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6E911" w14:textId="77777777" w:rsidR="00452743" w:rsidRDefault="007A60DC" w:rsidP="00452743">
      <w:pPr>
        <w:pStyle w:val="NoSpacing"/>
        <w:spacing w:before="120"/>
        <w:jc w:val="center"/>
        <w:rPr>
          <w:rFonts w:ascii="Arial Bold" w:hAnsi="Arial Bold" w:cs="Arial"/>
          <w:b/>
          <w:bCs/>
          <w:color w:val="38115E"/>
          <w:sz w:val="44"/>
          <w:szCs w:val="44"/>
        </w:rPr>
      </w:pPr>
      <w:bookmarkStart w:id="0" w:name="_Hlk57015325"/>
      <w:r>
        <w:rPr>
          <w:rFonts w:ascii="Arial Bold" w:hAnsi="Arial Bold" w:cs="Arial"/>
          <w:b/>
          <w:bCs/>
          <w:color w:val="38115E"/>
          <w:sz w:val="44"/>
          <w:szCs w:val="44"/>
        </w:rPr>
        <w:t xml:space="preserve">APPLICATION FOR APPROVAL </w:t>
      </w:r>
    </w:p>
    <w:p w14:paraId="4A2261D3" w14:textId="695AA208" w:rsidR="00AF15CE" w:rsidRPr="00113F11" w:rsidRDefault="007A60DC" w:rsidP="00452743">
      <w:pPr>
        <w:pStyle w:val="NoSpacing"/>
        <w:spacing w:after="120"/>
        <w:jc w:val="center"/>
        <w:rPr>
          <w:rFonts w:ascii="Arial Bold" w:hAnsi="Arial Bold" w:cs="Arial"/>
          <w:b/>
          <w:bCs/>
          <w:color w:val="38115E"/>
          <w:sz w:val="44"/>
          <w:szCs w:val="44"/>
        </w:rPr>
      </w:pPr>
      <w:r>
        <w:rPr>
          <w:rFonts w:ascii="Arial Bold" w:hAnsi="Arial Bold" w:cs="Arial"/>
          <w:b/>
          <w:bCs/>
          <w:color w:val="38115E"/>
          <w:sz w:val="44"/>
          <w:szCs w:val="44"/>
        </w:rPr>
        <w:t>OF A JUVENILE FUNCTION</w:t>
      </w:r>
    </w:p>
    <w:p w14:paraId="5297BFED" w14:textId="0E0F37C3" w:rsidR="00AF15CE" w:rsidRDefault="00A87874" w:rsidP="00DC384D">
      <w:pPr>
        <w:pStyle w:val="NoSpacing"/>
        <w:spacing w:after="120"/>
        <w:jc w:val="center"/>
        <w:rPr>
          <w:rFonts w:ascii="Arial Nova" w:hAnsi="Arial Nova" w:cs="Arial"/>
          <w:sz w:val="28"/>
          <w:szCs w:val="28"/>
        </w:rPr>
      </w:pPr>
      <w:r w:rsidRPr="00E16CE1">
        <w:rPr>
          <w:rFonts w:ascii="Arial Nova" w:hAnsi="Arial Nova" w:cs="Arial"/>
          <w:i/>
          <w:iCs/>
          <w:sz w:val="28"/>
          <w:szCs w:val="28"/>
        </w:rPr>
        <w:t>Liquor Control Act 1988</w:t>
      </w:r>
      <w:r w:rsidR="005433B9">
        <w:rPr>
          <w:rFonts w:ascii="Arial Nova" w:hAnsi="Arial Nova" w:cs="Arial"/>
          <w:sz w:val="28"/>
          <w:szCs w:val="28"/>
        </w:rPr>
        <w:t xml:space="preserve"> - </w:t>
      </w:r>
      <w:r w:rsidR="00AF15CE">
        <w:rPr>
          <w:rFonts w:ascii="Arial Nova" w:hAnsi="Arial Nova" w:cs="Arial"/>
          <w:sz w:val="28"/>
          <w:szCs w:val="28"/>
        </w:rPr>
        <w:t xml:space="preserve">Sections </w:t>
      </w:r>
      <w:r w:rsidR="007A60DC">
        <w:rPr>
          <w:rFonts w:ascii="Arial Nova" w:hAnsi="Arial Nova" w:cs="Arial"/>
          <w:sz w:val="28"/>
          <w:szCs w:val="28"/>
        </w:rPr>
        <w:t>126A</w:t>
      </w:r>
    </w:p>
    <w:p w14:paraId="17681314" w14:textId="77777777" w:rsidR="00484CDA" w:rsidRDefault="00484CDA" w:rsidP="00484CDA">
      <w:pPr>
        <w:pStyle w:val="NoSpacing"/>
        <w:spacing w:before="240" w:after="120"/>
        <w:ind w:right="119"/>
        <w:jc w:val="right"/>
        <w:rPr>
          <w:rFonts w:ascii="Arial" w:hAnsi="Arial" w:cs="Arial"/>
          <w:color w:val="000000" w:themeColor="text1"/>
          <w:sz w:val="20"/>
          <w:szCs w:val="20"/>
        </w:rPr>
      </w:pPr>
      <w:bookmarkStart w:id="1" w:name="_Hlk215569013"/>
      <w:r w:rsidRPr="00BB021B">
        <w:rPr>
          <w:rFonts w:ascii="Arial" w:hAnsi="Arial" w:cs="Arial"/>
          <w:color w:val="000000" w:themeColor="text1"/>
          <w:sz w:val="20"/>
          <w:szCs w:val="20"/>
        </w:rPr>
        <w:t xml:space="preserve">Please print neatly in </w:t>
      </w:r>
      <w:r w:rsidRPr="00BB021B">
        <w:rPr>
          <w:rFonts w:ascii="Arial Black" w:hAnsi="Arial Black" w:cs="Arial"/>
          <w:b/>
          <w:color w:val="000000" w:themeColor="text1"/>
          <w:sz w:val="20"/>
          <w:szCs w:val="20"/>
        </w:rPr>
        <w:t>BLOCK LETTERS</w:t>
      </w:r>
    </w:p>
    <w:tbl>
      <w:tblPr>
        <w:tblStyle w:val="TableGrid"/>
        <w:tblW w:w="10915" w:type="dxa"/>
        <w:tblInd w:w="-165" w:type="dxa"/>
        <w:tblBorders>
          <w:top w:val="single" w:sz="18" w:space="0" w:color="38115E"/>
          <w:left w:val="single" w:sz="18" w:space="0" w:color="38115E"/>
          <w:bottom w:val="single" w:sz="18" w:space="0" w:color="38115E"/>
          <w:right w:val="single" w:sz="18" w:space="0" w:color="38115E"/>
          <w:insideH w:val="single" w:sz="18" w:space="0" w:color="38115E"/>
          <w:insideV w:val="single" w:sz="18" w:space="0" w:color="38115E"/>
        </w:tblBorders>
        <w:shd w:val="clear" w:color="auto" w:fill="DEC7F5"/>
        <w:tblLayout w:type="fixed"/>
        <w:tblLook w:val="04A0" w:firstRow="1" w:lastRow="0" w:firstColumn="1" w:lastColumn="0" w:noHBand="0" w:noVBand="1"/>
      </w:tblPr>
      <w:tblGrid>
        <w:gridCol w:w="10915"/>
      </w:tblGrid>
      <w:tr w:rsidR="00BB63F8" w:rsidRPr="00571261" w14:paraId="2348DAA7" w14:textId="77777777" w:rsidTr="00C07D5E">
        <w:trPr>
          <w:trHeight w:val="1134"/>
        </w:trPr>
        <w:tc>
          <w:tcPr>
            <w:tcW w:w="10915" w:type="dxa"/>
            <w:shd w:val="clear" w:color="auto" w:fill="F0E6FA"/>
            <w:vAlign w:val="center"/>
          </w:tcPr>
          <w:bookmarkEnd w:id="1"/>
          <w:p w14:paraId="10FFD257" w14:textId="2A748145" w:rsidR="00DC384D" w:rsidRPr="00DC384D" w:rsidRDefault="00DC384D" w:rsidP="00DC384D">
            <w:pPr>
              <w:pStyle w:val="BodyText"/>
              <w:suppressAutoHyphens/>
              <w:spacing w:before="120" w:after="120"/>
              <w:ind w:right="113"/>
              <w:rPr>
                <w:rFonts w:ascii="Arial Nova" w:hAnsi="Arial Nova"/>
                <w:spacing w:val="0"/>
                <w:szCs w:val="22"/>
              </w:rPr>
            </w:pPr>
            <w:r w:rsidRPr="00DC384D">
              <w:rPr>
                <w:rFonts w:ascii="Arial Nova" w:hAnsi="Arial Nova"/>
                <w:spacing w:val="0"/>
                <w:szCs w:val="22"/>
              </w:rPr>
              <w:t>The Director may consider applications for approval of juvenile functions on licensed premises where adequate control measures are proposed and where the function is considered to be in the public interest.</w:t>
            </w:r>
          </w:p>
          <w:p w14:paraId="413507AE" w14:textId="77777777" w:rsidR="00DC384D" w:rsidRPr="00DC384D" w:rsidRDefault="00DC384D" w:rsidP="00DC384D">
            <w:pPr>
              <w:pStyle w:val="BodyText"/>
              <w:suppressAutoHyphens/>
              <w:spacing w:after="120"/>
              <w:ind w:right="113"/>
              <w:rPr>
                <w:rFonts w:ascii="Arial Nova" w:hAnsi="Arial Nova"/>
                <w:spacing w:val="0"/>
                <w:szCs w:val="22"/>
              </w:rPr>
            </w:pPr>
            <w:r w:rsidRPr="00DC384D">
              <w:rPr>
                <w:rFonts w:ascii="Arial Nova" w:hAnsi="Arial Nova"/>
                <w:spacing w:val="0"/>
                <w:szCs w:val="22"/>
              </w:rPr>
              <w:t>Licensees are reminded that juvenile functions should be specifically targeted at persons aged 13 to 17 years. Attendance by persons under 13 years of age should be discouraged. Persons aged 18 years and over may attend only as responsible adults for the sole purpose of supervision.</w:t>
            </w:r>
          </w:p>
          <w:p w14:paraId="779C7F92" w14:textId="77777777" w:rsidR="00306FC4" w:rsidRPr="00DC384D" w:rsidRDefault="00B5636C" w:rsidP="00DC384D">
            <w:pPr>
              <w:pStyle w:val="BodyText3"/>
              <w:numPr>
                <w:ilvl w:val="0"/>
                <w:numId w:val="43"/>
              </w:numPr>
              <w:spacing w:before="120"/>
              <w:ind w:right="113"/>
              <w:rPr>
                <w:rFonts w:ascii="Arial Nova" w:hAnsi="Arial Nova"/>
                <w:bCs/>
                <w:iCs/>
                <w:spacing w:val="-3"/>
                <w:sz w:val="22"/>
                <w:szCs w:val="22"/>
              </w:rPr>
            </w:pPr>
            <w:r w:rsidRPr="00DC384D">
              <w:rPr>
                <w:rFonts w:ascii="Arial Nova" w:hAnsi="Arial Nova"/>
                <w:iCs/>
                <w:spacing w:val="-3"/>
                <w:sz w:val="22"/>
                <w:szCs w:val="22"/>
              </w:rPr>
              <w:t>A</w:t>
            </w:r>
            <w:r w:rsidR="00BB63F8" w:rsidRPr="00DC384D">
              <w:rPr>
                <w:rFonts w:ascii="Arial Nova" w:hAnsi="Arial Nova"/>
                <w:iCs/>
                <w:spacing w:val="-3"/>
                <w:sz w:val="22"/>
                <w:szCs w:val="22"/>
              </w:rPr>
              <w:t xml:space="preserve">pplications for approval of juvenile functions </w:t>
            </w:r>
            <w:r w:rsidR="00BB63F8" w:rsidRPr="00DC384D">
              <w:rPr>
                <w:rFonts w:ascii="Arial Nova" w:hAnsi="Arial Nova"/>
                <w:b/>
                <w:iCs/>
                <w:spacing w:val="-3"/>
                <w:sz w:val="22"/>
                <w:szCs w:val="22"/>
              </w:rPr>
              <w:t>must</w:t>
            </w:r>
            <w:r w:rsidR="00BB63F8" w:rsidRPr="00DC384D">
              <w:rPr>
                <w:rFonts w:ascii="Arial Nova" w:hAnsi="Arial Nova"/>
                <w:iCs/>
                <w:spacing w:val="-3"/>
                <w:sz w:val="22"/>
                <w:szCs w:val="22"/>
              </w:rPr>
              <w:t xml:space="preserve"> be lodged </w:t>
            </w:r>
            <w:r w:rsidR="00BB63F8" w:rsidRPr="00DC384D">
              <w:rPr>
                <w:rFonts w:ascii="Arial Nova" w:hAnsi="Arial Nova"/>
                <w:bCs/>
                <w:iCs/>
                <w:spacing w:val="-3"/>
                <w:sz w:val="22"/>
                <w:szCs w:val="22"/>
              </w:rPr>
              <w:t xml:space="preserve">at least 14 days in advance of the </w:t>
            </w:r>
            <w:r w:rsidRPr="00DC384D">
              <w:rPr>
                <w:rFonts w:ascii="Arial Nova" w:hAnsi="Arial Nova"/>
                <w:bCs/>
                <w:iCs/>
                <w:spacing w:val="-3"/>
                <w:sz w:val="22"/>
                <w:szCs w:val="22"/>
              </w:rPr>
              <w:t xml:space="preserve">intended </w:t>
            </w:r>
            <w:r w:rsidR="00BB63F8" w:rsidRPr="00DC384D">
              <w:rPr>
                <w:rFonts w:ascii="Arial Nova" w:hAnsi="Arial Nova"/>
                <w:bCs/>
                <w:iCs/>
                <w:spacing w:val="-3"/>
                <w:sz w:val="22"/>
                <w:szCs w:val="22"/>
              </w:rPr>
              <w:t xml:space="preserve">event.  </w:t>
            </w:r>
          </w:p>
          <w:p w14:paraId="5F422D97" w14:textId="08DBE994" w:rsidR="00306FC4" w:rsidRPr="00DC384D" w:rsidRDefault="00BB63F8" w:rsidP="00DC384D">
            <w:pPr>
              <w:pStyle w:val="BodyText3"/>
              <w:numPr>
                <w:ilvl w:val="0"/>
                <w:numId w:val="43"/>
              </w:numPr>
              <w:spacing w:before="120"/>
              <w:ind w:right="113"/>
              <w:rPr>
                <w:rFonts w:ascii="Arial Nova" w:hAnsi="Arial Nova"/>
                <w:bCs/>
                <w:iCs/>
                <w:spacing w:val="-3"/>
                <w:sz w:val="22"/>
                <w:szCs w:val="22"/>
              </w:rPr>
            </w:pPr>
            <w:r w:rsidRPr="00DC384D">
              <w:rPr>
                <w:rFonts w:ascii="Arial Nova" w:hAnsi="Arial Nova"/>
                <w:bCs/>
                <w:iCs/>
                <w:spacing w:val="-3"/>
                <w:sz w:val="22"/>
                <w:szCs w:val="22"/>
              </w:rPr>
              <w:t xml:space="preserve">Late applications will not be accepted. </w:t>
            </w:r>
          </w:p>
          <w:p w14:paraId="45D8A543" w14:textId="74FA971F" w:rsidR="00BB63F8" w:rsidRPr="00B5636C" w:rsidRDefault="00BB63F8" w:rsidP="00DC384D">
            <w:pPr>
              <w:pStyle w:val="BodyText3"/>
              <w:numPr>
                <w:ilvl w:val="0"/>
                <w:numId w:val="43"/>
              </w:numPr>
              <w:spacing w:before="120"/>
              <w:ind w:right="113"/>
              <w:rPr>
                <w:rFonts w:ascii="Arial Nova" w:hAnsi="Arial Nova"/>
                <w:b/>
                <w:bCs/>
                <w:sz w:val="22"/>
                <w:szCs w:val="22"/>
              </w:rPr>
            </w:pPr>
            <w:r w:rsidRPr="00DC384D">
              <w:rPr>
                <w:rFonts w:ascii="Arial Nova" w:hAnsi="Arial Nova"/>
                <w:spacing w:val="-3"/>
                <w:sz w:val="22"/>
                <w:szCs w:val="22"/>
              </w:rPr>
              <w:t>A f</w:t>
            </w:r>
            <w:r w:rsidRPr="00DC384D">
              <w:rPr>
                <w:rFonts w:ascii="Arial Nova" w:hAnsi="Arial Nova"/>
                <w:sz w:val="22"/>
                <w:szCs w:val="22"/>
              </w:rPr>
              <w:t>ee is required for an application of this nature.  Please refer to the schedule of fees</w:t>
            </w:r>
            <w:r w:rsidR="17CBC55A" w:rsidRPr="00DC384D">
              <w:rPr>
                <w:rFonts w:ascii="Arial Nova" w:hAnsi="Arial Nova"/>
                <w:sz w:val="22"/>
                <w:szCs w:val="22"/>
              </w:rPr>
              <w:t xml:space="preserve"> at </w:t>
            </w:r>
            <w:hyperlink r:id="rId12">
              <w:r w:rsidR="17CBC55A" w:rsidRPr="00DC384D">
                <w:rPr>
                  <w:rStyle w:val="Hyperlink"/>
                  <w:rFonts w:ascii="Arial Nova" w:hAnsi="Arial Nova"/>
                  <w:sz w:val="22"/>
                  <w:szCs w:val="22"/>
                </w:rPr>
                <w:t>Fees and Charges</w:t>
              </w:r>
              <w:r w:rsidR="17CBC55A" w:rsidRPr="3C50D7D9">
                <w:rPr>
                  <w:rStyle w:val="Hyperlink"/>
                  <w:rFonts w:ascii="Arial Nova" w:hAnsi="Arial Nova"/>
                  <w:sz w:val="22"/>
                  <w:szCs w:val="22"/>
                </w:rPr>
                <w:t xml:space="preserve"> </w:t>
              </w:r>
            </w:hyperlink>
          </w:p>
        </w:tc>
      </w:tr>
    </w:tbl>
    <w:p w14:paraId="27832650" w14:textId="5EB90350" w:rsidR="00E5671B" w:rsidRPr="00484CDA" w:rsidRDefault="00E5671B" w:rsidP="00E20FE6">
      <w:pPr>
        <w:spacing w:after="0"/>
        <w:ind w:right="113"/>
        <w:jc w:val="both"/>
        <w:rPr>
          <w:rFonts w:ascii="Arial Nova" w:hAnsi="Arial Nova"/>
        </w:rPr>
      </w:pPr>
    </w:p>
    <w:tbl>
      <w:tblPr>
        <w:tblStyle w:val="TableGrid"/>
        <w:tblW w:w="10976"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140"/>
        <w:gridCol w:w="19"/>
        <w:gridCol w:w="1540"/>
        <w:gridCol w:w="425"/>
        <w:gridCol w:w="313"/>
        <w:gridCol w:w="538"/>
        <w:gridCol w:w="708"/>
        <w:gridCol w:w="567"/>
        <w:gridCol w:w="1701"/>
        <w:gridCol w:w="1985"/>
        <w:gridCol w:w="2040"/>
      </w:tblGrid>
      <w:tr w:rsidR="00C752F9" w:rsidRPr="00FE4C28" w14:paraId="31D9FF50" w14:textId="77777777" w:rsidTr="00C07D5E">
        <w:trPr>
          <w:trHeight w:val="576"/>
        </w:trPr>
        <w:tc>
          <w:tcPr>
            <w:tcW w:w="10976" w:type="dxa"/>
            <w:gridSpan w:val="11"/>
            <w:tcBorders>
              <w:top w:val="single" w:sz="8" w:space="0" w:color="auto"/>
              <w:left w:val="single" w:sz="8" w:space="0" w:color="auto"/>
              <w:bottom w:val="nil"/>
              <w:right w:val="single" w:sz="8" w:space="0" w:color="auto"/>
            </w:tcBorders>
            <w:shd w:val="clear" w:color="auto" w:fill="38115E"/>
            <w:vAlign w:val="center"/>
          </w:tcPr>
          <w:p w14:paraId="2E2A8FC3" w14:textId="237EF49B" w:rsidR="00C752F9" w:rsidRPr="00FE4C28" w:rsidRDefault="00C752F9" w:rsidP="00E54E91">
            <w:pPr>
              <w:rPr>
                <w:rFonts w:ascii="Arial Bold" w:hAnsi="Arial Bold" w:cs="Arial"/>
                <w:b/>
                <w:bCs/>
                <w:sz w:val="24"/>
                <w:szCs w:val="24"/>
              </w:rPr>
            </w:pPr>
            <w:r w:rsidRPr="00FE4C28">
              <w:rPr>
                <w:rFonts w:ascii="Arial Bold" w:hAnsi="Arial Bold" w:cs="Arial"/>
                <w:b/>
                <w:bCs/>
                <w:color w:val="FFFFFF" w:themeColor="background1"/>
                <w:sz w:val="24"/>
                <w:szCs w:val="24"/>
              </w:rPr>
              <w:t xml:space="preserve">SECTION 1 – DETAILS OF </w:t>
            </w:r>
            <w:r w:rsidR="001C7D89">
              <w:rPr>
                <w:rFonts w:ascii="Arial Bold" w:hAnsi="Arial Bold" w:cs="Arial"/>
                <w:b/>
                <w:bCs/>
                <w:color w:val="FFFFFF" w:themeColor="background1"/>
                <w:sz w:val="24"/>
                <w:szCs w:val="24"/>
              </w:rPr>
              <w:t>PROPOSED FUNCTION</w:t>
            </w:r>
          </w:p>
        </w:tc>
      </w:tr>
      <w:tr w:rsidR="00C07D5E" w:rsidRPr="007B213E" w14:paraId="20B1A7EB" w14:textId="77777777" w:rsidTr="00C07D5E">
        <w:trPr>
          <w:trHeight w:val="429"/>
        </w:trPr>
        <w:tc>
          <w:tcPr>
            <w:tcW w:w="3124" w:type="dxa"/>
            <w:gridSpan w:val="4"/>
            <w:tcBorders>
              <w:top w:val="nil"/>
              <w:left w:val="single" w:sz="8" w:space="0" w:color="auto"/>
              <w:bottom w:val="dotted" w:sz="4" w:space="0" w:color="BFBFBF" w:themeColor="background1" w:themeShade="BF"/>
              <w:right w:val="dotted" w:sz="4" w:space="0" w:color="BFBFBF" w:themeColor="background1" w:themeShade="BF"/>
            </w:tcBorders>
            <w:shd w:val="clear" w:color="auto" w:fill="E8E8E8" w:themeFill="background2"/>
            <w:vAlign w:val="center"/>
          </w:tcPr>
          <w:p w14:paraId="713D2AFD" w14:textId="77777777" w:rsidR="00C07D5E" w:rsidRPr="00DC384D" w:rsidRDefault="00C07D5E" w:rsidP="00E16CE1">
            <w:pPr>
              <w:spacing w:before="120" w:after="120"/>
              <w:rPr>
                <w:rFonts w:ascii="Arial Nova bold" w:hAnsi="Arial Nova bold" w:cs="Segoe UI"/>
              </w:rPr>
            </w:pPr>
            <w:r w:rsidRPr="00DC384D">
              <w:rPr>
                <w:rFonts w:ascii="Arial Nova bold" w:hAnsi="Arial Nova bold" w:cs="Arial"/>
                <w:b/>
              </w:rPr>
              <w:t xml:space="preserve">Licensed </w:t>
            </w:r>
            <w:r w:rsidRPr="00DC384D">
              <w:rPr>
                <w:rFonts w:ascii="Arial Nova bold" w:hAnsi="Arial Nova bold" w:cs="Arial"/>
                <w:b/>
                <w:bCs/>
              </w:rPr>
              <w:t>p</w:t>
            </w:r>
            <w:r w:rsidRPr="00DC384D">
              <w:rPr>
                <w:rFonts w:ascii="Arial Nova bold" w:hAnsi="Arial Nova bold" w:cs="Arial"/>
                <w:b/>
              </w:rPr>
              <w:t>remises</w:t>
            </w:r>
            <w:r w:rsidRPr="00DC384D">
              <w:rPr>
                <w:rFonts w:ascii="Arial Nova bold" w:hAnsi="Arial Nova bold" w:cs="Arial"/>
                <w:b/>
                <w:bCs/>
              </w:rPr>
              <w:t xml:space="preserve"> name</w:t>
            </w:r>
            <w:r w:rsidRPr="00DC384D">
              <w:rPr>
                <w:rFonts w:ascii="Arial Nova bold" w:hAnsi="Arial Nova bold" w:cs="Arial"/>
                <w:b/>
              </w:rPr>
              <w:t>:</w:t>
            </w:r>
          </w:p>
        </w:tc>
        <w:tc>
          <w:tcPr>
            <w:tcW w:w="7852" w:type="dxa"/>
            <w:gridSpan w:val="7"/>
            <w:tcBorders>
              <w:top w:val="nil"/>
              <w:left w:val="dotted" w:sz="4" w:space="0" w:color="BFBFBF" w:themeColor="background1" w:themeShade="BF"/>
              <w:bottom w:val="dotted" w:sz="4" w:space="0" w:color="BFBFBF" w:themeColor="background1" w:themeShade="BF"/>
              <w:right w:val="single" w:sz="8" w:space="0" w:color="auto"/>
            </w:tcBorders>
            <w:shd w:val="clear" w:color="auto" w:fill="FFFFFF" w:themeFill="background1"/>
            <w:vAlign w:val="center"/>
          </w:tcPr>
          <w:p w14:paraId="34F47177" w14:textId="374406B5" w:rsidR="00C07D5E" w:rsidRPr="00DC384D" w:rsidRDefault="00000000" w:rsidP="00E54E91">
            <w:pPr>
              <w:rPr>
                <w:rFonts w:ascii="Arial Nova bold" w:hAnsi="Arial Nova bold" w:cs="Segoe UI"/>
                <w:b/>
              </w:rPr>
            </w:pPr>
            <w:sdt>
              <w:sdtPr>
                <w:rPr>
                  <w:rFonts w:ascii="Arial Nova bold" w:hAnsi="Arial Nova bold" w:cs="Segoe UI"/>
                </w:rPr>
                <w:id w:val="1307974145"/>
                <w:placeholder>
                  <w:docPart w:val="9B44609B18B145AC908A9C07C4481E9E"/>
                </w:placeholder>
                <w:showingPlcHdr/>
                <w:text/>
              </w:sdtPr>
              <w:sdtContent>
                <w:r w:rsidR="00C07D5E" w:rsidRPr="00DC384D">
                  <w:rPr>
                    <w:rFonts w:ascii="Arial Nova bold" w:hAnsi="Arial Nova bold" w:cs="Segoe UI"/>
                  </w:rPr>
                  <w:fldChar w:fldCharType="begin">
                    <w:ffData>
                      <w:name w:val="Text7"/>
                      <w:enabled/>
                      <w:calcOnExit w:val="0"/>
                      <w:textInput/>
                    </w:ffData>
                  </w:fldChar>
                </w:r>
                <w:r w:rsidR="00C07D5E" w:rsidRPr="00DC384D">
                  <w:rPr>
                    <w:rFonts w:ascii="Arial Nova bold" w:hAnsi="Arial Nova bold" w:cs="Segoe UI"/>
                  </w:rPr>
                  <w:instrText xml:space="preserve"> FORMTEXT </w:instrText>
                </w:r>
                <w:r w:rsidR="00C07D5E" w:rsidRPr="00DC384D">
                  <w:rPr>
                    <w:rFonts w:ascii="Arial Nova bold" w:hAnsi="Arial Nova bold" w:cs="Segoe UI"/>
                  </w:rPr>
                </w:r>
                <w:r w:rsidR="00C07D5E" w:rsidRPr="00DC384D">
                  <w:rPr>
                    <w:rFonts w:ascii="Arial Nova bold" w:hAnsi="Arial Nova bold" w:cs="Segoe UI"/>
                  </w:rPr>
                  <w:fldChar w:fldCharType="separate"/>
                </w:r>
                <w:r w:rsidR="00C07D5E" w:rsidRPr="00DC384D">
                  <w:rPr>
                    <w:rFonts w:ascii="Arial Nova bold" w:hAnsi="Arial Nova bold" w:cs="Segoe UI"/>
                  </w:rPr>
                  <w:t> </w:t>
                </w:r>
                <w:r w:rsidR="00C07D5E" w:rsidRPr="00DC384D">
                  <w:rPr>
                    <w:rFonts w:ascii="Arial Nova bold" w:hAnsi="Arial Nova bold" w:cs="Segoe UI"/>
                  </w:rPr>
                  <w:t> </w:t>
                </w:r>
                <w:r w:rsidR="00C07D5E" w:rsidRPr="00DC384D">
                  <w:rPr>
                    <w:rFonts w:ascii="Arial Nova bold" w:hAnsi="Arial Nova bold" w:cs="Segoe UI"/>
                  </w:rPr>
                  <w:t> </w:t>
                </w:r>
                <w:r w:rsidR="00C07D5E" w:rsidRPr="00DC384D">
                  <w:rPr>
                    <w:rFonts w:ascii="Arial Nova bold" w:hAnsi="Arial Nova bold" w:cs="Segoe UI"/>
                  </w:rPr>
                  <w:t> </w:t>
                </w:r>
                <w:r w:rsidR="00C07D5E" w:rsidRPr="00DC384D">
                  <w:rPr>
                    <w:rFonts w:ascii="Arial Nova bold" w:hAnsi="Arial Nova bold" w:cs="Segoe UI"/>
                  </w:rPr>
                  <w:t> </w:t>
                </w:r>
                <w:r w:rsidR="00C07D5E" w:rsidRPr="00DC384D">
                  <w:rPr>
                    <w:rFonts w:ascii="Arial Nova bold" w:hAnsi="Arial Nova bold" w:cs="Segoe UI"/>
                  </w:rPr>
                  <w:fldChar w:fldCharType="end"/>
                </w:r>
              </w:sdtContent>
            </w:sdt>
            <w:r w:rsidR="00C07D5E" w:rsidRPr="00DC384D">
              <w:rPr>
                <w:rFonts w:ascii="Arial Nova bold" w:hAnsi="Arial Nova bold" w:cs="Segoe UI"/>
              </w:rPr>
              <w:t xml:space="preserve">  </w:t>
            </w:r>
          </w:p>
        </w:tc>
      </w:tr>
      <w:tr w:rsidR="00DC384D" w:rsidRPr="007B213E" w14:paraId="3F8889D0" w14:textId="77777777" w:rsidTr="00C07D5E">
        <w:trPr>
          <w:trHeight w:val="429"/>
        </w:trPr>
        <w:tc>
          <w:tcPr>
            <w:tcW w:w="3124" w:type="dxa"/>
            <w:gridSpan w:val="4"/>
            <w:tcBorders>
              <w:top w:val="nil"/>
              <w:left w:val="single" w:sz="8" w:space="0" w:color="auto"/>
              <w:bottom w:val="dotted" w:sz="4" w:space="0" w:color="BFBFBF" w:themeColor="background1" w:themeShade="BF"/>
              <w:right w:val="dotted" w:sz="4" w:space="0" w:color="BFBFBF" w:themeColor="background1" w:themeShade="BF"/>
            </w:tcBorders>
            <w:shd w:val="clear" w:color="auto" w:fill="E8E8E8" w:themeFill="background2"/>
            <w:vAlign w:val="center"/>
          </w:tcPr>
          <w:p w14:paraId="244A383C" w14:textId="736222DC" w:rsidR="00DC384D" w:rsidRPr="00DC384D" w:rsidRDefault="00DC384D" w:rsidP="00E16CE1">
            <w:pPr>
              <w:spacing w:before="120" w:after="120"/>
              <w:rPr>
                <w:rFonts w:ascii="Arial Nova bold" w:hAnsi="Arial Nova bold" w:cs="Arial"/>
                <w:b/>
              </w:rPr>
            </w:pPr>
            <w:r w:rsidRPr="00DC384D">
              <w:rPr>
                <w:rFonts w:ascii="Arial Nova bold" w:hAnsi="Arial Nova bold" w:cs="Arial"/>
                <w:b/>
              </w:rPr>
              <w:t>Licensed premises address:</w:t>
            </w:r>
          </w:p>
        </w:tc>
        <w:tc>
          <w:tcPr>
            <w:tcW w:w="7852" w:type="dxa"/>
            <w:gridSpan w:val="7"/>
            <w:tcBorders>
              <w:top w:val="nil"/>
              <w:left w:val="dotted" w:sz="4" w:space="0" w:color="BFBFBF" w:themeColor="background1" w:themeShade="BF"/>
              <w:bottom w:val="dotted" w:sz="4" w:space="0" w:color="BFBFBF" w:themeColor="background1" w:themeShade="BF"/>
              <w:right w:val="single" w:sz="8" w:space="0" w:color="auto"/>
            </w:tcBorders>
            <w:shd w:val="clear" w:color="auto" w:fill="FFFFFF" w:themeFill="background1"/>
            <w:vAlign w:val="center"/>
          </w:tcPr>
          <w:p w14:paraId="4E5C21C6" w14:textId="61E9D1D1" w:rsidR="00DC384D" w:rsidRPr="00DC384D" w:rsidRDefault="00000000" w:rsidP="00E54E91">
            <w:pPr>
              <w:rPr>
                <w:rFonts w:ascii="Arial Nova bold" w:hAnsi="Arial Nova bold" w:cs="Segoe UI"/>
              </w:rPr>
            </w:pPr>
            <w:sdt>
              <w:sdtPr>
                <w:rPr>
                  <w:rFonts w:ascii="Arial Nova bold" w:hAnsi="Arial Nova bold" w:cs="Segoe UI"/>
                </w:rPr>
                <w:id w:val="1052042445"/>
                <w:placeholder>
                  <w:docPart w:val="47AC694C5E9F48CE911CC89CF907DE85"/>
                </w:placeholder>
                <w:showingPlcHdr/>
                <w:text/>
              </w:sdtPr>
              <w:sdtContent>
                <w:r w:rsidR="00DC384D" w:rsidRPr="00DC384D">
                  <w:rPr>
                    <w:rStyle w:val="PlaceholderText"/>
                    <w:rFonts w:ascii="Arial Nova bold" w:hAnsi="Arial Nova bold"/>
                  </w:rPr>
                  <w:fldChar w:fldCharType="begin">
                    <w:ffData>
                      <w:name w:val="Text4"/>
                      <w:enabled/>
                      <w:calcOnExit w:val="0"/>
                      <w:textInput/>
                    </w:ffData>
                  </w:fldChar>
                </w:r>
                <w:r w:rsidR="00DC384D" w:rsidRPr="00DC384D">
                  <w:rPr>
                    <w:rStyle w:val="PlaceholderText"/>
                    <w:rFonts w:ascii="Arial Nova bold" w:hAnsi="Arial Nova bold"/>
                  </w:rPr>
                  <w:instrText xml:space="preserve"> FORMTEXT </w:instrText>
                </w:r>
                <w:r w:rsidR="00DC384D" w:rsidRPr="00DC384D">
                  <w:rPr>
                    <w:rStyle w:val="PlaceholderText"/>
                    <w:rFonts w:ascii="Arial Nova bold" w:hAnsi="Arial Nova bold"/>
                  </w:rPr>
                </w:r>
                <w:r w:rsidR="00DC384D" w:rsidRPr="00DC384D">
                  <w:rPr>
                    <w:rStyle w:val="PlaceholderText"/>
                    <w:rFonts w:ascii="Arial Nova bold" w:hAnsi="Arial Nova bold"/>
                  </w:rPr>
                  <w:fldChar w:fldCharType="separate"/>
                </w:r>
                <w:r w:rsidR="00DC384D" w:rsidRPr="00DC384D">
                  <w:rPr>
                    <w:rStyle w:val="PlaceholderText"/>
                    <w:rFonts w:ascii="Arial Nova bold" w:hAnsi="Arial Nova bold"/>
                  </w:rPr>
                  <w:t> </w:t>
                </w:r>
                <w:r w:rsidR="00DC384D" w:rsidRPr="00DC384D">
                  <w:rPr>
                    <w:rStyle w:val="PlaceholderText"/>
                    <w:rFonts w:ascii="Arial Nova bold" w:hAnsi="Arial Nova bold"/>
                  </w:rPr>
                  <w:t> </w:t>
                </w:r>
                <w:r w:rsidR="00DC384D" w:rsidRPr="00DC384D">
                  <w:rPr>
                    <w:rStyle w:val="PlaceholderText"/>
                    <w:rFonts w:ascii="Arial Nova bold" w:hAnsi="Arial Nova bold"/>
                  </w:rPr>
                  <w:t> </w:t>
                </w:r>
                <w:r w:rsidR="00DC384D" w:rsidRPr="00DC384D">
                  <w:rPr>
                    <w:rStyle w:val="PlaceholderText"/>
                    <w:rFonts w:ascii="Arial Nova bold" w:hAnsi="Arial Nova bold"/>
                  </w:rPr>
                  <w:t> </w:t>
                </w:r>
                <w:r w:rsidR="00DC384D" w:rsidRPr="00DC384D">
                  <w:rPr>
                    <w:rStyle w:val="PlaceholderText"/>
                    <w:rFonts w:ascii="Arial Nova bold" w:hAnsi="Arial Nova bold"/>
                  </w:rPr>
                  <w:t> </w:t>
                </w:r>
                <w:r w:rsidR="00DC384D" w:rsidRPr="00DC384D">
                  <w:rPr>
                    <w:rStyle w:val="PlaceholderText"/>
                    <w:rFonts w:ascii="Arial Nova bold" w:hAnsi="Arial Nova bold"/>
                  </w:rPr>
                  <w:fldChar w:fldCharType="end"/>
                </w:r>
              </w:sdtContent>
            </w:sdt>
          </w:p>
        </w:tc>
      </w:tr>
      <w:tr w:rsidR="00C07D5E" w:rsidRPr="007B213E" w14:paraId="24AD7F82" w14:textId="77777777" w:rsidTr="00DC384D">
        <w:trPr>
          <w:trHeight w:val="477"/>
        </w:trPr>
        <w:tc>
          <w:tcPr>
            <w:tcW w:w="1140" w:type="dxa"/>
            <w:tcBorders>
              <w:top w:val="single" w:sz="4" w:space="0" w:color="D1D1D1" w:themeColor="background2" w:themeShade="E6"/>
              <w:left w:val="single" w:sz="8" w:space="0" w:color="auto"/>
              <w:bottom w:val="single" w:sz="4" w:space="0" w:color="D1D1D1" w:themeColor="background2" w:themeShade="E6"/>
              <w:right w:val="dotted" w:sz="4" w:space="0" w:color="D1D1D1" w:themeColor="background2" w:themeShade="E6"/>
            </w:tcBorders>
            <w:shd w:val="clear" w:color="auto" w:fill="E8E8E8" w:themeFill="background2"/>
            <w:vAlign w:val="center"/>
          </w:tcPr>
          <w:p w14:paraId="2856FAD3" w14:textId="77777777" w:rsidR="00C07D5E" w:rsidRPr="00DC384D" w:rsidRDefault="00C07D5E" w:rsidP="3B62935E">
            <w:pPr>
              <w:rPr>
                <w:rFonts w:ascii="Arial Nova bold" w:hAnsi="Arial Nova bold" w:cs="Arial"/>
                <w:b/>
                <w:bCs/>
              </w:rPr>
            </w:pPr>
            <w:r w:rsidRPr="00DC384D">
              <w:rPr>
                <w:rFonts w:ascii="Arial Nova bold" w:hAnsi="Arial Nova bold" w:cs="Arial"/>
                <w:b/>
                <w:bCs/>
              </w:rPr>
              <w:t>State:</w:t>
            </w:r>
          </w:p>
        </w:tc>
        <w:tc>
          <w:tcPr>
            <w:tcW w:w="1559" w:type="dxa"/>
            <w:gridSpan w:val="2"/>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vAlign w:val="center"/>
          </w:tcPr>
          <w:p w14:paraId="41134767" w14:textId="041B59F7" w:rsidR="00C07D5E" w:rsidRPr="00DC384D" w:rsidRDefault="00000000" w:rsidP="00E54E91">
            <w:pPr>
              <w:rPr>
                <w:rFonts w:ascii="Arial Nova bold" w:hAnsi="Arial Nova bold" w:cs="Arial"/>
                <w:b/>
              </w:rPr>
            </w:pPr>
            <w:sdt>
              <w:sdtPr>
                <w:rPr>
                  <w:rFonts w:ascii="Arial Nova bold" w:hAnsi="Arial Nova bold" w:cs="Segoe UI"/>
                </w:rPr>
                <w:alias w:val="Select from List"/>
                <w:tag w:val="Select from List"/>
                <w:id w:val="-815873302"/>
                <w:placeholder>
                  <w:docPart w:val="A36B7BCEFD114AEBA1BEA19D39206DBD"/>
                </w:placeholder>
                <w:dropDownList>
                  <w:listItem w:displayText="WA" w:value="WA"/>
                  <w:listItem w:displayText="SA" w:value="SA"/>
                  <w:listItem w:displayText="NT" w:value="NT"/>
                  <w:listItem w:displayText="ACT" w:value="ACT"/>
                  <w:listItem w:displayText="QLD" w:value="QLD"/>
                  <w:listItem w:displayText="TAS" w:value="TAS"/>
                  <w:listItem w:displayText="VIC" w:value="VIC"/>
                  <w:listItem w:displayText="NSW" w:value="NSW"/>
                </w:dropDownList>
              </w:sdtPr>
              <w:sdtContent>
                <w:r w:rsidR="00C07D5E" w:rsidRPr="00DC384D">
                  <w:rPr>
                    <w:rFonts w:ascii="Arial Nova bold" w:hAnsi="Arial Nova bold" w:cs="Segoe UI"/>
                  </w:rPr>
                  <w:t>WA</w:t>
                </w:r>
              </w:sdtContent>
            </w:sdt>
          </w:p>
        </w:tc>
        <w:tc>
          <w:tcPr>
            <w:tcW w:w="1276" w:type="dxa"/>
            <w:gridSpan w:val="3"/>
            <w:tcBorders>
              <w:top w:val="single" w:sz="4" w:space="0" w:color="D1D1D1" w:themeColor="background2" w:themeShade="E6"/>
              <w:left w:val="dotted" w:sz="4" w:space="0" w:color="D1D1D1" w:themeColor="background2" w:themeShade="E6"/>
              <w:bottom w:val="dotted" w:sz="4" w:space="0" w:color="BFBFBF" w:themeColor="background1" w:themeShade="BF"/>
              <w:right w:val="dotted" w:sz="4" w:space="0" w:color="D1D1D1" w:themeColor="background2" w:themeShade="E6"/>
            </w:tcBorders>
            <w:shd w:val="clear" w:color="auto" w:fill="E8E8E8" w:themeFill="background2"/>
            <w:vAlign w:val="center"/>
          </w:tcPr>
          <w:p w14:paraId="7573061E" w14:textId="77777777" w:rsidR="00C07D5E" w:rsidRPr="00DC384D" w:rsidRDefault="00C07D5E" w:rsidP="00E54E91">
            <w:pPr>
              <w:rPr>
                <w:rFonts w:ascii="Arial Nova bold" w:hAnsi="Arial Nova bold" w:cs="Arial"/>
                <w:b/>
                <w:bCs/>
              </w:rPr>
            </w:pPr>
            <w:r w:rsidRPr="00DC384D">
              <w:rPr>
                <w:rFonts w:ascii="Arial Nova bold" w:hAnsi="Arial Nova bold" w:cs="Arial"/>
                <w:b/>
              </w:rPr>
              <w:t xml:space="preserve">Postcode: </w:t>
            </w:r>
          </w:p>
        </w:tc>
        <w:tc>
          <w:tcPr>
            <w:tcW w:w="1275" w:type="dxa"/>
            <w:gridSpan w:val="2"/>
            <w:tcBorders>
              <w:top w:val="single" w:sz="4" w:space="0" w:color="D1D1D1" w:themeColor="background2" w:themeShade="E6"/>
              <w:left w:val="dotted" w:sz="4" w:space="0" w:color="D1D1D1" w:themeColor="background2" w:themeShade="E6"/>
              <w:bottom w:val="dotted" w:sz="4" w:space="0" w:color="BFBFBF" w:themeColor="background1" w:themeShade="BF"/>
              <w:right w:val="dotted" w:sz="4" w:space="0" w:color="BFBFBF" w:themeColor="background1" w:themeShade="BF"/>
            </w:tcBorders>
            <w:shd w:val="clear" w:color="auto" w:fill="FFFFFF" w:themeFill="background1"/>
            <w:vAlign w:val="center"/>
          </w:tcPr>
          <w:p w14:paraId="1C87B29C" w14:textId="77777777" w:rsidR="00C07D5E" w:rsidRPr="00DC384D" w:rsidRDefault="00000000" w:rsidP="00E54E91">
            <w:pPr>
              <w:rPr>
                <w:rFonts w:ascii="Arial Nova bold" w:hAnsi="Arial Nova bold" w:cs="Segoe UI"/>
              </w:rPr>
            </w:pPr>
            <w:sdt>
              <w:sdtPr>
                <w:rPr>
                  <w:rFonts w:ascii="Arial Nova bold" w:hAnsi="Arial Nova bold" w:cs="Segoe UI"/>
                </w:rPr>
                <w:id w:val="-528881334"/>
                <w:placeholder>
                  <w:docPart w:val="C4256E084B654950B42A37BF5A9DB120"/>
                </w:placeholder>
                <w:showingPlcHdr/>
                <w:text/>
              </w:sdtPr>
              <w:sdtContent>
                <w:r w:rsidR="00C07D5E" w:rsidRPr="00DC384D">
                  <w:rPr>
                    <w:rFonts w:ascii="Arial Nova bold" w:hAnsi="Arial Nova bold" w:cs="Segoe UI"/>
                  </w:rPr>
                  <w:fldChar w:fldCharType="begin">
                    <w:ffData>
                      <w:name w:val="Text6"/>
                      <w:enabled/>
                      <w:calcOnExit w:val="0"/>
                      <w:textInput/>
                    </w:ffData>
                  </w:fldChar>
                </w:r>
                <w:r w:rsidR="00C07D5E" w:rsidRPr="00DC384D">
                  <w:rPr>
                    <w:rFonts w:ascii="Arial Nova bold" w:hAnsi="Arial Nova bold" w:cs="Segoe UI"/>
                  </w:rPr>
                  <w:instrText xml:space="preserve"> FORMTEXT </w:instrText>
                </w:r>
                <w:r w:rsidR="00C07D5E" w:rsidRPr="00DC384D">
                  <w:rPr>
                    <w:rFonts w:ascii="Arial Nova bold" w:hAnsi="Arial Nova bold" w:cs="Segoe UI"/>
                  </w:rPr>
                </w:r>
                <w:r w:rsidR="00C07D5E" w:rsidRPr="00DC384D">
                  <w:rPr>
                    <w:rFonts w:ascii="Arial Nova bold" w:hAnsi="Arial Nova bold" w:cs="Segoe UI"/>
                  </w:rPr>
                  <w:fldChar w:fldCharType="separate"/>
                </w:r>
                <w:r w:rsidR="00C07D5E" w:rsidRPr="00DC384D">
                  <w:rPr>
                    <w:rFonts w:ascii="Arial Nova bold" w:hAnsi="Arial Nova bold" w:cs="Segoe UI"/>
                    <w:noProof/>
                  </w:rPr>
                  <w:t> </w:t>
                </w:r>
                <w:r w:rsidR="00C07D5E" w:rsidRPr="00DC384D">
                  <w:rPr>
                    <w:rFonts w:ascii="Arial Nova bold" w:hAnsi="Arial Nova bold" w:cs="Segoe UI"/>
                    <w:noProof/>
                  </w:rPr>
                  <w:t> </w:t>
                </w:r>
                <w:r w:rsidR="00C07D5E" w:rsidRPr="00DC384D">
                  <w:rPr>
                    <w:rFonts w:ascii="Arial Nova bold" w:hAnsi="Arial Nova bold" w:cs="Segoe UI"/>
                    <w:noProof/>
                  </w:rPr>
                  <w:t> </w:t>
                </w:r>
                <w:r w:rsidR="00C07D5E" w:rsidRPr="00DC384D">
                  <w:rPr>
                    <w:rFonts w:ascii="Arial Nova bold" w:hAnsi="Arial Nova bold" w:cs="Segoe UI"/>
                    <w:noProof/>
                  </w:rPr>
                  <w:t> </w:t>
                </w:r>
                <w:r w:rsidR="00C07D5E" w:rsidRPr="00DC384D">
                  <w:rPr>
                    <w:rFonts w:ascii="Arial Nova bold" w:hAnsi="Arial Nova bold" w:cs="Segoe UI"/>
                    <w:noProof/>
                  </w:rPr>
                  <w:t> </w:t>
                </w:r>
                <w:r w:rsidR="00C07D5E" w:rsidRPr="00DC384D">
                  <w:rPr>
                    <w:rFonts w:ascii="Arial Nova bold" w:hAnsi="Arial Nova bold" w:cs="Segoe UI"/>
                  </w:rPr>
                  <w:fldChar w:fldCharType="end"/>
                </w:r>
              </w:sdtContent>
            </w:sdt>
          </w:p>
        </w:tc>
        <w:tc>
          <w:tcPr>
            <w:tcW w:w="1701" w:type="dxa"/>
            <w:tcBorders>
              <w:top w:val="single" w:sz="4" w:space="0" w:color="D1D1D1" w:themeColor="background2" w:themeShade="E6"/>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E8E8E8" w:themeFill="background2"/>
            <w:vAlign w:val="center"/>
          </w:tcPr>
          <w:p w14:paraId="474CE973" w14:textId="4294BBDF" w:rsidR="00C07D5E" w:rsidRPr="00DC384D" w:rsidRDefault="00C07D5E" w:rsidP="00E54E91">
            <w:pPr>
              <w:rPr>
                <w:rFonts w:ascii="Arial Nova bold" w:hAnsi="Arial Nova bold" w:cs="Arial"/>
                <w:b/>
                <w:bCs/>
              </w:rPr>
            </w:pPr>
            <w:r w:rsidRPr="00DC384D">
              <w:rPr>
                <w:rFonts w:ascii="Arial Nova bold" w:hAnsi="Arial Nova bold" w:cs="Arial"/>
                <w:b/>
                <w:bCs/>
              </w:rPr>
              <w:t>Function times:</w:t>
            </w:r>
          </w:p>
        </w:tc>
        <w:tc>
          <w:tcPr>
            <w:tcW w:w="1985" w:type="dxa"/>
            <w:tcBorders>
              <w:top w:val="single" w:sz="4" w:space="0" w:color="D1D1D1" w:themeColor="background2" w:themeShade="E6"/>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FFFFFF" w:themeFill="background1"/>
            <w:vAlign w:val="center"/>
          </w:tcPr>
          <w:p w14:paraId="755E8128" w14:textId="6AFAAB6D" w:rsidR="00C07D5E" w:rsidRPr="00DC384D" w:rsidRDefault="00C07D5E" w:rsidP="00E54E91">
            <w:pPr>
              <w:rPr>
                <w:rFonts w:ascii="Arial Nova" w:hAnsi="Arial Nova" w:cs="Arial"/>
                <w:b/>
                <w:bCs/>
              </w:rPr>
            </w:pPr>
            <w:r w:rsidRPr="00DC384D">
              <w:rPr>
                <w:rFonts w:ascii="Arial Nova" w:hAnsi="Arial Nova" w:cs="Arial"/>
                <w:b/>
                <w:bCs/>
              </w:rPr>
              <w:t xml:space="preserve">From:   </w:t>
            </w:r>
            <w:sdt>
              <w:sdtPr>
                <w:rPr>
                  <w:rFonts w:ascii="Arial Nova bold" w:hAnsi="Arial Nova bold" w:cs="Segoe UI"/>
                </w:rPr>
                <w:id w:val="570392956"/>
                <w:placeholder>
                  <w:docPart w:val="5CB27DEB09E94C6F99D99FC431BBD6CE"/>
                </w:placeholder>
                <w:showingPlcHdr/>
                <w:text/>
              </w:sdtPr>
              <w:sdtContent>
                <w:r w:rsidRPr="00DC384D">
                  <w:rPr>
                    <w:rFonts w:ascii="Arial Nova bold" w:hAnsi="Arial Nova bold" w:cs="Segoe UI"/>
                  </w:rPr>
                  <w:fldChar w:fldCharType="begin">
                    <w:ffData>
                      <w:name w:val="Text7"/>
                      <w:enabled/>
                      <w:calcOnExit w:val="0"/>
                      <w:textInput/>
                    </w:ffData>
                  </w:fldChar>
                </w:r>
                <w:r w:rsidRPr="00DC384D">
                  <w:rPr>
                    <w:rFonts w:ascii="Arial Nova bold" w:hAnsi="Arial Nova bold" w:cs="Segoe UI"/>
                  </w:rPr>
                  <w:instrText xml:space="preserve"> FORMTEXT </w:instrText>
                </w:r>
                <w:r w:rsidRPr="00DC384D">
                  <w:rPr>
                    <w:rFonts w:ascii="Arial Nova bold" w:hAnsi="Arial Nova bold" w:cs="Segoe UI"/>
                  </w:rPr>
                </w:r>
                <w:r w:rsidRPr="00DC384D">
                  <w:rPr>
                    <w:rFonts w:ascii="Arial Nova bold" w:hAnsi="Arial Nova bold" w:cs="Segoe UI"/>
                  </w:rPr>
                  <w:fldChar w:fldCharType="separate"/>
                </w:r>
                <w:r w:rsidRPr="00DC384D">
                  <w:rPr>
                    <w:rFonts w:ascii="Arial Nova bold" w:hAnsi="Arial Nova bold" w:cs="Segoe UI"/>
                  </w:rPr>
                  <w:t> </w:t>
                </w:r>
                <w:r w:rsidRPr="00DC384D">
                  <w:rPr>
                    <w:rFonts w:ascii="Arial Nova bold" w:hAnsi="Arial Nova bold" w:cs="Segoe UI"/>
                  </w:rPr>
                  <w:t> </w:t>
                </w:r>
                <w:r w:rsidRPr="00DC384D">
                  <w:rPr>
                    <w:rFonts w:ascii="Arial Nova bold" w:hAnsi="Arial Nova bold" w:cs="Segoe UI"/>
                  </w:rPr>
                  <w:t> </w:t>
                </w:r>
                <w:r w:rsidRPr="00DC384D">
                  <w:rPr>
                    <w:rFonts w:ascii="Arial Nova bold" w:hAnsi="Arial Nova bold" w:cs="Segoe UI"/>
                  </w:rPr>
                  <w:t> </w:t>
                </w:r>
                <w:r w:rsidRPr="00DC384D">
                  <w:rPr>
                    <w:rFonts w:ascii="Arial Nova bold" w:hAnsi="Arial Nova bold" w:cs="Segoe UI"/>
                  </w:rPr>
                  <w:t> </w:t>
                </w:r>
                <w:r w:rsidRPr="00DC384D">
                  <w:rPr>
                    <w:rFonts w:ascii="Arial Nova bold" w:hAnsi="Arial Nova bold" w:cs="Segoe UI"/>
                  </w:rPr>
                  <w:fldChar w:fldCharType="end"/>
                </w:r>
              </w:sdtContent>
            </w:sdt>
            <w:r w:rsidRPr="00DC384D">
              <w:rPr>
                <w:rFonts w:ascii="Arial Nova" w:hAnsi="Arial Nova" w:cs="Arial"/>
                <w:b/>
                <w:bCs/>
              </w:rPr>
              <w:t xml:space="preserve">            </w:t>
            </w:r>
          </w:p>
        </w:tc>
        <w:tc>
          <w:tcPr>
            <w:tcW w:w="2040" w:type="dxa"/>
            <w:tcBorders>
              <w:top w:val="single" w:sz="4" w:space="0" w:color="D1D1D1" w:themeColor="background2" w:themeShade="E6"/>
              <w:left w:val="dotted" w:sz="4" w:space="0" w:color="BFBFBF" w:themeColor="background1" w:themeShade="BF"/>
              <w:bottom w:val="dotted" w:sz="4" w:space="0" w:color="BFBFBF" w:themeColor="background1" w:themeShade="BF"/>
              <w:right w:val="single" w:sz="8" w:space="0" w:color="auto"/>
            </w:tcBorders>
            <w:shd w:val="clear" w:color="auto" w:fill="FFFFFF" w:themeFill="background1"/>
            <w:vAlign w:val="center"/>
          </w:tcPr>
          <w:p w14:paraId="58BEA42F" w14:textId="213AE67E" w:rsidR="00C07D5E" w:rsidRPr="00DC384D" w:rsidRDefault="00C07D5E" w:rsidP="00E54E91">
            <w:pPr>
              <w:rPr>
                <w:rFonts w:ascii="Arial Nova" w:hAnsi="Arial Nova" w:cs="Arial"/>
                <w:b/>
              </w:rPr>
            </w:pPr>
            <w:r w:rsidRPr="00DC384D">
              <w:rPr>
                <w:rFonts w:ascii="Arial Nova" w:hAnsi="Arial Nova" w:cs="Arial"/>
                <w:b/>
                <w:bCs/>
              </w:rPr>
              <w:t>To:</w:t>
            </w:r>
            <w:r w:rsidRPr="00DC384D">
              <w:rPr>
                <w:rFonts w:ascii="Arial Nova bold" w:hAnsi="Arial Nova bold" w:cs="Segoe UI"/>
              </w:rPr>
              <w:t xml:space="preserve"> </w:t>
            </w:r>
            <w:sdt>
              <w:sdtPr>
                <w:rPr>
                  <w:rFonts w:ascii="Arial Nova bold" w:hAnsi="Arial Nova bold" w:cs="Segoe UI"/>
                </w:rPr>
                <w:id w:val="1138141496"/>
                <w:placeholder>
                  <w:docPart w:val="EC020384B5E84510B879CCA85CC4B58E"/>
                </w:placeholder>
                <w:showingPlcHdr/>
                <w:text/>
              </w:sdtPr>
              <w:sdtContent>
                <w:r w:rsidRPr="00DC384D">
                  <w:rPr>
                    <w:rFonts w:ascii="Arial Nova bold" w:hAnsi="Arial Nova bold" w:cs="Segoe UI"/>
                  </w:rPr>
                  <w:fldChar w:fldCharType="begin">
                    <w:ffData>
                      <w:name w:val="Text7"/>
                      <w:enabled/>
                      <w:calcOnExit w:val="0"/>
                      <w:textInput/>
                    </w:ffData>
                  </w:fldChar>
                </w:r>
                <w:r w:rsidRPr="00DC384D">
                  <w:rPr>
                    <w:rFonts w:ascii="Arial Nova bold" w:hAnsi="Arial Nova bold" w:cs="Segoe UI"/>
                  </w:rPr>
                  <w:instrText xml:space="preserve"> FORMTEXT </w:instrText>
                </w:r>
                <w:r w:rsidRPr="00DC384D">
                  <w:rPr>
                    <w:rFonts w:ascii="Arial Nova bold" w:hAnsi="Arial Nova bold" w:cs="Segoe UI"/>
                  </w:rPr>
                </w:r>
                <w:r w:rsidRPr="00DC384D">
                  <w:rPr>
                    <w:rFonts w:ascii="Arial Nova bold" w:hAnsi="Arial Nova bold" w:cs="Segoe UI"/>
                  </w:rPr>
                  <w:fldChar w:fldCharType="separate"/>
                </w:r>
                <w:r w:rsidRPr="00DC384D">
                  <w:rPr>
                    <w:rFonts w:ascii="Arial Nova bold" w:hAnsi="Arial Nova bold" w:cs="Segoe UI"/>
                  </w:rPr>
                  <w:t> </w:t>
                </w:r>
                <w:r w:rsidRPr="00DC384D">
                  <w:rPr>
                    <w:rFonts w:ascii="Arial Nova bold" w:hAnsi="Arial Nova bold" w:cs="Segoe UI"/>
                  </w:rPr>
                  <w:t> </w:t>
                </w:r>
                <w:r w:rsidRPr="00DC384D">
                  <w:rPr>
                    <w:rFonts w:ascii="Arial Nova bold" w:hAnsi="Arial Nova bold" w:cs="Segoe UI"/>
                  </w:rPr>
                  <w:t> </w:t>
                </w:r>
                <w:r w:rsidRPr="00DC384D">
                  <w:rPr>
                    <w:rFonts w:ascii="Arial Nova bold" w:hAnsi="Arial Nova bold" w:cs="Segoe UI"/>
                  </w:rPr>
                  <w:t> </w:t>
                </w:r>
                <w:r w:rsidRPr="00DC384D">
                  <w:rPr>
                    <w:rFonts w:ascii="Arial Nova bold" w:hAnsi="Arial Nova bold" w:cs="Segoe UI"/>
                  </w:rPr>
                  <w:t> </w:t>
                </w:r>
                <w:r w:rsidRPr="00DC384D">
                  <w:rPr>
                    <w:rFonts w:ascii="Arial Nova bold" w:hAnsi="Arial Nova bold" w:cs="Segoe UI"/>
                  </w:rPr>
                  <w:fldChar w:fldCharType="end"/>
                </w:r>
              </w:sdtContent>
            </w:sdt>
          </w:p>
        </w:tc>
      </w:tr>
      <w:tr w:rsidR="00C752F9" w:rsidRPr="007B213E" w14:paraId="27243436" w14:textId="77777777" w:rsidTr="00C07D5E">
        <w:trPr>
          <w:trHeight w:val="415"/>
        </w:trPr>
        <w:tc>
          <w:tcPr>
            <w:tcW w:w="1159" w:type="dxa"/>
            <w:gridSpan w:val="2"/>
            <w:tcBorders>
              <w:top w:val="dotted" w:sz="4" w:space="0" w:color="BFBFBF" w:themeColor="background1" w:themeShade="BF"/>
              <w:left w:val="single" w:sz="8" w:space="0" w:color="auto"/>
              <w:bottom w:val="dotted" w:sz="4" w:space="0" w:color="BFBFBF" w:themeColor="background1" w:themeShade="BF"/>
              <w:right w:val="dotted" w:sz="4" w:space="0" w:color="BFBFBF" w:themeColor="background1" w:themeShade="BF"/>
            </w:tcBorders>
            <w:shd w:val="clear" w:color="auto" w:fill="E8E8E8" w:themeFill="background2"/>
            <w:vAlign w:val="center"/>
          </w:tcPr>
          <w:p w14:paraId="2FA30302" w14:textId="685A253A" w:rsidR="009A6552" w:rsidRPr="00DC384D" w:rsidRDefault="009A6552" w:rsidP="009A6552">
            <w:pPr>
              <w:spacing w:before="120" w:after="120"/>
              <w:rPr>
                <w:rFonts w:ascii="Arial Nova bold" w:hAnsi="Arial Nova bold" w:cs="Arial"/>
                <w:b/>
              </w:rPr>
            </w:pPr>
            <w:r w:rsidRPr="00DC384D">
              <w:rPr>
                <w:rFonts w:ascii="Arial Nova bold" w:hAnsi="Arial Nova bold" w:cs="Arial"/>
                <w:b/>
              </w:rPr>
              <w:t>Contact name:</w:t>
            </w:r>
          </w:p>
        </w:tc>
        <w:tc>
          <w:tcPr>
            <w:tcW w:w="9817" w:type="dxa"/>
            <w:gridSpan w:val="9"/>
            <w:tcBorders>
              <w:top w:val="dotted" w:sz="4" w:space="0" w:color="BFBFBF" w:themeColor="background1" w:themeShade="BF"/>
              <w:left w:val="dotted" w:sz="4" w:space="0" w:color="BFBFBF" w:themeColor="background1" w:themeShade="BF"/>
              <w:bottom w:val="dotted" w:sz="4" w:space="0" w:color="BFBFBF" w:themeColor="background1" w:themeShade="BF"/>
              <w:right w:val="single" w:sz="8" w:space="0" w:color="auto"/>
            </w:tcBorders>
            <w:shd w:val="clear" w:color="auto" w:fill="FFFFFF" w:themeFill="background1"/>
            <w:vAlign w:val="center"/>
          </w:tcPr>
          <w:sdt>
            <w:sdtPr>
              <w:rPr>
                <w:rFonts w:ascii="Arial Nova bold" w:hAnsi="Arial Nova bold" w:cs="Segoe UI"/>
              </w:rPr>
              <w:id w:val="-152531202"/>
              <w:placeholder>
                <w:docPart w:val="DFEEB0E07D1A436FB993C997C8F08ACE"/>
              </w:placeholder>
              <w:showingPlcHdr/>
              <w:text/>
            </w:sdtPr>
            <w:sdtContent>
              <w:p w14:paraId="5720FA03" w14:textId="3EDC64D7" w:rsidR="00C752F9" w:rsidRPr="00DC384D" w:rsidRDefault="00C752F9" w:rsidP="00E54E91">
                <w:pPr>
                  <w:rPr>
                    <w:rFonts w:ascii="Arial Nova bold" w:hAnsi="Arial Nova bold" w:cs="Arial"/>
                    <w:b/>
                  </w:rPr>
                </w:pPr>
                <w:r w:rsidRPr="00DC384D">
                  <w:rPr>
                    <w:rFonts w:ascii="Arial Nova bold" w:hAnsi="Arial Nova bold" w:cs="Segoe UI"/>
                  </w:rPr>
                  <w:fldChar w:fldCharType="begin">
                    <w:ffData>
                      <w:name w:val="Text7"/>
                      <w:enabled/>
                      <w:calcOnExit w:val="0"/>
                      <w:textInput/>
                    </w:ffData>
                  </w:fldChar>
                </w:r>
                <w:r w:rsidRPr="00DC384D">
                  <w:rPr>
                    <w:rFonts w:ascii="Arial Nova bold" w:hAnsi="Arial Nova bold" w:cs="Segoe UI"/>
                  </w:rPr>
                  <w:instrText xml:space="preserve"> FORMTEXT </w:instrText>
                </w:r>
                <w:r w:rsidRPr="00DC384D">
                  <w:rPr>
                    <w:rFonts w:ascii="Arial Nova bold" w:hAnsi="Arial Nova bold" w:cs="Segoe UI"/>
                  </w:rPr>
                </w:r>
                <w:r w:rsidRPr="00DC384D">
                  <w:rPr>
                    <w:rFonts w:ascii="Arial Nova bold" w:hAnsi="Arial Nova bold" w:cs="Segoe UI"/>
                  </w:rPr>
                  <w:fldChar w:fldCharType="separate"/>
                </w:r>
                <w:r w:rsidRPr="00DC384D">
                  <w:rPr>
                    <w:rFonts w:ascii="Arial Nova bold" w:hAnsi="Arial Nova bold" w:cs="Segoe UI"/>
                  </w:rPr>
                  <w:t> </w:t>
                </w:r>
                <w:r w:rsidRPr="00DC384D">
                  <w:rPr>
                    <w:rFonts w:ascii="Arial Nova bold" w:hAnsi="Arial Nova bold" w:cs="Segoe UI"/>
                  </w:rPr>
                  <w:t> </w:t>
                </w:r>
                <w:r w:rsidRPr="00DC384D">
                  <w:rPr>
                    <w:rFonts w:ascii="Arial Nova bold" w:hAnsi="Arial Nova bold" w:cs="Segoe UI"/>
                  </w:rPr>
                  <w:t> </w:t>
                </w:r>
                <w:r w:rsidRPr="00DC384D">
                  <w:rPr>
                    <w:rFonts w:ascii="Arial Nova bold" w:hAnsi="Arial Nova bold" w:cs="Segoe UI"/>
                  </w:rPr>
                  <w:t> </w:t>
                </w:r>
                <w:r w:rsidRPr="00DC384D">
                  <w:rPr>
                    <w:rFonts w:ascii="Arial Nova bold" w:hAnsi="Arial Nova bold" w:cs="Segoe UI"/>
                  </w:rPr>
                  <w:t> </w:t>
                </w:r>
                <w:r w:rsidRPr="00DC384D">
                  <w:rPr>
                    <w:rFonts w:ascii="Arial Nova bold" w:hAnsi="Arial Nova bold" w:cs="Segoe UI"/>
                  </w:rPr>
                  <w:fldChar w:fldCharType="end"/>
                </w:r>
              </w:p>
            </w:sdtContent>
          </w:sdt>
        </w:tc>
      </w:tr>
      <w:tr w:rsidR="00D15308" w:rsidRPr="007B213E" w14:paraId="79331711" w14:textId="77777777" w:rsidTr="00C07D5E">
        <w:trPr>
          <w:trHeight w:val="437"/>
        </w:trPr>
        <w:tc>
          <w:tcPr>
            <w:tcW w:w="1140" w:type="dxa"/>
            <w:tcBorders>
              <w:top w:val="dotted" w:sz="4" w:space="0" w:color="BFBFBF" w:themeColor="background1" w:themeShade="BF"/>
              <w:left w:val="single" w:sz="8" w:space="0" w:color="auto"/>
              <w:bottom w:val="dotted" w:sz="4" w:space="0" w:color="BFBFBF" w:themeColor="background1" w:themeShade="BF"/>
              <w:right w:val="dotted" w:sz="4" w:space="0" w:color="BFBFBF" w:themeColor="background1" w:themeShade="BF"/>
            </w:tcBorders>
            <w:shd w:val="clear" w:color="auto" w:fill="E8E8E8" w:themeFill="background2"/>
            <w:vAlign w:val="center"/>
          </w:tcPr>
          <w:p w14:paraId="4A645A46" w14:textId="77E6B019" w:rsidR="00E322C6" w:rsidRPr="00DC384D" w:rsidRDefault="00E322C6" w:rsidP="00E54E91">
            <w:pPr>
              <w:rPr>
                <w:rFonts w:ascii="Arial Nova bold" w:hAnsi="Arial Nova bold" w:cs="Arial"/>
                <w:b/>
              </w:rPr>
            </w:pPr>
            <w:r w:rsidRPr="00DC384D">
              <w:rPr>
                <w:rFonts w:ascii="Arial Nova bold" w:hAnsi="Arial Nova bold" w:cs="Arial"/>
                <w:b/>
              </w:rPr>
              <w:t xml:space="preserve">Daytime </w:t>
            </w:r>
            <w:r w:rsidRPr="00DC384D">
              <w:rPr>
                <w:rFonts w:ascii="Arial Nova bold" w:hAnsi="Arial Nova bold" w:cs="Arial"/>
                <w:b/>
                <w:bCs/>
              </w:rPr>
              <w:t>c</w:t>
            </w:r>
            <w:r w:rsidRPr="00DC384D">
              <w:rPr>
                <w:rFonts w:ascii="Arial Nova bold" w:hAnsi="Arial Nova bold" w:cs="Arial"/>
                <w:b/>
              </w:rPr>
              <w:t>ontact</w:t>
            </w:r>
            <w:r w:rsidRPr="00DC384D">
              <w:rPr>
                <w:rFonts w:ascii="Arial Nova bold" w:hAnsi="Arial Nova bold" w:cs="Arial"/>
                <w:b/>
                <w:bCs/>
              </w:rPr>
              <w:t>:</w:t>
            </w:r>
          </w:p>
        </w:tc>
        <w:tc>
          <w:tcPr>
            <w:tcW w:w="2297" w:type="dxa"/>
            <w:gridSpan w:val="4"/>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FFFFFF" w:themeFill="background1"/>
            <w:vAlign w:val="center"/>
          </w:tcPr>
          <w:p w14:paraId="1F3A0C3D" w14:textId="1E2C6F0B" w:rsidR="003C3986" w:rsidRPr="00DC384D" w:rsidRDefault="00000000" w:rsidP="00E54E91">
            <w:pPr>
              <w:rPr>
                <w:rFonts w:ascii="Arial Nova bold" w:hAnsi="Arial Nova bold" w:cs="Segoe UI"/>
              </w:rPr>
            </w:pPr>
            <w:sdt>
              <w:sdtPr>
                <w:rPr>
                  <w:rFonts w:ascii="Arial Nova bold" w:hAnsi="Arial Nova bold" w:cs="Segoe UI"/>
                </w:rPr>
                <w:id w:val="-981845585"/>
                <w:placeholder>
                  <w:docPart w:val="D04D2A3C8B3F448280A6A3D3B62C2065"/>
                </w:placeholder>
                <w:showingPlcHdr/>
                <w:text/>
              </w:sdtPr>
              <w:sdtContent>
                <w:r w:rsidR="00E322C6" w:rsidRPr="00DC384D">
                  <w:rPr>
                    <w:rFonts w:ascii="Arial Nova bold" w:hAnsi="Arial Nova bold" w:cs="Segoe UI"/>
                  </w:rPr>
                  <w:fldChar w:fldCharType="begin">
                    <w:ffData>
                      <w:name w:val="Text7"/>
                      <w:enabled/>
                      <w:calcOnExit w:val="0"/>
                      <w:textInput/>
                    </w:ffData>
                  </w:fldChar>
                </w:r>
                <w:r w:rsidR="00E322C6" w:rsidRPr="00DC384D">
                  <w:rPr>
                    <w:rFonts w:ascii="Arial Nova bold" w:hAnsi="Arial Nova bold" w:cs="Segoe UI"/>
                  </w:rPr>
                  <w:instrText xml:space="preserve"> FORMTEXT </w:instrText>
                </w:r>
                <w:r w:rsidR="00E322C6" w:rsidRPr="00DC384D">
                  <w:rPr>
                    <w:rFonts w:ascii="Arial Nova bold" w:hAnsi="Arial Nova bold" w:cs="Segoe UI"/>
                  </w:rPr>
                </w:r>
                <w:r w:rsidR="00E322C6" w:rsidRPr="00DC384D">
                  <w:rPr>
                    <w:rFonts w:ascii="Arial Nova bold" w:hAnsi="Arial Nova bold" w:cs="Segoe UI"/>
                  </w:rPr>
                  <w:fldChar w:fldCharType="separate"/>
                </w:r>
                <w:r w:rsidR="00E322C6" w:rsidRPr="00DC384D">
                  <w:rPr>
                    <w:rFonts w:ascii="Arial Nova bold" w:hAnsi="Arial Nova bold" w:cs="Segoe UI"/>
                  </w:rPr>
                  <w:t> </w:t>
                </w:r>
                <w:r w:rsidR="00E322C6" w:rsidRPr="00DC384D">
                  <w:rPr>
                    <w:rFonts w:ascii="Arial Nova bold" w:hAnsi="Arial Nova bold" w:cs="Segoe UI"/>
                  </w:rPr>
                  <w:t> </w:t>
                </w:r>
                <w:r w:rsidR="00E322C6" w:rsidRPr="00DC384D">
                  <w:rPr>
                    <w:rFonts w:ascii="Arial Nova bold" w:hAnsi="Arial Nova bold" w:cs="Segoe UI"/>
                  </w:rPr>
                  <w:t> </w:t>
                </w:r>
                <w:r w:rsidR="00E322C6" w:rsidRPr="00DC384D">
                  <w:rPr>
                    <w:rFonts w:ascii="Arial Nova bold" w:hAnsi="Arial Nova bold" w:cs="Segoe UI"/>
                  </w:rPr>
                  <w:t> </w:t>
                </w:r>
                <w:r w:rsidR="00E322C6" w:rsidRPr="00DC384D">
                  <w:rPr>
                    <w:rFonts w:ascii="Arial Nova bold" w:hAnsi="Arial Nova bold" w:cs="Segoe UI"/>
                  </w:rPr>
                  <w:t> </w:t>
                </w:r>
                <w:r w:rsidR="00E322C6" w:rsidRPr="00DC384D">
                  <w:rPr>
                    <w:rFonts w:ascii="Arial Nova bold" w:hAnsi="Arial Nova bold" w:cs="Segoe UI"/>
                  </w:rPr>
                  <w:fldChar w:fldCharType="end"/>
                </w:r>
              </w:sdtContent>
            </w:sdt>
          </w:p>
        </w:tc>
        <w:tc>
          <w:tcPr>
            <w:tcW w:w="1246" w:type="dxa"/>
            <w:gridSpan w:val="2"/>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E8E8E8" w:themeFill="background2"/>
            <w:vAlign w:val="center"/>
          </w:tcPr>
          <w:p w14:paraId="10F43716" w14:textId="0241C23A" w:rsidR="00E322C6" w:rsidRPr="00DC384D" w:rsidRDefault="00C07D5E" w:rsidP="00E54E91">
            <w:pPr>
              <w:rPr>
                <w:rFonts w:ascii="Arial Nova bold" w:hAnsi="Arial Nova bold" w:cs="Arial"/>
                <w:b/>
              </w:rPr>
            </w:pPr>
            <w:r w:rsidRPr="00DC384D">
              <w:rPr>
                <w:rFonts w:ascii="Arial Nova bold" w:hAnsi="Arial Nova bold" w:cs="Arial"/>
                <w:b/>
              </w:rPr>
              <w:t>P</w:t>
            </w:r>
            <w:r w:rsidR="00E322C6" w:rsidRPr="00DC384D">
              <w:rPr>
                <w:rFonts w:ascii="Arial Nova bold" w:hAnsi="Arial Nova bold" w:cs="Arial"/>
                <w:b/>
              </w:rPr>
              <w:t xml:space="preserve">hone </w:t>
            </w:r>
            <w:r w:rsidR="00E322C6" w:rsidRPr="00DC384D">
              <w:rPr>
                <w:rFonts w:ascii="Arial Nova bold" w:hAnsi="Arial Nova bold" w:cs="Arial"/>
                <w:b/>
                <w:bCs/>
              </w:rPr>
              <w:t>n</w:t>
            </w:r>
            <w:r w:rsidR="00E322C6" w:rsidRPr="00DC384D">
              <w:rPr>
                <w:rFonts w:ascii="Arial Nova bold" w:hAnsi="Arial Nova bold" w:cs="Arial"/>
                <w:b/>
              </w:rPr>
              <w:t>umber:</w:t>
            </w:r>
          </w:p>
        </w:tc>
        <w:tc>
          <w:tcPr>
            <w:tcW w:w="6293" w:type="dxa"/>
            <w:gridSpan w:val="4"/>
            <w:tcBorders>
              <w:top w:val="dotted" w:sz="4" w:space="0" w:color="BFBFBF" w:themeColor="background1" w:themeShade="BF"/>
              <w:left w:val="dotted" w:sz="4" w:space="0" w:color="BFBFBF" w:themeColor="background1" w:themeShade="BF"/>
              <w:bottom w:val="dotted" w:sz="4" w:space="0" w:color="BFBFBF" w:themeColor="background1" w:themeShade="BF"/>
              <w:right w:val="single" w:sz="8" w:space="0" w:color="auto"/>
            </w:tcBorders>
            <w:shd w:val="clear" w:color="auto" w:fill="FFFFFF" w:themeFill="background1"/>
            <w:vAlign w:val="center"/>
          </w:tcPr>
          <w:p w14:paraId="4E965B22" w14:textId="1F07C981" w:rsidR="00D15308" w:rsidRPr="00DC384D" w:rsidRDefault="00000000" w:rsidP="00E54E91">
            <w:pPr>
              <w:rPr>
                <w:rFonts w:ascii="Arial Nova bold" w:hAnsi="Arial Nova bold" w:cs="Segoe UI"/>
              </w:rPr>
            </w:pPr>
            <w:sdt>
              <w:sdtPr>
                <w:rPr>
                  <w:rFonts w:ascii="Arial Nova bold" w:hAnsi="Arial Nova bold" w:cs="Segoe UI"/>
                </w:rPr>
                <w:id w:val="-226916629"/>
                <w:placeholder>
                  <w:docPart w:val="995685D0885C4FF395C55C81CE73EC4C"/>
                </w:placeholder>
                <w:showingPlcHdr/>
                <w:text/>
              </w:sdtPr>
              <w:sdtContent>
                <w:r w:rsidR="00E322C6" w:rsidRPr="00DC384D">
                  <w:rPr>
                    <w:rFonts w:ascii="Arial Nova bold" w:hAnsi="Arial Nova bold" w:cs="Segoe UI"/>
                  </w:rPr>
                  <w:fldChar w:fldCharType="begin">
                    <w:ffData>
                      <w:name w:val="Text7"/>
                      <w:enabled/>
                      <w:calcOnExit w:val="0"/>
                      <w:textInput/>
                    </w:ffData>
                  </w:fldChar>
                </w:r>
                <w:r w:rsidR="00E322C6" w:rsidRPr="00DC384D">
                  <w:rPr>
                    <w:rFonts w:ascii="Arial Nova bold" w:hAnsi="Arial Nova bold" w:cs="Segoe UI"/>
                  </w:rPr>
                  <w:instrText xml:space="preserve"> FORMTEXT </w:instrText>
                </w:r>
                <w:r w:rsidR="00E322C6" w:rsidRPr="00DC384D">
                  <w:rPr>
                    <w:rFonts w:ascii="Arial Nova bold" w:hAnsi="Arial Nova bold" w:cs="Segoe UI"/>
                  </w:rPr>
                </w:r>
                <w:r w:rsidR="00E322C6" w:rsidRPr="00DC384D">
                  <w:rPr>
                    <w:rFonts w:ascii="Arial Nova bold" w:hAnsi="Arial Nova bold" w:cs="Segoe UI"/>
                  </w:rPr>
                  <w:fldChar w:fldCharType="separate"/>
                </w:r>
                <w:r w:rsidR="00E322C6" w:rsidRPr="00DC384D">
                  <w:rPr>
                    <w:rFonts w:ascii="Arial Nova bold" w:hAnsi="Arial Nova bold" w:cs="Segoe UI"/>
                  </w:rPr>
                  <w:t> </w:t>
                </w:r>
                <w:r w:rsidR="00E322C6" w:rsidRPr="00DC384D">
                  <w:rPr>
                    <w:rFonts w:ascii="Arial Nova bold" w:hAnsi="Arial Nova bold" w:cs="Segoe UI"/>
                  </w:rPr>
                  <w:t> </w:t>
                </w:r>
                <w:r w:rsidR="00E322C6" w:rsidRPr="00DC384D">
                  <w:rPr>
                    <w:rFonts w:ascii="Arial Nova bold" w:hAnsi="Arial Nova bold" w:cs="Segoe UI"/>
                  </w:rPr>
                  <w:t> </w:t>
                </w:r>
                <w:r w:rsidR="00E322C6" w:rsidRPr="00DC384D">
                  <w:rPr>
                    <w:rFonts w:ascii="Arial Nova bold" w:hAnsi="Arial Nova bold" w:cs="Segoe UI"/>
                  </w:rPr>
                  <w:t> </w:t>
                </w:r>
                <w:r w:rsidR="00E322C6" w:rsidRPr="00DC384D">
                  <w:rPr>
                    <w:rFonts w:ascii="Arial Nova bold" w:hAnsi="Arial Nova bold" w:cs="Segoe UI"/>
                  </w:rPr>
                  <w:t> </w:t>
                </w:r>
                <w:r w:rsidR="00E322C6" w:rsidRPr="00DC384D">
                  <w:rPr>
                    <w:rFonts w:ascii="Arial Nova bold" w:hAnsi="Arial Nova bold" w:cs="Segoe UI"/>
                  </w:rPr>
                  <w:fldChar w:fldCharType="end"/>
                </w:r>
              </w:sdtContent>
            </w:sdt>
          </w:p>
        </w:tc>
      </w:tr>
      <w:tr w:rsidR="001259FB" w:rsidRPr="007B213E" w14:paraId="49BAA8AE" w14:textId="77777777" w:rsidTr="00DC384D">
        <w:trPr>
          <w:trHeight w:val="501"/>
        </w:trPr>
        <w:tc>
          <w:tcPr>
            <w:tcW w:w="1140" w:type="dxa"/>
            <w:tcBorders>
              <w:top w:val="dotted" w:sz="4" w:space="0" w:color="BFBFBF" w:themeColor="background1" w:themeShade="BF"/>
              <w:left w:val="single" w:sz="8" w:space="0" w:color="auto"/>
              <w:bottom w:val="single" w:sz="8" w:space="0" w:color="auto"/>
              <w:right w:val="nil"/>
            </w:tcBorders>
            <w:shd w:val="clear" w:color="auto" w:fill="E8E8E8" w:themeFill="background2"/>
            <w:vAlign w:val="center"/>
          </w:tcPr>
          <w:p w14:paraId="3A4FFE6D" w14:textId="77777777" w:rsidR="00E322C6" w:rsidRPr="00DC384D" w:rsidRDefault="00E322C6" w:rsidP="00E54E91">
            <w:pPr>
              <w:rPr>
                <w:rFonts w:ascii="Arial Nova bold" w:hAnsi="Arial Nova bold" w:cs="Arial"/>
                <w:b/>
              </w:rPr>
            </w:pPr>
            <w:r w:rsidRPr="00DC384D">
              <w:rPr>
                <w:rFonts w:ascii="Arial Nova bold" w:hAnsi="Arial Nova bold" w:cs="Arial"/>
                <w:b/>
              </w:rPr>
              <w:t>Email:</w:t>
            </w:r>
          </w:p>
        </w:tc>
        <w:tc>
          <w:tcPr>
            <w:tcW w:w="9836" w:type="dxa"/>
            <w:gridSpan w:val="10"/>
            <w:tcBorders>
              <w:top w:val="dotted" w:sz="4" w:space="0" w:color="BFBFBF" w:themeColor="background1" w:themeShade="BF"/>
              <w:left w:val="nil"/>
              <w:bottom w:val="single" w:sz="8" w:space="0" w:color="auto"/>
              <w:right w:val="single" w:sz="8" w:space="0" w:color="auto"/>
            </w:tcBorders>
            <w:shd w:val="clear" w:color="auto" w:fill="FFFFFF" w:themeFill="background1"/>
            <w:vAlign w:val="center"/>
          </w:tcPr>
          <w:p w14:paraId="449CAD8C" w14:textId="277BD589" w:rsidR="001259FB" w:rsidRPr="00DC384D" w:rsidRDefault="00000000" w:rsidP="00E54E91">
            <w:pPr>
              <w:rPr>
                <w:rFonts w:ascii="Arial Nova bold" w:hAnsi="Arial Nova bold" w:cs="Segoe UI"/>
              </w:rPr>
            </w:pPr>
            <w:sdt>
              <w:sdtPr>
                <w:rPr>
                  <w:rFonts w:ascii="Arial Nova bold" w:hAnsi="Arial Nova bold" w:cs="Segoe UI"/>
                </w:rPr>
                <w:id w:val="1712920151"/>
                <w:placeholder>
                  <w:docPart w:val="4C49DAFF992242B69CDE26BCE5CB6757"/>
                </w:placeholder>
                <w:showingPlcHdr/>
                <w:text/>
              </w:sdtPr>
              <w:sdtContent>
                <w:r w:rsidR="00E322C6" w:rsidRPr="00DC384D">
                  <w:rPr>
                    <w:rFonts w:ascii="Arial Nova bold" w:hAnsi="Arial Nova bold" w:cs="Segoe UI"/>
                  </w:rPr>
                  <w:fldChar w:fldCharType="begin">
                    <w:ffData>
                      <w:name w:val="Text7"/>
                      <w:enabled/>
                      <w:calcOnExit w:val="0"/>
                      <w:textInput/>
                    </w:ffData>
                  </w:fldChar>
                </w:r>
                <w:r w:rsidR="00E322C6" w:rsidRPr="00DC384D">
                  <w:rPr>
                    <w:rFonts w:ascii="Arial Nova bold" w:hAnsi="Arial Nova bold" w:cs="Segoe UI"/>
                  </w:rPr>
                  <w:instrText xml:space="preserve"> FORMTEXT </w:instrText>
                </w:r>
                <w:r w:rsidR="00E322C6" w:rsidRPr="00DC384D">
                  <w:rPr>
                    <w:rFonts w:ascii="Arial Nova bold" w:hAnsi="Arial Nova bold" w:cs="Segoe UI"/>
                  </w:rPr>
                </w:r>
                <w:r w:rsidR="00E322C6" w:rsidRPr="00DC384D">
                  <w:rPr>
                    <w:rFonts w:ascii="Arial Nova bold" w:hAnsi="Arial Nova bold" w:cs="Segoe UI"/>
                  </w:rPr>
                  <w:fldChar w:fldCharType="separate"/>
                </w:r>
                <w:r w:rsidR="00E322C6" w:rsidRPr="00DC384D">
                  <w:rPr>
                    <w:rFonts w:ascii="Arial Nova bold" w:hAnsi="Arial Nova bold" w:cs="Segoe UI"/>
                  </w:rPr>
                  <w:t> </w:t>
                </w:r>
                <w:r w:rsidR="00E322C6" w:rsidRPr="00DC384D">
                  <w:rPr>
                    <w:rFonts w:ascii="Arial Nova bold" w:hAnsi="Arial Nova bold" w:cs="Segoe UI"/>
                  </w:rPr>
                  <w:t> </w:t>
                </w:r>
                <w:r w:rsidR="00E322C6" w:rsidRPr="00DC384D">
                  <w:rPr>
                    <w:rFonts w:ascii="Arial Nova bold" w:hAnsi="Arial Nova bold" w:cs="Segoe UI"/>
                  </w:rPr>
                  <w:t> </w:t>
                </w:r>
                <w:r w:rsidR="00E322C6" w:rsidRPr="00DC384D">
                  <w:rPr>
                    <w:rFonts w:ascii="Arial Nova bold" w:hAnsi="Arial Nova bold" w:cs="Segoe UI"/>
                  </w:rPr>
                  <w:t> </w:t>
                </w:r>
                <w:r w:rsidR="00E322C6" w:rsidRPr="00DC384D">
                  <w:rPr>
                    <w:rFonts w:ascii="Arial Nova bold" w:hAnsi="Arial Nova bold" w:cs="Segoe UI"/>
                  </w:rPr>
                  <w:t> </w:t>
                </w:r>
                <w:r w:rsidR="00E322C6" w:rsidRPr="00DC384D">
                  <w:rPr>
                    <w:rFonts w:ascii="Arial Nova bold" w:hAnsi="Arial Nova bold" w:cs="Segoe UI"/>
                  </w:rPr>
                  <w:fldChar w:fldCharType="end"/>
                </w:r>
              </w:sdtContent>
            </w:sdt>
          </w:p>
        </w:tc>
      </w:tr>
      <w:bookmarkEnd w:id="0"/>
    </w:tbl>
    <w:p w14:paraId="2B3DD894" w14:textId="77777777" w:rsidR="006B7CD3" w:rsidRPr="00484CDA" w:rsidRDefault="006B7CD3" w:rsidP="0068190C">
      <w:pPr>
        <w:tabs>
          <w:tab w:val="left" w:pos="1064"/>
        </w:tabs>
        <w:spacing w:after="0" w:line="240" w:lineRule="auto"/>
        <w:rPr>
          <w:rFonts w:ascii="Arial Nova" w:hAnsi="Arial Nova" w:cs="Arial"/>
          <w:b/>
          <w:bCs/>
        </w:rPr>
      </w:pPr>
    </w:p>
    <w:tbl>
      <w:tblPr>
        <w:tblStyle w:val="TableGrid"/>
        <w:tblW w:w="11057" w:type="dxa"/>
        <w:tblInd w:w="-165" w:type="dxa"/>
        <w:tblBorders>
          <w:top w:val="single" w:sz="18" w:space="0" w:color="38115E"/>
          <w:left w:val="single" w:sz="18" w:space="0" w:color="38115E"/>
          <w:bottom w:val="single" w:sz="18" w:space="0" w:color="38115E"/>
          <w:right w:val="single" w:sz="18" w:space="0" w:color="38115E"/>
          <w:insideH w:val="single" w:sz="18" w:space="0" w:color="38115E"/>
          <w:insideV w:val="single" w:sz="18" w:space="0" w:color="38115E"/>
        </w:tblBorders>
        <w:shd w:val="clear" w:color="auto" w:fill="DEC7F5"/>
        <w:tblLayout w:type="fixed"/>
        <w:tblLook w:val="04A0" w:firstRow="1" w:lastRow="0" w:firstColumn="1" w:lastColumn="0" w:noHBand="0" w:noVBand="1"/>
      </w:tblPr>
      <w:tblGrid>
        <w:gridCol w:w="11057"/>
      </w:tblGrid>
      <w:tr w:rsidR="00815E8F" w:rsidRPr="00571261" w14:paraId="2AD8A857" w14:textId="77777777">
        <w:trPr>
          <w:trHeight w:val="1134"/>
        </w:trPr>
        <w:tc>
          <w:tcPr>
            <w:tcW w:w="11057" w:type="dxa"/>
            <w:shd w:val="clear" w:color="auto" w:fill="F0E6FA"/>
            <w:vAlign w:val="center"/>
          </w:tcPr>
          <w:p w14:paraId="79DE5E2B" w14:textId="259AC1E8" w:rsidR="00815E8F" w:rsidRPr="00B5636C" w:rsidRDefault="00815E8F" w:rsidP="000F341E">
            <w:pPr>
              <w:tabs>
                <w:tab w:val="left" w:pos="-720"/>
                <w:tab w:val="left" w:pos="0"/>
                <w:tab w:val="left" w:pos="426"/>
              </w:tabs>
              <w:suppressAutoHyphens/>
              <w:spacing w:before="120" w:after="120"/>
              <w:ind w:right="113"/>
              <w:rPr>
                <w:rFonts w:ascii="Arial Nova" w:hAnsi="Arial Nova"/>
                <w:b/>
                <w:spacing w:val="-3"/>
              </w:rPr>
            </w:pPr>
            <w:r w:rsidRPr="00B5636C">
              <w:rPr>
                <w:rFonts w:ascii="Arial Nova" w:hAnsi="Arial Nova"/>
                <w:b/>
                <w:spacing w:val="-3"/>
              </w:rPr>
              <w:t>PLEASE NOTE JUVENILE FUNCTIONS MUST BE SMOKE, DRUG AND ALCOHOL FREE.</w:t>
            </w:r>
          </w:p>
          <w:p w14:paraId="56AFA623" w14:textId="77777777" w:rsidR="00C45F41" w:rsidRPr="00484CDA" w:rsidRDefault="00815E8F" w:rsidP="00C45F41">
            <w:pPr>
              <w:pStyle w:val="BodyText3"/>
              <w:numPr>
                <w:ilvl w:val="0"/>
                <w:numId w:val="42"/>
              </w:numPr>
              <w:ind w:right="113"/>
              <w:rPr>
                <w:rFonts w:ascii="Arial Nova" w:hAnsi="Arial Nova"/>
                <w:sz w:val="22"/>
                <w:szCs w:val="22"/>
              </w:rPr>
            </w:pPr>
            <w:r w:rsidRPr="00484CDA">
              <w:rPr>
                <w:rFonts w:ascii="Arial Nova" w:hAnsi="Arial Nova"/>
                <w:sz w:val="22"/>
                <w:szCs w:val="22"/>
              </w:rPr>
              <w:t>A copy of the application will be sent to the Western Australia Police</w:t>
            </w:r>
            <w:r w:rsidR="002D64F2" w:rsidRPr="00484CDA">
              <w:rPr>
                <w:rFonts w:ascii="Arial Nova" w:hAnsi="Arial Nova"/>
                <w:sz w:val="22"/>
                <w:szCs w:val="22"/>
              </w:rPr>
              <w:t xml:space="preserve">. </w:t>
            </w:r>
          </w:p>
          <w:p w14:paraId="4E999902" w14:textId="1BCE5C17" w:rsidR="00251F44" w:rsidRPr="00484CDA" w:rsidRDefault="002D64F2" w:rsidP="00C45F41">
            <w:pPr>
              <w:pStyle w:val="BodyText3"/>
              <w:numPr>
                <w:ilvl w:val="0"/>
                <w:numId w:val="42"/>
              </w:numPr>
              <w:ind w:right="113"/>
              <w:rPr>
                <w:rFonts w:ascii="Arial Nova" w:hAnsi="Arial Nova"/>
                <w:b/>
                <w:sz w:val="22"/>
                <w:szCs w:val="22"/>
              </w:rPr>
            </w:pPr>
            <w:r w:rsidRPr="00484CDA">
              <w:rPr>
                <w:rFonts w:ascii="Arial Nova" w:hAnsi="Arial Nova"/>
                <w:sz w:val="22"/>
                <w:szCs w:val="22"/>
              </w:rPr>
              <w:t>L</w:t>
            </w:r>
            <w:r w:rsidR="00815E8F" w:rsidRPr="00484CDA">
              <w:rPr>
                <w:rFonts w:ascii="Arial Nova" w:hAnsi="Arial Nova"/>
                <w:sz w:val="22"/>
                <w:szCs w:val="22"/>
              </w:rPr>
              <w:t>odging of an application does not automatically mean that the application will be approved</w:t>
            </w:r>
            <w:r w:rsidR="00815E8F" w:rsidRPr="00484CDA">
              <w:rPr>
                <w:rFonts w:ascii="Arial Nova" w:hAnsi="Arial Nova"/>
                <w:b/>
                <w:sz w:val="22"/>
                <w:szCs w:val="22"/>
              </w:rPr>
              <w:t>.</w:t>
            </w:r>
            <w:r w:rsidRPr="00484CDA">
              <w:rPr>
                <w:rFonts w:ascii="Arial Nova" w:hAnsi="Arial Nova"/>
                <w:b/>
                <w:sz w:val="22"/>
                <w:szCs w:val="22"/>
              </w:rPr>
              <w:t xml:space="preserve"> </w:t>
            </w:r>
            <w:r w:rsidR="00815E8F" w:rsidRPr="00484CDA">
              <w:rPr>
                <w:rFonts w:ascii="Arial Nova" w:hAnsi="Arial Nova"/>
                <w:b/>
                <w:sz w:val="22"/>
                <w:szCs w:val="22"/>
              </w:rPr>
              <w:t xml:space="preserve"> </w:t>
            </w:r>
          </w:p>
          <w:p w14:paraId="52F8B8DC" w14:textId="388B2F12" w:rsidR="00815E8F" w:rsidRPr="0090467D" w:rsidRDefault="00815E8F" w:rsidP="00DC384D">
            <w:pPr>
              <w:pStyle w:val="BodyText3"/>
              <w:ind w:right="113"/>
              <w:rPr>
                <w:rFonts w:ascii="Aptos" w:hAnsi="Aptos"/>
                <w:b/>
                <w:sz w:val="22"/>
              </w:rPr>
            </w:pPr>
            <w:r w:rsidRPr="00B5636C">
              <w:rPr>
                <w:rFonts w:ascii="Arial Nova" w:hAnsi="Arial Nova"/>
                <w:b/>
                <w:sz w:val="22"/>
              </w:rPr>
              <w:t>Licensees should not advertise or promote the juvenile function until the application is approved.</w:t>
            </w:r>
          </w:p>
        </w:tc>
      </w:tr>
    </w:tbl>
    <w:p w14:paraId="005D778A" w14:textId="77777777" w:rsidR="00484CDA" w:rsidRDefault="00484CDA" w:rsidP="0068190C">
      <w:pPr>
        <w:tabs>
          <w:tab w:val="left" w:pos="1064"/>
        </w:tabs>
        <w:spacing w:after="0" w:line="240" w:lineRule="auto"/>
        <w:rPr>
          <w:rFonts w:ascii="Arial Nova" w:hAnsi="Arial Nova" w:cs="Arial"/>
          <w:b/>
          <w:bCs/>
          <w:sz w:val="20"/>
          <w:szCs w:val="20"/>
        </w:rPr>
        <w:sectPr w:rsidR="00484CDA" w:rsidSect="00C07D5E">
          <w:headerReference w:type="default" r:id="rId13"/>
          <w:footerReference w:type="default" r:id="rId14"/>
          <w:pgSz w:w="11906" w:h="16838" w:code="9"/>
          <w:pgMar w:top="1871" w:right="720" w:bottom="992" w:left="720" w:header="510" w:footer="0" w:gutter="0"/>
          <w:cols w:space="708"/>
          <w:docGrid w:linePitch="360"/>
        </w:sectPr>
      </w:pPr>
    </w:p>
    <w:p w14:paraId="13AC66B9" w14:textId="77777777" w:rsidR="00815E8F" w:rsidRPr="00DC384D" w:rsidRDefault="00815E8F" w:rsidP="0068190C">
      <w:pPr>
        <w:tabs>
          <w:tab w:val="left" w:pos="1064"/>
        </w:tabs>
        <w:spacing w:after="0" w:line="240" w:lineRule="auto"/>
        <w:rPr>
          <w:rFonts w:ascii="Arial Nova" w:hAnsi="Arial Nova" w:cs="Arial"/>
          <w:b/>
          <w:bCs/>
          <w:sz w:val="20"/>
          <w:szCs w:val="20"/>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8337"/>
        <w:gridCol w:w="918"/>
        <w:gridCol w:w="1812"/>
      </w:tblGrid>
      <w:tr w:rsidR="00CC275D" w:rsidRPr="00FE4C28" w14:paraId="15C08474" w14:textId="77777777" w:rsidTr="3C50D7D9">
        <w:trPr>
          <w:trHeight w:val="576"/>
        </w:trPr>
        <w:tc>
          <w:tcPr>
            <w:tcW w:w="11067" w:type="dxa"/>
            <w:gridSpan w:val="3"/>
            <w:tcBorders>
              <w:top w:val="single" w:sz="8" w:space="0" w:color="auto"/>
              <w:left w:val="single" w:sz="8" w:space="0" w:color="auto"/>
              <w:bottom w:val="nil"/>
              <w:right w:val="single" w:sz="8" w:space="0" w:color="auto"/>
            </w:tcBorders>
            <w:shd w:val="clear" w:color="auto" w:fill="38115E"/>
            <w:vAlign w:val="center"/>
          </w:tcPr>
          <w:p w14:paraId="0D872C70" w14:textId="24CCB0A5" w:rsidR="00CC275D" w:rsidRPr="00FE4C28" w:rsidRDefault="00CC275D" w:rsidP="00E54E91">
            <w:pPr>
              <w:rPr>
                <w:rFonts w:ascii="Arial Bold" w:hAnsi="Arial Bold" w:cs="Arial"/>
                <w:b/>
                <w:bCs/>
                <w:sz w:val="24"/>
                <w:szCs w:val="24"/>
              </w:rPr>
            </w:pPr>
            <w:r w:rsidRPr="00FE4C28">
              <w:rPr>
                <w:rFonts w:ascii="Arial Bold" w:hAnsi="Arial Bold" w:cs="Arial"/>
                <w:b/>
                <w:bCs/>
                <w:color w:val="FFFFFF" w:themeColor="background1"/>
                <w:sz w:val="24"/>
                <w:szCs w:val="24"/>
              </w:rPr>
              <w:t xml:space="preserve">SECTION </w:t>
            </w:r>
            <w:r>
              <w:rPr>
                <w:rFonts w:ascii="Arial Bold" w:hAnsi="Arial Bold" w:cs="Arial"/>
                <w:b/>
                <w:bCs/>
                <w:color w:val="FFFFFF" w:themeColor="background1"/>
                <w:sz w:val="24"/>
                <w:szCs w:val="24"/>
              </w:rPr>
              <w:t>2</w:t>
            </w:r>
            <w:r w:rsidRPr="00FE4C28">
              <w:rPr>
                <w:rFonts w:ascii="Arial Bold" w:hAnsi="Arial Bold" w:cs="Arial"/>
                <w:b/>
                <w:bCs/>
                <w:color w:val="FFFFFF" w:themeColor="background1"/>
                <w:sz w:val="24"/>
                <w:szCs w:val="24"/>
              </w:rPr>
              <w:t xml:space="preserve"> – DETAILS OF </w:t>
            </w:r>
            <w:r>
              <w:rPr>
                <w:rFonts w:ascii="Arial Bold" w:hAnsi="Arial Bold" w:cs="Arial"/>
                <w:b/>
                <w:bCs/>
                <w:color w:val="FFFFFF" w:themeColor="background1"/>
                <w:sz w:val="24"/>
                <w:szCs w:val="24"/>
              </w:rPr>
              <w:t>AGREEMENT OR ARRANGEMENT</w:t>
            </w:r>
          </w:p>
        </w:tc>
      </w:tr>
      <w:tr w:rsidR="00B30AE8" w:rsidRPr="00FE4C28" w14:paraId="0204C826" w14:textId="77777777" w:rsidTr="3C50D7D9">
        <w:trPr>
          <w:trHeight w:val="576"/>
        </w:trPr>
        <w:tc>
          <w:tcPr>
            <w:tcW w:w="11067" w:type="dxa"/>
            <w:gridSpan w:val="3"/>
            <w:tcBorders>
              <w:top w:val="single" w:sz="4" w:space="0" w:color="auto"/>
              <w:left w:val="single" w:sz="8" w:space="0" w:color="auto"/>
              <w:bottom w:val="nil"/>
              <w:right w:val="single" w:sz="8" w:space="0" w:color="auto"/>
            </w:tcBorders>
            <w:shd w:val="clear" w:color="auto" w:fill="541A8E"/>
            <w:vAlign w:val="center"/>
          </w:tcPr>
          <w:p w14:paraId="63FD286D" w14:textId="419D8418" w:rsidR="00B30AE8" w:rsidRPr="00FE4C28" w:rsidRDefault="000727DA" w:rsidP="00E54E91">
            <w:pPr>
              <w:rPr>
                <w:rFonts w:ascii="Arial Bold" w:hAnsi="Arial Bold" w:cs="Arial"/>
                <w:b/>
                <w:bCs/>
                <w:color w:val="FFFFFF" w:themeColor="background1"/>
              </w:rPr>
            </w:pPr>
            <w:r w:rsidRPr="00643E63">
              <w:rPr>
                <w:rFonts w:ascii="Aptos" w:hAnsi="Aptos"/>
                <w:i/>
              </w:rPr>
              <w:t xml:space="preserve">As a rule, juvenile functions will not be approved past 11 pm, unless special circumstances apply. In the case of the postal districts of Northbridge and the central Perth CBD, juvenile functions will </w:t>
            </w:r>
            <w:r w:rsidRPr="00EE49B5">
              <w:rPr>
                <w:rFonts w:ascii="Aptos" w:hAnsi="Aptos"/>
                <w:b/>
                <w:i/>
              </w:rPr>
              <w:t>not</w:t>
            </w:r>
            <w:r w:rsidRPr="00643E63">
              <w:rPr>
                <w:rFonts w:ascii="Aptos" w:hAnsi="Aptos"/>
                <w:i/>
              </w:rPr>
              <w:t xml:space="preserve"> be permitted</w:t>
            </w:r>
          </w:p>
        </w:tc>
      </w:tr>
      <w:tr w:rsidR="000555E9" w:rsidRPr="00FE4C28" w14:paraId="7D0CAD6E" w14:textId="77777777" w:rsidTr="3C50D7D9">
        <w:trPr>
          <w:trHeight w:val="576"/>
        </w:trPr>
        <w:tc>
          <w:tcPr>
            <w:tcW w:w="11067" w:type="dxa"/>
            <w:gridSpan w:val="3"/>
            <w:tcBorders>
              <w:top w:val="single" w:sz="4" w:space="0" w:color="auto"/>
              <w:left w:val="single" w:sz="8" w:space="0" w:color="auto"/>
              <w:bottom w:val="dotted" w:sz="2" w:space="0" w:color="BFBFBF" w:themeColor="background1" w:themeShade="BF"/>
              <w:right w:val="single" w:sz="8" w:space="0" w:color="auto"/>
            </w:tcBorders>
            <w:shd w:val="clear" w:color="auto" w:fill="E8E8E8" w:themeFill="background2"/>
          </w:tcPr>
          <w:p w14:paraId="1F363144" w14:textId="60B149BF" w:rsidR="000555E9" w:rsidRPr="007C686B" w:rsidRDefault="007C686B" w:rsidP="007C686B">
            <w:pPr>
              <w:pStyle w:val="ListParagraph"/>
              <w:numPr>
                <w:ilvl w:val="0"/>
                <w:numId w:val="39"/>
              </w:numPr>
              <w:spacing w:before="120" w:after="120"/>
              <w:rPr>
                <w:rFonts w:ascii="Arial Nova" w:hAnsi="Arial Nova" w:cs="Segoe UI"/>
                <w:b/>
                <w:bCs/>
              </w:rPr>
            </w:pPr>
            <w:r w:rsidRPr="007C686B">
              <w:rPr>
                <w:rFonts w:ascii="Arial Nova" w:hAnsi="Arial Nova" w:cs="Segoe UI"/>
                <w:b/>
                <w:bCs/>
                <w:lang w:val="en-US"/>
              </w:rPr>
              <w:t>What management strategies will be in place during the function to ensure that juveniles are safe whilst on the licensed premises and the </w:t>
            </w:r>
            <w:r w:rsidR="00463C27">
              <w:rPr>
                <w:rFonts w:ascii="Arial Nova" w:hAnsi="Arial Nova" w:cs="Segoe UI"/>
                <w:b/>
                <w:bCs/>
                <w:lang w:val="en-US"/>
              </w:rPr>
              <w:t>function</w:t>
            </w:r>
            <w:r w:rsidRPr="007C686B">
              <w:rPr>
                <w:rFonts w:ascii="Arial Nova" w:hAnsi="Arial Nova" w:cs="Segoe UI"/>
                <w:b/>
                <w:bCs/>
                <w:lang w:val="en-US"/>
              </w:rPr>
              <w:t> does not impact on the local community</w:t>
            </w:r>
            <w:r w:rsidR="001F057B">
              <w:rPr>
                <w:rFonts w:ascii="Arial Nova" w:hAnsi="Arial Nova" w:cs="Segoe UI"/>
                <w:b/>
                <w:bCs/>
                <w:lang w:val="en-US"/>
              </w:rPr>
              <w:t xml:space="preserve"> </w:t>
            </w:r>
            <w:r w:rsidRPr="007F55C6">
              <w:rPr>
                <w:rFonts w:ascii="Arial Nova" w:hAnsi="Arial Nova" w:cs="Segoe UI"/>
                <w:bCs/>
                <w:i/>
                <w:iCs/>
                <w:sz w:val="20"/>
                <w:szCs w:val="20"/>
                <w:lang w:val="en-US"/>
              </w:rPr>
              <w:t>(</w:t>
            </w:r>
            <w:r w:rsidR="001E0E39">
              <w:rPr>
                <w:rFonts w:ascii="Arial Nova" w:hAnsi="Arial Nova" w:cs="Segoe UI"/>
                <w:bCs/>
                <w:i/>
                <w:iCs/>
                <w:sz w:val="20"/>
                <w:szCs w:val="20"/>
                <w:lang w:val="en-US"/>
              </w:rPr>
              <w:t>a</w:t>
            </w:r>
            <w:r w:rsidRPr="007F55C6">
              <w:rPr>
                <w:rFonts w:ascii="Arial Nova" w:hAnsi="Arial Nova" w:cs="Segoe UI"/>
                <w:bCs/>
                <w:i/>
                <w:iCs/>
                <w:sz w:val="20"/>
                <w:szCs w:val="20"/>
                <w:lang w:val="en-US"/>
              </w:rPr>
              <w:t>ttach</w:t>
            </w:r>
            <w:r w:rsidR="005C141D">
              <w:rPr>
                <w:rFonts w:ascii="Arial Nova" w:hAnsi="Arial Nova" w:cs="Segoe UI"/>
                <w:bCs/>
                <w:i/>
                <w:iCs/>
                <w:sz w:val="20"/>
                <w:szCs w:val="20"/>
                <w:lang w:val="en-US"/>
              </w:rPr>
              <w:t xml:space="preserve"> </w:t>
            </w:r>
            <w:r w:rsidR="00343454">
              <w:rPr>
                <w:rFonts w:ascii="Arial Nova" w:hAnsi="Arial Nova" w:cs="Segoe UI"/>
                <w:bCs/>
                <w:i/>
                <w:iCs/>
                <w:sz w:val="20"/>
                <w:szCs w:val="20"/>
                <w:lang w:val="en-US"/>
              </w:rPr>
              <w:t>additional</w:t>
            </w:r>
            <w:r>
              <w:rPr>
                <w:rFonts w:ascii="Arial Nova" w:hAnsi="Arial Nova" w:cs="Segoe UI"/>
                <w:i/>
                <w:sz w:val="20"/>
                <w:szCs w:val="20"/>
                <w:lang w:val="en-US"/>
              </w:rPr>
              <w:t xml:space="preserve"> </w:t>
            </w:r>
            <w:r w:rsidRPr="007F55C6">
              <w:rPr>
                <w:rFonts w:ascii="Arial Nova" w:hAnsi="Arial Nova" w:cs="Segoe UI"/>
                <w:i/>
                <w:sz w:val="20"/>
                <w:szCs w:val="20"/>
                <w:lang w:val="en-US"/>
              </w:rPr>
              <w:t xml:space="preserve">details </w:t>
            </w:r>
            <w:r>
              <w:rPr>
                <w:rFonts w:ascii="Arial Nova" w:hAnsi="Arial Nova" w:cs="Segoe UI"/>
                <w:i/>
                <w:sz w:val="20"/>
                <w:szCs w:val="20"/>
                <w:lang w:val="en-US"/>
              </w:rPr>
              <w:t xml:space="preserve">if </w:t>
            </w:r>
            <w:r w:rsidR="00343454">
              <w:rPr>
                <w:rFonts w:ascii="Arial Nova" w:hAnsi="Arial Nova" w:cs="Segoe UI"/>
                <w:bCs/>
                <w:i/>
                <w:iCs/>
                <w:sz w:val="20"/>
                <w:szCs w:val="20"/>
                <w:lang w:val="en-US"/>
              </w:rPr>
              <w:t>the</w:t>
            </w:r>
            <w:r w:rsidR="00D34324">
              <w:rPr>
                <w:rFonts w:ascii="Arial Nova" w:hAnsi="Arial Nova" w:cs="Segoe UI"/>
                <w:bCs/>
                <w:i/>
                <w:iCs/>
                <w:sz w:val="20"/>
                <w:szCs w:val="20"/>
                <w:lang w:val="en-US"/>
              </w:rPr>
              <w:t xml:space="preserve"> </w:t>
            </w:r>
            <w:r>
              <w:rPr>
                <w:rFonts w:ascii="Arial Nova" w:hAnsi="Arial Nova" w:cs="Segoe UI"/>
                <w:i/>
                <w:sz w:val="20"/>
                <w:szCs w:val="20"/>
                <w:lang w:val="en-US"/>
              </w:rPr>
              <w:t xml:space="preserve">space </w:t>
            </w:r>
            <w:r w:rsidR="00E05EB6">
              <w:rPr>
                <w:rFonts w:ascii="Arial Nova" w:hAnsi="Arial Nova" w:cs="Segoe UI"/>
                <w:bCs/>
                <w:i/>
                <w:iCs/>
                <w:sz w:val="20"/>
                <w:szCs w:val="20"/>
                <w:lang w:val="en-US"/>
              </w:rPr>
              <w:t xml:space="preserve">provided is </w:t>
            </w:r>
            <w:r w:rsidRPr="007F55C6">
              <w:rPr>
                <w:rFonts w:ascii="Arial Nova" w:hAnsi="Arial Nova" w:cs="Segoe UI"/>
                <w:i/>
                <w:sz w:val="20"/>
                <w:szCs w:val="20"/>
                <w:lang w:val="en-US"/>
              </w:rPr>
              <w:t>insufficient</w:t>
            </w:r>
            <w:r w:rsidRPr="007F55C6">
              <w:rPr>
                <w:rFonts w:ascii="Arial Nova" w:hAnsi="Arial Nova" w:cs="Segoe UI"/>
                <w:bCs/>
                <w:i/>
                <w:iCs/>
                <w:sz w:val="20"/>
                <w:szCs w:val="20"/>
                <w:lang w:val="en-US"/>
              </w:rPr>
              <w:t>)</w:t>
            </w:r>
            <w:r w:rsidR="00E05EB6">
              <w:rPr>
                <w:rFonts w:ascii="Arial Nova" w:hAnsi="Arial Nova" w:cs="Segoe UI"/>
                <w:b/>
                <w:lang w:val="en-US"/>
              </w:rPr>
              <w:t>:</w:t>
            </w:r>
            <w:r w:rsidRPr="007F55C6">
              <w:rPr>
                <w:rFonts w:ascii="Arial Nova" w:hAnsi="Arial Nova" w:cs="Segoe UI"/>
                <w:sz w:val="20"/>
                <w:szCs w:val="20"/>
              </w:rPr>
              <w:t> </w:t>
            </w:r>
          </w:p>
        </w:tc>
      </w:tr>
      <w:tr w:rsidR="00534766" w:rsidRPr="007B213E" w14:paraId="249A874A" w14:textId="77777777" w:rsidTr="3C50D7D9">
        <w:trPr>
          <w:trHeight w:val="637"/>
        </w:trPr>
        <w:tc>
          <w:tcPr>
            <w:tcW w:w="11067" w:type="dxa"/>
            <w:gridSpan w:val="3"/>
            <w:tcBorders>
              <w:top w:val="single" w:sz="4" w:space="0" w:color="D1D1D1" w:themeColor="background2" w:themeShade="E6"/>
              <w:left w:val="single" w:sz="8" w:space="0" w:color="auto"/>
              <w:bottom w:val="single" w:sz="4" w:space="0" w:color="D1D1D1" w:themeColor="background2" w:themeShade="E6"/>
              <w:right w:val="single" w:sz="8" w:space="0" w:color="auto"/>
            </w:tcBorders>
            <w:vAlign w:val="center"/>
          </w:tcPr>
          <w:p w14:paraId="5D009524" w14:textId="77777777" w:rsidR="00534766" w:rsidRDefault="00000000" w:rsidP="00380768">
            <w:pPr>
              <w:rPr>
                <w:rFonts w:ascii="Arial Nova" w:hAnsi="Arial Nova" w:cs="Segoe UI"/>
              </w:rPr>
            </w:pPr>
            <w:sdt>
              <w:sdtPr>
                <w:rPr>
                  <w:rFonts w:ascii="Arial Nova" w:hAnsi="Arial Nova" w:cs="Segoe UI"/>
                </w:rPr>
                <w:id w:val="1583025697"/>
                <w:placeholder>
                  <w:docPart w:val="CB1E65ED69024C6B9BD37DFF203BC264"/>
                </w:placeholder>
              </w:sdtPr>
              <w:sdtContent/>
            </w:sdt>
            <w:r w:rsidR="00534766" w:rsidRPr="00E16CE1">
              <w:rPr>
                <w:rFonts w:ascii="Arial Nova" w:hAnsi="Arial Nova" w:cs="Segoe UI"/>
              </w:rPr>
              <w:fldChar w:fldCharType="begin">
                <w:ffData>
                  <w:name w:val="Text7"/>
                  <w:enabled/>
                  <w:calcOnExit w:val="0"/>
                  <w:textInput/>
                </w:ffData>
              </w:fldChar>
            </w:r>
            <w:r w:rsidR="00534766" w:rsidRPr="00E16CE1">
              <w:rPr>
                <w:rFonts w:ascii="Arial Nova" w:hAnsi="Arial Nova" w:cs="Segoe UI"/>
              </w:rPr>
              <w:instrText xml:space="preserve"> FORMTEXT </w:instrText>
            </w:r>
            <w:r w:rsidR="00534766" w:rsidRPr="00E16CE1">
              <w:rPr>
                <w:rFonts w:ascii="Arial Nova" w:hAnsi="Arial Nova" w:cs="Segoe UI"/>
              </w:rPr>
            </w:r>
            <w:r w:rsidR="00534766" w:rsidRPr="00E16CE1">
              <w:rPr>
                <w:rFonts w:ascii="Arial Nova" w:hAnsi="Arial Nova" w:cs="Segoe UI"/>
              </w:rPr>
              <w:fldChar w:fldCharType="separate"/>
            </w:r>
            <w:r w:rsidR="00534766" w:rsidRPr="00E16CE1">
              <w:rPr>
                <w:rFonts w:ascii="Arial Nova" w:hAnsi="Arial Nova" w:cs="Segoe UI"/>
              </w:rPr>
              <w:t> </w:t>
            </w:r>
            <w:r w:rsidR="00534766" w:rsidRPr="00E16CE1">
              <w:rPr>
                <w:rFonts w:ascii="Arial Nova" w:hAnsi="Arial Nova" w:cs="Segoe UI"/>
              </w:rPr>
              <w:t> </w:t>
            </w:r>
            <w:r w:rsidR="00534766" w:rsidRPr="00E16CE1">
              <w:rPr>
                <w:rFonts w:ascii="Arial Nova" w:hAnsi="Arial Nova" w:cs="Segoe UI"/>
              </w:rPr>
              <w:t> </w:t>
            </w:r>
            <w:r w:rsidR="00534766" w:rsidRPr="00E16CE1">
              <w:rPr>
                <w:rFonts w:ascii="Arial Nova" w:hAnsi="Arial Nova" w:cs="Segoe UI"/>
              </w:rPr>
              <w:t> </w:t>
            </w:r>
            <w:r w:rsidR="00534766" w:rsidRPr="00E16CE1">
              <w:rPr>
                <w:rFonts w:ascii="Arial Nova" w:hAnsi="Arial Nova" w:cs="Segoe UI"/>
              </w:rPr>
              <w:t> </w:t>
            </w:r>
            <w:r w:rsidR="00534766" w:rsidRPr="00E16CE1">
              <w:rPr>
                <w:rFonts w:ascii="Arial Nova" w:hAnsi="Arial Nova" w:cs="Segoe UI"/>
              </w:rPr>
              <w:fldChar w:fldCharType="end"/>
            </w:r>
            <w:r w:rsidR="00534766" w:rsidRPr="00E16CE1" w:rsidDel="00CB5DE0">
              <w:rPr>
                <w:rFonts w:ascii="Arial Nova" w:hAnsi="Arial Nova" w:cs="Segoe UI"/>
              </w:rPr>
              <w:t xml:space="preserve"> </w:t>
            </w:r>
          </w:p>
          <w:p w14:paraId="545D9143" w14:textId="6476ADBE" w:rsidR="00FE4EFB" w:rsidRPr="00E16CE1" w:rsidRDefault="00FE4EFB" w:rsidP="00380768">
            <w:pPr>
              <w:rPr>
                <w:rFonts w:ascii="Arial Nova" w:hAnsi="Arial Nova" w:cs="Arial"/>
                <w:b/>
              </w:rPr>
            </w:pPr>
          </w:p>
        </w:tc>
      </w:tr>
      <w:tr w:rsidR="001B34D4" w:rsidRPr="007B213E" w14:paraId="31E12E37" w14:textId="77777777" w:rsidTr="3C50D7D9">
        <w:trPr>
          <w:trHeight w:val="637"/>
        </w:trPr>
        <w:tc>
          <w:tcPr>
            <w:tcW w:w="11067" w:type="dxa"/>
            <w:gridSpan w:val="3"/>
            <w:tcBorders>
              <w:top w:val="single" w:sz="4" w:space="0" w:color="D1D1D1" w:themeColor="background2" w:themeShade="E6"/>
              <w:left w:val="single" w:sz="8" w:space="0" w:color="auto"/>
              <w:bottom w:val="single" w:sz="4" w:space="0" w:color="D1D1D1" w:themeColor="background2" w:themeShade="E6"/>
              <w:right w:val="single" w:sz="8" w:space="0" w:color="auto"/>
            </w:tcBorders>
            <w:vAlign w:val="center"/>
          </w:tcPr>
          <w:p w14:paraId="79CFBF0C" w14:textId="77777777" w:rsidR="001B34D4" w:rsidRDefault="001B34D4" w:rsidP="00380768">
            <w:pPr>
              <w:rPr>
                <w:rFonts w:ascii="Arial Nova" w:hAnsi="Arial Nova" w:cs="Segoe UI"/>
              </w:rPr>
            </w:pPr>
          </w:p>
        </w:tc>
      </w:tr>
      <w:tr w:rsidR="00F37E77" w:rsidRPr="007B213E" w14:paraId="6C2EA6BB" w14:textId="77777777" w:rsidTr="3C50D7D9">
        <w:trPr>
          <w:trHeight w:val="637"/>
        </w:trPr>
        <w:tc>
          <w:tcPr>
            <w:tcW w:w="11067" w:type="dxa"/>
            <w:gridSpan w:val="3"/>
            <w:tcBorders>
              <w:top w:val="single" w:sz="4" w:space="0" w:color="D1D1D1" w:themeColor="background2" w:themeShade="E6"/>
              <w:left w:val="single" w:sz="8" w:space="0" w:color="auto"/>
              <w:bottom w:val="single" w:sz="2" w:space="0" w:color="auto"/>
              <w:right w:val="single" w:sz="8" w:space="0" w:color="auto"/>
            </w:tcBorders>
            <w:shd w:val="clear" w:color="auto" w:fill="E8E8E8" w:themeFill="background2"/>
            <w:vAlign w:val="center"/>
          </w:tcPr>
          <w:p w14:paraId="0B62E66D" w14:textId="58F877C1" w:rsidR="00F37E77" w:rsidRPr="00D1230D" w:rsidRDefault="004F1713" w:rsidP="00D1230D">
            <w:pPr>
              <w:pStyle w:val="ListParagraph"/>
              <w:numPr>
                <w:ilvl w:val="0"/>
                <w:numId w:val="39"/>
              </w:numPr>
              <w:rPr>
                <w:rFonts w:ascii="Arial Nova" w:hAnsi="Arial Nova" w:cs="Segoe UI"/>
              </w:rPr>
            </w:pPr>
            <w:r w:rsidRPr="00093279">
              <w:rPr>
                <w:rFonts w:ascii="Arial Nova" w:hAnsi="Arial Nova" w:cs="Segoe UI"/>
                <w:b/>
                <w:bCs/>
              </w:rPr>
              <w:t xml:space="preserve">Describe </w:t>
            </w:r>
            <w:r w:rsidR="00787A84" w:rsidRPr="00093279">
              <w:rPr>
                <w:rFonts w:ascii="Arial Nova" w:hAnsi="Arial Nova" w:cs="Segoe UI"/>
                <w:b/>
                <w:bCs/>
              </w:rPr>
              <w:t xml:space="preserve">how </w:t>
            </w:r>
            <w:r w:rsidR="00D1230D" w:rsidRPr="00890136">
              <w:rPr>
                <w:rFonts w:ascii="Arial Nova" w:hAnsi="Arial Nova" w:cs="Segoe UI"/>
                <w:b/>
                <w:bCs/>
              </w:rPr>
              <w:t xml:space="preserve">the licensee </w:t>
            </w:r>
            <w:r w:rsidR="00787A84" w:rsidRPr="00093279">
              <w:rPr>
                <w:rFonts w:ascii="Arial Nova" w:hAnsi="Arial Nova" w:cs="Segoe UI"/>
                <w:b/>
                <w:bCs/>
              </w:rPr>
              <w:t xml:space="preserve">will </w:t>
            </w:r>
            <w:r w:rsidR="00D1230D" w:rsidRPr="00890136">
              <w:rPr>
                <w:rFonts w:ascii="Arial Nova" w:hAnsi="Arial Nova" w:cs="Segoe UI"/>
                <w:b/>
                <w:bCs/>
              </w:rPr>
              <w:t xml:space="preserve">ensure liquor is not advertised, sold, supplied or consumed in </w:t>
            </w:r>
            <w:r w:rsidR="00A462BD" w:rsidRPr="00093279">
              <w:rPr>
                <w:rFonts w:ascii="Arial Nova" w:hAnsi="Arial Nova" w:cs="Segoe UI"/>
                <w:b/>
                <w:bCs/>
              </w:rPr>
              <w:t xml:space="preserve">areas accessible to </w:t>
            </w:r>
            <w:r w:rsidR="00D1230D" w:rsidRPr="00890136">
              <w:rPr>
                <w:rFonts w:ascii="Arial Nova" w:hAnsi="Arial Nova" w:cs="Segoe UI"/>
                <w:b/>
                <w:bCs/>
              </w:rPr>
              <w:t>juveniles</w:t>
            </w:r>
            <w:r w:rsidR="00A462BD" w:rsidRPr="00093279">
              <w:rPr>
                <w:rFonts w:ascii="Arial Nova" w:hAnsi="Arial Nova" w:cs="Segoe UI"/>
                <w:b/>
                <w:bCs/>
              </w:rPr>
              <w:t xml:space="preserve">, including arrangements for removal </w:t>
            </w:r>
            <w:r w:rsidR="00482024" w:rsidRPr="00093279">
              <w:rPr>
                <w:rFonts w:ascii="Arial Nova" w:hAnsi="Arial Nova" w:cs="Segoe UI"/>
                <w:b/>
                <w:bCs/>
              </w:rPr>
              <w:t>or secure storage of</w:t>
            </w:r>
            <w:r w:rsidR="00482024">
              <w:rPr>
                <w:rFonts w:ascii="Arial Nova" w:hAnsi="Arial Nova" w:cs="Segoe UI"/>
              </w:rPr>
              <w:t xml:space="preserve"> </w:t>
            </w:r>
            <w:r w:rsidR="00D1230D" w:rsidRPr="00890136">
              <w:rPr>
                <w:rFonts w:ascii="Arial Nova" w:hAnsi="Arial Nova" w:cs="Segoe UI"/>
                <w:b/>
                <w:bCs/>
              </w:rPr>
              <w:t>liquor</w:t>
            </w:r>
            <w:r w:rsidR="00482024" w:rsidRPr="00500CFE">
              <w:rPr>
                <w:rFonts w:ascii="Arial Nova" w:hAnsi="Arial Nova" w:cs="Segoe UI"/>
                <w:b/>
                <w:bCs/>
              </w:rPr>
              <w:t xml:space="preserve"> </w:t>
            </w:r>
            <w:r w:rsidR="00343454" w:rsidRPr="007F55C6">
              <w:rPr>
                <w:rFonts w:ascii="Arial Nova" w:hAnsi="Arial Nova" w:cs="Segoe UI"/>
                <w:bCs/>
                <w:i/>
                <w:iCs/>
                <w:sz w:val="20"/>
                <w:szCs w:val="20"/>
                <w:lang w:val="en-US"/>
              </w:rPr>
              <w:t>(</w:t>
            </w:r>
            <w:r w:rsidR="00343454">
              <w:rPr>
                <w:rFonts w:ascii="Arial Nova" w:hAnsi="Arial Nova" w:cs="Segoe UI"/>
                <w:bCs/>
                <w:i/>
                <w:iCs/>
                <w:sz w:val="20"/>
                <w:szCs w:val="20"/>
                <w:lang w:val="en-US"/>
              </w:rPr>
              <w:t>a</w:t>
            </w:r>
            <w:r w:rsidR="00343454" w:rsidRPr="007F55C6">
              <w:rPr>
                <w:rFonts w:ascii="Arial Nova" w:hAnsi="Arial Nova" w:cs="Segoe UI"/>
                <w:bCs/>
                <w:i/>
                <w:iCs/>
                <w:sz w:val="20"/>
                <w:szCs w:val="20"/>
                <w:lang w:val="en-US"/>
              </w:rPr>
              <w:t>ttach</w:t>
            </w:r>
            <w:r w:rsidR="00343454">
              <w:rPr>
                <w:rFonts w:ascii="Arial Nova" w:hAnsi="Arial Nova" w:cs="Segoe UI"/>
                <w:bCs/>
                <w:i/>
                <w:iCs/>
                <w:sz w:val="20"/>
                <w:szCs w:val="20"/>
                <w:lang w:val="en-US"/>
              </w:rPr>
              <w:t xml:space="preserve"> additional</w:t>
            </w:r>
            <w:r w:rsidR="00D1230D">
              <w:rPr>
                <w:rFonts w:ascii="Arial Nova" w:hAnsi="Arial Nova" w:cs="Segoe UI"/>
                <w:i/>
                <w:sz w:val="20"/>
                <w:szCs w:val="20"/>
                <w:lang w:val="en-US"/>
              </w:rPr>
              <w:t xml:space="preserve"> </w:t>
            </w:r>
            <w:r w:rsidR="00D1230D" w:rsidRPr="007F55C6">
              <w:rPr>
                <w:rFonts w:ascii="Arial Nova" w:hAnsi="Arial Nova" w:cs="Segoe UI"/>
                <w:i/>
                <w:sz w:val="20"/>
                <w:szCs w:val="20"/>
                <w:lang w:val="en-US"/>
              </w:rPr>
              <w:t xml:space="preserve">details </w:t>
            </w:r>
            <w:r w:rsidR="00D1230D">
              <w:rPr>
                <w:rFonts w:ascii="Arial Nova" w:hAnsi="Arial Nova" w:cs="Segoe UI"/>
                <w:i/>
                <w:sz w:val="20"/>
                <w:szCs w:val="20"/>
                <w:lang w:val="en-US"/>
              </w:rPr>
              <w:t xml:space="preserve">if </w:t>
            </w:r>
            <w:r w:rsidR="00343454">
              <w:rPr>
                <w:rFonts w:ascii="Arial Nova" w:hAnsi="Arial Nova" w:cs="Segoe UI"/>
                <w:bCs/>
                <w:i/>
                <w:iCs/>
                <w:sz w:val="20"/>
                <w:szCs w:val="20"/>
                <w:lang w:val="en-US"/>
              </w:rPr>
              <w:t xml:space="preserve">the </w:t>
            </w:r>
            <w:r w:rsidR="00D1230D">
              <w:rPr>
                <w:rFonts w:ascii="Arial Nova" w:hAnsi="Arial Nova" w:cs="Segoe UI"/>
                <w:i/>
                <w:sz w:val="20"/>
                <w:szCs w:val="20"/>
                <w:lang w:val="en-US"/>
              </w:rPr>
              <w:t xml:space="preserve">space </w:t>
            </w:r>
            <w:r w:rsidR="00343454">
              <w:rPr>
                <w:rFonts w:ascii="Arial Nova" w:hAnsi="Arial Nova" w:cs="Segoe UI"/>
                <w:bCs/>
                <w:i/>
                <w:iCs/>
                <w:sz w:val="20"/>
                <w:szCs w:val="20"/>
                <w:lang w:val="en-US"/>
              </w:rPr>
              <w:t xml:space="preserve">provided is </w:t>
            </w:r>
            <w:r w:rsidR="00D1230D" w:rsidRPr="007F55C6">
              <w:rPr>
                <w:rFonts w:ascii="Arial Nova" w:hAnsi="Arial Nova" w:cs="Segoe UI"/>
                <w:i/>
                <w:sz w:val="20"/>
                <w:szCs w:val="20"/>
                <w:lang w:val="en-US"/>
              </w:rPr>
              <w:t>insufficient</w:t>
            </w:r>
            <w:r w:rsidR="00343454" w:rsidRPr="007F55C6">
              <w:rPr>
                <w:rFonts w:ascii="Arial Nova" w:hAnsi="Arial Nova" w:cs="Segoe UI"/>
                <w:bCs/>
                <w:i/>
                <w:iCs/>
                <w:sz w:val="20"/>
                <w:szCs w:val="20"/>
                <w:lang w:val="en-US"/>
              </w:rPr>
              <w:t>)</w:t>
            </w:r>
            <w:r w:rsidR="00093279">
              <w:rPr>
                <w:rFonts w:ascii="Arial Nova" w:hAnsi="Arial Nova" w:cs="Segoe UI"/>
              </w:rPr>
              <w:t>:</w:t>
            </w:r>
          </w:p>
        </w:tc>
      </w:tr>
      <w:tr w:rsidR="00D1230D" w:rsidRPr="007B213E" w14:paraId="0CD40AD8" w14:textId="77777777" w:rsidTr="3C50D7D9">
        <w:trPr>
          <w:trHeight w:val="637"/>
        </w:trPr>
        <w:tc>
          <w:tcPr>
            <w:tcW w:w="11067" w:type="dxa"/>
            <w:gridSpan w:val="3"/>
            <w:tcBorders>
              <w:top w:val="single" w:sz="4" w:space="0" w:color="D1D1D1" w:themeColor="background2" w:themeShade="E6"/>
              <w:left w:val="single" w:sz="8" w:space="0" w:color="auto"/>
              <w:bottom w:val="single" w:sz="2" w:space="0" w:color="auto"/>
              <w:right w:val="single" w:sz="8" w:space="0" w:color="auto"/>
            </w:tcBorders>
            <w:vAlign w:val="center"/>
          </w:tcPr>
          <w:p w14:paraId="7ED0D4ED" w14:textId="77777777" w:rsidR="00205BE8" w:rsidRDefault="00205BE8" w:rsidP="00205BE8">
            <w:pPr>
              <w:rPr>
                <w:rFonts w:ascii="Arial Nova" w:hAnsi="Arial Nova" w:cs="Segoe UI"/>
              </w:rPr>
            </w:pPr>
            <w:r w:rsidRPr="00E16CE1">
              <w:rPr>
                <w:rFonts w:ascii="Arial Nova" w:hAnsi="Arial Nova" w:cs="Segoe UI"/>
              </w:rPr>
              <w:fldChar w:fldCharType="begin">
                <w:ffData>
                  <w:name w:val="Text7"/>
                  <w:enabled/>
                  <w:calcOnExit w:val="0"/>
                  <w:textInput/>
                </w:ffData>
              </w:fldChar>
            </w:r>
            <w:r w:rsidRPr="00E16CE1">
              <w:rPr>
                <w:rFonts w:ascii="Arial Nova" w:hAnsi="Arial Nova" w:cs="Segoe UI"/>
              </w:rPr>
              <w:instrText xml:space="preserve"> FORMTEXT </w:instrText>
            </w:r>
            <w:r w:rsidRPr="00E16CE1">
              <w:rPr>
                <w:rFonts w:ascii="Arial Nova" w:hAnsi="Arial Nova" w:cs="Segoe UI"/>
              </w:rPr>
            </w:r>
            <w:r w:rsidRPr="00E16CE1">
              <w:rPr>
                <w:rFonts w:ascii="Arial Nova" w:hAnsi="Arial Nova" w:cs="Segoe UI"/>
              </w:rPr>
              <w:fldChar w:fldCharType="separate"/>
            </w:r>
            <w:r w:rsidRPr="00E16CE1">
              <w:rPr>
                <w:rFonts w:ascii="Arial Nova" w:hAnsi="Arial Nova" w:cs="Segoe UI"/>
              </w:rPr>
              <w:t> </w:t>
            </w:r>
            <w:r w:rsidRPr="00E16CE1">
              <w:rPr>
                <w:rFonts w:ascii="Arial Nova" w:hAnsi="Arial Nova" w:cs="Segoe UI"/>
              </w:rPr>
              <w:t> </w:t>
            </w:r>
            <w:r w:rsidRPr="00E16CE1">
              <w:rPr>
                <w:rFonts w:ascii="Arial Nova" w:hAnsi="Arial Nova" w:cs="Segoe UI"/>
              </w:rPr>
              <w:t> </w:t>
            </w:r>
            <w:r w:rsidRPr="00E16CE1">
              <w:rPr>
                <w:rFonts w:ascii="Arial Nova" w:hAnsi="Arial Nova" w:cs="Segoe UI"/>
              </w:rPr>
              <w:t> </w:t>
            </w:r>
            <w:r w:rsidRPr="00E16CE1">
              <w:rPr>
                <w:rFonts w:ascii="Arial Nova" w:hAnsi="Arial Nova" w:cs="Segoe UI"/>
              </w:rPr>
              <w:t> </w:t>
            </w:r>
            <w:r w:rsidRPr="00E16CE1">
              <w:rPr>
                <w:rFonts w:ascii="Arial Nova" w:hAnsi="Arial Nova" w:cs="Segoe UI"/>
              </w:rPr>
              <w:fldChar w:fldCharType="end"/>
            </w:r>
            <w:r w:rsidRPr="00E16CE1" w:rsidDel="00CB5DE0">
              <w:rPr>
                <w:rFonts w:ascii="Arial Nova" w:hAnsi="Arial Nova" w:cs="Segoe UI"/>
              </w:rPr>
              <w:t xml:space="preserve"> </w:t>
            </w:r>
          </w:p>
          <w:p w14:paraId="59076C56" w14:textId="77777777" w:rsidR="00D62175" w:rsidRPr="00D1230D" w:rsidRDefault="00D62175" w:rsidP="00E54E91">
            <w:pPr>
              <w:rPr>
                <w:rFonts w:ascii="Arial Nova" w:hAnsi="Arial Nova" w:cs="Segoe UI"/>
              </w:rPr>
            </w:pPr>
          </w:p>
        </w:tc>
      </w:tr>
      <w:tr w:rsidR="001E0E39" w:rsidRPr="007B213E" w14:paraId="397AF92D" w14:textId="77777777" w:rsidTr="3C50D7D9">
        <w:trPr>
          <w:trHeight w:val="637"/>
        </w:trPr>
        <w:tc>
          <w:tcPr>
            <w:tcW w:w="11067" w:type="dxa"/>
            <w:gridSpan w:val="3"/>
            <w:tcBorders>
              <w:top w:val="single" w:sz="4" w:space="0" w:color="D1D1D1" w:themeColor="background2" w:themeShade="E6"/>
              <w:left w:val="single" w:sz="8" w:space="0" w:color="auto"/>
              <w:bottom w:val="single" w:sz="4" w:space="0" w:color="D1D1D1" w:themeColor="background2" w:themeShade="E6"/>
              <w:right w:val="single" w:sz="8" w:space="0" w:color="auto"/>
            </w:tcBorders>
            <w:vAlign w:val="center"/>
          </w:tcPr>
          <w:p w14:paraId="596958A8" w14:textId="77777777" w:rsidR="001E0E39" w:rsidRPr="00D1230D" w:rsidRDefault="001E0E39" w:rsidP="00E54E91">
            <w:pPr>
              <w:rPr>
                <w:rFonts w:ascii="Arial Nova" w:hAnsi="Arial Nova" w:cs="Segoe UI"/>
              </w:rPr>
            </w:pPr>
          </w:p>
        </w:tc>
      </w:tr>
      <w:tr w:rsidR="00D1230D" w:rsidRPr="007B213E" w14:paraId="06DEC112" w14:textId="77777777" w:rsidTr="00484CDA">
        <w:trPr>
          <w:trHeight w:val="637"/>
        </w:trPr>
        <w:tc>
          <w:tcPr>
            <w:tcW w:w="8337" w:type="dxa"/>
            <w:tcBorders>
              <w:top w:val="single" w:sz="4" w:space="0" w:color="D1D1D1" w:themeColor="background2" w:themeShade="E6"/>
              <w:left w:val="single" w:sz="8" w:space="0" w:color="auto"/>
              <w:bottom w:val="single" w:sz="4" w:space="0" w:color="D1D1D1" w:themeColor="background2" w:themeShade="E6"/>
              <w:right w:val="dotted" w:sz="4" w:space="0" w:color="BFBFBF" w:themeColor="background1" w:themeShade="BF"/>
            </w:tcBorders>
            <w:shd w:val="clear" w:color="auto" w:fill="E8E8E8" w:themeFill="background2"/>
            <w:vAlign w:val="center"/>
          </w:tcPr>
          <w:p w14:paraId="27E3A1A6" w14:textId="77777777" w:rsidR="008E02EF" w:rsidRPr="00AA6C34" w:rsidRDefault="008E02EF" w:rsidP="00EB6400">
            <w:pPr>
              <w:pStyle w:val="ListParagraph"/>
              <w:numPr>
                <w:ilvl w:val="0"/>
                <w:numId w:val="39"/>
              </w:numPr>
              <w:rPr>
                <w:rFonts w:ascii="Arial Nova" w:hAnsi="Arial Nova" w:cs="Segoe UI"/>
              </w:rPr>
            </w:pPr>
            <w:r>
              <w:rPr>
                <w:rFonts w:ascii="Arial Nova" w:hAnsi="Arial Nova" w:cs="Segoe UI"/>
                <w:b/>
                <w:bCs/>
                <w:lang w:val="en-US"/>
              </w:rPr>
              <w:t xml:space="preserve">Will the </w:t>
            </w:r>
            <w:r w:rsidRPr="00EB6400">
              <w:rPr>
                <w:rFonts w:ascii="Arial Nova" w:hAnsi="Arial Nova" w:cs="Segoe UI"/>
                <w:b/>
                <w:bCs/>
                <w:lang w:val="en-US"/>
              </w:rPr>
              <w:t>licensee </w:t>
            </w:r>
            <w:r>
              <w:rPr>
                <w:rFonts w:ascii="Arial Nova" w:hAnsi="Arial Nova" w:cs="Segoe UI"/>
                <w:b/>
                <w:bCs/>
                <w:lang w:val="en-US"/>
              </w:rPr>
              <w:t xml:space="preserve">engage two licensed crowd controllers stationed at the entrance to the licensed premises to: </w:t>
            </w:r>
          </w:p>
          <w:p w14:paraId="6C264FD8" w14:textId="1D6FF27A" w:rsidR="008E02EF" w:rsidRDefault="008E02EF" w:rsidP="009E12EC">
            <w:pPr>
              <w:pStyle w:val="ListParagraph"/>
              <w:numPr>
                <w:ilvl w:val="0"/>
                <w:numId w:val="40"/>
              </w:numPr>
              <w:rPr>
                <w:rFonts w:ascii="Arial Nova" w:hAnsi="Arial Nova" w:cs="Segoe UI"/>
                <w:b/>
                <w:bCs/>
                <w:lang w:val="en-US"/>
              </w:rPr>
            </w:pPr>
            <w:r>
              <w:rPr>
                <w:rFonts w:ascii="Arial Nova" w:hAnsi="Arial Nova" w:cs="Segoe UI"/>
                <w:b/>
                <w:bCs/>
                <w:lang w:val="en-US"/>
              </w:rPr>
              <w:t xml:space="preserve">Prevent admission of intoxicated juveniles; and </w:t>
            </w:r>
          </w:p>
          <w:p w14:paraId="3FB6A8E6" w14:textId="6775AF24" w:rsidR="008E02EF" w:rsidRDefault="009E12EC" w:rsidP="00EB6400">
            <w:pPr>
              <w:pStyle w:val="ListParagraph"/>
              <w:numPr>
                <w:ilvl w:val="0"/>
                <w:numId w:val="39"/>
              </w:numPr>
              <w:rPr>
                <w:rFonts w:ascii="Arial Nova" w:hAnsi="Arial Nova" w:cs="Segoe UI"/>
                <w:b/>
                <w:bCs/>
                <w:lang w:val="en-US"/>
              </w:rPr>
            </w:pPr>
            <w:r>
              <w:rPr>
                <w:rFonts w:ascii="Arial Nova" w:hAnsi="Arial Nova" w:cs="Segoe UI"/>
                <w:b/>
                <w:bCs/>
                <w:lang w:val="en-US"/>
              </w:rPr>
              <w:t>Ensure that no liquor is brought onto the premises.</w:t>
            </w:r>
          </w:p>
        </w:tc>
        <w:tc>
          <w:tcPr>
            <w:tcW w:w="918" w:type="dxa"/>
            <w:tcBorders>
              <w:top w:val="single" w:sz="4" w:space="0" w:color="D1D1D1" w:themeColor="background2" w:themeShade="E6"/>
              <w:left w:val="dotted" w:sz="4" w:space="0" w:color="BFBFBF" w:themeColor="background1" w:themeShade="BF"/>
              <w:bottom w:val="single" w:sz="4" w:space="0" w:color="D1D1D1" w:themeColor="background2" w:themeShade="E6"/>
              <w:right w:val="dotted" w:sz="4" w:space="0" w:color="BFBFBF" w:themeColor="background1" w:themeShade="BF"/>
            </w:tcBorders>
            <w:shd w:val="clear" w:color="auto" w:fill="FFFFFF" w:themeFill="background1"/>
            <w:vAlign w:val="center"/>
          </w:tcPr>
          <w:p w14:paraId="1B257DC6" w14:textId="77777777" w:rsidR="008E02EF" w:rsidRPr="000014F7" w:rsidRDefault="008E02EF" w:rsidP="00A23E19">
            <w:pPr>
              <w:rPr>
                <w:rFonts w:ascii="Arial Nova" w:hAnsi="Arial Nova" w:cs="Segoe UI"/>
                <w:b/>
                <w:bCs/>
              </w:rPr>
            </w:pPr>
            <w:r w:rsidRPr="000014F7">
              <w:rPr>
                <w:rFonts w:ascii="Arial Nova" w:hAnsi="Arial Nova" w:cs="Segoe UI"/>
                <w:b/>
                <w:bCs/>
              </w:rPr>
              <w:t xml:space="preserve">Yes </w:t>
            </w:r>
            <w:sdt>
              <w:sdtPr>
                <w:rPr>
                  <w:rFonts w:ascii="Arial Nova" w:hAnsi="Arial Nova" w:cs="Segoe UI"/>
                  <w:b/>
                  <w:bCs/>
                </w:rPr>
                <w:id w:val="463311847"/>
                <w14:checkbox>
                  <w14:checked w14:val="0"/>
                  <w14:checkedState w14:val="2612" w14:font="MS Gothic"/>
                  <w14:uncheckedState w14:val="2610" w14:font="MS Gothic"/>
                </w14:checkbox>
              </w:sdtPr>
              <w:sdtContent>
                <w:r w:rsidRPr="000014F7">
                  <w:rPr>
                    <w:rFonts w:ascii="Segoe UI Symbol" w:eastAsia="MS Gothic" w:hAnsi="Segoe UI Symbol" w:cs="Segoe UI Symbol"/>
                    <w:b/>
                    <w:bCs/>
                  </w:rPr>
                  <w:t>☐</w:t>
                </w:r>
              </w:sdtContent>
            </w:sdt>
          </w:p>
        </w:tc>
        <w:tc>
          <w:tcPr>
            <w:tcW w:w="1812" w:type="dxa"/>
            <w:tcBorders>
              <w:top w:val="single" w:sz="4" w:space="0" w:color="D1D1D1" w:themeColor="background2" w:themeShade="E6"/>
              <w:left w:val="dotted" w:sz="4" w:space="0" w:color="BFBFBF" w:themeColor="background1" w:themeShade="BF"/>
              <w:bottom w:val="single" w:sz="4" w:space="0" w:color="D1D1D1" w:themeColor="background2" w:themeShade="E6"/>
              <w:right w:val="single" w:sz="8" w:space="0" w:color="auto"/>
            </w:tcBorders>
            <w:shd w:val="clear" w:color="auto" w:fill="FFFFFF" w:themeFill="background1"/>
            <w:vAlign w:val="center"/>
          </w:tcPr>
          <w:p w14:paraId="3E02A773" w14:textId="5B7F9972" w:rsidR="00D1230D" w:rsidRPr="000014F7" w:rsidRDefault="008E02EF" w:rsidP="00EB6400">
            <w:pPr>
              <w:rPr>
                <w:rFonts w:ascii="Arial Nova" w:hAnsi="Arial Nova" w:cs="Segoe UI"/>
                <w:b/>
              </w:rPr>
            </w:pPr>
            <w:r w:rsidRPr="000014F7">
              <w:rPr>
                <w:rFonts w:ascii="Arial Nova" w:hAnsi="Arial Nova" w:cs="Segoe UI"/>
                <w:b/>
                <w:bCs/>
              </w:rPr>
              <w:t xml:space="preserve">No  </w:t>
            </w:r>
            <w:sdt>
              <w:sdtPr>
                <w:rPr>
                  <w:rFonts w:ascii="Arial Nova" w:hAnsi="Arial Nova" w:cs="Segoe UI"/>
                  <w:b/>
                  <w:bCs/>
                </w:rPr>
                <w:id w:val="-380790803"/>
                <w14:checkbox>
                  <w14:checked w14:val="0"/>
                  <w14:checkedState w14:val="2612" w14:font="MS Gothic"/>
                  <w14:uncheckedState w14:val="2610" w14:font="MS Gothic"/>
                </w14:checkbox>
              </w:sdtPr>
              <w:sdtContent>
                <w:r w:rsidRPr="000014F7">
                  <w:rPr>
                    <w:rFonts w:ascii="Segoe UI Symbol" w:eastAsia="MS Gothic" w:hAnsi="Segoe UI Symbol" w:cs="Segoe UI Symbol"/>
                    <w:b/>
                    <w:bCs/>
                  </w:rPr>
                  <w:t>☐</w:t>
                </w:r>
              </w:sdtContent>
            </w:sdt>
          </w:p>
        </w:tc>
      </w:tr>
      <w:tr w:rsidR="00EB6400" w:rsidRPr="007B213E" w14:paraId="138FBF15" w14:textId="77777777" w:rsidTr="00484CDA">
        <w:trPr>
          <w:trHeight w:val="637"/>
        </w:trPr>
        <w:tc>
          <w:tcPr>
            <w:tcW w:w="8337" w:type="dxa"/>
            <w:tcBorders>
              <w:top w:val="single" w:sz="4" w:space="0" w:color="D1D1D1" w:themeColor="background2" w:themeShade="E6"/>
              <w:left w:val="single" w:sz="8" w:space="0" w:color="auto"/>
              <w:bottom w:val="dotted" w:sz="4" w:space="0" w:color="D1D1D1" w:themeColor="background2" w:themeShade="E6"/>
              <w:right w:val="dotted" w:sz="4" w:space="0" w:color="D1D1D1" w:themeColor="background2" w:themeShade="E6"/>
            </w:tcBorders>
            <w:shd w:val="clear" w:color="auto" w:fill="E8E8E8" w:themeFill="background2"/>
            <w:vAlign w:val="center"/>
          </w:tcPr>
          <w:p w14:paraId="18541855" w14:textId="77777777" w:rsidR="000014F7" w:rsidRPr="00580EA4" w:rsidRDefault="000014F7" w:rsidP="00EB6400">
            <w:pPr>
              <w:pStyle w:val="ListParagraph"/>
              <w:rPr>
                <w:rFonts w:ascii="Arial Nova" w:hAnsi="Arial Nova" w:cs="Segoe UI"/>
                <w:b/>
                <w:bCs/>
                <w:lang w:val="en-US"/>
              </w:rPr>
            </w:pPr>
          </w:p>
          <w:p w14:paraId="1E5A8CA0" w14:textId="77777777" w:rsidR="000014F7" w:rsidRPr="00580EA4" w:rsidRDefault="000014F7" w:rsidP="00077BB0">
            <w:pPr>
              <w:pStyle w:val="ListParagraph"/>
              <w:numPr>
                <w:ilvl w:val="0"/>
                <w:numId w:val="39"/>
              </w:numPr>
              <w:rPr>
                <w:rFonts w:ascii="Arial Nova" w:hAnsi="Arial Nova" w:cs="Segoe UI"/>
                <w:b/>
                <w:bCs/>
                <w:lang w:val="en-US"/>
              </w:rPr>
            </w:pPr>
            <w:r w:rsidRPr="00580EA4">
              <w:rPr>
                <w:rFonts w:ascii="Arial Nova" w:hAnsi="Arial Nova" w:cs="Segoe UI"/>
                <w:b/>
                <w:bCs/>
                <w:lang w:val="en-US"/>
              </w:rPr>
              <w:t>Will the licensee engage licensed crowd controllers at a minimum ratio of one (1) crowd controller per 100 juveniles in attendance:</w:t>
            </w:r>
          </w:p>
          <w:p w14:paraId="4B7AB78D" w14:textId="77777777" w:rsidR="000014F7" w:rsidRPr="00580EA4" w:rsidRDefault="000014F7" w:rsidP="00EB6400">
            <w:pPr>
              <w:pStyle w:val="ListParagraph"/>
              <w:rPr>
                <w:rFonts w:ascii="Arial Nova" w:hAnsi="Arial Nova" w:cs="Segoe UI"/>
                <w:b/>
                <w:bCs/>
                <w:lang w:val="en-US"/>
              </w:rPr>
            </w:pPr>
          </w:p>
        </w:tc>
        <w:tc>
          <w:tcPr>
            <w:tcW w:w="918" w:type="dxa"/>
            <w:tcBorders>
              <w:top w:val="single" w:sz="4" w:space="0" w:color="D1D1D1" w:themeColor="background2" w:themeShade="E6"/>
              <w:left w:val="dotted" w:sz="4" w:space="0" w:color="D1D1D1" w:themeColor="background2" w:themeShade="E6"/>
              <w:bottom w:val="dotted" w:sz="4" w:space="0" w:color="D1D1D1" w:themeColor="background2" w:themeShade="E6"/>
              <w:right w:val="dotted" w:sz="4" w:space="0" w:color="D1D1D1" w:themeColor="background2" w:themeShade="E6"/>
            </w:tcBorders>
            <w:vAlign w:val="center"/>
          </w:tcPr>
          <w:p w14:paraId="23F39ABE" w14:textId="77777777" w:rsidR="000014F7" w:rsidRPr="00580EA4" w:rsidRDefault="000014F7" w:rsidP="00F404B7">
            <w:pPr>
              <w:rPr>
                <w:rFonts w:ascii="Arial Nova" w:hAnsi="Arial Nova" w:cs="Segoe UI"/>
                <w:b/>
                <w:bCs/>
                <w:lang w:val="en-US"/>
              </w:rPr>
            </w:pPr>
            <w:r w:rsidRPr="00580EA4">
              <w:rPr>
                <w:rFonts w:ascii="Arial Nova" w:hAnsi="Arial Nova" w:cs="Segoe UI"/>
                <w:b/>
                <w:bCs/>
                <w:lang w:val="en-US"/>
              </w:rPr>
              <w:t xml:space="preserve">Yes </w:t>
            </w:r>
            <w:sdt>
              <w:sdtPr>
                <w:rPr>
                  <w:rFonts w:ascii="Arial Nova" w:hAnsi="Arial Nova" w:cs="Segoe UI"/>
                  <w:b/>
                  <w:bCs/>
                  <w:lang w:val="en-US"/>
                </w:rPr>
                <w:id w:val="921451155"/>
                <w14:checkbox>
                  <w14:checked w14:val="0"/>
                  <w14:checkedState w14:val="2612" w14:font="MS Gothic"/>
                  <w14:uncheckedState w14:val="2610" w14:font="MS Gothic"/>
                </w14:checkbox>
              </w:sdtPr>
              <w:sdtContent>
                <w:r w:rsidRPr="00580EA4">
                  <w:rPr>
                    <w:rFonts w:ascii="Segoe UI Symbol" w:eastAsia="MS Gothic" w:hAnsi="Segoe UI Symbol" w:cs="Segoe UI Symbol"/>
                    <w:b/>
                    <w:bCs/>
                    <w:lang w:val="en-US"/>
                  </w:rPr>
                  <w:t>☐</w:t>
                </w:r>
              </w:sdtContent>
            </w:sdt>
          </w:p>
        </w:tc>
        <w:tc>
          <w:tcPr>
            <w:tcW w:w="1812" w:type="dxa"/>
            <w:tcBorders>
              <w:top w:val="single" w:sz="4" w:space="0" w:color="D1D1D1" w:themeColor="background2" w:themeShade="E6"/>
              <w:left w:val="dotted" w:sz="4" w:space="0" w:color="D1D1D1" w:themeColor="background2" w:themeShade="E6"/>
              <w:bottom w:val="dotted" w:sz="4" w:space="0" w:color="D1D1D1" w:themeColor="background2" w:themeShade="E6"/>
              <w:right w:val="single" w:sz="8" w:space="0" w:color="auto"/>
            </w:tcBorders>
            <w:vAlign w:val="center"/>
          </w:tcPr>
          <w:p w14:paraId="6DEC0BDB" w14:textId="25B62CDF" w:rsidR="00D62175" w:rsidRPr="00EB6400" w:rsidRDefault="000014F7" w:rsidP="000014F7">
            <w:pPr>
              <w:rPr>
                <w:rFonts w:ascii="Arial Nova" w:hAnsi="Arial Nova" w:cs="Segoe UI"/>
                <w:b/>
                <w:bCs/>
                <w:lang w:val="en-US"/>
              </w:rPr>
            </w:pPr>
            <w:r>
              <w:rPr>
                <w:rFonts w:ascii="Arial Nova" w:hAnsi="Arial Nova" w:cs="Segoe UI"/>
                <w:b/>
                <w:bCs/>
                <w:lang w:val="en-US"/>
              </w:rPr>
              <w:t xml:space="preserve">No </w:t>
            </w:r>
            <w:sdt>
              <w:sdtPr>
                <w:rPr>
                  <w:rFonts w:ascii="Arial Nova" w:hAnsi="Arial Nova" w:cs="Segoe UI"/>
                  <w:b/>
                  <w:bCs/>
                  <w:lang w:val="en-US"/>
                </w:rPr>
                <w:id w:val="1880360927"/>
                <w14:checkbox>
                  <w14:checked w14:val="0"/>
                  <w14:checkedState w14:val="2612" w14:font="MS Gothic"/>
                  <w14:uncheckedState w14:val="2610" w14:font="MS Gothic"/>
                </w14:checkbox>
              </w:sdtPr>
              <w:sdtContent>
                <w:r w:rsidRPr="000014F7">
                  <w:rPr>
                    <w:rFonts w:ascii="MS Gothic" w:eastAsia="MS Gothic" w:hAnsi="MS Gothic" w:cs="Segoe UI" w:hint="eastAsia"/>
                    <w:b/>
                    <w:bCs/>
                    <w:lang w:val="en-US"/>
                  </w:rPr>
                  <w:t>☐</w:t>
                </w:r>
              </w:sdtContent>
            </w:sdt>
          </w:p>
        </w:tc>
      </w:tr>
      <w:tr w:rsidR="007E640A" w:rsidRPr="007B213E" w14:paraId="37AB7E79" w14:textId="77777777" w:rsidTr="00484CDA">
        <w:trPr>
          <w:trHeight w:val="637"/>
        </w:trPr>
        <w:tc>
          <w:tcPr>
            <w:tcW w:w="8337" w:type="dxa"/>
            <w:tcBorders>
              <w:top w:val="dotted" w:sz="4" w:space="0" w:color="D1D1D1" w:themeColor="background2" w:themeShade="E6"/>
              <w:left w:val="single" w:sz="8" w:space="0" w:color="auto"/>
              <w:bottom w:val="single" w:sz="2" w:space="0" w:color="auto"/>
              <w:right w:val="dotted" w:sz="4" w:space="0" w:color="D1D1D1" w:themeColor="background2" w:themeShade="E6"/>
            </w:tcBorders>
            <w:shd w:val="clear" w:color="auto" w:fill="E8E8E8" w:themeFill="background2"/>
            <w:vAlign w:val="center"/>
          </w:tcPr>
          <w:p w14:paraId="7C648C8A" w14:textId="77777777" w:rsidR="007E640A" w:rsidRDefault="00C16B38" w:rsidP="007E640A">
            <w:pPr>
              <w:pStyle w:val="ListParagraph"/>
              <w:numPr>
                <w:ilvl w:val="0"/>
                <w:numId w:val="39"/>
              </w:numPr>
              <w:rPr>
                <w:rFonts w:ascii="Arial Nova" w:hAnsi="Arial Nova" w:cs="Segoe UI"/>
                <w:b/>
                <w:bCs/>
                <w:lang w:val="en-US"/>
              </w:rPr>
            </w:pPr>
            <w:r>
              <w:rPr>
                <w:rFonts w:ascii="Arial Nova" w:hAnsi="Arial Nova" w:cs="Segoe UI"/>
                <w:b/>
                <w:bCs/>
                <w:lang w:val="en-US"/>
              </w:rPr>
              <w:t>Will all licensed crowd controllers remain on the licensed premises:</w:t>
            </w:r>
          </w:p>
          <w:p w14:paraId="239F75F4" w14:textId="18C5A39A" w:rsidR="00C16B38" w:rsidRDefault="00EB7672" w:rsidP="00C16B38">
            <w:pPr>
              <w:pStyle w:val="ListParagraph"/>
              <w:numPr>
                <w:ilvl w:val="0"/>
                <w:numId w:val="40"/>
              </w:numPr>
              <w:rPr>
                <w:rFonts w:ascii="Arial Nova" w:hAnsi="Arial Nova" w:cs="Segoe UI"/>
                <w:b/>
                <w:bCs/>
                <w:lang w:val="en-US"/>
              </w:rPr>
            </w:pPr>
            <w:r>
              <w:rPr>
                <w:rFonts w:ascii="Arial Nova" w:hAnsi="Arial Nova" w:cs="Segoe UI"/>
                <w:b/>
                <w:bCs/>
                <w:lang w:val="en-US"/>
              </w:rPr>
              <w:t>F</w:t>
            </w:r>
            <w:r w:rsidR="0027768C">
              <w:rPr>
                <w:rFonts w:ascii="Arial Nova" w:hAnsi="Arial Nova" w:cs="Segoe UI"/>
                <w:b/>
                <w:bCs/>
                <w:lang w:val="en-US"/>
              </w:rPr>
              <w:t xml:space="preserve">or the duration of the </w:t>
            </w:r>
            <w:r w:rsidR="00FB225A">
              <w:rPr>
                <w:rFonts w:ascii="Arial Nova" w:hAnsi="Arial Nova" w:cs="Segoe UI"/>
                <w:b/>
                <w:bCs/>
                <w:lang w:val="en-US"/>
              </w:rPr>
              <w:t>function</w:t>
            </w:r>
            <w:r w:rsidR="0027768C">
              <w:rPr>
                <w:rFonts w:ascii="Arial Nova" w:hAnsi="Arial Nova" w:cs="Segoe UI"/>
                <w:b/>
                <w:bCs/>
                <w:lang w:val="en-US"/>
              </w:rPr>
              <w:t xml:space="preserve">; and </w:t>
            </w:r>
          </w:p>
          <w:p w14:paraId="0143F5F8" w14:textId="443CF898" w:rsidR="0027768C" w:rsidRPr="007E640A" w:rsidRDefault="0027768C" w:rsidP="00C16B38">
            <w:pPr>
              <w:pStyle w:val="ListParagraph"/>
              <w:numPr>
                <w:ilvl w:val="0"/>
                <w:numId w:val="40"/>
              </w:numPr>
              <w:rPr>
                <w:rFonts w:ascii="Arial Nova" w:hAnsi="Arial Nova" w:cs="Segoe UI"/>
                <w:b/>
                <w:bCs/>
                <w:lang w:val="en-US"/>
              </w:rPr>
            </w:pPr>
            <w:r>
              <w:rPr>
                <w:rFonts w:ascii="Arial Nova" w:hAnsi="Arial Nova" w:cs="Segoe UI"/>
                <w:b/>
                <w:bCs/>
                <w:lang w:val="en-US"/>
              </w:rPr>
              <w:t>After the conclusion of the function to ensure that juveniles vacate the premises in an orderly and appropriate manner</w:t>
            </w:r>
          </w:p>
        </w:tc>
        <w:tc>
          <w:tcPr>
            <w:tcW w:w="918" w:type="dxa"/>
            <w:tcBorders>
              <w:top w:val="dotted"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vAlign w:val="center"/>
          </w:tcPr>
          <w:p w14:paraId="273FCFA9" w14:textId="763CD5C1" w:rsidR="007E640A" w:rsidRPr="007E640A" w:rsidRDefault="00EB7672" w:rsidP="00EB7672">
            <w:pPr>
              <w:rPr>
                <w:rFonts w:ascii="Arial Nova" w:hAnsi="Arial Nova" w:cs="Segoe UI"/>
                <w:b/>
                <w:bCs/>
                <w:lang w:val="en-US"/>
              </w:rPr>
            </w:pPr>
            <w:r>
              <w:rPr>
                <w:rFonts w:ascii="Arial Nova" w:hAnsi="Arial Nova" w:cs="Segoe UI"/>
                <w:b/>
                <w:bCs/>
                <w:lang w:val="en-US"/>
              </w:rPr>
              <w:t xml:space="preserve">Yes </w:t>
            </w:r>
            <w:sdt>
              <w:sdtPr>
                <w:rPr>
                  <w:rFonts w:ascii="Arial Nova" w:hAnsi="Arial Nova" w:cs="Segoe UI"/>
                  <w:b/>
                  <w:bCs/>
                  <w:lang w:val="en-US"/>
                </w:rPr>
                <w:id w:val="1090130966"/>
                <w14:checkbox>
                  <w14:checked w14:val="0"/>
                  <w14:checkedState w14:val="2612" w14:font="MS Gothic"/>
                  <w14:uncheckedState w14:val="2610" w14:font="MS Gothic"/>
                </w14:checkbox>
              </w:sdtPr>
              <w:sdtContent>
                <w:r w:rsidRPr="00EB7672">
                  <w:rPr>
                    <w:rFonts w:ascii="MS Gothic" w:eastAsia="MS Gothic" w:hAnsi="MS Gothic" w:cs="Segoe UI" w:hint="eastAsia"/>
                    <w:b/>
                    <w:bCs/>
                    <w:lang w:val="en-US"/>
                  </w:rPr>
                  <w:t>☐</w:t>
                </w:r>
              </w:sdtContent>
            </w:sdt>
          </w:p>
        </w:tc>
        <w:tc>
          <w:tcPr>
            <w:tcW w:w="1812" w:type="dxa"/>
            <w:tcBorders>
              <w:top w:val="dotted" w:sz="4" w:space="0" w:color="D1D1D1" w:themeColor="background2" w:themeShade="E6"/>
              <w:left w:val="dotted" w:sz="4" w:space="0" w:color="D1D1D1" w:themeColor="background2" w:themeShade="E6"/>
              <w:bottom w:val="single" w:sz="2" w:space="0" w:color="auto"/>
              <w:right w:val="single" w:sz="8" w:space="0" w:color="auto"/>
            </w:tcBorders>
            <w:vAlign w:val="center"/>
          </w:tcPr>
          <w:p w14:paraId="2C724AC7" w14:textId="79D88A2C" w:rsidR="007E640A" w:rsidRPr="007E640A" w:rsidRDefault="00EB7672" w:rsidP="00EB7672">
            <w:pPr>
              <w:rPr>
                <w:rFonts w:ascii="Arial Nova" w:hAnsi="Arial Nova" w:cs="Segoe UI"/>
                <w:b/>
                <w:bCs/>
                <w:lang w:val="en-US"/>
              </w:rPr>
            </w:pPr>
            <w:r>
              <w:rPr>
                <w:rFonts w:ascii="Arial Nova" w:hAnsi="Arial Nova" w:cs="Segoe UI"/>
                <w:b/>
                <w:bCs/>
                <w:lang w:val="en-US"/>
              </w:rPr>
              <w:t xml:space="preserve">No </w:t>
            </w:r>
            <w:sdt>
              <w:sdtPr>
                <w:rPr>
                  <w:rFonts w:ascii="Arial Nova" w:hAnsi="Arial Nova" w:cs="Segoe UI"/>
                  <w:b/>
                  <w:bCs/>
                  <w:lang w:val="en-US"/>
                </w:rPr>
                <w:id w:val="1588110196"/>
                <w14:checkbox>
                  <w14:checked w14:val="0"/>
                  <w14:checkedState w14:val="2612" w14:font="MS Gothic"/>
                  <w14:uncheckedState w14:val="2610" w14:font="MS Gothic"/>
                </w14:checkbox>
              </w:sdtPr>
              <w:sdtContent>
                <w:r w:rsidRPr="00EB7672">
                  <w:rPr>
                    <w:rFonts w:ascii="MS Gothic" w:eastAsia="MS Gothic" w:hAnsi="MS Gothic" w:cs="Segoe UI" w:hint="eastAsia"/>
                    <w:b/>
                    <w:bCs/>
                    <w:lang w:val="en-US"/>
                  </w:rPr>
                  <w:t>☐</w:t>
                </w:r>
              </w:sdtContent>
            </w:sdt>
          </w:p>
        </w:tc>
      </w:tr>
      <w:tr w:rsidR="0056145D" w:rsidRPr="007B213E" w14:paraId="004A17E4" w14:textId="77777777" w:rsidTr="3C50D7D9">
        <w:trPr>
          <w:trHeight w:val="637"/>
        </w:trPr>
        <w:tc>
          <w:tcPr>
            <w:tcW w:w="11067" w:type="dxa"/>
            <w:gridSpan w:val="3"/>
            <w:tcBorders>
              <w:top w:val="single" w:sz="4" w:space="0" w:color="D1D1D1" w:themeColor="background2" w:themeShade="E6"/>
              <w:left w:val="single" w:sz="8" w:space="0" w:color="auto"/>
              <w:bottom w:val="single" w:sz="2" w:space="0" w:color="auto"/>
              <w:right w:val="single" w:sz="8" w:space="0" w:color="auto"/>
            </w:tcBorders>
            <w:shd w:val="clear" w:color="auto" w:fill="E8E8E8" w:themeFill="background2"/>
            <w:vAlign w:val="center"/>
          </w:tcPr>
          <w:p w14:paraId="6157CC6B" w14:textId="6C746F0C" w:rsidR="0056145D" w:rsidRPr="00343454" w:rsidRDefault="00D91AC4" w:rsidP="00E564DD">
            <w:pPr>
              <w:rPr>
                <w:rFonts w:ascii="Arial Nova" w:hAnsi="Arial Nova" w:cs="Segoe UI"/>
                <w:b/>
                <w:lang w:val="en-US"/>
              </w:rPr>
            </w:pPr>
            <w:r w:rsidRPr="00E564DD">
              <w:rPr>
                <w:rFonts w:ascii="Arial Nova" w:hAnsi="Arial Nova" w:cs="Segoe UI"/>
                <w:b/>
                <w:bCs/>
                <w:lang w:val="en-US"/>
              </w:rPr>
              <w:t xml:space="preserve">If you answered </w:t>
            </w:r>
            <w:r w:rsidR="00E564DD" w:rsidRPr="00E564DD">
              <w:rPr>
                <w:rFonts w:ascii="Arial Nova" w:hAnsi="Arial Nova" w:cs="Segoe UI"/>
                <w:b/>
                <w:bCs/>
                <w:lang w:val="en-US"/>
              </w:rPr>
              <w:t>“</w:t>
            </w:r>
            <w:r w:rsidRPr="00E564DD">
              <w:rPr>
                <w:rFonts w:ascii="Arial Nova" w:hAnsi="Arial Nova" w:cs="Segoe UI"/>
                <w:b/>
                <w:bCs/>
                <w:lang w:val="en-US"/>
              </w:rPr>
              <w:t>No</w:t>
            </w:r>
            <w:r w:rsidR="00E564DD" w:rsidRPr="00E564DD">
              <w:rPr>
                <w:rFonts w:ascii="Arial Nova" w:hAnsi="Arial Nova" w:cs="Segoe UI"/>
                <w:b/>
                <w:bCs/>
                <w:lang w:val="en-US"/>
              </w:rPr>
              <w:t>”</w:t>
            </w:r>
            <w:r w:rsidRPr="00E564DD">
              <w:rPr>
                <w:rFonts w:ascii="Arial Nova" w:hAnsi="Arial Nova" w:cs="Segoe UI"/>
                <w:b/>
                <w:bCs/>
                <w:lang w:val="en-US"/>
              </w:rPr>
              <w:t xml:space="preserve"> to any of the above, please provide details below explaining why the function is considered low risk and why the engagement of licensed crowd controllers is not considered necessary </w:t>
            </w:r>
            <w:r w:rsidR="00343454" w:rsidRPr="007F55C6">
              <w:rPr>
                <w:rFonts w:ascii="Arial Nova" w:hAnsi="Arial Nova" w:cs="Segoe UI"/>
                <w:bCs/>
                <w:i/>
                <w:iCs/>
                <w:sz w:val="20"/>
                <w:szCs w:val="20"/>
                <w:lang w:val="en-US"/>
              </w:rPr>
              <w:t>(</w:t>
            </w:r>
            <w:r w:rsidR="00343454">
              <w:rPr>
                <w:rFonts w:ascii="Arial Nova" w:hAnsi="Arial Nova" w:cs="Segoe UI"/>
                <w:bCs/>
                <w:i/>
                <w:iCs/>
                <w:sz w:val="20"/>
                <w:szCs w:val="20"/>
                <w:lang w:val="en-US"/>
              </w:rPr>
              <w:t>a</w:t>
            </w:r>
            <w:r w:rsidR="00343454" w:rsidRPr="007F55C6">
              <w:rPr>
                <w:rFonts w:ascii="Arial Nova" w:hAnsi="Arial Nova" w:cs="Segoe UI"/>
                <w:bCs/>
                <w:i/>
                <w:iCs/>
                <w:sz w:val="20"/>
                <w:szCs w:val="20"/>
                <w:lang w:val="en-US"/>
              </w:rPr>
              <w:t>ttach</w:t>
            </w:r>
            <w:r w:rsidR="00343454">
              <w:rPr>
                <w:rFonts w:ascii="Arial Nova" w:hAnsi="Arial Nova" w:cs="Segoe UI"/>
                <w:bCs/>
                <w:i/>
                <w:iCs/>
                <w:sz w:val="20"/>
                <w:szCs w:val="20"/>
                <w:lang w:val="en-US"/>
              </w:rPr>
              <w:t xml:space="preserve"> additional </w:t>
            </w:r>
            <w:r w:rsidR="00343454" w:rsidRPr="007F55C6">
              <w:rPr>
                <w:rFonts w:ascii="Arial Nova" w:hAnsi="Arial Nova" w:cs="Segoe UI"/>
                <w:bCs/>
                <w:i/>
                <w:iCs/>
                <w:sz w:val="20"/>
                <w:szCs w:val="20"/>
                <w:lang w:val="en-US"/>
              </w:rPr>
              <w:t xml:space="preserve">details </w:t>
            </w:r>
            <w:r w:rsidR="00343454">
              <w:rPr>
                <w:rFonts w:ascii="Arial Nova" w:hAnsi="Arial Nova" w:cs="Segoe UI"/>
                <w:bCs/>
                <w:i/>
                <w:iCs/>
                <w:sz w:val="20"/>
                <w:szCs w:val="20"/>
                <w:lang w:val="en-US"/>
              </w:rPr>
              <w:t xml:space="preserve">if the space provided is </w:t>
            </w:r>
            <w:r w:rsidR="00343454" w:rsidRPr="007F55C6">
              <w:rPr>
                <w:rFonts w:ascii="Arial Nova" w:hAnsi="Arial Nova" w:cs="Segoe UI"/>
                <w:bCs/>
                <w:i/>
                <w:iCs/>
                <w:sz w:val="20"/>
                <w:szCs w:val="20"/>
                <w:lang w:val="en-US"/>
              </w:rPr>
              <w:t>insufficient)</w:t>
            </w:r>
            <w:r w:rsidR="00343454">
              <w:rPr>
                <w:rFonts w:ascii="Arial Nova" w:hAnsi="Arial Nova" w:cs="Segoe UI"/>
                <w:b/>
                <w:lang w:val="en-US"/>
              </w:rPr>
              <w:t>:</w:t>
            </w:r>
          </w:p>
        </w:tc>
      </w:tr>
      <w:tr w:rsidR="0056145D" w:rsidRPr="007B213E" w14:paraId="052EE30A" w14:textId="77777777" w:rsidTr="3C50D7D9">
        <w:trPr>
          <w:trHeight w:val="637"/>
        </w:trPr>
        <w:tc>
          <w:tcPr>
            <w:tcW w:w="11067" w:type="dxa"/>
            <w:gridSpan w:val="3"/>
            <w:tcBorders>
              <w:top w:val="single" w:sz="4" w:space="0" w:color="D1D1D1" w:themeColor="background2" w:themeShade="E6"/>
              <w:left w:val="single" w:sz="8" w:space="0" w:color="auto"/>
              <w:bottom w:val="single" w:sz="2" w:space="0" w:color="auto"/>
              <w:right w:val="single" w:sz="8" w:space="0" w:color="auto"/>
            </w:tcBorders>
            <w:vAlign w:val="center"/>
          </w:tcPr>
          <w:p w14:paraId="2C857F76" w14:textId="77777777" w:rsidR="00205BE8" w:rsidRDefault="00205BE8" w:rsidP="00205BE8">
            <w:pPr>
              <w:rPr>
                <w:rFonts w:ascii="Arial Nova" w:hAnsi="Arial Nova" w:cs="Segoe UI"/>
              </w:rPr>
            </w:pPr>
            <w:r w:rsidRPr="00E16CE1">
              <w:rPr>
                <w:rFonts w:ascii="Arial Nova" w:hAnsi="Arial Nova" w:cs="Segoe UI"/>
              </w:rPr>
              <w:fldChar w:fldCharType="begin">
                <w:ffData>
                  <w:name w:val="Text7"/>
                  <w:enabled/>
                  <w:calcOnExit w:val="0"/>
                  <w:textInput/>
                </w:ffData>
              </w:fldChar>
            </w:r>
            <w:r w:rsidRPr="00E16CE1">
              <w:rPr>
                <w:rFonts w:ascii="Arial Nova" w:hAnsi="Arial Nova" w:cs="Segoe UI"/>
              </w:rPr>
              <w:instrText xml:space="preserve"> FORMTEXT </w:instrText>
            </w:r>
            <w:r w:rsidRPr="00E16CE1">
              <w:rPr>
                <w:rFonts w:ascii="Arial Nova" w:hAnsi="Arial Nova" w:cs="Segoe UI"/>
              </w:rPr>
            </w:r>
            <w:r w:rsidRPr="00E16CE1">
              <w:rPr>
                <w:rFonts w:ascii="Arial Nova" w:hAnsi="Arial Nova" w:cs="Segoe UI"/>
              </w:rPr>
              <w:fldChar w:fldCharType="separate"/>
            </w:r>
            <w:r w:rsidRPr="00E16CE1">
              <w:rPr>
                <w:rFonts w:ascii="Arial Nova" w:hAnsi="Arial Nova" w:cs="Segoe UI"/>
              </w:rPr>
              <w:t> </w:t>
            </w:r>
            <w:r w:rsidRPr="00E16CE1">
              <w:rPr>
                <w:rFonts w:ascii="Arial Nova" w:hAnsi="Arial Nova" w:cs="Segoe UI"/>
              </w:rPr>
              <w:t> </w:t>
            </w:r>
            <w:r w:rsidRPr="00E16CE1">
              <w:rPr>
                <w:rFonts w:ascii="Arial Nova" w:hAnsi="Arial Nova" w:cs="Segoe UI"/>
              </w:rPr>
              <w:t> </w:t>
            </w:r>
            <w:r w:rsidRPr="00E16CE1">
              <w:rPr>
                <w:rFonts w:ascii="Arial Nova" w:hAnsi="Arial Nova" w:cs="Segoe UI"/>
              </w:rPr>
              <w:t> </w:t>
            </w:r>
            <w:r w:rsidRPr="00E16CE1">
              <w:rPr>
                <w:rFonts w:ascii="Arial Nova" w:hAnsi="Arial Nova" w:cs="Segoe UI"/>
              </w:rPr>
              <w:t> </w:t>
            </w:r>
            <w:r w:rsidRPr="00E16CE1">
              <w:rPr>
                <w:rFonts w:ascii="Arial Nova" w:hAnsi="Arial Nova" w:cs="Segoe UI"/>
              </w:rPr>
              <w:fldChar w:fldCharType="end"/>
            </w:r>
            <w:r w:rsidRPr="00E16CE1" w:rsidDel="00CB5DE0">
              <w:rPr>
                <w:rFonts w:ascii="Arial Nova" w:hAnsi="Arial Nova" w:cs="Segoe UI"/>
              </w:rPr>
              <w:t xml:space="preserve"> </w:t>
            </w:r>
          </w:p>
          <w:p w14:paraId="35833256" w14:textId="77777777" w:rsidR="0056145D" w:rsidRDefault="0056145D" w:rsidP="00EB6400">
            <w:pPr>
              <w:pStyle w:val="ListParagraph"/>
              <w:rPr>
                <w:rFonts w:ascii="Arial Nova" w:hAnsi="Arial Nova" w:cs="Segoe UI"/>
                <w:b/>
                <w:bCs/>
                <w:lang w:val="en-US"/>
              </w:rPr>
            </w:pPr>
          </w:p>
        </w:tc>
      </w:tr>
      <w:tr w:rsidR="0056145D" w:rsidRPr="007B213E" w14:paraId="09A5A726" w14:textId="77777777" w:rsidTr="3C50D7D9">
        <w:trPr>
          <w:trHeight w:val="637"/>
        </w:trPr>
        <w:tc>
          <w:tcPr>
            <w:tcW w:w="11067" w:type="dxa"/>
            <w:gridSpan w:val="3"/>
            <w:tcBorders>
              <w:top w:val="single" w:sz="4" w:space="0" w:color="D1D1D1" w:themeColor="background2" w:themeShade="E6"/>
              <w:left w:val="single" w:sz="8" w:space="0" w:color="auto"/>
              <w:bottom w:val="single" w:sz="2" w:space="0" w:color="auto"/>
              <w:right w:val="single" w:sz="8" w:space="0" w:color="auto"/>
            </w:tcBorders>
            <w:vAlign w:val="center"/>
          </w:tcPr>
          <w:p w14:paraId="193B0E70" w14:textId="77777777" w:rsidR="0056145D" w:rsidRDefault="0056145D" w:rsidP="00EB6400">
            <w:pPr>
              <w:pStyle w:val="ListParagraph"/>
              <w:rPr>
                <w:rFonts w:ascii="Arial Nova" w:hAnsi="Arial Nova" w:cs="Segoe UI"/>
                <w:b/>
                <w:bCs/>
                <w:lang w:val="en-US"/>
              </w:rPr>
            </w:pPr>
          </w:p>
        </w:tc>
      </w:tr>
      <w:tr w:rsidR="00EB6400" w:rsidRPr="007B213E" w14:paraId="2BBA2173" w14:textId="77777777" w:rsidTr="3C50D7D9">
        <w:trPr>
          <w:trHeight w:val="637"/>
        </w:trPr>
        <w:tc>
          <w:tcPr>
            <w:tcW w:w="11067" w:type="dxa"/>
            <w:gridSpan w:val="3"/>
            <w:tcBorders>
              <w:top w:val="single" w:sz="4" w:space="0" w:color="D1D1D1" w:themeColor="background2" w:themeShade="E6"/>
              <w:left w:val="single" w:sz="8" w:space="0" w:color="auto"/>
              <w:bottom w:val="single" w:sz="2" w:space="0" w:color="auto"/>
              <w:right w:val="single" w:sz="8" w:space="0" w:color="auto"/>
            </w:tcBorders>
            <w:shd w:val="clear" w:color="auto" w:fill="E8E8E8" w:themeFill="background2"/>
            <w:vAlign w:val="center"/>
          </w:tcPr>
          <w:p w14:paraId="4675AEA7" w14:textId="388D7413" w:rsidR="00EB6400" w:rsidRPr="00EB6400" w:rsidRDefault="00BA5316" w:rsidP="00EB6400">
            <w:pPr>
              <w:pStyle w:val="ListParagraph"/>
              <w:numPr>
                <w:ilvl w:val="0"/>
                <w:numId w:val="39"/>
              </w:numPr>
              <w:rPr>
                <w:rFonts w:ascii="Arial Nova" w:hAnsi="Arial Nova" w:cs="Segoe UI"/>
                <w:b/>
                <w:bCs/>
                <w:lang w:val="en-US"/>
              </w:rPr>
            </w:pPr>
            <w:r w:rsidRPr="00BA5316">
              <w:rPr>
                <w:rFonts w:ascii="Arial Nova" w:hAnsi="Arial Nova" w:cs="Segoe UI"/>
                <w:b/>
                <w:bCs/>
                <w:lang w:val="en-US"/>
              </w:rPr>
              <w:t xml:space="preserve">What is the name of the area </w:t>
            </w:r>
            <w:r w:rsidR="00C418DC">
              <w:rPr>
                <w:rFonts w:ascii="Arial Nova" w:hAnsi="Arial Nova" w:cs="Segoe UI"/>
                <w:b/>
                <w:bCs/>
                <w:lang w:val="en-US"/>
              </w:rPr>
              <w:t xml:space="preserve">of the licensed premises </w:t>
            </w:r>
            <w:r w:rsidRPr="00BA5316">
              <w:rPr>
                <w:rFonts w:ascii="Arial Nova" w:hAnsi="Arial Nova" w:cs="Segoe UI"/>
                <w:b/>
                <w:bCs/>
                <w:lang w:val="en-US"/>
              </w:rPr>
              <w:t xml:space="preserve">to be used for the </w:t>
            </w:r>
            <w:r w:rsidR="00963758">
              <w:rPr>
                <w:rFonts w:ascii="Arial Nova" w:hAnsi="Arial Nova" w:cs="Segoe UI"/>
                <w:b/>
                <w:bCs/>
                <w:lang w:val="en-US"/>
              </w:rPr>
              <w:t xml:space="preserve">juvenile </w:t>
            </w:r>
            <w:r w:rsidRPr="00BA5316">
              <w:rPr>
                <w:rFonts w:ascii="Arial Nova" w:hAnsi="Arial Nova" w:cs="Segoe UI"/>
                <w:b/>
                <w:bCs/>
                <w:lang w:val="en-US"/>
              </w:rPr>
              <w:t>function</w:t>
            </w:r>
            <w:r w:rsidR="00963758">
              <w:rPr>
                <w:rFonts w:ascii="Arial Nova" w:hAnsi="Arial Nova" w:cs="Segoe UI"/>
                <w:b/>
                <w:bCs/>
                <w:lang w:val="en-US"/>
              </w:rPr>
              <w:t>,</w:t>
            </w:r>
            <w:r w:rsidRPr="00BA5316">
              <w:rPr>
                <w:rFonts w:ascii="Arial Nova" w:hAnsi="Arial Nova" w:cs="Segoe UI"/>
                <w:b/>
                <w:bCs/>
                <w:lang w:val="en-US"/>
              </w:rPr>
              <w:t xml:space="preserve"> and is this area discrete from the re</w:t>
            </w:r>
            <w:r w:rsidR="00963758">
              <w:rPr>
                <w:rFonts w:ascii="Arial Nova" w:hAnsi="Arial Nova" w:cs="Segoe UI"/>
                <w:b/>
                <w:bCs/>
                <w:lang w:val="en-US"/>
              </w:rPr>
              <w:t xml:space="preserve">mainder </w:t>
            </w:r>
            <w:r w:rsidRPr="00BA5316">
              <w:rPr>
                <w:rFonts w:ascii="Arial Nova" w:hAnsi="Arial Nova" w:cs="Segoe UI"/>
                <w:b/>
                <w:bCs/>
                <w:lang w:val="en-US"/>
              </w:rPr>
              <w:t>of the premises</w:t>
            </w:r>
            <w:r w:rsidR="00B11520">
              <w:rPr>
                <w:rFonts w:ascii="Arial Nova" w:hAnsi="Arial Nova" w:cs="Segoe UI"/>
                <w:b/>
                <w:bCs/>
                <w:lang w:val="en-US"/>
              </w:rPr>
              <w:t xml:space="preserve">, including having </w:t>
            </w:r>
            <w:r w:rsidRPr="00BA5316">
              <w:rPr>
                <w:rFonts w:ascii="Arial Nova" w:hAnsi="Arial Nova" w:cs="Segoe UI"/>
                <w:b/>
                <w:bCs/>
                <w:lang w:val="en-US"/>
              </w:rPr>
              <w:t>a separate entrance</w:t>
            </w:r>
            <w:r w:rsidR="00B11520">
              <w:rPr>
                <w:rFonts w:ascii="Arial Nova" w:hAnsi="Arial Nova" w:cs="Segoe UI"/>
                <w:b/>
                <w:bCs/>
                <w:lang w:val="en-US"/>
              </w:rPr>
              <w:t xml:space="preserve"> and separate </w:t>
            </w:r>
            <w:r w:rsidRPr="00BA5316">
              <w:rPr>
                <w:rFonts w:ascii="Arial Nova" w:hAnsi="Arial Nova" w:cs="Segoe UI"/>
                <w:b/>
                <w:bCs/>
                <w:lang w:val="en-US"/>
              </w:rPr>
              <w:t>toilet</w:t>
            </w:r>
            <w:r w:rsidR="00B11520">
              <w:rPr>
                <w:rFonts w:ascii="Arial Nova" w:hAnsi="Arial Nova" w:cs="Segoe UI"/>
                <w:b/>
                <w:bCs/>
                <w:lang w:val="en-US"/>
              </w:rPr>
              <w:t xml:space="preserve"> facilities</w:t>
            </w:r>
            <w:r w:rsidR="00E118C9">
              <w:rPr>
                <w:rFonts w:ascii="Arial Nova" w:hAnsi="Arial Nova" w:cs="Segoe UI"/>
                <w:b/>
                <w:bCs/>
                <w:lang w:val="en-US"/>
              </w:rPr>
              <w:t xml:space="preserve">? Please </w:t>
            </w:r>
            <w:r w:rsidR="00E118C9" w:rsidRPr="00B13304">
              <w:rPr>
                <w:rFonts w:ascii="Arial Nova" w:hAnsi="Arial Nova" w:cs="Segoe UI"/>
                <w:b/>
                <w:bCs/>
                <w:lang w:val="en-US"/>
              </w:rPr>
              <w:t>c</w:t>
            </w:r>
            <w:r w:rsidRPr="00B13304">
              <w:rPr>
                <w:rFonts w:ascii="Arial Nova" w:hAnsi="Arial Nova" w:cs="Segoe UI"/>
                <w:b/>
                <w:bCs/>
                <w:lang w:val="en-US"/>
              </w:rPr>
              <w:t>learly </w:t>
            </w:r>
            <w:r w:rsidR="00E118C9" w:rsidRPr="00B13304">
              <w:rPr>
                <w:rFonts w:ascii="Arial Nova" w:hAnsi="Arial Nova" w:cs="Segoe UI"/>
                <w:b/>
                <w:bCs/>
                <w:lang w:val="en-US"/>
              </w:rPr>
              <w:t>identify and describe the specific area proposed to be used for the juvenile function</w:t>
            </w:r>
            <w:r w:rsidR="00D554C4">
              <w:rPr>
                <w:rFonts w:ascii="Arial Nova" w:hAnsi="Arial Nova" w:cs="Segoe UI"/>
                <w:b/>
                <w:bCs/>
                <w:lang w:val="en-US"/>
              </w:rPr>
              <w:t xml:space="preserve"> </w:t>
            </w:r>
            <w:r w:rsidR="00D554C4" w:rsidRPr="007F55C6">
              <w:rPr>
                <w:rFonts w:ascii="Arial Nova" w:hAnsi="Arial Nova" w:cs="Segoe UI"/>
                <w:bCs/>
                <w:i/>
                <w:iCs/>
                <w:sz w:val="20"/>
                <w:szCs w:val="20"/>
                <w:lang w:val="en-US"/>
              </w:rPr>
              <w:t>(</w:t>
            </w:r>
            <w:r w:rsidR="00D554C4">
              <w:rPr>
                <w:rFonts w:ascii="Arial Nova" w:hAnsi="Arial Nova" w:cs="Segoe UI"/>
                <w:bCs/>
                <w:i/>
                <w:iCs/>
                <w:sz w:val="20"/>
                <w:szCs w:val="20"/>
                <w:lang w:val="en-US"/>
              </w:rPr>
              <w:t>a</w:t>
            </w:r>
            <w:r w:rsidR="00D554C4" w:rsidRPr="007F55C6">
              <w:rPr>
                <w:rFonts w:ascii="Arial Nova" w:hAnsi="Arial Nova" w:cs="Segoe UI"/>
                <w:bCs/>
                <w:i/>
                <w:iCs/>
                <w:sz w:val="20"/>
                <w:szCs w:val="20"/>
                <w:lang w:val="en-US"/>
              </w:rPr>
              <w:t>ttach</w:t>
            </w:r>
            <w:r w:rsidR="00D554C4">
              <w:rPr>
                <w:rFonts w:ascii="Arial Nova" w:hAnsi="Arial Nova" w:cs="Segoe UI"/>
                <w:bCs/>
                <w:i/>
                <w:iCs/>
                <w:sz w:val="20"/>
                <w:szCs w:val="20"/>
                <w:lang w:val="en-US"/>
              </w:rPr>
              <w:t xml:space="preserve"> additional </w:t>
            </w:r>
            <w:r w:rsidR="00D554C4" w:rsidRPr="007F55C6">
              <w:rPr>
                <w:rFonts w:ascii="Arial Nova" w:hAnsi="Arial Nova" w:cs="Segoe UI"/>
                <w:bCs/>
                <w:i/>
                <w:iCs/>
                <w:sz w:val="20"/>
                <w:szCs w:val="20"/>
                <w:lang w:val="en-US"/>
              </w:rPr>
              <w:t xml:space="preserve">details </w:t>
            </w:r>
            <w:r w:rsidR="00D554C4">
              <w:rPr>
                <w:rFonts w:ascii="Arial Nova" w:hAnsi="Arial Nova" w:cs="Segoe UI"/>
                <w:bCs/>
                <w:i/>
                <w:iCs/>
                <w:sz w:val="20"/>
                <w:szCs w:val="20"/>
                <w:lang w:val="en-US"/>
              </w:rPr>
              <w:t xml:space="preserve">if the space provided is </w:t>
            </w:r>
            <w:r w:rsidR="00D554C4" w:rsidRPr="007F55C6">
              <w:rPr>
                <w:rFonts w:ascii="Arial Nova" w:hAnsi="Arial Nova" w:cs="Segoe UI"/>
                <w:bCs/>
                <w:i/>
                <w:iCs/>
                <w:sz w:val="20"/>
                <w:szCs w:val="20"/>
                <w:lang w:val="en-US"/>
              </w:rPr>
              <w:t>insufficient)</w:t>
            </w:r>
            <w:r w:rsidR="00D554C4" w:rsidRPr="00D554C4">
              <w:rPr>
                <w:rFonts w:ascii="Arial Nova" w:hAnsi="Arial Nova" w:cs="Segoe UI"/>
                <w:b/>
                <w:lang w:val="en-US"/>
              </w:rPr>
              <w:t>:</w:t>
            </w:r>
          </w:p>
        </w:tc>
      </w:tr>
      <w:tr w:rsidR="00EB6400" w:rsidRPr="007B213E" w14:paraId="1910F9BF" w14:textId="77777777" w:rsidTr="00484CDA">
        <w:trPr>
          <w:trHeight w:val="824"/>
        </w:trPr>
        <w:tc>
          <w:tcPr>
            <w:tcW w:w="11067" w:type="dxa"/>
            <w:gridSpan w:val="3"/>
            <w:tcBorders>
              <w:top w:val="single" w:sz="4" w:space="0" w:color="D1D1D1" w:themeColor="background2" w:themeShade="E6"/>
              <w:left w:val="single" w:sz="8" w:space="0" w:color="auto"/>
              <w:bottom w:val="single" w:sz="2" w:space="0" w:color="auto"/>
              <w:right w:val="single" w:sz="8" w:space="0" w:color="auto"/>
            </w:tcBorders>
            <w:vAlign w:val="center"/>
          </w:tcPr>
          <w:p w14:paraId="46B496FB" w14:textId="77777777" w:rsidR="00D62175" w:rsidRPr="00EB6400" w:rsidRDefault="00D62175" w:rsidP="00EB6400">
            <w:pPr>
              <w:pStyle w:val="ListParagraph"/>
              <w:rPr>
                <w:rFonts w:ascii="Arial Nova" w:hAnsi="Arial Nova" w:cs="Segoe UI"/>
                <w:b/>
                <w:bCs/>
                <w:lang w:val="en-US"/>
              </w:rPr>
            </w:pPr>
          </w:p>
        </w:tc>
      </w:tr>
      <w:tr w:rsidR="00B13304" w:rsidRPr="007B213E" w14:paraId="659F2B5D" w14:textId="77777777" w:rsidTr="008D772D">
        <w:trPr>
          <w:trHeight w:val="603"/>
        </w:trPr>
        <w:tc>
          <w:tcPr>
            <w:tcW w:w="11067" w:type="dxa"/>
            <w:gridSpan w:val="3"/>
            <w:tcBorders>
              <w:top w:val="single" w:sz="4" w:space="0" w:color="D1D1D1" w:themeColor="background2" w:themeShade="E6"/>
              <w:left w:val="single" w:sz="8" w:space="0" w:color="auto"/>
              <w:bottom w:val="single" w:sz="2" w:space="0" w:color="auto"/>
              <w:right w:val="single" w:sz="8" w:space="0" w:color="auto"/>
            </w:tcBorders>
            <w:vAlign w:val="center"/>
          </w:tcPr>
          <w:p w14:paraId="5A8619F8" w14:textId="77777777" w:rsidR="00B13304" w:rsidRPr="00EB6400" w:rsidRDefault="00B13304" w:rsidP="00EB6400">
            <w:pPr>
              <w:pStyle w:val="ListParagraph"/>
              <w:rPr>
                <w:rFonts w:ascii="Arial Nova" w:hAnsi="Arial Nova" w:cs="Segoe UI"/>
                <w:b/>
                <w:bCs/>
                <w:lang w:val="en-US"/>
              </w:rPr>
            </w:pPr>
          </w:p>
        </w:tc>
      </w:tr>
    </w:tbl>
    <w:p w14:paraId="713ED71B" w14:textId="77777777" w:rsidR="00484CDA" w:rsidRDefault="00484CDA" w:rsidP="00BA5316">
      <w:pPr>
        <w:pStyle w:val="ListParagraph"/>
        <w:numPr>
          <w:ilvl w:val="0"/>
          <w:numId w:val="39"/>
        </w:numPr>
        <w:rPr>
          <w:rFonts w:ascii="Arial Nova" w:hAnsi="Arial Nova" w:cs="Segoe UI"/>
          <w:b/>
          <w:bCs/>
          <w:lang w:val="en-US"/>
        </w:rPr>
        <w:sectPr w:rsidR="00484CDA" w:rsidSect="00484CDA">
          <w:headerReference w:type="even" r:id="rId15"/>
          <w:headerReference w:type="default" r:id="rId16"/>
          <w:headerReference w:type="first" r:id="rId17"/>
          <w:footerReference w:type="first" r:id="rId18"/>
          <w:pgSz w:w="11906" w:h="16838" w:code="9"/>
          <w:pgMar w:top="284" w:right="720" w:bottom="992" w:left="720" w:header="510" w:footer="0" w:gutter="0"/>
          <w:cols w:space="708"/>
          <w:titlePg/>
          <w:docGrid w:linePitch="360"/>
        </w:sect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8936"/>
        <w:gridCol w:w="1134"/>
        <w:gridCol w:w="997"/>
      </w:tblGrid>
      <w:tr w:rsidR="00484CDA" w:rsidRPr="007B213E" w14:paraId="42D885E4" w14:textId="77777777" w:rsidTr="00484CDA">
        <w:trPr>
          <w:trHeight w:val="637"/>
        </w:trPr>
        <w:tc>
          <w:tcPr>
            <w:tcW w:w="11067" w:type="dxa"/>
            <w:gridSpan w:val="3"/>
            <w:tcBorders>
              <w:top w:val="single" w:sz="4" w:space="0" w:color="D1D1D1" w:themeColor="background2" w:themeShade="E6"/>
              <w:left w:val="single" w:sz="8" w:space="0" w:color="auto"/>
              <w:bottom w:val="single" w:sz="2" w:space="0" w:color="auto"/>
              <w:right w:val="single" w:sz="8" w:space="0" w:color="auto"/>
            </w:tcBorders>
            <w:shd w:val="clear" w:color="auto" w:fill="38115E"/>
            <w:vAlign w:val="center"/>
          </w:tcPr>
          <w:p w14:paraId="04B585BE" w14:textId="285881A6" w:rsidR="00484CDA" w:rsidRPr="00484CDA" w:rsidRDefault="00484CDA" w:rsidP="00484CDA">
            <w:pPr>
              <w:rPr>
                <w:rFonts w:ascii="Arial Nova" w:hAnsi="Arial Nova" w:cs="Segoe UI"/>
                <w:b/>
                <w:bCs/>
                <w:color w:val="FFFFFF" w:themeColor="background1"/>
                <w:lang w:val="en-US"/>
              </w:rPr>
            </w:pPr>
            <w:r>
              <w:rPr>
                <w:rFonts w:ascii="Arial Nova" w:hAnsi="Arial Nova" w:cs="Segoe UI"/>
                <w:b/>
                <w:bCs/>
                <w:color w:val="FFFFFF" w:themeColor="background1"/>
                <w:lang w:val="en-US"/>
              </w:rPr>
              <w:lastRenderedPageBreak/>
              <w:t>SECTION 2 – DETAILS OF AGREEMENT OR ARRANGEMENT CONTINUED</w:t>
            </w:r>
          </w:p>
        </w:tc>
      </w:tr>
      <w:tr w:rsidR="00BA5316" w:rsidRPr="007B213E" w14:paraId="5AE547C0" w14:textId="77777777" w:rsidTr="3C50D7D9">
        <w:trPr>
          <w:trHeight w:val="637"/>
        </w:trPr>
        <w:tc>
          <w:tcPr>
            <w:tcW w:w="11067" w:type="dxa"/>
            <w:gridSpan w:val="3"/>
            <w:tcBorders>
              <w:top w:val="single" w:sz="4" w:space="0" w:color="D1D1D1" w:themeColor="background2" w:themeShade="E6"/>
              <w:left w:val="single" w:sz="8" w:space="0" w:color="auto"/>
              <w:bottom w:val="single" w:sz="2" w:space="0" w:color="auto"/>
              <w:right w:val="single" w:sz="8" w:space="0" w:color="auto"/>
            </w:tcBorders>
            <w:shd w:val="clear" w:color="auto" w:fill="E8E8E8" w:themeFill="background2"/>
            <w:vAlign w:val="center"/>
          </w:tcPr>
          <w:p w14:paraId="65B0F6D6" w14:textId="77777777" w:rsidR="00BA5316" w:rsidRPr="00484CDA" w:rsidRDefault="00BA5316" w:rsidP="00BA5316">
            <w:pPr>
              <w:pStyle w:val="ListParagraph"/>
              <w:numPr>
                <w:ilvl w:val="0"/>
                <w:numId w:val="39"/>
              </w:numPr>
              <w:rPr>
                <w:rFonts w:ascii="Arial Nova" w:hAnsi="Arial Nova" w:cs="Segoe UI"/>
                <w:b/>
                <w:bCs/>
                <w:lang w:val="en-US"/>
              </w:rPr>
            </w:pPr>
            <w:r w:rsidRPr="00BA5316">
              <w:rPr>
                <w:rFonts w:ascii="Arial Nova" w:hAnsi="Arial Nova" w:cs="Segoe UI"/>
                <w:b/>
                <w:bCs/>
                <w:lang w:val="en-US"/>
              </w:rPr>
              <w:t>What strategies will be i</w:t>
            </w:r>
            <w:r w:rsidR="00440A14">
              <w:rPr>
                <w:rFonts w:ascii="Arial Nova" w:hAnsi="Arial Nova" w:cs="Segoe UI"/>
                <w:b/>
                <w:bCs/>
                <w:lang w:val="en-US"/>
              </w:rPr>
              <w:t>mplemented</w:t>
            </w:r>
            <w:r w:rsidRPr="00BA5316">
              <w:rPr>
                <w:rFonts w:ascii="Arial Nova" w:hAnsi="Arial Nova" w:cs="Segoe UI"/>
                <w:b/>
                <w:bCs/>
                <w:lang w:val="en-US"/>
              </w:rPr>
              <w:t xml:space="preserve"> to </w:t>
            </w:r>
            <w:r w:rsidR="00440A14">
              <w:rPr>
                <w:rFonts w:ascii="Arial Nova" w:hAnsi="Arial Nova" w:cs="Segoe UI"/>
                <w:b/>
                <w:bCs/>
                <w:lang w:val="en-US"/>
              </w:rPr>
              <w:t>ensure</w:t>
            </w:r>
            <w:r w:rsidRPr="00BA5316">
              <w:rPr>
                <w:rFonts w:ascii="Arial Nova" w:hAnsi="Arial Nova" w:cs="Segoe UI"/>
                <w:b/>
                <w:bCs/>
                <w:lang w:val="en-US"/>
              </w:rPr>
              <w:t xml:space="preserve"> the </w:t>
            </w:r>
            <w:r w:rsidR="00440A14">
              <w:rPr>
                <w:rFonts w:ascii="Arial Nova" w:hAnsi="Arial Nova" w:cs="Segoe UI"/>
                <w:b/>
                <w:bCs/>
                <w:lang w:val="en-US"/>
              </w:rPr>
              <w:t xml:space="preserve">safe and </w:t>
            </w:r>
            <w:r w:rsidRPr="00BA5316">
              <w:rPr>
                <w:rFonts w:ascii="Arial Nova" w:hAnsi="Arial Nova" w:cs="Segoe UI"/>
                <w:b/>
                <w:bCs/>
                <w:lang w:val="en-US"/>
              </w:rPr>
              <w:t xml:space="preserve">orderly dispersal of juveniles at the </w:t>
            </w:r>
            <w:r w:rsidR="009B78F5">
              <w:rPr>
                <w:rFonts w:ascii="Arial Nova" w:hAnsi="Arial Nova" w:cs="Segoe UI"/>
                <w:b/>
                <w:bCs/>
                <w:lang w:val="en-US"/>
              </w:rPr>
              <w:t>conclusion</w:t>
            </w:r>
            <w:r w:rsidRPr="00BA5316">
              <w:rPr>
                <w:rFonts w:ascii="Arial Nova" w:hAnsi="Arial Nova" w:cs="Segoe UI"/>
                <w:b/>
                <w:bCs/>
                <w:lang w:val="en-US"/>
              </w:rPr>
              <w:t xml:space="preserve"> of the </w:t>
            </w:r>
            <w:r w:rsidR="009B78F5">
              <w:rPr>
                <w:rFonts w:ascii="Arial Nova" w:hAnsi="Arial Nova" w:cs="Segoe UI"/>
                <w:b/>
                <w:bCs/>
                <w:lang w:val="en-US"/>
              </w:rPr>
              <w:t>function</w:t>
            </w:r>
            <w:r w:rsidRPr="00BA5316">
              <w:rPr>
                <w:rFonts w:ascii="Arial Nova" w:hAnsi="Arial Nova" w:cs="Segoe UI"/>
                <w:b/>
                <w:bCs/>
                <w:lang w:val="en-US"/>
              </w:rPr>
              <w:t>? </w:t>
            </w:r>
            <w:r w:rsidRPr="00BB4538">
              <w:rPr>
                <w:rFonts w:ascii="Arial Nova" w:hAnsi="Arial Nova" w:cs="Segoe UI"/>
                <w:b/>
                <w:lang w:val="en-US"/>
              </w:rPr>
              <w:t xml:space="preserve">Please note that all juveniles </w:t>
            </w:r>
            <w:r w:rsidR="00BB4538">
              <w:rPr>
                <w:rFonts w:ascii="Arial Nova" w:hAnsi="Arial Nova" w:cs="Segoe UI"/>
                <w:b/>
                <w:bCs/>
                <w:lang w:val="en-US"/>
              </w:rPr>
              <w:t>are required to vacate the licensed premises at the approved closing time</w:t>
            </w:r>
            <w:r w:rsidR="00590E8E">
              <w:rPr>
                <w:rFonts w:ascii="Arial Nova" w:hAnsi="Arial Nova" w:cs="Segoe UI"/>
                <w:b/>
                <w:bCs/>
                <w:lang w:val="en-US"/>
              </w:rPr>
              <w:t xml:space="preserve"> </w:t>
            </w:r>
            <w:r w:rsidR="00590E8E" w:rsidRPr="007F55C6">
              <w:rPr>
                <w:rFonts w:ascii="Arial Nova" w:hAnsi="Arial Nova" w:cs="Segoe UI"/>
                <w:bCs/>
                <w:i/>
                <w:iCs/>
                <w:sz w:val="20"/>
                <w:szCs w:val="20"/>
                <w:lang w:val="en-US"/>
              </w:rPr>
              <w:t>(</w:t>
            </w:r>
            <w:r w:rsidR="00590E8E">
              <w:rPr>
                <w:rFonts w:ascii="Arial Nova" w:hAnsi="Arial Nova" w:cs="Segoe UI"/>
                <w:bCs/>
                <w:i/>
                <w:iCs/>
                <w:sz w:val="20"/>
                <w:szCs w:val="20"/>
                <w:lang w:val="en-US"/>
              </w:rPr>
              <w:t>a</w:t>
            </w:r>
            <w:r w:rsidR="00590E8E" w:rsidRPr="007F55C6">
              <w:rPr>
                <w:rFonts w:ascii="Arial Nova" w:hAnsi="Arial Nova" w:cs="Segoe UI"/>
                <w:bCs/>
                <w:i/>
                <w:iCs/>
                <w:sz w:val="20"/>
                <w:szCs w:val="20"/>
                <w:lang w:val="en-US"/>
              </w:rPr>
              <w:t>ttach</w:t>
            </w:r>
            <w:r w:rsidR="00590E8E">
              <w:rPr>
                <w:rFonts w:ascii="Arial Nova" w:hAnsi="Arial Nova" w:cs="Segoe UI"/>
                <w:bCs/>
                <w:i/>
                <w:iCs/>
                <w:sz w:val="20"/>
                <w:szCs w:val="20"/>
                <w:lang w:val="en-US"/>
              </w:rPr>
              <w:t xml:space="preserve"> additional </w:t>
            </w:r>
            <w:r w:rsidR="00590E8E" w:rsidRPr="007F55C6">
              <w:rPr>
                <w:rFonts w:ascii="Arial Nova" w:hAnsi="Arial Nova" w:cs="Segoe UI"/>
                <w:bCs/>
                <w:i/>
                <w:iCs/>
                <w:sz w:val="20"/>
                <w:szCs w:val="20"/>
                <w:lang w:val="en-US"/>
              </w:rPr>
              <w:t xml:space="preserve">details </w:t>
            </w:r>
            <w:r w:rsidR="00590E8E">
              <w:rPr>
                <w:rFonts w:ascii="Arial Nova" w:hAnsi="Arial Nova" w:cs="Segoe UI"/>
                <w:bCs/>
                <w:i/>
                <w:iCs/>
                <w:sz w:val="20"/>
                <w:szCs w:val="20"/>
                <w:lang w:val="en-US"/>
              </w:rPr>
              <w:t xml:space="preserve">if the space provided is </w:t>
            </w:r>
            <w:r w:rsidR="00590E8E" w:rsidRPr="007F55C6">
              <w:rPr>
                <w:rFonts w:ascii="Arial Nova" w:hAnsi="Arial Nova" w:cs="Segoe UI"/>
                <w:bCs/>
                <w:i/>
                <w:iCs/>
                <w:sz w:val="20"/>
                <w:szCs w:val="20"/>
                <w:lang w:val="en-US"/>
              </w:rPr>
              <w:t>insufficient)</w:t>
            </w:r>
            <w:r w:rsidR="00590E8E">
              <w:rPr>
                <w:rFonts w:ascii="Arial Nova" w:hAnsi="Arial Nova" w:cs="Segoe UI"/>
                <w:b/>
                <w:bCs/>
                <w:lang w:val="en-US"/>
              </w:rPr>
              <w:t>:</w:t>
            </w:r>
          </w:p>
          <w:p w14:paraId="2FA02B60" w14:textId="77777777" w:rsidR="00484CDA" w:rsidRDefault="00484CDA" w:rsidP="00484CDA">
            <w:pPr>
              <w:rPr>
                <w:rFonts w:ascii="Arial Nova" w:hAnsi="Arial Nova" w:cs="Segoe UI"/>
                <w:bCs/>
                <w:i/>
                <w:iCs/>
                <w:sz w:val="20"/>
                <w:szCs w:val="20"/>
                <w:lang w:val="en-US"/>
              </w:rPr>
            </w:pPr>
          </w:p>
          <w:p w14:paraId="722D9CCD" w14:textId="550DA7FD" w:rsidR="00484CDA" w:rsidRPr="00484CDA" w:rsidRDefault="00484CDA" w:rsidP="00484CDA">
            <w:pPr>
              <w:rPr>
                <w:lang w:val="en-US"/>
              </w:rPr>
            </w:pPr>
          </w:p>
        </w:tc>
      </w:tr>
      <w:tr w:rsidR="00BA5316" w:rsidRPr="007B213E" w14:paraId="5F1BD69A" w14:textId="77777777" w:rsidTr="008D772D">
        <w:trPr>
          <w:trHeight w:val="474"/>
        </w:trPr>
        <w:tc>
          <w:tcPr>
            <w:tcW w:w="11067" w:type="dxa"/>
            <w:gridSpan w:val="3"/>
            <w:tcBorders>
              <w:top w:val="single" w:sz="4" w:space="0" w:color="D1D1D1" w:themeColor="background2" w:themeShade="E6"/>
              <w:left w:val="single" w:sz="8" w:space="0" w:color="auto"/>
              <w:bottom w:val="single" w:sz="2" w:space="0" w:color="auto"/>
              <w:right w:val="single" w:sz="8" w:space="0" w:color="auto"/>
            </w:tcBorders>
            <w:vAlign w:val="center"/>
          </w:tcPr>
          <w:p w14:paraId="472E87C8" w14:textId="77777777" w:rsidR="00D62175" w:rsidRPr="00D62175" w:rsidRDefault="00D62175" w:rsidP="00D62175">
            <w:pPr>
              <w:rPr>
                <w:rFonts w:ascii="Arial Nova" w:hAnsi="Arial Nova" w:cs="Segoe UI"/>
                <w:b/>
                <w:bCs/>
                <w:lang w:val="en-US"/>
              </w:rPr>
            </w:pPr>
          </w:p>
        </w:tc>
      </w:tr>
      <w:tr w:rsidR="00ED47D6" w:rsidRPr="007B213E" w14:paraId="499DE8C9" w14:textId="77777777" w:rsidTr="008D772D">
        <w:trPr>
          <w:trHeight w:val="424"/>
        </w:trPr>
        <w:tc>
          <w:tcPr>
            <w:tcW w:w="11067" w:type="dxa"/>
            <w:gridSpan w:val="3"/>
            <w:tcBorders>
              <w:top w:val="single" w:sz="4" w:space="0" w:color="D1D1D1" w:themeColor="background2" w:themeShade="E6"/>
              <w:left w:val="single" w:sz="8" w:space="0" w:color="auto"/>
              <w:bottom w:val="single" w:sz="4" w:space="0" w:color="D1D1D1" w:themeColor="background2" w:themeShade="E6"/>
              <w:right w:val="single" w:sz="8" w:space="0" w:color="auto"/>
            </w:tcBorders>
            <w:vAlign w:val="center"/>
          </w:tcPr>
          <w:p w14:paraId="23C7F8BB" w14:textId="77777777" w:rsidR="00ED47D6" w:rsidRPr="00D62175" w:rsidRDefault="00ED47D6" w:rsidP="00D62175">
            <w:pPr>
              <w:rPr>
                <w:rFonts w:ascii="Arial Nova" w:hAnsi="Arial Nova" w:cs="Segoe UI"/>
                <w:b/>
                <w:bCs/>
                <w:lang w:val="en-US"/>
              </w:rPr>
            </w:pPr>
          </w:p>
        </w:tc>
      </w:tr>
      <w:tr w:rsidR="00AD664D" w:rsidRPr="007B213E" w14:paraId="4BD71A53" w14:textId="77777777" w:rsidTr="008D772D">
        <w:trPr>
          <w:trHeight w:val="637"/>
        </w:trPr>
        <w:tc>
          <w:tcPr>
            <w:tcW w:w="8936" w:type="dxa"/>
            <w:tcBorders>
              <w:top w:val="single" w:sz="4" w:space="0" w:color="D1D1D1" w:themeColor="background2" w:themeShade="E6"/>
              <w:left w:val="single" w:sz="8" w:space="0" w:color="auto"/>
              <w:bottom w:val="single" w:sz="2" w:space="0" w:color="auto"/>
              <w:right w:val="dotted" w:sz="4" w:space="0" w:color="BFBFBF" w:themeColor="background1" w:themeShade="BF"/>
            </w:tcBorders>
            <w:shd w:val="clear" w:color="auto" w:fill="E8E8E8" w:themeFill="background2"/>
            <w:vAlign w:val="center"/>
          </w:tcPr>
          <w:p w14:paraId="3D79414B" w14:textId="77777777" w:rsidR="00D02E6B" w:rsidRPr="00BC5942" w:rsidRDefault="00D02E6B" w:rsidP="00BC5942">
            <w:pPr>
              <w:pStyle w:val="ListParagraph"/>
              <w:numPr>
                <w:ilvl w:val="0"/>
                <w:numId w:val="39"/>
              </w:numPr>
              <w:rPr>
                <w:rFonts w:ascii="Arial Nova" w:hAnsi="Arial Nova" w:cs="Segoe UI"/>
                <w:b/>
                <w:bCs/>
              </w:rPr>
            </w:pPr>
            <w:r w:rsidRPr="00BC5942">
              <w:rPr>
                <w:rFonts w:ascii="Arial Nova" w:hAnsi="Arial Nova" w:cs="Segoe UI"/>
                <w:b/>
                <w:bCs/>
              </w:rPr>
              <w:t>Will the Licensee make sure that pass-outs</w:t>
            </w:r>
            <w:r>
              <w:rPr>
                <w:rFonts w:ascii="Arial Nova" w:hAnsi="Arial Nova" w:cs="Segoe UI"/>
                <w:b/>
                <w:bCs/>
              </w:rPr>
              <w:t xml:space="preserve"> </w:t>
            </w:r>
            <w:r w:rsidRPr="00BC5942">
              <w:rPr>
                <w:rFonts w:ascii="Arial Nova" w:hAnsi="Arial Nova" w:cs="Segoe UI"/>
                <w:b/>
                <w:bCs/>
              </w:rPr>
              <w:t xml:space="preserve">are not permitted during the </w:t>
            </w:r>
            <w:r>
              <w:rPr>
                <w:rFonts w:ascii="Arial Nova" w:hAnsi="Arial Nova" w:cs="Segoe UI"/>
                <w:b/>
                <w:bCs/>
              </w:rPr>
              <w:t xml:space="preserve">juvenile </w:t>
            </w:r>
            <w:r w:rsidRPr="00BC5942">
              <w:rPr>
                <w:rFonts w:ascii="Arial Nova" w:hAnsi="Arial Nova" w:cs="Segoe UI"/>
                <w:b/>
                <w:bCs/>
              </w:rPr>
              <w:t>function?</w:t>
            </w:r>
          </w:p>
        </w:tc>
        <w:tc>
          <w:tcPr>
            <w:tcW w:w="1134" w:type="dxa"/>
            <w:tcBorders>
              <w:top w:val="single" w:sz="4" w:space="0" w:color="D1D1D1" w:themeColor="background2" w:themeShade="E6"/>
              <w:left w:val="dotted" w:sz="4" w:space="0" w:color="BFBFBF" w:themeColor="background1" w:themeShade="BF"/>
              <w:bottom w:val="single" w:sz="2" w:space="0" w:color="auto"/>
              <w:right w:val="dotted" w:sz="4" w:space="0" w:color="BFBFBF" w:themeColor="background1" w:themeShade="BF"/>
            </w:tcBorders>
            <w:shd w:val="clear" w:color="auto" w:fill="FFFFFF" w:themeFill="background1"/>
            <w:vAlign w:val="center"/>
          </w:tcPr>
          <w:p w14:paraId="6FCA9C7B" w14:textId="5BD4B978" w:rsidR="00D02E6B" w:rsidRDefault="00D02E6B" w:rsidP="00D02E6B">
            <w:pPr>
              <w:rPr>
                <w:rFonts w:ascii="Arial Nova" w:hAnsi="Arial Nova" w:cs="Segoe UI"/>
                <w:b/>
                <w:bCs/>
                <w:lang w:val="en-US"/>
              </w:rPr>
            </w:pPr>
            <w:r>
              <w:rPr>
                <w:rFonts w:ascii="Arial Nova" w:hAnsi="Arial Nova" w:cs="Segoe UI"/>
                <w:b/>
                <w:bCs/>
                <w:lang w:val="en-US"/>
              </w:rPr>
              <w:t xml:space="preserve">Yes </w:t>
            </w:r>
            <w:sdt>
              <w:sdtPr>
                <w:rPr>
                  <w:rFonts w:ascii="Arial Nova" w:hAnsi="Arial Nova" w:cs="Segoe UI"/>
                  <w:b/>
                  <w:bCs/>
                  <w:lang w:val="en-US"/>
                </w:rPr>
                <w:id w:val="1631595823"/>
                <w14:checkbox>
                  <w14:checked w14:val="0"/>
                  <w14:checkedState w14:val="2612" w14:font="MS Gothic"/>
                  <w14:uncheckedState w14:val="2610" w14:font="MS Gothic"/>
                </w14:checkbox>
              </w:sdtPr>
              <w:sdtContent>
                <w:r w:rsidRPr="00D02E6B">
                  <w:rPr>
                    <w:rFonts w:ascii="MS Gothic" w:eastAsia="MS Gothic" w:hAnsi="MS Gothic" w:cs="Segoe UI" w:hint="eastAsia"/>
                    <w:b/>
                    <w:bCs/>
                    <w:lang w:val="en-US"/>
                  </w:rPr>
                  <w:t>☐</w:t>
                </w:r>
              </w:sdtContent>
            </w:sdt>
          </w:p>
        </w:tc>
        <w:tc>
          <w:tcPr>
            <w:tcW w:w="997" w:type="dxa"/>
            <w:tcBorders>
              <w:top w:val="single" w:sz="4" w:space="0" w:color="D1D1D1" w:themeColor="background2" w:themeShade="E6"/>
              <w:left w:val="dotted" w:sz="4" w:space="0" w:color="BFBFBF" w:themeColor="background1" w:themeShade="BF"/>
              <w:bottom w:val="single" w:sz="2" w:space="0" w:color="auto"/>
              <w:right w:val="single" w:sz="8" w:space="0" w:color="auto"/>
            </w:tcBorders>
            <w:shd w:val="clear" w:color="auto" w:fill="FFFFFF" w:themeFill="background1"/>
            <w:vAlign w:val="center"/>
          </w:tcPr>
          <w:p w14:paraId="5BF11C4A" w14:textId="2E5C129F" w:rsidR="00AD664D" w:rsidRPr="00D02E6B" w:rsidRDefault="00D02E6B" w:rsidP="3C50D7D9">
            <w:pPr>
              <w:rPr>
                <w:rFonts w:ascii="Arial Nova" w:hAnsi="Arial Nova" w:cs="Segoe UI"/>
                <w:b/>
              </w:rPr>
            </w:pPr>
            <w:r w:rsidRPr="3C50D7D9">
              <w:rPr>
                <w:rFonts w:ascii="Arial Nova" w:hAnsi="Arial Nova" w:cs="Segoe UI"/>
                <w:b/>
                <w:bCs/>
              </w:rPr>
              <w:t xml:space="preserve">No </w:t>
            </w:r>
            <w:sdt>
              <w:sdtPr>
                <w:rPr>
                  <w:rFonts w:ascii="Arial Nova" w:hAnsi="Arial Nova" w:cs="Segoe UI"/>
                  <w:b/>
                  <w:bCs/>
                  <w:lang w:val="en-US"/>
                </w:rPr>
                <w:id w:val="-1604106127"/>
                <w14:checkbox>
                  <w14:checked w14:val="0"/>
                  <w14:checkedState w14:val="2612" w14:font="MS Gothic"/>
                  <w14:uncheckedState w14:val="2610" w14:font="MS Gothic"/>
                </w14:checkbox>
              </w:sdtPr>
              <w:sdtContent>
                <w:r w:rsidRPr="3C50D7D9">
                  <w:rPr>
                    <w:rFonts w:ascii="MS Gothic" w:eastAsia="MS Gothic" w:hAnsi="MS Gothic" w:cs="Segoe UI"/>
                    <w:b/>
                    <w:bCs/>
                  </w:rPr>
                  <w:t>☐</w:t>
                </w:r>
              </w:sdtContent>
            </w:sdt>
          </w:p>
        </w:tc>
      </w:tr>
      <w:tr w:rsidR="00BC5942" w:rsidRPr="007B213E" w14:paraId="3669BE7F" w14:textId="77777777" w:rsidTr="008D772D">
        <w:trPr>
          <w:trHeight w:val="637"/>
        </w:trPr>
        <w:tc>
          <w:tcPr>
            <w:tcW w:w="8936" w:type="dxa"/>
            <w:tcBorders>
              <w:top w:val="single" w:sz="4" w:space="0" w:color="D1D1D1" w:themeColor="background2" w:themeShade="E6"/>
              <w:left w:val="single" w:sz="8" w:space="0" w:color="auto"/>
              <w:bottom w:val="single" w:sz="2" w:space="0" w:color="auto"/>
              <w:right w:val="dotted" w:sz="4" w:space="0" w:color="BFBFBF" w:themeColor="background1" w:themeShade="BF"/>
            </w:tcBorders>
            <w:shd w:val="clear" w:color="auto" w:fill="E8E8E8" w:themeFill="background2"/>
            <w:vAlign w:val="center"/>
          </w:tcPr>
          <w:p w14:paraId="61DF3954" w14:textId="77777777" w:rsidR="00117744" w:rsidRPr="00BC5942" w:rsidRDefault="00117744" w:rsidP="00BC5942">
            <w:pPr>
              <w:pStyle w:val="ListParagraph"/>
              <w:numPr>
                <w:ilvl w:val="0"/>
                <w:numId w:val="39"/>
              </w:numPr>
              <w:rPr>
                <w:rFonts w:ascii="Arial Nova" w:hAnsi="Arial Nova" w:cs="Segoe UI"/>
                <w:b/>
                <w:bCs/>
                <w:lang w:val="en-US"/>
              </w:rPr>
            </w:pPr>
            <w:r w:rsidRPr="00BC5942">
              <w:rPr>
                <w:rFonts w:ascii="Arial Nova" w:hAnsi="Arial Nova" w:cs="Segoe UI"/>
                <w:b/>
                <w:bCs/>
                <w:lang w:val="en-US"/>
              </w:rPr>
              <w:t>Will the Licensee make sure that no inappropriate advertising or promotion</w:t>
            </w:r>
            <w:r>
              <w:rPr>
                <w:rFonts w:ascii="Arial Nova" w:hAnsi="Arial Nova" w:cs="Segoe UI"/>
                <w:b/>
                <w:bCs/>
                <w:lang w:val="en-US"/>
              </w:rPr>
              <w:t>al material is used in connection with the juvenile function, including the use of terms, imagery or innuendo that suggest or promote drug use or other unacceptable activities (for example, reference to “XTC” or “rave”)?</w:t>
            </w:r>
            <w:r w:rsidRPr="00BC5942">
              <w:rPr>
                <w:rFonts w:ascii="Arial Nova" w:hAnsi="Arial Nova" w:cs="Segoe UI"/>
                <w:b/>
                <w:bCs/>
                <w:lang w:val="en-US"/>
              </w:rPr>
              <w:t>  </w:t>
            </w:r>
            <w:r w:rsidRPr="00BC5942">
              <w:rPr>
                <w:rFonts w:ascii="Arial Nova" w:hAnsi="Arial Nova" w:cs="Segoe UI"/>
                <w:b/>
                <w:bCs/>
              </w:rPr>
              <w:tab/>
            </w:r>
          </w:p>
        </w:tc>
        <w:tc>
          <w:tcPr>
            <w:tcW w:w="1134" w:type="dxa"/>
            <w:tcBorders>
              <w:top w:val="single" w:sz="4" w:space="0" w:color="D1D1D1" w:themeColor="background2" w:themeShade="E6"/>
              <w:left w:val="dotted" w:sz="4" w:space="0" w:color="BFBFBF" w:themeColor="background1" w:themeShade="BF"/>
              <w:bottom w:val="single" w:sz="2" w:space="0" w:color="auto"/>
              <w:right w:val="dotted" w:sz="4" w:space="0" w:color="BFBFBF" w:themeColor="background1" w:themeShade="BF"/>
            </w:tcBorders>
            <w:shd w:val="clear" w:color="auto" w:fill="FFFFFF" w:themeFill="background1"/>
            <w:vAlign w:val="center"/>
          </w:tcPr>
          <w:p w14:paraId="4BA73324" w14:textId="2E7CD893" w:rsidR="00117744" w:rsidRDefault="00117744" w:rsidP="00117744">
            <w:pPr>
              <w:rPr>
                <w:rFonts w:ascii="Arial Nova" w:hAnsi="Arial Nova" w:cs="Segoe UI"/>
                <w:b/>
                <w:bCs/>
              </w:rPr>
            </w:pPr>
            <w:r>
              <w:rPr>
                <w:rFonts w:ascii="Arial Nova" w:hAnsi="Arial Nova" w:cs="Segoe UI"/>
                <w:b/>
                <w:bCs/>
              </w:rPr>
              <w:t xml:space="preserve">Yes </w:t>
            </w:r>
            <w:sdt>
              <w:sdtPr>
                <w:rPr>
                  <w:rFonts w:ascii="Arial Nova" w:hAnsi="Arial Nova" w:cs="Segoe UI"/>
                  <w:b/>
                  <w:bCs/>
                </w:rPr>
                <w:id w:val="-504667485"/>
                <w14:checkbox>
                  <w14:checked w14:val="0"/>
                  <w14:checkedState w14:val="2612" w14:font="MS Gothic"/>
                  <w14:uncheckedState w14:val="2610" w14:font="MS Gothic"/>
                </w14:checkbox>
              </w:sdtPr>
              <w:sdtContent>
                <w:r w:rsidRPr="00117744">
                  <w:rPr>
                    <w:rFonts w:ascii="MS Gothic" w:eastAsia="MS Gothic" w:hAnsi="MS Gothic" w:cs="Segoe UI" w:hint="eastAsia"/>
                    <w:b/>
                    <w:bCs/>
                  </w:rPr>
                  <w:t>☐</w:t>
                </w:r>
              </w:sdtContent>
            </w:sdt>
          </w:p>
        </w:tc>
        <w:tc>
          <w:tcPr>
            <w:tcW w:w="997" w:type="dxa"/>
            <w:tcBorders>
              <w:top w:val="single" w:sz="4" w:space="0" w:color="D1D1D1" w:themeColor="background2" w:themeShade="E6"/>
              <w:left w:val="dotted" w:sz="4" w:space="0" w:color="BFBFBF" w:themeColor="background1" w:themeShade="BF"/>
              <w:bottom w:val="single" w:sz="2" w:space="0" w:color="auto"/>
              <w:right w:val="single" w:sz="8" w:space="0" w:color="auto"/>
            </w:tcBorders>
            <w:shd w:val="clear" w:color="auto" w:fill="FFFFFF" w:themeFill="background1"/>
            <w:vAlign w:val="center"/>
          </w:tcPr>
          <w:p w14:paraId="40527545" w14:textId="3148884F" w:rsidR="00BC5942" w:rsidRPr="00117744" w:rsidRDefault="00117744" w:rsidP="3C50D7D9">
            <w:pPr>
              <w:rPr>
                <w:rFonts w:ascii="Arial Nova" w:hAnsi="Arial Nova" w:cs="Segoe UI"/>
                <w:b/>
                <w:lang w:val="en-US"/>
              </w:rPr>
            </w:pPr>
            <w:r w:rsidRPr="3C50D7D9">
              <w:rPr>
                <w:rFonts w:ascii="Arial Nova" w:hAnsi="Arial Nova" w:cs="Segoe UI"/>
                <w:b/>
                <w:bCs/>
                <w:lang w:val="en-US"/>
              </w:rPr>
              <w:t xml:space="preserve">No </w:t>
            </w:r>
            <w:sdt>
              <w:sdtPr>
                <w:rPr>
                  <w:rFonts w:ascii="Arial Nova" w:hAnsi="Arial Nova" w:cs="Segoe UI"/>
                  <w:b/>
                  <w:bCs/>
                </w:rPr>
                <w:id w:val="2018576926"/>
                <w14:checkbox>
                  <w14:checked w14:val="0"/>
                  <w14:checkedState w14:val="2612" w14:font="MS Gothic"/>
                  <w14:uncheckedState w14:val="2610" w14:font="MS Gothic"/>
                </w14:checkbox>
              </w:sdtPr>
              <w:sdtContent>
                <w:r w:rsidRPr="3C50D7D9">
                  <w:rPr>
                    <w:rFonts w:ascii="MS Gothic" w:eastAsia="MS Gothic" w:hAnsi="MS Gothic" w:cs="Segoe UI"/>
                    <w:b/>
                    <w:bCs/>
                    <w:lang w:val="en-US"/>
                  </w:rPr>
                  <w:t>☐</w:t>
                </w:r>
              </w:sdtContent>
            </w:sdt>
          </w:p>
        </w:tc>
      </w:tr>
      <w:tr w:rsidR="00940686" w:rsidRPr="007B213E" w14:paraId="688B1E1F" w14:textId="77777777" w:rsidTr="008D772D">
        <w:trPr>
          <w:trHeight w:val="637"/>
        </w:trPr>
        <w:tc>
          <w:tcPr>
            <w:tcW w:w="10070" w:type="dxa"/>
            <w:gridSpan w:val="2"/>
            <w:tcBorders>
              <w:top w:val="single" w:sz="4" w:space="0" w:color="D1D1D1" w:themeColor="background2" w:themeShade="E6"/>
              <w:left w:val="single" w:sz="8" w:space="0" w:color="auto"/>
              <w:bottom w:val="single" w:sz="2" w:space="0" w:color="auto"/>
              <w:right w:val="dotted" w:sz="4" w:space="0" w:color="BFBFBF" w:themeColor="background1" w:themeShade="BF"/>
            </w:tcBorders>
            <w:shd w:val="clear" w:color="auto" w:fill="E8E8E8" w:themeFill="background2"/>
            <w:vAlign w:val="center"/>
          </w:tcPr>
          <w:p w14:paraId="0E10A9F9" w14:textId="77777777" w:rsidR="00584513" w:rsidRDefault="00584513" w:rsidP="00940686">
            <w:pPr>
              <w:pStyle w:val="ListParagraph"/>
              <w:numPr>
                <w:ilvl w:val="0"/>
                <w:numId w:val="39"/>
              </w:numPr>
              <w:rPr>
                <w:rFonts w:ascii="Arial Nova" w:hAnsi="Arial Nova" w:cs="Segoe UI"/>
                <w:b/>
                <w:bCs/>
              </w:rPr>
            </w:pPr>
            <w:r>
              <w:rPr>
                <w:rFonts w:ascii="Arial Nova" w:hAnsi="Arial Nova" w:cs="Segoe UI"/>
                <w:b/>
                <w:bCs/>
              </w:rPr>
              <w:t>How many juveniles are expected to attend the function?</w:t>
            </w:r>
          </w:p>
        </w:tc>
        <w:tc>
          <w:tcPr>
            <w:tcW w:w="997" w:type="dxa"/>
            <w:tcBorders>
              <w:top w:val="single" w:sz="4" w:space="0" w:color="D1D1D1" w:themeColor="background2" w:themeShade="E6"/>
              <w:left w:val="dotted" w:sz="4" w:space="0" w:color="BFBFBF" w:themeColor="background1" w:themeShade="BF"/>
              <w:bottom w:val="single" w:sz="2" w:space="0" w:color="auto"/>
              <w:right w:val="single" w:sz="8" w:space="0" w:color="auto"/>
            </w:tcBorders>
            <w:shd w:val="clear" w:color="auto" w:fill="FFFFFF" w:themeFill="background1"/>
            <w:vAlign w:val="center"/>
          </w:tcPr>
          <w:p w14:paraId="3C4CC76B" w14:textId="1BF7D770" w:rsidR="00940686" w:rsidRPr="00BC5942" w:rsidRDefault="00940686" w:rsidP="00584513">
            <w:pPr>
              <w:ind w:left="360"/>
              <w:rPr>
                <w:rFonts w:ascii="Arial Nova" w:hAnsi="Arial Nova" w:cs="Segoe UI"/>
                <w:b/>
                <w:bCs/>
              </w:rPr>
            </w:pPr>
          </w:p>
        </w:tc>
      </w:tr>
    </w:tbl>
    <w:p w14:paraId="3AA6EB0F" w14:textId="77777777" w:rsidR="004E4FF2" w:rsidRPr="008D772D" w:rsidRDefault="004E4FF2" w:rsidP="004E4FF2">
      <w:pPr>
        <w:spacing w:after="0"/>
        <w:rPr>
          <w:rFonts w:ascii="Arial Nova" w:hAnsi="Arial Nova"/>
          <w:sz w:val="12"/>
          <w:szCs w:val="12"/>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281"/>
        <w:gridCol w:w="3969"/>
        <w:gridCol w:w="1560"/>
        <w:gridCol w:w="4257"/>
      </w:tblGrid>
      <w:tr w:rsidR="00540928" w:rsidRPr="00FE4C28" w14:paraId="2088622E" w14:textId="77777777" w:rsidTr="008D772D">
        <w:trPr>
          <w:trHeight w:val="424"/>
        </w:trPr>
        <w:tc>
          <w:tcPr>
            <w:tcW w:w="11067" w:type="dxa"/>
            <w:gridSpan w:val="4"/>
            <w:tcBorders>
              <w:top w:val="single" w:sz="4" w:space="0" w:color="auto"/>
              <w:left w:val="single" w:sz="8" w:space="0" w:color="auto"/>
              <w:bottom w:val="single" w:sz="4" w:space="0" w:color="D1D1D1" w:themeColor="background2" w:themeShade="E6"/>
              <w:right w:val="single" w:sz="8" w:space="0" w:color="auto"/>
            </w:tcBorders>
            <w:shd w:val="clear" w:color="auto" w:fill="38115E"/>
            <w:vAlign w:val="center"/>
          </w:tcPr>
          <w:p w14:paraId="71BAA63D" w14:textId="78C548C1" w:rsidR="00540928" w:rsidRPr="00FE4C28" w:rsidRDefault="00540928" w:rsidP="00E54E91">
            <w:pPr>
              <w:rPr>
                <w:rFonts w:ascii="Arial Bold" w:hAnsi="Arial Bold" w:cs="Arial"/>
                <w:b/>
                <w:bCs/>
                <w:sz w:val="24"/>
                <w:szCs w:val="24"/>
              </w:rPr>
            </w:pPr>
            <w:r w:rsidRPr="00FE4C28">
              <w:rPr>
                <w:rFonts w:ascii="Arial Bold" w:hAnsi="Arial Bold" w:cs="Arial"/>
                <w:b/>
                <w:bCs/>
                <w:color w:val="FFFFFF" w:themeColor="background1"/>
                <w:sz w:val="24"/>
                <w:szCs w:val="24"/>
              </w:rPr>
              <w:t xml:space="preserve">SECTION </w:t>
            </w:r>
            <w:r>
              <w:rPr>
                <w:rFonts w:ascii="Arial Bold" w:hAnsi="Arial Bold" w:cs="Arial"/>
                <w:b/>
                <w:bCs/>
                <w:color w:val="FFFFFF" w:themeColor="background1"/>
                <w:sz w:val="24"/>
                <w:szCs w:val="24"/>
              </w:rPr>
              <w:t>3</w:t>
            </w:r>
            <w:r w:rsidRPr="00FE4C28">
              <w:rPr>
                <w:rFonts w:ascii="Arial Bold" w:hAnsi="Arial Bold" w:cs="Arial"/>
                <w:b/>
                <w:bCs/>
                <w:color w:val="FFFFFF" w:themeColor="background1"/>
                <w:sz w:val="24"/>
                <w:szCs w:val="24"/>
              </w:rPr>
              <w:t xml:space="preserve"> – </w:t>
            </w:r>
            <w:r>
              <w:rPr>
                <w:rFonts w:ascii="Arial Bold" w:hAnsi="Arial Bold" w:cs="Arial"/>
                <w:b/>
                <w:bCs/>
                <w:color w:val="FFFFFF" w:themeColor="background1"/>
                <w:sz w:val="24"/>
                <w:szCs w:val="24"/>
              </w:rPr>
              <w:t>DECLARATION</w:t>
            </w:r>
          </w:p>
        </w:tc>
      </w:tr>
      <w:tr w:rsidR="00546D1D" w:rsidRPr="007B213E" w14:paraId="1539B89B" w14:textId="77777777" w:rsidTr="008D772D">
        <w:trPr>
          <w:trHeight w:val="637"/>
        </w:trPr>
        <w:tc>
          <w:tcPr>
            <w:tcW w:w="11067" w:type="dxa"/>
            <w:gridSpan w:val="4"/>
            <w:tcBorders>
              <w:top w:val="single" w:sz="4" w:space="0" w:color="D1D1D1" w:themeColor="background2" w:themeShade="E6"/>
              <w:left w:val="single" w:sz="8" w:space="0" w:color="auto"/>
              <w:bottom w:val="nil"/>
              <w:right w:val="single" w:sz="8" w:space="0" w:color="auto"/>
            </w:tcBorders>
            <w:vAlign w:val="center"/>
          </w:tcPr>
          <w:p w14:paraId="0FF21C78" w14:textId="77777777" w:rsidR="00546D1D" w:rsidRPr="00406F1C" w:rsidRDefault="00546D1D" w:rsidP="0035241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rPr>
                <w:rFonts w:ascii="Arial Nova" w:hAnsi="Arial Nova"/>
                <w:b/>
                <w:spacing w:val="-3"/>
                <w:sz w:val="20"/>
                <w:szCs w:val="20"/>
              </w:rPr>
            </w:pPr>
            <w:r w:rsidRPr="00406F1C">
              <w:rPr>
                <w:rFonts w:ascii="Arial Nova" w:hAnsi="Arial Nova"/>
                <w:b/>
                <w:spacing w:val="-3"/>
                <w:sz w:val="20"/>
                <w:szCs w:val="20"/>
              </w:rPr>
              <w:t xml:space="preserve">I declare/certify that: </w:t>
            </w:r>
          </w:p>
          <w:p w14:paraId="563AE5A2" w14:textId="69B00A46" w:rsidR="00546D1D" w:rsidRPr="00406F1C" w:rsidRDefault="00747AAB" w:rsidP="00E54E91">
            <w:pPr>
              <w:pStyle w:val="ListParagraph"/>
              <w:numPr>
                <w:ilvl w:val="0"/>
                <w:numId w:val="38"/>
              </w:numPr>
              <w:tabs>
                <w:tab w:val="left" w:pos="-549"/>
                <w:tab w:val="left" w:pos="171"/>
                <w:tab w:val="left" w:pos="737"/>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autoSpaceDE w:val="0"/>
              <w:autoSpaceDN w:val="0"/>
              <w:rPr>
                <w:rFonts w:ascii="Arial Nova" w:hAnsi="Arial Nova"/>
                <w:spacing w:val="-3"/>
                <w:sz w:val="20"/>
                <w:szCs w:val="20"/>
              </w:rPr>
            </w:pPr>
            <w:r>
              <w:rPr>
                <w:rFonts w:ascii="Arial Nova" w:hAnsi="Arial Nova"/>
                <w:spacing w:val="-3"/>
                <w:sz w:val="20"/>
                <w:szCs w:val="20"/>
              </w:rPr>
              <w:t>T</w:t>
            </w:r>
            <w:r w:rsidR="00546D1D" w:rsidRPr="00406F1C">
              <w:rPr>
                <w:rFonts w:ascii="Arial Nova" w:hAnsi="Arial Nova"/>
                <w:spacing w:val="-3"/>
                <w:sz w:val="20"/>
                <w:szCs w:val="20"/>
              </w:rPr>
              <w:t>he information contained in this form, including attachments, is true and correct.</w:t>
            </w:r>
          </w:p>
          <w:p w14:paraId="4606FD8C" w14:textId="017009A7" w:rsidR="00AF7BCD" w:rsidRPr="00CC275D" w:rsidRDefault="00546D1D" w:rsidP="008D772D">
            <w:pPr>
              <w:pStyle w:val="ListParagraph"/>
              <w:numPr>
                <w:ilvl w:val="0"/>
                <w:numId w:val="38"/>
              </w:numPr>
              <w:tabs>
                <w:tab w:val="left" w:pos="-549"/>
                <w:tab w:val="left" w:pos="171"/>
                <w:tab w:val="left" w:pos="737"/>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autoSpaceDE w:val="0"/>
              <w:autoSpaceDN w:val="0"/>
              <w:rPr>
                <w:rFonts w:ascii="Arial Nova bold" w:hAnsi="Arial Nova bold" w:cs="Segoe UI"/>
                <w:sz w:val="24"/>
                <w:szCs w:val="24"/>
              </w:rPr>
            </w:pPr>
            <w:r w:rsidRPr="00406F1C">
              <w:rPr>
                <w:rFonts w:ascii="Arial Nova" w:hAnsi="Arial Nova"/>
                <w:spacing w:val="-3"/>
                <w:sz w:val="20"/>
                <w:szCs w:val="20"/>
              </w:rPr>
              <w:t xml:space="preserve">I am authorised to sign this application on behalf of the applicant entity. </w:t>
            </w:r>
          </w:p>
        </w:tc>
      </w:tr>
      <w:tr w:rsidR="00884B4A" w:rsidRPr="007B213E" w14:paraId="274DB443" w14:textId="77777777" w:rsidTr="008D772D">
        <w:trPr>
          <w:trHeight w:val="637"/>
        </w:trPr>
        <w:tc>
          <w:tcPr>
            <w:tcW w:w="11067" w:type="dxa"/>
            <w:gridSpan w:val="4"/>
            <w:tcBorders>
              <w:top w:val="nil"/>
              <w:left w:val="single" w:sz="8" w:space="0" w:color="auto"/>
              <w:bottom w:val="single" w:sz="4" w:space="0" w:color="D1D1D1" w:themeColor="background2" w:themeShade="E6"/>
              <w:right w:val="single" w:sz="8" w:space="0" w:color="auto"/>
            </w:tcBorders>
            <w:vAlign w:val="center"/>
          </w:tcPr>
          <w:tbl>
            <w:tblPr>
              <w:tblStyle w:val="TableGrid"/>
              <w:tblW w:w="10206" w:type="dxa"/>
              <w:tblInd w:w="3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897177" w:rsidRPr="008D772D" w14:paraId="0BE4E842" w14:textId="77777777">
              <w:trPr>
                <w:trHeight w:val="397"/>
              </w:trPr>
              <w:tc>
                <w:tcPr>
                  <w:tcW w:w="5140" w:type="dxa"/>
                  <w:tcBorders>
                    <w:top w:val="nil"/>
                    <w:left w:val="nil"/>
                    <w:bottom w:val="single" w:sz="4" w:space="0" w:color="auto"/>
                  </w:tcBorders>
                  <w:vAlign w:val="center"/>
                </w:tcPr>
                <w:p w14:paraId="5665B94D" w14:textId="77777777" w:rsidR="00897177" w:rsidRPr="008D772D" w:rsidRDefault="00897177" w:rsidP="00897177">
                  <w:pPr>
                    <w:ind w:left="74"/>
                    <w:rPr>
                      <w:rFonts w:ascii="Segoe UI" w:hAnsi="Segoe UI" w:cs="Segoe UI"/>
                      <w:sz w:val="20"/>
                      <w:szCs w:val="20"/>
                    </w:rPr>
                  </w:pPr>
                </w:p>
                <w:p w14:paraId="1782931F" w14:textId="77777777" w:rsidR="00897177" w:rsidRPr="008D772D" w:rsidRDefault="00897177" w:rsidP="00897177">
                  <w:pPr>
                    <w:ind w:left="74"/>
                    <w:rPr>
                      <w:rFonts w:ascii="Segoe UI" w:hAnsi="Segoe UI" w:cs="Segoe UI"/>
                      <w:sz w:val="20"/>
                      <w:szCs w:val="20"/>
                    </w:rPr>
                  </w:pPr>
                </w:p>
              </w:tc>
              <w:tc>
                <w:tcPr>
                  <w:tcW w:w="980" w:type="dxa"/>
                  <w:tcBorders>
                    <w:top w:val="nil"/>
                    <w:bottom w:val="nil"/>
                  </w:tcBorders>
                  <w:vAlign w:val="center"/>
                </w:tcPr>
                <w:p w14:paraId="0752BF11" w14:textId="77777777" w:rsidR="00897177" w:rsidRPr="008D772D" w:rsidRDefault="00897177" w:rsidP="00897177">
                  <w:pPr>
                    <w:rPr>
                      <w:rFonts w:ascii="Segoe UI" w:hAnsi="Segoe UI" w:cs="Segoe UI"/>
                      <w:sz w:val="20"/>
                      <w:szCs w:val="20"/>
                    </w:rPr>
                  </w:pPr>
                </w:p>
              </w:tc>
              <w:tc>
                <w:tcPr>
                  <w:tcW w:w="4086" w:type="dxa"/>
                  <w:tcBorders>
                    <w:top w:val="nil"/>
                    <w:bottom w:val="single" w:sz="4" w:space="0" w:color="000000" w:themeColor="text1"/>
                    <w:right w:val="nil"/>
                  </w:tcBorders>
                  <w:vAlign w:val="center"/>
                </w:tcPr>
                <w:p w14:paraId="0C78A880" w14:textId="77777777" w:rsidR="00897177" w:rsidRPr="008D772D" w:rsidRDefault="00897177" w:rsidP="00897177">
                  <w:pPr>
                    <w:rPr>
                      <w:rFonts w:ascii="Segoe UI" w:hAnsi="Segoe UI" w:cs="Segoe UI"/>
                      <w:sz w:val="20"/>
                      <w:szCs w:val="20"/>
                    </w:rPr>
                  </w:pPr>
                </w:p>
              </w:tc>
            </w:tr>
            <w:tr w:rsidR="00897177" w:rsidRPr="008D772D" w14:paraId="0B4DBE1C" w14:textId="77777777">
              <w:trPr>
                <w:trHeight w:val="397"/>
              </w:trPr>
              <w:tc>
                <w:tcPr>
                  <w:tcW w:w="5140" w:type="dxa"/>
                  <w:tcBorders>
                    <w:top w:val="single" w:sz="4" w:space="0" w:color="auto"/>
                    <w:left w:val="nil"/>
                    <w:bottom w:val="nil"/>
                  </w:tcBorders>
                  <w:vAlign w:val="center"/>
                </w:tcPr>
                <w:p w14:paraId="67AED077" w14:textId="77777777" w:rsidR="00897177" w:rsidRPr="008D772D" w:rsidRDefault="00897177" w:rsidP="00897177">
                  <w:pPr>
                    <w:rPr>
                      <w:rFonts w:ascii="Arial Nova" w:hAnsi="Arial Nova" w:cs="Segoe UI"/>
                      <w:sz w:val="20"/>
                      <w:szCs w:val="20"/>
                    </w:rPr>
                  </w:pPr>
                  <w:r w:rsidRPr="008D772D">
                    <w:rPr>
                      <w:rFonts w:ascii="Arial Nova" w:hAnsi="Arial Nova" w:cs="Segoe UI"/>
                      <w:sz w:val="20"/>
                      <w:szCs w:val="20"/>
                    </w:rPr>
                    <w:t xml:space="preserve">Signature </w:t>
                  </w:r>
                </w:p>
                <w:p w14:paraId="2DA3E8D2" w14:textId="77777777" w:rsidR="00897177" w:rsidRPr="008D772D" w:rsidRDefault="00897177" w:rsidP="00897177">
                  <w:pPr>
                    <w:rPr>
                      <w:rFonts w:ascii="Arial Nova" w:hAnsi="Arial Nova" w:cs="Segoe UI"/>
                      <w:sz w:val="20"/>
                      <w:szCs w:val="20"/>
                    </w:rPr>
                  </w:pPr>
                </w:p>
              </w:tc>
              <w:tc>
                <w:tcPr>
                  <w:tcW w:w="980" w:type="dxa"/>
                  <w:tcBorders>
                    <w:top w:val="nil"/>
                    <w:bottom w:val="nil"/>
                  </w:tcBorders>
                  <w:vAlign w:val="center"/>
                </w:tcPr>
                <w:p w14:paraId="04279051" w14:textId="77777777" w:rsidR="00897177" w:rsidRPr="008D772D" w:rsidRDefault="00897177" w:rsidP="00897177">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7CD82699" w14:textId="77777777" w:rsidR="00897177" w:rsidRPr="008D772D" w:rsidRDefault="00897177" w:rsidP="00897177">
                  <w:pPr>
                    <w:rPr>
                      <w:rFonts w:ascii="Arial Nova" w:hAnsi="Arial Nova" w:cs="Segoe UI"/>
                      <w:sz w:val="20"/>
                      <w:szCs w:val="20"/>
                    </w:rPr>
                  </w:pPr>
                  <w:r w:rsidRPr="008D772D">
                    <w:rPr>
                      <w:rFonts w:ascii="Arial Nova" w:hAnsi="Arial Nova" w:cs="Segoe UI"/>
                      <w:sz w:val="20"/>
                      <w:szCs w:val="20"/>
                    </w:rPr>
                    <w:t>Date</w:t>
                  </w:r>
                </w:p>
              </w:tc>
            </w:tr>
          </w:tbl>
          <w:p w14:paraId="025F9116" w14:textId="77777777" w:rsidR="00884B4A" w:rsidRPr="008D772D" w:rsidRDefault="00884B4A"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340EE0" w:rsidRPr="007B213E" w14:paraId="3685A4BD" w14:textId="77777777" w:rsidTr="008D772D">
        <w:trPr>
          <w:trHeight w:val="637"/>
        </w:trPr>
        <w:tc>
          <w:tcPr>
            <w:tcW w:w="1281" w:type="dxa"/>
            <w:tcBorders>
              <w:top w:val="single" w:sz="4" w:space="0" w:color="D1D1D1" w:themeColor="background2" w:themeShade="E6"/>
              <w:left w:val="single" w:sz="8" w:space="0" w:color="auto"/>
              <w:bottom w:val="single" w:sz="4" w:space="0" w:color="D1D1D1" w:themeColor="background2" w:themeShade="E6"/>
              <w:right w:val="dotted" w:sz="2" w:space="0" w:color="D1D1D1" w:themeColor="background2" w:themeShade="E6"/>
            </w:tcBorders>
            <w:shd w:val="clear" w:color="auto" w:fill="E8E8E8" w:themeFill="background2"/>
            <w:vAlign w:val="center"/>
          </w:tcPr>
          <w:p w14:paraId="26E00F98" w14:textId="77777777" w:rsidR="00340EE0" w:rsidRPr="008D772D" w:rsidRDefault="00340EE0"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8D772D">
              <w:rPr>
                <w:rFonts w:ascii="Arial Nova" w:hAnsi="Arial Nova"/>
                <w:b/>
                <w:spacing w:val="-3"/>
                <w:sz w:val="20"/>
                <w:szCs w:val="20"/>
              </w:rPr>
              <w:t>Full Name:</w:t>
            </w:r>
          </w:p>
        </w:tc>
        <w:tc>
          <w:tcPr>
            <w:tcW w:w="3969"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vAlign w:val="center"/>
          </w:tcPr>
          <w:p w14:paraId="79A65EBE" w14:textId="00AA7891" w:rsidR="00340EE0" w:rsidRPr="008D772D" w:rsidRDefault="00340EE0"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c>
          <w:tcPr>
            <w:tcW w:w="1560"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shd w:val="clear" w:color="auto" w:fill="E8E8E8" w:themeFill="background2"/>
            <w:vAlign w:val="center"/>
          </w:tcPr>
          <w:p w14:paraId="2E21F881" w14:textId="5213CB04" w:rsidR="00340EE0" w:rsidRPr="008D772D" w:rsidRDefault="00340EE0"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8D772D">
              <w:rPr>
                <w:rFonts w:ascii="Arial Nova" w:hAnsi="Arial Nova"/>
                <w:b/>
                <w:spacing w:val="-3"/>
                <w:sz w:val="20"/>
                <w:szCs w:val="20"/>
              </w:rPr>
              <w:t>Position Title:</w:t>
            </w:r>
          </w:p>
        </w:tc>
        <w:tc>
          <w:tcPr>
            <w:tcW w:w="4257" w:type="dxa"/>
            <w:tcBorders>
              <w:top w:val="single" w:sz="4" w:space="0" w:color="D1D1D1" w:themeColor="background2" w:themeShade="E6"/>
              <w:left w:val="dotted" w:sz="2" w:space="0" w:color="D1D1D1" w:themeColor="background2" w:themeShade="E6"/>
              <w:bottom w:val="single" w:sz="4" w:space="0" w:color="D1D1D1" w:themeColor="background2" w:themeShade="E6"/>
              <w:right w:val="single" w:sz="8" w:space="0" w:color="auto"/>
            </w:tcBorders>
            <w:vAlign w:val="center"/>
          </w:tcPr>
          <w:p w14:paraId="04BF35F5" w14:textId="5EBDB051" w:rsidR="00340EE0" w:rsidRPr="008D772D" w:rsidRDefault="00340EE0"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897177" w:rsidRPr="007B213E" w14:paraId="6E359977" w14:textId="77777777" w:rsidTr="001B5D83">
        <w:trPr>
          <w:trHeight w:val="637"/>
        </w:trPr>
        <w:tc>
          <w:tcPr>
            <w:tcW w:w="11067" w:type="dxa"/>
            <w:gridSpan w:val="4"/>
            <w:tcBorders>
              <w:top w:val="single" w:sz="4" w:space="0" w:color="D1D1D1" w:themeColor="background2" w:themeShade="E6"/>
              <w:left w:val="single" w:sz="8" w:space="0" w:color="auto"/>
              <w:bottom w:val="single" w:sz="4" w:space="0" w:color="D1D1D1" w:themeColor="background2" w:themeShade="E6"/>
              <w:right w:val="single" w:sz="8" w:space="0" w:color="auto"/>
            </w:tcBorders>
            <w:vAlign w:val="center"/>
          </w:tcPr>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897177" w:rsidRPr="008D772D" w14:paraId="1AEFD46D" w14:textId="77777777">
              <w:trPr>
                <w:trHeight w:val="397"/>
              </w:trPr>
              <w:tc>
                <w:tcPr>
                  <w:tcW w:w="5140" w:type="dxa"/>
                  <w:tcBorders>
                    <w:top w:val="nil"/>
                    <w:left w:val="nil"/>
                    <w:bottom w:val="single" w:sz="4" w:space="0" w:color="auto"/>
                  </w:tcBorders>
                  <w:vAlign w:val="center"/>
                </w:tcPr>
                <w:p w14:paraId="5FD00039" w14:textId="77777777" w:rsidR="00897177" w:rsidRPr="008D772D" w:rsidRDefault="00897177" w:rsidP="00897177">
                  <w:pPr>
                    <w:rPr>
                      <w:rFonts w:ascii="Segoe UI" w:hAnsi="Segoe UI" w:cs="Segoe UI"/>
                      <w:sz w:val="20"/>
                      <w:szCs w:val="20"/>
                    </w:rPr>
                  </w:pPr>
                </w:p>
                <w:p w14:paraId="5AFB34A7" w14:textId="77777777" w:rsidR="00897177" w:rsidRPr="008D772D" w:rsidRDefault="00897177" w:rsidP="00897177">
                  <w:pPr>
                    <w:rPr>
                      <w:rFonts w:ascii="Segoe UI" w:hAnsi="Segoe UI" w:cs="Segoe UI"/>
                      <w:sz w:val="20"/>
                      <w:szCs w:val="20"/>
                    </w:rPr>
                  </w:pPr>
                </w:p>
              </w:tc>
              <w:tc>
                <w:tcPr>
                  <w:tcW w:w="980" w:type="dxa"/>
                  <w:tcBorders>
                    <w:top w:val="nil"/>
                    <w:bottom w:val="nil"/>
                  </w:tcBorders>
                  <w:vAlign w:val="center"/>
                </w:tcPr>
                <w:p w14:paraId="721FDEF4" w14:textId="77777777" w:rsidR="00897177" w:rsidRPr="008D772D" w:rsidRDefault="00897177" w:rsidP="00897177">
                  <w:pPr>
                    <w:rPr>
                      <w:rFonts w:ascii="Segoe UI" w:hAnsi="Segoe UI" w:cs="Segoe UI"/>
                      <w:sz w:val="20"/>
                      <w:szCs w:val="20"/>
                    </w:rPr>
                  </w:pPr>
                </w:p>
              </w:tc>
              <w:tc>
                <w:tcPr>
                  <w:tcW w:w="4086" w:type="dxa"/>
                  <w:tcBorders>
                    <w:top w:val="nil"/>
                    <w:bottom w:val="single" w:sz="4" w:space="0" w:color="000000" w:themeColor="text1"/>
                    <w:right w:val="nil"/>
                  </w:tcBorders>
                  <w:vAlign w:val="center"/>
                </w:tcPr>
                <w:p w14:paraId="4BB9333F" w14:textId="77777777" w:rsidR="00897177" w:rsidRPr="008D772D" w:rsidRDefault="00897177" w:rsidP="00897177">
                  <w:pPr>
                    <w:rPr>
                      <w:rFonts w:ascii="Segoe UI" w:hAnsi="Segoe UI" w:cs="Segoe UI"/>
                      <w:sz w:val="20"/>
                      <w:szCs w:val="20"/>
                    </w:rPr>
                  </w:pPr>
                </w:p>
              </w:tc>
            </w:tr>
            <w:tr w:rsidR="00897177" w:rsidRPr="008D772D" w14:paraId="0E6186B5" w14:textId="77777777">
              <w:trPr>
                <w:trHeight w:val="397"/>
              </w:trPr>
              <w:tc>
                <w:tcPr>
                  <w:tcW w:w="5140" w:type="dxa"/>
                  <w:tcBorders>
                    <w:top w:val="single" w:sz="4" w:space="0" w:color="auto"/>
                    <w:left w:val="nil"/>
                    <w:bottom w:val="nil"/>
                  </w:tcBorders>
                  <w:vAlign w:val="center"/>
                </w:tcPr>
                <w:p w14:paraId="7DB51995" w14:textId="77777777" w:rsidR="00897177" w:rsidRPr="008D772D" w:rsidRDefault="00897177" w:rsidP="00897177">
                  <w:pPr>
                    <w:rPr>
                      <w:rFonts w:ascii="Arial Nova" w:hAnsi="Arial Nova" w:cs="Segoe UI"/>
                      <w:sz w:val="20"/>
                      <w:szCs w:val="20"/>
                    </w:rPr>
                  </w:pPr>
                  <w:r w:rsidRPr="008D772D">
                    <w:rPr>
                      <w:rFonts w:ascii="Arial Nova" w:hAnsi="Arial Nova" w:cs="Segoe UI"/>
                      <w:sz w:val="20"/>
                      <w:szCs w:val="20"/>
                    </w:rPr>
                    <w:t xml:space="preserve">Signature </w:t>
                  </w:r>
                </w:p>
              </w:tc>
              <w:tc>
                <w:tcPr>
                  <w:tcW w:w="980" w:type="dxa"/>
                  <w:tcBorders>
                    <w:top w:val="nil"/>
                    <w:bottom w:val="nil"/>
                  </w:tcBorders>
                  <w:vAlign w:val="center"/>
                </w:tcPr>
                <w:p w14:paraId="27A36DFB" w14:textId="77777777" w:rsidR="00897177" w:rsidRPr="008D772D" w:rsidRDefault="00897177" w:rsidP="00897177">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43BEEB9C" w14:textId="77777777" w:rsidR="00897177" w:rsidRPr="008D772D" w:rsidRDefault="00897177" w:rsidP="00897177">
                  <w:pPr>
                    <w:rPr>
                      <w:rFonts w:ascii="Arial Nova" w:hAnsi="Arial Nova" w:cs="Segoe UI"/>
                      <w:sz w:val="20"/>
                      <w:szCs w:val="20"/>
                    </w:rPr>
                  </w:pPr>
                  <w:r w:rsidRPr="008D772D">
                    <w:rPr>
                      <w:rFonts w:ascii="Arial Nova" w:hAnsi="Arial Nova" w:cs="Segoe UI"/>
                      <w:sz w:val="20"/>
                      <w:szCs w:val="20"/>
                    </w:rPr>
                    <w:t>Date</w:t>
                  </w:r>
                </w:p>
              </w:tc>
            </w:tr>
          </w:tbl>
          <w:p w14:paraId="036253CD" w14:textId="77777777" w:rsidR="00897177" w:rsidRPr="008D772D" w:rsidRDefault="00897177"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175D01" w:rsidRPr="007B213E" w14:paraId="3CD1AC04" w14:textId="77777777" w:rsidTr="008D772D">
        <w:trPr>
          <w:trHeight w:val="637"/>
        </w:trPr>
        <w:tc>
          <w:tcPr>
            <w:tcW w:w="1281" w:type="dxa"/>
            <w:tcBorders>
              <w:top w:val="single" w:sz="4" w:space="0" w:color="D1D1D1" w:themeColor="background2" w:themeShade="E6"/>
              <w:left w:val="single" w:sz="8" w:space="0" w:color="auto"/>
              <w:bottom w:val="single" w:sz="4" w:space="0" w:color="D1D1D1" w:themeColor="background2" w:themeShade="E6"/>
              <w:right w:val="dotted" w:sz="2" w:space="0" w:color="D1D1D1" w:themeColor="background2" w:themeShade="E6"/>
            </w:tcBorders>
            <w:shd w:val="clear" w:color="auto" w:fill="E8E8E8" w:themeFill="background2"/>
            <w:vAlign w:val="center"/>
          </w:tcPr>
          <w:p w14:paraId="3E6BDC57" w14:textId="77777777" w:rsidR="00175D01" w:rsidRPr="008D772D" w:rsidRDefault="00175D0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8D772D">
              <w:rPr>
                <w:rFonts w:ascii="Arial Nova" w:hAnsi="Arial Nova"/>
                <w:b/>
                <w:spacing w:val="-3"/>
                <w:sz w:val="20"/>
                <w:szCs w:val="20"/>
              </w:rPr>
              <w:t>Full Name:</w:t>
            </w:r>
          </w:p>
        </w:tc>
        <w:tc>
          <w:tcPr>
            <w:tcW w:w="3969"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vAlign w:val="center"/>
          </w:tcPr>
          <w:p w14:paraId="5D8B519D" w14:textId="19B7E228" w:rsidR="00175D01" w:rsidRPr="008D772D" w:rsidRDefault="00175D0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c>
          <w:tcPr>
            <w:tcW w:w="1560"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shd w:val="clear" w:color="auto" w:fill="E8E8E8" w:themeFill="background2"/>
            <w:vAlign w:val="center"/>
          </w:tcPr>
          <w:p w14:paraId="77AB6E2F" w14:textId="77777777" w:rsidR="00175D01" w:rsidRPr="008D772D" w:rsidRDefault="00175D0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8D772D">
              <w:rPr>
                <w:rFonts w:ascii="Arial Nova" w:hAnsi="Arial Nova"/>
                <w:b/>
                <w:spacing w:val="-3"/>
                <w:sz w:val="20"/>
                <w:szCs w:val="20"/>
              </w:rPr>
              <w:t>Position Title:</w:t>
            </w:r>
          </w:p>
        </w:tc>
        <w:tc>
          <w:tcPr>
            <w:tcW w:w="4257" w:type="dxa"/>
            <w:tcBorders>
              <w:top w:val="single" w:sz="4" w:space="0" w:color="D1D1D1" w:themeColor="background2" w:themeShade="E6"/>
              <w:left w:val="dotted" w:sz="2" w:space="0" w:color="D1D1D1" w:themeColor="background2" w:themeShade="E6"/>
              <w:bottom w:val="single" w:sz="4" w:space="0" w:color="D1D1D1" w:themeColor="background2" w:themeShade="E6"/>
              <w:right w:val="single" w:sz="8" w:space="0" w:color="auto"/>
            </w:tcBorders>
            <w:vAlign w:val="center"/>
          </w:tcPr>
          <w:p w14:paraId="750786F7" w14:textId="72CE8403" w:rsidR="00175D01" w:rsidRPr="008D772D" w:rsidRDefault="00175D0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574576" w:rsidRPr="007B213E" w14:paraId="09B3E43A" w14:textId="77777777" w:rsidTr="003176EE">
        <w:trPr>
          <w:trHeight w:val="637"/>
        </w:trPr>
        <w:tc>
          <w:tcPr>
            <w:tcW w:w="11067" w:type="dxa"/>
            <w:gridSpan w:val="4"/>
            <w:tcBorders>
              <w:top w:val="single" w:sz="4" w:space="0" w:color="D1D1D1" w:themeColor="background2" w:themeShade="E6"/>
              <w:left w:val="single" w:sz="8" w:space="0" w:color="auto"/>
              <w:bottom w:val="single" w:sz="4" w:space="0" w:color="D1D1D1" w:themeColor="background2" w:themeShade="E6"/>
              <w:right w:val="single" w:sz="8" w:space="0" w:color="auto"/>
            </w:tcBorders>
            <w:shd w:val="clear" w:color="auto" w:fill="FFFFFF" w:themeFill="background1"/>
            <w:vAlign w:val="center"/>
          </w:tcPr>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3176EE" w:rsidRPr="008D772D" w14:paraId="305D63BD" w14:textId="77777777">
              <w:trPr>
                <w:trHeight w:val="397"/>
              </w:trPr>
              <w:tc>
                <w:tcPr>
                  <w:tcW w:w="5140" w:type="dxa"/>
                  <w:tcBorders>
                    <w:top w:val="nil"/>
                    <w:left w:val="nil"/>
                    <w:bottom w:val="single" w:sz="4" w:space="0" w:color="auto"/>
                  </w:tcBorders>
                  <w:vAlign w:val="center"/>
                </w:tcPr>
                <w:p w14:paraId="6B6AC55F" w14:textId="2FC43857" w:rsidR="003176EE" w:rsidRPr="008D772D" w:rsidRDefault="003176EE" w:rsidP="003176EE">
                  <w:pPr>
                    <w:rPr>
                      <w:rFonts w:ascii="Segoe UI" w:hAnsi="Segoe UI" w:cs="Segoe UI"/>
                      <w:sz w:val="20"/>
                      <w:szCs w:val="20"/>
                    </w:rPr>
                  </w:pPr>
                  <w:r w:rsidRPr="008D772D">
                    <w:rPr>
                      <w:rFonts w:ascii="Arial Nova" w:hAnsi="Arial Nova"/>
                      <w:b/>
                      <w:spacing w:val="-3"/>
                      <w:sz w:val="20"/>
                      <w:szCs w:val="20"/>
                    </w:rPr>
                    <w:t xml:space="preserve">    </w:t>
                  </w:r>
                </w:p>
                <w:p w14:paraId="564C5BD9" w14:textId="77777777" w:rsidR="00352411" w:rsidRPr="008D772D" w:rsidRDefault="00352411" w:rsidP="003176EE">
                  <w:pPr>
                    <w:rPr>
                      <w:rFonts w:ascii="Segoe UI" w:hAnsi="Segoe UI" w:cs="Segoe UI"/>
                      <w:sz w:val="20"/>
                      <w:szCs w:val="20"/>
                    </w:rPr>
                  </w:pPr>
                </w:p>
              </w:tc>
              <w:tc>
                <w:tcPr>
                  <w:tcW w:w="980" w:type="dxa"/>
                  <w:tcBorders>
                    <w:top w:val="nil"/>
                    <w:bottom w:val="nil"/>
                  </w:tcBorders>
                  <w:vAlign w:val="center"/>
                </w:tcPr>
                <w:p w14:paraId="4A6C73F7" w14:textId="77777777" w:rsidR="003176EE" w:rsidRPr="008D772D" w:rsidRDefault="003176EE" w:rsidP="003176EE">
                  <w:pPr>
                    <w:rPr>
                      <w:rFonts w:ascii="Segoe UI" w:hAnsi="Segoe UI" w:cs="Segoe UI"/>
                      <w:sz w:val="20"/>
                      <w:szCs w:val="20"/>
                    </w:rPr>
                  </w:pPr>
                </w:p>
              </w:tc>
              <w:tc>
                <w:tcPr>
                  <w:tcW w:w="4086" w:type="dxa"/>
                  <w:tcBorders>
                    <w:top w:val="nil"/>
                    <w:bottom w:val="single" w:sz="4" w:space="0" w:color="000000" w:themeColor="text1"/>
                    <w:right w:val="nil"/>
                  </w:tcBorders>
                  <w:vAlign w:val="center"/>
                </w:tcPr>
                <w:p w14:paraId="3DA9A64B" w14:textId="77777777" w:rsidR="003176EE" w:rsidRPr="008D772D" w:rsidRDefault="003176EE" w:rsidP="003176EE">
                  <w:pPr>
                    <w:rPr>
                      <w:rFonts w:ascii="Segoe UI" w:hAnsi="Segoe UI" w:cs="Segoe UI"/>
                      <w:sz w:val="20"/>
                      <w:szCs w:val="20"/>
                    </w:rPr>
                  </w:pPr>
                </w:p>
              </w:tc>
            </w:tr>
            <w:tr w:rsidR="003176EE" w:rsidRPr="008D772D" w14:paraId="76B08B04" w14:textId="77777777">
              <w:trPr>
                <w:trHeight w:val="397"/>
              </w:trPr>
              <w:tc>
                <w:tcPr>
                  <w:tcW w:w="5140" w:type="dxa"/>
                  <w:tcBorders>
                    <w:top w:val="single" w:sz="4" w:space="0" w:color="auto"/>
                    <w:left w:val="nil"/>
                    <w:bottom w:val="nil"/>
                  </w:tcBorders>
                  <w:vAlign w:val="center"/>
                </w:tcPr>
                <w:p w14:paraId="09C810FF" w14:textId="77777777" w:rsidR="003176EE" w:rsidRPr="008D772D" w:rsidRDefault="003176EE" w:rsidP="003176EE">
                  <w:pPr>
                    <w:rPr>
                      <w:rFonts w:ascii="Arial Nova" w:hAnsi="Arial Nova" w:cs="Segoe UI"/>
                      <w:sz w:val="20"/>
                      <w:szCs w:val="20"/>
                    </w:rPr>
                  </w:pPr>
                  <w:r w:rsidRPr="008D772D">
                    <w:rPr>
                      <w:rFonts w:ascii="Arial Nova" w:hAnsi="Arial Nova" w:cs="Segoe UI"/>
                      <w:sz w:val="20"/>
                      <w:szCs w:val="20"/>
                    </w:rPr>
                    <w:t xml:space="preserve">Signature </w:t>
                  </w:r>
                </w:p>
              </w:tc>
              <w:tc>
                <w:tcPr>
                  <w:tcW w:w="980" w:type="dxa"/>
                  <w:tcBorders>
                    <w:top w:val="nil"/>
                    <w:bottom w:val="nil"/>
                  </w:tcBorders>
                  <w:vAlign w:val="center"/>
                </w:tcPr>
                <w:p w14:paraId="5B40B71D" w14:textId="77777777" w:rsidR="003176EE" w:rsidRPr="008D772D" w:rsidRDefault="003176EE" w:rsidP="003176EE">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5CBDC161" w14:textId="77777777" w:rsidR="003176EE" w:rsidRPr="008D772D" w:rsidRDefault="003176EE" w:rsidP="003176EE">
                  <w:pPr>
                    <w:rPr>
                      <w:rFonts w:ascii="Arial Nova" w:hAnsi="Arial Nova" w:cs="Segoe UI"/>
                      <w:sz w:val="20"/>
                      <w:szCs w:val="20"/>
                    </w:rPr>
                  </w:pPr>
                  <w:r w:rsidRPr="008D772D">
                    <w:rPr>
                      <w:rFonts w:ascii="Arial Nova" w:hAnsi="Arial Nova" w:cs="Segoe UI"/>
                      <w:sz w:val="20"/>
                      <w:szCs w:val="20"/>
                    </w:rPr>
                    <w:t>Date</w:t>
                  </w:r>
                </w:p>
              </w:tc>
            </w:tr>
          </w:tbl>
          <w:p w14:paraId="14BF4B2E" w14:textId="04A97114" w:rsidR="00574576" w:rsidRPr="008D772D" w:rsidRDefault="00574576"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574576" w:rsidRPr="007B213E" w14:paraId="15BAE2E4" w14:textId="77777777" w:rsidTr="008D772D">
        <w:trPr>
          <w:trHeight w:val="637"/>
        </w:trPr>
        <w:tc>
          <w:tcPr>
            <w:tcW w:w="1281" w:type="dxa"/>
            <w:tcBorders>
              <w:top w:val="single" w:sz="4" w:space="0" w:color="D1D1D1" w:themeColor="background2" w:themeShade="E6"/>
              <w:left w:val="single" w:sz="8" w:space="0" w:color="auto"/>
              <w:bottom w:val="single" w:sz="4" w:space="0" w:color="D1D1D1" w:themeColor="background2" w:themeShade="E6"/>
              <w:right w:val="dotted" w:sz="2" w:space="0" w:color="D1D1D1" w:themeColor="background2" w:themeShade="E6"/>
            </w:tcBorders>
            <w:shd w:val="clear" w:color="auto" w:fill="E8E8E8" w:themeFill="background2"/>
            <w:vAlign w:val="center"/>
          </w:tcPr>
          <w:p w14:paraId="229F5052" w14:textId="11BE810B" w:rsidR="00574576" w:rsidRPr="008D772D" w:rsidRDefault="0035241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8D772D">
              <w:rPr>
                <w:rFonts w:ascii="Arial Nova" w:hAnsi="Arial Nova"/>
                <w:b/>
                <w:spacing w:val="-3"/>
                <w:sz w:val="20"/>
                <w:szCs w:val="20"/>
              </w:rPr>
              <w:t>Full Name:</w:t>
            </w:r>
          </w:p>
        </w:tc>
        <w:tc>
          <w:tcPr>
            <w:tcW w:w="3969"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vAlign w:val="center"/>
          </w:tcPr>
          <w:p w14:paraId="54D92CA9" w14:textId="77777777" w:rsidR="00574576" w:rsidRPr="008D772D" w:rsidRDefault="00574576"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c>
          <w:tcPr>
            <w:tcW w:w="1560"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shd w:val="clear" w:color="auto" w:fill="E8E8E8" w:themeFill="background2"/>
            <w:vAlign w:val="center"/>
          </w:tcPr>
          <w:p w14:paraId="2A932530" w14:textId="1825A0F6" w:rsidR="00574576" w:rsidRPr="008D772D" w:rsidRDefault="0035241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8D772D">
              <w:rPr>
                <w:rFonts w:ascii="Arial Nova" w:hAnsi="Arial Nova"/>
                <w:b/>
                <w:spacing w:val="-3"/>
                <w:sz w:val="20"/>
                <w:szCs w:val="20"/>
              </w:rPr>
              <w:t>Position Title:</w:t>
            </w:r>
          </w:p>
        </w:tc>
        <w:tc>
          <w:tcPr>
            <w:tcW w:w="4257" w:type="dxa"/>
            <w:tcBorders>
              <w:top w:val="single" w:sz="4" w:space="0" w:color="D1D1D1" w:themeColor="background2" w:themeShade="E6"/>
              <w:left w:val="dotted" w:sz="2" w:space="0" w:color="D1D1D1" w:themeColor="background2" w:themeShade="E6"/>
              <w:bottom w:val="single" w:sz="4" w:space="0" w:color="D1D1D1" w:themeColor="background2" w:themeShade="E6"/>
              <w:right w:val="single" w:sz="8" w:space="0" w:color="auto"/>
            </w:tcBorders>
            <w:vAlign w:val="center"/>
          </w:tcPr>
          <w:p w14:paraId="6A067B73" w14:textId="77777777" w:rsidR="00574576" w:rsidRPr="008D772D" w:rsidRDefault="00574576"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352411" w:rsidRPr="007B213E" w14:paraId="652DA1A6" w14:textId="77777777" w:rsidTr="00352411">
        <w:trPr>
          <w:trHeight w:val="637"/>
        </w:trPr>
        <w:tc>
          <w:tcPr>
            <w:tcW w:w="11067" w:type="dxa"/>
            <w:gridSpan w:val="4"/>
            <w:tcBorders>
              <w:top w:val="single" w:sz="4" w:space="0" w:color="D1D1D1" w:themeColor="background2" w:themeShade="E6"/>
              <w:left w:val="single" w:sz="8" w:space="0" w:color="auto"/>
              <w:bottom w:val="single" w:sz="4" w:space="0" w:color="D1D1D1" w:themeColor="background2" w:themeShade="E6"/>
              <w:right w:val="single" w:sz="8" w:space="0" w:color="auto"/>
            </w:tcBorders>
            <w:shd w:val="clear" w:color="auto" w:fill="FFFFFF" w:themeFill="background1"/>
            <w:vAlign w:val="center"/>
          </w:tcPr>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352411" w:rsidRPr="008D772D" w14:paraId="606DEDE3" w14:textId="77777777">
              <w:trPr>
                <w:trHeight w:val="397"/>
              </w:trPr>
              <w:tc>
                <w:tcPr>
                  <w:tcW w:w="5140" w:type="dxa"/>
                  <w:tcBorders>
                    <w:top w:val="nil"/>
                    <w:left w:val="nil"/>
                    <w:bottom w:val="single" w:sz="4" w:space="0" w:color="auto"/>
                  </w:tcBorders>
                  <w:vAlign w:val="center"/>
                </w:tcPr>
                <w:p w14:paraId="20F35CFE" w14:textId="77777777" w:rsidR="00352411" w:rsidRPr="008D772D" w:rsidRDefault="00352411" w:rsidP="00352411">
                  <w:pPr>
                    <w:rPr>
                      <w:rFonts w:ascii="Segoe UI" w:hAnsi="Segoe UI" w:cs="Segoe UI"/>
                      <w:sz w:val="20"/>
                      <w:szCs w:val="20"/>
                    </w:rPr>
                  </w:pPr>
                </w:p>
                <w:p w14:paraId="09938F7C" w14:textId="77777777" w:rsidR="00352411" w:rsidRPr="008D772D" w:rsidRDefault="00352411" w:rsidP="00352411">
                  <w:pPr>
                    <w:rPr>
                      <w:rFonts w:ascii="Segoe UI" w:hAnsi="Segoe UI" w:cs="Segoe UI"/>
                      <w:sz w:val="20"/>
                      <w:szCs w:val="20"/>
                    </w:rPr>
                  </w:pPr>
                </w:p>
              </w:tc>
              <w:tc>
                <w:tcPr>
                  <w:tcW w:w="980" w:type="dxa"/>
                  <w:tcBorders>
                    <w:top w:val="nil"/>
                    <w:bottom w:val="nil"/>
                  </w:tcBorders>
                  <w:vAlign w:val="center"/>
                </w:tcPr>
                <w:p w14:paraId="7CF4300E" w14:textId="77777777" w:rsidR="00352411" w:rsidRPr="008D772D" w:rsidRDefault="00352411" w:rsidP="00352411">
                  <w:pPr>
                    <w:rPr>
                      <w:rFonts w:ascii="Segoe UI" w:hAnsi="Segoe UI" w:cs="Segoe UI"/>
                      <w:sz w:val="20"/>
                      <w:szCs w:val="20"/>
                    </w:rPr>
                  </w:pPr>
                </w:p>
              </w:tc>
              <w:tc>
                <w:tcPr>
                  <w:tcW w:w="4086" w:type="dxa"/>
                  <w:tcBorders>
                    <w:top w:val="nil"/>
                    <w:bottom w:val="single" w:sz="4" w:space="0" w:color="000000" w:themeColor="text1"/>
                    <w:right w:val="nil"/>
                  </w:tcBorders>
                  <w:vAlign w:val="center"/>
                </w:tcPr>
                <w:p w14:paraId="3EE48924" w14:textId="77777777" w:rsidR="00352411" w:rsidRPr="008D772D" w:rsidRDefault="00352411" w:rsidP="00352411">
                  <w:pPr>
                    <w:rPr>
                      <w:rFonts w:ascii="Segoe UI" w:hAnsi="Segoe UI" w:cs="Segoe UI"/>
                      <w:sz w:val="20"/>
                      <w:szCs w:val="20"/>
                    </w:rPr>
                  </w:pPr>
                </w:p>
              </w:tc>
            </w:tr>
            <w:tr w:rsidR="00352411" w:rsidRPr="008D772D" w14:paraId="7BE497F0" w14:textId="77777777">
              <w:trPr>
                <w:trHeight w:val="397"/>
              </w:trPr>
              <w:tc>
                <w:tcPr>
                  <w:tcW w:w="5140" w:type="dxa"/>
                  <w:tcBorders>
                    <w:top w:val="single" w:sz="4" w:space="0" w:color="auto"/>
                    <w:left w:val="nil"/>
                    <w:bottom w:val="nil"/>
                  </w:tcBorders>
                  <w:vAlign w:val="center"/>
                </w:tcPr>
                <w:p w14:paraId="744C0610" w14:textId="77777777" w:rsidR="00352411" w:rsidRPr="008D772D" w:rsidRDefault="00352411" w:rsidP="00352411">
                  <w:pPr>
                    <w:rPr>
                      <w:rFonts w:ascii="Arial Nova" w:hAnsi="Arial Nova" w:cs="Segoe UI"/>
                      <w:sz w:val="20"/>
                      <w:szCs w:val="20"/>
                    </w:rPr>
                  </w:pPr>
                  <w:r w:rsidRPr="008D772D">
                    <w:rPr>
                      <w:rFonts w:ascii="Arial Nova" w:hAnsi="Arial Nova" w:cs="Segoe UI"/>
                      <w:sz w:val="20"/>
                      <w:szCs w:val="20"/>
                    </w:rPr>
                    <w:t xml:space="preserve">Signature </w:t>
                  </w:r>
                </w:p>
              </w:tc>
              <w:tc>
                <w:tcPr>
                  <w:tcW w:w="980" w:type="dxa"/>
                  <w:tcBorders>
                    <w:top w:val="nil"/>
                    <w:bottom w:val="nil"/>
                  </w:tcBorders>
                  <w:vAlign w:val="center"/>
                </w:tcPr>
                <w:p w14:paraId="23918388" w14:textId="77777777" w:rsidR="00352411" w:rsidRPr="008D772D" w:rsidRDefault="00352411" w:rsidP="00352411">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206FCBA7" w14:textId="77777777" w:rsidR="00352411" w:rsidRPr="008D772D" w:rsidRDefault="00352411" w:rsidP="00352411">
                  <w:pPr>
                    <w:rPr>
                      <w:rFonts w:ascii="Arial Nova" w:hAnsi="Arial Nova" w:cs="Segoe UI"/>
                      <w:sz w:val="20"/>
                      <w:szCs w:val="20"/>
                    </w:rPr>
                  </w:pPr>
                  <w:r w:rsidRPr="008D772D">
                    <w:rPr>
                      <w:rFonts w:ascii="Arial Nova" w:hAnsi="Arial Nova" w:cs="Segoe UI"/>
                      <w:sz w:val="20"/>
                      <w:szCs w:val="20"/>
                    </w:rPr>
                    <w:t>Date</w:t>
                  </w:r>
                </w:p>
              </w:tc>
            </w:tr>
          </w:tbl>
          <w:p w14:paraId="7489CA95" w14:textId="77777777" w:rsidR="00352411" w:rsidRPr="008D772D" w:rsidRDefault="0035241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574576" w:rsidRPr="007B213E" w14:paraId="1B28DB00" w14:textId="77777777" w:rsidTr="008D772D">
        <w:trPr>
          <w:trHeight w:val="500"/>
        </w:trPr>
        <w:tc>
          <w:tcPr>
            <w:tcW w:w="1281" w:type="dxa"/>
            <w:tcBorders>
              <w:top w:val="single" w:sz="4" w:space="0" w:color="D1D1D1" w:themeColor="background2" w:themeShade="E6"/>
              <w:left w:val="single" w:sz="8" w:space="0" w:color="auto"/>
              <w:bottom w:val="single" w:sz="8" w:space="0" w:color="auto"/>
              <w:right w:val="dotted" w:sz="2" w:space="0" w:color="D1D1D1" w:themeColor="background2" w:themeShade="E6"/>
            </w:tcBorders>
            <w:shd w:val="clear" w:color="auto" w:fill="E8E8E8" w:themeFill="background2"/>
            <w:vAlign w:val="center"/>
          </w:tcPr>
          <w:p w14:paraId="1BB86020" w14:textId="54694130" w:rsidR="00574576" w:rsidRPr="008D772D" w:rsidRDefault="0035241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8D772D">
              <w:rPr>
                <w:rFonts w:ascii="Arial Nova" w:hAnsi="Arial Nova"/>
                <w:b/>
                <w:spacing w:val="-3"/>
                <w:sz w:val="20"/>
                <w:szCs w:val="20"/>
              </w:rPr>
              <w:t>Full Name:</w:t>
            </w:r>
          </w:p>
        </w:tc>
        <w:tc>
          <w:tcPr>
            <w:tcW w:w="3969" w:type="dxa"/>
            <w:tcBorders>
              <w:top w:val="single" w:sz="4" w:space="0" w:color="D1D1D1" w:themeColor="background2" w:themeShade="E6"/>
              <w:left w:val="dotted" w:sz="2" w:space="0" w:color="D1D1D1" w:themeColor="background2" w:themeShade="E6"/>
              <w:bottom w:val="single" w:sz="8" w:space="0" w:color="auto"/>
              <w:right w:val="dotted" w:sz="2" w:space="0" w:color="D1D1D1" w:themeColor="background2" w:themeShade="E6"/>
            </w:tcBorders>
            <w:vAlign w:val="center"/>
          </w:tcPr>
          <w:p w14:paraId="0B4C6C5E" w14:textId="77777777" w:rsidR="00574576" w:rsidRPr="008D772D" w:rsidRDefault="00574576"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c>
          <w:tcPr>
            <w:tcW w:w="1560" w:type="dxa"/>
            <w:tcBorders>
              <w:top w:val="single" w:sz="4" w:space="0" w:color="D1D1D1" w:themeColor="background2" w:themeShade="E6"/>
              <w:left w:val="dotted" w:sz="2" w:space="0" w:color="D1D1D1" w:themeColor="background2" w:themeShade="E6"/>
              <w:bottom w:val="single" w:sz="8" w:space="0" w:color="auto"/>
              <w:right w:val="dotted" w:sz="2" w:space="0" w:color="D1D1D1" w:themeColor="background2" w:themeShade="E6"/>
            </w:tcBorders>
            <w:shd w:val="clear" w:color="auto" w:fill="E8E8E8" w:themeFill="background2"/>
            <w:vAlign w:val="center"/>
          </w:tcPr>
          <w:p w14:paraId="0DE6033B" w14:textId="769CC43F" w:rsidR="00574576" w:rsidRPr="008D772D" w:rsidRDefault="0035241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8D772D">
              <w:rPr>
                <w:rFonts w:ascii="Arial Nova" w:hAnsi="Arial Nova"/>
                <w:b/>
                <w:spacing w:val="-3"/>
                <w:sz w:val="20"/>
                <w:szCs w:val="20"/>
              </w:rPr>
              <w:t>Position Title:</w:t>
            </w:r>
          </w:p>
        </w:tc>
        <w:tc>
          <w:tcPr>
            <w:tcW w:w="4257" w:type="dxa"/>
            <w:tcBorders>
              <w:top w:val="single" w:sz="4" w:space="0" w:color="D1D1D1" w:themeColor="background2" w:themeShade="E6"/>
              <w:left w:val="dotted" w:sz="2" w:space="0" w:color="D1D1D1" w:themeColor="background2" w:themeShade="E6"/>
              <w:bottom w:val="single" w:sz="8" w:space="0" w:color="auto"/>
              <w:right w:val="single" w:sz="8" w:space="0" w:color="auto"/>
            </w:tcBorders>
            <w:vAlign w:val="center"/>
          </w:tcPr>
          <w:p w14:paraId="4C16A0EF" w14:textId="77777777" w:rsidR="00574576" w:rsidRPr="008D772D" w:rsidRDefault="00574576"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bl>
    <w:p w14:paraId="42494DEA" w14:textId="1CED55DE" w:rsidR="0066560B" w:rsidRDefault="0066560B" w:rsidP="00E54E91">
      <w:pPr>
        <w:tabs>
          <w:tab w:val="left" w:pos="789"/>
        </w:tabs>
        <w:spacing w:after="0" w:line="240" w:lineRule="auto"/>
        <w:rPr>
          <w:rFonts w:ascii="Arial" w:hAnsi="Arial" w:cs="Arial"/>
          <w:sz w:val="2"/>
          <w:szCs w:val="2"/>
        </w:rPr>
      </w:pPr>
    </w:p>
    <w:p w14:paraId="6D1FD4B5" w14:textId="77777777" w:rsidR="00DD1046" w:rsidRPr="008D772D" w:rsidRDefault="00DD1046" w:rsidP="008D772D">
      <w:pPr>
        <w:spacing w:after="0"/>
        <w:rPr>
          <w:rFonts w:ascii="Arial" w:hAnsi="Arial" w:cs="Arial"/>
          <w:sz w:val="12"/>
          <w:szCs w:val="12"/>
        </w:rPr>
      </w:pPr>
    </w:p>
    <w:tbl>
      <w:tblPr>
        <w:tblStyle w:val="TableGrid"/>
        <w:tblW w:w="11057" w:type="dxa"/>
        <w:tblInd w:w="-165" w:type="dxa"/>
        <w:tblBorders>
          <w:top w:val="single" w:sz="18" w:space="0" w:color="38115E"/>
          <w:left w:val="single" w:sz="18" w:space="0" w:color="38115E"/>
          <w:bottom w:val="single" w:sz="18" w:space="0" w:color="38115E"/>
          <w:right w:val="single" w:sz="18" w:space="0" w:color="38115E"/>
          <w:insideH w:val="single" w:sz="18" w:space="0" w:color="38115E"/>
          <w:insideV w:val="single" w:sz="18" w:space="0" w:color="38115E"/>
        </w:tblBorders>
        <w:shd w:val="clear" w:color="auto" w:fill="DEC7F5"/>
        <w:tblLayout w:type="fixed"/>
        <w:tblLook w:val="04A0" w:firstRow="1" w:lastRow="0" w:firstColumn="1" w:lastColumn="0" w:noHBand="0" w:noVBand="1"/>
      </w:tblPr>
      <w:tblGrid>
        <w:gridCol w:w="11057"/>
      </w:tblGrid>
      <w:tr w:rsidR="00C866B7" w:rsidRPr="00571261" w14:paraId="794324C8" w14:textId="77777777" w:rsidTr="000850BE">
        <w:trPr>
          <w:trHeight w:val="634"/>
        </w:trPr>
        <w:tc>
          <w:tcPr>
            <w:tcW w:w="11057" w:type="dxa"/>
            <w:shd w:val="clear" w:color="auto" w:fill="F0E6FA"/>
            <w:vAlign w:val="center"/>
          </w:tcPr>
          <w:p w14:paraId="171E1CCA" w14:textId="2131FCD7" w:rsidR="00C866B7" w:rsidRPr="0046621F" w:rsidRDefault="00C866B7">
            <w:pPr>
              <w:tabs>
                <w:tab w:val="left" w:pos="737"/>
              </w:tabs>
              <w:suppressAutoHyphens/>
              <w:jc w:val="both"/>
              <w:rPr>
                <w:rFonts w:ascii="Aptos" w:hAnsi="Aptos"/>
                <w:b/>
                <w:bCs/>
                <w:spacing w:val="-3"/>
              </w:rPr>
            </w:pPr>
            <w:r w:rsidRPr="002E54FA">
              <w:rPr>
                <w:rFonts w:ascii="Arial" w:hAnsi="Arial" w:cs="Arial"/>
                <w:b/>
                <w:bCs/>
              </w:rPr>
              <w:t>IMPORTANT NOTE:</w:t>
            </w:r>
            <w:r w:rsidRPr="002E54FA">
              <w:rPr>
                <w:rFonts w:ascii="Arial" w:hAnsi="Arial" w:cs="Arial"/>
                <w:b/>
                <w:bCs/>
                <w:i/>
                <w:iCs/>
              </w:rPr>
              <w:t xml:space="preserve"> </w:t>
            </w:r>
            <w:r w:rsidRPr="0046621F">
              <w:rPr>
                <w:rFonts w:ascii="Arial" w:hAnsi="Arial" w:cs="Arial"/>
                <w:spacing w:val="-3"/>
              </w:rPr>
              <w:t xml:space="preserve">It is an offence under the </w:t>
            </w:r>
            <w:r w:rsidRPr="002E54FA">
              <w:rPr>
                <w:rFonts w:ascii="Arial" w:hAnsi="Arial" w:cs="Arial"/>
                <w:i/>
                <w:iCs/>
                <w:spacing w:val="-3"/>
              </w:rPr>
              <w:t>Liquor Control Act 1988</w:t>
            </w:r>
            <w:r w:rsidRPr="0046621F">
              <w:rPr>
                <w:rFonts w:ascii="Arial" w:hAnsi="Arial" w:cs="Arial"/>
                <w:spacing w:val="-3"/>
              </w:rPr>
              <w:t xml:space="preserve"> to make a statement that is false or misleading. </w:t>
            </w:r>
          </w:p>
        </w:tc>
      </w:tr>
    </w:tbl>
    <w:p w14:paraId="53661AE8" w14:textId="77777777" w:rsidR="00DD1046" w:rsidRPr="00DD1046" w:rsidRDefault="00DD1046" w:rsidP="008D772D">
      <w:pPr>
        <w:rPr>
          <w:rFonts w:ascii="Arial" w:hAnsi="Arial" w:cs="Arial"/>
          <w:sz w:val="2"/>
          <w:szCs w:val="2"/>
        </w:rPr>
      </w:pPr>
    </w:p>
    <w:sectPr w:rsidR="00DD1046" w:rsidRPr="00DD1046" w:rsidSect="00484CDA">
      <w:footerReference w:type="first" r:id="rId19"/>
      <w:pgSz w:w="11906" w:h="16838" w:code="9"/>
      <w:pgMar w:top="284" w:right="720" w:bottom="992" w:left="720" w:header="51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AD9D0" w14:textId="77777777" w:rsidR="00B91576" w:rsidRDefault="00B91576" w:rsidP="009C2718">
      <w:pPr>
        <w:spacing w:after="0" w:line="240" w:lineRule="auto"/>
      </w:pPr>
      <w:r>
        <w:separator/>
      </w:r>
    </w:p>
  </w:endnote>
  <w:endnote w:type="continuationSeparator" w:id="0">
    <w:p w14:paraId="5020D781" w14:textId="77777777" w:rsidR="00B91576" w:rsidRDefault="00B91576" w:rsidP="009C2718">
      <w:pPr>
        <w:spacing w:after="0" w:line="240" w:lineRule="auto"/>
      </w:pPr>
      <w:r>
        <w:continuationSeparator/>
      </w:r>
    </w:p>
  </w:endnote>
  <w:endnote w:type="continuationNotice" w:id="1">
    <w:p w14:paraId="4D1F3C59" w14:textId="77777777" w:rsidR="00B91576" w:rsidRDefault="00B915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Nova bold">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348764696"/>
      <w:docPartObj>
        <w:docPartGallery w:val="Page Numbers (Bottom of Page)"/>
        <w:docPartUnique/>
      </w:docPartObj>
    </w:sdtPr>
    <w:sdtContent>
      <w:sdt>
        <w:sdtPr>
          <w:rPr>
            <w:rFonts w:ascii="Arial Nova" w:hAnsi="Arial Nova"/>
            <w:sz w:val="18"/>
            <w:szCs w:val="18"/>
          </w:rPr>
          <w:id w:val="1728636285"/>
          <w:docPartObj>
            <w:docPartGallery w:val="Page Numbers (Top of Page)"/>
            <w:docPartUnique/>
          </w:docPartObj>
        </w:sdtPr>
        <w:sdtContent>
          <w:p w14:paraId="5682908A" w14:textId="69129EDA" w:rsidR="00484CDA" w:rsidRPr="00484CDA" w:rsidRDefault="00484CDA">
            <w:pPr>
              <w:pStyle w:val="Footer"/>
              <w:jc w:val="center"/>
              <w:rPr>
                <w:rFonts w:ascii="Arial Nova" w:hAnsi="Arial Nova"/>
                <w:sz w:val="18"/>
                <w:szCs w:val="18"/>
              </w:rPr>
            </w:pPr>
            <w:r w:rsidRPr="00484CDA">
              <w:rPr>
                <w:rFonts w:ascii="Arial Nova" w:hAnsi="Arial Nova"/>
                <w:sz w:val="18"/>
                <w:szCs w:val="18"/>
              </w:rPr>
              <w:t xml:space="preserve">Page </w:t>
            </w:r>
            <w:r w:rsidRPr="00484CDA">
              <w:rPr>
                <w:rFonts w:ascii="Arial Nova" w:hAnsi="Arial Nova"/>
                <w:b/>
                <w:bCs/>
                <w:sz w:val="18"/>
                <w:szCs w:val="18"/>
              </w:rPr>
              <w:fldChar w:fldCharType="begin"/>
            </w:r>
            <w:r w:rsidRPr="00484CDA">
              <w:rPr>
                <w:rFonts w:ascii="Arial Nova" w:hAnsi="Arial Nova"/>
                <w:b/>
                <w:bCs/>
                <w:sz w:val="18"/>
                <w:szCs w:val="18"/>
              </w:rPr>
              <w:instrText xml:space="preserve"> PAGE </w:instrText>
            </w:r>
            <w:r w:rsidRPr="00484CDA">
              <w:rPr>
                <w:rFonts w:ascii="Arial Nova" w:hAnsi="Arial Nova"/>
                <w:b/>
                <w:bCs/>
                <w:sz w:val="18"/>
                <w:szCs w:val="18"/>
              </w:rPr>
              <w:fldChar w:fldCharType="separate"/>
            </w:r>
            <w:r w:rsidRPr="00484CDA">
              <w:rPr>
                <w:rFonts w:ascii="Arial Nova" w:hAnsi="Arial Nova"/>
                <w:b/>
                <w:bCs/>
                <w:noProof/>
                <w:sz w:val="18"/>
                <w:szCs w:val="18"/>
              </w:rPr>
              <w:t>2</w:t>
            </w:r>
            <w:r w:rsidRPr="00484CDA">
              <w:rPr>
                <w:rFonts w:ascii="Arial Nova" w:hAnsi="Arial Nova"/>
                <w:b/>
                <w:bCs/>
                <w:sz w:val="18"/>
                <w:szCs w:val="18"/>
              </w:rPr>
              <w:fldChar w:fldCharType="end"/>
            </w:r>
            <w:r w:rsidRPr="00484CDA">
              <w:rPr>
                <w:rFonts w:ascii="Arial Nova" w:hAnsi="Arial Nova"/>
                <w:sz w:val="18"/>
                <w:szCs w:val="18"/>
              </w:rPr>
              <w:t xml:space="preserve"> of </w:t>
            </w:r>
            <w:r w:rsidRPr="00484CDA">
              <w:rPr>
                <w:rFonts w:ascii="Arial Nova" w:hAnsi="Arial Nova"/>
                <w:b/>
                <w:bCs/>
                <w:sz w:val="18"/>
                <w:szCs w:val="18"/>
              </w:rPr>
              <w:fldChar w:fldCharType="begin"/>
            </w:r>
            <w:r w:rsidRPr="00484CDA">
              <w:rPr>
                <w:rFonts w:ascii="Arial Nova" w:hAnsi="Arial Nova"/>
                <w:b/>
                <w:bCs/>
                <w:sz w:val="18"/>
                <w:szCs w:val="18"/>
              </w:rPr>
              <w:instrText xml:space="preserve"> NUMPAGES  </w:instrText>
            </w:r>
            <w:r w:rsidRPr="00484CDA">
              <w:rPr>
                <w:rFonts w:ascii="Arial Nova" w:hAnsi="Arial Nova"/>
                <w:b/>
                <w:bCs/>
                <w:sz w:val="18"/>
                <w:szCs w:val="18"/>
              </w:rPr>
              <w:fldChar w:fldCharType="separate"/>
            </w:r>
            <w:r w:rsidRPr="00484CDA">
              <w:rPr>
                <w:rFonts w:ascii="Arial Nova" w:hAnsi="Arial Nova"/>
                <w:b/>
                <w:bCs/>
                <w:noProof/>
                <w:sz w:val="18"/>
                <w:szCs w:val="18"/>
              </w:rPr>
              <w:t>2</w:t>
            </w:r>
            <w:r w:rsidRPr="00484CDA">
              <w:rPr>
                <w:rFonts w:ascii="Arial Nova" w:hAnsi="Arial Nova"/>
                <w:b/>
                <w:bCs/>
                <w:sz w:val="18"/>
                <w:szCs w:val="18"/>
              </w:rPr>
              <w:fldChar w:fldCharType="end"/>
            </w:r>
          </w:p>
        </w:sdtContent>
      </w:sdt>
    </w:sdtContent>
  </w:sdt>
  <w:p w14:paraId="5C5E0D3C" w14:textId="7A02C2CB" w:rsidR="00B15B70" w:rsidRDefault="00B15B70" w:rsidP="00484CD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509150136"/>
      <w:docPartObj>
        <w:docPartGallery w:val="Page Numbers (Bottom of Page)"/>
        <w:docPartUnique/>
      </w:docPartObj>
    </w:sdtPr>
    <w:sdtContent>
      <w:sdt>
        <w:sdtPr>
          <w:rPr>
            <w:rFonts w:ascii="Arial Nova" w:hAnsi="Arial Nova"/>
            <w:sz w:val="18"/>
            <w:szCs w:val="18"/>
          </w:rPr>
          <w:id w:val="-689375061"/>
          <w:docPartObj>
            <w:docPartGallery w:val="Page Numbers (Top of Page)"/>
            <w:docPartUnique/>
          </w:docPartObj>
        </w:sdtPr>
        <w:sdtContent>
          <w:p w14:paraId="79FAC96F" w14:textId="02283576" w:rsidR="008D772D" w:rsidRDefault="008D772D" w:rsidP="008D772D">
            <w:pPr>
              <w:pStyle w:val="Footer"/>
              <w:jc w:val="center"/>
              <w:rPr>
                <w:rFonts w:ascii="Arial Nova" w:hAnsi="Arial Nova"/>
                <w:sz w:val="18"/>
                <w:szCs w:val="18"/>
              </w:rPr>
            </w:pPr>
          </w:p>
          <w:p w14:paraId="449FD53B" w14:textId="74BFFA0A" w:rsidR="008D772D" w:rsidRDefault="008D772D" w:rsidP="008D772D">
            <w:pPr>
              <w:pStyle w:val="Footer"/>
              <w:jc w:val="right"/>
              <w:rPr>
                <w:rFonts w:ascii="Arial Nova" w:hAnsi="Arial Nova"/>
                <w:sz w:val="18"/>
                <w:szCs w:val="18"/>
              </w:rPr>
            </w:pPr>
          </w:p>
          <w:p w14:paraId="0F7F09D2" w14:textId="4895AD28" w:rsidR="008D772D" w:rsidRPr="008D772D" w:rsidRDefault="008D772D">
            <w:pPr>
              <w:pStyle w:val="Footer"/>
              <w:jc w:val="center"/>
              <w:rPr>
                <w:rFonts w:ascii="Arial Nova" w:hAnsi="Arial Nova"/>
                <w:sz w:val="18"/>
                <w:szCs w:val="18"/>
              </w:rPr>
            </w:pPr>
            <w:r w:rsidRPr="008D772D">
              <w:rPr>
                <w:rFonts w:ascii="Arial Nova" w:hAnsi="Arial Nova"/>
                <w:sz w:val="18"/>
                <w:szCs w:val="18"/>
              </w:rPr>
              <w:t xml:space="preserve">Page </w:t>
            </w:r>
            <w:r w:rsidRPr="008D772D">
              <w:rPr>
                <w:rFonts w:ascii="Arial Nova" w:hAnsi="Arial Nova"/>
                <w:b/>
                <w:bCs/>
                <w:sz w:val="18"/>
                <w:szCs w:val="18"/>
              </w:rPr>
              <w:fldChar w:fldCharType="begin"/>
            </w:r>
            <w:r w:rsidRPr="008D772D">
              <w:rPr>
                <w:rFonts w:ascii="Arial Nova" w:hAnsi="Arial Nova"/>
                <w:b/>
                <w:bCs/>
                <w:sz w:val="18"/>
                <w:szCs w:val="18"/>
              </w:rPr>
              <w:instrText xml:space="preserve"> PAGE </w:instrText>
            </w:r>
            <w:r w:rsidRPr="008D772D">
              <w:rPr>
                <w:rFonts w:ascii="Arial Nova" w:hAnsi="Arial Nova"/>
                <w:b/>
                <w:bCs/>
                <w:sz w:val="18"/>
                <w:szCs w:val="18"/>
              </w:rPr>
              <w:fldChar w:fldCharType="separate"/>
            </w:r>
            <w:r w:rsidRPr="008D772D">
              <w:rPr>
                <w:rFonts w:ascii="Arial Nova" w:hAnsi="Arial Nova"/>
                <w:b/>
                <w:bCs/>
                <w:noProof/>
                <w:sz w:val="18"/>
                <w:szCs w:val="18"/>
              </w:rPr>
              <w:t>2</w:t>
            </w:r>
            <w:r w:rsidRPr="008D772D">
              <w:rPr>
                <w:rFonts w:ascii="Arial Nova" w:hAnsi="Arial Nova"/>
                <w:b/>
                <w:bCs/>
                <w:sz w:val="18"/>
                <w:szCs w:val="18"/>
              </w:rPr>
              <w:fldChar w:fldCharType="end"/>
            </w:r>
            <w:r w:rsidRPr="008D772D">
              <w:rPr>
                <w:rFonts w:ascii="Arial Nova" w:hAnsi="Arial Nova"/>
                <w:sz w:val="18"/>
                <w:szCs w:val="18"/>
              </w:rPr>
              <w:t xml:space="preserve"> of </w:t>
            </w:r>
            <w:r w:rsidRPr="008D772D">
              <w:rPr>
                <w:rFonts w:ascii="Arial Nova" w:hAnsi="Arial Nova"/>
                <w:b/>
                <w:bCs/>
                <w:sz w:val="18"/>
                <w:szCs w:val="18"/>
              </w:rPr>
              <w:fldChar w:fldCharType="begin"/>
            </w:r>
            <w:r w:rsidRPr="008D772D">
              <w:rPr>
                <w:rFonts w:ascii="Arial Nova" w:hAnsi="Arial Nova"/>
                <w:b/>
                <w:bCs/>
                <w:sz w:val="18"/>
                <w:szCs w:val="18"/>
              </w:rPr>
              <w:instrText xml:space="preserve"> NUMPAGES  </w:instrText>
            </w:r>
            <w:r w:rsidRPr="008D772D">
              <w:rPr>
                <w:rFonts w:ascii="Arial Nova" w:hAnsi="Arial Nova"/>
                <w:b/>
                <w:bCs/>
                <w:sz w:val="18"/>
                <w:szCs w:val="18"/>
              </w:rPr>
              <w:fldChar w:fldCharType="separate"/>
            </w:r>
            <w:r w:rsidRPr="008D772D">
              <w:rPr>
                <w:rFonts w:ascii="Arial Nova" w:hAnsi="Arial Nova"/>
                <w:b/>
                <w:bCs/>
                <w:noProof/>
                <w:sz w:val="18"/>
                <w:szCs w:val="18"/>
              </w:rPr>
              <w:t>2</w:t>
            </w:r>
            <w:r w:rsidRPr="008D772D">
              <w:rPr>
                <w:rFonts w:ascii="Arial Nova" w:hAnsi="Arial Nova"/>
                <w:b/>
                <w:bCs/>
                <w:sz w:val="18"/>
                <w:szCs w:val="18"/>
              </w:rPr>
              <w:fldChar w:fldCharType="end"/>
            </w:r>
          </w:p>
        </w:sdtContent>
      </w:sdt>
    </w:sdtContent>
  </w:sdt>
  <w:p w14:paraId="52EA9A88" w14:textId="77777777" w:rsidR="00484CDA" w:rsidRDefault="00484C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1182865899"/>
      <w:docPartObj>
        <w:docPartGallery w:val="Page Numbers (Bottom of Page)"/>
        <w:docPartUnique/>
      </w:docPartObj>
    </w:sdtPr>
    <w:sdtContent>
      <w:sdt>
        <w:sdtPr>
          <w:rPr>
            <w:rFonts w:ascii="Arial Nova" w:hAnsi="Arial Nova"/>
            <w:sz w:val="18"/>
            <w:szCs w:val="18"/>
          </w:rPr>
          <w:id w:val="-1547138209"/>
          <w:docPartObj>
            <w:docPartGallery w:val="Page Numbers (Top of Page)"/>
            <w:docPartUnique/>
          </w:docPartObj>
        </w:sdtPr>
        <w:sdtContent>
          <w:p w14:paraId="0B701862" w14:textId="77777777" w:rsidR="008D772D" w:rsidRDefault="008D772D">
            <w:pPr>
              <w:pStyle w:val="Footer"/>
              <w:jc w:val="center"/>
              <w:rPr>
                <w:rFonts w:ascii="Arial Nova" w:hAnsi="Arial Nova"/>
                <w:sz w:val="18"/>
                <w:szCs w:val="18"/>
              </w:rPr>
            </w:pPr>
          </w:p>
          <w:p w14:paraId="6664105C" w14:textId="77777777" w:rsidR="008D772D" w:rsidRDefault="008D772D" w:rsidP="008D772D">
            <w:pPr>
              <w:spacing w:after="0"/>
              <w:jc w:val="right"/>
              <w:rPr>
                <w:rFonts w:ascii="Arial Nova" w:hAnsi="Arial Nova" w:cs="Arial"/>
                <w:sz w:val="18"/>
                <w:szCs w:val="18"/>
              </w:rPr>
            </w:pPr>
            <w:r>
              <w:rPr>
                <w:rFonts w:ascii="Arial Nova" w:hAnsi="Arial Nova" w:cs="Arial"/>
                <w:sz w:val="18"/>
                <w:szCs w:val="18"/>
              </w:rPr>
              <w:t xml:space="preserve">Level 2 </w:t>
            </w:r>
            <w:r w:rsidRPr="00924958">
              <w:rPr>
                <w:rFonts w:ascii="Arial Nova" w:hAnsi="Arial Nova" w:cs="Arial"/>
                <w:sz w:val="18"/>
                <w:szCs w:val="18"/>
              </w:rPr>
              <w:t xml:space="preserve">Gordon Stephenson House, </w:t>
            </w:r>
          </w:p>
          <w:p w14:paraId="27D4926F" w14:textId="77777777" w:rsidR="008D772D" w:rsidRPr="00924958" w:rsidRDefault="008D772D" w:rsidP="008D772D">
            <w:pPr>
              <w:spacing w:after="0"/>
              <w:jc w:val="right"/>
              <w:rPr>
                <w:rFonts w:ascii="Arial Nova" w:hAnsi="Arial Nova" w:cs="Arial"/>
                <w:sz w:val="18"/>
                <w:szCs w:val="18"/>
              </w:rPr>
            </w:pPr>
            <w:r w:rsidRPr="00924958">
              <w:rPr>
                <w:rFonts w:ascii="Arial Nova" w:hAnsi="Arial Nova" w:cs="Arial"/>
                <w:sz w:val="18"/>
                <w:szCs w:val="18"/>
              </w:rPr>
              <w:t>140 William Street, Perth Western Australia, 6000 </w:t>
            </w:r>
          </w:p>
          <w:p w14:paraId="21026D37" w14:textId="77777777" w:rsidR="008D772D" w:rsidRPr="00924958" w:rsidRDefault="008D772D" w:rsidP="008D772D">
            <w:pPr>
              <w:spacing w:after="0"/>
              <w:jc w:val="right"/>
              <w:rPr>
                <w:rFonts w:ascii="Arial Nova" w:hAnsi="Arial Nova" w:cs="Arial"/>
                <w:sz w:val="18"/>
                <w:szCs w:val="18"/>
              </w:rPr>
            </w:pPr>
            <w:r w:rsidRPr="00924958">
              <w:rPr>
                <w:rFonts w:ascii="Arial Nova" w:hAnsi="Arial Nova" w:cs="Arial"/>
                <w:b/>
                <w:bCs/>
                <w:sz w:val="18"/>
                <w:szCs w:val="18"/>
              </w:rPr>
              <w:t>Postal Address:</w:t>
            </w:r>
            <w:r w:rsidRPr="00924958">
              <w:rPr>
                <w:rFonts w:ascii="Arial Nova" w:hAnsi="Arial Nova" w:cs="Arial"/>
                <w:sz w:val="18"/>
                <w:szCs w:val="18"/>
              </w:rPr>
              <w:t> Locked Bag 14, Cloisters Square, Perth, WA, 6850 </w:t>
            </w:r>
          </w:p>
          <w:p w14:paraId="752495FE" w14:textId="77777777" w:rsidR="008D772D" w:rsidRPr="00924958" w:rsidRDefault="008D772D" w:rsidP="008D772D">
            <w:pPr>
              <w:spacing w:after="0"/>
              <w:jc w:val="right"/>
              <w:rPr>
                <w:rFonts w:ascii="Arial Nova" w:hAnsi="Arial Nova" w:cs="Arial"/>
                <w:sz w:val="18"/>
                <w:szCs w:val="18"/>
              </w:rPr>
            </w:pPr>
            <w:r w:rsidRPr="00924958">
              <w:rPr>
                <w:rFonts w:ascii="Arial Nova" w:hAnsi="Arial Nova" w:cs="Arial"/>
                <w:b/>
                <w:bCs/>
                <w:sz w:val="18"/>
                <w:szCs w:val="18"/>
              </w:rPr>
              <w:t>Tel:</w:t>
            </w:r>
            <w:r w:rsidRPr="00924958">
              <w:rPr>
                <w:rFonts w:ascii="Arial Nova" w:hAnsi="Arial Nova" w:cs="Arial"/>
                <w:sz w:val="18"/>
                <w:szCs w:val="18"/>
              </w:rPr>
              <w:t> </w:t>
            </w:r>
            <w:r>
              <w:rPr>
                <w:rFonts w:ascii="Arial Nova" w:hAnsi="Arial Nova" w:cs="Arial"/>
                <w:sz w:val="18"/>
                <w:szCs w:val="18"/>
              </w:rPr>
              <w:t xml:space="preserve">+61 </w:t>
            </w:r>
            <w:r w:rsidRPr="00924958">
              <w:rPr>
                <w:rFonts w:ascii="Arial Nova" w:hAnsi="Arial Nova" w:cs="Arial"/>
                <w:sz w:val="18"/>
                <w:szCs w:val="18"/>
              </w:rPr>
              <w:t>8 655 14888</w:t>
            </w:r>
            <w:r w:rsidRPr="00924958">
              <w:rPr>
                <w:rFonts w:ascii="Arial Nova" w:hAnsi="Arial Nova" w:cs="Arial"/>
                <w:b/>
                <w:bCs/>
                <w:sz w:val="18"/>
                <w:szCs w:val="18"/>
              </w:rPr>
              <w:t> Country Callers: </w:t>
            </w:r>
            <w:r w:rsidRPr="00924958">
              <w:rPr>
                <w:rFonts w:ascii="Arial Nova" w:hAnsi="Arial Nova" w:cs="Arial"/>
                <w:sz w:val="18"/>
                <w:szCs w:val="18"/>
              </w:rPr>
              <w:t>1800 634 541</w:t>
            </w:r>
          </w:p>
          <w:p w14:paraId="179B2843" w14:textId="77777777" w:rsidR="008D772D" w:rsidRDefault="008D772D" w:rsidP="008D772D">
            <w:pPr>
              <w:pStyle w:val="Footer"/>
              <w:jc w:val="right"/>
              <w:rPr>
                <w:rFonts w:ascii="Arial Nova" w:hAnsi="Arial Nova"/>
                <w:sz w:val="18"/>
                <w:szCs w:val="18"/>
              </w:rPr>
            </w:pPr>
            <w:r w:rsidRPr="00924958">
              <w:rPr>
                <w:rFonts w:ascii="Arial Nova" w:hAnsi="Arial Nova" w:cs="Arial"/>
                <w:b/>
                <w:bCs/>
                <w:sz w:val="18"/>
                <w:szCs w:val="18"/>
              </w:rPr>
              <w:t>Email: </w:t>
            </w:r>
            <w:hyperlink r:id="rId1" w:tgtFrame="_blank" w:history="1">
              <w:r w:rsidRPr="00924958">
                <w:rPr>
                  <w:rStyle w:val="Hyperlink"/>
                  <w:rFonts w:ascii="Arial Nova" w:hAnsi="Arial Nova" w:cs="Arial"/>
                  <w:sz w:val="18"/>
                  <w:szCs w:val="18"/>
                </w:rPr>
                <w:t>rgl@lgirs.wa.gov.au</w:t>
              </w:r>
            </w:hyperlink>
            <w:r w:rsidRPr="00924958">
              <w:rPr>
                <w:rFonts w:ascii="Arial Nova" w:hAnsi="Arial Nova" w:cs="Arial"/>
                <w:sz w:val="18"/>
                <w:szCs w:val="18"/>
              </w:rPr>
              <w:t> </w:t>
            </w:r>
            <w:r w:rsidRPr="00924958">
              <w:rPr>
                <w:rFonts w:ascii="Arial Nova" w:hAnsi="Arial Nova" w:cs="Arial"/>
                <w:b/>
                <w:bCs/>
                <w:sz w:val="18"/>
                <w:szCs w:val="18"/>
              </w:rPr>
              <w:t>Website:</w:t>
            </w:r>
            <w:r w:rsidRPr="00924958">
              <w:rPr>
                <w:rFonts w:ascii="Arial Nova" w:hAnsi="Arial Nova" w:cs="Arial"/>
                <w:sz w:val="18"/>
                <w:szCs w:val="18"/>
              </w:rPr>
              <w:t> </w:t>
            </w:r>
            <w:hyperlink r:id="rId2" w:tgtFrame="_blank" w:history="1">
              <w:r w:rsidRPr="00924958">
                <w:rPr>
                  <w:rStyle w:val="Hyperlink"/>
                  <w:rFonts w:ascii="Arial Nova" w:hAnsi="Arial Nova" w:cs="Arial"/>
                  <w:sz w:val="18"/>
                  <w:szCs w:val="18"/>
                </w:rPr>
                <w:t>www.lgirs.wa.gov.au</w:t>
              </w:r>
            </w:hyperlink>
          </w:p>
          <w:p w14:paraId="366456E6" w14:textId="77777777" w:rsidR="008D772D" w:rsidRPr="008D772D" w:rsidRDefault="008D772D">
            <w:pPr>
              <w:pStyle w:val="Footer"/>
              <w:jc w:val="center"/>
              <w:rPr>
                <w:rFonts w:ascii="Arial Nova" w:hAnsi="Arial Nova"/>
                <w:sz w:val="18"/>
                <w:szCs w:val="18"/>
              </w:rPr>
            </w:pPr>
            <w:r w:rsidRPr="008D772D">
              <w:rPr>
                <w:rFonts w:ascii="Arial Nova" w:hAnsi="Arial Nova"/>
                <w:sz w:val="18"/>
                <w:szCs w:val="18"/>
              </w:rPr>
              <w:t xml:space="preserve">Page </w:t>
            </w:r>
            <w:r w:rsidRPr="008D772D">
              <w:rPr>
                <w:rFonts w:ascii="Arial Nova" w:hAnsi="Arial Nova"/>
                <w:b/>
                <w:bCs/>
                <w:sz w:val="18"/>
                <w:szCs w:val="18"/>
              </w:rPr>
              <w:fldChar w:fldCharType="begin"/>
            </w:r>
            <w:r w:rsidRPr="008D772D">
              <w:rPr>
                <w:rFonts w:ascii="Arial Nova" w:hAnsi="Arial Nova"/>
                <w:b/>
                <w:bCs/>
                <w:sz w:val="18"/>
                <w:szCs w:val="18"/>
              </w:rPr>
              <w:instrText xml:space="preserve"> PAGE </w:instrText>
            </w:r>
            <w:r w:rsidRPr="008D772D">
              <w:rPr>
                <w:rFonts w:ascii="Arial Nova" w:hAnsi="Arial Nova"/>
                <w:b/>
                <w:bCs/>
                <w:sz w:val="18"/>
                <w:szCs w:val="18"/>
              </w:rPr>
              <w:fldChar w:fldCharType="separate"/>
            </w:r>
            <w:r w:rsidRPr="008D772D">
              <w:rPr>
                <w:rFonts w:ascii="Arial Nova" w:hAnsi="Arial Nova"/>
                <w:b/>
                <w:bCs/>
                <w:noProof/>
                <w:sz w:val="18"/>
                <w:szCs w:val="18"/>
              </w:rPr>
              <w:t>2</w:t>
            </w:r>
            <w:r w:rsidRPr="008D772D">
              <w:rPr>
                <w:rFonts w:ascii="Arial Nova" w:hAnsi="Arial Nova"/>
                <w:b/>
                <w:bCs/>
                <w:sz w:val="18"/>
                <w:szCs w:val="18"/>
              </w:rPr>
              <w:fldChar w:fldCharType="end"/>
            </w:r>
            <w:r w:rsidRPr="008D772D">
              <w:rPr>
                <w:rFonts w:ascii="Arial Nova" w:hAnsi="Arial Nova"/>
                <w:sz w:val="18"/>
                <w:szCs w:val="18"/>
              </w:rPr>
              <w:t xml:space="preserve"> of </w:t>
            </w:r>
            <w:r w:rsidRPr="008D772D">
              <w:rPr>
                <w:rFonts w:ascii="Arial Nova" w:hAnsi="Arial Nova"/>
                <w:b/>
                <w:bCs/>
                <w:sz w:val="18"/>
                <w:szCs w:val="18"/>
              </w:rPr>
              <w:fldChar w:fldCharType="begin"/>
            </w:r>
            <w:r w:rsidRPr="008D772D">
              <w:rPr>
                <w:rFonts w:ascii="Arial Nova" w:hAnsi="Arial Nova"/>
                <w:b/>
                <w:bCs/>
                <w:sz w:val="18"/>
                <w:szCs w:val="18"/>
              </w:rPr>
              <w:instrText xml:space="preserve"> NUMPAGES  </w:instrText>
            </w:r>
            <w:r w:rsidRPr="008D772D">
              <w:rPr>
                <w:rFonts w:ascii="Arial Nova" w:hAnsi="Arial Nova"/>
                <w:b/>
                <w:bCs/>
                <w:sz w:val="18"/>
                <w:szCs w:val="18"/>
              </w:rPr>
              <w:fldChar w:fldCharType="separate"/>
            </w:r>
            <w:r w:rsidRPr="008D772D">
              <w:rPr>
                <w:rFonts w:ascii="Arial Nova" w:hAnsi="Arial Nova"/>
                <w:b/>
                <w:bCs/>
                <w:noProof/>
                <w:sz w:val="18"/>
                <w:szCs w:val="18"/>
              </w:rPr>
              <w:t>2</w:t>
            </w:r>
            <w:r w:rsidRPr="008D772D">
              <w:rPr>
                <w:rFonts w:ascii="Arial Nova" w:hAnsi="Arial Nova"/>
                <w:b/>
                <w:bCs/>
                <w:sz w:val="18"/>
                <w:szCs w:val="18"/>
              </w:rPr>
              <w:fldChar w:fldCharType="end"/>
            </w:r>
          </w:p>
        </w:sdtContent>
      </w:sdt>
    </w:sdtContent>
  </w:sdt>
  <w:p w14:paraId="4266971D" w14:textId="77777777" w:rsidR="008D772D" w:rsidRDefault="008D77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CC9F7" w14:textId="77777777" w:rsidR="00B91576" w:rsidRDefault="00B91576" w:rsidP="009C2718">
      <w:pPr>
        <w:spacing w:after="0" w:line="240" w:lineRule="auto"/>
      </w:pPr>
      <w:r>
        <w:separator/>
      </w:r>
    </w:p>
  </w:footnote>
  <w:footnote w:type="continuationSeparator" w:id="0">
    <w:p w14:paraId="7FF3A210" w14:textId="77777777" w:rsidR="00B91576" w:rsidRDefault="00B91576" w:rsidP="009C2718">
      <w:pPr>
        <w:spacing w:after="0" w:line="240" w:lineRule="auto"/>
      </w:pPr>
      <w:r>
        <w:continuationSeparator/>
      </w:r>
    </w:p>
  </w:footnote>
  <w:footnote w:type="continuationNotice" w:id="1">
    <w:p w14:paraId="6B06F2B3" w14:textId="77777777" w:rsidR="00B91576" w:rsidRDefault="00B915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3562" w14:textId="72448B19" w:rsidR="00A16AA6" w:rsidRDefault="00141DB0" w:rsidP="00E16CE1">
    <w:pPr>
      <w:pStyle w:val="Header"/>
      <w:tabs>
        <w:tab w:val="clear" w:pos="4513"/>
        <w:tab w:val="clear" w:pos="9026"/>
        <w:tab w:val="left" w:pos="7185"/>
      </w:tabs>
    </w:pPr>
    <w:r w:rsidRPr="00141DB0">
      <w:rPr>
        <w:rFonts w:ascii="Arial" w:hAnsi="Arial" w:cs="Arial"/>
        <w:b/>
        <w:bCs/>
        <w:noProof/>
        <w:color w:val="38115E"/>
        <w:sz w:val="44"/>
        <w:szCs w:val="44"/>
      </w:rPr>
      <mc:AlternateContent>
        <mc:Choice Requires="wps">
          <w:drawing>
            <wp:anchor distT="45720" distB="45720" distL="114300" distR="114300" simplePos="0" relativeHeight="251658244" behindDoc="0" locked="0" layoutInCell="1" allowOverlap="1" wp14:anchorId="469AE715" wp14:editId="59E092F9">
              <wp:simplePos x="0" y="0"/>
              <wp:positionH relativeFrom="margin">
                <wp:align>right</wp:align>
              </wp:positionH>
              <wp:positionV relativeFrom="paragraph">
                <wp:posOffset>56960</wp:posOffset>
              </wp:positionV>
              <wp:extent cx="2042556" cy="451262"/>
              <wp:effectExtent l="0" t="0" r="0" b="6350"/>
              <wp:wrapNone/>
              <wp:docPr id="1764566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556" cy="451262"/>
                      </a:xfrm>
                      <a:prstGeom prst="rect">
                        <a:avLst/>
                      </a:prstGeom>
                      <a:noFill/>
                      <a:ln w="9525">
                        <a:noFill/>
                        <a:miter lim="800000"/>
                        <a:headEnd/>
                        <a:tailEnd/>
                      </a:ln>
                    </wps:spPr>
                    <wps:txbx>
                      <w:txbxContent>
                        <w:p w14:paraId="10900B65" w14:textId="67C125A7" w:rsidR="00141DB0" w:rsidRPr="005233F5" w:rsidRDefault="005233F5" w:rsidP="00141DB0">
                          <w:pPr>
                            <w:jc w:val="right"/>
                            <w:rPr>
                              <w:rFonts w:asciiTheme="majorHAnsi" w:hAnsiTheme="majorHAnsi" w:cs="Arial"/>
                              <w:b/>
                              <w:bCs/>
                              <w:color w:val="FFFFFF" w:themeColor="background1"/>
                            </w:rPr>
                          </w:pPr>
                          <w:r w:rsidRPr="005233F5">
                            <w:rPr>
                              <w:rFonts w:asciiTheme="majorHAnsi" w:hAnsiTheme="majorHAnsi" w:cs="Arial"/>
                              <w:b/>
                              <w:bCs/>
                              <w:color w:val="FFFFFF" w:themeColor="background1"/>
                            </w:rPr>
                            <w:t>Form 1</w:t>
                          </w:r>
                          <w:r w:rsidR="002711C9">
                            <w:rPr>
                              <w:rFonts w:asciiTheme="majorHAnsi" w:hAnsiTheme="majorHAnsi" w:cs="Arial"/>
                              <w:b/>
                              <w:bCs/>
                              <w:color w:val="FFFFFF" w:themeColor="background1"/>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9AE715" id="_x0000_t202" coordsize="21600,21600" o:spt="202" path="m,l,21600r21600,l21600,xe">
              <v:stroke joinstyle="miter"/>
              <v:path gradientshapeok="t" o:connecttype="rect"/>
            </v:shapetype>
            <v:shape id="Text Box 2" o:spid="_x0000_s1026" type="#_x0000_t202" style="position:absolute;margin-left:109.65pt;margin-top:4.5pt;width:160.85pt;height:35.55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" filled="f" stroked="f">
              <v:textbox>
                <w:txbxContent>
                  <w:p w14:paraId="10900B65" w14:textId="67C125A7" w:rsidR="00141DB0" w:rsidRPr="005233F5" w:rsidRDefault="005233F5" w:rsidP="00141DB0">
                    <w:pPr>
                      <w:jc w:val="right"/>
                      <w:rPr>
                        <w:rFonts w:asciiTheme="majorHAnsi" w:hAnsiTheme="majorHAnsi" w:cs="Arial"/>
                        <w:b/>
                        <w:bCs/>
                        <w:color w:val="FFFFFF" w:themeColor="background1"/>
                      </w:rPr>
                    </w:pPr>
                    <w:r w:rsidRPr="005233F5">
                      <w:rPr>
                        <w:rFonts w:asciiTheme="majorHAnsi" w:hAnsiTheme="majorHAnsi" w:cs="Arial"/>
                        <w:b/>
                        <w:bCs/>
                        <w:color w:val="FFFFFF" w:themeColor="background1"/>
                      </w:rPr>
                      <w:t>Form 1</w:t>
                    </w:r>
                    <w:r w:rsidR="002711C9">
                      <w:rPr>
                        <w:rFonts w:asciiTheme="majorHAnsi" w:hAnsiTheme="majorHAnsi" w:cs="Arial"/>
                        <w:b/>
                        <w:bCs/>
                        <w:color w:val="FFFFFF" w:themeColor="background1"/>
                      </w:rPr>
                      <w:t>8</w:t>
                    </w:r>
                  </w:p>
                </w:txbxContent>
              </v:textbox>
              <w10:wrap anchorx="margin"/>
            </v:shape>
          </w:pict>
        </mc:Fallback>
      </mc:AlternateContent>
    </w:r>
    <w:r w:rsidR="00220B42">
      <w:rPr>
        <w:noProof/>
      </w:rPr>
      <w:drawing>
        <wp:anchor distT="0" distB="0" distL="114300" distR="114300" simplePos="0" relativeHeight="251658241" behindDoc="1" locked="0" layoutInCell="1" allowOverlap="1" wp14:anchorId="5533F24F" wp14:editId="4A2FDF07">
          <wp:simplePos x="0" y="0"/>
          <wp:positionH relativeFrom="column">
            <wp:posOffset>-90805</wp:posOffset>
          </wp:positionH>
          <wp:positionV relativeFrom="paragraph">
            <wp:posOffset>-114300</wp:posOffset>
          </wp:positionV>
          <wp:extent cx="3237230" cy="774065"/>
          <wp:effectExtent l="0" t="0" r="1270" b="6985"/>
          <wp:wrapNone/>
          <wp:docPr id="1107797240"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28313" name="Picture 6"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237230" cy="774065"/>
                  </a:xfrm>
                  <a:prstGeom prst="rect">
                    <a:avLst/>
                  </a:prstGeom>
                </pic:spPr>
              </pic:pic>
            </a:graphicData>
          </a:graphic>
        </wp:anchor>
      </w:drawing>
    </w:r>
    <w:r w:rsidR="00220B42">
      <w:rPr>
        <w:noProof/>
      </w:rPr>
      <mc:AlternateContent>
        <mc:Choice Requires="wps">
          <w:drawing>
            <wp:anchor distT="0" distB="0" distL="114300" distR="114300" simplePos="0" relativeHeight="251658240" behindDoc="1" locked="0" layoutInCell="1" allowOverlap="1" wp14:anchorId="68EC997B" wp14:editId="748F3F61">
              <wp:simplePos x="0" y="0"/>
              <wp:positionH relativeFrom="margin">
                <wp:align>center</wp:align>
              </wp:positionH>
              <wp:positionV relativeFrom="paragraph">
                <wp:posOffset>-449580</wp:posOffset>
              </wp:positionV>
              <wp:extent cx="8039100" cy="1247775"/>
              <wp:effectExtent l="0" t="0" r="19050" b="28575"/>
              <wp:wrapNone/>
              <wp:docPr id="485569631" name="Rectangle: Top Corners Rounded 2"/>
              <wp:cNvGraphicFramePr/>
              <a:graphic xmlns:a="http://schemas.openxmlformats.org/drawingml/2006/main">
                <a:graphicData uri="http://schemas.microsoft.com/office/word/2010/wordprocessingShape">
                  <wps:wsp>
                    <wps:cNvSpPr/>
                    <wps:spPr>
                      <a:xfrm>
                        <a:off x="0" y="0"/>
                        <a:ext cx="8039100" cy="1247775"/>
                      </a:xfrm>
                      <a:prstGeom prst="round2SameRect">
                        <a:avLst/>
                      </a:prstGeom>
                      <a:solidFill>
                        <a:srgbClr val="38115E"/>
                      </a:solidFill>
                      <a:ln>
                        <a:solidFill>
                          <a:srgbClr val="38115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E4DF670" id="Rectangle: Top Corners Rounded 2" o:spid="_x0000_s1026" style="position:absolute;margin-left:0;margin-top:-35.4pt;width:633pt;height:98.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8039100,1247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" path="m207967,l7831133,v114857,,207967,93110,207967,207967l8039100,1247775r,l,1247775r,l,207967c,93110,93110,,207967,xe" fillcolor="#38115e" strokecolor="#38115e" strokeweight="1pt">
              <v:stroke joinstyle="miter"/>
              <v:path arrowok="t" o:connecttype="custom" o:connectlocs="207967,0;7831133,0;8039100,207967;8039100,1247775;8039100,1247775;0,1247775;0,1247775;0,207967;207967,0" o:connectangles="0,0,0,0,0,0,0,0,0"/>
              <w10:wrap anchorx="margin"/>
            </v:shape>
          </w:pict>
        </mc:Fallback>
      </mc:AlternateContent>
    </w:r>
    <w:r w:rsidR="0098791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E6B63" w14:textId="77777777" w:rsidR="00484CDA" w:rsidRDefault="00484C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4DFA" w14:textId="176C1A7B" w:rsidR="00484CDA" w:rsidRDefault="00484CDA" w:rsidP="00E16CE1">
    <w:pPr>
      <w:pStyle w:val="Header"/>
      <w:tabs>
        <w:tab w:val="clear" w:pos="4513"/>
        <w:tab w:val="clear" w:pos="9026"/>
        <w:tab w:val="left" w:pos="7185"/>
      </w:tabs>
    </w:pPr>
    <w:r w:rsidRPr="00141DB0">
      <w:rPr>
        <w:rFonts w:ascii="Arial" w:hAnsi="Arial" w:cs="Arial"/>
        <w:b/>
        <w:bCs/>
        <w:noProof/>
        <w:color w:val="38115E"/>
        <w:sz w:val="44"/>
        <w:szCs w:val="44"/>
      </w:rPr>
      <mc:AlternateContent>
        <mc:Choice Requires="wps">
          <w:drawing>
            <wp:anchor distT="45720" distB="45720" distL="114300" distR="114300" simplePos="0" relativeHeight="251662340" behindDoc="0" locked="0" layoutInCell="1" allowOverlap="1" wp14:anchorId="77DF466F" wp14:editId="4B9E0FA1">
              <wp:simplePos x="0" y="0"/>
              <wp:positionH relativeFrom="margin">
                <wp:align>right</wp:align>
              </wp:positionH>
              <wp:positionV relativeFrom="paragraph">
                <wp:posOffset>56960</wp:posOffset>
              </wp:positionV>
              <wp:extent cx="2042556" cy="451262"/>
              <wp:effectExtent l="0" t="0" r="0" b="6350"/>
              <wp:wrapNone/>
              <wp:docPr id="1418076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556" cy="451262"/>
                      </a:xfrm>
                      <a:prstGeom prst="rect">
                        <a:avLst/>
                      </a:prstGeom>
                      <a:noFill/>
                      <a:ln w="9525">
                        <a:noFill/>
                        <a:miter lim="800000"/>
                        <a:headEnd/>
                        <a:tailEnd/>
                      </a:ln>
                    </wps:spPr>
                    <wps:txbx>
                      <w:txbxContent>
                        <w:p w14:paraId="07EB2105" w14:textId="77777777" w:rsidR="00484CDA" w:rsidRPr="005233F5" w:rsidRDefault="00484CDA" w:rsidP="00141DB0">
                          <w:pPr>
                            <w:jc w:val="right"/>
                            <w:rPr>
                              <w:rFonts w:asciiTheme="majorHAnsi" w:hAnsiTheme="majorHAnsi" w:cs="Arial"/>
                              <w:b/>
                              <w:bCs/>
                              <w:color w:val="FFFFFF" w:themeColor="background1"/>
                            </w:rPr>
                          </w:pPr>
                          <w:r w:rsidRPr="005233F5">
                            <w:rPr>
                              <w:rFonts w:asciiTheme="majorHAnsi" w:hAnsiTheme="majorHAnsi" w:cs="Arial"/>
                              <w:b/>
                              <w:bCs/>
                              <w:color w:val="FFFFFF" w:themeColor="background1"/>
                            </w:rPr>
                            <w:t>Form 1</w:t>
                          </w:r>
                          <w:r>
                            <w:rPr>
                              <w:rFonts w:asciiTheme="majorHAnsi" w:hAnsiTheme="majorHAnsi" w:cs="Arial"/>
                              <w:b/>
                              <w:bCs/>
                              <w:color w:val="FFFFFF" w:themeColor="background1"/>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DF466F" id="_x0000_t202" coordsize="21600,21600" o:spt="202" path="m,l,21600r21600,l21600,xe">
              <v:stroke joinstyle="miter"/>
              <v:path gradientshapeok="t" o:connecttype="rect"/>
            </v:shapetype>
            <v:shape id="_x0000_s1027" type="#_x0000_t202" style="position:absolute;margin-left:109.65pt;margin-top:4.5pt;width:160.85pt;height:35.55pt;z-index:2516623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" filled="f" stroked="f">
              <v:textbox>
                <w:txbxContent>
                  <w:p w14:paraId="07EB2105" w14:textId="77777777" w:rsidR="00484CDA" w:rsidRPr="005233F5" w:rsidRDefault="00484CDA" w:rsidP="00141DB0">
                    <w:pPr>
                      <w:jc w:val="right"/>
                      <w:rPr>
                        <w:rFonts w:asciiTheme="majorHAnsi" w:hAnsiTheme="majorHAnsi" w:cs="Arial"/>
                        <w:b/>
                        <w:bCs/>
                        <w:color w:val="FFFFFF" w:themeColor="background1"/>
                      </w:rPr>
                    </w:pPr>
                    <w:r w:rsidRPr="005233F5">
                      <w:rPr>
                        <w:rFonts w:asciiTheme="majorHAnsi" w:hAnsiTheme="majorHAnsi" w:cs="Arial"/>
                        <w:b/>
                        <w:bCs/>
                        <w:color w:val="FFFFFF" w:themeColor="background1"/>
                      </w:rPr>
                      <w:t>Form 1</w:t>
                    </w:r>
                    <w:r>
                      <w:rPr>
                        <w:rFonts w:asciiTheme="majorHAnsi" w:hAnsiTheme="majorHAnsi" w:cs="Arial"/>
                        <w:b/>
                        <w:bCs/>
                        <w:color w:val="FFFFFF" w:themeColor="background1"/>
                      </w:rPr>
                      <w:t>8</w:t>
                    </w:r>
                  </w:p>
                </w:txbxContent>
              </v:textbox>
              <w10:wrap anchorx="margin"/>
            </v:shape>
          </w:pict>
        </mc:Fallback>
      </mc:AlternateContent>
    </w:r>
    <w:r>
      <w:rPr>
        <w:noProof/>
      </w:rPr>
      <w:drawing>
        <wp:anchor distT="0" distB="0" distL="114300" distR="114300" simplePos="0" relativeHeight="251661316" behindDoc="1" locked="0" layoutInCell="1" allowOverlap="1" wp14:anchorId="09CA5E58" wp14:editId="33921B0E">
          <wp:simplePos x="0" y="0"/>
          <wp:positionH relativeFrom="column">
            <wp:posOffset>-90805</wp:posOffset>
          </wp:positionH>
          <wp:positionV relativeFrom="paragraph">
            <wp:posOffset>-114300</wp:posOffset>
          </wp:positionV>
          <wp:extent cx="3237230" cy="774065"/>
          <wp:effectExtent l="0" t="0" r="1270" b="6985"/>
          <wp:wrapNone/>
          <wp:docPr id="1593272323"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28313" name="Picture 6"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237230" cy="774065"/>
                  </a:xfrm>
                  <a:prstGeom prst="rect">
                    <a:avLst/>
                  </a:prstGeom>
                </pic:spPr>
              </pic:pic>
            </a:graphicData>
          </a:graphic>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8F8AE" w14:textId="77777777" w:rsidR="00484CDA" w:rsidRDefault="00484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527A7"/>
    <w:multiLevelType w:val="hybridMultilevel"/>
    <w:tmpl w:val="C78E2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5D4887"/>
    <w:multiLevelType w:val="hybridMultilevel"/>
    <w:tmpl w:val="A2228C8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8E2224"/>
    <w:multiLevelType w:val="hybridMultilevel"/>
    <w:tmpl w:val="EEA84A32"/>
    <w:lvl w:ilvl="0" w:tplc="FFFFFFFF">
      <w:start w:val="1"/>
      <w:numFmt w:val="decimal"/>
      <w:lvlText w:val="%1."/>
      <w:lvlJc w:val="left"/>
      <w:pPr>
        <w:ind w:left="144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1B637F"/>
    <w:multiLevelType w:val="hybridMultilevel"/>
    <w:tmpl w:val="2F36A5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3404CE"/>
    <w:multiLevelType w:val="hybridMultilevel"/>
    <w:tmpl w:val="68842E9E"/>
    <w:lvl w:ilvl="0" w:tplc="A8BC9E16">
      <w:start w:val="1"/>
      <w:numFmt w:val="decimal"/>
      <w:lvlText w:val="%1."/>
      <w:lvlJc w:val="left"/>
      <w:pPr>
        <w:ind w:left="720" w:hanging="360"/>
      </w:pPr>
      <w:rPr>
        <w:rFonts w:ascii="Arial Nova" w:hAnsi="Arial Nova"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261672"/>
    <w:multiLevelType w:val="hybridMultilevel"/>
    <w:tmpl w:val="192611BE"/>
    <w:lvl w:ilvl="0" w:tplc="2B909728">
      <w:start w:val="1"/>
      <w:numFmt w:val="decimal"/>
      <w:lvlText w:val="%1."/>
      <w:lvlJc w:val="left"/>
      <w:pPr>
        <w:ind w:left="720" w:hanging="360"/>
      </w:pPr>
      <w:rPr>
        <w:b/>
        <w:bCs/>
        <w:i w:val="0"/>
        <w:iCs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500ABF"/>
    <w:multiLevelType w:val="multilevel"/>
    <w:tmpl w:val="0C09001F"/>
    <w:lvl w:ilvl="0">
      <w:start w:val="1"/>
      <w:numFmt w:val="decimal"/>
      <w:lvlText w:val="%1."/>
      <w:lvlJc w:val="left"/>
      <w:pPr>
        <w:ind w:left="720" w:hanging="360"/>
      </w:pPr>
      <w:rPr>
        <w:rFonts w:hint="default"/>
        <w:sz w:val="22"/>
        <w:szCs w:val="22"/>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274F4AA9"/>
    <w:multiLevelType w:val="hybridMultilevel"/>
    <w:tmpl w:val="771C0094"/>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BC845A2"/>
    <w:multiLevelType w:val="multilevel"/>
    <w:tmpl w:val="0C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10" w15:restartNumberingAfterBreak="0">
    <w:nsid w:val="2D926C31"/>
    <w:multiLevelType w:val="hybridMultilevel"/>
    <w:tmpl w:val="B42EDF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535E30"/>
    <w:multiLevelType w:val="hybridMultilevel"/>
    <w:tmpl w:val="A2228C8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314084"/>
    <w:multiLevelType w:val="hybridMultilevel"/>
    <w:tmpl w:val="A2228C86"/>
    <w:lvl w:ilvl="0" w:tplc="870A2DEE">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34B0A57"/>
    <w:multiLevelType w:val="hybridMultilevel"/>
    <w:tmpl w:val="C980A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0C6D4A"/>
    <w:multiLevelType w:val="hybridMultilevel"/>
    <w:tmpl w:val="EF7C1FAA"/>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58C6BB8"/>
    <w:multiLevelType w:val="multilevel"/>
    <w:tmpl w:val="8934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8D2AC8"/>
    <w:multiLevelType w:val="hybridMultilevel"/>
    <w:tmpl w:val="B060EB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DE4223E"/>
    <w:multiLevelType w:val="hybridMultilevel"/>
    <w:tmpl w:val="B7A83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DF403F"/>
    <w:multiLevelType w:val="hybridMultilevel"/>
    <w:tmpl w:val="919CB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362E54"/>
    <w:multiLevelType w:val="hybridMultilevel"/>
    <w:tmpl w:val="F1EC93A8"/>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F636BC0"/>
    <w:multiLevelType w:val="hybridMultilevel"/>
    <w:tmpl w:val="88C2E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1691510"/>
    <w:multiLevelType w:val="hybridMultilevel"/>
    <w:tmpl w:val="813690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3D453AE"/>
    <w:multiLevelType w:val="hybridMultilevel"/>
    <w:tmpl w:val="19FAE3AA"/>
    <w:lvl w:ilvl="0" w:tplc="F2BA6798">
      <w:numFmt w:val="bullet"/>
      <w:lvlText w:val="-"/>
      <w:lvlJc w:val="left"/>
      <w:pPr>
        <w:ind w:left="360" w:hanging="360"/>
      </w:pPr>
      <w:rPr>
        <w:rFonts w:ascii="Arial Nova" w:eastAsiaTheme="minorHAnsi" w:hAnsi="Arial Nova" w:cs="Segoe UI"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0" w:hanging="360"/>
      </w:pPr>
      <w:rPr>
        <w:rFonts w:ascii="Wingdings" w:hAnsi="Wingdings" w:hint="default"/>
      </w:rPr>
    </w:lvl>
    <w:lvl w:ilvl="3" w:tplc="0C090001" w:tentative="1">
      <w:start w:val="1"/>
      <w:numFmt w:val="bullet"/>
      <w:lvlText w:val=""/>
      <w:lvlJc w:val="left"/>
      <w:pPr>
        <w:ind w:left="720" w:hanging="360"/>
      </w:pPr>
      <w:rPr>
        <w:rFonts w:ascii="Symbol" w:hAnsi="Symbol" w:hint="default"/>
      </w:rPr>
    </w:lvl>
    <w:lvl w:ilvl="4" w:tplc="0C090003" w:tentative="1">
      <w:start w:val="1"/>
      <w:numFmt w:val="bullet"/>
      <w:lvlText w:val="o"/>
      <w:lvlJc w:val="left"/>
      <w:pPr>
        <w:ind w:left="1440" w:hanging="360"/>
      </w:pPr>
      <w:rPr>
        <w:rFonts w:ascii="Courier New" w:hAnsi="Courier New" w:cs="Courier New" w:hint="default"/>
      </w:rPr>
    </w:lvl>
    <w:lvl w:ilvl="5" w:tplc="0C090005" w:tentative="1">
      <w:start w:val="1"/>
      <w:numFmt w:val="bullet"/>
      <w:lvlText w:val=""/>
      <w:lvlJc w:val="left"/>
      <w:pPr>
        <w:ind w:left="2160" w:hanging="360"/>
      </w:pPr>
      <w:rPr>
        <w:rFonts w:ascii="Wingdings" w:hAnsi="Wingdings" w:hint="default"/>
      </w:rPr>
    </w:lvl>
    <w:lvl w:ilvl="6" w:tplc="0C090001" w:tentative="1">
      <w:start w:val="1"/>
      <w:numFmt w:val="bullet"/>
      <w:lvlText w:val=""/>
      <w:lvlJc w:val="left"/>
      <w:pPr>
        <w:ind w:left="2880" w:hanging="360"/>
      </w:pPr>
      <w:rPr>
        <w:rFonts w:ascii="Symbol" w:hAnsi="Symbol" w:hint="default"/>
      </w:rPr>
    </w:lvl>
    <w:lvl w:ilvl="7" w:tplc="0C090003" w:tentative="1">
      <w:start w:val="1"/>
      <w:numFmt w:val="bullet"/>
      <w:lvlText w:val="o"/>
      <w:lvlJc w:val="left"/>
      <w:pPr>
        <w:ind w:left="3600" w:hanging="360"/>
      </w:pPr>
      <w:rPr>
        <w:rFonts w:ascii="Courier New" w:hAnsi="Courier New" w:cs="Courier New" w:hint="default"/>
      </w:rPr>
    </w:lvl>
    <w:lvl w:ilvl="8" w:tplc="0C090005" w:tentative="1">
      <w:start w:val="1"/>
      <w:numFmt w:val="bullet"/>
      <w:lvlText w:val=""/>
      <w:lvlJc w:val="left"/>
      <w:pPr>
        <w:ind w:left="4320" w:hanging="360"/>
      </w:pPr>
      <w:rPr>
        <w:rFonts w:ascii="Wingdings" w:hAnsi="Wingdings" w:hint="default"/>
      </w:rPr>
    </w:lvl>
  </w:abstractNum>
  <w:abstractNum w:abstractNumId="23" w15:restartNumberingAfterBreak="0">
    <w:nsid w:val="468A4EEC"/>
    <w:multiLevelType w:val="hybridMultilevel"/>
    <w:tmpl w:val="02B2DD28"/>
    <w:lvl w:ilvl="0" w:tplc="5D980D66">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49BB3C32"/>
    <w:multiLevelType w:val="multilevel"/>
    <w:tmpl w:val="13EE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C42EA5"/>
    <w:multiLevelType w:val="multilevel"/>
    <w:tmpl w:val="6FE0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F15CC8"/>
    <w:multiLevelType w:val="hybridMultilevel"/>
    <w:tmpl w:val="E04422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3D71FEB"/>
    <w:multiLevelType w:val="hybridMultilevel"/>
    <w:tmpl w:val="80164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AA1C0D"/>
    <w:multiLevelType w:val="hybridMultilevel"/>
    <w:tmpl w:val="BA829B58"/>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6FD60D9"/>
    <w:multiLevelType w:val="hybridMultilevel"/>
    <w:tmpl w:val="A052F012"/>
    <w:lvl w:ilvl="0" w:tplc="6CBE2AE0">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94D355B"/>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AD61FB2"/>
    <w:multiLevelType w:val="multilevel"/>
    <w:tmpl w:val="55A6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4B7993"/>
    <w:multiLevelType w:val="hybridMultilevel"/>
    <w:tmpl w:val="DBE694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DC63FB8"/>
    <w:multiLevelType w:val="hybridMultilevel"/>
    <w:tmpl w:val="8F680EFC"/>
    <w:lvl w:ilvl="0" w:tplc="F2BA6798">
      <w:numFmt w:val="bullet"/>
      <w:lvlText w:val="-"/>
      <w:lvlJc w:val="left"/>
      <w:pPr>
        <w:ind w:left="2520" w:hanging="360"/>
      </w:pPr>
      <w:rPr>
        <w:rFonts w:ascii="Arial Nova" w:eastAsiaTheme="minorHAnsi" w:hAnsi="Arial Nova" w:cs="Segoe UI"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34" w15:restartNumberingAfterBreak="0">
    <w:nsid w:val="604B5ECF"/>
    <w:multiLevelType w:val="hybridMultilevel"/>
    <w:tmpl w:val="699018D2"/>
    <w:lvl w:ilvl="0" w:tplc="3F58792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2A1C0E"/>
    <w:multiLevelType w:val="hybridMultilevel"/>
    <w:tmpl w:val="B4CC7ABE"/>
    <w:lvl w:ilvl="0" w:tplc="FFFFFFFF">
      <w:start w:val="1"/>
      <w:numFmt w:val="decimal"/>
      <w:lvlText w:val="%1."/>
      <w:lvlJc w:val="left"/>
      <w:pPr>
        <w:ind w:left="720" w:hanging="360"/>
      </w:pPr>
      <w:rPr>
        <w:b w:val="0"/>
        <w:bCs w:val="0"/>
        <w:i w:val="0"/>
        <w:iCs w:val="0"/>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70A34E8"/>
    <w:multiLevelType w:val="hybridMultilevel"/>
    <w:tmpl w:val="CDDE5016"/>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9150CD6"/>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91A4589"/>
    <w:multiLevelType w:val="hybridMultilevel"/>
    <w:tmpl w:val="02B2DD28"/>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33C2051"/>
    <w:multiLevelType w:val="hybridMultilevel"/>
    <w:tmpl w:val="55E0E5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36B17A3"/>
    <w:multiLevelType w:val="hybridMultilevel"/>
    <w:tmpl w:val="E35269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B0D0800"/>
    <w:multiLevelType w:val="hybridMultilevel"/>
    <w:tmpl w:val="D62018E2"/>
    <w:lvl w:ilvl="0" w:tplc="0C090001">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BB231FE"/>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606116650">
    <w:abstractNumId w:val="18"/>
  </w:num>
  <w:num w:numId="2" w16cid:durableId="398593981">
    <w:abstractNumId w:val="12"/>
  </w:num>
  <w:num w:numId="3" w16cid:durableId="1576285157">
    <w:abstractNumId w:val="34"/>
  </w:num>
  <w:num w:numId="4" w16cid:durableId="579828105">
    <w:abstractNumId w:val="29"/>
  </w:num>
  <w:num w:numId="5" w16cid:durableId="786042848">
    <w:abstractNumId w:val="11"/>
  </w:num>
  <w:num w:numId="6" w16cid:durableId="739719147">
    <w:abstractNumId w:val="2"/>
  </w:num>
  <w:num w:numId="7" w16cid:durableId="1712877181">
    <w:abstractNumId w:val="40"/>
  </w:num>
  <w:num w:numId="8" w16cid:durableId="1945183464">
    <w:abstractNumId w:val="6"/>
  </w:num>
  <w:num w:numId="9" w16cid:durableId="41173497">
    <w:abstractNumId w:val="35"/>
  </w:num>
  <w:num w:numId="10" w16cid:durableId="14503208">
    <w:abstractNumId w:val="17"/>
  </w:num>
  <w:num w:numId="11" w16cid:durableId="37711065">
    <w:abstractNumId w:val="5"/>
  </w:num>
  <w:num w:numId="12" w16cid:durableId="689991707">
    <w:abstractNumId w:val="0"/>
    <w:lvlOverride w:ilvl="0">
      <w:lvl w:ilvl="0">
        <w:start w:val="1"/>
        <w:numFmt w:val="bullet"/>
        <w:lvlText w:val=""/>
        <w:legacy w:legacy="1" w:legacySpace="0" w:legacyIndent="227"/>
        <w:lvlJc w:val="left"/>
        <w:pPr>
          <w:ind w:left="227" w:hanging="227"/>
        </w:pPr>
        <w:rPr>
          <w:rFonts w:ascii="Symbol" w:hAnsi="Symbol" w:hint="default"/>
          <w:sz w:val="20"/>
        </w:rPr>
      </w:lvl>
    </w:lvlOverride>
  </w:num>
  <w:num w:numId="13" w16cid:durableId="894513065">
    <w:abstractNumId w:val="7"/>
  </w:num>
  <w:num w:numId="14" w16cid:durableId="1521042764">
    <w:abstractNumId w:val="10"/>
  </w:num>
  <w:num w:numId="15" w16cid:durableId="1245912522">
    <w:abstractNumId w:val="9"/>
  </w:num>
  <w:num w:numId="16" w16cid:durableId="2084638396">
    <w:abstractNumId w:val="32"/>
  </w:num>
  <w:num w:numId="17" w16cid:durableId="1531139460">
    <w:abstractNumId w:val="1"/>
  </w:num>
  <w:num w:numId="18" w16cid:durableId="1905870875">
    <w:abstractNumId w:val="14"/>
  </w:num>
  <w:num w:numId="19" w16cid:durableId="477262465">
    <w:abstractNumId w:val="4"/>
  </w:num>
  <w:num w:numId="20" w16cid:durableId="689721210">
    <w:abstractNumId w:val="20"/>
  </w:num>
  <w:num w:numId="21" w16cid:durableId="311717405">
    <w:abstractNumId w:val="39"/>
  </w:num>
  <w:num w:numId="22" w16cid:durableId="249586193">
    <w:abstractNumId w:val="26"/>
  </w:num>
  <w:num w:numId="23" w16cid:durableId="238249214">
    <w:abstractNumId w:val="13"/>
  </w:num>
  <w:num w:numId="24" w16cid:durableId="2041011680">
    <w:abstractNumId w:val="8"/>
  </w:num>
  <w:num w:numId="25" w16cid:durableId="725757983">
    <w:abstractNumId w:val="28"/>
  </w:num>
  <w:num w:numId="26" w16cid:durableId="550845605">
    <w:abstractNumId w:val="19"/>
  </w:num>
  <w:num w:numId="27" w16cid:durableId="1496844861">
    <w:abstractNumId w:val="36"/>
  </w:num>
  <w:num w:numId="28" w16cid:durableId="1300575954">
    <w:abstractNumId w:val="23"/>
  </w:num>
  <w:num w:numId="29" w16cid:durableId="1378310746">
    <w:abstractNumId w:val="38"/>
  </w:num>
  <w:num w:numId="30" w16cid:durableId="605579997">
    <w:abstractNumId w:val="42"/>
  </w:num>
  <w:num w:numId="31" w16cid:durableId="713189955">
    <w:abstractNumId w:val="37"/>
  </w:num>
  <w:num w:numId="32" w16cid:durableId="513615583">
    <w:abstractNumId w:val="30"/>
  </w:num>
  <w:num w:numId="33" w16cid:durableId="1518077028">
    <w:abstractNumId w:val="3"/>
  </w:num>
  <w:num w:numId="34" w16cid:durableId="1001543347">
    <w:abstractNumId w:val="15"/>
  </w:num>
  <w:num w:numId="35" w16cid:durableId="1621108625">
    <w:abstractNumId w:val="24"/>
  </w:num>
  <w:num w:numId="36" w16cid:durableId="1444378396">
    <w:abstractNumId w:val="31"/>
  </w:num>
  <w:num w:numId="37" w16cid:durableId="127285934">
    <w:abstractNumId w:val="25"/>
  </w:num>
  <w:num w:numId="38" w16cid:durableId="1399011187">
    <w:abstractNumId w:val="41"/>
  </w:num>
  <w:num w:numId="39" w16cid:durableId="1873953898">
    <w:abstractNumId w:val="16"/>
  </w:num>
  <w:num w:numId="40" w16cid:durableId="1082097598">
    <w:abstractNumId w:val="33"/>
  </w:num>
  <w:num w:numId="41" w16cid:durableId="1996956431">
    <w:abstractNumId w:val="21"/>
  </w:num>
  <w:num w:numId="42" w16cid:durableId="1692098464">
    <w:abstractNumId w:val="22"/>
  </w:num>
  <w:num w:numId="43" w16cid:durableId="139724365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38E"/>
    <w:rsid w:val="000014F7"/>
    <w:rsid w:val="00006306"/>
    <w:rsid w:val="00006AEE"/>
    <w:rsid w:val="0001177F"/>
    <w:rsid w:val="00012E40"/>
    <w:rsid w:val="00014116"/>
    <w:rsid w:val="0001613F"/>
    <w:rsid w:val="00016D89"/>
    <w:rsid w:val="00024DC9"/>
    <w:rsid w:val="000255E1"/>
    <w:rsid w:val="00036F10"/>
    <w:rsid w:val="0004426D"/>
    <w:rsid w:val="000449C2"/>
    <w:rsid w:val="000453FB"/>
    <w:rsid w:val="0004617A"/>
    <w:rsid w:val="00047472"/>
    <w:rsid w:val="00052135"/>
    <w:rsid w:val="000537A0"/>
    <w:rsid w:val="000555E9"/>
    <w:rsid w:val="0005570E"/>
    <w:rsid w:val="00056FFA"/>
    <w:rsid w:val="00057436"/>
    <w:rsid w:val="00061C81"/>
    <w:rsid w:val="000627C3"/>
    <w:rsid w:val="00066D44"/>
    <w:rsid w:val="00071B40"/>
    <w:rsid w:val="000727DA"/>
    <w:rsid w:val="000746AA"/>
    <w:rsid w:val="00077BB0"/>
    <w:rsid w:val="000830E0"/>
    <w:rsid w:val="000850BE"/>
    <w:rsid w:val="00086080"/>
    <w:rsid w:val="00087C1D"/>
    <w:rsid w:val="00093279"/>
    <w:rsid w:val="000A3747"/>
    <w:rsid w:val="000A39C4"/>
    <w:rsid w:val="000B0D48"/>
    <w:rsid w:val="000B0DB6"/>
    <w:rsid w:val="000B3BAE"/>
    <w:rsid w:val="000C40DC"/>
    <w:rsid w:val="000C47D8"/>
    <w:rsid w:val="000D3317"/>
    <w:rsid w:val="000D5722"/>
    <w:rsid w:val="000D6C0F"/>
    <w:rsid w:val="000D7000"/>
    <w:rsid w:val="000E1476"/>
    <w:rsid w:val="000E448D"/>
    <w:rsid w:val="000E6067"/>
    <w:rsid w:val="000E7C14"/>
    <w:rsid w:val="000F341E"/>
    <w:rsid w:val="000F40F4"/>
    <w:rsid w:val="000F7E42"/>
    <w:rsid w:val="001004E5"/>
    <w:rsid w:val="00100833"/>
    <w:rsid w:val="001067D7"/>
    <w:rsid w:val="001109E0"/>
    <w:rsid w:val="00110C41"/>
    <w:rsid w:val="001131BC"/>
    <w:rsid w:val="00113F11"/>
    <w:rsid w:val="00117744"/>
    <w:rsid w:val="00121F6C"/>
    <w:rsid w:val="00122D69"/>
    <w:rsid w:val="0012399B"/>
    <w:rsid w:val="00124EAB"/>
    <w:rsid w:val="001259FB"/>
    <w:rsid w:val="00133C3A"/>
    <w:rsid w:val="00135A90"/>
    <w:rsid w:val="001365C0"/>
    <w:rsid w:val="00141849"/>
    <w:rsid w:val="00141DB0"/>
    <w:rsid w:val="00142213"/>
    <w:rsid w:val="00142DD1"/>
    <w:rsid w:val="0014503A"/>
    <w:rsid w:val="00147FE3"/>
    <w:rsid w:val="0015497C"/>
    <w:rsid w:val="00160553"/>
    <w:rsid w:val="00163255"/>
    <w:rsid w:val="001633A0"/>
    <w:rsid w:val="001636F6"/>
    <w:rsid w:val="00172770"/>
    <w:rsid w:val="00175120"/>
    <w:rsid w:val="00175D01"/>
    <w:rsid w:val="00182B3B"/>
    <w:rsid w:val="00182BAF"/>
    <w:rsid w:val="001834F2"/>
    <w:rsid w:val="00190132"/>
    <w:rsid w:val="001911CB"/>
    <w:rsid w:val="001A1C7E"/>
    <w:rsid w:val="001A1F0D"/>
    <w:rsid w:val="001A60C8"/>
    <w:rsid w:val="001B34D4"/>
    <w:rsid w:val="001B5484"/>
    <w:rsid w:val="001B5D83"/>
    <w:rsid w:val="001C01B8"/>
    <w:rsid w:val="001C48D7"/>
    <w:rsid w:val="001C7D89"/>
    <w:rsid w:val="001C7F28"/>
    <w:rsid w:val="001D1231"/>
    <w:rsid w:val="001D35D9"/>
    <w:rsid w:val="001D67C9"/>
    <w:rsid w:val="001D7BF7"/>
    <w:rsid w:val="001E0309"/>
    <w:rsid w:val="001E0E39"/>
    <w:rsid w:val="001E5A46"/>
    <w:rsid w:val="001F057B"/>
    <w:rsid w:val="002009C5"/>
    <w:rsid w:val="00205BE8"/>
    <w:rsid w:val="00211156"/>
    <w:rsid w:val="002161DE"/>
    <w:rsid w:val="002205A8"/>
    <w:rsid w:val="00220B42"/>
    <w:rsid w:val="00237893"/>
    <w:rsid w:val="00240820"/>
    <w:rsid w:val="002453C7"/>
    <w:rsid w:val="00246036"/>
    <w:rsid w:val="00251F44"/>
    <w:rsid w:val="002579CD"/>
    <w:rsid w:val="00260124"/>
    <w:rsid w:val="002667DA"/>
    <w:rsid w:val="002711C9"/>
    <w:rsid w:val="00275DE9"/>
    <w:rsid w:val="0027768C"/>
    <w:rsid w:val="0028366B"/>
    <w:rsid w:val="00284E97"/>
    <w:rsid w:val="00292676"/>
    <w:rsid w:val="00292B1C"/>
    <w:rsid w:val="002A7834"/>
    <w:rsid w:val="002B1A83"/>
    <w:rsid w:val="002B53D1"/>
    <w:rsid w:val="002C409F"/>
    <w:rsid w:val="002C551F"/>
    <w:rsid w:val="002D1191"/>
    <w:rsid w:val="002D64F2"/>
    <w:rsid w:val="002E4299"/>
    <w:rsid w:val="002E50FE"/>
    <w:rsid w:val="002E6EB7"/>
    <w:rsid w:val="002F2064"/>
    <w:rsid w:val="00300174"/>
    <w:rsid w:val="00302093"/>
    <w:rsid w:val="00306FC4"/>
    <w:rsid w:val="00307ED2"/>
    <w:rsid w:val="003176EE"/>
    <w:rsid w:val="00317EF5"/>
    <w:rsid w:val="00325363"/>
    <w:rsid w:val="0032752A"/>
    <w:rsid w:val="003338AB"/>
    <w:rsid w:val="003345B1"/>
    <w:rsid w:val="00340EE0"/>
    <w:rsid w:val="003410B3"/>
    <w:rsid w:val="00343454"/>
    <w:rsid w:val="00351B83"/>
    <w:rsid w:val="00352411"/>
    <w:rsid w:val="00357968"/>
    <w:rsid w:val="0036289B"/>
    <w:rsid w:val="00362D30"/>
    <w:rsid w:val="00365AAA"/>
    <w:rsid w:val="003665C0"/>
    <w:rsid w:val="003679BA"/>
    <w:rsid w:val="0037116F"/>
    <w:rsid w:val="0037194A"/>
    <w:rsid w:val="00375E87"/>
    <w:rsid w:val="0038013C"/>
    <w:rsid w:val="00380768"/>
    <w:rsid w:val="0038346F"/>
    <w:rsid w:val="0038611C"/>
    <w:rsid w:val="00390386"/>
    <w:rsid w:val="003954C9"/>
    <w:rsid w:val="0039551D"/>
    <w:rsid w:val="003956BD"/>
    <w:rsid w:val="003A1EFC"/>
    <w:rsid w:val="003A3A8E"/>
    <w:rsid w:val="003A47DD"/>
    <w:rsid w:val="003A56E5"/>
    <w:rsid w:val="003B15F9"/>
    <w:rsid w:val="003B4CE3"/>
    <w:rsid w:val="003C328A"/>
    <w:rsid w:val="003C3986"/>
    <w:rsid w:val="003C791A"/>
    <w:rsid w:val="003D40F6"/>
    <w:rsid w:val="003D4612"/>
    <w:rsid w:val="003D55B9"/>
    <w:rsid w:val="003D68D7"/>
    <w:rsid w:val="003D720A"/>
    <w:rsid w:val="003E4ACD"/>
    <w:rsid w:val="00400A84"/>
    <w:rsid w:val="00400D0C"/>
    <w:rsid w:val="00401E26"/>
    <w:rsid w:val="00406F1C"/>
    <w:rsid w:val="00413CF9"/>
    <w:rsid w:val="00415B3A"/>
    <w:rsid w:val="00430916"/>
    <w:rsid w:val="004312E4"/>
    <w:rsid w:val="004333A8"/>
    <w:rsid w:val="00440A14"/>
    <w:rsid w:val="00450D2E"/>
    <w:rsid w:val="00452743"/>
    <w:rsid w:val="00454C59"/>
    <w:rsid w:val="004624D2"/>
    <w:rsid w:val="00463C27"/>
    <w:rsid w:val="00473A80"/>
    <w:rsid w:val="004740C0"/>
    <w:rsid w:val="0047471B"/>
    <w:rsid w:val="00480284"/>
    <w:rsid w:val="00482024"/>
    <w:rsid w:val="00484CDA"/>
    <w:rsid w:val="004903C2"/>
    <w:rsid w:val="00492F02"/>
    <w:rsid w:val="004938ED"/>
    <w:rsid w:val="00494C75"/>
    <w:rsid w:val="004A7EAD"/>
    <w:rsid w:val="004B4B3E"/>
    <w:rsid w:val="004B71EE"/>
    <w:rsid w:val="004C1397"/>
    <w:rsid w:val="004C2044"/>
    <w:rsid w:val="004C26EE"/>
    <w:rsid w:val="004C4764"/>
    <w:rsid w:val="004C53DF"/>
    <w:rsid w:val="004C61FD"/>
    <w:rsid w:val="004C766B"/>
    <w:rsid w:val="004D00B6"/>
    <w:rsid w:val="004E0F51"/>
    <w:rsid w:val="004E115F"/>
    <w:rsid w:val="004E4FF2"/>
    <w:rsid w:val="004E71BC"/>
    <w:rsid w:val="004F1713"/>
    <w:rsid w:val="004F74D0"/>
    <w:rsid w:val="00500CFE"/>
    <w:rsid w:val="00507444"/>
    <w:rsid w:val="00511C2B"/>
    <w:rsid w:val="0052075D"/>
    <w:rsid w:val="005233F5"/>
    <w:rsid w:val="005248AF"/>
    <w:rsid w:val="00527763"/>
    <w:rsid w:val="00531006"/>
    <w:rsid w:val="00534766"/>
    <w:rsid w:val="00540928"/>
    <w:rsid w:val="005430AE"/>
    <w:rsid w:val="005433B9"/>
    <w:rsid w:val="00546D1D"/>
    <w:rsid w:val="0056145D"/>
    <w:rsid w:val="00561F57"/>
    <w:rsid w:val="005713FD"/>
    <w:rsid w:val="0057178A"/>
    <w:rsid w:val="00574576"/>
    <w:rsid w:val="00577AD7"/>
    <w:rsid w:val="00580EA4"/>
    <w:rsid w:val="00583A78"/>
    <w:rsid w:val="00584513"/>
    <w:rsid w:val="005906B6"/>
    <w:rsid w:val="00590E8E"/>
    <w:rsid w:val="00591A28"/>
    <w:rsid w:val="00592F93"/>
    <w:rsid w:val="00595414"/>
    <w:rsid w:val="00597113"/>
    <w:rsid w:val="005A35C4"/>
    <w:rsid w:val="005A5A84"/>
    <w:rsid w:val="005A63AB"/>
    <w:rsid w:val="005A64EA"/>
    <w:rsid w:val="005A7CAE"/>
    <w:rsid w:val="005B3423"/>
    <w:rsid w:val="005B6C6B"/>
    <w:rsid w:val="005C141D"/>
    <w:rsid w:val="005D4C86"/>
    <w:rsid w:val="005D5216"/>
    <w:rsid w:val="005D579A"/>
    <w:rsid w:val="005D654F"/>
    <w:rsid w:val="005D7A87"/>
    <w:rsid w:val="005E2E4E"/>
    <w:rsid w:val="005E47B3"/>
    <w:rsid w:val="005E59C5"/>
    <w:rsid w:val="005E72B5"/>
    <w:rsid w:val="006045D5"/>
    <w:rsid w:val="0060614A"/>
    <w:rsid w:val="00606F40"/>
    <w:rsid w:val="006110A1"/>
    <w:rsid w:val="00620A6E"/>
    <w:rsid w:val="0062539E"/>
    <w:rsid w:val="00633027"/>
    <w:rsid w:val="006375B2"/>
    <w:rsid w:val="00644CEE"/>
    <w:rsid w:val="0065288D"/>
    <w:rsid w:val="00654E97"/>
    <w:rsid w:val="00657298"/>
    <w:rsid w:val="0066011B"/>
    <w:rsid w:val="0066560B"/>
    <w:rsid w:val="00670FA6"/>
    <w:rsid w:val="006720BD"/>
    <w:rsid w:val="0068190C"/>
    <w:rsid w:val="00683B77"/>
    <w:rsid w:val="006849C7"/>
    <w:rsid w:val="00684EDF"/>
    <w:rsid w:val="00687972"/>
    <w:rsid w:val="00690239"/>
    <w:rsid w:val="0069062F"/>
    <w:rsid w:val="006A2DED"/>
    <w:rsid w:val="006B26BC"/>
    <w:rsid w:val="006B3B5F"/>
    <w:rsid w:val="006B7CD3"/>
    <w:rsid w:val="006C154E"/>
    <w:rsid w:val="006C1F46"/>
    <w:rsid w:val="006C25B3"/>
    <w:rsid w:val="006C274B"/>
    <w:rsid w:val="006C2B65"/>
    <w:rsid w:val="006C2F89"/>
    <w:rsid w:val="006D0B2E"/>
    <w:rsid w:val="006D4642"/>
    <w:rsid w:val="006D4DC1"/>
    <w:rsid w:val="006D50CB"/>
    <w:rsid w:val="006D655A"/>
    <w:rsid w:val="006E45C1"/>
    <w:rsid w:val="006E68E0"/>
    <w:rsid w:val="00702D5D"/>
    <w:rsid w:val="00707C20"/>
    <w:rsid w:val="007129D2"/>
    <w:rsid w:val="0073615F"/>
    <w:rsid w:val="007410F1"/>
    <w:rsid w:val="00742AD1"/>
    <w:rsid w:val="00747AAB"/>
    <w:rsid w:val="00754238"/>
    <w:rsid w:val="00756093"/>
    <w:rsid w:val="00757010"/>
    <w:rsid w:val="0076151D"/>
    <w:rsid w:val="00764AE3"/>
    <w:rsid w:val="007679DC"/>
    <w:rsid w:val="00774157"/>
    <w:rsid w:val="0078278D"/>
    <w:rsid w:val="00782B35"/>
    <w:rsid w:val="007864D7"/>
    <w:rsid w:val="0078744E"/>
    <w:rsid w:val="00787A84"/>
    <w:rsid w:val="007A137A"/>
    <w:rsid w:val="007A2688"/>
    <w:rsid w:val="007A60DC"/>
    <w:rsid w:val="007C63BB"/>
    <w:rsid w:val="007C686B"/>
    <w:rsid w:val="007D15D4"/>
    <w:rsid w:val="007D1941"/>
    <w:rsid w:val="007E344E"/>
    <w:rsid w:val="007E640A"/>
    <w:rsid w:val="007F230F"/>
    <w:rsid w:val="007F302B"/>
    <w:rsid w:val="007F55C6"/>
    <w:rsid w:val="00800CAD"/>
    <w:rsid w:val="00804096"/>
    <w:rsid w:val="008047E4"/>
    <w:rsid w:val="00805E5B"/>
    <w:rsid w:val="00815E8F"/>
    <w:rsid w:val="00841C5C"/>
    <w:rsid w:val="0084606E"/>
    <w:rsid w:val="0084635E"/>
    <w:rsid w:val="00857C27"/>
    <w:rsid w:val="0086051E"/>
    <w:rsid w:val="00874504"/>
    <w:rsid w:val="00876ACD"/>
    <w:rsid w:val="00883DC3"/>
    <w:rsid w:val="008840D4"/>
    <w:rsid w:val="008841F2"/>
    <w:rsid w:val="00884B4A"/>
    <w:rsid w:val="00886C39"/>
    <w:rsid w:val="00890136"/>
    <w:rsid w:val="008925B4"/>
    <w:rsid w:val="00896A07"/>
    <w:rsid w:val="00897177"/>
    <w:rsid w:val="008A0C8E"/>
    <w:rsid w:val="008A694D"/>
    <w:rsid w:val="008B1DD8"/>
    <w:rsid w:val="008B3A79"/>
    <w:rsid w:val="008B4F0A"/>
    <w:rsid w:val="008C1FF4"/>
    <w:rsid w:val="008C51AB"/>
    <w:rsid w:val="008C5374"/>
    <w:rsid w:val="008C5F4F"/>
    <w:rsid w:val="008C614F"/>
    <w:rsid w:val="008C61F2"/>
    <w:rsid w:val="008C76F6"/>
    <w:rsid w:val="008D083B"/>
    <w:rsid w:val="008D195E"/>
    <w:rsid w:val="008D2101"/>
    <w:rsid w:val="008D465C"/>
    <w:rsid w:val="008D498A"/>
    <w:rsid w:val="008D6591"/>
    <w:rsid w:val="008D772D"/>
    <w:rsid w:val="008E02EF"/>
    <w:rsid w:val="008F260C"/>
    <w:rsid w:val="008F4AE9"/>
    <w:rsid w:val="008F59CE"/>
    <w:rsid w:val="0090040C"/>
    <w:rsid w:val="00902919"/>
    <w:rsid w:val="0090467D"/>
    <w:rsid w:val="00904E0D"/>
    <w:rsid w:val="009057A6"/>
    <w:rsid w:val="00905EC9"/>
    <w:rsid w:val="0091303E"/>
    <w:rsid w:val="009136EF"/>
    <w:rsid w:val="0092438E"/>
    <w:rsid w:val="00930BE5"/>
    <w:rsid w:val="0093259D"/>
    <w:rsid w:val="00936BA2"/>
    <w:rsid w:val="00937151"/>
    <w:rsid w:val="00940686"/>
    <w:rsid w:val="00943FDB"/>
    <w:rsid w:val="00960969"/>
    <w:rsid w:val="00960F3A"/>
    <w:rsid w:val="00963758"/>
    <w:rsid w:val="00964DE1"/>
    <w:rsid w:val="00966DD5"/>
    <w:rsid w:val="009736BA"/>
    <w:rsid w:val="00973FD4"/>
    <w:rsid w:val="00975CB6"/>
    <w:rsid w:val="009818CE"/>
    <w:rsid w:val="00981958"/>
    <w:rsid w:val="00984AFE"/>
    <w:rsid w:val="009856C8"/>
    <w:rsid w:val="009867BB"/>
    <w:rsid w:val="00987914"/>
    <w:rsid w:val="00990421"/>
    <w:rsid w:val="009910EF"/>
    <w:rsid w:val="009949EA"/>
    <w:rsid w:val="009A26AB"/>
    <w:rsid w:val="009A4878"/>
    <w:rsid w:val="009A6552"/>
    <w:rsid w:val="009B4BCB"/>
    <w:rsid w:val="009B71F6"/>
    <w:rsid w:val="009B78F5"/>
    <w:rsid w:val="009C2718"/>
    <w:rsid w:val="009C27F4"/>
    <w:rsid w:val="009C3A2E"/>
    <w:rsid w:val="009D04A5"/>
    <w:rsid w:val="009D5C49"/>
    <w:rsid w:val="009D774D"/>
    <w:rsid w:val="009E12EC"/>
    <w:rsid w:val="009E339B"/>
    <w:rsid w:val="009E74DA"/>
    <w:rsid w:val="009E78E5"/>
    <w:rsid w:val="009F7BD4"/>
    <w:rsid w:val="00A02382"/>
    <w:rsid w:val="00A02689"/>
    <w:rsid w:val="00A04DBA"/>
    <w:rsid w:val="00A05E87"/>
    <w:rsid w:val="00A072E8"/>
    <w:rsid w:val="00A16AA6"/>
    <w:rsid w:val="00A23E19"/>
    <w:rsid w:val="00A276BE"/>
    <w:rsid w:val="00A304BF"/>
    <w:rsid w:val="00A311ED"/>
    <w:rsid w:val="00A31D2B"/>
    <w:rsid w:val="00A33B6A"/>
    <w:rsid w:val="00A34D4F"/>
    <w:rsid w:val="00A3649E"/>
    <w:rsid w:val="00A462BD"/>
    <w:rsid w:val="00A52FC5"/>
    <w:rsid w:val="00A63619"/>
    <w:rsid w:val="00A64F12"/>
    <w:rsid w:val="00A74E43"/>
    <w:rsid w:val="00A77072"/>
    <w:rsid w:val="00A87874"/>
    <w:rsid w:val="00AA1730"/>
    <w:rsid w:val="00AA6C34"/>
    <w:rsid w:val="00AC0B66"/>
    <w:rsid w:val="00AD5A7A"/>
    <w:rsid w:val="00AD664D"/>
    <w:rsid w:val="00AE3AC2"/>
    <w:rsid w:val="00AE54BD"/>
    <w:rsid w:val="00AE6051"/>
    <w:rsid w:val="00AF07E9"/>
    <w:rsid w:val="00AF15CE"/>
    <w:rsid w:val="00AF20B1"/>
    <w:rsid w:val="00AF2348"/>
    <w:rsid w:val="00AF2BC7"/>
    <w:rsid w:val="00AF3D88"/>
    <w:rsid w:val="00AF437E"/>
    <w:rsid w:val="00AF6889"/>
    <w:rsid w:val="00AF7BCD"/>
    <w:rsid w:val="00B01792"/>
    <w:rsid w:val="00B02E3F"/>
    <w:rsid w:val="00B049D4"/>
    <w:rsid w:val="00B10EA2"/>
    <w:rsid w:val="00B11520"/>
    <w:rsid w:val="00B13141"/>
    <w:rsid w:val="00B13304"/>
    <w:rsid w:val="00B15B70"/>
    <w:rsid w:val="00B15C43"/>
    <w:rsid w:val="00B16C7B"/>
    <w:rsid w:val="00B16EFE"/>
    <w:rsid w:val="00B2110B"/>
    <w:rsid w:val="00B221AD"/>
    <w:rsid w:val="00B230B1"/>
    <w:rsid w:val="00B249E2"/>
    <w:rsid w:val="00B26515"/>
    <w:rsid w:val="00B26BDF"/>
    <w:rsid w:val="00B3072D"/>
    <w:rsid w:val="00B3096E"/>
    <w:rsid w:val="00B30AE8"/>
    <w:rsid w:val="00B345DF"/>
    <w:rsid w:val="00B41A14"/>
    <w:rsid w:val="00B42621"/>
    <w:rsid w:val="00B43F0E"/>
    <w:rsid w:val="00B46ECD"/>
    <w:rsid w:val="00B504FF"/>
    <w:rsid w:val="00B5636C"/>
    <w:rsid w:val="00B57912"/>
    <w:rsid w:val="00B6392B"/>
    <w:rsid w:val="00B63EAD"/>
    <w:rsid w:val="00B834DB"/>
    <w:rsid w:val="00B8387E"/>
    <w:rsid w:val="00B87B6E"/>
    <w:rsid w:val="00B91576"/>
    <w:rsid w:val="00B938CE"/>
    <w:rsid w:val="00B961F1"/>
    <w:rsid w:val="00B96F9D"/>
    <w:rsid w:val="00BA5316"/>
    <w:rsid w:val="00BB021B"/>
    <w:rsid w:val="00BB4538"/>
    <w:rsid w:val="00BB63F8"/>
    <w:rsid w:val="00BC1208"/>
    <w:rsid w:val="00BC580F"/>
    <w:rsid w:val="00BC5942"/>
    <w:rsid w:val="00BC6D04"/>
    <w:rsid w:val="00BC7D57"/>
    <w:rsid w:val="00BD6D4F"/>
    <w:rsid w:val="00BE52B2"/>
    <w:rsid w:val="00BE708A"/>
    <w:rsid w:val="00BF202B"/>
    <w:rsid w:val="00BF2DB5"/>
    <w:rsid w:val="00BF6BAB"/>
    <w:rsid w:val="00C02A27"/>
    <w:rsid w:val="00C03F16"/>
    <w:rsid w:val="00C07673"/>
    <w:rsid w:val="00C079A2"/>
    <w:rsid w:val="00C07D5E"/>
    <w:rsid w:val="00C13DB6"/>
    <w:rsid w:val="00C1417E"/>
    <w:rsid w:val="00C16B38"/>
    <w:rsid w:val="00C2524D"/>
    <w:rsid w:val="00C31457"/>
    <w:rsid w:val="00C3185B"/>
    <w:rsid w:val="00C36E93"/>
    <w:rsid w:val="00C36EC8"/>
    <w:rsid w:val="00C4186A"/>
    <w:rsid w:val="00C418DC"/>
    <w:rsid w:val="00C45F41"/>
    <w:rsid w:val="00C60E4E"/>
    <w:rsid w:val="00C666F3"/>
    <w:rsid w:val="00C708F5"/>
    <w:rsid w:val="00C752F9"/>
    <w:rsid w:val="00C75360"/>
    <w:rsid w:val="00C755A9"/>
    <w:rsid w:val="00C866B7"/>
    <w:rsid w:val="00C96AF0"/>
    <w:rsid w:val="00C971A6"/>
    <w:rsid w:val="00CA6187"/>
    <w:rsid w:val="00CA709E"/>
    <w:rsid w:val="00CA717F"/>
    <w:rsid w:val="00CB0B9E"/>
    <w:rsid w:val="00CB1D78"/>
    <w:rsid w:val="00CB422C"/>
    <w:rsid w:val="00CB5DE0"/>
    <w:rsid w:val="00CC0CF2"/>
    <w:rsid w:val="00CC275D"/>
    <w:rsid w:val="00CC4446"/>
    <w:rsid w:val="00CC6957"/>
    <w:rsid w:val="00CC755C"/>
    <w:rsid w:val="00CC794D"/>
    <w:rsid w:val="00CD247B"/>
    <w:rsid w:val="00CD6F89"/>
    <w:rsid w:val="00CD75F4"/>
    <w:rsid w:val="00CF3C11"/>
    <w:rsid w:val="00CF5A24"/>
    <w:rsid w:val="00D02E6B"/>
    <w:rsid w:val="00D05996"/>
    <w:rsid w:val="00D10EB5"/>
    <w:rsid w:val="00D1230D"/>
    <w:rsid w:val="00D129EE"/>
    <w:rsid w:val="00D15308"/>
    <w:rsid w:val="00D156FD"/>
    <w:rsid w:val="00D17AC0"/>
    <w:rsid w:val="00D23B34"/>
    <w:rsid w:val="00D26163"/>
    <w:rsid w:val="00D27FD4"/>
    <w:rsid w:val="00D34324"/>
    <w:rsid w:val="00D345A0"/>
    <w:rsid w:val="00D4066C"/>
    <w:rsid w:val="00D40F48"/>
    <w:rsid w:val="00D5152A"/>
    <w:rsid w:val="00D554C4"/>
    <w:rsid w:val="00D62175"/>
    <w:rsid w:val="00D625DE"/>
    <w:rsid w:val="00D62B66"/>
    <w:rsid w:val="00D7610A"/>
    <w:rsid w:val="00D77A61"/>
    <w:rsid w:val="00D821F0"/>
    <w:rsid w:val="00D86839"/>
    <w:rsid w:val="00D90CAA"/>
    <w:rsid w:val="00D91AB4"/>
    <w:rsid w:val="00D91AC4"/>
    <w:rsid w:val="00D93D52"/>
    <w:rsid w:val="00D959A0"/>
    <w:rsid w:val="00D96D21"/>
    <w:rsid w:val="00DB2A27"/>
    <w:rsid w:val="00DB7B13"/>
    <w:rsid w:val="00DC093F"/>
    <w:rsid w:val="00DC0E79"/>
    <w:rsid w:val="00DC384D"/>
    <w:rsid w:val="00DC46D7"/>
    <w:rsid w:val="00DC4F51"/>
    <w:rsid w:val="00DC6E5B"/>
    <w:rsid w:val="00DC7645"/>
    <w:rsid w:val="00DD0D71"/>
    <w:rsid w:val="00DD1046"/>
    <w:rsid w:val="00DD1638"/>
    <w:rsid w:val="00DD279D"/>
    <w:rsid w:val="00DD3576"/>
    <w:rsid w:val="00DE2128"/>
    <w:rsid w:val="00DE3FFA"/>
    <w:rsid w:val="00DE45CD"/>
    <w:rsid w:val="00DF3CAD"/>
    <w:rsid w:val="00E0593E"/>
    <w:rsid w:val="00E05EB6"/>
    <w:rsid w:val="00E118C9"/>
    <w:rsid w:val="00E16CE1"/>
    <w:rsid w:val="00E20FE6"/>
    <w:rsid w:val="00E230C8"/>
    <w:rsid w:val="00E26434"/>
    <w:rsid w:val="00E3153F"/>
    <w:rsid w:val="00E319B6"/>
    <w:rsid w:val="00E322C6"/>
    <w:rsid w:val="00E3264C"/>
    <w:rsid w:val="00E4004C"/>
    <w:rsid w:val="00E40F84"/>
    <w:rsid w:val="00E42620"/>
    <w:rsid w:val="00E44CCC"/>
    <w:rsid w:val="00E46A80"/>
    <w:rsid w:val="00E46ACF"/>
    <w:rsid w:val="00E472EF"/>
    <w:rsid w:val="00E501B5"/>
    <w:rsid w:val="00E53FBE"/>
    <w:rsid w:val="00E54E91"/>
    <w:rsid w:val="00E55969"/>
    <w:rsid w:val="00E564DD"/>
    <w:rsid w:val="00E5671B"/>
    <w:rsid w:val="00E6128F"/>
    <w:rsid w:val="00E65113"/>
    <w:rsid w:val="00E75812"/>
    <w:rsid w:val="00E76256"/>
    <w:rsid w:val="00E83AB3"/>
    <w:rsid w:val="00E906E3"/>
    <w:rsid w:val="00E95109"/>
    <w:rsid w:val="00E97A8F"/>
    <w:rsid w:val="00EA4737"/>
    <w:rsid w:val="00EB37F1"/>
    <w:rsid w:val="00EB6400"/>
    <w:rsid w:val="00EB7672"/>
    <w:rsid w:val="00EB78F9"/>
    <w:rsid w:val="00EC7B68"/>
    <w:rsid w:val="00EC7BF4"/>
    <w:rsid w:val="00ED4669"/>
    <w:rsid w:val="00ED47D6"/>
    <w:rsid w:val="00EE0271"/>
    <w:rsid w:val="00EE0C49"/>
    <w:rsid w:val="00EE49B5"/>
    <w:rsid w:val="00EE5342"/>
    <w:rsid w:val="00EF1071"/>
    <w:rsid w:val="00EF20CB"/>
    <w:rsid w:val="00EF411B"/>
    <w:rsid w:val="00EF61BF"/>
    <w:rsid w:val="00F0707E"/>
    <w:rsid w:val="00F1139C"/>
    <w:rsid w:val="00F150BD"/>
    <w:rsid w:val="00F15FD9"/>
    <w:rsid w:val="00F32A2F"/>
    <w:rsid w:val="00F35C4A"/>
    <w:rsid w:val="00F37E77"/>
    <w:rsid w:val="00F404B7"/>
    <w:rsid w:val="00F42331"/>
    <w:rsid w:val="00F46498"/>
    <w:rsid w:val="00F46D41"/>
    <w:rsid w:val="00F51475"/>
    <w:rsid w:val="00F6122A"/>
    <w:rsid w:val="00F62CFB"/>
    <w:rsid w:val="00F63C0A"/>
    <w:rsid w:val="00F707A6"/>
    <w:rsid w:val="00F77BEF"/>
    <w:rsid w:val="00F92C5A"/>
    <w:rsid w:val="00F938DB"/>
    <w:rsid w:val="00F93DFA"/>
    <w:rsid w:val="00FA0125"/>
    <w:rsid w:val="00FA20B9"/>
    <w:rsid w:val="00FA3EE3"/>
    <w:rsid w:val="00FB1C43"/>
    <w:rsid w:val="00FB225A"/>
    <w:rsid w:val="00FC16FE"/>
    <w:rsid w:val="00FC25E7"/>
    <w:rsid w:val="00FC3100"/>
    <w:rsid w:val="00FC612F"/>
    <w:rsid w:val="00FC7C91"/>
    <w:rsid w:val="00FD0895"/>
    <w:rsid w:val="00FD3067"/>
    <w:rsid w:val="00FD3441"/>
    <w:rsid w:val="00FE2757"/>
    <w:rsid w:val="00FE4EFB"/>
    <w:rsid w:val="00FE6536"/>
    <w:rsid w:val="03B73197"/>
    <w:rsid w:val="05F11B8E"/>
    <w:rsid w:val="0617DF86"/>
    <w:rsid w:val="06B6BE1F"/>
    <w:rsid w:val="0728F424"/>
    <w:rsid w:val="081BC720"/>
    <w:rsid w:val="0852BFD0"/>
    <w:rsid w:val="0A08A503"/>
    <w:rsid w:val="0D06240A"/>
    <w:rsid w:val="0D5BAD4A"/>
    <w:rsid w:val="12143F2E"/>
    <w:rsid w:val="12875840"/>
    <w:rsid w:val="12C723EA"/>
    <w:rsid w:val="12E4852D"/>
    <w:rsid w:val="144C6B66"/>
    <w:rsid w:val="1452F4ED"/>
    <w:rsid w:val="1780BDE4"/>
    <w:rsid w:val="1782C0A0"/>
    <w:rsid w:val="17A3D8F1"/>
    <w:rsid w:val="17CBC55A"/>
    <w:rsid w:val="18A559A9"/>
    <w:rsid w:val="18C3C1F7"/>
    <w:rsid w:val="19E511BC"/>
    <w:rsid w:val="1C90F956"/>
    <w:rsid w:val="1FBB8DFF"/>
    <w:rsid w:val="21F430F1"/>
    <w:rsid w:val="2244A7E0"/>
    <w:rsid w:val="22D7EA73"/>
    <w:rsid w:val="2329378C"/>
    <w:rsid w:val="23393962"/>
    <w:rsid w:val="266388B1"/>
    <w:rsid w:val="29D49F6C"/>
    <w:rsid w:val="2A5EB7A8"/>
    <w:rsid w:val="2CF89DEE"/>
    <w:rsid w:val="2D5AA15E"/>
    <w:rsid w:val="2E3E7C06"/>
    <w:rsid w:val="2F7067C2"/>
    <w:rsid w:val="30553CB7"/>
    <w:rsid w:val="3285D150"/>
    <w:rsid w:val="359C8D82"/>
    <w:rsid w:val="360B73D4"/>
    <w:rsid w:val="36A3E02A"/>
    <w:rsid w:val="36FF204D"/>
    <w:rsid w:val="3B62935E"/>
    <w:rsid w:val="3C50D7D9"/>
    <w:rsid w:val="3D7E2432"/>
    <w:rsid w:val="3F0C69A0"/>
    <w:rsid w:val="3F6E8D34"/>
    <w:rsid w:val="3F88D95E"/>
    <w:rsid w:val="4264C0AF"/>
    <w:rsid w:val="45B985B7"/>
    <w:rsid w:val="483604C7"/>
    <w:rsid w:val="490998B6"/>
    <w:rsid w:val="49612A5F"/>
    <w:rsid w:val="4CF98E99"/>
    <w:rsid w:val="56A20882"/>
    <w:rsid w:val="56CB1B76"/>
    <w:rsid w:val="574B1E3E"/>
    <w:rsid w:val="57B5016E"/>
    <w:rsid w:val="59337E16"/>
    <w:rsid w:val="602CF5D8"/>
    <w:rsid w:val="60C1BC10"/>
    <w:rsid w:val="624B70FE"/>
    <w:rsid w:val="628970DB"/>
    <w:rsid w:val="630745BF"/>
    <w:rsid w:val="639E3DCF"/>
    <w:rsid w:val="6627CB3C"/>
    <w:rsid w:val="6B01A172"/>
    <w:rsid w:val="6C0741B4"/>
    <w:rsid w:val="6E249201"/>
    <w:rsid w:val="6FF20112"/>
    <w:rsid w:val="718FBD5A"/>
    <w:rsid w:val="71FF88E1"/>
    <w:rsid w:val="77BC5D3B"/>
    <w:rsid w:val="799462AE"/>
    <w:rsid w:val="7B752A02"/>
    <w:rsid w:val="7CF593B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7E822"/>
  <w15:chartTrackingRefBased/>
  <w15:docId w15:val="{F65BF4D6-15E4-4FC9-AF20-D4328DE5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B6E"/>
  </w:style>
  <w:style w:type="paragraph" w:styleId="Heading1">
    <w:name w:val="heading 1"/>
    <w:basedOn w:val="Normal"/>
    <w:next w:val="Normal"/>
    <w:link w:val="Heading1Char"/>
    <w:uiPriority w:val="9"/>
    <w:qFormat/>
    <w:rsid w:val="00DB2A27"/>
    <w:pPr>
      <w:keepNext/>
      <w:keepLines/>
      <w:spacing w:before="360" w:after="80"/>
      <w:outlineLvl w:val="0"/>
    </w:pPr>
    <w:rPr>
      <w:rFonts w:eastAsiaTheme="majorEastAsia" w:cstheme="majorBidi"/>
      <w:color w:val="000000" w:themeColor="text1"/>
      <w:sz w:val="36"/>
      <w:szCs w:val="36"/>
    </w:rPr>
  </w:style>
  <w:style w:type="paragraph" w:styleId="Heading2">
    <w:name w:val="heading 2"/>
    <w:basedOn w:val="Normal"/>
    <w:next w:val="Normal"/>
    <w:link w:val="Heading2Char"/>
    <w:uiPriority w:val="9"/>
    <w:unhideWhenUsed/>
    <w:rsid w:val="00D27FD4"/>
    <w:pPr>
      <w:keepNext/>
      <w:keepLines/>
      <w:spacing w:before="160" w:after="80"/>
      <w:outlineLvl w:val="1"/>
    </w:pPr>
    <w:rPr>
      <w:rFonts w:asciiTheme="majorHAnsi" w:eastAsiaTheme="majorEastAsia" w:hAnsiTheme="majorHAnsi" w:cstheme="majorBidi"/>
      <w:color w:val="055780"/>
      <w:sz w:val="32"/>
      <w:szCs w:val="32"/>
    </w:rPr>
  </w:style>
  <w:style w:type="paragraph" w:styleId="Heading3">
    <w:name w:val="heading 3"/>
    <w:basedOn w:val="Normal"/>
    <w:next w:val="Normal"/>
    <w:link w:val="Heading3Char"/>
    <w:uiPriority w:val="9"/>
    <w:semiHidden/>
    <w:unhideWhenUsed/>
    <w:qFormat/>
    <w:rsid w:val="000D7000"/>
    <w:pPr>
      <w:keepNext/>
      <w:keepLines/>
      <w:spacing w:before="160" w:after="80"/>
      <w:outlineLvl w:val="2"/>
    </w:pPr>
    <w:rPr>
      <w:rFonts w:eastAsiaTheme="majorEastAsia" w:cstheme="majorBidi"/>
      <w:color w:val="03405F" w:themeColor="accent1" w:themeShade="BF"/>
      <w:sz w:val="28"/>
      <w:szCs w:val="28"/>
    </w:rPr>
  </w:style>
  <w:style w:type="paragraph" w:styleId="Heading4">
    <w:name w:val="heading 4"/>
    <w:basedOn w:val="Normal"/>
    <w:next w:val="Normal"/>
    <w:link w:val="Heading4Char"/>
    <w:uiPriority w:val="9"/>
    <w:semiHidden/>
    <w:unhideWhenUsed/>
    <w:qFormat/>
    <w:rsid w:val="000D7000"/>
    <w:pPr>
      <w:keepNext/>
      <w:keepLines/>
      <w:spacing w:before="80" w:after="40"/>
      <w:outlineLvl w:val="3"/>
    </w:pPr>
    <w:rPr>
      <w:rFonts w:eastAsiaTheme="majorEastAsia" w:cstheme="majorBidi"/>
      <w:i/>
      <w:iCs/>
      <w:color w:val="03405F" w:themeColor="accent1" w:themeShade="BF"/>
    </w:rPr>
  </w:style>
  <w:style w:type="paragraph" w:styleId="Heading5">
    <w:name w:val="heading 5"/>
    <w:basedOn w:val="Normal"/>
    <w:next w:val="Normal"/>
    <w:link w:val="Heading5Char"/>
    <w:uiPriority w:val="9"/>
    <w:semiHidden/>
    <w:unhideWhenUsed/>
    <w:qFormat/>
    <w:rsid w:val="000D7000"/>
    <w:pPr>
      <w:keepNext/>
      <w:keepLines/>
      <w:spacing w:before="80" w:after="40"/>
      <w:outlineLvl w:val="4"/>
    </w:pPr>
    <w:rPr>
      <w:rFonts w:eastAsiaTheme="majorEastAsia" w:cstheme="majorBidi"/>
      <w:color w:val="03405F" w:themeColor="accent1" w:themeShade="BF"/>
    </w:rPr>
  </w:style>
  <w:style w:type="paragraph" w:styleId="Heading6">
    <w:name w:val="heading 6"/>
    <w:basedOn w:val="Normal"/>
    <w:next w:val="Normal"/>
    <w:link w:val="Heading6Char"/>
    <w:uiPriority w:val="9"/>
    <w:semiHidden/>
    <w:unhideWhenUsed/>
    <w:qFormat/>
    <w:rsid w:val="000D70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0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0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0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A27"/>
    <w:rPr>
      <w:rFonts w:eastAsiaTheme="majorEastAsia" w:cstheme="majorBidi"/>
      <w:color w:val="000000" w:themeColor="text1"/>
      <w:sz w:val="36"/>
      <w:szCs w:val="36"/>
    </w:rPr>
  </w:style>
  <w:style w:type="character" w:customStyle="1" w:styleId="Heading2Char">
    <w:name w:val="Heading 2 Char"/>
    <w:basedOn w:val="DefaultParagraphFont"/>
    <w:link w:val="Heading2"/>
    <w:uiPriority w:val="9"/>
    <w:rsid w:val="00D27FD4"/>
    <w:rPr>
      <w:rFonts w:asciiTheme="majorHAnsi" w:eastAsiaTheme="majorEastAsia" w:hAnsiTheme="majorHAnsi" w:cstheme="majorBidi"/>
      <w:color w:val="055780"/>
      <w:sz w:val="32"/>
      <w:szCs w:val="32"/>
    </w:rPr>
  </w:style>
  <w:style w:type="character" w:customStyle="1" w:styleId="Heading3Char">
    <w:name w:val="Heading 3 Char"/>
    <w:basedOn w:val="DefaultParagraphFont"/>
    <w:link w:val="Heading3"/>
    <w:uiPriority w:val="9"/>
    <w:semiHidden/>
    <w:rsid w:val="000D7000"/>
    <w:rPr>
      <w:rFonts w:eastAsiaTheme="majorEastAsia" w:cstheme="majorBidi"/>
      <w:color w:val="03405F" w:themeColor="accent1" w:themeShade="BF"/>
      <w:sz w:val="28"/>
      <w:szCs w:val="28"/>
    </w:rPr>
  </w:style>
  <w:style w:type="character" w:customStyle="1" w:styleId="Heading4Char">
    <w:name w:val="Heading 4 Char"/>
    <w:basedOn w:val="DefaultParagraphFont"/>
    <w:link w:val="Heading4"/>
    <w:uiPriority w:val="9"/>
    <w:semiHidden/>
    <w:rsid w:val="000D7000"/>
    <w:rPr>
      <w:rFonts w:eastAsiaTheme="majorEastAsia" w:cstheme="majorBidi"/>
      <w:i/>
      <w:iCs/>
      <w:color w:val="03405F" w:themeColor="accent1" w:themeShade="BF"/>
    </w:rPr>
  </w:style>
  <w:style w:type="character" w:customStyle="1" w:styleId="Heading5Char">
    <w:name w:val="Heading 5 Char"/>
    <w:basedOn w:val="DefaultParagraphFont"/>
    <w:link w:val="Heading5"/>
    <w:uiPriority w:val="9"/>
    <w:semiHidden/>
    <w:rsid w:val="000D7000"/>
    <w:rPr>
      <w:rFonts w:eastAsiaTheme="majorEastAsia" w:cstheme="majorBidi"/>
      <w:color w:val="03405F" w:themeColor="accent1" w:themeShade="BF"/>
    </w:rPr>
  </w:style>
  <w:style w:type="character" w:customStyle="1" w:styleId="Heading6Char">
    <w:name w:val="Heading 6 Char"/>
    <w:basedOn w:val="DefaultParagraphFont"/>
    <w:link w:val="Heading6"/>
    <w:uiPriority w:val="9"/>
    <w:semiHidden/>
    <w:rsid w:val="000D7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000"/>
    <w:rPr>
      <w:rFonts w:eastAsiaTheme="majorEastAsia" w:cstheme="majorBidi"/>
      <w:color w:val="272727" w:themeColor="text1" w:themeTint="D8"/>
    </w:rPr>
  </w:style>
  <w:style w:type="paragraph" w:styleId="Title">
    <w:name w:val="Title"/>
    <w:basedOn w:val="Normal"/>
    <w:next w:val="Normal"/>
    <w:link w:val="TitleChar"/>
    <w:uiPriority w:val="10"/>
    <w:qFormat/>
    <w:rsid w:val="00DB2A27"/>
    <w:pPr>
      <w:spacing w:after="80" w:line="240" w:lineRule="auto"/>
      <w:contextualSpacing/>
    </w:pPr>
    <w:rPr>
      <w:rFonts w:eastAsiaTheme="majorEastAsia" w:cstheme="majorBidi"/>
      <w:b/>
      <w:bCs/>
      <w:spacing w:val="-10"/>
      <w:kern w:val="28"/>
      <w:sz w:val="56"/>
      <w:szCs w:val="56"/>
    </w:rPr>
  </w:style>
  <w:style w:type="character" w:customStyle="1" w:styleId="TitleChar">
    <w:name w:val="Title Char"/>
    <w:basedOn w:val="DefaultParagraphFont"/>
    <w:link w:val="Title"/>
    <w:uiPriority w:val="10"/>
    <w:rsid w:val="00DB2A27"/>
    <w:rPr>
      <w:rFonts w:eastAsiaTheme="majorEastAsia" w:cstheme="majorBidi"/>
      <w:b/>
      <w:bCs/>
      <w:spacing w:val="-10"/>
      <w:kern w:val="28"/>
      <w:sz w:val="56"/>
      <w:szCs w:val="56"/>
    </w:rPr>
  </w:style>
  <w:style w:type="paragraph" w:styleId="Subtitle">
    <w:name w:val="Subtitle"/>
    <w:basedOn w:val="Normal"/>
    <w:next w:val="Normal"/>
    <w:link w:val="SubtitleChar"/>
    <w:uiPriority w:val="11"/>
    <w:qFormat/>
    <w:rsid w:val="000D7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000"/>
    <w:pPr>
      <w:spacing w:before="160"/>
      <w:jc w:val="center"/>
    </w:pPr>
    <w:rPr>
      <w:i/>
      <w:iCs/>
      <w:color w:val="404040" w:themeColor="text1" w:themeTint="BF"/>
    </w:rPr>
  </w:style>
  <w:style w:type="character" w:customStyle="1" w:styleId="QuoteChar">
    <w:name w:val="Quote Char"/>
    <w:basedOn w:val="DefaultParagraphFont"/>
    <w:link w:val="Quote"/>
    <w:uiPriority w:val="29"/>
    <w:rsid w:val="000D7000"/>
    <w:rPr>
      <w:i/>
      <w:iCs/>
      <w:color w:val="404040" w:themeColor="text1" w:themeTint="BF"/>
    </w:rPr>
  </w:style>
  <w:style w:type="paragraph" w:styleId="ListParagraph">
    <w:name w:val="List Paragraph"/>
    <w:basedOn w:val="Normal"/>
    <w:uiPriority w:val="34"/>
    <w:qFormat/>
    <w:rsid w:val="000D7000"/>
    <w:pPr>
      <w:ind w:left="720"/>
      <w:contextualSpacing/>
    </w:pPr>
  </w:style>
  <w:style w:type="character" w:styleId="IntenseEmphasis">
    <w:name w:val="Intense Emphasis"/>
    <w:basedOn w:val="DefaultParagraphFont"/>
    <w:uiPriority w:val="21"/>
    <w:qFormat/>
    <w:rsid w:val="000D7000"/>
    <w:rPr>
      <w:i/>
      <w:iCs/>
      <w:color w:val="03405F" w:themeColor="accent1" w:themeShade="BF"/>
    </w:rPr>
  </w:style>
  <w:style w:type="paragraph" w:styleId="IntenseQuote">
    <w:name w:val="Intense Quote"/>
    <w:basedOn w:val="Normal"/>
    <w:next w:val="Normal"/>
    <w:link w:val="IntenseQuoteChar"/>
    <w:uiPriority w:val="30"/>
    <w:qFormat/>
    <w:rsid w:val="000D7000"/>
    <w:pPr>
      <w:pBdr>
        <w:top w:val="single" w:sz="4" w:space="10" w:color="03405F" w:themeColor="accent1" w:themeShade="BF"/>
        <w:bottom w:val="single" w:sz="4" w:space="10" w:color="03405F" w:themeColor="accent1" w:themeShade="BF"/>
      </w:pBdr>
      <w:spacing w:before="360" w:after="360"/>
      <w:ind w:left="864" w:right="864"/>
      <w:jc w:val="center"/>
    </w:pPr>
    <w:rPr>
      <w:i/>
      <w:iCs/>
      <w:color w:val="03405F" w:themeColor="accent1" w:themeShade="BF"/>
    </w:rPr>
  </w:style>
  <w:style w:type="character" w:customStyle="1" w:styleId="IntenseQuoteChar">
    <w:name w:val="Intense Quote Char"/>
    <w:basedOn w:val="DefaultParagraphFont"/>
    <w:link w:val="IntenseQuote"/>
    <w:uiPriority w:val="30"/>
    <w:rsid w:val="000D7000"/>
    <w:rPr>
      <w:i/>
      <w:iCs/>
      <w:color w:val="03405F" w:themeColor="accent1" w:themeShade="BF"/>
    </w:rPr>
  </w:style>
  <w:style w:type="character" w:styleId="IntenseReference">
    <w:name w:val="Intense Reference"/>
    <w:basedOn w:val="DefaultParagraphFont"/>
    <w:uiPriority w:val="32"/>
    <w:qFormat/>
    <w:rsid w:val="000D7000"/>
    <w:rPr>
      <w:b/>
      <w:bCs/>
      <w:smallCaps/>
      <w:color w:val="03405F" w:themeColor="accent1" w:themeShade="BF"/>
      <w:spacing w:val="5"/>
    </w:rPr>
  </w:style>
  <w:style w:type="paragraph" w:styleId="Header">
    <w:name w:val="header"/>
    <w:basedOn w:val="Normal"/>
    <w:link w:val="HeaderChar"/>
    <w:uiPriority w:val="99"/>
    <w:unhideWhenUsed/>
    <w:rsid w:val="009C27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718"/>
  </w:style>
  <w:style w:type="paragraph" w:styleId="Footer">
    <w:name w:val="footer"/>
    <w:basedOn w:val="Normal"/>
    <w:link w:val="FooterChar"/>
    <w:uiPriority w:val="99"/>
    <w:unhideWhenUsed/>
    <w:rsid w:val="009C27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718"/>
  </w:style>
  <w:style w:type="paragraph" w:styleId="NoSpacing">
    <w:name w:val="No Spacing"/>
    <w:uiPriority w:val="1"/>
    <w:qFormat/>
    <w:rsid w:val="0092438E"/>
    <w:pPr>
      <w:spacing w:after="0" w:line="240" w:lineRule="auto"/>
    </w:pPr>
    <w:rPr>
      <w:kern w:val="0"/>
      <w:sz w:val="22"/>
      <w:szCs w:val="22"/>
      <w14:ligatures w14:val="none"/>
    </w:rPr>
  </w:style>
  <w:style w:type="table" w:styleId="TableGrid">
    <w:name w:val="Table Grid"/>
    <w:basedOn w:val="TableNormal"/>
    <w:uiPriority w:val="39"/>
    <w:rsid w:val="0092438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6AA6"/>
    <w:rPr>
      <w:color w:val="666666"/>
    </w:rPr>
  </w:style>
  <w:style w:type="character" w:styleId="PageNumber">
    <w:name w:val="page number"/>
    <w:basedOn w:val="DefaultParagraphFont"/>
    <w:rsid w:val="00B15B70"/>
    <w:rPr>
      <w:rFonts w:ascii="Arial" w:hAnsi="Arial"/>
      <w:sz w:val="14"/>
    </w:rPr>
  </w:style>
  <w:style w:type="table" w:styleId="TableGridLight">
    <w:name w:val="Grid Table Light"/>
    <w:basedOn w:val="TableNormal"/>
    <w:uiPriority w:val="40"/>
    <w:rsid w:val="003E4A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6720BD"/>
    <w:rPr>
      <w:color w:val="055780" w:themeColor="hyperlink"/>
      <w:u w:val="single"/>
    </w:rPr>
  </w:style>
  <w:style w:type="character" w:styleId="UnresolvedMention">
    <w:name w:val="Unresolved Mention"/>
    <w:basedOn w:val="DefaultParagraphFont"/>
    <w:uiPriority w:val="99"/>
    <w:semiHidden/>
    <w:unhideWhenUsed/>
    <w:rsid w:val="006720BD"/>
    <w:rPr>
      <w:color w:val="605E5C"/>
      <w:shd w:val="clear" w:color="auto" w:fill="E1DFDD"/>
    </w:rPr>
  </w:style>
  <w:style w:type="paragraph" w:customStyle="1" w:styleId="paragraph">
    <w:name w:val="paragraph"/>
    <w:basedOn w:val="Normal"/>
    <w:rsid w:val="005233F5"/>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5233F5"/>
  </w:style>
  <w:style w:type="character" w:customStyle="1" w:styleId="eop">
    <w:name w:val="eop"/>
    <w:basedOn w:val="DefaultParagraphFont"/>
    <w:rsid w:val="005233F5"/>
  </w:style>
  <w:style w:type="character" w:customStyle="1" w:styleId="contentcontrolboundarysink">
    <w:name w:val="contentcontrolboundarysink"/>
    <w:basedOn w:val="DefaultParagraphFont"/>
    <w:rsid w:val="005233F5"/>
  </w:style>
  <w:style w:type="character" w:customStyle="1" w:styleId="wacimagecontainer">
    <w:name w:val="wacimagecontainer"/>
    <w:basedOn w:val="DefaultParagraphFont"/>
    <w:rsid w:val="005233F5"/>
  </w:style>
  <w:style w:type="character" w:styleId="CommentReference">
    <w:name w:val="annotation reference"/>
    <w:basedOn w:val="DefaultParagraphFont"/>
    <w:uiPriority w:val="99"/>
    <w:semiHidden/>
    <w:unhideWhenUsed/>
    <w:rsid w:val="00930BE5"/>
    <w:rPr>
      <w:sz w:val="16"/>
      <w:szCs w:val="16"/>
    </w:rPr>
  </w:style>
  <w:style w:type="paragraph" w:styleId="CommentText">
    <w:name w:val="annotation text"/>
    <w:basedOn w:val="Normal"/>
    <w:link w:val="CommentTextChar"/>
    <w:uiPriority w:val="99"/>
    <w:unhideWhenUsed/>
    <w:rsid w:val="00930BE5"/>
    <w:pPr>
      <w:spacing w:line="240" w:lineRule="auto"/>
    </w:pPr>
    <w:rPr>
      <w:sz w:val="20"/>
      <w:szCs w:val="20"/>
    </w:rPr>
  </w:style>
  <w:style w:type="character" w:customStyle="1" w:styleId="CommentTextChar">
    <w:name w:val="Comment Text Char"/>
    <w:basedOn w:val="DefaultParagraphFont"/>
    <w:link w:val="CommentText"/>
    <w:uiPriority w:val="99"/>
    <w:rsid w:val="00930BE5"/>
    <w:rPr>
      <w:sz w:val="20"/>
      <w:szCs w:val="20"/>
    </w:rPr>
  </w:style>
  <w:style w:type="paragraph" w:styleId="CommentSubject">
    <w:name w:val="annotation subject"/>
    <w:basedOn w:val="CommentText"/>
    <w:next w:val="CommentText"/>
    <w:link w:val="CommentSubjectChar"/>
    <w:uiPriority w:val="99"/>
    <w:semiHidden/>
    <w:unhideWhenUsed/>
    <w:rsid w:val="00930BE5"/>
    <w:rPr>
      <w:b/>
      <w:bCs/>
    </w:rPr>
  </w:style>
  <w:style w:type="character" w:customStyle="1" w:styleId="CommentSubjectChar">
    <w:name w:val="Comment Subject Char"/>
    <w:basedOn w:val="CommentTextChar"/>
    <w:link w:val="CommentSubject"/>
    <w:uiPriority w:val="99"/>
    <w:semiHidden/>
    <w:rsid w:val="00930BE5"/>
    <w:rPr>
      <w:b/>
      <w:bCs/>
      <w:sz w:val="20"/>
      <w:szCs w:val="20"/>
    </w:rPr>
  </w:style>
  <w:style w:type="paragraph" w:styleId="Revision">
    <w:name w:val="Revision"/>
    <w:hidden/>
    <w:uiPriority w:val="99"/>
    <w:semiHidden/>
    <w:rsid w:val="005433B9"/>
    <w:pPr>
      <w:spacing w:after="0" w:line="240" w:lineRule="auto"/>
    </w:pPr>
  </w:style>
  <w:style w:type="paragraph" w:styleId="BodyText">
    <w:name w:val="Body Text"/>
    <w:basedOn w:val="Normal"/>
    <w:link w:val="BodyTextChar"/>
    <w:rsid w:val="00E5671B"/>
    <w:pPr>
      <w:tabs>
        <w:tab w:val="left" w:pos="-720"/>
      </w:tabs>
      <w:spacing w:after="0" w:line="240" w:lineRule="auto"/>
      <w:jc w:val="both"/>
    </w:pPr>
    <w:rPr>
      <w:rFonts w:ascii="Helvetica" w:eastAsia="Times New Roman" w:hAnsi="Helvetica" w:cs="Times New Roman"/>
      <w:spacing w:val="-3"/>
      <w:kern w:val="0"/>
      <w:szCs w:val="20"/>
      <w:lang w:val="en-US" w:eastAsia="en-AU"/>
      <w14:ligatures w14:val="none"/>
    </w:rPr>
  </w:style>
  <w:style w:type="character" w:customStyle="1" w:styleId="BodyTextChar">
    <w:name w:val="Body Text Char"/>
    <w:basedOn w:val="DefaultParagraphFont"/>
    <w:link w:val="BodyText"/>
    <w:rsid w:val="00E5671B"/>
    <w:rPr>
      <w:rFonts w:ascii="Helvetica" w:eastAsia="Times New Roman" w:hAnsi="Helvetica" w:cs="Times New Roman"/>
      <w:spacing w:val="-3"/>
      <w:kern w:val="0"/>
      <w:szCs w:val="20"/>
      <w:lang w:val="en-US" w:eastAsia="en-AU"/>
      <w14:ligatures w14:val="none"/>
    </w:rPr>
  </w:style>
  <w:style w:type="paragraph" w:styleId="BodyText3">
    <w:name w:val="Body Text 3"/>
    <w:basedOn w:val="Normal"/>
    <w:link w:val="BodyText3Char"/>
    <w:uiPriority w:val="99"/>
    <w:unhideWhenUsed/>
    <w:rsid w:val="000C47D8"/>
    <w:pPr>
      <w:spacing w:after="120"/>
    </w:pPr>
    <w:rPr>
      <w:sz w:val="16"/>
      <w:szCs w:val="16"/>
    </w:rPr>
  </w:style>
  <w:style w:type="character" w:customStyle="1" w:styleId="BodyText3Char">
    <w:name w:val="Body Text 3 Char"/>
    <w:basedOn w:val="DefaultParagraphFont"/>
    <w:link w:val="BodyText3"/>
    <w:uiPriority w:val="99"/>
    <w:rsid w:val="000C47D8"/>
    <w:rPr>
      <w:sz w:val="16"/>
      <w:szCs w:val="16"/>
    </w:rPr>
  </w:style>
  <w:style w:type="character" w:styleId="Mention">
    <w:name w:val="Mention"/>
    <w:basedOn w:val="DefaultParagraphFont"/>
    <w:uiPriority w:val="99"/>
    <w:unhideWhenUsed/>
    <w:rsid w:val="00B41A1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7786">
      <w:bodyDiv w:val="1"/>
      <w:marLeft w:val="0"/>
      <w:marRight w:val="0"/>
      <w:marTop w:val="0"/>
      <w:marBottom w:val="0"/>
      <w:divBdr>
        <w:top w:val="none" w:sz="0" w:space="0" w:color="auto"/>
        <w:left w:val="none" w:sz="0" w:space="0" w:color="auto"/>
        <w:bottom w:val="none" w:sz="0" w:space="0" w:color="auto"/>
        <w:right w:val="none" w:sz="0" w:space="0" w:color="auto"/>
      </w:divBdr>
      <w:divsChild>
        <w:div w:id="931663800">
          <w:marLeft w:val="0"/>
          <w:marRight w:val="0"/>
          <w:marTop w:val="0"/>
          <w:marBottom w:val="0"/>
          <w:divBdr>
            <w:top w:val="none" w:sz="0" w:space="0" w:color="auto"/>
            <w:left w:val="none" w:sz="0" w:space="0" w:color="auto"/>
            <w:bottom w:val="none" w:sz="0" w:space="0" w:color="auto"/>
            <w:right w:val="none" w:sz="0" w:space="0" w:color="auto"/>
          </w:divBdr>
        </w:div>
      </w:divsChild>
    </w:div>
    <w:div w:id="828863276">
      <w:bodyDiv w:val="1"/>
      <w:marLeft w:val="0"/>
      <w:marRight w:val="0"/>
      <w:marTop w:val="0"/>
      <w:marBottom w:val="0"/>
      <w:divBdr>
        <w:top w:val="none" w:sz="0" w:space="0" w:color="auto"/>
        <w:left w:val="none" w:sz="0" w:space="0" w:color="auto"/>
        <w:bottom w:val="none" w:sz="0" w:space="0" w:color="auto"/>
        <w:right w:val="none" w:sz="0" w:space="0" w:color="auto"/>
      </w:divBdr>
      <w:divsChild>
        <w:div w:id="573130071">
          <w:marLeft w:val="0"/>
          <w:marRight w:val="0"/>
          <w:marTop w:val="0"/>
          <w:marBottom w:val="0"/>
          <w:divBdr>
            <w:top w:val="none" w:sz="0" w:space="0" w:color="auto"/>
            <w:left w:val="none" w:sz="0" w:space="0" w:color="auto"/>
            <w:bottom w:val="none" w:sz="0" w:space="0" w:color="auto"/>
            <w:right w:val="none" w:sz="0" w:space="0" w:color="auto"/>
          </w:divBdr>
        </w:div>
        <w:div w:id="1492939478">
          <w:marLeft w:val="0"/>
          <w:marRight w:val="0"/>
          <w:marTop w:val="0"/>
          <w:marBottom w:val="0"/>
          <w:divBdr>
            <w:top w:val="none" w:sz="0" w:space="0" w:color="auto"/>
            <w:left w:val="none" w:sz="0" w:space="0" w:color="auto"/>
            <w:bottom w:val="none" w:sz="0" w:space="0" w:color="auto"/>
            <w:right w:val="none" w:sz="0" w:space="0" w:color="auto"/>
          </w:divBdr>
        </w:div>
      </w:divsChild>
    </w:div>
    <w:div w:id="858816100">
      <w:bodyDiv w:val="1"/>
      <w:marLeft w:val="0"/>
      <w:marRight w:val="0"/>
      <w:marTop w:val="0"/>
      <w:marBottom w:val="0"/>
      <w:divBdr>
        <w:top w:val="none" w:sz="0" w:space="0" w:color="auto"/>
        <w:left w:val="none" w:sz="0" w:space="0" w:color="auto"/>
        <w:bottom w:val="none" w:sz="0" w:space="0" w:color="auto"/>
        <w:right w:val="none" w:sz="0" w:space="0" w:color="auto"/>
      </w:divBdr>
    </w:div>
    <w:div w:id="878668669">
      <w:bodyDiv w:val="1"/>
      <w:marLeft w:val="0"/>
      <w:marRight w:val="0"/>
      <w:marTop w:val="0"/>
      <w:marBottom w:val="0"/>
      <w:divBdr>
        <w:top w:val="none" w:sz="0" w:space="0" w:color="auto"/>
        <w:left w:val="none" w:sz="0" w:space="0" w:color="auto"/>
        <w:bottom w:val="none" w:sz="0" w:space="0" w:color="auto"/>
        <w:right w:val="none" w:sz="0" w:space="0" w:color="auto"/>
      </w:divBdr>
      <w:divsChild>
        <w:div w:id="35784143">
          <w:marLeft w:val="0"/>
          <w:marRight w:val="0"/>
          <w:marTop w:val="0"/>
          <w:marBottom w:val="0"/>
          <w:divBdr>
            <w:top w:val="none" w:sz="0" w:space="0" w:color="auto"/>
            <w:left w:val="none" w:sz="0" w:space="0" w:color="auto"/>
            <w:bottom w:val="none" w:sz="0" w:space="0" w:color="auto"/>
            <w:right w:val="none" w:sz="0" w:space="0" w:color="auto"/>
          </w:divBdr>
        </w:div>
        <w:div w:id="1320425086">
          <w:marLeft w:val="0"/>
          <w:marRight w:val="0"/>
          <w:marTop w:val="0"/>
          <w:marBottom w:val="0"/>
          <w:divBdr>
            <w:top w:val="none" w:sz="0" w:space="0" w:color="auto"/>
            <w:left w:val="none" w:sz="0" w:space="0" w:color="auto"/>
            <w:bottom w:val="none" w:sz="0" w:space="0" w:color="auto"/>
            <w:right w:val="none" w:sz="0" w:space="0" w:color="auto"/>
          </w:divBdr>
        </w:div>
        <w:div w:id="2091732295">
          <w:marLeft w:val="0"/>
          <w:marRight w:val="0"/>
          <w:marTop w:val="0"/>
          <w:marBottom w:val="0"/>
          <w:divBdr>
            <w:top w:val="none" w:sz="0" w:space="0" w:color="auto"/>
            <w:left w:val="none" w:sz="0" w:space="0" w:color="auto"/>
            <w:bottom w:val="none" w:sz="0" w:space="0" w:color="auto"/>
            <w:right w:val="none" w:sz="0" w:space="0" w:color="auto"/>
          </w:divBdr>
        </w:div>
      </w:divsChild>
    </w:div>
    <w:div w:id="1154444457">
      <w:bodyDiv w:val="1"/>
      <w:marLeft w:val="0"/>
      <w:marRight w:val="0"/>
      <w:marTop w:val="0"/>
      <w:marBottom w:val="0"/>
      <w:divBdr>
        <w:top w:val="none" w:sz="0" w:space="0" w:color="auto"/>
        <w:left w:val="none" w:sz="0" w:space="0" w:color="auto"/>
        <w:bottom w:val="none" w:sz="0" w:space="0" w:color="auto"/>
        <w:right w:val="none" w:sz="0" w:space="0" w:color="auto"/>
      </w:divBdr>
    </w:div>
    <w:div w:id="1368217930">
      <w:bodyDiv w:val="1"/>
      <w:marLeft w:val="0"/>
      <w:marRight w:val="0"/>
      <w:marTop w:val="0"/>
      <w:marBottom w:val="0"/>
      <w:divBdr>
        <w:top w:val="none" w:sz="0" w:space="0" w:color="auto"/>
        <w:left w:val="none" w:sz="0" w:space="0" w:color="auto"/>
        <w:bottom w:val="none" w:sz="0" w:space="0" w:color="auto"/>
        <w:right w:val="none" w:sz="0" w:space="0" w:color="auto"/>
      </w:divBdr>
      <w:divsChild>
        <w:div w:id="17050362">
          <w:marLeft w:val="0"/>
          <w:marRight w:val="0"/>
          <w:marTop w:val="0"/>
          <w:marBottom w:val="0"/>
          <w:divBdr>
            <w:top w:val="none" w:sz="0" w:space="0" w:color="auto"/>
            <w:left w:val="none" w:sz="0" w:space="0" w:color="auto"/>
            <w:bottom w:val="none" w:sz="0" w:space="0" w:color="auto"/>
            <w:right w:val="none" w:sz="0" w:space="0" w:color="auto"/>
          </w:divBdr>
        </w:div>
        <w:div w:id="354696253">
          <w:marLeft w:val="0"/>
          <w:marRight w:val="0"/>
          <w:marTop w:val="0"/>
          <w:marBottom w:val="0"/>
          <w:divBdr>
            <w:top w:val="none" w:sz="0" w:space="0" w:color="auto"/>
            <w:left w:val="none" w:sz="0" w:space="0" w:color="auto"/>
            <w:bottom w:val="none" w:sz="0" w:space="0" w:color="auto"/>
            <w:right w:val="none" w:sz="0" w:space="0" w:color="auto"/>
          </w:divBdr>
        </w:div>
        <w:div w:id="853763430">
          <w:marLeft w:val="0"/>
          <w:marRight w:val="0"/>
          <w:marTop w:val="0"/>
          <w:marBottom w:val="0"/>
          <w:divBdr>
            <w:top w:val="none" w:sz="0" w:space="0" w:color="auto"/>
            <w:left w:val="none" w:sz="0" w:space="0" w:color="auto"/>
            <w:bottom w:val="none" w:sz="0" w:space="0" w:color="auto"/>
            <w:right w:val="none" w:sz="0" w:space="0" w:color="auto"/>
          </w:divBdr>
        </w:div>
      </w:divsChild>
    </w:div>
    <w:div w:id="1676372052">
      <w:bodyDiv w:val="1"/>
      <w:marLeft w:val="0"/>
      <w:marRight w:val="0"/>
      <w:marTop w:val="0"/>
      <w:marBottom w:val="0"/>
      <w:divBdr>
        <w:top w:val="none" w:sz="0" w:space="0" w:color="auto"/>
        <w:left w:val="none" w:sz="0" w:space="0" w:color="auto"/>
        <w:bottom w:val="none" w:sz="0" w:space="0" w:color="auto"/>
        <w:right w:val="none" w:sz="0" w:space="0" w:color="auto"/>
      </w:divBdr>
      <w:divsChild>
        <w:div w:id="347485344">
          <w:marLeft w:val="0"/>
          <w:marRight w:val="0"/>
          <w:marTop w:val="0"/>
          <w:marBottom w:val="0"/>
          <w:divBdr>
            <w:top w:val="none" w:sz="0" w:space="0" w:color="auto"/>
            <w:left w:val="none" w:sz="0" w:space="0" w:color="auto"/>
            <w:bottom w:val="none" w:sz="0" w:space="0" w:color="auto"/>
            <w:right w:val="none" w:sz="0" w:space="0" w:color="auto"/>
          </w:divBdr>
        </w:div>
      </w:divsChild>
    </w:div>
    <w:div w:id="1975021153">
      <w:bodyDiv w:val="1"/>
      <w:marLeft w:val="0"/>
      <w:marRight w:val="0"/>
      <w:marTop w:val="0"/>
      <w:marBottom w:val="0"/>
      <w:divBdr>
        <w:top w:val="none" w:sz="0" w:space="0" w:color="auto"/>
        <w:left w:val="none" w:sz="0" w:space="0" w:color="auto"/>
        <w:bottom w:val="none" w:sz="0" w:space="0" w:color="auto"/>
        <w:right w:val="none" w:sz="0" w:space="0" w:color="auto"/>
      </w:divBdr>
      <w:divsChild>
        <w:div w:id="107433301">
          <w:marLeft w:val="0"/>
          <w:marRight w:val="0"/>
          <w:marTop w:val="0"/>
          <w:marBottom w:val="0"/>
          <w:divBdr>
            <w:top w:val="none" w:sz="0" w:space="0" w:color="auto"/>
            <w:left w:val="none" w:sz="0" w:space="0" w:color="auto"/>
            <w:bottom w:val="none" w:sz="0" w:space="0" w:color="auto"/>
            <w:right w:val="none" w:sz="0" w:space="0" w:color="auto"/>
          </w:divBdr>
          <w:divsChild>
            <w:div w:id="677393171">
              <w:marLeft w:val="0"/>
              <w:marRight w:val="0"/>
              <w:marTop w:val="0"/>
              <w:marBottom w:val="0"/>
              <w:divBdr>
                <w:top w:val="none" w:sz="0" w:space="0" w:color="auto"/>
                <w:left w:val="none" w:sz="0" w:space="0" w:color="auto"/>
                <w:bottom w:val="none" w:sz="0" w:space="0" w:color="auto"/>
                <w:right w:val="none" w:sz="0" w:space="0" w:color="auto"/>
              </w:divBdr>
            </w:div>
          </w:divsChild>
        </w:div>
        <w:div w:id="130053853">
          <w:marLeft w:val="0"/>
          <w:marRight w:val="0"/>
          <w:marTop w:val="0"/>
          <w:marBottom w:val="0"/>
          <w:divBdr>
            <w:top w:val="none" w:sz="0" w:space="0" w:color="auto"/>
            <w:left w:val="none" w:sz="0" w:space="0" w:color="auto"/>
            <w:bottom w:val="none" w:sz="0" w:space="0" w:color="auto"/>
            <w:right w:val="none" w:sz="0" w:space="0" w:color="auto"/>
          </w:divBdr>
          <w:divsChild>
            <w:div w:id="831532032">
              <w:marLeft w:val="0"/>
              <w:marRight w:val="0"/>
              <w:marTop w:val="0"/>
              <w:marBottom w:val="0"/>
              <w:divBdr>
                <w:top w:val="none" w:sz="0" w:space="0" w:color="auto"/>
                <w:left w:val="none" w:sz="0" w:space="0" w:color="auto"/>
                <w:bottom w:val="none" w:sz="0" w:space="0" w:color="auto"/>
                <w:right w:val="none" w:sz="0" w:space="0" w:color="auto"/>
              </w:divBdr>
            </w:div>
          </w:divsChild>
        </w:div>
        <w:div w:id="326786211">
          <w:marLeft w:val="0"/>
          <w:marRight w:val="0"/>
          <w:marTop w:val="0"/>
          <w:marBottom w:val="0"/>
          <w:divBdr>
            <w:top w:val="none" w:sz="0" w:space="0" w:color="auto"/>
            <w:left w:val="none" w:sz="0" w:space="0" w:color="auto"/>
            <w:bottom w:val="none" w:sz="0" w:space="0" w:color="auto"/>
            <w:right w:val="none" w:sz="0" w:space="0" w:color="auto"/>
          </w:divBdr>
          <w:divsChild>
            <w:div w:id="1297838075">
              <w:marLeft w:val="0"/>
              <w:marRight w:val="0"/>
              <w:marTop w:val="0"/>
              <w:marBottom w:val="0"/>
              <w:divBdr>
                <w:top w:val="none" w:sz="0" w:space="0" w:color="auto"/>
                <w:left w:val="none" w:sz="0" w:space="0" w:color="auto"/>
                <w:bottom w:val="none" w:sz="0" w:space="0" w:color="auto"/>
                <w:right w:val="none" w:sz="0" w:space="0" w:color="auto"/>
              </w:divBdr>
            </w:div>
          </w:divsChild>
        </w:div>
        <w:div w:id="697391120">
          <w:marLeft w:val="0"/>
          <w:marRight w:val="0"/>
          <w:marTop w:val="0"/>
          <w:marBottom w:val="0"/>
          <w:divBdr>
            <w:top w:val="none" w:sz="0" w:space="0" w:color="auto"/>
            <w:left w:val="none" w:sz="0" w:space="0" w:color="auto"/>
            <w:bottom w:val="none" w:sz="0" w:space="0" w:color="auto"/>
            <w:right w:val="none" w:sz="0" w:space="0" w:color="auto"/>
          </w:divBdr>
          <w:divsChild>
            <w:div w:id="1520199181">
              <w:marLeft w:val="0"/>
              <w:marRight w:val="0"/>
              <w:marTop w:val="0"/>
              <w:marBottom w:val="0"/>
              <w:divBdr>
                <w:top w:val="none" w:sz="0" w:space="0" w:color="auto"/>
                <w:left w:val="none" w:sz="0" w:space="0" w:color="auto"/>
                <w:bottom w:val="none" w:sz="0" w:space="0" w:color="auto"/>
                <w:right w:val="none" w:sz="0" w:space="0" w:color="auto"/>
              </w:divBdr>
            </w:div>
          </w:divsChild>
        </w:div>
        <w:div w:id="1049260458">
          <w:marLeft w:val="0"/>
          <w:marRight w:val="0"/>
          <w:marTop w:val="0"/>
          <w:marBottom w:val="0"/>
          <w:divBdr>
            <w:top w:val="none" w:sz="0" w:space="0" w:color="auto"/>
            <w:left w:val="none" w:sz="0" w:space="0" w:color="auto"/>
            <w:bottom w:val="none" w:sz="0" w:space="0" w:color="auto"/>
            <w:right w:val="none" w:sz="0" w:space="0" w:color="auto"/>
          </w:divBdr>
          <w:divsChild>
            <w:div w:id="867716139">
              <w:marLeft w:val="0"/>
              <w:marRight w:val="0"/>
              <w:marTop w:val="0"/>
              <w:marBottom w:val="0"/>
              <w:divBdr>
                <w:top w:val="none" w:sz="0" w:space="0" w:color="auto"/>
                <w:left w:val="none" w:sz="0" w:space="0" w:color="auto"/>
                <w:bottom w:val="none" w:sz="0" w:space="0" w:color="auto"/>
                <w:right w:val="none" w:sz="0" w:space="0" w:color="auto"/>
              </w:divBdr>
            </w:div>
          </w:divsChild>
        </w:div>
        <w:div w:id="1250046937">
          <w:marLeft w:val="0"/>
          <w:marRight w:val="0"/>
          <w:marTop w:val="0"/>
          <w:marBottom w:val="0"/>
          <w:divBdr>
            <w:top w:val="none" w:sz="0" w:space="0" w:color="auto"/>
            <w:left w:val="none" w:sz="0" w:space="0" w:color="auto"/>
            <w:bottom w:val="none" w:sz="0" w:space="0" w:color="auto"/>
            <w:right w:val="none" w:sz="0" w:space="0" w:color="auto"/>
          </w:divBdr>
          <w:divsChild>
            <w:div w:id="167716175">
              <w:marLeft w:val="0"/>
              <w:marRight w:val="0"/>
              <w:marTop w:val="0"/>
              <w:marBottom w:val="0"/>
              <w:divBdr>
                <w:top w:val="none" w:sz="0" w:space="0" w:color="auto"/>
                <w:left w:val="none" w:sz="0" w:space="0" w:color="auto"/>
                <w:bottom w:val="none" w:sz="0" w:space="0" w:color="auto"/>
                <w:right w:val="none" w:sz="0" w:space="0" w:color="auto"/>
              </w:divBdr>
            </w:div>
          </w:divsChild>
        </w:div>
        <w:div w:id="1261377352">
          <w:marLeft w:val="0"/>
          <w:marRight w:val="0"/>
          <w:marTop w:val="0"/>
          <w:marBottom w:val="0"/>
          <w:divBdr>
            <w:top w:val="none" w:sz="0" w:space="0" w:color="auto"/>
            <w:left w:val="none" w:sz="0" w:space="0" w:color="auto"/>
            <w:bottom w:val="none" w:sz="0" w:space="0" w:color="auto"/>
            <w:right w:val="none" w:sz="0" w:space="0" w:color="auto"/>
          </w:divBdr>
          <w:divsChild>
            <w:div w:id="769743403">
              <w:marLeft w:val="0"/>
              <w:marRight w:val="0"/>
              <w:marTop w:val="0"/>
              <w:marBottom w:val="0"/>
              <w:divBdr>
                <w:top w:val="none" w:sz="0" w:space="0" w:color="auto"/>
                <w:left w:val="none" w:sz="0" w:space="0" w:color="auto"/>
                <w:bottom w:val="none" w:sz="0" w:space="0" w:color="auto"/>
                <w:right w:val="none" w:sz="0" w:space="0" w:color="auto"/>
              </w:divBdr>
            </w:div>
          </w:divsChild>
        </w:div>
        <w:div w:id="1316376576">
          <w:marLeft w:val="0"/>
          <w:marRight w:val="0"/>
          <w:marTop w:val="0"/>
          <w:marBottom w:val="0"/>
          <w:divBdr>
            <w:top w:val="none" w:sz="0" w:space="0" w:color="auto"/>
            <w:left w:val="none" w:sz="0" w:space="0" w:color="auto"/>
            <w:bottom w:val="none" w:sz="0" w:space="0" w:color="auto"/>
            <w:right w:val="none" w:sz="0" w:space="0" w:color="auto"/>
          </w:divBdr>
          <w:divsChild>
            <w:div w:id="1845122653">
              <w:marLeft w:val="0"/>
              <w:marRight w:val="0"/>
              <w:marTop w:val="0"/>
              <w:marBottom w:val="0"/>
              <w:divBdr>
                <w:top w:val="none" w:sz="0" w:space="0" w:color="auto"/>
                <w:left w:val="none" w:sz="0" w:space="0" w:color="auto"/>
                <w:bottom w:val="none" w:sz="0" w:space="0" w:color="auto"/>
                <w:right w:val="none" w:sz="0" w:space="0" w:color="auto"/>
              </w:divBdr>
            </w:div>
          </w:divsChild>
        </w:div>
        <w:div w:id="1360204208">
          <w:marLeft w:val="0"/>
          <w:marRight w:val="0"/>
          <w:marTop w:val="0"/>
          <w:marBottom w:val="0"/>
          <w:divBdr>
            <w:top w:val="none" w:sz="0" w:space="0" w:color="auto"/>
            <w:left w:val="none" w:sz="0" w:space="0" w:color="auto"/>
            <w:bottom w:val="none" w:sz="0" w:space="0" w:color="auto"/>
            <w:right w:val="none" w:sz="0" w:space="0" w:color="auto"/>
          </w:divBdr>
          <w:divsChild>
            <w:div w:id="1433091562">
              <w:marLeft w:val="0"/>
              <w:marRight w:val="0"/>
              <w:marTop w:val="0"/>
              <w:marBottom w:val="0"/>
              <w:divBdr>
                <w:top w:val="none" w:sz="0" w:space="0" w:color="auto"/>
                <w:left w:val="none" w:sz="0" w:space="0" w:color="auto"/>
                <w:bottom w:val="none" w:sz="0" w:space="0" w:color="auto"/>
                <w:right w:val="none" w:sz="0" w:space="0" w:color="auto"/>
              </w:divBdr>
            </w:div>
          </w:divsChild>
        </w:div>
        <w:div w:id="1437554233">
          <w:marLeft w:val="0"/>
          <w:marRight w:val="0"/>
          <w:marTop w:val="0"/>
          <w:marBottom w:val="0"/>
          <w:divBdr>
            <w:top w:val="none" w:sz="0" w:space="0" w:color="auto"/>
            <w:left w:val="none" w:sz="0" w:space="0" w:color="auto"/>
            <w:bottom w:val="none" w:sz="0" w:space="0" w:color="auto"/>
            <w:right w:val="none" w:sz="0" w:space="0" w:color="auto"/>
          </w:divBdr>
          <w:divsChild>
            <w:div w:id="96030014">
              <w:marLeft w:val="0"/>
              <w:marRight w:val="0"/>
              <w:marTop w:val="0"/>
              <w:marBottom w:val="0"/>
              <w:divBdr>
                <w:top w:val="none" w:sz="0" w:space="0" w:color="auto"/>
                <w:left w:val="none" w:sz="0" w:space="0" w:color="auto"/>
                <w:bottom w:val="none" w:sz="0" w:space="0" w:color="auto"/>
                <w:right w:val="none" w:sz="0" w:space="0" w:color="auto"/>
              </w:divBdr>
            </w:div>
          </w:divsChild>
        </w:div>
        <w:div w:id="1605575399">
          <w:marLeft w:val="0"/>
          <w:marRight w:val="0"/>
          <w:marTop w:val="0"/>
          <w:marBottom w:val="0"/>
          <w:divBdr>
            <w:top w:val="none" w:sz="0" w:space="0" w:color="auto"/>
            <w:left w:val="none" w:sz="0" w:space="0" w:color="auto"/>
            <w:bottom w:val="none" w:sz="0" w:space="0" w:color="auto"/>
            <w:right w:val="none" w:sz="0" w:space="0" w:color="auto"/>
          </w:divBdr>
          <w:divsChild>
            <w:div w:id="732777140">
              <w:marLeft w:val="0"/>
              <w:marRight w:val="0"/>
              <w:marTop w:val="0"/>
              <w:marBottom w:val="0"/>
              <w:divBdr>
                <w:top w:val="none" w:sz="0" w:space="0" w:color="auto"/>
                <w:left w:val="none" w:sz="0" w:space="0" w:color="auto"/>
                <w:bottom w:val="none" w:sz="0" w:space="0" w:color="auto"/>
                <w:right w:val="none" w:sz="0" w:space="0" w:color="auto"/>
              </w:divBdr>
            </w:div>
            <w:div w:id="1724983728">
              <w:marLeft w:val="0"/>
              <w:marRight w:val="0"/>
              <w:marTop w:val="0"/>
              <w:marBottom w:val="0"/>
              <w:divBdr>
                <w:top w:val="none" w:sz="0" w:space="0" w:color="auto"/>
                <w:left w:val="none" w:sz="0" w:space="0" w:color="auto"/>
                <w:bottom w:val="none" w:sz="0" w:space="0" w:color="auto"/>
                <w:right w:val="none" w:sz="0" w:space="0" w:color="auto"/>
              </w:divBdr>
            </w:div>
          </w:divsChild>
        </w:div>
        <w:div w:id="1847164335">
          <w:marLeft w:val="0"/>
          <w:marRight w:val="0"/>
          <w:marTop w:val="0"/>
          <w:marBottom w:val="0"/>
          <w:divBdr>
            <w:top w:val="none" w:sz="0" w:space="0" w:color="auto"/>
            <w:left w:val="none" w:sz="0" w:space="0" w:color="auto"/>
            <w:bottom w:val="none" w:sz="0" w:space="0" w:color="auto"/>
            <w:right w:val="none" w:sz="0" w:space="0" w:color="auto"/>
          </w:divBdr>
          <w:divsChild>
            <w:div w:id="130755212">
              <w:marLeft w:val="0"/>
              <w:marRight w:val="0"/>
              <w:marTop w:val="0"/>
              <w:marBottom w:val="0"/>
              <w:divBdr>
                <w:top w:val="none" w:sz="0" w:space="0" w:color="auto"/>
                <w:left w:val="none" w:sz="0" w:space="0" w:color="auto"/>
                <w:bottom w:val="none" w:sz="0" w:space="0" w:color="auto"/>
                <w:right w:val="none" w:sz="0" w:space="0" w:color="auto"/>
              </w:divBdr>
            </w:div>
            <w:div w:id="1141926048">
              <w:marLeft w:val="0"/>
              <w:marRight w:val="0"/>
              <w:marTop w:val="0"/>
              <w:marBottom w:val="0"/>
              <w:divBdr>
                <w:top w:val="none" w:sz="0" w:space="0" w:color="auto"/>
                <w:left w:val="none" w:sz="0" w:space="0" w:color="auto"/>
                <w:bottom w:val="none" w:sz="0" w:space="0" w:color="auto"/>
                <w:right w:val="none" w:sz="0" w:space="0" w:color="auto"/>
              </w:divBdr>
            </w:div>
          </w:divsChild>
        </w:div>
        <w:div w:id="1863978699">
          <w:marLeft w:val="0"/>
          <w:marRight w:val="0"/>
          <w:marTop w:val="0"/>
          <w:marBottom w:val="0"/>
          <w:divBdr>
            <w:top w:val="none" w:sz="0" w:space="0" w:color="auto"/>
            <w:left w:val="none" w:sz="0" w:space="0" w:color="auto"/>
            <w:bottom w:val="none" w:sz="0" w:space="0" w:color="auto"/>
            <w:right w:val="none" w:sz="0" w:space="0" w:color="auto"/>
          </w:divBdr>
          <w:divsChild>
            <w:div w:id="227156046">
              <w:marLeft w:val="0"/>
              <w:marRight w:val="0"/>
              <w:marTop w:val="0"/>
              <w:marBottom w:val="0"/>
              <w:divBdr>
                <w:top w:val="none" w:sz="0" w:space="0" w:color="auto"/>
                <w:left w:val="none" w:sz="0" w:space="0" w:color="auto"/>
                <w:bottom w:val="none" w:sz="0" w:space="0" w:color="auto"/>
                <w:right w:val="none" w:sz="0" w:space="0" w:color="auto"/>
              </w:divBdr>
            </w:div>
          </w:divsChild>
        </w:div>
        <w:div w:id="1929344616">
          <w:marLeft w:val="0"/>
          <w:marRight w:val="0"/>
          <w:marTop w:val="0"/>
          <w:marBottom w:val="0"/>
          <w:divBdr>
            <w:top w:val="none" w:sz="0" w:space="0" w:color="auto"/>
            <w:left w:val="none" w:sz="0" w:space="0" w:color="auto"/>
            <w:bottom w:val="none" w:sz="0" w:space="0" w:color="auto"/>
            <w:right w:val="none" w:sz="0" w:space="0" w:color="auto"/>
          </w:divBdr>
          <w:divsChild>
            <w:div w:id="236480706">
              <w:marLeft w:val="0"/>
              <w:marRight w:val="0"/>
              <w:marTop w:val="0"/>
              <w:marBottom w:val="0"/>
              <w:divBdr>
                <w:top w:val="none" w:sz="0" w:space="0" w:color="auto"/>
                <w:left w:val="none" w:sz="0" w:space="0" w:color="auto"/>
                <w:bottom w:val="none" w:sz="0" w:space="0" w:color="auto"/>
                <w:right w:val="none" w:sz="0" w:space="0" w:color="auto"/>
              </w:divBdr>
            </w:div>
          </w:divsChild>
        </w:div>
        <w:div w:id="1975864778">
          <w:marLeft w:val="0"/>
          <w:marRight w:val="0"/>
          <w:marTop w:val="0"/>
          <w:marBottom w:val="0"/>
          <w:divBdr>
            <w:top w:val="none" w:sz="0" w:space="0" w:color="auto"/>
            <w:left w:val="none" w:sz="0" w:space="0" w:color="auto"/>
            <w:bottom w:val="none" w:sz="0" w:space="0" w:color="auto"/>
            <w:right w:val="none" w:sz="0" w:space="0" w:color="auto"/>
          </w:divBdr>
          <w:divsChild>
            <w:div w:id="1469393746">
              <w:marLeft w:val="0"/>
              <w:marRight w:val="0"/>
              <w:marTop w:val="0"/>
              <w:marBottom w:val="0"/>
              <w:divBdr>
                <w:top w:val="none" w:sz="0" w:space="0" w:color="auto"/>
                <w:left w:val="none" w:sz="0" w:space="0" w:color="auto"/>
                <w:bottom w:val="none" w:sz="0" w:space="0" w:color="auto"/>
                <w:right w:val="none" w:sz="0" w:space="0" w:color="auto"/>
              </w:divBdr>
            </w:div>
          </w:divsChild>
        </w:div>
        <w:div w:id="2089647857">
          <w:marLeft w:val="0"/>
          <w:marRight w:val="0"/>
          <w:marTop w:val="0"/>
          <w:marBottom w:val="0"/>
          <w:divBdr>
            <w:top w:val="none" w:sz="0" w:space="0" w:color="auto"/>
            <w:left w:val="none" w:sz="0" w:space="0" w:color="auto"/>
            <w:bottom w:val="none" w:sz="0" w:space="0" w:color="auto"/>
            <w:right w:val="none" w:sz="0" w:space="0" w:color="auto"/>
          </w:divBdr>
          <w:divsChild>
            <w:div w:id="36819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15445">
      <w:bodyDiv w:val="1"/>
      <w:marLeft w:val="0"/>
      <w:marRight w:val="0"/>
      <w:marTop w:val="0"/>
      <w:marBottom w:val="0"/>
      <w:divBdr>
        <w:top w:val="none" w:sz="0" w:space="0" w:color="auto"/>
        <w:left w:val="none" w:sz="0" w:space="0" w:color="auto"/>
        <w:bottom w:val="none" w:sz="0" w:space="0" w:color="auto"/>
        <w:right w:val="none" w:sz="0" w:space="0" w:color="auto"/>
      </w:divBdr>
      <w:divsChild>
        <w:div w:id="1190144099">
          <w:marLeft w:val="0"/>
          <w:marRight w:val="0"/>
          <w:marTop w:val="0"/>
          <w:marBottom w:val="0"/>
          <w:divBdr>
            <w:top w:val="none" w:sz="0" w:space="0" w:color="auto"/>
            <w:left w:val="none" w:sz="0" w:space="0" w:color="auto"/>
            <w:bottom w:val="none" w:sz="0" w:space="0" w:color="auto"/>
            <w:right w:val="none" w:sz="0" w:space="0" w:color="auto"/>
          </w:divBdr>
        </w:div>
        <w:div w:id="1607494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dlgsc.wa.gov.au/racing-gaming-and-liquor/liquor/liquor-applications/fees-and-charges"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lgirs.wa.gov.au/" TargetMode="External"/><Relationship Id="rId1" Type="http://schemas.openxmlformats.org/officeDocument/2006/relationships/hyperlink" Target="mailto:rgl@lgirs.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n.maxwell\Downloads\DLGSC%20generic%20Wor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1E65ED69024C6B9BD37DFF203BC264"/>
        <w:category>
          <w:name w:val="General"/>
          <w:gallery w:val="placeholder"/>
        </w:category>
        <w:types>
          <w:type w:val="bbPlcHdr"/>
        </w:types>
        <w:behaviors>
          <w:behavior w:val="content"/>
        </w:behaviors>
        <w:guid w:val="{6BC09493-1794-49D8-92D9-54A906C716EF}"/>
      </w:docPartPr>
      <w:docPartBody>
        <w:bookmarkStart w:id="0" w:name="Text2"/>
        <w:bookmarkStart w:id="1" w:name="Text7"/>
        <w:bookmarkStart w:id="2" w:name="Text4"/>
        <w:bookmarkStart w:id="3" w:name="Text5"/>
        <w:bookmarkStart w:id="4" w:name="Text6"/>
        <w:bookmarkStart w:id="5" w:name="Text8"/>
        <w:bookmarkStart w:id="6" w:name="Text9"/>
        <w:bookmarkStart w:id="7" w:name="Text10"/>
        <w:bookmarkStart w:id="8" w:name="Text11"/>
        <w:bookmarkStart w:id="9" w:name="Text1"/>
        <w:bookmarkStart w:id="10" w:name="Text8"/>
        <w:bookmarkStart w:id="11" w:name="Text9"/>
        <w:bookmarkStart w:id="12" w:name="Text8"/>
        <w:bookmarkStart w:id="13" w:name="Text10"/>
        <w:bookmarkStart w:id="14" w:name="Text10"/>
        <w:bookmarkStart w:id="15" w:name="Text10"/>
        <w:bookmarkStart w:id="16" w:name="Text10"/>
        <w:bookmarkStart w:id="17" w:name="Text10"/>
        <w:bookmarkStart w:id="18" w:name="Text10"/>
        <w:bookmarkStart w:id="19" w:name="Text10"/>
        <w:bookmarkStart w:id="20" w:name="Text10"/>
        <w:bookmarkStart w:id="21" w:name="Text10"/>
        <w:bookmarkStart w:id="22" w:name="Text10"/>
        <w:bookmarkStart w:id="23" w:name="Text1"/>
        <w:bookmarkStart w:id="24" w:name="Text2"/>
        <w:bookmarkStart w:id="25" w:name="Text7"/>
        <w:bookmarkStart w:id="26" w:name="Text4"/>
        <w:bookmarkStart w:id="27" w:name="Text5"/>
        <w:bookmarkStart w:id="28" w:name="Text6"/>
        <w:bookmarkStart w:id="29" w:name="Text1"/>
        <w:bookmarkStart w:id="30" w:name="Text2"/>
        <w:bookmarkStart w:id="31" w:name="Text7"/>
        <w:bookmarkStart w:id="32" w:name="Text4"/>
        <w:bookmarkStart w:id="33" w:name="Text5"/>
        <w:bookmarkStart w:id="34" w:name="Text6"/>
        <w:bookmarkStart w:id="35" w:name="Text2"/>
        <w:bookmarkStart w:id="36" w:name="Text2"/>
        <w:bookmarkStart w:id="37" w:name="Text2"/>
        <w:bookmarkStart w:id="38" w:name="Text10"/>
        <w:bookmarkStart w:id="39" w:name="Text9"/>
        <w:bookmarkStart w:id="40" w:name="Text9"/>
        <w:bookmarkStart w:id="41" w:name="Text9"/>
        <w:bookmarkStart w:id="42" w:name="Text10"/>
        <w:bookmarkStart w:id="43" w:name="Text10"/>
        <w:bookmarkStart w:id="44" w:name="Text2"/>
        <w:bookmarkStart w:id="45" w:name="Text10"/>
        <w:bookmarkStart w:id="46" w:name="Text9"/>
        <w:bookmarkStart w:id="47" w:name="Text10"/>
        <w:bookmarkStart w:id="48" w:name="Text10"/>
        <w:bookmarkStart w:id="49" w:name="Text10"/>
        <w:bookmarkStart w:id="50" w:name="Text10"/>
        <w:bookmarkStart w:id="51" w:name="Text10"/>
        <w:bookmarkStart w:id="52" w:name="Text10"/>
        <w:bookmarkStart w:id="53" w:name="Text10"/>
        <w:bookmarkStart w:id="54" w:name="Text10"/>
        <w:bookmarkStart w:id="55" w:name="Text10"/>
        <w:bookmarkStart w:id="56" w:name="Text10"/>
        <w:bookmarkStart w:id="57" w:name="Text10"/>
        <w:bookmarkStart w:id="58" w:name="Text10"/>
        <w:bookmarkStart w:id="59" w:name="Text8"/>
        <w:bookmarkStart w:id="60" w:name="Text10"/>
        <w:bookmarkStart w:id="61" w:name="Text7"/>
        <w:bookmarkStart w:id="62" w:name="Text4"/>
        <w:bookmarkStart w:id="63" w:name="Text5"/>
        <w:bookmarkStart w:id="64" w:name="Text6"/>
        <w:bookmarkStart w:id="65" w:name="Text10"/>
        <w:bookmarkStart w:id="66" w:name="Text10"/>
        <w:bookmarkStart w:id="67" w:name="Text10"/>
        <w:bookmarkStart w:id="68" w:name="Text2"/>
        <w:bookmarkStart w:id="69" w:name="Text10"/>
        <w:bookmarkStart w:id="70" w:name="Text9"/>
        <w:bookmarkStart w:id="71" w:name="Text8"/>
        <w:bookmarkStart w:id="72" w:name="Text9"/>
        <w:bookmarkStart w:id="73" w:name="Text10"/>
        <w:bookmarkStart w:id="74" w:name="Text11"/>
        <w:bookmarkStart w:id="75" w:name="Text1"/>
        <w:bookmarkStart w:id="76" w:name="Text2"/>
        <w:bookmarkStart w:id="77" w:name="Text7"/>
        <w:bookmarkStart w:id="78" w:name="Text4"/>
        <w:bookmarkStart w:id="79" w:name="Text5"/>
        <w:bookmarkStart w:id="80" w:name="Text6"/>
        <w:bookmarkStart w:id="81" w:name="Text7"/>
        <w:bookmarkStart w:id="82" w:name="Text7"/>
        <w:bookmarkStart w:id="83" w:name="Text7"/>
        <w:bookmarkStart w:id="84" w:name="Text10"/>
        <w:bookmarkStart w:id="85" w:name="Text10"/>
        <w:bookmarkStart w:id="86" w:name="Text10"/>
        <w:bookmarkStart w:id="87" w:name="Text10"/>
        <w:bookmarkStart w:id="88" w:name="Text10"/>
        <w:bookmarkStart w:id="89" w:name="Text10"/>
        <w:bookmarkStart w:id="90" w:name="Text10"/>
        <w:bookmarkStart w:id="91" w:name="Text10"/>
        <w:bookmarkStart w:id="92" w:name="Text10"/>
        <w:bookmarkStart w:id="93" w:name="Text10"/>
        <w:bookmarkStart w:id="94" w:name="Text10"/>
        <w:bookmarkStart w:id="95" w:name="Text10"/>
        <w:bookmarkStart w:id="96" w:name="Text10"/>
        <w:bookmarkStart w:id="97" w:name="Text10"/>
        <w:bookmarkStart w:id="98" w:name="Text10"/>
        <w:bookmarkStart w:id="99" w:name="Text2"/>
        <w:bookmarkStart w:id="100" w:name="Text9"/>
        <w:bookmarkStart w:id="101" w:name="Text8"/>
        <w:bookmarkStart w:id="102" w:name="Text7"/>
        <w:bookmarkStart w:id="103" w:name="Text4"/>
        <w:bookmarkStart w:id="104" w:name="Text5"/>
        <w:bookmarkStart w:id="105" w:name="Text6"/>
        <w:bookmarkStart w:id="106" w:name="Text10"/>
        <w:bookmarkStart w:id="107" w:name="Text10"/>
        <w:bookmarkStart w:id="108" w:name="Text10"/>
        <w:bookmarkStart w:id="109" w:name="Text10"/>
        <w:bookmarkStart w:id="110" w:name="Text10"/>
        <w:bookmarkStart w:id="111" w:name="Text10"/>
        <w:bookmarkStart w:id="112" w:name="Text2"/>
        <w:bookmarkStart w:id="113" w:name="Text9"/>
        <w:bookmarkStart w:id="114" w:name="Text8"/>
        <w:bookmarkStart w:id="115" w:name="Text7"/>
        <w:bookmarkStart w:id="116" w:name="Text4"/>
        <w:bookmarkStart w:id="117" w:name="Text5"/>
        <w:bookmarkStart w:id="118" w:name="Text6"/>
        <w:bookmarkStart w:id="119" w:name="Text10"/>
        <w:bookmarkStart w:id="120" w:name="Text2"/>
        <w:bookmarkStart w:id="121" w:name="Text10"/>
        <w:bookmarkStart w:id="122" w:name="Text9"/>
        <w:bookmarkStart w:id="123" w:name="Text9"/>
        <w:bookmarkStart w:id="124" w:name="Text2"/>
        <w:bookmarkStart w:id="125" w:name="Text10"/>
        <w:bookmarkStart w:id="126" w:name="Text9"/>
        <w:bookmarkStart w:id="127" w:name="Text9"/>
        <w:bookmarkStart w:id="128" w:name="Text2"/>
        <w:bookmarkStart w:id="129" w:name="Text10"/>
        <w:bookmarkStart w:id="130" w:name="Text9"/>
        <w:bookmarkStart w:id="131" w:name="Text9"/>
        <w:bookmarkStart w:id="132" w:name="Text2"/>
        <w:bookmarkStart w:id="133" w:name="Text10"/>
        <w:bookmarkStart w:id="134" w:name="Text9"/>
        <w:bookmarkStart w:id="135" w:name="Text9"/>
        <w:bookmarkStart w:id="136" w:name="Text2"/>
        <w:bookmarkStart w:id="137" w:name="Text10"/>
        <w:bookmarkStart w:id="138" w:name="Text9"/>
        <w:bookmarkStart w:id="139" w:name="Text9"/>
        <w:bookmarkStart w:id="140" w:name="Text2"/>
        <w:bookmarkStart w:id="141" w:name="Text10"/>
        <w:bookmarkStart w:id="142" w:name="Text9"/>
        <w:bookmarkStart w:id="143" w:name="Text9"/>
        <w:bookmarkStart w:id="144" w:name="Text2"/>
        <w:bookmarkStart w:id="145" w:name="Text10"/>
        <w:bookmarkStart w:id="146" w:name="Text9"/>
        <w:bookmarkStart w:id="147" w:name="Text9"/>
        <w:bookmarkStart w:id="148" w:name="Text2"/>
        <w:bookmarkStart w:id="149" w:name="Text10"/>
        <w:bookmarkStart w:id="150" w:name="Text9"/>
        <w:bookmarkStart w:id="151" w:name="Text9"/>
        <w:bookmarkStart w:id="152" w:name="Text2"/>
        <w:bookmarkStart w:id="153" w:name="Text10"/>
        <w:bookmarkStart w:id="154" w:name="Text9"/>
        <w:bookmarkStart w:id="155" w:name="Text9"/>
        <w:bookmarkStart w:id="156" w:name="Text2"/>
        <w:bookmarkStart w:id="157" w:name="Text10"/>
        <w:bookmarkStart w:id="158" w:name="Text9"/>
        <w:bookmarkStart w:id="159" w:name="Text9"/>
        <w:bookmarkStart w:id="160" w:name="Text2"/>
        <w:bookmarkStart w:id="161" w:name="Text10"/>
        <w:bookmarkStart w:id="162" w:name="Text9"/>
        <w:bookmarkStart w:id="163" w:name="Text9"/>
        <w:bookmarkStart w:id="164" w:name="Text7"/>
        <w:bookmarkStart w:id="165" w:name="Text8"/>
        <w:bookmarkStart w:id="166" w:name="Text9"/>
        <w:bookmarkStart w:id="167" w:name="Text10"/>
        <w:bookmarkStart w:id="168" w:name="Text11"/>
        <w:bookmarkStart w:id="169" w:name="Text1"/>
        <w:bookmarkStart w:id="170" w:name="Text2"/>
        <w:bookmarkStart w:id="171" w:name="Text7"/>
        <w:bookmarkStart w:id="172" w:name="Text4"/>
        <w:bookmarkStart w:id="173" w:name="Text6"/>
        <w:bookmarkStart w:id="174" w:name="Text5"/>
        <w:bookmarkStart w:id="175" w:name="Text7"/>
        <w:bookmarkStart w:id="176" w:name="Text8"/>
        <w:bookmarkStart w:id="177" w:name="Text9"/>
        <w:bookmarkStart w:id="178" w:name="Text10"/>
        <w:bookmarkStart w:id="179" w:name="Text11"/>
        <w:bookmarkStart w:id="180" w:name="Text1"/>
        <w:bookmarkStart w:id="181" w:name="Text2"/>
        <w:bookmarkStart w:id="182" w:name="Text4"/>
        <w:bookmarkStart w:id="183" w:name="Text5"/>
        <w:bookmarkStart w:id="184" w:name="Text6"/>
        <w:bookmarkStart w:id="185" w:name="Text8"/>
        <w:bookmarkStart w:id="186" w:name="Text9"/>
        <w:bookmarkStart w:id="187" w:name="Text10"/>
        <w:bookmarkStart w:id="188" w:name="Text11"/>
        <w:bookmarkStart w:id="189" w:name="Text1"/>
        <w:bookmarkStart w:id="190" w:name="Text2"/>
        <w:bookmarkStart w:id="191" w:name="Text7"/>
        <w:bookmarkStart w:id="192" w:name="Text4"/>
        <w:bookmarkStart w:id="193" w:name="Text5"/>
        <w:bookmarkStart w:id="194" w:name="Text6"/>
        <w:bookmarkStart w:id="195" w:name="Text5"/>
        <w:bookmarkStart w:id="196" w:name="Text6"/>
        <w:bookmarkStart w:id="197" w:name="Text2"/>
        <w:bookmarkStart w:id="198" w:name="Text7"/>
        <w:bookmarkStart w:id="199" w:name="Text4"/>
        <w:bookmarkStart w:id="200" w:name="Text5"/>
        <w:bookmarkStart w:id="201" w:name="Text6"/>
        <w:bookmarkStart w:id="202" w:name="Text8"/>
        <w:bookmarkStart w:id="203" w:name="Text9"/>
        <w:bookmarkStart w:id="204" w:name="Text10"/>
        <w:bookmarkStart w:id="205" w:name="Text11"/>
        <w:bookmarkStart w:id="206" w:name="Text1"/>
        <w:bookmarkStart w:id="207" w:name="Text2"/>
        <w:bookmarkStart w:id="208" w:name="Text7"/>
        <w:bookmarkStart w:id="209" w:name="Text4"/>
        <w:bookmarkStart w:id="210" w:name="Text5"/>
        <w:bookmarkStart w:id="211" w:name="Text6"/>
        <w:bookmarkStart w:id="212" w:name="Text8"/>
        <w:bookmarkStart w:id="213" w:name="Text9"/>
        <w:bookmarkStart w:id="214" w:name="Text10"/>
        <w:bookmarkStart w:id="215" w:name="Text11"/>
        <w:bookmarkStart w:id="216" w:name="Text1"/>
        <w:bookmarkStart w:id="217" w:name="Text2"/>
        <w:bookmarkStart w:id="218" w:name="Text7"/>
        <w:bookmarkStart w:id="219" w:name="Text4"/>
        <w:bookmarkStart w:id="220" w:name="Text5"/>
        <w:bookmarkStart w:id="221" w:name="Text6"/>
        <w:bookmarkStart w:id="222" w:name="Text8"/>
        <w:bookmarkStart w:id="223" w:name="Text9"/>
        <w:bookmarkStart w:id="224" w:name="Text10"/>
        <w:bookmarkStart w:id="225" w:name="Text11"/>
        <w:bookmarkStart w:id="226" w:name="Text1"/>
        <w:bookmarkStart w:id="227" w:name="Text2"/>
        <w:bookmarkStart w:id="228" w:name="Text7"/>
        <w:bookmarkStart w:id="229" w:name="Text4"/>
        <w:bookmarkStart w:id="230" w:name="Text5"/>
        <w:bookmarkStart w:id="231" w:name="Text6"/>
        <w:bookmarkStart w:id="232" w:name="Text8"/>
        <w:bookmarkStart w:id="233" w:name="Text9"/>
        <w:bookmarkStart w:id="234" w:name="Text10"/>
        <w:bookmarkStart w:id="235" w:name="Text11"/>
        <w:bookmarkStart w:id="236" w:name="Text1"/>
        <w:bookmarkStart w:id="237" w:name="Text2"/>
        <w:bookmarkStart w:id="238" w:name="Text7"/>
        <w:bookmarkStart w:id="239" w:name="Text4"/>
        <w:bookmarkStart w:id="240" w:name="Text5"/>
        <w:bookmarkStart w:id="241" w:name="Text6"/>
        <w:bookmarkStart w:id="242" w:name="Text2"/>
        <w:bookmarkStart w:id="243" w:name="Text7"/>
        <w:bookmarkStart w:id="244" w:name="Text4"/>
        <w:bookmarkStart w:id="245" w:name="Text5"/>
        <w:bookmarkStart w:id="246" w:name="Text6"/>
        <w:bookmarkStart w:id="247" w:name="Text8"/>
        <w:bookmarkStart w:id="248" w:name="Text9"/>
        <w:bookmarkStart w:id="249" w:name="Text10"/>
        <w:bookmarkStart w:id="250" w:name="Text11"/>
        <w:bookmarkStart w:id="251" w:name="Text1"/>
        <w:bookmarkStart w:id="252" w:name="Text2"/>
        <w:bookmarkStart w:id="253" w:name="Text7"/>
        <w:bookmarkStart w:id="254" w:name="Text4"/>
        <w:bookmarkStart w:id="255" w:name="Text5"/>
        <w:bookmarkStart w:id="256" w:name="Text6"/>
        <w:bookmarkStart w:id="257" w:name="Text8"/>
        <w:bookmarkStart w:id="258" w:name="Text9"/>
        <w:bookmarkStart w:id="259" w:name="Text10"/>
        <w:bookmarkStart w:id="260" w:name="Text11"/>
        <w:bookmarkStart w:id="261" w:name="Text1"/>
        <w:bookmarkStart w:id="262" w:name="Text2"/>
        <w:bookmarkStart w:id="263" w:name="Text7"/>
        <w:bookmarkStart w:id="264" w:name="Text4"/>
        <w:bookmarkStart w:id="265" w:name="Text5"/>
        <w:bookmarkStart w:id="266" w:name="Text6"/>
        <w:bookmarkStart w:id="267" w:name="Text8"/>
        <w:bookmarkStart w:id="268" w:name="Text9"/>
        <w:bookmarkStart w:id="269" w:name="Text10"/>
        <w:bookmarkStart w:id="270" w:name="Text11"/>
        <w:bookmarkStart w:id="271" w:name="Text1"/>
        <w:bookmarkStart w:id="272" w:name="Text2"/>
        <w:bookmarkStart w:id="273" w:name="Text7"/>
        <w:bookmarkStart w:id="274" w:name="Text4"/>
        <w:bookmarkStart w:id="275" w:name="Text5"/>
        <w:bookmarkStart w:id="276" w:name="Text6"/>
        <w:bookmarkStart w:id="277" w:name="Text8"/>
        <w:bookmarkStart w:id="278" w:name="Text9"/>
        <w:bookmarkStart w:id="279" w:name="Text10"/>
        <w:bookmarkStart w:id="280" w:name="Text11"/>
        <w:bookmarkStart w:id="281" w:name="Text1"/>
        <w:bookmarkStart w:id="282" w:name="Text8"/>
        <w:bookmarkStart w:id="283" w:name="Text9"/>
        <w:bookmarkStart w:id="284" w:name="Text10"/>
        <w:bookmarkStart w:id="285" w:name="Text11"/>
        <w:bookmarkStart w:id="286" w:name="Text1"/>
        <w:bookmarkStart w:id="287" w:name="Text7"/>
        <w:bookmarkStart w:id="288" w:name="Text7"/>
        <w:bookmarkStart w:id="289" w:name="Text7"/>
        <w:bookmarkStart w:id="290" w:name="Text7"/>
        <w:bookmarkStart w:id="291" w:name="Text7"/>
        <w:bookmarkStart w:id="292" w:name="Text7"/>
        <w:bookmarkStart w:id="293" w:name="Text2"/>
        <w:bookmarkStart w:id="294" w:name="Text7"/>
        <w:bookmarkStart w:id="295" w:name="Text4"/>
        <w:bookmarkStart w:id="296" w:name="Text5"/>
        <w:bookmarkStart w:id="297" w:name="Text6"/>
        <w:bookmarkStart w:id="298" w:name="Text8"/>
        <w:bookmarkStart w:id="299" w:name="Text9"/>
        <w:bookmarkStart w:id="300" w:name="Text10"/>
        <w:bookmarkStart w:id="301" w:name="Text11"/>
        <w:bookmarkStart w:id="302" w:name="Text1"/>
        <w:bookmarkStart w:id="303" w:name="Text2"/>
        <w:bookmarkStart w:id="304" w:name="Text7"/>
        <w:bookmarkStart w:id="305" w:name="Text4"/>
        <w:bookmarkStart w:id="306" w:name="Text5"/>
        <w:bookmarkStart w:id="307" w:name="Text6"/>
        <w:bookmarkStart w:id="308" w:name="Text8"/>
        <w:bookmarkStart w:id="309" w:name="Text9"/>
        <w:bookmarkStart w:id="310" w:name="Text10"/>
        <w:bookmarkStart w:id="311" w:name="Text11"/>
        <w:bookmarkStart w:id="312" w:name="Text1"/>
        <w:bookmarkStart w:id="313" w:name="Text2"/>
        <w:bookmarkStart w:id="314" w:name="Text7"/>
        <w:bookmarkStart w:id="315" w:name="Text4"/>
        <w:bookmarkStart w:id="316" w:name="Text5"/>
        <w:bookmarkStart w:id="317" w:name="Text6"/>
        <w:bookmarkStart w:id="318" w:name="Text8"/>
        <w:bookmarkStart w:id="319" w:name="Text9"/>
        <w:bookmarkStart w:id="320" w:name="Text10"/>
        <w:bookmarkStart w:id="321" w:name="Text11"/>
        <w:bookmarkStart w:id="322" w:name="Text1"/>
        <w:bookmarkStart w:id="323" w:name="Text8"/>
        <w:bookmarkStart w:id="324" w:name="Text9"/>
        <w:bookmarkStart w:id="325" w:name="Text10"/>
        <w:bookmarkStart w:id="326" w:name="Text11"/>
        <w:bookmarkStart w:id="327" w:name="Text1"/>
        <w:bookmarkStart w:id="328" w:name="Text2"/>
        <w:bookmarkStart w:id="329" w:name="Text7"/>
        <w:bookmarkStart w:id="330" w:name="Text4"/>
        <w:bookmarkStart w:id="331" w:name="Text5"/>
        <w:bookmarkStart w:id="332" w:name="Text6"/>
        <w:bookmarkStart w:id="333" w:name="Text8"/>
        <w:bookmarkStart w:id="334" w:name="Text9"/>
        <w:bookmarkStart w:id="335" w:name="Text10"/>
        <w:bookmarkStart w:id="336" w:name="Text11"/>
        <w:bookmarkStart w:id="337" w:name="Text1"/>
        <w:bookmarkStart w:id="338" w:name="Text8"/>
        <w:bookmarkStart w:id="339" w:name="Text9"/>
        <w:bookmarkStart w:id="340" w:name="Text10"/>
        <w:bookmarkStart w:id="341" w:name="Text11"/>
        <w:bookmarkStart w:id="342" w:name="Text1"/>
        <w:bookmarkStart w:id="343" w:name="Text8"/>
        <w:bookmarkStart w:id="344" w:name="Text9"/>
        <w:bookmarkStart w:id="345" w:name="Text10"/>
        <w:bookmarkStart w:id="346" w:name="Text11"/>
        <w:bookmarkStart w:id="347" w:name="Text1"/>
        <w:bookmarkStart w:id="348" w:name="Text8"/>
        <w:bookmarkStart w:id="349" w:name="Text9"/>
        <w:bookmarkStart w:id="350" w:name="Text10"/>
        <w:bookmarkStart w:id="351" w:name="Text11"/>
        <w:bookmarkStart w:id="352" w:name="Text1"/>
        <w:bookmarkStart w:id="353" w:name="Text8"/>
        <w:bookmarkStart w:id="354" w:name="Text9"/>
        <w:bookmarkStart w:id="355" w:name="Text10"/>
        <w:bookmarkStart w:id="356" w:name="Text11"/>
        <w:bookmarkStart w:id="357" w:name="Text1"/>
        <w:bookmarkStart w:id="358" w:name="Text8"/>
        <w:bookmarkStart w:id="359" w:name="Text9"/>
        <w:bookmarkStart w:id="360" w:name="Text10"/>
        <w:bookmarkStart w:id="361" w:name="Text11"/>
        <w:bookmarkStart w:id="362" w:name="Text1"/>
        <w:bookmarkStart w:id="363" w:name="Text8"/>
        <w:bookmarkStart w:id="364" w:name="Text9"/>
        <w:bookmarkStart w:id="365" w:name="Text10"/>
        <w:bookmarkStart w:id="366" w:name="Text11"/>
        <w:bookmarkStart w:id="367" w:name="Text1"/>
        <w:bookmarkStart w:id="368" w:name="Text8"/>
        <w:bookmarkStart w:id="369" w:name="Text9"/>
        <w:bookmarkStart w:id="370" w:name="Text10"/>
        <w:bookmarkStart w:id="371" w:name="Text11"/>
        <w:bookmarkStart w:id="372" w:name="Text1"/>
        <w:bookmarkStart w:id="373" w:name="Text8"/>
        <w:bookmarkStart w:id="374" w:name="Text9"/>
        <w:bookmarkStart w:id="375" w:name="Text10"/>
        <w:bookmarkStart w:id="376" w:name="Text11"/>
        <w:bookmarkStart w:id="377" w:name="Text1"/>
        <w:bookmarkStart w:id="378" w:name="Text8"/>
        <w:bookmarkStart w:id="379" w:name="Text9"/>
        <w:bookmarkStart w:id="380" w:name="Text10"/>
        <w:bookmarkStart w:id="381" w:name="Text11"/>
        <w:bookmarkStart w:id="382" w:name="Text1"/>
        <w:bookmarkStart w:id="383" w:name="Text8"/>
        <w:bookmarkStart w:id="384" w:name="Text9"/>
        <w:bookmarkStart w:id="385" w:name="Text10"/>
        <w:bookmarkStart w:id="386" w:name="Text11"/>
        <w:bookmarkStart w:id="387" w:name="Text1"/>
        <w:bookmarkStart w:id="388" w:name="Text8"/>
        <w:bookmarkStart w:id="389" w:name="Text9"/>
        <w:bookmarkStart w:id="390" w:name="Text10"/>
        <w:bookmarkStart w:id="391" w:name="Text11"/>
        <w:bookmarkStart w:id="392" w:name="Text1"/>
        <w:bookmarkStart w:id="393" w:name="Text8"/>
        <w:bookmarkStart w:id="394" w:name="Text9"/>
        <w:bookmarkStart w:id="395" w:name="Text10"/>
        <w:bookmarkStart w:id="396" w:name="Text11"/>
        <w:bookmarkStart w:id="397" w:name="Text1"/>
        <w:bookmarkStart w:id="398" w:name="Text8"/>
        <w:bookmarkStart w:id="399" w:name="Text9"/>
        <w:bookmarkStart w:id="400" w:name="Text10"/>
        <w:bookmarkStart w:id="401" w:name="Text11"/>
        <w:bookmarkStart w:id="402" w:name="Text1"/>
        <w:bookmarkStart w:id="403" w:name="Text8"/>
        <w:bookmarkStart w:id="404" w:name="Text9"/>
        <w:bookmarkStart w:id="405" w:name="Text10"/>
        <w:bookmarkStart w:id="406" w:name="Text11"/>
        <w:bookmarkStart w:id="407" w:name="Text1"/>
        <w:bookmarkStart w:id="408" w:name="Text8"/>
        <w:bookmarkStart w:id="409" w:name="Text9"/>
        <w:bookmarkStart w:id="410" w:name="Text10"/>
        <w:bookmarkStart w:id="411" w:name="Text11"/>
        <w:bookmarkStart w:id="412" w:name="Text1"/>
        <w:bookmarkStart w:id="413" w:name="Text8"/>
        <w:bookmarkStart w:id="414" w:name="Text9"/>
        <w:bookmarkStart w:id="415" w:name="Text10"/>
        <w:bookmarkStart w:id="416" w:name="Text11"/>
        <w:bookmarkStart w:id="417" w:name="Text1"/>
        <w:bookmarkStart w:id="418" w:name="Text8"/>
        <w:bookmarkStart w:id="419" w:name="Text9"/>
        <w:bookmarkStart w:id="420" w:name="Text10"/>
        <w:bookmarkStart w:id="421" w:name="Text11"/>
        <w:bookmarkStart w:id="422" w:name="Text1"/>
        <w:bookmarkStart w:id="423" w:name="Text8"/>
        <w:bookmarkStart w:id="424" w:name="Text9"/>
        <w:bookmarkStart w:id="425" w:name="Text10"/>
        <w:bookmarkStart w:id="426" w:name="Text11"/>
        <w:bookmarkStart w:id="427" w:name="Text1"/>
        <w:bookmarkStart w:id="428" w:name="Text8"/>
        <w:bookmarkStart w:id="429" w:name="Text9"/>
        <w:bookmarkStart w:id="430" w:name="Text10"/>
        <w:bookmarkStart w:id="431" w:name="Text11"/>
        <w:bookmarkStart w:id="432" w:name="Text1"/>
        <w:bookmarkStart w:id="433" w:name="Text8"/>
        <w:bookmarkStart w:id="434" w:name="Text9"/>
        <w:bookmarkStart w:id="435" w:name="Text10"/>
        <w:bookmarkStart w:id="436" w:name="Text11"/>
        <w:bookmarkStart w:id="437" w:name="Text1"/>
        <w:bookmarkStart w:id="438" w:name="Text8"/>
        <w:bookmarkStart w:id="439" w:name="Text9"/>
        <w:bookmarkStart w:id="440" w:name="Text10"/>
        <w:bookmarkStart w:id="441" w:name="Text11"/>
        <w:bookmarkStart w:id="442" w:name="Text1"/>
        <w:bookmarkStart w:id="443" w:name="Text8"/>
        <w:bookmarkStart w:id="444" w:name="Text9"/>
        <w:bookmarkStart w:id="445" w:name="Text10"/>
        <w:bookmarkStart w:id="446" w:name="Text11"/>
        <w:bookmarkStart w:id="447" w:name="Text1"/>
        <w:bookmarkStart w:id="448" w:name="Text8"/>
        <w:bookmarkStart w:id="449" w:name="Text9"/>
        <w:bookmarkStart w:id="450" w:name="Text10"/>
        <w:bookmarkStart w:id="451" w:name="Text11"/>
        <w:bookmarkStart w:id="452" w:name="Text1"/>
        <w:bookmarkStart w:id="453" w:name="Text8"/>
        <w:bookmarkStart w:id="454" w:name="Text9"/>
        <w:bookmarkStart w:id="455" w:name="Text10"/>
        <w:bookmarkStart w:id="456" w:name="Text11"/>
        <w:bookmarkStart w:id="457" w:name="Text1"/>
        <w:bookmarkStart w:id="458" w:name="Text8"/>
        <w:bookmarkStart w:id="459" w:name="Text9"/>
        <w:bookmarkStart w:id="460" w:name="Text10"/>
        <w:bookmarkStart w:id="461" w:name="Text11"/>
        <w:bookmarkStart w:id="462" w:name="Text1"/>
        <w:bookmarkStart w:id="463" w:name="Text8"/>
        <w:bookmarkStart w:id="464" w:name="Text9"/>
        <w:bookmarkStart w:id="465" w:name="Text10"/>
        <w:bookmarkStart w:id="466" w:name="Text11"/>
        <w:bookmarkStart w:id="467" w:name="Text1"/>
        <w:bookmarkStart w:id="468" w:name="Text8"/>
        <w:bookmarkStart w:id="469" w:name="Text9"/>
        <w:bookmarkStart w:id="470" w:name="Text10"/>
        <w:bookmarkStart w:id="471" w:name="Text11"/>
        <w:bookmarkStart w:id="472" w:name="Text1"/>
        <w:bookmarkStart w:id="473" w:name="Text8"/>
        <w:bookmarkStart w:id="474" w:name="Text9"/>
        <w:bookmarkStart w:id="475" w:name="Text10"/>
        <w:bookmarkStart w:id="476" w:name="Text11"/>
        <w:bookmarkStart w:id="477" w:name="Text1"/>
        <w:bookmarkStart w:id="478" w:name="Text8"/>
        <w:bookmarkStart w:id="479" w:name="Text9"/>
        <w:bookmarkStart w:id="480" w:name="Text10"/>
        <w:bookmarkStart w:id="481" w:name="Text11"/>
        <w:bookmarkStart w:id="482" w:name="Text1"/>
        <w:bookmarkStart w:id="483" w:name="Text8"/>
        <w:bookmarkStart w:id="484" w:name="Text9"/>
        <w:bookmarkStart w:id="485" w:name="Text10"/>
        <w:bookmarkStart w:id="486" w:name="Text11"/>
        <w:bookmarkStart w:id="487" w:name="Text1"/>
        <w:bookmarkStart w:id="488" w:name="Text8"/>
        <w:bookmarkStart w:id="489" w:name="Text9"/>
        <w:bookmarkStart w:id="490" w:name="Text10"/>
        <w:bookmarkStart w:id="491" w:name="Text11"/>
        <w:bookmarkStart w:id="492" w:name="Text1"/>
        <w:bookmarkStart w:id="493" w:name="Text2"/>
        <w:bookmarkStart w:id="494" w:name="Text7"/>
        <w:bookmarkStart w:id="495" w:name="Text4"/>
        <w:bookmarkStart w:id="496" w:name="Text5"/>
        <w:bookmarkStart w:id="497" w:name="Text6"/>
        <w:bookmarkStart w:id="498" w:name="Text8"/>
        <w:bookmarkStart w:id="499" w:name="Text9"/>
        <w:bookmarkStart w:id="500" w:name="Text10"/>
        <w:bookmarkStart w:id="501" w:name="Text11"/>
        <w:bookmarkStart w:id="502" w:name="Text1"/>
        <w:bookmarkStart w:id="503" w:name="Text8"/>
        <w:bookmarkStart w:id="504" w:name="Text9"/>
        <w:bookmarkStart w:id="505" w:name="Text10"/>
        <w:bookmarkStart w:id="506" w:name="Text11"/>
        <w:bookmarkStart w:id="507" w:name="Text1"/>
        <w:bookmarkStart w:id="508" w:name="Text8"/>
        <w:bookmarkStart w:id="509" w:name="Text9"/>
        <w:bookmarkStart w:id="510" w:name="Text10"/>
        <w:bookmarkStart w:id="511" w:name="Text11"/>
        <w:bookmarkStart w:id="512" w:name="Text1"/>
        <w:bookmarkStart w:id="513" w:name="Text8"/>
        <w:bookmarkStart w:id="514" w:name="Text9"/>
        <w:bookmarkStart w:id="515" w:name="Text10"/>
        <w:bookmarkStart w:id="516" w:name="Text11"/>
        <w:bookmarkStart w:id="517" w:name="Text1"/>
        <w:bookmarkStart w:id="518" w:name="Text8"/>
        <w:bookmarkStart w:id="519" w:name="Text9"/>
        <w:bookmarkStart w:id="520" w:name="Text10"/>
        <w:bookmarkStart w:id="521" w:name="Text11"/>
        <w:bookmarkStart w:id="522" w:name="Text1"/>
        <w:bookmarkStart w:id="523" w:name="Text8"/>
        <w:bookmarkStart w:id="524" w:name="Text9"/>
        <w:bookmarkStart w:id="525" w:name="Text10"/>
        <w:bookmarkStart w:id="526" w:name="Text11"/>
        <w:bookmarkStart w:id="527" w:name="Text1"/>
        <w:bookmarkStart w:id="528" w:name="Text8"/>
        <w:bookmarkStart w:id="529" w:name="Text9"/>
        <w:bookmarkStart w:id="530" w:name="Text10"/>
        <w:bookmarkStart w:id="531" w:name="Text11"/>
        <w:bookmarkStart w:id="532" w:name="Text1"/>
        <w:bookmarkStart w:id="533" w:name="Text8"/>
        <w:bookmarkStart w:id="534" w:name="Text9"/>
        <w:bookmarkStart w:id="535" w:name="Text10"/>
        <w:bookmarkStart w:id="536" w:name="Text11"/>
        <w:bookmarkStart w:id="537" w:name="Text1"/>
        <w:bookmarkStart w:id="538" w:name="Text8"/>
        <w:bookmarkStart w:id="539" w:name="Text9"/>
        <w:bookmarkStart w:id="540" w:name="Text10"/>
        <w:bookmarkStart w:id="541" w:name="Text11"/>
        <w:bookmarkStart w:id="542" w:name="Text1"/>
        <w:bookmarkStart w:id="543" w:name="Text8"/>
        <w:bookmarkStart w:id="544" w:name="Text9"/>
        <w:bookmarkStart w:id="545" w:name="Text10"/>
        <w:bookmarkStart w:id="546" w:name="Text11"/>
        <w:bookmarkStart w:id="547" w:name="Text1"/>
        <w:bookmarkStart w:id="548" w:name="Text8"/>
        <w:bookmarkStart w:id="549" w:name="Text9"/>
        <w:bookmarkStart w:id="550" w:name="Text10"/>
        <w:bookmarkStart w:id="551" w:name="Text11"/>
        <w:bookmarkStart w:id="552" w:name="Text1"/>
        <w:bookmarkStart w:id="553" w:name="Text8"/>
        <w:bookmarkStart w:id="554" w:name="Text9"/>
        <w:bookmarkStart w:id="555" w:name="Text10"/>
        <w:bookmarkStart w:id="556" w:name="Text11"/>
        <w:bookmarkStart w:id="557" w:name="Text1"/>
        <w:bookmarkStart w:id="558" w:name="Text8"/>
        <w:bookmarkStart w:id="559" w:name="Text9"/>
        <w:bookmarkStart w:id="560" w:name="Text10"/>
        <w:bookmarkStart w:id="561" w:name="Text11"/>
        <w:bookmarkStart w:id="562" w:name="Text1"/>
        <w:bookmarkStart w:id="563" w:name="Text8"/>
        <w:bookmarkStart w:id="564" w:name="Text9"/>
        <w:bookmarkStart w:id="565" w:name="Text10"/>
        <w:bookmarkStart w:id="566" w:name="Text11"/>
        <w:bookmarkStart w:id="567" w:name="Text1"/>
        <w:bookmarkStart w:id="568" w:name="Text8"/>
        <w:bookmarkStart w:id="569" w:name="Text9"/>
        <w:bookmarkStart w:id="570" w:name="Text10"/>
        <w:bookmarkStart w:id="571" w:name="Text11"/>
        <w:bookmarkStart w:id="572" w:name="Text1"/>
        <w:bookmarkStart w:id="573" w:name="Text8"/>
        <w:bookmarkStart w:id="574" w:name="Text9"/>
        <w:bookmarkStart w:id="575" w:name="Text10"/>
        <w:bookmarkStart w:id="576" w:name="Text11"/>
        <w:bookmarkStart w:id="577" w:name="Text1"/>
        <w:bookmarkStart w:id="578" w:name="Text8"/>
        <w:bookmarkStart w:id="579" w:name="Text9"/>
        <w:bookmarkStart w:id="580" w:name="Text10"/>
        <w:bookmarkStart w:id="581" w:name="Text11"/>
        <w:bookmarkStart w:id="582" w:name="Text1"/>
        <w:bookmarkStart w:id="583" w:name="Text8"/>
        <w:bookmarkStart w:id="584" w:name="Text9"/>
        <w:bookmarkStart w:id="585" w:name="Text10"/>
        <w:bookmarkStart w:id="586" w:name="Text11"/>
        <w:bookmarkStart w:id="587" w:name="Text1"/>
        <w:bookmarkStart w:id="588" w:name="Text8"/>
        <w:bookmarkStart w:id="589" w:name="Text9"/>
        <w:bookmarkStart w:id="590" w:name="Text10"/>
        <w:bookmarkStart w:id="591" w:name="Text11"/>
        <w:bookmarkStart w:id="592" w:name="Text1"/>
        <w:bookmarkStart w:id="593" w:name="Text8"/>
        <w:bookmarkStart w:id="594" w:name="Text9"/>
        <w:bookmarkStart w:id="595" w:name="Text10"/>
        <w:bookmarkStart w:id="596" w:name="Text11"/>
        <w:bookmarkStart w:id="597" w:name="Text1"/>
        <w:bookmarkStart w:id="598" w:name="Text8"/>
        <w:bookmarkStart w:id="599" w:name="Text9"/>
        <w:bookmarkStart w:id="600" w:name="Text10"/>
        <w:bookmarkStart w:id="601" w:name="Text11"/>
        <w:bookmarkStart w:id="602" w:name="Text1"/>
        <w:bookmarkStart w:id="603" w:name="Text8"/>
        <w:bookmarkStart w:id="604" w:name="Text9"/>
        <w:bookmarkStart w:id="605" w:name="Text10"/>
        <w:bookmarkStart w:id="606" w:name="Text11"/>
        <w:bookmarkStart w:id="607" w:name="Text1"/>
        <w:bookmarkStart w:id="608" w:name="Text8"/>
        <w:bookmarkStart w:id="609" w:name="Text9"/>
        <w:bookmarkStart w:id="610" w:name="Text10"/>
        <w:bookmarkStart w:id="611" w:name="Text11"/>
        <w:bookmarkStart w:id="612" w:name="Text1"/>
        <w:bookmarkStart w:id="613" w:name="Text8"/>
        <w:bookmarkStart w:id="614" w:name="Text9"/>
        <w:bookmarkStart w:id="615" w:name="Text10"/>
        <w:bookmarkStart w:id="616" w:name="Text11"/>
        <w:bookmarkStart w:id="617" w:name="Text1"/>
        <w:bookmarkStart w:id="618" w:name="Text8"/>
        <w:bookmarkStart w:id="619" w:name="Text9"/>
        <w:bookmarkStart w:id="620" w:name="Text10"/>
        <w:bookmarkStart w:id="621" w:name="Text11"/>
        <w:bookmarkStart w:id="622" w:name="Text1"/>
        <w:bookmarkStart w:id="623" w:name="Text8"/>
        <w:bookmarkStart w:id="624" w:name="Text9"/>
        <w:bookmarkStart w:id="625" w:name="Text10"/>
        <w:bookmarkStart w:id="626" w:name="Text11"/>
        <w:bookmarkStart w:id="627" w:name="Text1"/>
        <w:bookmarkStart w:id="628" w:name="Text8"/>
        <w:bookmarkStart w:id="629" w:name="Text9"/>
        <w:bookmarkStart w:id="630" w:name="Text10"/>
        <w:bookmarkStart w:id="631" w:name="Text11"/>
        <w:bookmarkStart w:id="632" w:name="Text1"/>
        <w:bookmarkStart w:id="633" w:name="Text8"/>
        <w:bookmarkStart w:id="634" w:name="Text9"/>
        <w:bookmarkStart w:id="635" w:name="Text10"/>
        <w:bookmarkStart w:id="636" w:name="Text11"/>
        <w:bookmarkStart w:id="637" w:name="Text1"/>
        <w:bookmarkStart w:id="638" w:name="Text8"/>
        <w:bookmarkStart w:id="639" w:name="Text9"/>
        <w:bookmarkStart w:id="640" w:name="Text10"/>
        <w:bookmarkStart w:id="641" w:name="Text11"/>
        <w:bookmarkStart w:id="642" w:name="Text1"/>
        <w:bookmarkStart w:id="643" w:name="Text8"/>
        <w:bookmarkStart w:id="644" w:name="Text9"/>
        <w:bookmarkStart w:id="645" w:name="Text10"/>
        <w:bookmarkStart w:id="646" w:name="Text11"/>
        <w:bookmarkStart w:id="647" w:name="Text1"/>
        <w:bookmarkStart w:id="648" w:name="Text8"/>
        <w:bookmarkStart w:id="649" w:name="Text9"/>
        <w:bookmarkStart w:id="650" w:name="Text10"/>
        <w:bookmarkStart w:id="651" w:name="Text11"/>
        <w:bookmarkStart w:id="652" w:name="Text1"/>
        <w:bookmarkStart w:id="653" w:name="Text8"/>
        <w:bookmarkStart w:id="654" w:name="Text9"/>
        <w:bookmarkStart w:id="655" w:name="Text10"/>
        <w:bookmarkStart w:id="656" w:name="Text11"/>
        <w:bookmarkStart w:id="657" w:name="Text1"/>
        <w:bookmarkStart w:id="658" w:name="Text8"/>
        <w:bookmarkStart w:id="659" w:name="Text9"/>
        <w:bookmarkStart w:id="660" w:name="Text10"/>
        <w:bookmarkStart w:id="661" w:name="Text11"/>
        <w:bookmarkStart w:id="662" w:name="Text1"/>
        <w:bookmarkStart w:id="663" w:name="Text8"/>
        <w:bookmarkStart w:id="664" w:name="Text9"/>
        <w:bookmarkStart w:id="665" w:name="Text10"/>
        <w:bookmarkStart w:id="666" w:name="Text11"/>
        <w:bookmarkStart w:id="667" w:name="Text1"/>
        <w:bookmarkStart w:id="668" w:name="Text8"/>
        <w:bookmarkStart w:id="669" w:name="Text9"/>
        <w:bookmarkStart w:id="670" w:name="Text10"/>
        <w:bookmarkStart w:id="671" w:name="Text11"/>
        <w:bookmarkStart w:id="672" w:name="Text1"/>
        <w:bookmarkStart w:id="673" w:name="Text8"/>
        <w:bookmarkStart w:id="674" w:name="Text9"/>
        <w:bookmarkStart w:id="675" w:name="Text10"/>
        <w:bookmarkStart w:id="676" w:name="Text11"/>
        <w:bookmarkStart w:id="677" w:name="Text1"/>
        <w:bookmarkStart w:id="678" w:name="Text8"/>
        <w:bookmarkStart w:id="679" w:name="Text9"/>
        <w:bookmarkStart w:id="680" w:name="Text10"/>
        <w:bookmarkStart w:id="681" w:name="Text11"/>
        <w:bookmarkStart w:id="682" w:name="Text1"/>
        <w:bookmarkStart w:id="683" w:name="Text8"/>
        <w:bookmarkStart w:id="684" w:name="Text9"/>
        <w:bookmarkStart w:id="685" w:name="Text10"/>
        <w:bookmarkStart w:id="686" w:name="Text11"/>
        <w:bookmarkStart w:id="687" w:name="Text1"/>
        <w:bookmarkStart w:id="688" w:name="Text8"/>
        <w:bookmarkStart w:id="689" w:name="Text9"/>
        <w:bookmarkStart w:id="690" w:name="Text10"/>
        <w:bookmarkStart w:id="691" w:name="Text11"/>
        <w:bookmarkStart w:id="692" w:name="Text1"/>
        <w:bookmarkStart w:id="693" w:name="Text8"/>
        <w:bookmarkStart w:id="694" w:name="Text9"/>
        <w:bookmarkStart w:id="695" w:name="Text10"/>
        <w:bookmarkStart w:id="696" w:name="Text11"/>
        <w:bookmarkStart w:id="697" w:name="Text1"/>
        <w:bookmarkStart w:id="698" w:name="Text8"/>
        <w:bookmarkStart w:id="699" w:name="Text9"/>
        <w:bookmarkStart w:id="700" w:name="Text10"/>
        <w:bookmarkStart w:id="701" w:name="Text11"/>
        <w:bookmarkStart w:id="702" w:name="Text1"/>
        <w:bookmarkStart w:id="703" w:name="Text8"/>
        <w:bookmarkStart w:id="704" w:name="Text9"/>
        <w:bookmarkStart w:id="705" w:name="Text10"/>
        <w:bookmarkStart w:id="706" w:name="Text11"/>
        <w:bookmarkStart w:id="707" w:name="Text1"/>
        <w:bookmarkStart w:id="708" w:name="Text8"/>
        <w:bookmarkStart w:id="709" w:name="Text9"/>
        <w:bookmarkStart w:id="710" w:name="Text10"/>
        <w:bookmarkStart w:id="711" w:name="Text11"/>
        <w:bookmarkStart w:id="712" w:name="Text1"/>
        <w:bookmarkStart w:id="713" w:name="Text8"/>
        <w:bookmarkStart w:id="714" w:name="Text9"/>
        <w:bookmarkStart w:id="715" w:name="Text10"/>
        <w:bookmarkStart w:id="716" w:name="Text11"/>
        <w:bookmarkStart w:id="717" w:name="Text1"/>
        <w:bookmarkStart w:id="718" w:name="Text8"/>
        <w:bookmarkStart w:id="719" w:name="Text9"/>
        <w:bookmarkStart w:id="720" w:name="Text10"/>
        <w:bookmarkStart w:id="721" w:name="Text11"/>
        <w:bookmarkStart w:id="722" w:name="Text1"/>
        <w:bookmarkStart w:id="723" w:name="Text8"/>
        <w:bookmarkStart w:id="724" w:name="Text9"/>
        <w:bookmarkStart w:id="725" w:name="Text10"/>
        <w:bookmarkStart w:id="726" w:name="Text11"/>
        <w:bookmarkStart w:id="727" w:name="Text1"/>
        <w:bookmarkStart w:id="728" w:name="Text8"/>
        <w:bookmarkStart w:id="729" w:name="Text9"/>
        <w:bookmarkStart w:id="730" w:name="Text10"/>
        <w:bookmarkStart w:id="731" w:name="Text11"/>
        <w:bookmarkStart w:id="732" w:name="Text1"/>
        <w:bookmarkStart w:id="733" w:name="Text8"/>
        <w:bookmarkStart w:id="734" w:name="Text9"/>
        <w:bookmarkStart w:id="735" w:name="Text10"/>
        <w:bookmarkStart w:id="736" w:name="Text11"/>
        <w:bookmarkStart w:id="737" w:name="Text1"/>
        <w:bookmarkStart w:id="738" w:name="Text2"/>
        <w:bookmarkStart w:id="739" w:name="Text7"/>
        <w:bookmarkStart w:id="740" w:name="Text4"/>
        <w:bookmarkStart w:id="741" w:name="Text5"/>
        <w:bookmarkStart w:id="742" w:name="Text6"/>
        <w:bookmarkStart w:id="743" w:name="Text7"/>
        <w:bookmarkStart w:id="744" w:name="Text8"/>
        <w:bookmarkStart w:id="745" w:name="Text9"/>
        <w:bookmarkStart w:id="746" w:name="Text10"/>
        <w:bookmarkStart w:id="747" w:name="Text11"/>
        <w:bookmarkStart w:id="748" w:name="Text1"/>
        <w:bookmarkStart w:id="749" w:name="Text2"/>
        <w:bookmarkStart w:id="750" w:name="Text7"/>
        <w:bookmarkStart w:id="751" w:name="Text4"/>
        <w:bookmarkStart w:id="752" w:name="Text6"/>
        <w:bookmarkStart w:id="753" w:name="Text5"/>
        <w:bookmarkStart w:id="754" w:name="Text7"/>
        <w:bookmarkStart w:id="755" w:name="Text8"/>
        <w:bookmarkStart w:id="756" w:name="Text9"/>
        <w:bookmarkStart w:id="757" w:name="Text10"/>
        <w:bookmarkStart w:id="758" w:name="Text11"/>
        <w:bookmarkStart w:id="759" w:name="Text1"/>
        <w:bookmarkStart w:id="760" w:name="Text2"/>
        <w:bookmarkStart w:id="761" w:name="Text4"/>
        <w:bookmarkStart w:id="762" w:name="Text5"/>
        <w:bookmarkStart w:id="763" w:name="Text6"/>
        <w:bookmarkStart w:id="764" w:name="Text8"/>
        <w:bookmarkStart w:id="765" w:name="Text9"/>
        <w:bookmarkStart w:id="766" w:name="Text10"/>
        <w:bookmarkStart w:id="767" w:name="Text11"/>
        <w:bookmarkStart w:id="768" w:name="Text1"/>
        <w:bookmarkStart w:id="769" w:name="Text2"/>
        <w:bookmarkStart w:id="770" w:name="Text7"/>
        <w:bookmarkStart w:id="771" w:name="Text4"/>
        <w:bookmarkStart w:id="772" w:name="Text5"/>
        <w:bookmarkStart w:id="773" w:name="Text6"/>
        <w:bookmarkStart w:id="774" w:name="Text5"/>
        <w:bookmarkStart w:id="775" w:name="Text6"/>
        <w:bookmarkStart w:id="776" w:name="Text2"/>
        <w:bookmarkStart w:id="777" w:name="Text7"/>
        <w:bookmarkStart w:id="778" w:name="Text4"/>
        <w:bookmarkStart w:id="779" w:name="Text5"/>
        <w:bookmarkStart w:id="780" w:name="Text6"/>
        <w:bookmarkStart w:id="781" w:name="Text8"/>
        <w:bookmarkStart w:id="782" w:name="Text9"/>
        <w:bookmarkStart w:id="783" w:name="Text10"/>
        <w:bookmarkStart w:id="784" w:name="Text11"/>
        <w:bookmarkStart w:id="785" w:name="Text1"/>
        <w:bookmarkStart w:id="786" w:name="Text2"/>
        <w:bookmarkStart w:id="787" w:name="Text7"/>
        <w:bookmarkStart w:id="788" w:name="Text4"/>
        <w:bookmarkStart w:id="789" w:name="Text5"/>
        <w:bookmarkStart w:id="790" w:name="Text6"/>
        <w:bookmarkStart w:id="791" w:name="Text8"/>
        <w:bookmarkStart w:id="792" w:name="Text9"/>
        <w:bookmarkStart w:id="793" w:name="Text10"/>
        <w:bookmarkStart w:id="794" w:name="Text11"/>
        <w:bookmarkStart w:id="795" w:name="Text1"/>
        <w:bookmarkStart w:id="796" w:name="Text2"/>
        <w:bookmarkStart w:id="797" w:name="Text7"/>
        <w:bookmarkStart w:id="798" w:name="Text4"/>
        <w:bookmarkStart w:id="799" w:name="Text5"/>
        <w:bookmarkStart w:id="800" w:name="Text6"/>
        <w:bookmarkStart w:id="801" w:name="Text8"/>
        <w:bookmarkStart w:id="802" w:name="Text9"/>
        <w:bookmarkStart w:id="803" w:name="Text10"/>
        <w:bookmarkStart w:id="804" w:name="Text11"/>
        <w:bookmarkStart w:id="805" w:name="Text1"/>
        <w:bookmarkStart w:id="806" w:name="Text2"/>
        <w:bookmarkStart w:id="807" w:name="Text7"/>
        <w:bookmarkStart w:id="808" w:name="Text4"/>
        <w:bookmarkStart w:id="809" w:name="Text5"/>
        <w:bookmarkStart w:id="810" w:name="Text6"/>
        <w:bookmarkStart w:id="811" w:name="Text8"/>
        <w:bookmarkStart w:id="812" w:name="Text9"/>
        <w:bookmarkStart w:id="813" w:name="Text10"/>
        <w:bookmarkStart w:id="814" w:name="Text11"/>
        <w:bookmarkStart w:id="815" w:name="Text1"/>
        <w:bookmarkStart w:id="816" w:name="Text2"/>
        <w:bookmarkStart w:id="817" w:name="Text7"/>
        <w:bookmarkStart w:id="818" w:name="Text4"/>
        <w:bookmarkStart w:id="819" w:name="Text5"/>
        <w:bookmarkStart w:id="820" w:name="Text6"/>
        <w:bookmarkStart w:id="821" w:name="Text2"/>
        <w:bookmarkStart w:id="822" w:name="Text7"/>
        <w:bookmarkStart w:id="823" w:name="Text4"/>
        <w:bookmarkStart w:id="824" w:name="Text5"/>
        <w:bookmarkStart w:id="825" w:name="Text6"/>
        <w:bookmarkStart w:id="826" w:name="Text8"/>
        <w:bookmarkStart w:id="827" w:name="Text9"/>
        <w:bookmarkStart w:id="828" w:name="Text10"/>
        <w:bookmarkStart w:id="829" w:name="Text11"/>
        <w:bookmarkStart w:id="830" w:name="Text1"/>
        <w:bookmarkStart w:id="831" w:name="Text2"/>
        <w:bookmarkStart w:id="832" w:name="Text7"/>
        <w:bookmarkStart w:id="833" w:name="Text4"/>
        <w:bookmarkStart w:id="834" w:name="Text5"/>
        <w:bookmarkStart w:id="835" w:name="Text6"/>
        <w:bookmarkStart w:id="836" w:name="Text8"/>
        <w:bookmarkStart w:id="837" w:name="Text9"/>
        <w:bookmarkStart w:id="838" w:name="Text10"/>
        <w:bookmarkStart w:id="839" w:name="Text11"/>
        <w:bookmarkStart w:id="840" w:name="Text1"/>
        <w:bookmarkStart w:id="841" w:name="Text2"/>
        <w:bookmarkStart w:id="842" w:name="Text7"/>
        <w:bookmarkStart w:id="843" w:name="Text4"/>
        <w:bookmarkStart w:id="844" w:name="Text5"/>
        <w:bookmarkStart w:id="845" w:name="Text6"/>
        <w:bookmarkStart w:id="846" w:name="Text8"/>
        <w:bookmarkStart w:id="847" w:name="Text9"/>
        <w:bookmarkStart w:id="848" w:name="Text10"/>
        <w:bookmarkStart w:id="849" w:name="Text11"/>
        <w:bookmarkStart w:id="850" w:name="Text1"/>
        <w:bookmarkStart w:id="851" w:name="Text2"/>
        <w:bookmarkStart w:id="852" w:name="Text7"/>
        <w:bookmarkStart w:id="853" w:name="Text4"/>
        <w:bookmarkStart w:id="854" w:name="Text5"/>
        <w:bookmarkStart w:id="855" w:name="Text6"/>
        <w:bookmarkStart w:id="856" w:name="Text8"/>
        <w:bookmarkStart w:id="857" w:name="Text9"/>
        <w:bookmarkStart w:id="858" w:name="Text10"/>
        <w:bookmarkStart w:id="859" w:name="Text11"/>
        <w:bookmarkStart w:id="860" w:name="Text1"/>
        <w:bookmarkStart w:id="861" w:name="Text8"/>
        <w:bookmarkStart w:id="862" w:name="Text9"/>
        <w:bookmarkStart w:id="863" w:name="Text10"/>
        <w:bookmarkStart w:id="864" w:name="Text11"/>
        <w:bookmarkStart w:id="865" w:name="Text1"/>
        <w:bookmarkStart w:id="866" w:name="Text7"/>
        <w:bookmarkStart w:id="867" w:name="Text7"/>
        <w:bookmarkStart w:id="868" w:name="Text7"/>
        <w:bookmarkStart w:id="869" w:name="Text7"/>
        <w:bookmarkStart w:id="870" w:name="Text7"/>
        <w:bookmarkStart w:id="871" w:name="Text7"/>
        <w:bookmarkStart w:id="872" w:name="Text2"/>
        <w:bookmarkStart w:id="873" w:name="Text7"/>
        <w:bookmarkStart w:id="874" w:name="Text4"/>
        <w:bookmarkStart w:id="875" w:name="Text5"/>
        <w:bookmarkStart w:id="876" w:name="Text6"/>
        <w:bookmarkStart w:id="877" w:name="Text8"/>
        <w:bookmarkStart w:id="878" w:name="Text9"/>
        <w:bookmarkStart w:id="879" w:name="Text10"/>
        <w:bookmarkStart w:id="880" w:name="Text11"/>
        <w:bookmarkStart w:id="881" w:name="Text1"/>
        <w:bookmarkStart w:id="882" w:name="Text2"/>
        <w:bookmarkStart w:id="883" w:name="Text7"/>
        <w:bookmarkStart w:id="884" w:name="Text4"/>
        <w:bookmarkStart w:id="885" w:name="Text5"/>
        <w:bookmarkStart w:id="886" w:name="Text6"/>
        <w:bookmarkStart w:id="887" w:name="Text8"/>
        <w:bookmarkStart w:id="888" w:name="Text9"/>
        <w:bookmarkStart w:id="889" w:name="Text10"/>
        <w:bookmarkStart w:id="890" w:name="Text11"/>
        <w:bookmarkStart w:id="891" w:name="Text1"/>
        <w:bookmarkStart w:id="892" w:name="Text2"/>
        <w:bookmarkStart w:id="893" w:name="Text7"/>
        <w:bookmarkStart w:id="894" w:name="Text4"/>
        <w:bookmarkStart w:id="895" w:name="Text5"/>
        <w:bookmarkStart w:id="896" w:name="Text6"/>
        <w:bookmarkStart w:id="897" w:name="Text8"/>
        <w:bookmarkStart w:id="898" w:name="Text9"/>
        <w:bookmarkStart w:id="899" w:name="Text10"/>
        <w:bookmarkStart w:id="900" w:name="Text11"/>
        <w:bookmarkStart w:id="901" w:name="Text1"/>
        <w:bookmarkStart w:id="902" w:name="Text8"/>
        <w:bookmarkStart w:id="903" w:name="Text9"/>
        <w:bookmarkStart w:id="904" w:name="Text10"/>
        <w:bookmarkStart w:id="905" w:name="Text11"/>
        <w:bookmarkStart w:id="906" w:name="Text1"/>
        <w:bookmarkStart w:id="907" w:name="Text2"/>
        <w:bookmarkStart w:id="908" w:name="Text7"/>
        <w:bookmarkStart w:id="909" w:name="Text4"/>
        <w:bookmarkStart w:id="910" w:name="Text5"/>
        <w:bookmarkStart w:id="911" w:name="Text6"/>
        <w:bookmarkStart w:id="912" w:name="Text8"/>
        <w:bookmarkStart w:id="913" w:name="Text9"/>
        <w:bookmarkStart w:id="914" w:name="Text10"/>
        <w:bookmarkStart w:id="915" w:name="Text11"/>
        <w:bookmarkStart w:id="916" w:name="Text1"/>
        <w:bookmarkStart w:id="917" w:name="Text8"/>
        <w:bookmarkStart w:id="918" w:name="Text9"/>
        <w:bookmarkStart w:id="919" w:name="Text10"/>
        <w:bookmarkStart w:id="920" w:name="Text11"/>
        <w:bookmarkStart w:id="921" w:name="Text1"/>
        <w:bookmarkStart w:id="922" w:name="Text8"/>
        <w:bookmarkStart w:id="923" w:name="Text9"/>
        <w:bookmarkStart w:id="924" w:name="Text10"/>
        <w:bookmarkStart w:id="925" w:name="Text11"/>
        <w:bookmarkStart w:id="926" w:name="Text1"/>
        <w:bookmarkStart w:id="927" w:name="Text8"/>
        <w:bookmarkStart w:id="928" w:name="Text9"/>
        <w:bookmarkStart w:id="929" w:name="Text10"/>
        <w:bookmarkStart w:id="930" w:name="Text11"/>
        <w:bookmarkStart w:id="931" w:name="Text1"/>
        <w:bookmarkStart w:id="932" w:name="Text8"/>
        <w:bookmarkStart w:id="933" w:name="Text9"/>
        <w:bookmarkStart w:id="934" w:name="Text10"/>
        <w:bookmarkStart w:id="935" w:name="Text11"/>
        <w:bookmarkStart w:id="936" w:name="Text1"/>
        <w:bookmarkStart w:id="937" w:name="Text8"/>
        <w:bookmarkStart w:id="938" w:name="Text9"/>
        <w:bookmarkStart w:id="939" w:name="Text10"/>
        <w:bookmarkStart w:id="940" w:name="Text11"/>
        <w:bookmarkStart w:id="941" w:name="Text1"/>
        <w:bookmarkStart w:id="942" w:name="Text8"/>
        <w:bookmarkStart w:id="943" w:name="Text9"/>
        <w:bookmarkStart w:id="944" w:name="Text10"/>
        <w:bookmarkStart w:id="945" w:name="Text11"/>
        <w:bookmarkStart w:id="946" w:name="Text1"/>
        <w:bookmarkStart w:id="947" w:name="Text8"/>
        <w:bookmarkStart w:id="948" w:name="Text9"/>
        <w:bookmarkStart w:id="949" w:name="Text10"/>
        <w:bookmarkStart w:id="950" w:name="Text11"/>
        <w:bookmarkStart w:id="951" w:name="Text1"/>
        <w:bookmarkStart w:id="952" w:name="Text8"/>
        <w:bookmarkStart w:id="953" w:name="Text9"/>
        <w:bookmarkStart w:id="954" w:name="Text10"/>
        <w:bookmarkStart w:id="955" w:name="Text11"/>
        <w:bookmarkStart w:id="956" w:name="Text1"/>
        <w:bookmarkStart w:id="957" w:name="Text8"/>
        <w:bookmarkStart w:id="958" w:name="Text9"/>
        <w:bookmarkStart w:id="959" w:name="Text10"/>
        <w:bookmarkStart w:id="960" w:name="Text11"/>
        <w:bookmarkStart w:id="961" w:name="Text1"/>
        <w:bookmarkStart w:id="962" w:name="Text8"/>
        <w:bookmarkStart w:id="963" w:name="Text9"/>
        <w:bookmarkStart w:id="964" w:name="Text10"/>
        <w:bookmarkStart w:id="965" w:name="Text11"/>
        <w:bookmarkStart w:id="966" w:name="Text1"/>
        <w:bookmarkStart w:id="967" w:name="Text8"/>
        <w:bookmarkStart w:id="968" w:name="Text9"/>
        <w:bookmarkStart w:id="969" w:name="Text10"/>
        <w:bookmarkStart w:id="970" w:name="Text11"/>
        <w:bookmarkStart w:id="971" w:name="Text1"/>
        <w:bookmarkStart w:id="972" w:name="Text8"/>
        <w:bookmarkStart w:id="973" w:name="Text9"/>
        <w:bookmarkStart w:id="974" w:name="Text10"/>
        <w:bookmarkStart w:id="975" w:name="Text11"/>
        <w:bookmarkStart w:id="976" w:name="Text1"/>
        <w:bookmarkStart w:id="977" w:name="Text8"/>
        <w:bookmarkStart w:id="978" w:name="Text9"/>
        <w:bookmarkStart w:id="979" w:name="Text10"/>
        <w:bookmarkStart w:id="980" w:name="Text11"/>
        <w:bookmarkStart w:id="981" w:name="Text1"/>
        <w:bookmarkStart w:id="982" w:name="Text8"/>
        <w:bookmarkStart w:id="983" w:name="Text9"/>
        <w:bookmarkStart w:id="984" w:name="Text10"/>
        <w:bookmarkStart w:id="985" w:name="Text11"/>
        <w:bookmarkStart w:id="986" w:name="Text1"/>
        <w:bookmarkStart w:id="987" w:name="Text8"/>
        <w:bookmarkStart w:id="988" w:name="Text9"/>
        <w:bookmarkStart w:id="989" w:name="Text10"/>
        <w:bookmarkStart w:id="990" w:name="Text11"/>
        <w:bookmarkStart w:id="991" w:name="Text1"/>
        <w:bookmarkStart w:id="992" w:name="Text8"/>
        <w:bookmarkStart w:id="993" w:name="Text9"/>
        <w:bookmarkStart w:id="994" w:name="Text10"/>
        <w:bookmarkStart w:id="995" w:name="Text11"/>
        <w:bookmarkStart w:id="996" w:name="Text1"/>
        <w:bookmarkStart w:id="997" w:name="Text8"/>
        <w:bookmarkStart w:id="998" w:name="Text9"/>
        <w:bookmarkStart w:id="999" w:name="Text10"/>
        <w:bookmarkStart w:id="1000" w:name="Text11"/>
        <w:bookmarkStart w:id="1001" w:name="Text1"/>
        <w:bookmarkStart w:id="1002" w:name="Text8"/>
        <w:bookmarkStart w:id="1003" w:name="Text9"/>
        <w:bookmarkStart w:id="1004" w:name="Text10"/>
        <w:bookmarkStart w:id="1005" w:name="Text11"/>
        <w:bookmarkStart w:id="1006" w:name="Text1"/>
        <w:bookmarkStart w:id="1007" w:name="Text8"/>
        <w:bookmarkStart w:id="1008" w:name="Text9"/>
        <w:bookmarkStart w:id="1009" w:name="Text10"/>
        <w:bookmarkStart w:id="1010" w:name="Text11"/>
        <w:bookmarkStart w:id="1011" w:name="Text1"/>
        <w:bookmarkStart w:id="1012" w:name="Text8"/>
        <w:bookmarkStart w:id="1013" w:name="Text9"/>
        <w:bookmarkStart w:id="1014" w:name="Text10"/>
        <w:bookmarkStart w:id="1015" w:name="Text11"/>
        <w:bookmarkStart w:id="1016" w:name="Text1"/>
        <w:bookmarkStart w:id="1017" w:name="Text8"/>
        <w:bookmarkStart w:id="1018" w:name="Text9"/>
        <w:bookmarkStart w:id="1019" w:name="Text10"/>
        <w:bookmarkStart w:id="1020" w:name="Text11"/>
        <w:bookmarkStart w:id="1021" w:name="Text1"/>
        <w:bookmarkStart w:id="1022" w:name="Text8"/>
        <w:bookmarkStart w:id="1023" w:name="Text9"/>
        <w:bookmarkStart w:id="1024" w:name="Text10"/>
        <w:bookmarkStart w:id="1025" w:name="Text11"/>
        <w:bookmarkStart w:id="1026" w:name="Text1"/>
        <w:bookmarkStart w:id="1027" w:name="Text8"/>
        <w:bookmarkStart w:id="1028" w:name="Text9"/>
        <w:bookmarkStart w:id="1029" w:name="Text10"/>
        <w:bookmarkStart w:id="1030" w:name="Text11"/>
        <w:bookmarkStart w:id="1031" w:name="Text1"/>
        <w:bookmarkStart w:id="1032" w:name="Text8"/>
        <w:bookmarkStart w:id="1033" w:name="Text9"/>
        <w:bookmarkStart w:id="1034" w:name="Text10"/>
        <w:bookmarkStart w:id="1035" w:name="Text11"/>
        <w:bookmarkStart w:id="1036" w:name="Text1"/>
        <w:bookmarkStart w:id="1037" w:name="Text8"/>
        <w:bookmarkStart w:id="1038" w:name="Text9"/>
        <w:bookmarkStart w:id="1039" w:name="Text10"/>
        <w:bookmarkStart w:id="1040" w:name="Text11"/>
        <w:bookmarkStart w:id="1041" w:name="Text1"/>
        <w:bookmarkStart w:id="1042" w:name="Text8"/>
        <w:bookmarkStart w:id="1043" w:name="Text9"/>
        <w:bookmarkStart w:id="1044" w:name="Text10"/>
        <w:bookmarkStart w:id="1045" w:name="Text11"/>
        <w:bookmarkStart w:id="1046" w:name="Text1"/>
        <w:bookmarkStart w:id="1047" w:name="Text8"/>
        <w:bookmarkStart w:id="1048" w:name="Text9"/>
        <w:bookmarkStart w:id="1049" w:name="Text10"/>
        <w:bookmarkStart w:id="1050" w:name="Text11"/>
        <w:bookmarkStart w:id="1051" w:name="Text1"/>
        <w:bookmarkStart w:id="1052" w:name="Text8"/>
        <w:bookmarkStart w:id="1053" w:name="Text9"/>
        <w:bookmarkStart w:id="1054" w:name="Text10"/>
        <w:bookmarkStart w:id="1055" w:name="Text11"/>
        <w:bookmarkStart w:id="1056" w:name="Text1"/>
        <w:bookmarkStart w:id="1057" w:name="Text8"/>
        <w:bookmarkStart w:id="1058" w:name="Text9"/>
        <w:bookmarkStart w:id="1059" w:name="Text10"/>
        <w:bookmarkStart w:id="1060" w:name="Text11"/>
        <w:bookmarkStart w:id="1061" w:name="Text1"/>
        <w:bookmarkStart w:id="1062" w:name="Text8"/>
        <w:bookmarkStart w:id="1063" w:name="Text9"/>
        <w:bookmarkStart w:id="1064" w:name="Text10"/>
        <w:bookmarkStart w:id="1065" w:name="Text11"/>
        <w:bookmarkStart w:id="1066" w:name="Text1"/>
        <w:bookmarkStart w:id="1067" w:name="Text8"/>
        <w:bookmarkStart w:id="1068" w:name="Text9"/>
        <w:bookmarkStart w:id="1069" w:name="Text10"/>
        <w:bookmarkStart w:id="1070" w:name="Text11"/>
        <w:bookmarkStart w:id="1071" w:name="Text1"/>
        <w:bookmarkStart w:id="1072" w:name="Text2"/>
        <w:bookmarkStart w:id="1073" w:name="Text7"/>
        <w:bookmarkStart w:id="1074" w:name="Text4"/>
        <w:bookmarkStart w:id="1075" w:name="Text5"/>
        <w:bookmarkStart w:id="1076" w:name="Text6"/>
        <w:bookmarkStart w:id="1077" w:name="Text8"/>
        <w:bookmarkStart w:id="1078" w:name="Text9"/>
        <w:bookmarkStart w:id="1079" w:name="Text10"/>
        <w:bookmarkStart w:id="1080" w:name="Text11"/>
        <w:bookmarkStart w:id="1081" w:name="Text1"/>
        <w:bookmarkStart w:id="1082" w:name="Text8"/>
        <w:bookmarkStart w:id="1083" w:name="Text9"/>
        <w:bookmarkStart w:id="1084" w:name="Text10"/>
        <w:bookmarkStart w:id="1085" w:name="Text11"/>
        <w:bookmarkStart w:id="1086" w:name="Text1"/>
        <w:bookmarkStart w:id="1087" w:name="Text8"/>
        <w:bookmarkStart w:id="1088" w:name="Text9"/>
        <w:bookmarkStart w:id="1089" w:name="Text10"/>
        <w:bookmarkStart w:id="1090" w:name="Text11"/>
        <w:bookmarkStart w:id="1091" w:name="Text1"/>
        <w:bookmarkStart w:id="1092" w:name="Text8"/>
        <w:bookmarkStart w:id="1093" w:name="Text9"/>
        <w:bookmarkStart w:id="1094" w:name="Text10"/>
        <w:bookmarkStart w:id="1095" w:name="Text11"/>
        <w:bookmarkStart w:id="1096" w:name="Text1"/>
        <w:bookmarkStart w:id="1097" w:name="Text8"/>
        <w:bookmarkStart w:id="1098" w:name="Text9"/>
        <w:bookmarkStart w:id="1099" w:name="Text10"/>
        <w:bookmarkStart w:id="1100" w:name="Text11"/>
        <w:bookmarkStart w:id="1101" w:name="Text1"/>
        <w:bookmarkStart w:id="1102" w:name="Text8"/>
        <w:bookmarkStart w:id="1103" w:name="Text9"/>
        <w:bookmarkStart w:id="1104" w:name="Text10"/>
        <w:bookmarkStart w:id="1105" w:name="Text11"/>
        <w:bookmarkStart w:id="1106" w:name="Text1"/>
        <w:bookmarkStart w:id="1107" w:name="Text8"/>
        <w:bookmarkStart w:id="1108" w:name="Text9"/>
        <w:bookmarkStart w:id="1109" w:name="Text10"/>
        <w:bookmarkStart w:id="1110" w:name="Text11"/>
        <w:bookmarkStart w:id="1111" w:name="Text1"/>
        <w:bookmarkStart w:id="1112" w:name="Text8"/>
        <w:bookmarkStart w:id="1113" w:name="Text9"/>
        <w:bookmarkStart w:id="1114" w:name="Text10"/>
        <w:bookmarkStart w:id="1115" w:name="Text11"/>
        <w:bookmarkStart w:id="1116" w:name="Text1"/>
        <w:bookmarkStart w:id="1117" w:name="Text8"/>
        <w:bookmarkStart w:id="1118" w:name="Text9"/>
        <w:bookmarkStart w:id="1119" w:name="Text10"/>
        <w:bookmarkStart w:id="1120" w:name="Text11"/>
        <w:bookmarkStart w:id="1121" w:name="Text1"/>
        <w:bookmarkStart w:id="1122" w:name="Text8"/>
        <w:bookmarkStart w:id="1123" w:name="Text9"/>
        <w:bookmarkStart w:id="1124" w:name="Text10"/>
        <w:bookmarkStart w:id="1125" w:name="Text11"/>
        <w:bookmarkStart w:id="1126" w:name="Text1"/>
        <w:bookmarkStart w:id="1127" w:name="Text8"/>
        <w:bookmarkStart w:id="1128" w:name="Text9"/>
        <w:bookmarkStart w:id="1129" w:name="Text10"/>
        <w:bookmarkStart w:id="1130" w:name="Text11"/>
        <w:bookmarkStart w:id="1131" w:name="Text1"/>
        <w:bookmarkStart w:id="1132" w:name="Text8"/>
        <w:bookmarkStart w:id="1133" w:name="Text9"/>
        <w:bookmarkStart w:id="1134" w:name="Text10"/>
        <w:bookmarkStart w:id="1135" w:name="Text11"/>
        <w:bookmarkStart w:id="1136" w:name="Text1"/>
        <w:bookmarkStart w:id="1137" w:name="Text8"/>
        <w:bookmarkStart w:id="1138" w:name="Text9"/>
        <w:bookmarkStart w:id="1139" w:name="Text10"/>
        <w:bookmarkStart w:id="1140" w:name="Text11"/>
        <w:bookmarkStart w:id="1141" w:name="Text1"/>
        <w:bookmarkStart w:id="1142" w:name="Text8"/>
        <w:bookmarkStart w:id="1143" w:name="Text9"/>
        <w:bookmarkStart w:id="1144" w:name="Text10"/>
        <w:bookmarkStart w:id="1145" w:name="Text11"/>
        <w:bookmarkStart w:id="1146" w:name="Text1"/>
        <w:bookmarkStart w:id="1147" w:name="Text8"/>
        <w:bookmarkStart w:id="1148" w:name="Text9"/>
        <w:bookmarkStart w:id="1149" w:name="Text10"/>
        <w:bookmarkStart w:id="1150" w:name="Text11"/>
        <w:bookmarkStart w:id="1151" w:name="Text1"/>
        <w:bookmarkStart w:id="1152" w:name="Text8"/>
        <w:bookmarkStart w:id="1153" w:name="Text9"/>
        <w:bookmarkStart w:id="1154" w:name="Text10"/>
        <w:bookmarkStart w:id="1155" w:name="Text11"/>
        <w:bookmarkStart w:id="1156" w:name="Text1"/>
        <w:bookmarkStart w:id="1157" w:name="Text8"/>
        <w:bookmarkStart w:id="1158" w:name="Text9"/>
        <w:bookmarkStart w:id="1159" w:name="Text10"/>
        <w:bookmarkStart w:id="1160" w:name="Text11"/>
        <w:bookmarkStart w:id="1161" w:name="Text1"/>
        <w:bookmarkStart w:id="1162" w:name="Text8"/>
        <w:bookmarkStart w:id="1163" w:name="Text9"/>
        <w:bookmarkStart w:id="1164" w:name="Text10"/>
        <w:bookmarkStart w:id="1165" w:name="Text11"/>
        <w:bookmarkStart w:id="1166" w:name="Text1"/>
        <w:bookmarkStart w:id="1167" w:name="Text8"/>
        <w:bookmarkStart w:id="1168" w:name="Text9"/>
        <w:bookmarkStart w:id="1169" w:name="Text10"/>
        <w:bookmarkStart w:id="1170" w:name="Text11"/>
        <w:bookmarkStart w:id="1171" w:name="Text1"/>
        <w:bookmarkStart w:id="1172" w:name="Text8"/>
        <w:bookmarkStart w:id="1173" w:name="Text9"/>
        <w:bookmarkStart w:id="1174" w:name="Text10"/>
        <w:bookmarkStart w:id="1175" w:name="Text11"/>
        <w:bookmarkStart w:id="1176" w:name="Text1"/>
        <w:bookmarkStart w:id="1177" w:name="Text8"/>
        <w:bookmarkStart w:id="1178" w:name="Text9"/>
        <w:bookmarkStart w:id="1179" w:name="Text10"/>
        <w:bookmarkStart w:id="1180" w:name="Text11"/>
        <w:bookmarkStart w:id="1181" w:name="Text1"/>
        <w:bookmarkStart w:id="1182" w:name="Text8"/>
        <w:bookmarkStart w:id="1183" w:name="Text9"/>
        <w:bookmarkStart w:id="1184" w:name="Text10"/>
        <w:bookmarkStart w:id="1185" w:name="Text11"/>
        <w:bookmarkStart w:id="1186" w:name="Text1"/>
        <w:bookmarkStart w:id="1187" w:name="Text8"/>
        <w:bookmarkStart w:id="1188" w:name="Text9"/>
        <w:bookmarkStart w:id="1189" w:name="Text10"/>
        <w:bookmarkStart w:id="1190" w:name="Text11"/>
        <w:bookmarkStart w:id="1191" w:name="Text1"/>
        <w:bookmarkStart w:id="1192" w:name="Text8"/>
        <w:bookmarkStart w:id="1193" w:name="Text9"/>
        <w:bookmarkStart w:id="1194" w:name="Text10"/>
        <w:bookmarkStart w:id="1195" w:name="Text11"/>
        <w:bookmarkStart w:id="1196" w:name="Text1"/>
        <w:bookmarkStart w:id="1197" w:name="Text8"/>
        <w:bookmarkStart w:id="1198" w:name="Text9"/>
        <w:bookmarkStart w:id="1199" w:name="Text10"/>
        <w:bookmarkStart w:id="1200" w:name="Text11"/>
        <w:bookmarkStart w:id="1201" w:name="Text1"/>
        <w:bookmarkStart w:id="1202" w:name="Text8"/>
        <w:bookmarkStart w:id="1203" w:name="Text9"/>
        <w:bookmarkStart w:id="1204" w:name="Text10"/>
        <w:bookmarkStart w:id="1205" w:name="Text11"/>
        <w:bookmarkStart w:id="1206" w:name="Text1"/>
        <w:bookmarkStart w:id="1207" w:name="Text8"/>
        <w:bookmarkStart w:id="1208" w:name="Text9"/>
        <w:bookmarkStart w:id="1209" w:name="Text10"/>
        <w:bookmarkStart w:id="1210" w:name="Text11"/>
        <w:bookmarkStart w:id="1211" w:name="Text1"/>
        <w:bookmarkStart w:id="1212" w:name="Text8"/>
        <w:bookmarkStart w:id="1213" w:name="Text9"/>
        <w:bookmarkStart w:id="1214" w:name="Text10"/>
        <w:bookmarkStart w:id="1215" w:name="Text11"/>
        <w:bookmarkStart w:id="1216" w:name="Text1"/>
        <w:bookmarkStart w:id="1217" w:name="Text8"/>
        <w:bookmarkStart w:id="1218" w:name="Text9"/>
        <w:bookmarkStart w:id="1219" w:name="Text10"/>
        <w:bookmarkStart w:id="1220" w:name="Text11"/>
        <w:bookmarkStart w:id="1221" w:name="Text1"/>
        <w:bookmarkStart w:id="1222" w:name="Text8"/>
        <w:bookmarkStart w:id="1223" w:name="Text9"/>
        <w:bookmarkStart w:id="1224" w:name="Text10"/>
        <w:bookmarkStart w:id="1225" w:name="Text11"/>
        <w:bookmarkStart w:id="1226" w:name="Text1"/>
        <w:bookmarkStart w:id="1227" w:name="Text8"/>
        <w:bookmarkStart w:id="1228" w:name="Text9"/>
        <w:bookmarkStart w:id="1229" w:name="Text10"/>
        <w:bookmarkStart w:id="1230" w:name="Text11"/>
        <w:bookmarkStart w:id="1231" w:name="Text1"/>
        <w:bookmarkStart w:id="1232" w:name="Text8"/>
        <w:bookmarkStart w:id="1233" w:name="Text9"/>
        <w:bookmarkStart w:id="1234" w:name="Text10"/>
        <w:bookmarkStart w:id="1235" w:name="Text11"/>
        <w:bookmarkStart w:id="1236" w:name="Text1"/>
        <w:bookmarkStart w:id="1237" w:name="Text8"/>
        <w:bookmarkStart w:id="1238" w:name="Text9"/>
        <w:bookmarkStart w:id="1239" w:name="Text10"/>
        <w:bookmarkStart w:id="1240" w:name="Text11"/>
        <w:bookmarkStart w:id="1241" w:name="Text1"/>
        <w:bookmarkStart w:id="1242" w:name="Text8"/>
        <w:bookmarkStart w:id="1243" w:name="Text9"/>
        <w:bookmarkStart w:id="1244" w:name="Text10"/>
        <w:bookmarkStart w:id="1245" w:name="Text11"/>
        <w:bookmarkStart w:id="1246" w:name="Text1"/>
        <w:bookmarkStart w:id="1247" w:name="Text8"/>
        <w:bookmarkStart w:id="1248" w:name="Text9"/>
        <w:bookmarkStart w:id="1249" w:name="Text10"/>
        <w:bookmarkStart w:id="1250" w:name="Text11"/>
        <w:bookmarkStart w:id="1251" w:name="Text1"/>
        <w:bookmarkStart w:id="1252" w:name="Text8"/>
        <w:bookmarkStart w:id="1253" w:name="Text9"/>
        <w:bookmarkStart w:id="1254" w:name="Text10"/>
        <w:bookmarkStart w:id="1255" w:name="Text11"/>
        <w:bookmarkStart w:id="1256" w:name="Text1"/>
        <w:bookmarkStart w:id="1257" w:name="Text8"/>
        <w:bookmarkStart w:id="1258" w:name="Text9"/>
        <w:bookmarkStart w:id="1259" w:name="Text10"/>
        <w:bookmarkStart w:id="1260" w:name="Text11"/>
        <w:bookmarkStart w:id="1261" w:name="Text1"/>
        <w:bookmarkStart w:id="1262" w:name="Text8"/>
        <w:bookmarkStart w:id="1263" w:name="Text9"/>
        <w:bookmarkStart w:id="1264" w:name="Text10"/>
        <w:bookmarkStart w:id="1265" w:name="Text11"/>
        <w:bookmarkStart w:id="1266" w:name="Text1"/>
        <w:bookmarkStart w:id="1267" w:name="Text8"/>
        <w:bookmarkStart w:id="1268" w:name="Text9"/>
        <w:bookmarkStart w:id="1269" w:name="Text10"/>
        <w:bookmarkStart w:id="1270" w:name="Text11"/>
        <w:bookmarkStart w:id="1271" w:name="Text1"/>
        <w:bookmarkStart w:id="1272" w:name="Text8"/>
        <w:bookmarkStart w:id="1273" w:name="Text9"/>
        <w:bookmarkStart w:id="1274" w:name="Text10"/>
        <w:bookmarkStart w:id="1275" w:name="Text11"/>
        <w:bookmarkStart w:id="1276" w:name="Text1"/>
        <w:bookmarkStart w:id="1277" w:name="Text8"/>
        <w:bookmarkStart w:id="1278" w:name="Text9"/>
        <w:bookmarkStart w:id="1279" w:name="Text10"/>
        <w:bookmarkStart w:id="1280" w:name="Text11"/>
        <w:bookmarkStart w:id="1281" w:name="Text1"/>
        <w:bookmarkStart w:id="1282" w:name="Text8"/>
        <w:bookmarkStart w:id="1283" w:name="Text9"/>
        <w:bookmarkStart w:id="1284" w:name="Text10"/>
        <w:bookmarkStart w:id="1285" w:name="Text11"/>
        <w:bookmarkStart w:id="1286" w:name="Text1"/>
        <w:bookmarkStart w:id="1287" w:name="Text8"/>
        <w:bookmarkStart w:id="1288" w:name="Text9"/>
        <w:bookmarkStart w:id="1289" w:name="Text10"/>
        <w:bookmarkStart w:id="1290" w:name="Text11"/>
        <w:bookmarkStart w:id="1291" w:name="Text1"/>
        <w:bookmarkStart w:id="1292" w:name="Text8"/>
        <w:bookmarkStart w:id="1293" w:name="Text9"/>
        <w:bookmarkStart w:id="1294" w:name="Text10"/>
        <w:bookmarkStart w:id="1295" w:name="Text11"/>
        <w:bookmarkStart w:id="1296" w:name="Text1"/>
        <w:bookmarkStart w:id="1297" w:name="Text8"/>
        <w:bookmarkStart w:id="1298" w:name="Text9"/>
        <w:bookmarkStart w:id="1299" w:name="Text10"/>
        <w:bookmarkStart w:id="1300" w:name="Text11"/>
        <w:bookmarkStart w:id="1301" w:name="Text1"/>
        <w:bookmarkStart w:id="1302" w:name="Text8"/>
        <w:bookmarkStart w:id="1303" w:name="Text9"/>
        <w:bookmarkStart w:id="1304" w:name="Text10"/>
        <w:bookmarkStart w:id="1305" w:name="Text11"/>
        <w:bookmarkStart w:id="1306" w:name="Text1"/>
        <w:bookmarkStart w:id="1307" w:name="Text8"/>
        <w:bookmarkStart w:id="1308" w:name="Text9"/>
        <w:bookmarkStart w:id="1309" w:name="Text10"/>
        <w:bookmarkStart w:id="1310" w:name="Text11"/>
        <w:bookmarkStart w:id="1311" w:name="Text1"/>
        <w:bookmarkStart w:id="1312" w:name="Text8"/>
        <w:bookmarkStart w:id="1313" w:name="Text9"/>
        <w:bookmarkStart w:id="1314" w:name="Text10"/>
        <w:bookmarkStart w:id="1315" w:name="Text11"/>
        <w:bookmarkStart w:id="1316" w:name="Text1"/>
        <w:bookmarkStart w:id="1317" w:name="Text2"/>
        <w:bookmarkStart w:id="1318" w:name="Text7"/>
        <w:bookmarkStart w:id="1319" w:name="Text4"/>
        <w:bookmarkStart w:id="1320" w:name="Text5"/>
        <w:bookmarkStart w:id="1321" w:name="Text6"/>
        <w:bookmarkStart w:id="1322" w:name="Text7"/>
        <w:bookmarkStart w:id="1323" w:name="Text8"/>
        <w:bookmarkStart w:id="1324" w:name="Text9"/>
        <w:bookmarkStart w:id="1325" w:name="Text10"/>
        <w:bookmarkStart w:id="1326" w:name="Text11"/>
        <w:bookmarkStart w:id="1327" w:name="Text1"/>
        <w:bookmarkStart w:id="1328" w:name="Text2"/>
        <w:bookmarkStart w:id="1329" w:name="Text7"/>
        <w:bookmarkStart w:id="1330" w:name="Text4"/>
        <w:bookmarkStart w:id="1331" w:name="Text6"/>
        <w:bookmarkStart w:id="1332" w:name="Text5"/>
        <w:bookmarkStart w:id="1333" w:name="Text7"/>
        <w:bookmarkStart w:id="1334" w:name="Text8"/>
        <w:bookmarkStart w:id="1335" w:name="Text9"/>
        <w:bookmarkStart w:id="1336" w:name="Text10"/>
        <w:bookmarkStart w:id="1337" w:name="Text11"/>
        <w:bookmarkStart w:id="1338" w:name="Text1"/>
        <w:bookmarkStart w:id="1339" w:name="Text2"/>
        <w:bookmarkStart w:id="1340" w:name="Text4"/>
        <w:bookmarkStart w:id="1341" w:name="Text5"/>
        <w:bookmarkStart w:id="1342" w:name="Text6"/>
        <w:bookmarkStart w:id="1343" w:name="Text8"/>
        <w:bookmarkStart w:id="1344" w:name="Text9"/>
        <w:bookmarkStart w:id="1345" w:name="Text10"/>
        <w:bookmarkStart w:id="1346" w:name="Text11"/>
        <w:bookmarkStart w:id="1347" w:name="Text1"/>
        <w:bookmarkStart w:id="1348" w:name="Text2"/>
        <w:bookmarkStart w:id="1349" w:name="Text7"/>
        <w:bookmarkStart w:id="1350" w:name="Text4"/>
        <w:bookmarkStart w:id="1351" w:name="Text5"/>
        <w:bookmarkStart w:id="1352" w:name="Text6"/>
        <w:bookmarkStart w:id="1353" w:name="Text5"/>
        <w:bookmarkStart w:id="1354" w:name="Text6"/>
        <w:bookmarkStart w:id="1355" w:name="Text2"/>
        <w:bookmarkStart w:id="1356" w:name="Text7"/>
        <w:bookmarkStart w:id="1357" w:name="Text4"/>
        <w:bookmarkStart w:id="1358" w:name="Text5"/>
        <w:bookmarkStart w:id="1359" w:name="Text6"/>
        <w:bookmarkStart w:id="1360" w:name="Text8"/>
        <w:bookmarkStart w:id="1361" w:name="Text9"/>
        <w:bookmarkStart w:id="1362" w:name="Text10"/>
        <w:bookmarkStart w:id="1363" w:name="Text11"/>
        <w:bookmarkStart w:id="1364" w:name="Text1"/>
        <w:bookmarkStart w:id="1365" w:name="Text7"/>
        <w:bookmarkStart w:id="1366" w:name="Text8"/>
        <w:bookmarkStart w:id="1367" w:name="Text9"/>
        <w:bookmarkStart w:id="1368" w:name="Text10"/>
        <w:bookmarkStart w:id="1369" w:name="Text11"/>
        <w:bookmarkStart w:id="1370" w:name="Text1"/>
        <w:bookmarkStart w:id="1371" w:name="Text2"/>
        <w:bookmarkStart w:id="1372" w:name="Text7"/>
        <w:bookmarkStart w:id="1373" w:name="Text4"/>
        <w:bookmarkStart w:id="1374" w:name="Text6"/>
        <w:bookmarkStart w:id="1375" w:name="Text5"/>
        <w:bookmarkStart w:id="1376" w:name="Text7"/>
        <w:bookmarkStart w:id="1377" w:name="Text8"/>
        <w:bookmarkStart w:id="1378" w:name="Text9"/>
        <w:bookmarkStart w:id="1379" w:name="Text10"/>
        <w:bookmarkStart w:id="1380" w:name="Text11"/>
        <w:bookmarkStart w:id="1381" w:name="Text1"/>
        <w:bookmarkStart w:id="1382" w:name="Text2"/>
        <w:bookmarkStart w:id="1383" w:name="Text4"/>
        <w:bookmarkStart w:id="1384" w:name="Text5"/>
        <w:bookmarkStart w:id="1385" w:name="Text6"/>
        <w:bookmarkStart w:id="1386" w:name="Text8"/>
        <w:bookmarkStart w:id="1387" w:name="Text9"/>
        <w:bookmarkStart w:id="1388" w:name="Text10"/>
        <w:bookmarkStart w:id="1389" w:name="Text11"/>
        <w:bookmarkStart w:id="1390" w:name="Text1"/>
        <w:bookmarkStart w:id="1391" w:name="Text2"/>
        <w:bookmarkStart w:id="1392" w:name="Text7"/>
        <w:bookmarkStart w:id="1393" w:name="Text4"/>
        <w:bookmarkStart w:id="1394" w:name="Text5"/>
        <w:bookmarkStart w:id="1395" w:name="Text6"/>
        <w:bookmarkStart w:id="1396" w:name="Text5"/>
        <w:bookmarkStart w:id="1397" w:name="Text6"/>
        <w:bookmarkStart w:id="1398" w:name="Text2"/>
        <w:bookmarkStart w:id="1399" w:name="Text7"/>
        <w:bookmarkStart w:id="1400" w:name="Text4"/>
        <w:bookmarkStart w:id="1401" w:name="Text5"/>
        <w:bookmarkStart w:id="1402" w:name="Text6"/>
        <w:bookmarkStart w:id="1403" w:name="Text8"/>
        <w:bookmarkStart w:id="1404" w:name="Text9"/>
        <w:bookmarkStart w:id="1405" w:name="Text10"/>
        <w:bookmarkStart w:id="1406" w:name="Text11"/>
        <w:bookmarkStart w:id="1407" w:name="Text1"/>
        <w:bookmarkStart w:id="1408" w:name="Text7"/>
        <w:bookmarkStart w:id="1409" w:name="Text8"/>
        <w:bookmarkStart w:id="1410" w:name="Text9"/>
        <w:bookmarkStart w:id="1411" w:name="Text10"/>
        <w:bookmarkStart w:id="1412" w:name="Text11"/>
        <w:bookmarkStart w:id="1413" w:name="Text1"/>
        <w:bookmarkStart w:id="1414" w:name="Text2"/>
        <w:bookmarkStart w:id="1415" w:name="Text7"/>
        <w:bookmarkStart w:id="1416" w:name="Text4"/>
        <w:bookmarkStart w:id="1417" w:name="Text6"/>
        <w:bookmarkStart w:id="1418" w:name="Text5"/>
        <w:bookmarkStart w:id="1419" w:name="Text7"/>
        <w:bookmarkStart w:id="1420" w:name="Text8"/>
        <w:bookmarkStart w:id="1421" w:name="Text9"/>
        <w:bookmarkStart w:id="1422" w:name="Text10"/>
        <w:bookmarkStart w:id="1423" w:name="Text11"/>
        <w:bookmarkStart w:id="1424" w:name="Text1"/>
        <w:bookmarkStart w:id="1425" w:name="Text2"/>
        <w:bookmarkStart w:id="1426" w:name="Text4"/>
        <w:bookmarkStart w:id="1427" w:name="Text5"/>
        <w:bookmarkStart w:id="1428" w:name="Text6"/>
        <w:bookmarkStart w:id="1429" w:name="Text8"/>
        <w:bookmarkStart w:id="1430" w:name="Text9"/>
        <w:bookmarkStart w:id="1431" w:name="Text10"/>
        <w:bookmarkStart w:id="1432" w:name="Text11"/>
        <w:bookmarkStart w:id="1433" w:name="Text1"/>
        <w:bookmarkStart w:id="1434" w:name="Text2"/>
        <w:bookmarkStart w:id="1435" w:name="Text7"/>
        <w:bookmarkStart w:id="1436" w:name="Text4"/>
        <w:bookmarkStart w:id="1437" w:name="Text5"/>
        <w:bookmarkStart w:id="1438" w:name="Text6"/>
        <w:bookmarkStart w:id="1439" w:name="Text5"/>
        <w:bookmarkStart w:id="1440" w:name="Text6"/>
        <w:bookmarkStart w:id="1441" w:name="Text2"/>
        <w:bookmarkStart w:id="1442" w:name="Text7"/>
        <w:bookmarkStart w:id="1443" w:name="Text4"/>
        <w:bookmarkStart w:id="1444" w:name="Text5"/>
        <w:bookmarkStart w:id="1445" w:name="Text6"/>
        <w:bookmarkStart w:id="1446" w:name="Text8"/>
        <w:bookmarkStart w:id="1447" w:name="Text9"/>
        <w:bookmarkStart w:id="1448" w:name="Text10"/>
        <w:bookmarkStart w:id="1449" w:name="Text11"/>
        <w:bookmarkStart w:id="1450" w:name="Text1"/>
        <w:bookmarkStart w:id="1451" w:name="Text7"/>
        <w:bookmarkStart w:id="1452" w:name="Text8"/>
        <w:bookmarkStart w:id="1453" w:name="Text9"/>
        <w:bookmarkStart w:id="1454" w:name="Text10"/>
        <w:bookmarkStart w:id="1455" w:name="Text11"/>
        <w:bookmarkStart w:id="1456" w:name="Text1"/>
        <w:bookmarkStart w:id="1457" w:name="Text2"/>
        <w:bookmarkStart w:id="1458" w:name="Text7"/>
        <w:bookmarkStart w:id="1459" w:name="Text4"/>
        <w:bookmarkStart w:id="1460" w:name="Text6"/>
        <w:bookmarkStart w:id="1461" w:name="Text5"/>
        <w:bookmarkStart w:id="1462" w:name="Text7"/>
        <w:bookmarkStart w:id="1463" w:name="Text8"/>
        <w:bookmarkStart w:id="1464" w:name="Text9"/>
        <w:bookmarkStart w:id="1465" w:name="Text10"/>
        <w:bookmarkStart w:id="1466" w:name="Text11"/>
        <w:bookmarkStart w:id="1467" w:name="Text1"/>
        <w:bookmarkStart w:id="1468" w:name="Text2"/>
        <w:bookmarkStart w:id="1469" w:name="Text4"/>
        <w:bookmarkStart w:id="1470" w:name="Text5"/>
        <w:bookmarkStart w:id="1471" w:name="Text6"/>
        <w:bookmarkStart w:id="1472" w:name="Text8"/>
        <w:bookmarkStart w:id="1473" w:name="Text9"/>
        <w:bookmarkStart w:id="1474" w:name="Text10"/>
        <w:bookmarkStart w:id="1475" w:name="Text11"/>
        <w:bookmarkStart w:id="1476" w:name="Text1"/>
        <w:bookmarkStart w:id="1477" w:name="Text2"/>
        <w:bookmarkStart w:id="1478" w:name="Text7"/>
        <w:bookmarkStart w:id="1479" w:name="Text4"/>
        <w:bookmarkStart w:id="1480" w:name="Text5"/>
        <w:bookmarkStart w:id="1481" w:name="Text6"/>
        <w:bookmarkStart w:id="1482" w:name="Text5"/>
        <w:bookmarkStart w:id="1483" w:name="Text6"/>
        <w:bookmarkStart w:id="1484" w:name="Text2"/>
        <w:bookmarkStart w:id="1485" w:name="Text7"/>
        <w:bookmarkStart w:id="1486" w:name="Text4"/>
        <w:bookmarkStart w:id="1487" w:name="Text5"/>
        <w:bookmarkStart w:id="1488" w:name="Text6"/>
        <w:bookmarkStart w:id="1489" w:name="Text8"/>
        <w:bookmarkStart w:id="1490" w:name="Text9"/>
        <w:bookmarkStart w:id="1491" w:name="Text10"/>
        <w:bookmarkStart w:id="1492" w:name="Text11"/>
        <w:bookmarkStart w:id="1493" w:name="Text1"/>
        <w:bookmarkStart w:id="1494" w:name="Text7"/>
        <w:bookmarkStart w:id="1495" w:name="Text8"/>
        <w:bookmarkStart w:id="1496" w:name="Text9"/>
        <w:bookmarkStart w:id="1497" w:name="Text10"/>
        <w:bookmarkStart w:id="1498" w:name="Text11"/>
        <w:bookmarkStart w:id="1499" w:name="Text1"/>
        <w:bookmarkStart w:id="1500" w:name="Text2"/>
        <w:bookmarkStart w:id="1501" w:name="Text7"/>
        <w:bookmarkStart w:id="1502" w:name="Text4"/>
        <w:bookmarkStart w:id="1503" w:name="Text6"/>
        <w:bookmarkStart w:id="1504" w:name="Text5"/>
        <w:bookmarkStart w:id="1505" w:name="Text7"/>
        <w:bookmarkStart w:id="1506" w:name="Text8"/>
        <w:bookmarkStart w:id="1507" w:name="Text9"/>
        <w:bookmarkStart w:id="1508" w:name="Text10"/>
        <w:bookmarkStart w:id="1509" w:name="Text11"/>
        <w:bookmarkStart w:id="1510" w:name="Text1"/>
        <w:bookmarkStart w:id="1511" w:name="Text2"/>
        <w:bookmarkStart w:id="1512" w:name="Text4"/>
        <w:bookmarkStart w:id="1513" w:name="Text5"/>
        <w:bookmarkStart w:id="1514" w:name="Text6"/>
        <w:bookmarkStart w:id="1515" w:name="Text8"/>
        <w:bookmarkStart w:id="1516" w:name="Text9"/>
        <w:bookmarkStart w:id="1517" w:name="Text10"/>
        <w:bookmarkStart w:id="1518" w:name="Text11"/>
        <w:bookmarkStart w:id="1519" w:name="Text1"/>
        <w:bookmarkStart w:id="1520" w:name="Text2"/>
        <w:bookmarkStart w:id="1521" w:name="Text7"/>
        <w:bookmarkStart w:id="1522" w:name="Text4"/>
        <w:bookmarkStart w:id="1523" w:name="Text5"/>
        <w:bookmarkStart w:id="1524" w:name="Text6"/>
        <w:bookmarkStart w:id="1525" w:name="Text5"/>
        <w:bookmarkStart w:id="1526" w:name="Text6"/>
        <w:bookmarkStart w:id="1527" w:name="Text2"/>
        <w:bookmarkStart w:id="1528" w:name="Text7"/>
        <w:bookmarkStart w:id="1529" w:name="Text4"/>
        <w:bookmarkStart w:id="1530" w:name="Text5"/>
        <w:bookmarkStart w:id="1531" w:name="Text6"/>
        <w:bookmarkStart w:id="1532" w:name="Text8"/>
        <w:bookmarkStart w:id="1533" w:name="Text9"/>
        <w:bookmarkStart w:id="1534" w:name="Text10"/>
        <w:bookmarkStart w:id="1535" w:name="Text11"/>
        <w:bookmarkStart w:id="1536" w:name="Text1"/>
        <w:bookmarkStart w:id="1537" w:name="Text8"/>
        <w:bookmarkStart w:id="1538" w:name="Text9"/>
        <w:bookmarkStart w:id="1539" w:name="Text10"/>
        <w:bookmarkStart w:id="1540" w:name="Text11"/>
        <w:bookmarkStart w:id="1541" w:name="Text1"/>
        <w:bookmarkStart w:id="1542" w:name="Text2"/>
        <w:bookmarkStart w:id="1543" w:name="Text7"/>
        <w:bookmarkStart w:id="1544" w:name="Text4"/>
        <w:bookmarkStart w:id="1545" w:name="Text6"/>
        <w:bookmarkStart w:id="1546" w:name="Text5"/>
        <w:bookmarkStart w:id="1547" w:name="Text8"/>
        <w:bookmarkStart w:id="1548" w:name="Text9"/>
        <w:bookmarkStart w:id="1549" w:name="Text10"/>
        <w:bookmarkStart w:id="1550" w:name="Text11"/>
        <w:bookmarkStart w:id="1551" w:name="Text1"/>
        <w:bookmarkStart w:id="1552" w:name="Text2"/>
        <w:bookmarkStart w:id="1553" w:name="Text7"/>
        <w:bookmarkStart w:id="1554" w:name="Text4"/>
        <w:bookmarkStart w:id="1555" w:name="Text6"/>
        <w:bookmarkStart w:id="1556" w:name="Text5"/>
        <w:bookmarkStart w:id="1557" w:name="Text5"/>
        <w:bookmarkStart w:id="1558" w:name="Text7"/>
        <w:bookmarkStart w:id="1559" w:name="Text8"/>
        <w:bookmarkStart w:id="1560" w:name="Text9"/>
        <w:bookmarkStart w:id="1561" w:name="Text10"/>
        <w:bookmarkStart w:id="1562" w:name="Text11"/>
        <w:bookmarkStart w:id="1563" w:name="Text1"/>
        <w:bookmarkStart w:id="1564" w:name="Text2"/>
        <w:bookmarkStart w:id="1565" w:name="Text7"/>
        <w:bookmarkStart w:id="1566" w:name="Text4"/>
        <w:bookmarkStart w:id="1567" w:name="Text6"/>
        <w:bookmarkStart w:id="1568" w:name="Text5"/>
        <w:bookmarkStart w:id="1569" w:name="Text7"/>
        <w:bookmarkStart w:id="1570" w:name="Text8"/>
        <w:bookmarkStart w:id="1571" w:name="Text9"/>
        <w:bookmarkStart w:id="1572" w:name="Text10"/>
        <w:bookmarkStart w:id="1573" w:name="Text11"/>
        <w:bookmarkStart w:id="1574" w:name="Text1"/>
        <w:bookmarkStart w:id="1575" w:name="Text2"/>
        <w:bookmarkStart w:id="1576" w:name="Text4"/>
        <w:bookmarkStart w:id="1577" w:name="Text5"/>
        <w:bookmarkStart w:id="1578" w:name="Text6"/>
        <w:bookmarkStart w:id="1579" w:name="Text8"/>
        <w:bookmarkStart w:id="1580" w:name="Text9"/>
        <w:bookmarkStart w:id="1581" w:name="Text10"/>
        <w:bookmarkStart w:id="1582" w:name="Text11"/>
        <w:bookmarkStart w:id="1583" w:name="Text1"/>
        <w:bookmarkStart w:id="1584" w:name="Text2"/>
        <w:bookmarkStart w:id="1585" w:name="Text7"/>
        <w:bookmarkStart w:id="1586" w:name="Text4"/>
        <w:bookmarkStart w:id="1587" w:name="Text5"/>
        <w:bookmarkStart w:id="1588" w:name="Text6"/>
        <w:bookmarkStart w:id="1589" w:name="Text5"/>
        <w:bookmarkStart w:id="1590" w:name="Text6"/>
        <w:bookmarkStart w:id="1591" w:name="Text2"/>
        <w:bookmarkStart w:id="1592" w:name="Text7"/>
        <w:bookmarkStart w:id="1593" w:name="Text4"/>
        <w:bookmarkStart w:id="1594" w:name="Text5"/>
        <w:bookmarkStart w:id="1595" w:name="Text6"/>
        <w:bookmarkStart w:id="1596" w:name="Text8"/>
        <w:bookmarkStart w:id="1597" w:name="Text9"/>
        <w:bookmarkStart w:id="1598" w:name="Text10"/>
        <w:bookmarkStart w:id="1599" w:name="Text11"/>
        <w:bookmarkStart w:id="1600" w:name="Text1"/>
        <w:bookmarkStart w:id="1601" w:name="Text8"/>
        <w:bookmarkStart w:id="1602" w:name="Text9"/>
        <w:bookmarkStart w:id="1603" w:name="Text10"/>
        <w:bookmarkStart w:id="1604" w:name="Text11"/>
        <w:bookmarkStart w:id="1605" w:name="Text1"/>
        <w:bookmarkStart w:id="1606" w:name="Text2"/>
        <w:bookmarkStart w:id="1607" w:name="Text7"/>
        <w:bookmarkStart w:id="1608" w:name="Text4"/>
        <w:bookmarkStart w:id="1609" w:name="Text5"/>
        <w:bookmarkStart w:id="1610" w:name="Text6"/>
        <w:bookmarkStart w:id="1611" w:name="Text8"/>
        <w:bookmarkStart w:id="1612" w:name="Text9"/>
        <w:bookmarkStart w:id="1613" w:name="Text10"/>
        <w:bookmarkStart w:id="1614" w:name="Text11"/>
        <w:bookmarkStart w:id="1615" w:name="Text1"/>
        <w:bookmarkStart w:id="1616" w:name="Text2"/>
        <w:bookmarkStart w:id="1617" w:name="Text7"/>
        <w:bookmarkStart w:id="1618" w:name="Text4"/>
        <w:bookmarkStart w:id="1619" w:name="Text5"/>
        <w:bookmarkStart w:id="1620" w:name="Text6"/>
        <w:bookmarkStart w:id="1621" w:name="Text8"/>
        <w:bookmarkStart w:id="1622" w:name="Text9"/>
        <w:bookmarkStart w:id="1623" w:name="Text10"/>
        <w:bookmarkStart w:id="1624" w:name="Text11"/>
        <w:bookmarkStart w:id="1625" w:name="Text1"/>
        <w:bookmarkStart w:id="1626" w:name="Text2"/>
        <w:bookmarkStart w:id="1627" w:name="Text7"/>
        <w:bookmarkStart w:id="1628" w:name="Text4"/>
        <w:bookmarkStart w:id="1629" w:name="Text5"/>
        <w:bookmarkStart w:id="1630" w:name="Text6"/>
        <w:bookmarkStart w:id="1631" w:name="Text8"/>
        <w:bookmarkStart w:id="1632" w:name="Text9"/>
        <w:bookmarkStart w:id="1633" w:name="Text10"/>
        <w:bookmarkStart w:id="1634" w:name="Text11"/>
        <w:bookmarkStart w:id="1635" w:name="Text1"/>
        <w:bookmarkStart w:id="1636" w:name="Text2"/>
        <w:bookmarkStart w:id="1637" w:name="Text7"/>
        <w:bookmarkStart w:id="1638" w:name="Text4"/>
        <w:bookmarkStart w:id="1639" w:name="Text5"/>
        <w:bookmarkStart w:id="1640" w:name="Text6"/>
        <w:bookmarkStart w:id="1641" w:name="Text8"/>
        <w:bookmarkStart w:id="1642" w:name="Text9"/>
        <w:bookmarkStart w:id="1643" w:name="Text10"/>
        <w:bookmarkStart w:id="1644" w:name="Text11"/>
        <w:bookmarkStart w:id="1645" w:name="Text1"/>
        <w:bookmarkStart w:id="1646" w:name="Text2"/>
        <w:bookmarkStart w:id="1647" w:name="Text7"/>
        <w:bookmarkStart w:id="1648" w:name="Text4"/>
        <w:bookmarkStart w:id="1649" w:name="Text5"/>
        <w:bookmarkStart w:id="1650" w:name="Text6"/>
        <w:bookmarkStart w:id="1651" w:name="Text8"/>
        <w:bookmarkStart w:id="1652" w:name="Text9"/>
        <w:bookmarkStart w:id="1653" w:name="Text10"/>
        <w:bookmarkStart w:id="1654" w:name="Text11"/>
        <w:bookmarkStart w:id="1655" w:name="Text1"/>
        <w:bookmarkStart w:id="1656" w:name="Text2"/>
        <w:bookmarkStart w:id="1657" w:name="Text7"/>
        <w:bookmarkStart w:id="1658" w:name="Text4"/>
        <w:bookmarkStart w:id="1659" w:name="Text5"/>
        <w:bookmarkStart w:id="1660" w:name="Text6"/>
        <w:bookmarkStart w:id="1661" w:name="Text8"/>
        <w:bookmarkStart w:id="1662" w:name="Text9"/>
        <w:bookmarkStart w:id="1663" w:name="Text10"/>
        <w:bookmarkStart w:id="1664" w:name="Text11"/>
        <w:bookmarkStart w:id="1665" w:name="Text1"/>
        <w:bookmarkStart w:id="1666" w:name="Text2"/>
        <w:bookmarkStart w:id="1667" w:name="Text7"/>
        <w:bookmarkStart w:id="1668" w:name="Text4"/>
        <w:bookmarkStart w:id="1669" w:name="Text5"/>
        <w:bookmarkStart w:id="1670" w:name="Text6"/>
        <w:bookmarkStart w:id="1671" w:name="Text7"/>
        <w:bookmarkStart w:id="1672" w:name="Text8"/>
        <w:bookmarkStart w:id="1673" w:name="Text9"/>
        <w:bookmarkStart w:id="1674" w:name="Text10"/>
        <w:bookmarkStart w:id="1675" w:name="Text11"/>
        <w:bookmarkStart w:id="1676" w:name="Text1"/>
        <w:bookmarkStart w:id="1677" w:name="Text2"/>
        <w:bookmarkStart w:id="1678" w:name="Text4"/>
        <w:bookmarkStart w:id="1679" w:name="Text6"/>
        <w:bookmarkStart w:id="1680" w:name="Text5"/>
        <w:bookmarkStart w:id="1681" w:name="Text8"/>
        <w:bookmarkStart w:id="1682" w:name="Text9"/>
        <w:bookmarkStart w:id="1683" w:name="Text10"/>
        <w:bookmarkStart w:id="1684" w:name="Text11"/>
        <w:bookmarkStart w:id="1685" w:name="Text1"/>
        <w:bookmarkStart w:id="1686" w:name="Text2"/>
        <w:bookmarkStart w:id="1687" w:name="Text7"/>
        <w:bookmarkStart w:id="1688" w:name="Text4"/>
        <w:bookmarkStart w:id="1689" w:name="Text6"/>
        <w:bookmarkStart w:id="1690" w:name="Text5"/>
        <w:bookmarkStart w:id="1691" w:name="Text8"/>
        <w:bookmarkStart w:id="1692" w:name="Text9"/>
        <w:bookmarkStart w:id="1693" w:name="Text10"/>
        <w:bookmarkStart w:id="1694" w:name="Text11"/>
        <w:bookmarkStart w:id="1695" w:name="Text1"/>
        <w:bookmarkStart w:id="1696" w:name="Text2"/>
        <w:bookmarkStart w:id="1697" w:name="Text7"/>
        <w:bookmarkStart w:id="1698" w:name="Text4"/>
        <w:bookmarkStart w:id="1699" w:name="Text6"/>
        <w:bookmarkStart w:id="1700" w:name="Text5"/>
        <w:bookmarkStart w:id="1701" w:name="Text5"/>
        <w:bookmarkStart w:id="1702" w:name="Text7"/>
        <w:bookmarkStart w:id="1703" w:name="Text8"/>
        <w:bookmarkStart w:id="1704" w:name="Text9"/>
        <w:bookmarkStart w:id="1705" w:name="Text10"/>
        <w:bookmarkStart w:id="1706" w:name="Text11"/>
        <w:bookmarkStart w:id="1707" w:name="Text1"/>
        <w:bookmarkStart w:id="1708" w:name="Text2"/>
        <w:bookmarkStart w:id="1709" w:name="Text4"/>
        <w:bookmarkStart w:id="1710" w:name="Text6"/>
        <w:bookmarkStart w:id="1711" w:name="Text8"/>
        <w:bookmarkStart w:id="1712" w:name="Text9"/>
        <w:bookmarkStart w:id="1713" w:name="Text10"/>
        <w:bookmarkStart w:id="1714" w:name="Text11"/>
        <w:bookmarkStart w:id="1715" w:name="Text1"/>
        <w:bookmarkStart w:id="1716" w:name="Text2"/>
        <w:bookmarkStart w:id="1717" w:name="Text7"/>
        <w:bookmarkStart w:id="1718" w:name="Text4"/>
        <w:bookmarkStart w:id="1719" w:name="Text5"/>
        <w:bookmarkStart w:id="1720" w:name="Text6"/>
        <w:bookmarkStart w:id="1721" w:name="Text8"/>
        <w:bookmarkStart w:id="1722" w:name="Text9"/>
        <w:bookmarkStart w:id="1723" w:name="Text10"/>
        <w:bookmarkStart w:id="1724" w:name="Text11"/>
        <w:bookmarkStart w:id="1725" w:name="Text1"/>
        <w:bookmarkStart w:id="1726" w:name="Text2"/>
        <w:bookmarkStart w:id="1727" w:name="Text7"/>
        <w:bookmarkStart w:id="1728" w:name="Text4"/>
        <w:bookmarkStart w:id="1729" w:name="Text5"/>
        <w:bookmarkStart w:id="1730" w:name="Text6"/>
        <w:bookmarkStart w:id="1731" w:name="Text7"/>
        <w:bookmarkStart w:id="1732" w:name="Text8"/>
        <w:bookmarkStart w:id="1733" w:name="Text9"/>
        <w:bookmarkStart w:id="1734" w:name="Text10"/>
        <w:bookmarkStart w:id="1735" w:name="Text11"/>
        <w:bookmarkStart w:id="1736" w:name="Text1"/>
        <w:bookmarkStart w:id="1737" w:name="Text2"/>
        <w:bookmarkStart w:id="1738" w:name="Text4"/>
        <w:bookmarkStart w:id="1739" w:name="Text6"/>
        <w:bookmarkStart w:id="1740" w:name="Text5"/>
        <w:bookmarkStart w:id="1741" w:name="Text5"/>
        <w:bookmarkStart w:id="1742" w:name="Text8"/>
        <w:bookmarkStart w:id="1743" w:name="Text9"/>
        <w:bookmarkStart w:id="1744" w:name="Text10"/>
        <w:bookmarkStart w:id="1745" w:name="Text11"/>
        <w:bookmarkStart w:id="1746" w:name="Text1"/>
        <w:bookmarkStart w:id="1747" w:name="Text2"/>
        <w:bookmarkStart w:id="1748" w:name="Text7"/>
        <w:bookmarkStart w:id="1749" w:name="Text4"/>
        <w:bookmarkStart w:id="1750" w:name="Text6"/>
        <w:bookmarkStart w:id="1751" w:name="Text5"/>
        <w:bookmarkStart w:id="1752" w:name="Text5"/>
        <w:bookmarkStart w:id="1753" w:name="Text7"/>
        <w:bookmarkStart w:id="1754" w:name="Text8"/>
        <w:bookmarkStart w:id="1755" w:name="Text9"/>
        <w:bookmarkStart w:id="1756" w:name="Text10"/>
        <w:bookmarkStart w:id="1757" w:name="Text11"/>
        <w:bookmarkStart w:id="1758" w:name="Text1"/>
        <w:bookmarkStart w:id="1759" w:name="Text2"/>
        <w:bookmarkStart w:id="1760" w:name="Text4"/>
        <w:bookmarkStart w:id="1761" w:name="Text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p w:rsidR="00486A8F" w:rsidRDefault="00F63C0A">
          <w:pPr>
            <w:pStyle w:val="CB1E65ED69024C6B9BD37DFF203BC264"/>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762" w:name="Text8"/>
        <w:bookmarkStart w:id="1763" w:name="Text9"/>
        <w:bookmarkStart w:id="1764" w:name="Text10"/>
        <w:bookmarkStart w:id="1765" w:name="Text11"/>
        <w:bookmarkStart w:id="1766" w:name="Text1"/>
        <w:bookmarkStart w:id="1767" w:name="Text2"/>
        <w:bookmarkStart w:id="1768" w:name="Text7"/>
        <w:bookmarkStart w:id="1769" w:name="Text4"/>
        <w:bookmarkStart w:id="1770" w:name="Text6"/>
        <w:bookmarkStart w:id="1771" w:name="Text5"/>
        <w:bookmarkStart w:id="1772" w:name="Text8"/>
        <w:bookmarkStart w:id="1773" w:name="Text9"/>
        <w:bookmarkStart w:id="1774" w:name="Text10"/>
        <w:bookmarkStart w:id="1775" w:name="Text11"/>
        <w:bookmarkStart w:id="1776" w:name="Text1"/>
        <w:bookmarkStart w:id="1777" w:name="Text2"/>
        <w:bookmarkStart w:id="1778" w:name="Text7"/>
        <w:bookmarkStart w:id="1779" w:name="Text4"/>
        <w:bookmarkStart w:id="1780" w:name="Text6"/>
        <w:bookmarkStart w:id="1781" w:name="Text5"/>
        <w:bookmarkStart w:id="1782" w:name="Text8"/>
        <w:bookmarkStart w:id="1783" w:name="Text9"/>
        <w:bookmarkStart w:id="1784" w:name="Text10"/>
        <w:bookmarkStart w:id="1785" w:name="Text11"/>
        <w:bookmarkStart w:id="1786" w:name="Text1"/>
        <w:bookmarkStart w:id="1787" w:name="Text2"/>
        <w:bookmarkStart w:id="1788" w:name="Text7"/>
        <w:bookmarkStart w:id="1789" w:name="Text4"/>
        <w:bookmarkStart w:id="1790" w:name="Text6"/>
        <w:bookmarkStart w:id="1791" w:name="Text5"/>
        <w:bookmarkStart w:id="1792" w:name="Text5"/>
        <w:bookmarkStart w:id="1793" w:name="Text6"/>
        <w:bookmarkStart w:id="1794" w:name="Text5"/>
        <w:bookmarkStart w:id="1795" w:name="Text6"/>
        <w:bookmarkStart w:id="1796" w:name="Text5"/>
        <w:bookmarkStart w:id="1797" w:name="Text6"/>
        <w:bookmarkStart w:id="1798" w:name="Text6"/>
        <w:bookmarkStart w:id="1799" w:name="Text5"/>
        <w:bookmarkStart w:id="1800" w:name="Text6"/>
        <w:bookmarkStart w:id="1801" w:name="Text6"/>
        <w:bookmarkStart w:id="1802" w:name="Text5"/>
        <w:bookmarkStart w:id="1803" w:name="Text6"/>
        <w:bookmarkStart w:id="1804" w:name="Text2"/>
        <w:bookmarkStart w:id="1805" w:name="Text7"/>
        <w:bookmarkStart w:id="1806" w:name="Text4"/>
        <w:bookmarkStart w:id="1807" w:name="Text5"/>
        <w:bookmarkStart w:id="1808" w:name="Text6"/>
        <w:bookmarkStart w:id="1809" w:name="Text8"/>
        <w:bookmarkStart w:id="1810" w:name="Text9"/>
        <w:bookmarkStart w:id="1811" w:name="Text10"/>
        <w:bookmarkStart w:id="1812" w:name="Text11"/>
        <w:bookmarkStart w:id="1813" w:name="Text1"/>
        <w:bookmarkStart w:id="1814" w:name="Text6"/>
        <w:bookmarkStart w:id="1815" w:name="Text2"/>
        <w:bookmarkStart w:id="1816" w:name="Text7"/>
        <w:bookmarkStart w:id="1817" w:name="Text4"/>
        <w:bookmarkStart w:id="1818" w:name="Text5"/>
        <w:bookmarkStart w:id="1819" w:name="Text6"/>
        <w:bookmarkStart w:id="1820" w:name="Text8"/>
        <w:bookmarkStart w:id="1821" w:name="Text9"/>
        <w:bookmarkStart w:id="1822" w:name="Text10"/>
        <w:bookmarkStart w:id="1823" w:name="Text11"/>
        <w:bookmarkStart w:id="1824" w:name="Text1"/>
        <w:bookmarkStart w:id="1825" w:name="Text2"/>
        <w:bookmarkStart w:id="1826" w:name="Text7"/>
        <w:bookmarkStart w:id="1827" w:name="Text4"/>
        <w:bookmarkStart w:id="1828" w:name="Text5"/>
        <w:bookmarkStart w:id="1829" w:name="Text6"/>
        <w:bookmarkStart w:id="1830" w:name="Text8"/>
        <w:bookmarkStart w:id="1831" w:name="Text9"/>
        <w:bookmarkStart w:id="1832" w:name="Text10"/>
        <w:bookmarkStart w:id="1833" w:name="Text11"/>
        <w:bookmarkStart w:id="1834" w:name="Text1"/>
        <w:bookmarkStart w:id="1835" w:name="Text2"/>
        <w:bookmarkStart w:id="1836" w:name="Text7"/>
        <w:bookmarkStart w:id="1837" w:name="Text4"/>
        <w:bookmarkStart w:id="1838" w:name="Text5"/>
        <w:bookmarkStart w:id="1839" w:name="Text6"/>
        <w:bookmarkStart w:id="1840" w:name="Text8"/>
        <w:bookmarkStart w:id="1841" w:name="Text9"/>
        <w:bookmarkStart w:id="1842" w:name="Text10"/>
        <w:bookmarkStart w:id="1843" w:name="Text11"/>
        <w:bookmarkStart w:id="1844" w:name="Text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docPartBody>
    </w:docPart>
    <w:docPart>
      <w:docPartPr>
        <w:name w:val="DFEEB0E07D1A436FB993C997C8F08ACE"/>
        <w:category>
          <w:name w:val="General"/>
          <w:gallery w:val="placeholder"/>
        </w:category>
        <w:types>
          <w:type w:val="bbPlcHdr"/>
        </w:types>
        <w:behaviors>
          <w:behavior w:val="content"/>
        </w:behaviors>
        <w:guid w:val="{7FF88A55-7B0A-4CDF-A837-EB7FA76AA60A}"/>
      </w:docPartPr>
      <w:docPartBody>
        <w:p w:rsidR="00E969A0" w:rsidRDefault="00F63C0A">
          <w:pPr>
            <w:pStyle w:val="DFEEB0E07D1A436FB993C997C8F08ACE"/>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845" w:name="Text2"/>
        <w:bookmarkStart w:id="1846" w:name="Text7"/>
        <w:bookmarkStart w:id="1847" w:name="Text4"/>
        <w:bookmarkStart w:id="1848" w:name="Text5"/>
        <w:bookmarkStart w:id="1849" w:name="Text6"/>
        <w:bookmarkStart w:id="1850" w:name="Text8"/>
        <w:bookmarkStart w:id="1851" w:name="Text9"/>
        <w:bookmarkStart w:id="1852" w:name="Text10"/>
        <w:bookmarkStart w:id="1853" w:name="Text11"/>
        <w:bookmarkStart w:id="1854" w:name="Text1"/>
        <w:bookmarkStart w:id="1855" w:name="Text2"/>
        <w:bookmarkStart w:id="1856" w:name="Text7"/>
        <w:bookmarkStart w:id="1857" w:name="Text4"/>
        <w:bookmarkStart w:id="1858" w:name="Text5"/>
        <w:bookmarkStart w:id="1859" w:name="Text6"/>
        <w:bookmarkStart w:id="1860" w:name="Text8"/>
        <w:bookmarkStart w:id="1861" w:name="Text9"/>
        <w:bookmarkStart w:id="1862" w:name="Text10"/>
        <w:bookmarkStart w:id="1863" w:name="Text11"/>
        <w:bookmarkStart w:id="1864" w:name="Text1"/>
        <w:bookmarkStart w:id="1865" w:name="Text2"/>
        <w:bookmarkStart w:id="1866" w:name="Text7"/>
        <w:bookmarkStart w:id="1867" w:name="Text4"/>
        <w:bookmarkStart w:id="1868" w:name="Text5"/>
        <w:bookmarkStart w:id="1869" w:name="Text6"/>
        <w:bookmarkStart w:id="1870" w:name="Text8"/>
        <w:bookmarkStart w:id="1871" w:name="Text9"/>
        <w:bookmarkStart w:id="1872" w:name="Text10"/>
        <w:bookmarkStart w:id="1873" w:name="Text11"/>
        <w:bookmarkStart w:id="1874" w:name="Text1"/>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docPartBody>
    </w:docPart>
    <w:docPart>
      <w:docPartPr>
        <w:name w:val="D04D2A3C8B3F448280A6A3D3B62C2065"/>
        <w:category>
          <w:name w:val="General"/>
          <w:gallery w:val="placeholder"/>
        </w:category>
        <w:types>
          <w:type w:val="bbPlcHdr"/>
        </w:types>
        <w:behaviors>
          <w:behavior w:val="content"/>
        </w:behaviors>
        <w:guid w:val="{388D5374-67E2-46D9-896E-7C336212B237}"/>
      </w:docPartPr>
      <w:docPartBody>
        <w:p w:rsidR="00E969A0" w:rsidRDefault="00000000">
          <w:pPr>
            <w:pStyle w:val="D04D2A3C8B3F448280A6A3D3B62C2065"/>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875" w:name="Text2"/>
        <w:bookmarkStart w:id="1876" w:name="Text7"/>
        <w:bookmarkStart w:id="1877" w:name="Text4"/>
        <w:bookmarkStart w:id="1878" w:name="Text5"/>
        <w:bookmarkStart w:id="1879" w:name="Text6"/>
        <w:bookmarkStart w:id="1880" w:name="Text8"/>
        <w:bookmarkStart w:id="1881" w:name="Text9"/>
        <w:bookmarkStart w:id="1882" w:name="Text10"/>
        <w:bookmarkStart w:id="1883" w:name="Text11"/>
        <w:bookmarkStart w:id="1884" w:name="Text1"/>
        <w:bookmarkEnd w:id="1875"/>
        <w:bookmarkEnd w:id="1876"/>
        <w:bookmarkEnd w:id="1877"/>
        <w:bookmarkEnd w:id="1878"/>
        <w:bookmarkEnd w:id="1879"/>
        <w:bookmarkEnd w:id="1880"/>
        <w:bookmarkEnd w:id="1881"/>
        <w:bookmarkEnd w:id="1882"/>
        <w:bookmarkEnd w:id="1883"/>
        <w:bookmarkEnd w:id="1884"/>
      </w:docPartBody>
    </w:docPart>
    <w:docPart>
      <w:docPartPr>
        <w:name w:val="995685D0885C4FF395C55C81CE73EC4C"/>
        <w:category>
          <w:name w:val="General"/>
          <w:gallery w:val="placeholder"/>
        </w:category>
        <w:types>
          <w:type w:val="bbPlcHdr"/>
        </w:types>
        <w:behaviors>
          <w:behavior w:val="content"/>
        </w:behaviors>
        <w:guid w:val="{97F89B29-60C0-46C4-8C14-A5DF8871F2AA}"/>
      </w:docPartPr>
      <w:docPartBody>
        <w:p w:rsidR="00E969A0" w:rsidRDefault="00000000">
          <w:pPr>
            <w:pStyle w:val="995685D0885C4FF395C55C81CE73EC4C"/>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885" w:name="Text2"/>
        <w:bookmarkStart w:id="1886" w:name="Text7"/>
        <w:bookmarkStart w:id="1887" w:name="Text4"/>
        <w:bookmarkStart w:id="1888" w:name="Text5"/>
        <w:bookmarkStart w:id="1889" w:name="Text6"/>
        <w:bookmarkStart w:id="1890" w:name="Text8"/>
        <w:bookmarkStart w:id="1891" w:name="Text9"/>
        <w:bookmarkStart w:id="1892" w:name="Text10"/>
        <w:bookmarkStart w:id="1893" w:name="Text11"/>
        <w:bookmarkStart w:id="1894" w:name="Text1"/>
        <w:bookmarkEnd w:id="1885"/>
        <w:bookmarkEnd w:id="1886"/>
        <w:bookmarkEnd w:id="1887"/>
        <w:bookmarkEnd w:id="1888"/>
        <w:bookmarkEnd w:id="1889"/>
        <w:bookmarkEnd w:id="1890"/>
        <w:bookmarkEnd w:id="1891"/>
        <w:bookmarkEnd w:id="1892"/>
        <w:bookmarkEnd w:id="1893"/>
        <w:bookmarkEnd w:id="1894"/>
      </w:docPartBody>
    </w:docPart>
    <w:docPart>
      <w:docPartPr>
        <w:name w:val="4C49DAFF992242B69CDE26BCE5CB6757"/>
        <w:category>
          <w:name w:val="General"/>
          <w:gallery w:val="placeholder"/>
        </w:category>
        <w:types>
          <w:type w:val="bbPlcHdr"/>
        </w:types>
        <w:behaviors>
          <w:behavior w:val="content"/>
        </w:behaviors>
        <w:guid w:val="{6C4B241F-F04C-4D06-A8AB-AC1D125C89D0}"/>
      </w:docPartPr>
      <w:docPartBody>
        <w:p w:rsidR="00E969A0" w:rsidRDefault="00000000">
          <w:pPr>
            <w:pStyle w:val="4C49DAFF992242B69CDE26BCE5CB6757"/>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895" w:name="Text8"/>
        <w:bookmarkStart w:id="1896" w:name="Text9"/>
        <w:bookmarkStart w:id="1897" w:name="Text10"/>
        <w:bookmarkStart w:id="1898" w:name="Text11"/>
        <w:bookmarkStart w:id="1899" w:name="Text1"/>
        <w:bookmarkStart w:id="1900" w:name="Text2"/>
        <w:bookmarkStart w:id="1901" w:name="Text7"/>
        <w:bookmarkStart w:id="1902" w:name="Text4"/>
        <w:bookmarkStart w:id="1903" w:name="Text6"/>
        <w:bookmarkStart w:id="1904" w:name="Text5"/>
        <w:bookmarkStart w:id="1905" w:name="Text6"/>
        <w:bookmarkStart w:id="1906" w:name="Text2"/>
        <w:bookmarkStart w:id="1907" w:name="Text7"/>
        <w:bookmarkStart w:id="1908" w:name="Text4"/>
        <w:bookmarkStart w:id="1909" w:name="Text5"/>
        <w:bookmarkStart w:id="1910" w:name="Text6"/>
        <w:bookmarkStart w:id="1911" w:name="Text8"/>
        <w:bookmarkStart w:id="1912" w:name="Text9"/>
        <w:bookmarkStart w:id="1913" w:name="Text10"/>
        <w:bookmarkStart w:id="1914" w:name="Text11"/>
        <w:bookmarkStart w:id="1915" w:name="Text1"/>
        <w:bookmarkStart w:id="1916" w:name="Text6"/>
        <w:bookmarkStart w:id="1917" w:name="Text2"/>
        <w:bookmarkStart w:id="1918" w:name="Text7"/>
        <w:bookmarkStart w:id="1919" w:name="Text4"/>
        <w:bookmarkStart w:id="1920" w:name="Text5"/>
        <w:bookmarkStart w:id="1921" w:name="Text8"/>
        <w:bookmarkStart w:id="1922" w:name="Text9"/>
        <w:bookmarkStart w:id="1923" w:name="Text10"/>
        <w:bookmarkStart w:id="1924" w:name="Text11"/>
        <w:bookmarkStart w:id="1925" w:name="Text1"/>
        <w:bookmarkStart w:id="1926" w:name="Text8"/>
        <w:bookmarkStart w:id="1927" w:name="Text9"/>
        <w:bookmarkStart w:id="1928" w:name="Text10"/>
        <w:bookmarkStart w:id="1929" w:name="Text11"/>
        <w:bookmarkStart w:id="1930" w:name="Text1"/>
        <w:bookmarkStart w:id="1931" w:name="Text2"/>
        <w:bookmarkStart w:id="1932" w:name="Text7"/>
        <w:bookmarkStart w:id="1933" w:name="Text4"/>
        <w:bookmarkStart w:id="1934" w:name="Text6"/>
        <w:bookmarkStart w:id="1935" w:name="Text5"/>
        <w:bookmarkStart w:id="1936" w:name="Text6"/>
        <w:bookmarkStart w:id="1937" w:name="Text2"/>
        <w:bookmarkStart w:id="1938" w:name="Text7"/>
        <w:bookmarkStart w:id="1939" w:name="Text4"/>
        <w:bookmarkStart w:id="1940" w:name="Text5"/>
        <w:bookmarkStart w:id="1941" w:name="Text6"/>
        <w:bookmarkStart w:id="1942" w:name="Text8"/>
        <w:bookmarkStart w:id="1943" w:name="Text9"/>
        <w:bookmarkStart w:id="1944" w:name="Text10"/>
        <w:bookmarkStart w:id="1945" w:name="Text11"/>
        <w:bookmarkStart w:id="1946" w:name="Text1"/>
        <w:bookmarkStart w:id="1947" w:name="Text6"/>
        <w:bookmarkStart w:id="1948" w:name="Text2"/>
        <w:bookmarkStart w:id="1949" w:name="Text7"/>
        <w:bookmarkStart w:id="1950" w:name="Text4"/>
        <w:bookmarkStart w:id="1951" w:name="Text5"/>
        <w:bookmarkStart w:id="1952" w:name="Text8"/>
        <w:bookmarkStart w:id="1953" w:name="Text9"/>
        <w:bookmarkStart w:id="1954" w:name="Text10"/>
        <w:bookmarkStart w:id="1955" w:name="Text11"/>
        <w:bookmarkStart w:id="1956" w:name="Text1"/>
        <w:bookmarkStart w:id="1957" w:name="Text8"/>
        <w:bookmarkStart w:id="1958" w:name="Text9"/>
        <w:bookmarkStart w:id="1959" w:name="Text10"/>
        <w:bookmarkStart w:id="1960" w:name="Text11"/>
        <w:bookmarkStart w:id="1961" w:name="Text1"/>
        <w:bookmarkStart w:id="1962" w:name="Text2"/>
        <w:bookmarkStart w:id="1963" w:name="Text7"/>
        <w:bookmarkStart w:id="1964" w:name="Text4"/>
        <w:bookmarkStart w:id="1965" w:name="Text6"/>
        <w:bookmarkStart w:id="1966" w:name="Text5"/>
        <w:bookmarkStart w:id="1967" w:name="Text6"/>
        <w:bookmarkStart w:id="1968" w:name="Text2"/>
        <w:bookmarkStart w:id="1969" w:name="Text7"/>
        <w:bookmarkStart w:id="1970" w:name="Text4"/>
        <w:bookmarkStart w:id="1971" w:name="Text5"/>
        <w:bookmarkStart w:id="1972" w:name="Text6"/>
        <w:bookmarkStart w:id="1973" w:name="Text8"/>
        <w:bookmarkStart w:id="1974" w:name="Text9"/>
        <w:bookmarkStart w:id="1975" w:name="Text10"/>
        <w:bookmarkStart w:id="1976" w:name="Text11"/>
        <w:bookmarkStart w:id="1977" w:name="Text1"/>
        <w:bookmarkStart w:id="1978" w:name="Text6"/>
        <w:bookmarkStart w:id="1979" w:name="Text2"/>
        <w:bookmarkStart w:id="1980" w:name="Text7"/>
        <w:bookmarkStart w:id="1981" w:name="Text4"/>
        <w:bookmarkStart w:id="1982" w:name="Text5"/>
        <w:bookmarkStart w:id="1983" w:name="Text8"/>
        <w:bookmarkStart w:id="1984" w:name="Text9"/>
        <w:bookmarkStart w:id="1985" w:name="Text10"/>
        <w:bookmarkStart w:id="1986" w:name="Text11"/>
        <w:bookmarkStart w:id="1987" w:name="Text1"/>
        <w:bookmarkStart w:id="1988" w:name="Text8"/>
        <w:bookmarkStart w:id="1989" w:name="Text9"/>
        <w:bookmarkStart w:id="1990" w:name="Text10"/>
        <w:bookmarkStart w:id="1991" w:name="Text11"/>
        <w:bookmarkStart w:id="1992" w:name="Text1"/>
        <w:bookmarkStart w:id="1993" w:name="Text2"/>
        <w:bookmarkStart w:id="1994" w:name="Text7"/>
        <w:bookmarkStart w:id="1995" w:name="Text4"/>
        <w:bookmarkStart w:id="1996" w:name="Text6"/>
        <w:bookmarkStart w:id="1997" w:name="Text5"/>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docPartBody>
    </w:docPart>
    <w:docPart>
      <w:docPartPr>
        <w:name w:val="A36B7BCEFD114AEBA1BEA19D39206DBD"/>
        <w:category>
          <w:name w:val="General"/>
          <w:gallery w:val="placeholder"/>
        </w:category>
        <w:types>
          <w:type w:val="bbPlcHdr"/>
        </w:types>
        <w:behaviors>
          <w:behavior w:val="content"/>
        </w:behaviors>
        <w:guid w:val="{BD2588BD-C195-47CF-BA14-A4716984204C}"/>
      </w:docPartPr>
      <w:docPartBody>
        <w:p w:rsidR="009664AD" w:rsidRDefault="00E969A0" w:rsidP="00E969A0">
          <w:pPr>
            <w:pStyle w:val="A36B7BCEFD114AEBA1BEA19D39206DBD"/>
          </w:pPr>
          <w:r>
            <w:rPr>
              <w:rFonts w:ascii="Arial Nova" w:hAnsi="Arial Nova" w:cs="Segoe UI"/>
              <w:sz w:val="20"/>
              <w:szCs w:val="20"/>
            </w:rPr>
            <w:fldChar w:fldCharType="begin">
              <w:ffData>
                <w:name w:val="Text5"/>
                <w:enabled/>
                <w:calcOnExit w:val="0"/>
                <w:textInput/>
              </w:ffData>
            </w:fldChar>
          </w:r>
          <w:r>
            <w:rPr>
              <w:rFonts w:ascii="Arial Nova" w:hAnsi="Arial Nova" w:cs="Segoe UI"/>
              <w:sz w:val="20"/>
              <w:szCs w:val="20"/>
            </w:rPr>
            <w:instrText xml:space="preserve"> FORMTEXT </w:instrText>
          </w:r>
          <w:r>
            <w:rPr>
              <w:rFonts w:ascii="Arial Nova" w:hAnsi="Arial Nova" w:cs="Segoe UI"/>
              <w:sz w:val="20"/>
              <w:szCs w:val="20"/>
            </w:rPr>
          </w:r>
          <w:r>
            <w:rPr>
              <w:rFonts w:ascii="Arial Nova" w:hAnsi="Arial Nova" w:cs="Segoe UI"/>
              <w:sz w:val="20"/>
              <w:szCs w:val="20"/>
            </w:rPr>
            <w:fldChar w:fldCharType="separate"/>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sz w:val="20"/>
              <w:szCs w:val="20"/>
            </w:rPr>
            <w:fldChar w:fldCharType="end"/>
          </w:r>
        </w:p>
      </w:docPartBody>
    </w:docPart>
    <w:docPart>
      <w:docPartPr>
        <w:name w:val="C4256E084B654950B42A37BF5A9DB120"/>
        <w:category>
          <w:name w:val="General"/>
          <w:gallery w:val="placeholder"/>
        </w:category>
        <w:types>
          <w:type w:val="bbPlcHdr"/>
        </w:types>
        <w:behaviors>
          <w:behavior w:val="content"/>
        </w:behaviors>
        <w:guid w:val="{984A5D1C-4E3B-49F8-966D-9B7C34FD3651}"/>
      </w:docPartPr>
      <w:docPartBody>
        <w:p w:rsidR="009664AD" w:rsidRDefault="00E969A0" w:rsidP="00E969A0">
          <w:pPr>
            <w:pStyle w:val="C4256E084B654950B42A37BF5A9DB120"/>
          </w:pPr>
          <w:r>
            <w:rPr>
              <w:rFonts w:ascii="Segoe UI" w:hAnsi="Segoe UI" w:cs="Segoe UI"/>
              <w:sz w:val="20"/>
              <w:szCs w:val="20"/>
            </w:rPr>
            <w:fldChar w:fldCharType="begin">
              <w:ffData>
                <w:name w:val="Text6"/>
                <w:enabled/>
                <w:calcOnExit w:val="0"/>
                <w:textInput/>
              </w:ffData>
            </w:fldChar>
          </w:r>
          <w:bookmarkStart w:id="1998" w:name="Text6"/>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998"/>
        </w:p>
        <w:bookmarkStart w:id="1999" w:name="Text2"/>
        <w:bookmarkStart w:id="2000" w:name="Text7"/>
        <w:bookmarkStart w:id="2001" w:name="Text4"/>
        <w:bookmarkStart w:id="2002" w:name="Text5"/>
        <w:bookmarkStart w:id="2003" w:name="Text6"/>
        <w:bookmarkStart w:id="2004" w:name="Text8"/>
        <w:bookmarkStart w:id="2005" w:name="Text9"/>
        <w:bookmarkStart w:id="2006" w:name="Text10"/>
        <w:bookmarkStart w:id="2007" w:name="Text11"/>
        <w:bookmarkStart w:id="2008" w:name="Text1"/>
        <w:bookmarkEnd w:id="1999"/>
        <w:bookmarkEnd w:id="2000"/>
        <w:bookmarkEnd w:id="2001"/>
        <w:bookmarkEnd w:id="2002"/>
        <w:bookmarkEnd w:id="2003"/>
        <w:bookmarkEnd w:id="2004"/>
        <w:bookmarkEnd w:id="2005"/>
        <w:bookmarkEnd w:id="2006"/>
        <w:bookmarkEnd w:id="2007"/>
        <w:bookmarkEnd w:id="2008"/>
      </w:docPartBody>
    </w:docPart>
    <w:docPart>
      <w:docPartPr>
        <w:name w:val="5CB27DEB09E94C6F99D99FC431BBD6CE"/>
        <w:category>
          <w:name w:val="General"/>
          <w:gallery w:val="placeholder"/>
        </w:category>
        <w:types>
          <w:type w:val="bbPlcHdr"/>
        </w:types>
        <w:behaviors>
          <w:behavior w:val="content"/>
        </w:behaviors>
        <w:guid w:val="{50A4B6F2-B949-495D-9F22-5502204599BC}"/>
      </w:docPartPr>
      <w:docPartBody>
        <w:p w:rsidR="009664AD" w:rsidRDefault="00E969A0" w:rsidP="00E969A0">
          <w:pPr>
            <w:pStyle w:val="5CB27DEB09E94C6F99D99FC431BBD6CE"/>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009" w:name="Text6"/>
        <w:bookmarkStart w:id="2010" w:name="Text2"/>
        <w:bookmarkStart w:id="2011" w:name="Text7"/>
        <w:bookmarkStart w:id="2012" w:name="Text4"/>
        <w:bookmarkStart w:id="2013" w:name="Text5"/>
        <w:bookmarkStart w:id="2014" w:name="Text8"/>
        <w:bookmarkStart w:id="2015" w:name="Text9"/>
        <w:bookmarkStart w:id="2016" w:name="Text10"/>
        <w:bookmarkStart w:id="2017" w:name="Text11"/>
        <w:bookmarkStart w:id="2018" w:name="Text1"/>
        <w:bookmarkEnd w:id="2009"/>
        <w:bookmarkEnd w:id="2010"/>
        <w:bookmarkEnd w:id="2011"/>
        <w:bookmarkEnd w:id="2012"/>
        <w:bookmarkEnd w:id="2013"/>
        <w:bookmarkEnd w:id="2014"/>
        <w:bookmarkEnd w:id="2015"/>
        <w:bookmarkEnd w:id="2016"/>
        <w:bookmarkEnd w:id="2017"/>
        <w:bookmarkEnd w:id="2018"/>
      </w:docPartBody>
    </w:docPart>
    <w:docPart>
      <w:docPartPr>
        <w:name w:val="EC020384B5E84510B879CCA85CC4B58E"/>
        <w:category>
          <w:name w:val="General"/>
          <w:gallery w:val="placeholder"/>
        </w:category>
        <w:types>
          <w:type w:val="bbPlcHdr"/>
        </w:types>
        <w:behaviors>
          <w:behavior w:val="content"/>
        </w:behaviors>
        <w:guid w:val="{F0940B93-DD0A-4FC9-B105-19D13456D31A}"/>
      </w:docPartPr>
      <w:docPartBody>
        <w:p w:rsidR="009664AD" w:rsidRDefault="00E969A0" w:rsidP="00E969A0">
          <w:pPr>
            <w:pStyle w:val="EC020384B5E84510B879CCA85CC4B58E"/>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019" w:name="Text8"/>
        <w:bookmarkStart w:id="2020" w:name="Text9"/>
        <w:bookmarkStart w:id="2021" w:name="Text10"/>
        <w:bookmarkStart w:id="2022" w:name="Text11"/>
        <w:bookmarkStart w:id="2023" w:name="Text1"/>
        <w:bookmarkStart w:id="2024" w:name="Text2"/>
        <w:bookmarkStart w:id="2025" w:name="Text7"/>
        <w:bookmarkStart w:id="2026" w:name="Text4"/>
        <w:bookmarkStart w:id="2027" w:name="Text6"/>
        <w:bookmarkStart w:id="2028" w:name="Text5"/>
        <w:bookmarkStart w:id="2029" w:name="Text8"/>
        <w:bookmarkStart w:id="2030" w:name="Text9"/>
        <w:bookmarkStart w:id="2031" w:name="Text10"/>
        <w:bookmarkStart w:id="2032" w:name="Text11"/>
        <w:bookmarkStart w:id="2033" w:name="Text1"/>
        <w:bookmarkStart w:id="2034" w:name="Text2"/>
        <w:bookmarkStart w:id="2035" w:name="Text7"/>
        <w:bookmarkStart w:id="2036" w:name="Text4"/>
        <w:bookmarkStart w:id="2037" w:name="Text6"/>
        <w:bookmarkStart w:id="2038" w:name="Text5"/>
        <w:bookmarkStart w:id="2039" w:name="Text2"/>
        <w:bookmarkStart w:id="2040" w:name="Text7"/>
        <w:bookmarkStart w:id="2041" w:name="Text4"/>
        <w:bookmarkStart w:id="2042" w:name="Text5"/>
        <w:bookmarkStart w:id="2043" w:name="Text6"/>
        <w:bookmarkStart w:id="2044" w:name="Text8"/>
        <w:bookmarkStart w:id="2045" w:name="Text9"/>
        <w:bookmarkStart w:id="2046" w:name="Text10"/>
        <w:bookmarkStart w:id="2047" w:name="Text11"/>
        <w:bookmarkStart w:id="2048" w:name="Text1"/>
        <w:bookmarkStart w:id="2049" w:name="Text2"/>
        <w:bookmarkStart w:id="2050" w:name="Text7"/>
        <w:bookmarkStart w:id="2051" w:name="Text4"/>
        <w:bookmarkStart w:id="2052" w:name="Text5"/>
        <w:bookmarkStart w:id="2053" w:name="Text6"/>
        <w:bookmarkStart w:id="2054" w:name="Text8"/>
        <w:bookmarkStart w:id="2055" w:name="Text9"/>
        <w:bookmarkStart w:id="2056" w:name="Text10"/>
        <w:bookmarkStart w:id="2057" w:name="Text11"/>
        <w:bookmarkStart w:id="2058" w:name="Text1"/>
        <w:bookmarkStart w:id="2059" w:name="Text2"/>
        <w:bookmarkStart w:id="2060" w:name="Text7"/>
        <w:bookmarkStart w:id="2061" w:name="Text4"/>
        <w:bookmarkStart w:id="2062" w:name="Text5"/>
        <w:bookmarkStart w:id="2063" w:name="Text6"/>
        <w:bookmarkStart w:id="2064" w:name="Text8"/>
        <w:bookmarkStart w:id="2065" w:name="Text9"/>
        <w:bookmarkStart w:id="2066" w:name="Text10"/>
        <w:bookmarkStart w:id="2067" w:name="Text11"/>
        <w:bookmarkStart w:id="2068" w:name="Text1"/>
        <w:bookmarkStart w:id="2069" w:name="Text2"/>
        <w:bookmarkStart w:id="2070" w:name="Text7"/>
        <w:bookmarkStart w:id="2071" w:name="Text4"/>
        <w:bookmarkStart w:id="2072" w:name="Text5"/>
        <w:bookmarkStart w:id="2073" w:name="Text6"/>
        <w:bookmarkStart w:id="2074" w:name="Text8"/>
        <w:bookmarkStart w:id="2075" w:name="Text9"/>
        <w:bookmarkStart w:id="2076" w:name="Text10"/>
        <w:bookmarkStart w:id="2077" w:name="Text11"/>
        <w:bookmarkStart w:id="2078" w:name="Text1"/>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docPartBody>
    </w:docPart>
    <w:docPart>
      <w:docPartPr>
        <w:name w:val="9B44609B18B145AC908A9C07C4481E9E"/>
        <w:category>
          <w:name w:val="General"/>
          <w:gallery w:val="placeholder"/>
        </w:category>
        <w:types>
          <w:type w:val="bbPlcHdr"/>
        </w:types>
        <w:behaviors>
          <w:behavior w:val="content"/>
        </w:behaviors>
        <w:guid w:val="{DA8A51EB-5EAB-4991-8724-C6958B8A5283}"/>
      </w:docPartPr>
      <w:docPartBody>
        <w:p w:rsidR="009664AD" w:rsidRDefault="00E969A0" w:rsidP="00E969A0">
          <w:pPr>
            <w:pStyle w:val="9B44609B18B145AC908A9C07C4481E9E"/>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079" w:name="Text8"/>
        <w:bookmarkStart w:id="2080" w:name="Text9"/>
        <w:bookmarkStart w:id="2081" w:name="Text10"/>
        <w:bookmarkStart w:id="2082" w:name="Text11"/>
        <w:bookmarkStart w:id="2083" w:name="Text1"/>
        <w:bookmarkStart w:id="2084" w:name="Text2"/>
        <w:bookmarkStart w:id="2085" w:name="Text7"/>
        <w:bookmarkStart w:id="2086" w:name="Text4"/>
        <w:bookmarkStart w:id="2087" w:name="Text6"/>
        <w:bookmarkStart w:id="2088" w:name="Text5"/>
        <w:bookmarkEnd w:id="2079"/>
        <w:bookmarkEnd w:id="2080"/>
        <w:bookmarkEnd w:id="2081"/>
        <w:bookmarkEnd w:id="2082"/>
        <w:bookmarkEnd w:id="2083"/>
        <w:bookmarkEnd w:id="2084"/>
        <w:bookmarkEnd w:id="2085"/>
        <w:bookmarkEnd w:id="2086"/>
        <w:bookmarkEnd w:id="2087"/>
        <w:bookmarkEnd w:id="2088"/>
      </w:docPartBody>
    </w:docPart>
    <w:docPart>
      <w:docPartPr>
        <w:name w:val="47AC694C5E9F48CE911CC89CF907DE85"/>
        <w:category>
          <w:name w:val="General"/>
          <w:gallery w:val="placeholder"/>
        </w:category>
        <w:types>
          <w:type w:val="bbPlcHdr"/>
        </w:types>
        <w:behaviors>
          <w:behavior w:val="content"/>
        </w:behaviors>
        <w:guid w:val="{87F844A3-25D1-4BE8-8C67-592D711CD649}"/>
      </w:docPartPr>
      <w:docPartBody>
        <w:p w:rsidR="009664AD" w:rsidRDefault="00E969A0" w:rsidP="00E969A0">
          <w:pPr>
            <w:pStyle w:val="47AC694C5E9F48CE911CC89CF907DE85"/>
          </w:pPr>
          <w:r>
            <w:rPr>
              <w:rStyle w:val="PlaceholderText"/>
            </w:rPr>
            <w:fldChar w:fldCharType="begin">
              <w:ffData>
                <w:name w:val="Text4"/>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Nova bold">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6BE"/>
    <w:rsid w:val="0004771E"/>
    <w:rsid w:val="000627C3"/>
    <w:rsid w:val="000633AE"/>
    <w:rsid w:val="00075966"/>
    <w:rsid w:val="00096075"/>
    <w:rsid w:val="000B6EEB"/>
    <w:rsid w:val="00100CD5"/>
    <w:rsid w:val="00122D69"/>
    <w:rsid w:val="00142DD1"/>
    <w:rsid w:val="00160F9D"/>
    <w:rsid w:val="001E1E07"/>
    <w:rsid w:val="00240847"/>
    <w:rsid w:val="002453C7"/>
    <w:rsid w:val="002B1A83"/>
    <w:rsid w:val="002F3323"/>
    <w:rsid w:val="00365AAA"/>
    <w:rsid w:val="003665C0"/>
    <w:rsid w:val="003C2191"/>
    <w:rsid w:val="003D4612"/>
    <w:rsid w:val="003D68D7"/>
    <w:rsid w:val="003E6906"/>
    <w:rsid w:val="00413CF9"/>
    <w:rsid w:val="004333A8"/>
    <w:rsid w:val="00473879"/>
    <w:rsid w:val="0047471B"/>
    <w:rsid w:val="00486A8F"/>
    <w:rsid w:val="00492F02"/>
    <w:rsid w:val="004A32F8"/>
    <w:rsid w:val="004C766B"/>
    <w:rsid w:val="004D00B6"/>
    <w:rsid w:val="005041B1"/>
    <w:rsid w:val="0053163F"/>
    <w:rsid w:val="005350F3"/>
    <w:rsid w:val="005A4420"/>
    <w:rsid w:val="005B298B"/>
    <w:rsid w:val="00637B5E"/>
    <w:rsid w:val="00640EED"/>
    <w:rsid w:val="0065288D"/>
    <w:rsid w:val="006D50CB"/>
    <w:rsid w:val="00727AED"/>
    <w:rsid w:val="00754238"/>
    <w:rsid w:val="00756093"/>
    <w:rsid w:val="007B0848"/>
    <w:rsid w:val="00843E4F"/>
    <w:rsid w:val="008925B4"/>
    <w:rsid w:val="008A1FCB"/>
    <w:rsid w:val="008A3EC9"/>
    <w:rsid w:val="008D195E"/>
    <w:rsid w:val="009057A6"/>
    <w:rsid w:val="00905EC9"/>
    <w:rsid w:val="00943FDB"/>
    <w:rsid w:val="009664AD"/>
    <w:rsid w:val="00973FD4"/>
    <w:rsid w:val="009C6F22"/>
    <w:rsid w:val="009F315B"/>
    <w:rsid w:val="00A0125A"/>
    <w:rsid w:val="00A91117"/>
    <w:rsid w:val="00AF3D88"/>
    <w:rsid w:val="00AF437E"/>
    <w:rsid w:val="00AF6889"/>
    <w:rsid w:val="00B01792"/>
    <w:rsid w:val="00B049D4"/>
    <w:rsid w:val="00B104E9"/>
    <w:rsid w:val="00B2110B"/>
    <w:rsid w:val="00B8387E"/>
    <w:rsid w:val="00BC24B4"/>
    <w:rsid w:val="00BC4E9E"/>
    <w:rsid w:val="00C13BB9"/>
    <w:rsid w:val="00C22004"/>
    <w:rsid w:val="00C37EEA"/>
    <w:rsid w:val="00C666F3"/>
    <w:rsid w:val="00C73011"/>
    <w:rsid w:val="00C96AF0"/>
    <w:rsid w:val="00CE3DAD"/>
    <w:rsid w:val="00DB7C7F"/>
    <w:rsid w:val="00DC3BFF"/>
    <w:rsid w:val="00DE45CD"/>
    <w:rsid w:val="00E0084C"/>
    <w:rsid w:val="00E5145D"/>
    <w:rsid w:val="00E906E3"/>
    <w:rsid w:val="00E969A0"/>
    <w:rsid w:val="00EC7BF4"/>
    <w:rsid w:val="00EE6FA1"/>
    <w:rsid w:val="00F02273"/>
    <w:rsid w:val="00F176BE"/>
    <w:rsid w:val="00F506C0"/>
    <w:rsid w:val="00F62CFB"/>
    <w:rsid w:val="00F63C0A"/>
    <w:rsid w:val="00F705D6"/>
    <w:rsid w:val="00FD08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69A0"/>
    <w:rPr>
      <w:color w:val="666666"/>
    </w:rPr>
  </w:style>
  <w:style w:type="paragraph" w:customStyle="1" w:styleId="CB1E65ED69024C6B9BD37DFF203BC264">
    <w:name w:val="CB1E65ED69024C6B9BD37DFF203BC264"/>
  </w:style>
  <w:style w:type="paragraph" w:customStyle="1" w:styleId="DFEEB0E07D1A436FB993C997C8F08ACE">
    <w:name w:val="DFEEB0E07D1A436FB993C997C8F08ACE"/>
  </w:style>
  <w:style w:type="paragraph" w:customStyle="1" w:styleId="D04D2A3C8B3F448280A6A3D3B62C2065">
    <w:name w:val="D04D2A3C8B3F448280A6A3D3B62C2065"/>
  </w:style>
  <w:style w:type="paragraph" w:customStyle="1" w:styleId="995685D0885C4FF395C55C81CE73EC4C">
    <w:name w:val="995685D0885C4FF395C55C81CE73EC4C"/>
  </w:style>
  <w:style w:type="paragraph" w:customStyle="1" w:styleId="4C49DAFF992242B69CDE26BCE5CB6757">
    <w:name w:val="4C49DAFF992242B69CDE26BCE5CB6757"/>
  </w:style>
  <w:style w:type="paragraph" w:customStyle="1" w:styleId="A36B7BCEFD114AEBA1BEA19D39206DBD">
    <w:name w:val="A36B7BCEFD114AEBA1BEA19D39206DBD"/>
    <w:rsid w:val="00E969A0"/>
  </w:style>
  <w:style w:type="paragraph" w:customStyle="1" w:styleId="C4256E084B654950B42A37BF5A9DB120">
    <w:name w:val="C4256E084B654950B42A37BF5A9DB120"/>
    <w:rsid w:val="00E969A0"/>
  </w:style>
  <w:style w:type="paragraph" w:customStyle="1" w:styleId="5CB27DEB09E94C6F99D99FC431BBD6CE">
    <w:name w:val="5CB27DEB09E94C6F99D99FC431BBD6CE"/>
    <w:rsid w:val="00E969A0"/>
  </w:style>
  <w:style w:type="paragraph" w:customStyle="1" w:styleId="EC020384B5E84510B879CCA85CC4B58E">
    <w:name w:val="EC020384B5E84510B879CCA85CC4B58E"/>
    <w:rsid w:val="00E969A0"/>
  </w:style>
  <w:style w:type="paragraph" w:customStyle="1" w:styleId="9B44609B18B145AC908A9C07C4481E9E">
    <w:name w:val="9B44609B18B145AC908A9C07C4481E9E"/>
    <w:rsid w:val="00E969A0"/>
  </w:style>
  <w:style w:type="paragraph" w:customStyle="1" w:styleId="47AC694C5E9F48CE911CC89CF907DE85">
    <w:name w:val="47AC694C5E9F48CE911CC89CF907DE85"/>
    <w:rsid w:val="00E96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LGSC">
      <a:dk1>
        <a:sysClr val="windowText" lastClr="000000"/>
      </a:dk1>
      <a:lt1>
        <a:sysClr val="window" lastClr="FFFFFF"/>
      </a:lt1>
      <a:dk2>
        <a:srgbClr val="0E2841"/>
      </a:dk2>
      <a:lt2>
        <a:srgbClr val="E8E8E8"/>
      </a:lt2>
      <a:accent1>
        <a:srgbClr val="055780"/>
      </a:accent1>
      <a:accent2>
        <a:srgbClr val="F37000"/>
      </a:accent2>
      <a:accent3>
        <a:srgbClr val="457D36"/>
      </a:accent3>
      <a:accent4>
        <a:srgbClr val="0C91D6"/>
      </a:accent4>
      <a:accent5>
        <a:srgbClr val="941FA8"/>
      </a:accent5>
      <a:accent6>
        <a:srgbClr val="B0D41C"/>
      </a:accent6>
      <a:hlink>
        <a:srgbClr val="055780"/>
      </a:hlink>
      <a:folHlink>
        <a:srgbClr val="360F3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65F1F92071475276E05315230A0A9CBF" version="1.0.0">
  <systemFields>
    <field name="Objective-Id">
      <value order="0">A111064367</value>
    </field>
    <field name="Objective-Title">
      <value order="0">Form 18 - Application for Approval of a Juvenile Function</value>
    </field>
    <field name="Objective-Description">
      <value order="0">Initial upload of draft forms downloaded from Sharepoint.</value>
    </field>
    <field name="Objective-CreationStamp">
      <value order="0">2026-05-27T02:05:33Z</value>
    </field>
    <field name="Objective-IsApproved">
      <value order="0">false</value>
    </field>
    <field name="Objective-IsPublished">
      <value order="0">true</value>
    </field>
    <field name="Objective-DatePublished">
      <value order="0">2026-06-06T05:28:16Z</value>
    </field>
    <field name="Objective-ModificationStamp">
      <value order="0">2026-06-06T05:28:16Z</value>
    </field>
    <field name="Objective-Owner">
      <value order="0">GRIGGS, Jessica</value>
    </field>
    <field name="Objective-Path">
      <value order="0">DEMIRS Global Folder:02 Corporate File Plan:LGIRS - Local Government, Racing, Gaming and Liquor:LGRGL:Government Relations:Implementation:Cross Sector Triage Team - Projects:2026 Work Plan projects:1.02 - RGL Website, licensing Forms Review 2026:Updated Licensing Forms</value>
    </field>
    <field name="Objective-Parent">
      <value order="0">Updated Licensing Forms</value>
    </field>
    <field name="Objective-State">
      <value order="0">Published</value>
    </field>
    <field name="Objective-VersionId">
      <value order="0">vA120584153</value>
    </field>
    <field name="Objective-Version">
      <value order="0">4.0</value>
    </field>
    <field name="Objective-VersionNumber">
      <value order="0">4</value>
    </field>
    <field name="Objective-VersionComment">
      <value order="0">Reformatting</value>
    </field>
    <field name="Objective-FileNumber">
      <value order="0">DMS03230/2026</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4" ma:contentTypeDescription="Create a new document." ma:contentTypeScope="" ma:versionID="15236985950a63a57460836658ab728a">
  <xsd:schema xmlns:xsd="http://www.w3.org/2001/XMLSchema" xmlns:xs="http://www.w3.org/2001/XMLSchema" xmlns:p="http://schemas.microsoft.com/office/2006/metadata/properties" xmlns:ns1="http://schemas.microsoft.com/sharepoint/v3" xmlns:ns2="26c2d043-4ba9-4610-9890-11bb85824366" xmlns:ns3="b58a0bb8-a0d6-470f-bc11-554a2dd5170f" xmlns:ns4="b7f6f22d-f96c-477e-ade2-8adec83e6e15" xmlns:ns5="9499994c-0892-4763-8f56-1f918ce3b804" targetNamespace="http://schemas.microsoft.com/office/2006/metadata/properties" ma:root="true" ma:fieldsID="36e2a397c22fd41419abf7076fb0e036" ns1:_="" ns2:_="" ns3:_="" ns4:_="" ns5:_="">
    <xsd:import namespace="http://schemas.microsoft.com/sharepoint/v3"/>
    <xsd:import namespace="26c2d043-4ba9-4610-9890-11bb85824366"/>
    <xsd:import namespace="b58a0bb8-a0d6-470f-bc11-554a2dd5170f"/>
    <xsd:import namespace="b7f6f22d-f96c-477e-ade2-8adec83e6e15"/>
    <xsd:import namespace="9499994c-0892-4763-8f56-1f918ce3b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Location"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2d043-4ba9-4610-9890-11bb85824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8a0bb8-a0d6-470f-bc11-554a2dd517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f6f22d-f96c-477e-ade2-8adec83e6e15"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9994c-0892-4763-8f56-1f918ce3b80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35746f1a-cc28-4c55-9edc-0365a1d8bbbe}" ma:internalName="TaxCatchAll" ma:showField="CatchAllData" ma:web="9499994c-0892-4763-8f56-1f918ce3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b58a0bb8-a0d6-470f-bc11-554a2dd5170f">
      <UserInfo>
        <DisplayName/>
        <AccountId xsi:nil="true"/>
        <AccountType/>
      </UserInfo>
    </SharedWithUsers>
    <lcf76f155ced4ddcb4097134ff3c332f xmlns="b7f6f22d-f96c-477e-ade2-8adec83e6e15">
      <Terms xmlns="http://schemas.microsoft.com/office/infopath/2007/PartnerControls"/>
    </lcf76f155ced4ddcb4097134ff3c332f>
    <TaxCatchAll xmlns="9499994c-0892-4763-8f56-1f918ce3b804"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B6DF7F0E-549F-4C8A-B9DD-F8EBBEAB4BDA}">
  <ds:schemaRefs>
    <ds:schemaRef ds:uri="http://schemas.openxmlformats.org/officeDocument/2006/bibliography"/>
  </ds:schemaRefs>
</ds:datastoreItem>
</file>

<file path=customXml/itemProps3.xml><?xml version="1.0" encoding="utf-8"?>
<ds:datastoreItem xmlns:ds="http://schemas.openxmlformats.org/officeDocument/2006/customXml" ds:itemID="{34AEC9BD-94FC-4253-ACC6-7CF54CBA6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c2d043-4ba9-4610-9890-11bb85824366"/>
    <ds:schemaRef ds:uri="b58a0bb8-a0d6-470f-bc11-554a2dd5170f"/>
    <ds:schemaRef ds:uri="b7f6f22d-f96c-477e-ade2-8adec83e6e15"/>
    <ds:schemaRef ds:uri="9499994c-0892-4763-8f56-1f918ce3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0F60A5-0E2F-404F-A9BB-2544A57ED55C}">
  <ds:schemaRefs>
    <ds:schemaRef ds:uri="http://schemas.microsoft.com/sharepoint/v3/contenttype/forms"/>
  </ds:schemaRefs>
</ds:datastoreItem>
</file>

<file path=customXml/itemProps5.xml><?xml version="1.0" encoding="utf-8"?>
<ds:datastoreItem xmlns:ds="http://schemas.openxmlformats.org/officeDocument/2006/customXml" ds:itemID="{950BCB66-9AB6-4F9A-9C09-CEEDCE295E67}">
  <ds:schemaRefs>
    <ds:schemaRef ds:uri="http://schemas.microsoft.com/office/2006/metadata/properties"/>
    <ds:schemaRef ds:uri="http://schemas.microsoft.com/office/infopath/2007/PartnerControls"/>
    <ds:schemaRef ds:uri="http://schemas.microsoft.com/sharepoint/v3"/>
    <ds:schemaRef ds:uri="b58a0bb8-a0d6-470f-bc11-554a2dd5170f"/>
    <ds:schemaRef ds:uri="b7f6f22d-f96c-477e-ade2-8adec83e6e15"/>
    <ds:schemaRef ds:uri="9499994c-0892-4763-8f56-1f918ce3b804"/>
  </ds:schemaRefs>
</ds:datastoreItem>
</file>

<file path=docProps/app.xml><?xml version="1.0" encoding="utf-8"?>
<Properties xmlns="http://schemas.openxmlformats.org/officeDocument/2006/extended-properties" xmlns:vt="http://schemas.openxmlformats.org/officeDocument/2006/docPropsVTypes">
  <Template>DLGSC generic Word template</Template>
  <TotalTime>0</TotalTime>
  <Pages>3</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DLGSC generic Word template</vt:lpstr>
    </vt:vector>
  </TitlesOfParts>
  <Company/>
  <LinksUpToDate>false</LinksUpToDate>
  <CharactersWithSpaces>5295</CharactersWithSpaces>
  <SharedDoc>false</SharedDoc>
  <HLinks>
    <vt:vector size="30" baseType="variant">
      <vt:variant>
        <vt:i4>3145850</vt:i4>
      </vt:variant>
      <vt:variant>
        <vt:i4>42</vt:i4>
      </vt:variant>
      <vt:variant>
        <vt:i4>0</vt:i4>
      </vt:variant>
      <vt:variant>
        <vt:i4>5</vt:i4>
      </vt:variant>
      <vt:variant>
        <vt:lpwstr>http://www.lgirs.wa.gov.au/</vt:lpwstr>
      </vt:variant>
      <vt:variant>
        <vt:lpwstr/>
      </vt:variant>
      <vt:variant>
        <vt:i4>6750279</vt:i4>
      </vt:variant>
      <vt:variant>
        <vt:i4>39</vt:i4>
      </vt:variant>
      <vt:variant>
        <vt:i4>0</vt:i4>
      </vt:variant>
      <vt:variant>
        <vt:i4>5</vt:i4>
      </vt:variant>
      <vt:variant>
        <vt:lpwstr>mailto:rgl@lgirs.wa.gov.au</vt:lpwstr>
      </vt:variant>
      <vt:variant>
        <vt:lpwstr/>
      </vt:variant>
      <vt:variant>
        <vt:i4>4915228</vt:i4>
      </vt:variant>
      <vt:variant>
        <vt:i4>0</vt:i4>
      </vt:variant>
      <vt:variant>
        <vt:i4>0</vt:i4>
      </vt:variant>
      <vt:variant>
        <vt:i4>5</vt:i4>
      </vt:variant>
      <vt:variant>
        <vt:lpwstr>https://www.dlgsc.wa.gov.au/racing-gaming-and-liquor/liquor/liquor-applications/fees-and-charges</vt:lpwstr>
      </vt:variant>
      <vt:variant>
        <vt:lpwstr/>
      </vt:variant>
      <vt:variant>
        <vt:i4>7340057</vt:i4>
      </vt:variant>
      <vt:variant>
        <vt:i4>3</vt:i4>
      </vt:variant>
      <vt:variant>
        <vt:i4>0</vt:i4>
      </vt:variant>
      <vt:variant>
        <vt:i4>5</vt:i4>
      </vt:variant>
      <vt:variant>
        <vt:lpwstr>mailto:Jessica.GRIGGS@lgirs.wa.gov.au</vt:lpwstr>
      </vt:variant>
      <vt:variant>
        <vt:lpwstr/>
      </vt:variant>
      <vt:variant>
        <vt:i4>7340057</vt:i4>
      </vt:variant>
      <vt:variant>
        <vt:i4>0</vt:i4>
      </vt:variant>
      <vt:variant>
        <vt:i4>0</vt:i4>
      </vt:variant>
      <vt:variant>
        <vt:i4>5</vt:i4>
      </vt:variant>
      <vt:variant>
        <vt:lpwstr>mailto:Jessica.GRIGGS@lgirs.wa.gov.au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DLGSC generic Word template</dc:title>
  <dc:subject/>
  <dc:creator>Jonathon Miller</dc:creator>
  <cp:keywords/>
  <dc:description/>
  <cp:lastModifiedBy>ENTWISTLE, Paul</cp:lastModifiedBy>
  <cp:revision>2</cp:revision>
  <cp:lastPrinted>2025-12-02T17:26:00Z</cp:lastPrinted>
  <dcterms:created xsi:type="dcterms:W3CDTF">2026-07-17T00:59:00Z</dcterms:created>
  <dcterms:modified xsi:type="dcterms:W3CDTF">2026-07-17T00:59:00Z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0x01010028880C331BD2F14AB0E535D5F2E14299</vt:lpwstr>
  </property>
  <property fmtid="{D5CDD505-2E9C-101B-9397-08002B2CF9AE}" pid="3" name="DLGC_SecurityClassification">
    <vt:lpwstr>94;#Unclassified|0d6df6fb-ad0d-4e97-af01-e8bd82d2da2f</vt:lpwstr>
  </property>
  <property fmtid="{D5CDD505-2E9C-101B-9397-08002B2CF9AE}" pid="4" name="MediaServiceImageTags">
    <vt:lpwstr/>
  </property>
  <property fmtid="{D5CDD505-2E9C-101B-9397-08002B2CF9AE}" pid="5" name="DLGC_DocumentType">
    <vt:lpwstr>327;#Templates|62f77d3c-636a-4492-b6ff-ab1349535b73</vt:lpwstr>
  </property>
  <property fmtid="{D5CDD505-2E9C-101B-9397-08002B2CF9AE}" pid="6" name="Publication Approval Workflow">
    <vt:lpwstr>, </vt:lpwstr>
  </property>
  <property fmtid="{D5CDD505-2E9C-101B-9397-08002B2CF9AE}" pid="7" name="DLGC_Category">
    <vt:lpwstr>48;#Corporate Styles|6ca8a7b6-8147-4aea-b997-2abcc7049b27</vt:lpwstr>
  </property>
  <property fmtid="{D5CDD505-2E9C-101B-9397-08002B2CF9AE}" pid="8" name="dlgsc_DocumentSearchCategory">
    <vt:lpwstr>292;#Other|2d2b80da-f0ee-486e-afd5-f2e908aaa014</vt:lpwstr>
  </property>
  <property fmtid="{D5CDD505-2E9C-101B-9397-08002B2CF9AE}" pid="9" name="TaxCatchAll">
    <vt:lpwstr>48;#Corporate Styles|6ca8a7b6-8147-4aea-b997-2abcc7049b27;#94;#Unclassified|0d6df6fb-ad0d-4e97-af01-e8bd82d2da2f;#327;#Templates|62f77d3c-636a-4492-b6ff-ab1349535b73;#292;#Other|2d2b80da-f0ee-486e-afd5-f2e908aaa014;#70;#DLGSC|f3fdcf4b-32be-462d-87a8-17c1ee8c10d7;#86;#Office of the Director General|6a281792-1cb0-4ff5-96bb-ab1314c10601</vt:lpwstr>
  </property>
  <property fmtid="{D5CDD505-2E9C-101B-9397-08002B2CF9AE}" pid="10" name="DLGC_ActioningArea">
    <vt:lpwstr>86;#Office of the Director General|6a281792-1cb0-4ff5-96bb-ab1314c10601</vt:lpwstr>
  </property>
  <property fmtid="{D5CDD505-2E9C-101B-9397-08002B2CF9AE}" pid="11" name="DLGsC_Department">
    <vt:lpwstr>70;#DLGSC|f3fdcf4b-32be-462d-87a8-17c1ee8c10d7</vt:lpwstr>
  </property>
  <property fmtid="{D5CDD505-2E9C-101B-9397-08002B2CF9AE}" pid="12" name="Objective-Id">
    <vt:lpwstr>A111064367</vt:lpwstr>
  </property>
  <property fmtid="{D5CDD505-2E9C-101B-9397-08002B2CF9AE}" pid="13" name="Objective-Title">
    <vt:lpwstr>Form 18 - Application for Approval of a Juvenile Function</vt:lpwstr>
  </property>
  <property fmtid="{D5CDD505-2E9C-101B-9397-08002B2CF9AE}" pid="14" name="Objective-Description">
    <vt:lpwstr>Initial upload of draft forms downloaded from Sharepoint.</vt:lpwstr>
  </property>
  <property fmtid="{D5CDD505-2E9C-101B-9397-08002B2CF9AE}" pid="15" name="Objective-CreationStamp">
    <vt:filetime>2026-05-27T02:05:33Z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2026-06-06T05:28:16Z</vt:filetime>
  </property>
  <property fmtid="{D5CDD505-2E9C-101B-9397-08002B2CF9AE}" pid="19" name="Objective-ModificationStamp">
    <vt:filetime>2026-06-06T05:28:16Z</vt:filetime>
  </property>
  <property fmtid="{D5CDD505-2E9C-101B-9397-08002B2CF9AE}" pid="20" name="Objective-Owner">
    <vt:lpwstr>GRIGGS, Jessica</vt:lpwstr>
  </property>
  <property fmtid="{D5CDD505-2E9C-101B-9397-08002B2CF9AE}" pid="21" name="Objective-Path">
    <vt:lpwstr>DEMIRS Global Folder:02 Corporate File Plan:LGIRS - Local Government, Racing, Gaming and Liquor:LGRGL:Government Relations:Implementation:Cross Sector Triage Team - Projects:2026 Work Plan projects:1.02 - RGL Website, licensing Forms Review 2026:Updated Licensing Forms</vt:lpwstr>
  </property>
  <property fmtid="{D5CDD505-2E9C-101B-9397-08002B2CF9AE}" pid="22" name="Objective-Parent">
    <vt:lpwstr>Updated Licensing Forms</vt:lpwstr>
  </property>
  <property fmtid="{D5CDD505-2E9C-101B-9397-08002B2CF9AE}" pid="23" name="Objective-State">
    <vt:lpwstr>Published</vt:lpwstr>
  </property>
  <property fmtid="{D5CDD505-2E9C-101B-9397-08002B2CF9AE}" pid="24" name="Objective-VersionId">
    <vt:lpwstr>vA120584153</vt:lpwstr>
  </property>
  <property fmtid="{D5CDD505-2E9C-101B-9397-08002B2CF9AE}" pid="25" name="Objective-Version">
    <vt:lpwstr>4.0</vt:lpwstr>
  </property>
  <property fmtid="{D5CDD505-2E9C-101B-9397-08002B2CF9AE}" pid="26" name="Objective-VersionNumber">
    <vt:r8>4</vt:r8>
  </property>
  <property fmtid="{D5CDD505-2E9C-101B-9397-08002B2CF9AE}" pid="27" name="Objective-VersionComment">
    <vt:lpwstr>Reformatting</vt:lpwstr>
  </property>
  <property fmtid="{D5CDD505-2E9C-101B-9397-08002B2CF9AE}" pid="28" name="Objective-FileNumber">
    <vt:lpwstr>DMS03230/2026</vt:lpwstr>
  </property>
  <property fmtid="{D5CDD505-2E9C-101B-9397-08002B2CF9AE}" pid="29" name="Objective-Classification">
    <vt:lpwstr>OFFICIAL</vt:lpwstr>
  </property>
  <property fmtid="{D5CDD505-2E9C-101B-9397-08002B2CF9AE}" pid="30" name="Objective-Caveats">
    <vt:lpwstr/>
  </property>
  <property fmtid="{D5CDD505-2E9C-101B-9397-08002B2CF9AE}" pid="31" name="Objective-Divisional Document Types">
    <vt:lpwstr/>
  </property>
  <property fmtid="{D5CDD505-2E9C-101B-9397-08002B2CF9AE}" pid="32" name="Objective-Warning">
    <vt:lpwstr/>
  </property>
  <property fmtid="{D5CDD505-2E9C-101B-9397-08002B2CF9AE}" pid="33" name="Objective-Author">
    <vt:lpwstr/>
  </property>
  <property fmtid="{D5CDD505-2E9C-101B-9397-08002B2CF9AE}" pid="34" name="Objective-Date of Document">
    <vt:lpwstr/>
  </property>
  <property fmtid="{D5CDD505-2E9C-101B-9397-08002B2CF9AE}" pid="35" name="Objective-External Reference">
    <vt:lpwstr/>
  </property>
  <property fmtid="{D5CDD505-2E9C-101B-9397-08002B2CF9AE}" pid="36" name="Objective-Internal Reference">
    <vt:lpwstr/>
  </property>
  <property fmtid="{D5CDD505-2E9C-101B-9397-08002B2CF9AE}" pid="37" name="Objective-Archive Box">
    <vt:lpwstr/>
  </property>
  <property fmtid="{D5CDD505-2E9C-101B-9397-08002B2CF9AE}" pid="38" name="Objective-Migrated Id">
    <vt:lpwstr/>
  </property>
  <property fmtid="{D5CDD505-2E9C-101B-9397-08002B2CF9AE}" pid="39" name="Objective-Foreign Barcode">
    <vt:lpwstr/>
  </property>
  <property fmtid="{D5CDD505-2E9C-101B-9397-08002B2CF9AE}" pid="40" name="Objective-PCI DSS Checked">
    <vt:lpwstr/>
  </property>
  <property fmtid="{D5CDD505-2E9C-101B-9397-08002B2CF9AE}" pid="41" name="Objective-End User">
    <vt:lpwstr/>
  </property>
  <property fmtid="{D5CDD505-2E9C-101B-9397-08002B2CF9AE}" pid="42" name="Objective-Additional File Numbers">
    <vt:lpwstr/>
  </property>
  <property fmtid="{D5CDD505-2E9C-101B-9397-08002B2CF9AE}" pid="43" name="Objective-Record Number">
    <vt:lpwstr/>
  </property>
  <property fmtid="{D5CDD505-2E9C-101B-9397-08002B2CF9AE}" pid="44" name="Objective-Graphic Content">
    <vt:lpwstr/>
  </property>
</Properties>
</file>