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10AAD656" w:rsidR="00AF15CE" w:rsidRPr="00113F11" w:rsidRDefault="0065444E" w:rsidP="002351DA">
      <w:pPr>
        <w:pStyle w:val="NoSpacing"/>
        <w:spacing w:before="120" w:after="120"/>
        <w:jc w:val="center"/>
        <w:rPr>
          <w:rFonts w:ascii="Arial Bold" w:hAnsi="Arial Bold" w:cs="Arial"/>
          <w:b/>
          <w:bCs/>
          <w:color w:val="38115E"/>
          <w:sz w:val="44"/>
          <w:szCs w:val="44"/>
        </w:rPr>
      </w:pPr>
      <w:bookmarkStart w:id="0" w:name="_Hlk57015325"/>
      <w:r>
        <w:rPr>
          <w:rFonts w:ascii="Arial Bold" w:hAnsi="Arial Bold" w:cs="Arial"/>
          <w:b/>
          <w:bCs/>
          <w:color w:val="38115E"/>
          <w:sz w:val="44"/>
          <w:szCs w:val="44"/>
        </w:rPr>
        <w:t>GENERAL SUBMISSION</w:t>
      </w:r>
    </w:p>
    <w:p w14:paraId="5297BFED" w14:textId="3FA9F005" w:rsidR="00AF15CE" w:rsidRPr="00061C81" w:rsidRDefault="00A87874" w:rsidP="00B66FE0">
      <w:pPr>
        <w:pStyle w:val="NoSpacing"/>
        <w:spacing w:after="120"/>
        <w:jc w:val="center"/>
        <w:rPr>
          <w:rFonts w:ascii="Arial Nova" w:hAnsi="Arial Nova" w:cs="Arial"/>
          <w:sz w:val="28"/>
          <w:szCs w:val="28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9C1259">
        <w:rPr>
          <w:rFonts w:ascii="Arial Nova" w:hAnsi="Arial Nova" w:cs="Arial"/>
          <w:i/>
          <w:iCs/>
          <w:sz w:val="28"/>
          <w:szCs w:val="28"/>
        </w:rPr>
        <w:t xml:space="preserve"> – </w:t>
      </w:r>
      <w:r w:rsidR="009C1259" w:rsidRPr="00B66FE0">
        <w:rPr>
          <w:rFonts w:ascii="Arial Nova" w:hAnsi="Arial Nova" w:cs="Arial"/>
          <w:sz w:val="28"/>
          <w:szCs w:val="28"/>
        </w:rPr>
        <w:t>Section</w:t>
      </w:r>
      <w:r w:rsidR="002E1C99" w:rsidRPr="00B66FE0">
        <w:rPr>
          <w:rFonts w:ascii="Arial Nova" w:hAnsi="Arial Nova" w:cs="Arial"/>
          <w:sz w:val="28"/>
          <w:szCs w:val="28"/>
        </w:rPr>
        <w:t xml:space="preserve"> 69</w:t>
      </w:r>
    </w:p>
    <w:p w14:paraId="085B38EB" w14:textId="53648618" w:rsidR="00302093" w:rsidRPr="00302093" w:rsidRDefault="005233F5" w:rsidP="00E16CE1">
      <w:pPr>
        <w:pStyle w:val="NoSpacing"/>
        <w:spacing w:after="12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B66FE0">
        <w:rPr>
          <w:rFonts w:ascii="Arial" w:hAnsi="Arial" w:cs="Arial"/>
          <w:color w:val="000000" w:themeColor="text1"/>
          <w:sz w:val="20"/>
          <w:szCs w:val="20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137"/>
        <w:gridCol w:w="3544"/>
        <w:gridCol w:w="1134"/>
        <w:gridCol w:w="283"/>
        <w:gridCol w:w="992"/>
        <w:gridCol w:w="709"/>
        <w:gridCol w:w="1418"/>
        <w:gridCol w:w="850"/>
      </w:tblGrid>
      <w:tr w:rsidR="00C752F9" w:rsidRPr="00FE4C28" w14:paraId="31D9FF50" w14:textId="77777777" w:rsidTr="00C752F9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2E2A8FC3" w14:textId="3EE8056F" w:rsidR="00C752F9" w:rsidRPr="00B66FE0" w:rsidRDefault="00C752F9" w:rsidP="00E54E91">
            <w:pPr>
              <w:rPr>
                <w:rFonts w:ascii="Arial Bold" w:hAnsi="Arial Bold" w:cs="Arial"/>
                <w:b/>
                <w:bCs/>
                <w:sz w:val="24"/>
                <w:szCs w:val="24"/>
              </w:rPr>
            </w:pPr>
            <w:r w:rsidRPr="00B66FE0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 xml:space="preserve">SECTION 1 – </w:t>
            </w:r>
            <w:r w:rsidR="0050086B" w:rsidRPr="00B66FE0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>PERSON LODGING SUBMISSIONS</w:t>
            </w:r>
          </w:p>
        </w:tc>
      </w:tr>
      <w:tr w:rsidR="00C752F9" w:rsidRPr="007B213E" w14:paraId="20B1A7EB" w14:textId="77777777" w:rsidTr="000C2655">
        <w:trPr>
          <w:trHeight w:val="429"/>
        </w:trPr>
        <w:tc>
          <w:tcPr>
            <w:tcW w:w="2137" w:type="dxa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461388B3" w:rsidR="00C752F9" w:rsidRPr="00B66FE0" w:rsidRDefault="0050086B" w:rsidP="00E16CE1">
            <w:pPr>
              <w:spacing w:before="120" w:after="120"/>
              <w:rPr>
                <w:rFonts w:ascii="Arial Nova bold" w:hAnsi="Arial Nova bold" w:cs="Segoe UI"/>
              </w:rPr>
            </w:pPr>
            <w:r w:rsidRPr="00B66FE0">
              <w:rPr>
                <w:rFonts w:ascii="Arial Nova bold" w:hAnsi="Arial Nova bold" w:cs="Arial"/>
                <w:b/>
              </w:rPr>
              <w:t>Full name</w:t>
            </w:r>
            <w:r w:rsidR="00C752F9" w:rsidRPr="00B66FE0">
              <w:rPr>
                <w:rFonts w:ascii="Arial Nova bold" w:hAnsi="Arial Nova bold" w:cs="Arial"/>
                <w:b/>
              </w:rPr>
              <w:t xml:space="preserve">:    </w:t>
            </w:r>
            <w:r w:rsidR="00C752F9" w:rsidRPr="00B66FE0">
              <w:rPr>
                <w:rFonts w:ascii="Arial Nova bold" w:hAnsi="Arial Nova bold" w:cs="Segoe UI"/>
              </w:rPr>
              <w:t xml:space="preserve"> </w:t>
            </w:r>
          </w:p>
        </w:tc>
        <w:tc>
          <w:tcPr>
            <w:tcW w:w="8930" w:type="dxa"/>
            <w:gridSpan w:val="7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B66FE0" w:rsidRDefault="00000000" w:rsidP="00E54E91">
            <w:pPr>
              <w:rPr>
                <w:rFonts w:ascii="Arial Nova bold" w:hAnsi="Arial Nova bold" w:cs="Segoe UI"/>
                <w:b/>
              </w:rPr>
            </w:pPr>
            <w:sdt>
              <w:sdtPr>
                <w:rPr>
                  <w:rFonts w:ascii="Arial Nova bold" w:hAnsi="Arial Nova bold" w:cs="Segoe UI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B66FE0">
                  <w:rPr>
                    <w:rFonts w:ascii="Arial Nova bold" w:hAnsi="Arial Nova bold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B66FE0">
                  <w:rPr>
                    <w:rFonts w:ascii="Arial Nova bold" w:hAnsi="Arial Nova bold" w:cs="Segoe UI"/>
                  </w:rPr>
                  <w:instrText xml:space="preserve"> FORMTEXT </w:instrText>
                </w:r>
                <w:r w:rsidR="00C752F9" w:rsidRPr="00B66FE0">
                  <w:rPr>
                    <w:rFonts w:ascii="Arial Nova bold" w:hAnsi="Arial Nova bold" w:cs="Segoe UI"/>
                  </w:rPr>
                </w:r>
                <w:r w:rsidR="00C752F9" w:rsidRPr="00B66FE0">
                  <w:rPr>
                    <w:rFonts w:ascii="Arial Nova bold" w:hAnsi="Arial Nova bold" w:cs="Segoe UI"/>
                  </w:rPr>
                  <w:fldChar w:fldCharType="separate"/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0C2655">
        <w:trPr>
          <w:trHeight w:val="514"/>
        </w:trPr>
        <w:tc>
          <w:tcPr>
            <w:tcW w:w="2137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3B208213" w:rsidR="00C752F9" w:rsidRPr="00B66FE0" w:rsidRDefault="00E144F9" w:rsidP="000C2655">
            <w:pPr>
              <w:rPr>
                <w:rFonts w:ascii="Arial Nova bold" w:hAnsi="Arial Nova bold" w:cs="Arial"/>
                <w:b/>
              </w:rPr>
            </w:pPr>
            <w:r w:rsidRPr="00B66FE0">
              <w:rPr>
                <w:rFonts w:ascii="Arial Nova bold" w:hAnsi="Arial Nova bold" w:cs="Arial"/>
                <w:b/>
                <w:bCs/>
              </w:rPr>
              <w:t xml:space="preserve">Postal </w:t>
            </w:r>
            <w:r w:rsidR="004903C2" w:rsidRPr="00B66FE0">
              <w:rPr>
                <w:rFonts w:ascii="Arial Nova bold" w:hAnsi="Arial Nova bold" w:cs="Arial"/>
                <w:b/>
                <w:bCs/>
              </w:rPr>
              <w:t>a</w:t>
            </w:r>
            <w:r w:rsidR="000B0D48" w:rsidRPr="00B66FE0">
              <w:rPr>
                <w:rFonts w:ascii="Arial Nova bold" w:hAnsi="Arial Nova bold" w:cs="Arial"/>
                <w:b/>
                <w:bCs/>
              </w:rPr>
              <w:t>ddress</w:t>
            </w:r>
            <w:r w:rsidR="00C752F9" w:rsidRPr="00B66FE0">
              <w:rPr>
                <w:rFonts w:ascii="Arial Nova bold" w:hAnsi="Arial Nova bold" w:cs="Arial"/>
                <w:b/>
              </w:rPr>
              <w:t>:</w:t>
            </w:r>
          </w:p>
        </w:tc>
        <w:tc>
          <w:tcPr>
            <w:tcW w:w="8930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B66FE0" w:rsidRDefault="00000000" w:rsidP="00E54E91">
            <w:pPr>
              <w:rPr>
                <w:rFonts w:ascii="Arial Nova bold" w:hAnsi="Arial Nova bold" w:cs="Arial"/>
                <w:b/>
              </w:rPr>
            </w:pPr>
            <w:sdt>
              <w:sdtPr>
                <w:rPr>
                  <w:rFonts w:ascii="Arial Nova bold" w:hAnsi="Arial Nova bold" w:cs="Segoe UI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B66FE0">
                  <w:rPr>
                    <w:rFonts w:ascii="Arial Nova bold" w:hAnsi="Arial Nova bold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B66FE0">
                  <w:rPr>
                    <w:rFonts w:ascii="Arial Nova bold" w:hAnsi="Arial Nova bold" w:cs="Segoe UI"/>
                  </w:rPr>
                  <w:instrText xml:space="preserve"> FORMTEXT </w:instrText>
                </w:r>
                <w:r w:rsidR="00C752F9" w:rsidRPr="00B66FE0">
                  <w:rPr>
                    <w:rFonts w:ascii="Arial Nova bold" w:hAnsi="Arial Nova bold" w:cs="Segoe UI"/>
                  </w:rPr>
                </w:r>
                <w:r w:rsidR="00C752F9" w:rsidRPr="00B66FE0">
                  <w:rPr>
                    <w:rFonts w:ascii="Arial Nova bold" w:hAnsi="Arial Nova bold" w:cs="Segoe UI"/>
                  </w:rPr>
                  <w:fldChar w:fldCharType="separate"/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0C2655">
        <w:trPr>
          <w:trHeight w:val="477"/>
        </w:trPr>
        <w:tc>
          <w:tcPr>
            <w:tcW w:w="2137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B66FE0" w:rsidRDefault="00C752F9" w:rsidP="00E16CE1">
            <w:pPr>
              <w:spacing w:before="120" w:after="120"/>
              <w:rPr>
                <w:rFonts w:ascii="Arial Nova bold" w:hAnsi="Arial Nova bold" w:cs="Arial"/>
                <w:b/>
              </w:rPr>
            </w:pPr>
            <w:r w:rsidRPr="00B66FE0">
              <w:rPr>
                <w:rFonts w:ascii="Arial Nova bold" w:hAnsi="Arial Nova bold" w:cs="Arial"/>
                <w:b/>
              </w:rPr>
              <w:t xml:space="preserve">Suburb: </w:t>
            </w:r>
          </w:p>
        </w:tc>
        <w:tc>
          <w:tcPr>
            <w:tcW w:w="4961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B66FE0" w:rsidRDefault="00000000" w:rsidP="00E54E91">
            <w:pPr>
              <w:rPr>
                <w:rFonts w:ascii="Arial Nova bold" w:hAnsi="Arial Nova bold" w:cs="Arial"/>
                <w:b/>
                <w:bCs/>
              </w:rPr>
            </w:pPr>
            <w:sdt>
              <w:sdtPr>
                <w:rPr>
                  <w:rFonts w:ascii="Arial Nova bold" w:hAnsi="Arial Nova bold" w:cs="Segoe UI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B66FE0">
                  <w:rPr>
                    <w:rStyle w:val="PlaceholderText"/>
                    <w:rFonts w:ascii="Arial Nova bold" w:hAnsi="Arial Nova bold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B66FE0">
                  <w:rPr>
                    <w:rStyle w:val="PlaceholderText"/>
                    <w:rFonts w:ascii="Arial Nova bold" w:hAnsi="Arial Nova bold"/>
                  </w:rPr>
                  <w:instrText xml:space="preserve"> FORMTEXT </w:instrText>
                </w:r>
                <w:r w:rsidR="00C752F9" w:rsidRPr="00B66FE0">
                  <w:rPr>
                    <w:rStyle w:val="PlaceholderText"/>
                    <w:rFonts w:ascii="Arial Nova bold" w:hAnsi="Arial Nova bold"/>
                  </w:rPr>
                </w:r>
                <w:r w:rsidR="00C752F9" w:rsidRPr="00B66FE0">
                  <w:rPr>
                    <w:rStyle w:val="PlaceholderText"/>
                    <w:rFonts w:ascii="Arial Nova bold" w:hAnsi="Arial Nova bold"/>
                  </w:rPr>
                  <w:fldChar w:fldCharType="separate"/>
                </w:r>
                <w:r w:rsidR="00C752F9" w:rsidRPr="00B66FE0">
                  <w:rPr>
                    <w:rStyle w:val="PlaceholderText"/>
                    <w:rFonts w:ascii="Arial Nova bold" w:hAnsi="Arial Nova bold"/>
                  </w:rPr>
                  <w:t> </w:t>
                </w:r>
                <w:r w:rsidR="00C752F9" w:rsidRPr="00B66FE0">
                  <w:rPr>
                    <w:rStyle w:val="PlaceholderText"/>
                    <w:rFonts w:ascii="Arial Nova bold" w:hAnsi="Arial Nova bold"/>
                  </w:rPr>
                  <w:t> </w:t>
                </w:r>
                <w:r w:rsidR="00C752F9" w:rsidRPr="00B66FE0">
                  <w:rPr>
                    <w:rStyle w:val="PlaceholderText"/>
                    <w:rFonts w:ascii="Arial Nova bold" w:hAnsi="Arial Nova bold"/>
                  </w:rPr>
                  <w:t> </w:t>
                </w:r>
                <w:r w:rsidR="00C752F9" w:rsidRPr="00B66FE0">
                  <w:rPr>
                    <w:rStyle w:val="PlaceholderText"/>
                    <w:rFonts w:ascii="Arial Nova bold" w:hAnsi="Arial Nova bold"/>
                  </w:rPr>
                  <w:t> </w:t>
                </w:r>
                <w:r w:rsidR="00C752F9" w:rsidRPr="00B66FE0">
                  <w:rPr>
                    <w:rStyle w:val="PlaceholderText"/>
                    <w:rFonts w:ascii="Arial Nova bold" w:hAnsi="Arial Nova bold"/>
                  </w:rPr>
                  <w:t> </w:t>
                </w:r>
                <w:r w:rsidR="00C752F9" w:rsidRPr="00B66FE0">
                  <w:rPr>
                    <w:rStyle w:val="PlaceholderText"/>
                    <w:rFonts w:ascii="Arial Nova bold" w:hAnsi="Arial Nova bold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B66FE0" w:rsidRDefault="00C752F9" w:rsidP="00E54E91">
            <w:pPr>
              <w:rPr>
                <w:rFonts w:ascii="Arial Nova bold" w:hAnsi="Arial Nova bold" w:cs="Arial"/>
                <w:b/>
              </w:rPr>
            </w:pPr>
            <w:r w:rsidRPr="00B66FE0">
              <w:rPr>
                <w:rFonts w:ascii="Arial Nova bold" w:hAnsi="Arial Nova bold" w:cs="Arial"/>
                <w:b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B66FE0" w:rsidRDefault="00000000" w:rsidP="00E54E91">
            <w:pPr>
              <w:rPr>
                <w:rFonts w:ascii="Arial Nova bold" w:hAnsi="Arial Nova bold" w:cs="Arial"/>
                <w:b/>
              </w:rPr>
            </w:pPr>
            <w:sdt>
              <w:sdtPr>
                <w:rPr>
                  <w:rFonts w:ascii="Arial Nova bold" w:hAnsi="Arial Nova bold" w:cs="Segoe UI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B66FE0">
                  <w:rPr>
                    <w:rFonts w:ascii="Arial Nova bold" w:hAnsi="Arial Nova bold" w:cs="Segoe UI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B66FE0" w:rsidRDefault="00C752F9" w:rsidP="00E54E91">
            <w:pPr>
              <w:rPr>
                <w:rFonts w:ascii="Arial Nova bold" w:hAnsi="Arial Nova bold" w:cs="Arial"/>
                <w:b/>
                <w:bCs/>
              </w:rPr>
            </w:pPr>
            <w:r w:rsidRPr="00B66FE0">
              <w:rPr>
                <w:rFonts w:ascii="Arial Nova bold" w:hAnsi="Arial Nova bold" w:cs="Arial"/>
                <w:b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B66FE0" w:rsidRDefault="00000000" w:rsidP="00E54E91">
            <w:pPr>
              <w:rPr>
                <w:rFonts w:ascii="Arial Nova bold" w:hAnsi="Arial Nova bold" w:cs="Arial"/>
                <w:b/>
                <w:bCs/>
              </w:rPr>
            </w:pPr>
            <w:sdt>
              <w:sdtPr>
                <w:rPr>
                  <w:rFonts w:ascii="Arial Nova bold" w:hAnsi="Arial Nova bold" w:cs="Segoe UI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B66FE0">
                  <w:rPr>
                    <w:rFonts w:ascii="Arial Nova bold" w:hAnsi="Arial Nova bold" w:cs="Segoe UI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B66FE0">
                  <w:rPr>
                    <w:rFonts w:ascii="Arial Nova bold" w:hAnsi="Arial Nova bold" w:cs="Segoe UI"/>
                  </w:rPr>
                  <w:instrText xml:space="preserve"> FORMTEXT </w:instrText>
                </w:r>
                <w:r w:rsidR="00C752F9" w:rsidRPr="00B66FE0">
                  <w:rPr>
                    <w:rFonts w:ascii="Arial Nova bold" w:hAnsi="Arial Nova bold" w:cs="Segoe UI"/>
                  </w:rPr>
                </w:r>
                <w:r w:rsidR="00C752F9" w:rsidRPr="00B66FE0">
                  <w:rPr>
                    <w:rFonts w:ascii="Arial Nova bold" w:hAnsi="Arial Nova bold" w:cs="Segoe UI"/>
                  </w:rPr>
                  <w:fldChar w:fldCharType="separate"/>
                </w:r>
                <w:r w:rsidR="00C752F9" w:rsidRPr="00B66FE0">
                  <w:rPr>
                    <w:rFonts w:ascii="Arial Nova bold" w:hAnsi="Arial Nova bold" w:cs="Segoe UI"/>
                    <w:noProof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  <w:noProof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  <w:noProof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  <w:noProof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  <w:noProof/>
                  </w:rPr>
                  <w:t> </w:t>
                </w:r>
                <w:r w:rsidR="00C752F9" w:rsidRPr="00B66FE0">
                  <w:rPr>
                    <w:rFonts w:ascii="Arial Nova bold" w:hAnsi="Arial Nova bold" w:cs="Segoe UI"/>
                  </w:rPr>
                  <w:fldChar w:fldCharType="end"/>
                </w:r>
              </w:sdtContent>
            </w:sdt>
          </w:p>
        </w:tc>
      </w:tr>
      <w:tr w:rsidR="00C752F9" w:rsidRPr="007B213E" w14:paraId="27243436" w14:textId="77777777" w:rsidTr="000C2655">
        <w:trPr>
          <w:trHeight w:val="527"/>
        </w:trPr>
        <w:tc>
          <w:tcPr>
            <w:tcW w:w="2137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F016F4D" w14:textId="497D19A6" w:rsidR="00C752F9" w:rsidRPr="00B66FE0" w:rsidRDefault="007A09B8" w:rsidP="00E16CE1">
            <w:pPr>
              <w:spacing w:before="120" w:after="120"/>
              <w:rPr>
                <w:rFonts w:ascii="Arial Nova bold" w:hAnsi="Arial Nova bold" w:cs="Arial"/>
                <w:b/>
              </w:rPr>
            </w:pPr>
            <w:r w:rsidRPr="00B66FE0">
              <w:rPr>
                <w:rFonts w:ascii="Arial Nova bold" w:hAnsi="Arial Nova bold" w:cs="Arial"/>
                <w:b/>
              </w:rPr>
              <w:t xml:space="preserve">Contact </w:t>
            </w:r>
            <w:r w:rsidR="004903C2" w:rsidRPr="00B66FE0">
              <w:rPr>
                <w:rFonts w:ascii="Arial Nova bold" w:hAnsi="Arial Nova bold" w:cs="Arial"/>
                <w:b/>
                <w:bCs/>
              </w:rPr>
              <w:t>n</w:t>
            </w:r>
            <w:r w:rsidR="002667DA" w:rsidRPr="00B66FE0">
              <w:rPr>
                <w:rFonts w:ascii="Arial Nova bold" w:hAnsi="Arial Nova bold" w:cs="Arial"/>
                <w:b/>
                <w:bCs/>
              </w:rPr>
              <w:t>ame</w:t>
            </w:r>
            <w:r w:rsidR="00C752F9" w:rsidRPr="00B66FE0">
              <w:rPr>
                <w:rFonts w:ascii="Arial Nova bold" w:hAnsi="Arial Nova bold" w:cs="Arial"/>
                <w:b/>
              </w:rPr>
              <w:t>:</w:t>
            </w:r>
          </w:p>
        </w:tc>
        <w:tc>
          <w:tcPr>
            <w:tcW w:w="8930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sdt>
            <w:sdtPr>
              <w:rPr>
                <w:rFonts w:ascii="Arial Nova bold" w:hAnsi="Arial Nova bold" w:cs="Segoe UI"/>
              </w:rPr>
              <w:id w:val="-152531202"/>
              <w:placeholder>
                <w:docPart w:val="D323D41AC32B473EB824D5E61906F088"/>
              </w:placeholder>
              <w:showingPlcHdr/>
              <w:text/>
            </w:sdtPr>
            <w:sdtContent>
              <w:p w14:paraId="6517A4FA" w14:textId="77777777" w:rsidR="00C752F9" w:rsidRPr="00B66FE0" w:rsidRDefault="00C752F9" w:rsidP="00E54E91">
                <w:pPr>
                  <w:rPr>
                    <w:rFonts w:ascii="Arial Nova bold" w:hAnsi="Arial Nova bold" w:cs="Segoe UI"/>
                  </w:rPr>
                </w:pPr>
                <w:r w:rsidRPr="00B66FE0">
                  <w:rPr>
                    <w:rFonts w:ascii="Arial Nova bold" w:hAnsi="Arial Nova bold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B66FE0">
                  <w:rPr>
                    <w:rFonts w:ascii="Arial Nova bold" w:hAnsi="Arial Nova bold" w:cs="Segoe UI"/>
                  </w:rPr>
                  <w:instrText xml:space="preserve"> FORMTEXT </w:instrText>
                </w:r>
                <w:r w:rsidRPr="00B66FE0">
                  <w:rPr>
                    <w:rFonts w:ascii="Arial Nova bold" w:hAnsi="Arial Nova bold" w:cs="Segoe UI"/>
                  </w:rPr>
                </w:r>
                <w:r w:rsidRPr="00B66FE0">
                  <w:rPr>
                    <w:rFonts w:ascii="Arial Nova bold" w:hAnsi="Arial Nova bold" w:cs="Segoe UI"/>
                  </w:rPr>
                  <w:fldChar w:fldCharType="separate"/>
                </w:r>
                <w:r w:rsidRPr="00B66FE0">
                  <w:rPr>
                    <w:rFonts w:ascii="Arial Nova bold" w:hAnsi="Arial Nova bold" w:cs="Segoe UI"/>
                  </w:rPr>
                  <w:t> </w:t>
                </w:r>
                <w:r w:rsidRPr="00B66FE0">
                  <w:rPr>
                    <w:rFonts w:ascii="Arial Nova bold" w:hAnsi="Arial Nova bold" w:cs="Segoe UI"/>
                  </w:rPr>
                  <w:t> </w:t>
                </w:r>
                <w:r w:rsidRPr="00B66FE0">
                  <w:rPr>
                    <w:rFonts w:ascii="Arial Nova bold" w:hAnsi="Arial Nova bold" w:cs="Segoe UI"/>
                  </w:rPr>
                  <w:t> </w:t>
                </w:r>
                <w:r w:rsidRPr="00B66FE0">
                  <w:rPr>
                    <w:rFonts w:ascii="Arial Nova bold" w:hAnsi="Arial Nova bold" w:cs="Segoe UI"/>
                  </w:rPr>
                  <w:t> </w:t>
                </w:r>
                <w:r w:rsidRPr="00B66FE0">
                  <w:rPr>
                    <w:rFonts w:ascii="Arial Nova bold" w:hAnsi="Arial Nova bold" w:cs="Segoe UI"/>
                  </w:rPr>
                  <w:t> </w:t>
                </w:r>
                <w:r w:rsidRPr="00B66FE0">
                  <w:rPr>
                    <w:rFonts w:ascii="Arial Nova bold" w:hAnsi="Arial Nova bold" w:cs="Segoe UI"/>
                  </w:rPr>
                  <w:fldChar w:fldCharType="end"/>
                </w:r>
              </w:p>
            </w:sdtContent>
          </w:sdt>
          <w:p w14:paraId="5720FA03" w14:textId="77777777" w:rsidR="00C752F9" w:rsidRPr="00B66FE0" w:rsidRDefault="00C752F9" w:rsidP="00E54E91">
            <w:pPr>
              <w:rPr>
                <w:rFonts w:ascii="Arial Nova bold" w:hAnsi="Arial Nova bold" w:cs="Arial"/>
                <w:b/>
              </w:rPr>
            </w:pPr>
          </w:p>
        </w:tc>
      </w:tr>
      <w:tr w:rsidR="001259FB" w:rsidRPr="007B213E" w14:paraId="49BAA8AE" w14:textId="77777777" w:rsidTr="000C2655">
        <w:trPr>
          <w:trHeight w:val="501"/>
        </w:trPr>
        <w:tc>
          <w:tcPr>
            <w:tcW w:w="2137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395317B4" w:rsidR="001259FB" w:rsidRPr="00B66FE0" w:rsidRDefault="001259FB" w:rsidP="00E16CE1">
            <w:pPr>
              <w:spacing w:before="120" w:after="120"/>
              <w:rPr>
                <w:rFonts w:ascii="Arial Nova bold" w:hAnsi="Arial Nova bold" w:cs="Arial"/>
                <w:b/>
              </w:rPr>
            </w:pPr>
            <w:r w:rsidRPr="00B66FE0">
              <w:rPr>
                <w:rFonts w:ascii="Arial Nova bold" w:hAnsi="Arial Nova bold" w:cs="Arial"/>
                <w:b/>
              </w:rPr>
              <w:t xml:space="preserve">Telephone </w:t>
            </w:r>
            <w:r w:rsidR="002B53D1" w:rsidRPr="00B66FE0">
              <w:rPr>
                <w:rFonts w:ascii="Arial Nova bold" w:hAnsi="Arial Nova bold" w:cs="Arial"/>
                <w:b/>
                <w:bCs/>
              </w:rPr>
              <w:t>n</w:t>
            </w:r>
            <w:r w:rsidRPr="00B66FE0">
              <w:rPr>
                <w:rFonts w:ascii="Arial Nova bold" w:hAnsi="Arial Nova bold" w:cs="Arial"/>
                <w:b/>
              </w:rPr>
              <w:t>umber:</w:t>
            </w:r>
          </w:p>
        </w:tc>
        <w:tc>
          <w:tcPr>
            <w:tcW w:w="354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1259FB" w:rsidRPr="00B66FE0" w:rsidRDefault="001259FB" w:rsidP="00E54E91">
            <w:pPr>
              <w:rPr>
                <w:rFonts w:ascii="Arial Nova bold" w:hAnsi="Arial Nova bold" w:cs="Segoe UI"/>
              </w:rPr>
            </w:pP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77777777" w:rsidR="00595414" w:rsidRPr="00B66FE0" w:rsidRDefault="00595414" w:rsidP="00E54E91">
            <w:pPr>
              <w:rPr>
                <w:rFonts w:ascii="Arial Nova bold" w:hAnsi="Arial Nova bold" w:cs="Segoe UI"/>
              </w:rPr>
            </w:pPr>
            <w:r w:rsidRPr="00B66FE0">
              <w:rPr>
                <w:rFonts w:ascii="Arial Nova bold" w:hAnsi="Arial Nova bold" w:cs="Arial"/>
                <w:b/>
              </w:rPr>
              <w:t>Email:</w:t>
            </w:r>
          </w:p>
        </w:tc>
        <w:tc>
          <w:tcPr>
            <w:tcW w:w="4252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CAD8C" w14:textId="17459BDC" w:rsidR="001259FB" w:rsidRPr="00B66FE0" w:rsidRDefault="001259FB" w:rsidP="00E54E91">
            <w:pPr>
              <w:rPr>
                <w:rFonts w:ascii="Arial Nova bold" w:hAnsi="Arial Nova bold" w:cs="Segoe UI"/>
              </w:rPr>
            </w:pPr>
          </w:p>
        </w:tc>
      </w:tr>
      <w:bookmarkEnd w:id="0"/>
    </w:tbl>
    <w:p w14:paraId="2B3DD894" w14:textId="77777777" w:rsidR="006B7CD3" w:rsidRPr="00B66FE0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20"/>
          <w:szCs w:val="20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1271"/>
        <w:gridCol w:w="1559"/>
        <w:gridCol w:w="284"/>
        <w:gridCol w:w="430"/>
        <w:gridCol w:w="1985"/>
        <w:gridCol w:w="420"/>
        <w:gridCol w:w="455"/>
        <w:gridCol w:w="682"/>
        <w:gridCol w:w="1278"/>
        <w:gridCol w:w="1417"/>
      </w:tblGrid>
      <w:tr w:rsidR="00CC275D" w:rsidRPr="00FE4C28" w14:paraId="15C08474" w14:textId="77777777" w:rsidTr="00583392">
        <w:trPr>
          <w:trHeight w:val="576"/>
        </w:trPr>
        <w:tc>
          <w:tcPr>
            <w:tcW w:w="11067" w:type="dxa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0D872C70" w14:textId="7E6CC430" w:rsidR="00CC275D" w:rsidRPr="00B66FE0" w:rsidRDefault="00CC275D" w:rsidP="00E54E91">
            <w:pPr>
              <w:rPr>
                <w:rFonts w:ascii="Arial Bold" w:hAnsi="Arial Bold" w:cs="Arial"/>
                <w:b/>
                <w:bCs/>
                <w:sz w:val="24"/>
                <w:szCs w:val="24"/>
              </w:rPr>
            </w:pPr>
            <w:r w:rsidRPr="00B66FE0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>SECTION 2 – DETAILS OF A</w:t>
            </w:r>
            <w:r w:rsidR="00996967" w:rsidRPr="00B66FE0">
              <w:rPr>
                <w:rFonts w:ascii="Arial Bold" w:hAnsi="Arial Bold" w:cs="Arial"/>
                <w:b/>
                <w:bCs/>
                <w:color w:val="FFFFFF" w:themeColor="background1"/>
                <w:sz w:val="24"/>
                <w:szCs w:val="24"/>
              </w:rPr>
              <w:t>PPLICATION</w:t>
            </w:r>
          </w:p>
        </w:tc>
      </w:tr>
      <w:tr w:rsidR="00E6343A" w:rsidRPr="00FE4C28" w14:paraId="7D0CAD6E" w14:textId="77777777" w:rsidTr="00530069">
        <w:trPr>
          <w:trHeight w:val="576"/>
        </w:trPr>
        <w:tc>
          <w:tcPr>
            <w:tcW w:w="2557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BFBFBF" w:themeColor="background1" w:themeShade="BF"/>
              <w:right w:val="nil"/>
            </w:tcBorders>
            <w:shd w:val="clear" w:color="auto" w:fill="E8E8E8" w:themeFill="background2"/>
          </w:tcPr>
          <w:p w14:paraId="5EDA8792" w14:textId="50D70CE9" w:rsidR="00E6343A" w:rsidRPr="00B66FE0" w:rsidRDefault="00530069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  <w:r>
              <w:rPr>
                <w:rFonts w:ascii="Arial Nova" w:hAnsi="Arial Nova" w:cs="Segoe UI"/>
                <w:b/>
              </w:rPr>
              <w:t>Application</w:t>
            </w:r>
            <w:r w:rsidR="00647335">
              <w:rPr>
                <w:rFonts w:ascii="Arial Nova" w:hAnsi="Arial Nova" w:cs="Segoe UI"/>
                <w:b/>
              </w:rPr>
              <w:t xml:space="preserve"> </w:t>
            </w:r>
            <w:r w:rsidR="00E6343A" w:rsidRPr="00B66FE0">
              <w:rPr>
                <w:rFonts w:ascii="Arial Nova" w:hAnsi="Arial Nova" w:cs="Segoe UI"/>
                <w:b/>
              </w:rPr>
              <w:t xml:space="preserve">number (if </w:t>
            </w:r>
            <w:r w:rsidR="00647335">
              <w:rPr>
                <w:rFonts w:ascii="Arial Nova" w:hAnsi="Arial Nova" w:cs="Segoe UI"/>
                <w:b/>
              </w:rPr>
              <w:t>known</w:t>
            </w:r>
            <w:r w:rsidR="00E6343A" w:rsidRPr="00B66FE0">
              <w:rPr>
                <w:rFonts w:ascii="Arial Nova" w:hAnsi="Arial Nova" w:cs="Segoe UI"/>
                <w:b/>
              </w:rPr>
              <w:t>):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nil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</w:tcPr>
          <w:p w14:paraId="1F4F915E" w14:textId="77777777" w:rsidR="00E6343A" w:rsidRPr="00B66FE0" w:rsidRDefault="00E6343A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</w:tcPr>
          <w:p w14:paraId="69488D9E" w14:textId="6BCE0175" w:rsidR="00E6343A" w:rsidRPr="00B66FE0" w:rsidRDefault="00647335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  <w:r>
              <w:rPr>
                <w:rFonts w:ascii="Arial Nova" w:hAnsi="Arial Nova" w:cs="Segoe UI"/>
                <w:b/>
                <w:shd w:val="clear" w:color="auto" w:fill="E8E8E8" w:themeFill="background2"/>
              </w:rPr>
              <w:t>A</w:t>
            </w:r>
            <w:r w:rsidR="00840483" w:rsidRPr="00B66FE0">
              <w:rPr>
                <w:rFonts w:ascii="Arial Nova" w:hAnsi="Arial Nova" w:cs="Segoe UI"/>
                <w:b/>
                <w:shd w:val="clear" w:color="auto" w:fill="E8E8E8" w:themeFill="background2"/>
              </w:rPr>
              <w:t>pplicant</w:t>
            </w:r>
            <w:r w:rsidR="00EB3AC8" w:rsidRPr="00B66FE0">
              <w:rPr>
                <w:rFonts w:ascii="Arial Nova" w:hAnsi="Arial Nova" w:cs="Segoe UI"/>
                <w:b/>
                <w:shd w:val="clear" w:color="auto" w:fill="E8E8E8" w:themeFill="background2"/>
              </w:rPr>
              <w:t xml:space="preserve"> name</w:t>
            </w:r>
            <w:r w:rsidR="00840483" w:rsidRPr="00B66FE0">
              <w:rPr>
                <w:rFonts w:ascii="Arial Nova" w:hAnsi="Arial Nova" w:cs="Segoe UI"/>
                <w:b/>
              </w:rPr>
              <w:t>:</w:t>
            </w:r>
          </w:p>
        </w:tc>
        <w:tc>
          <w:tcPr>
            <w:tcW w:w="3832" w:type="dxa"/>
            <w:gridSpan w:val="4"/>
            <w:tcBorders>
              <w:top w:val="single" w:sz="4" w:space="0" w:color="auto"/>
              <w:left w:val="dotted" w:sz="4" w:space="0" w:color="BFBFBF" w:themeColor="background1" w:themeShade="BF"/>
              <w:bottom w:val="dotted" w:sz="4" w:space="0" w:color="BFBFBF" w:themeColor="background1" w:themeShade="BF"/>
              <w:right w:val="single" w:sz="8" w:space="0" w:color="auto"/>
            </w:tcBorders>
          </w:tcPr>
          <w:p w14:paraId="1F363144" w14:textId="2C12D380" w:rsidR="00E6343A" w:rsidRPr="00B66FE0" w:rsidRDefault="00E6343A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</w:p>
        </w:tc>
      </w:tr>
      <w:tr w:rsidR="00B977A6" w:rsidRPr="007B213E" w14:paraId="10D8E88C" w14:textId="77777777" w:rsidTr="00530069">
        <w:trPr>
          <w:trHeight w:val="426"/>
        </w:trPr>
        <w:tc>
          <w:tcPr>
            <w:tcW w:w="4116" w:type="dxa"/>
            <w:gridSpan w:val="3"/>
            <w:tcBorders>
              <w:top w:val="dotted" w:sz="4" w:space="0" w:color="BFBFBF" w:themeColor="background1" w:themeShade="BF"/>
              <w:left w:val="single" w:sz="8" w:space="0" w:color="auto"/>
              <w:bottom w:val="dotted" w:sz="2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46754520" w14:textId="77777777" w:rsidR="00B977A6" w:rsidRPr="00B66FE0" w:rsidRDefault="00B977A6" w:rsidP="00E16CE1">
            <w:pPr>
              <w:spacing w:before="120" w:after="120"/>
              <w:rPr>
                <w:rFonts w:ascii="Arial Nova" w:hAnsi="Arial Nova" w:cs="Segoe UI"/>
              </w:rPr>
            </w:pPr>
            <w:r w:rsidRPr="00B66FE0">
              <w:rPr>
                <w:rFonts w:ascii="Arial Nova" w:hAnsi="Arial Nova" w:cs="Arial"/>
                <w:b/>
              </w:rPr>
              <w:t xml:space="preserve">Licensed / proposed premises name:    </w:t>
            </w:r>
            <w:r w:rsidRPr="00B66FE0">
              <w:rPr>
                <w:rFonts w:ascii="Arial Nova" w:hAnsi="Arial Nova" w:cs="Segoe UI"/>
              </w:rPr>
              <w:t xml:space="preserve"> </w:t>
            </w:r>
          </w:p>
        </w:tc>
        <w:tc>
          <w:tcPr>
            <w:tcW w:w="6951" w:type="dxa"/>
            <w:gridSpan w:val="8"/>
            <w:tcBorders>
              <w:top w:val="dotted" w:sz="4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194781" w14:textId="4A3AA268" w:rsidR="00B977A6" w:rsidRPr="00B66FE0" w:rsidRDefault="00000000" w:rsidP="00E54E91">
            <w:pPr>
              <w:rPr>
                <w:rFonts w:ascii="Arial Nova" w:hAnsi="Arial Nova" w:cs="Segoe UI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1583025697"/>
                <w:placeholder>
                  <w:docPart w:val="12A9ACC8827D467E908BD98B358B9145"/>
                </w:placeholder>
                <w:showingPlcHdr/>
              </w:sdtPr>
              <w:sdtContent>
                <w:r w:rsidR="00B977A6" w:rsidRPr="00B66FE0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B977A6" w:rsidRPr="00B66FE0">
                  <w:rPr>
                    <w:rFonts w:ascii="Arial Nova" w:hAnsi="Arial Nova" w:cs="Segoe UI"/>
                  </w:rPr>
                  <w:instrText xml:space="preserve"> FORMTEXT </w:instrText>
                </w:r>
                <w:r w:rsidR="00B977A6" w:rsidRPr="00B66FE0">
                  <w:rPr>
                    <w:rFonts w:ascii="Arial Nova" w:hAnsi="Arial Nova" w:cs="Segoe UI"/>
                  </w:rPr>
                </w:r>
                <w:r w:rsidR="00B977A6" w:rsidRPr="00B66FE0">
                  <w:rPr>
                    <w:rFonts w:ascii="Arial Nova" w:hAnsi="Arial Nova" w:cs="Segoe UI"/>
                  </w:rPr>
                  <w:fldChar w:fldCharType="separate"/>
                </w:r>
                <w:r w:rsidR="00B977A6" w:rsidRPr="00B66FE0">
                  <w:rPr>
                    <w:rFonts w:ascii="Arial Nova" w:hAnsi="Arial Nova" w:cs="Segoe UI"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B977A6" w:rsidRPr="007B213E" w14:paraId="66DEA556" w14:textId="77777777" w:rsidTr="002351DA">
        <w:trPr>
          <w:trHeight w:val="426"/>
        </w:trPr>
        <w:tc>
          <w:tcPr>
            <w:tcW w:w="4400" w:type="dxa"/>
            <w:gridSpan w:val="4"/>
            <w:tcBorders>
              <w:top w:val="dotted" w:sz="2" w:space="0" w:color="BFBFBF" w:themeColor="background1" w:themeShade="BF"/>
              <w:left w:val="single" w:sz="8" w:space="0" w:color="auto"/>
              <w:bottom w:val="dotted" w:sz="2" w:space="0" w:color="BFBFBF" w:themeColor="background1" w:themeShade="BF"/>
              <w:right w:val="dotted" w:sz="2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713C2AAF" w14:textId="0FB0A369" w:rsidR="00B977A6" w:rsidRPr="00B66FE0" w:rsidRDefault="00B977A6" w:rsidP="00325363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 w:rsidRPr="00B66FE0">
              <w:rPr>
                <w:rFonts w:ascii="Arial Nova" w:hAnsi="Arial Nova" w:cs="Arial"/>
                <w:b/>
                <w:bCs/>
              </w:rPr>
              <w:t>Licensed / proposed premises address:</w:t>
            </w:r>
          </w:p>
        </w:tc>
        <w:tc>
          <w:tcPr>
            <w:tcW w:w="6667" w:type="dxa"/>
            <w:gridSpan w:val="7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BCAA50" w14:textId="5CE5A6C8" w:rsidR="00B977A6" w:rsidRPr="00B66FE0" w:rsidRDefault="00000000" w:rsidP="00E54E91">
            <w:pPr>
              <w:rPr>
                <w:rFonts w:ascii="Arial Nova" w:hAnsi="Arial Nova" w:cs="Segoe UI"/>
              </w:rPr>
            </w:pPr>
            <w:sdt>
              <w:sdtPr>
                <w:rPr>
                  <w:rFonts w:ascii="Arial Nova" w:hAnsi="Arial Nova" w:cs="Segoe UI"/>
                </w:rPr>
                <w:id w:val="269590066"/>
                <w:placeholder>
                  <w:docPart w:val="D49674F0D1B94BB5B54A286D45B12850"/>
                </w:placeholder>
                <w:showingPlcHdr/>
              </w:sdtPr>
              <w:sdtContent>
                <w:r w:rsidR="00B977A6" w:rsidRPr="00B66FE0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B977A6" w:rsidRPr="00B66FE0">
                  <w:rPr>
                    <w:rFonts w:ascii="Arial Nova" w:hAnsi="Arial Nova" w:cs="Segoe UI"/>
                  </w:rPr>
                  <w:instrText xml:space="preserve"> FORMTEXT </w:instrText>
                </w:r>
                <w:r w:rsidR="00B977A6" w:rsidRPr="00B66FE0">
                  <w:rPr>
                    <w:rFonts w:ascii="Arial Nova" w:hAnsi="Arial Nova" w:cs="Segoe UI"/>
                  </w:rPr>
                </w:r>
                <w:r w:rsidR="00B977A6" w:rsidRPr="00B66FE0">
                  <w:rPr>
                    <w:rFonts w:ascii="Arial Nova" w:hAnsi="Arial Nova" w:cs="Segoe UI"/>
                  </w:rPr>
                  <w:fldChar w:fldCharType="separate"/>
                </w:r>
                <w:r w:rsidR="00B977A6" w:rsidRPr="00B66FE0">
                  <w:rPr>
                    <w:rFonts w:ascii="Arial Nova" w:hAnsi="Arial Nova" w:cs="Segoe UI"/>
                    <w:noProof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  <w:noProof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  <w:noProof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  <w:noProof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  <w:noProof/>
                  </w:rPr>
                  <w:t> </w:t>
                </w:r>
                <w:r w:rsidR="00B977A6" w:rsidRPr="00B66FE0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A91261" w:rsidRPr="007B213E" w14:paraId="7996FDAE" w14:textId="77777777" w:rsidTr="00583392">
        <w:trPr>
          <w:trHeight w:val="586"/>
        </w:trPr>
        <w:tc>
          <w:tcPr>
            <w:tcW w:w="1286" w:type="dxa"/>
            <w:tcBorders>
              <w:top w:val="dotted" w:sz="2" w:space="0" w:color="BFBFBF" w:themeColor="background1" w:themeShade="BF"/>
              <w:left w:val="single" w:sz="8" w:space="0" w:color="auto"/>
              <w:bottom w:val="single" w:sz="8" w:space="0" w:color="auto"/>
              <w:right w:val="dotted" w:sz="2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2CACAD24" w14:textId="77777777" w:rsidR="00A91261" w:rsidRPr="00B66FE0" w:rsidRDefault="00A91261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B66FE0">
              <w:rPr>
                <w:rFonts w:ascii="Arial Nova" w:hAnsi="Arial Nova" w:cs="Arial"/>
                <w:b/>
                <w:bCs/>
              </w:rPr>
              <w:t>Suburb</w:t>
            </w:r>
            <w:r w:rsidRPr="00B66FE0">
              <w:rPr>
                <w:rFonts w:ascii="Arial Nova" w:hAnsi="Arial Nova" w:cs="Arial"/>
                <w:b/>
              </w:rPr>
              <w:t>:</w:t>
            </w:r>
          </w:p>
        </w:tc>
        <w:tc>
          <w:tcPr>
            <w:tcW w:w="5529" w:type="dxa"/>
            <w:gridSpan w:val="5"/>
            <w:tcBorders>
              <w:top w:val="dotted" w:sz="2" w:space="0" w:color="BFBFBF" w:themeColor="background1" w:themeShade="BF"/>
              <w:left w:val="dotted" w:sz="2" w:space="0" w:color="BFBFBF" w:themeColor="background1" w:themeShade="BF"/>
              <w:bottom w:val="single" w:sz="8" w:space="0" w:color="auto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50ECC8E" w14:textId="61E1C0C2" w:rsidR="00A91261" w:rsidRPr="00B66FE0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1552727355"/>
                <w:placeholder>
                  <w:docPart w:val="03B25B5F67424EE5930C764EF2802B03"/>
                </w:placeholder>
                <w:showingPlcHdr/>
                <w:text/>
              </w:sdtPr>
              <w:sdtContent>
                <w:bookmarkStart w:id="1" w:name="Text8"/>
                <w:bookmarkStart w:id="2" w:name="Text9"/>
                <w:bookmarkStart w:id="3" w:name="Text10"/>
                <w:bookmarkStart w:id="4" w:name="Text11"/>
                <w:bookmarkStart w:id="5" w:name="Text1"/>
                <w:bookmarkStart w:id="6" w:name="Text2"/>
                <w:bookmarkStart w:id="7" w:name="Text7"/>
                <w:bookmarkStart w:id="8" w:name="Text4"/>
                <w:bookmarkStart w:id="9" w:name="Text6"/>
                <w:bookmarkStart w:id="10" w:name="Text5"/>
                <w:bookmarkEnd w:id="1"/>
                <w:bookmarkEnd w:id="2"/>
                <w:bookmarkEnd w:id="3"/>
                <w:bookmarkEnd w:id="4"/>
                <w:bookmarkEnd w:id="5"/>
                <w:bookmarkEnd w:id="6"/>
                <w:bookmarkEnd w:id="7"/>
                <w:bookmarkEnd w:id="8"/>
                <w:bookmarkEnd w:id="9"/>
                <w:bookmarkEnd w:id="10"/>
                <w:r w:rsidR="00A91261" w:rsidRPr="00B66FE0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A91261" w:rsidRPr="00B66FE0">
                  <w:rPr>
                    <w:rFonts w:ascii="Arial Nova" w:hAnsi="Arial Nova" w:cs="Segoe UI"/>
                  </w:rPr>
                  <w:instrText xml:space="preserve"> FORMTEXT </w:instrText>
                </w:r>
                <w:r w:rsidR="00A91261" w:rsidRPr="00B66FE0">
                  <w:rPr>
                    <w:rFonts w:ascii="Arial Nova" w:hAnsi="Arial Nova" w:cs="Segoe UI"/>
                  </w:rPr>
                </w:r>
                <w:r w:rsidR="00A91261" w:rsidRPr="00B66FE0">
                  <w:rPr>
                    <w:rFonts w:ascii="Arial Nova" w:hAnsi="Arial Nova" w:cs="Segoe UI"/>
                  </w:rPr>
                  <w:fldChar w:fldCharType="separate"/>
                </w:r>
                <w:r w:rsidR="00A91261" w:rsidRPr="00B66FE0">
                  <w:rPr>
                    <w:rFonts w:ascii="Arial Nova" w:hAnsi="Arial Nova" w:cs="Segoe UI"/>
                  </w:rPr>
                  <w:t> </w:t>
                </w:r>
                <w:r w:rsidR="00A91261" w:rsidRPr="00B66FE0">
                  <w:rPr>
                    <w:rFonts w:ascii="Arial Nova" w:hAnsi="Arial Nova" w:cs="Segoe UI"/>
                  </w:rPr>
                  <w:t> </w:t>
                </w:r>
                <w:r w:rsidR="00A91261" w:rsidRPr="00B66FE0">
                  <w:rPr>
                    <w:rFonts w:ascii="Arial Nova" w:hAnsi="Arial Nova" w:cs="Segoe UI"/>
                  </w:rPr>
                  <w:t> </w:t>
                </w:r>
                <w:r w:rsidR="00A91261" w:rsidRPr="00B66FE0">
                  <w:rPr>
                    <w:rFonts w:ascii="Arial Nova" w:hAnsi="Arial Nova" w:cs="Segoe UI"/>
                  </w:rPr>
                  <w:t> </w:t>
                </w:r>
                <w:r w:rsidR="00A91261" w:rsidRPr="00B66FE0">
                  <w:rPr>
                    <w:rFonts w:ascii="Arial Nova" w:hAnsi="Arial Nova" w:cs="Segoe UI"/>
                  </w:rPr>
                  <w:t> </w:t>
                </w:r>
                <w:r w:rsidR="00A91261" w:rsidRPr="00B66FE0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  <w:tc>
          <w:tcPr>
            <w:tcW w:w="875" w:type="dxa"/>
            <w:gridSpan w:val="2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8" w:space="0" w:color="auto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03CA46F2" w14:textId="7310B7EA" w:rsidR="00A91261" w:rsidRPr="00B66FE0" w:rsidRDefault="00A91261" w:rsidP="00E54E91">
            <w:pPr>
              <w:rPr>
                <w:rFonts w:ascii="Arial Nova" w:hAnsi="Arial Nova" w:cs="Arial"/>
                <w:b/>
              </w:rPr>
            </w:pPr>
            <w:r w:rsidRPr="00B66FE0">
              <w:rPr>
                <w:rFonts w:ascii="Arial Nova" w:hAnsi="Arial Nova" w:cs="Arial"/>
                <w:b/>
              </w:rPr>
              <w:t>State:</w:t>
            </w:r>
          </w:p>
        </w:tc>
        <w:tc>
          <w:tcPr>
            <w:tcW w:w="682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8" w:space="0" w:color="auto"/>
              <w:right w:val="dotted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02105FD9" w14:textId="7F19E832" w:rsidR="00A91261" w:rsidRPr="00B66FE0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alias w:val="Select from List"/>
                <w:tag w:val="Select from List"/>
                <w:id w:val="-1939746691"/>
                <w:placeholder>
                  <w:docPart w:val="B2EEAE7A48424173AF5D4E59573F8A02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A91261" w:rsidRPr="00B66FE0">
                  <w:rPr>
                    <w:rFonts w:ascii="Arial Nova" w:hAnsi="Arial Nova" w:cs="Segoe UI"/>
                  </w:rPr>
                  <w:t>WA</w:t>
                </w:r>
              </w:sdtContent>
            </w:sdt>
          </w:p>
        </w:tc>
        <w:tc>
          <w:tcPr>
            <w:tcW w:w="1278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8" w:space="0" w:color="auto"/>
              <w:right w:val="dotted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939C892" w14:textId="7BD34526" w:rsidR="00A91261" w:rsidRPr="00B66FE0" w:rsidRDefault="00A91261" w:rsidP="00E54E91">
            <w:pPr>
              <w:rPr>
                <w:rFonts w:ascii="Arial Nova" w:hAnsi="Arial Nova" w:cs="Arial"/>
                <w:b/>
              </w:rPr>
            </w:pPr>
            <w:r w:rsidRPr="00B66FE0">
              <w:rPr>
                <w:rFonts w:ascii="Arial Nova" w:hAnsi="Arial Nova" w:cs="Arial"/>
                <w:b/>
              </w:rPr>
              <w:t>Postcode:</w:t>
            </w:r>
          </w:p>
        </w:tc>
        <w:tc>
          <w:tcPr>
            <w:tcW w:w="1417" w:type="dxa"/>
            <w:tcBorders>
              <w:top w:val="single" w:sz="4" w:space="0" w:color="D1D1D1" w:themeColor="background2" w:themeShade="E6"/>
              <w:left w:val="dotted" w:sz="4" w:space="0" w:color="D1D1D1" w:themeColor="background2" w:themeShade="E6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9C63D" w14:textId="14E66073" w:rsidR="00A91261" w:rsidRPr="00B66FE0" w:rsidRDefault="00A91261" w:rsidP="00E54E91">
            <w:pPr>
              <w:rPr>
                <w:rFonts w:ascii="Arial Nova" w:hAnsi="Arial Nova" w:cs="Arial"/>
                <w:b/>
              </w:rPr>
            </w:pPr>
          </w:p>
        </w:tc>
      </w:tr>
    </w:tbl>
    <w:p w14:paraId="776E675F" w14:textId="77777777" w:rsidR="00583392" w:rsidRPr="00B66FE0" w:rsidRDefault="00583392" w:rsidP="00583392">
      <w:pPr>
        <w:spacing w:after="0"/>
        <w:rPr>
          <w:rFonts w:ascii="Arial Nova" w:hAnsi="Arial Nova"/>
          <w:sz w:val="20"/>
          <w:szCs w:val="20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1067"/>
      </w:tblGrid>
      <w:tr w:rsidR="00583392" w:rsidRPr="00FE4C28" w14:paraId="21439533" w14:textId="77777777" w:rsidTr="00EC5CD4">
        <w:trPr>
          <w:trHeight w:val="576"/>
        </w:trPr>
        <w:tc>
          <w:tcPr>
            <w:tcW w:w="110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7484AF3C" w14:textId="3ECF7D9D" w:rsidR="00583392" w:rsidRPr="00B66FE0" w:rsidRDefault="00583392" w:rsidP="00EC5CD4">
            <w:pPr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B66FE0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SECTION 3 – DETAILS OF SUBMISSION</w:t>
            </w:r>
          </w:p>
        </w:tc>
      </w:tr>
      <w:tr w:rsidR="00934ACE" w:rsidRPr="00FE4C28" w14:paraId="3264AC23" w14:textId="77777777" w:rsidTr="000B2846">
        <w:trPr>
          <w:trHeight w:val="576"/>
        </w:trPr>
        <w:tc>
          <w:tcPr>
            <w:tcW w:w="11067" w:type="dxa"/>
            <w:tcBorders>
              <w:top w:val="single" w:sz="4" w:space="0" w:color="auto"/>
              <w:left w:val="single" w:sz="8" w:space="0" w:color="auto"/>
              <w:bottom w:val="dotted" w:sz="4" w:space="0" w:color="BFBFBF" w:themeColor="background1" w:themeShade="BF"/>
              <w:right w:val="single" w:sz="8" w:space="0" w:color="auto"/>
            </w:tcBorders>
            <w:shd w:val="clear" w:color="auto" w:fill="E8E8E8" w:themeFill="background2"/>
          </w:tcPr>
          <w:p w14:paraId="0E501C91" w14:textId="7D5A6B21" w:rsidR="00934ACE" w:rsidRPr="00B66FE0" w:rsidRDefault="00DB3533" w:rsidP="00EC5CD4">
            <w:pPr>
              <w:spacing w:before="120" w:after="120"/>
              <w:rPr>
                <w:rFonts w:ascii="Arial Nova" w:hAnsi="Arial Nova" w:cs="Segoe UI"/>
                <w:b/>
              </w:rPr>
            </w:pPr>
            <w:r w:rsidRPr="00B66FE0">
              <w:rPr>
                <w:rFonts w:ascii="Arial Nova" w:hAnsi="Arial Nova" w:cs="Segoe UI"/>
                <w:b/>
              </w:rPr>
              <w:t>Please outline the details of your submission to, the application</w:t>
            </w:r>
            <w:r w:rsidR="002B18FF" w:rsidRPr="00B66FE0">
              <w:rPr>
                <w:rFonts w:ascii="Arial Nova" w:hAnsi="Arial Nova" w:cs="Segoe UI"/>
                <w:b/>
              </w:rPr>
              <w:t xml:space="preserve"> </w:t>
            </w:r>
            <w:r w:rsidR="002B18FF" w:rsidRPr="00B66FE0">
              <w:rPr>
                <w:rFonts w:ascii="Arial Nova" w:hAnsi="Arial Nova" w:cs="Segoe UI"/>
                <w:bCs/>
              </w:rPr>
              <w:t>(attach additional pages if further space is required)</w:t>
            </w:r>
            <w:r w:rsidR="002B18FF" w:rsidRPr="00B66FE0">
              <w:rPr>
                <w:rFonts w:ascii="Arial Nova" w:hAnsi="Arial Nova" w:cs="Segoe UI"/>
                <w:b/>
              </w:rPr>
              <w:t>:</w:t>
            </w:r>
          </w:p>
        </w:tc>
      </w:tr>
      <w:tr w:rsidR="002B18FF" w:rsidRPr="007B213E" w14:paraId="6442E706" w14:textId="77777777" w:rsidTr="00A527C5">
        <w:trPr>
          <w:trHeight w:val="426"/>
        </w:trPr>
        <w:tc>
          <w:tcPr>
            <w:tcW w:w="11067" w:type="dxa"/>
            <w:tcBorders>
              <w:top w:val="dotted" w:sz="4" w:space="0" w:color="BFBFBF" w:themeColor="background1" w:themeShade="BF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BCA641" w14:textId="18C71480" w:rsidR="002B18FF" w:rsidRPr="00E16CE1" w:rsidRDefault="00000000" w:rsidP="00EC5CD4">
            <w:pPr>
              <w:rPr>
                <w:rFonts w:ascii="Arial Nova" w:hAnsi="Arial Nova" w:cs="Segoe UI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2026598357"/>
                <w:placeholder>
                  <w:docPart w:val="D4B5C5FA4EB64D00A3E513DBB87FB58A"/>
                </w:placeholder>
                <w:showingPlcHdr/>
                <w:text/>
              </w:sdtPr>
              <w:sdtContent>
                <w:r w:rsidR="00A527C5" w:rsidRPr="00E16CE1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A527C5" w:rsidRPr="00E16CE1">
                  <w:rPr>
                    <w:rFonts w:ascii="Arial Nova" w:hAnsi="Arial Nova" w:cs="Segoe UI"/>
                  </w:rPr>
                  <w:instrText xml:space="preserve"> FORMTEXT </w:instrText>
                </w:r>
                <w:r w:rsidR="00A527C5" w:rsidRPr="00E16CE1">
                  <w:rPr>
                    <w:rFonts w:ascii="Arial Nova" w:hAnsi="Arial Nova" w:cs="Segoe UI"/>
                  </w:rPr>
                </w:r>
                <w:r w:rsidR="00A527C5" w:rsidRPr="00E16CE1">
                  <w:rPr>
                    <w:rFonts w:ascii="Arial Nova" w:hAnsi="Arial Nova" w:cs="Segoe UI"/>
                  </w:rPr>
                  <w:fldChar w:fldCharType="separate"/>
                </w:r>
                <w:r w:rsidR="00A527C5" w:rsidRPr="00E16CE1">
                  <w:rPr>
                    <w:rFonts w:ascii="Arial Nova" w:hAnsi="Arial Nova" w:cs="Segoe UI"/>
                  </w:rPr>
                  <w:t> </w:t>
                </w:r>
                <w:r w:rsidR="00A527C5" w:rsidRPr="00E16CE1">
                  <w:rPr>
                    <w:rFonts w:ascii="Arial Nova" w:hAnsi="Arial Nova" w:cs="Segoe UI"/>
                  </w:rPr>
                  <w:t> </w:t>
                </w:r>
                <w:r w:rsidR="00A527C5" w:rsidRPr="00E16CE1">
                  <w:rPr>
                    <w:rFonts w:ascii="Arial Nova" w:hAnsi="Arial Nova" w:cs="Segoe UI"/>
                  </w:rPr>
                  <w:t> </w:t>
                </w:r>
                <w:r w:rsidR="00A527C5" w:rsidRPr="00E16CE1">
                  <w:rPr>
                    <w:rFonts w:ascii="Arial Nova" w:hAnsi="Arial Nova" w:cs="Segoe UI"/>
                  </w:rPr>
                  <w:t> </w:t>
                </w:r>
                <w:r w:rsidR="00A527C5" w:rsidRPr="00E16CE1">
                  <w:rPr>
                    <w:rFonts w:ascii="Arial Nova" w:hAnsi="Arial Nova" w:cs="Segoe UI"/>
                  </w:rPr>
                  <w:t> </w:t>
                </w:r>
                <w:r w:rsidR="00A527C5" w:rsidRPr="00E16CE1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2B18FF" w:rsidRPr="007B213E" w14:paraId="629CEB46" w14:textId="77777777" w:rsidTr="00B66FE0">
        <w:trPr>
          <w:trHeight w:val="426"/>
        </w:trPr>
        <w:tc>
          <w:tcPr>
            <w:tcW w:w="11067" w:type="dxa"/>
            <w:tcBorders>
              <w:top w:val="dotted" w:sz="2" w:space="0" w:color="BFBFBF" w:themeColor="background1" w:themeShade="BF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1408A7" w14:textId="02A29A02" w:rsidR="002B18FF" w:rsidRPr="00984AFE" w:rsidRDefault="002B18FF" w:rsidP="00EC5CD4">
            <w:pPr>
              <w:rPr>
                <w:rFonts w:ascii="Arial Nova" w:hAnsi="Arial Nova" w:cs="Segoe UI"/>
              </w:rPr>
            </w:pPr>
          </w:p>
        </w:tc>
      </w:tr>
      <w:tr w:rsidR="00B66FE0" w:rsidRPr="007B213E" w14:paraId="4283E35C" w14:textId="77777777" w:rsidTr="00B66FE0">
        <w:trPr>
          <w:trHeight w:val="426"/>
        </w:trPr>
        <w:tc>
          <w:tcPr>
            <w:tcW w:w="11067" w:type="dxa"/>
            <w:tcBorders>
              <w:top w:val="dotted" w:sz="2" w:space="0" w:color="BFBFBF" w:themeColor="background1" w:themeShade="BF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7D6478F" w14:textId="77777777" w:rsidR="00B66FE0" w:rsidRPr="00984AFE" w:rsidRDefault="00B66FE0" w:rsidP="00EC5CD4">
            <w:pPr>
              <w:rPr>
                <w:rFonts w:ascii="Arial Nova" w:hAnsi="Arial Nova" w:cs="Segoe UI"/>
              </w:rPr>
            </w:pPr>
          </w:p>
        </w:tc>
      </w:tr>
      <w:tr w:rsidR="00B66FE0" w:rsidRPr="007B213E" w14:paraId="1D5CAFF0" w14:textId="77777777" w:rsidTr="00B66FE0">
        <w:trPr>
          <w:trHeight w:val="426"/>
        </w:trPr>
        <w:tc>
          <w:tcPr>
            <w:tcW w:w="11067" w:type="dxa"/>
            <w:tcBorders>
              <w:top w:val="dotted" w:sz="2" w:space="0" w:color="BFBFBF" w:themeColor="background1" w:themeShade="BF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CE6DF2" w14:textId="77777777" w:rsidR="00B66FE0" w:rsidRPr="00984AFE" w:rsidRDefault="00B66FE0" w:rsidP="00EC5CD4">
            <w:pPr>
              <w:rPr>
                <w:rFonts w:ascii="Arial Nova" w:hAnsi="Arial Nova" w:cs="Segoe UI"/>
              </w:rPr>
            </w:pPr>
          </w:p>
        </w:tc>
      </w:tr>
      <w:tr w:rsidR="00B66FE0" w:rsidRPr="007B213E" w14:paraId="79DE423B" w14:textId="77777777" w:rsidTr="00B66FE0">
        <w:trPr>
          <w:trHeight w:val="426"/>
        </w:trPr>
        <w:tc>
          <w:tcPr>
            <w:tcW w:w="11067" w:type="dxa"/>
            <w:tcBorders>
              <w:top w:val="dotted" w:sz="2" w:space="0" w:color="BFBFBF" w:themeColor="background1" w:themeShade="BF"/>
              <w:left w:val="single" w:sz="8" w:space="0" w:color="auto"/>
              <w:bottom w:val="dotted" w:sz="2" w:space="0" w:color="BFBFBF" w:themeColor="background1" w:themeShade="BF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426309" w14:textId="77777777" w:rsidR="00B66FE0" w:rsidRPr="00984AFE" w:rsidRDefault="00B66FE0" w:rsidP="00EC5CD4">
            <w:pPr>
              <w:rPr>
                <w:rFonts w:ascii="Arial Nova" w:hAnsi="Arial Nova" w:cs="Segoe UI"/>
              </w:rPr>
            </w:pPr>
          </w:p>
        </w:tc>
      </w:tr>
      <w:tr w:rsidR="00B66FE0" w:rsidRPr="007B213E" w14:paraId="1E3B1932" w14:textId="77777777" w:rsidTr="000C2655">
        <w:trPr>
          <w:trHeight w:val="426"/>
        </w:trPr>
        <w:tc>
          <w:tcPr>
            <w:tcW w:w="11067" w:type="dxa"/>
            <w:tcBorders>
              <w:top w:val="dotted" w:sz="2" w:space="0" w:color="BFBFBF" w:themeColor="background1" w:themeShade="BF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009AAF" w14:textId="77777777" w:rsidR="00B66FE0" w:rsidRPr="00984AFE" w:rsidRDefault="00B66FE0" w:rsidP="00EC5CD4">
            <w:pPr>
              <w:rPr>
                <w:rFonts w:ascii="Arial Nova" w:hAnsi="Arial Nova" w:cs="Segoe UI"/>
              </w:rPr>
            </w:pPr>
          </w:p>
        </w:tc>
      </w:tr>
    </w:tbl>
    <w:p w14:paraId="7289B1A2" w14:textId="77777777" w:rsidR="00B66FE0" w:rsidRDefault="00B66FE0" w:rsidP="00583392">
      <w:pPr>
        <w:spacing w:after="0"/>
        <w:rPr>
          <w:rFonts w:ascii="Arial Nova" w:hAnsi="Arial Nova"/>
          <w:sz w:val="20"/>
          <w:szCs w:val="20"/>
        </w:rPr>
        <w:sectPr w:rsidR="00B66FE0" w:rsidSect="00B66FE0">
          <w:headerReference w:type="default" r:id="rId12"/>
          <w:footerReference w:type="default" r:id="rId13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p w14:paraId="667BEBE2" w14:textId="77777777" w:rsidR="00583392" w:rsidRPr="00B66FE0" w:rsidRDefault="00583392" w:rsidP="00583392">
      <w:pPr>
        <w:spacing w:after="0"/>
        <w:rPr>
          <w:rFonts w:ascii="Arial Nova" w:hAnsi="Arial Nova"/>
          <w:sz w:val="20"/>
          <w:szCs w:val="20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9705"/>
      </w:tblGrid>
      <w:tr w:rsidR="00540928" w:rsidRPr="00FE4C28" w14:paraId="2088622E" w14:textId="77777777" w:rsidTr="004D6D00">
        <w:trPr>
          <w:trHeight w:val="576"/>
        </w:trPr>
        <w:tc>
          <w:tcPr>
            <w:tcW w:w="1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38115E"/>
            <w:vAlign w:val="center"/>
          </w:tcPr>
          <w:p w14:paraId="71BAA63D" w14:textId="5DA62A7D" w:rsidR="00540928" w:rsidRPr="00B66FE0" w:rsidRDefault="00540928" w:rsidP="00E54E91">
            <w:pPr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B66FE0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SECTION </w:t>
            </w:r>
            <w:r w:rsidR="00A527C5" w:rsidRPr="00B66FE0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Pr="00B66FE0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 – DECLARATION</w:t>
            </w:r>
          </w:p>
        </w:tc>
      </w:tr>
      <w:tr w:rsidR="00546D1D" w:rsidRPr="007B213E" w14:paraId="1539B89B" w14:textId="77777777" w:rsidTr="004D6D00">
        <w:trPr>
          <w:trHeight w:val="637"/>
        </w:trPr>
        <w:tc>
          <w:tcPr>
            <w:tcW w:w="11067" w:type="dxa"/>
            <w:gridSpan w:val="2"/>
            <w:tcBorders>
              <w:top w:val="single" w:sz="4" w:space="0" w:color="D1D1D1" w:themeColor="background2" w:themeShade="E6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21C78" w14:textId="77777777" w:rsidR="00546D1D" w:rsidRPr="00B66FE0" w:rsidRDefault="00546D1D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  <w:r w:rsidRPr="00B66FE0">
              <w:rPr>
                <w:rFonts w:ascii="Arial Nova" w:hAnsi="Arial Nova"/>
                <w:b/>
                <w:spacing w:val="-3"/>
              </w:rPr>
              <w:t xml:space="preserve">I declare/certify that: </w:t>
            </w:r>
          </w:p>
          <w:p w14:paraId="563AE5A2" w14:textId="69B00A46" w:rsidR="00546D1D" w:rsidRPr="001F200A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b/>
                <w:bCs/>
                <w:spacing w:val="-3"/>
              </w:rPr>
            </w:pPr>
            <w:r w:rsidRPr="001F200A">
              <w:rPr>
                <w:rFonts w:ascii="Arial Nova" w:hAnsi="Arial Nova"/>
                <w:b/>
                <w:bCs/>
                <w:spacing w:val="-3"/>
              </w:rPr>
              <w:t>T</w:t>
            </w:r>
            <w:r w:rsidR="00546D1D" w:rsidRPr="001F200A">
              <w:rPr>
                <w:rFonts w:ascii="Arial Nova" w:hAnsi="Arial Nova"/>
                <w:b/>
                <w:bCs/>
                <w:spacing w:val="-3"/>
              </w:rPr>
              <w:t>he information contained in this form, including attachments, is true and correct.</w:t>
            </w:r>
          </w:p>
          <w:p w14:paraId="4606FD8C" w14:textId="73E97B41" w:rsidR="00AF7BCD" w:rsidRPr="00B66FE0" w:rsidRDefault="001941C7" w:rsidP="004D6D00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 bold" w:hAnsi="Arial Nova bold" w:cs="Segoe UI"/>
              </w:rPr>
            </w:pPr>
            <w:r w:rsidRPr="001F200A">
              <w:rPr>
                <w:rFonts w:ascii="Arial Nova" w:hAnsi="Arial Nova"/>
                <w:b/>
                <w:bCs/>
                <w:spacing w:val="-3"/>
              </w:rPr>
              <w:t xml:space="preserve">By making a submission to the Director </w:t>
            </w:r>
            <w:r w:rsidR="00AD50AE" w:rsidRPr="001F200A">
              <w:rPr>
                <w:rFonts w:ascii="Arial Nova" w:hAnsi="Arial Nova"/>
                <w:b/>
                <w:bCs/>
                <w:spacing w:val="-3"/>
              </w:rPr>
              <w:t>I understand that I am not a party to the proceedings</w:t>
            </w:r>
            <w:r w:rsidR="00546D1D" w:rsidRPr="001F200A">
              <w:rPr>
                <w:rFonts w:ascii="Arial Nova" w:hAnsi="Arial Nova" w:cs="Arial Narrow"/>
                <w:b/>
                <w:bCs/>
                <w:spacing w:val="-3"/>
              </w:rPr>
              <w:t>.</w:t>
            </w:r>
          </w:p>
        </w:tc>
      </w:tr>
      <w:tr w:rsidR="00884B4A" w:rsidRPr="007B213E" w14:paraId="274DB443" w14:textId="77777777" w:rsidTr="004D6D00">
        <w:trPr>
          <w:trHeight w:val="637"/>
        </w:trPr>
        <w:tc>
          <w:tcPr>
            <w:tcW w:w="11067" w:type="dxa"/>
            <w:gridSpan w:val="2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B66FE0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665B94D" w14:textId="77777777" w:rsidR="00897177" w:rsidRPr="00B66FE0" w:rsidRDefault="00897177" w:rsidP="00897177">
                  <w:pPr>
                    <w:ind w:left="74"/>
                    <w:rPr>
                      <w:rFonts w:ascii="Segoe UI" w:hAnsi="Segoe UI" w:cs="Segoe UI"/>
                    </w:rPr>
                  </w:pPr>
                </w:p>
                <w:p w14:paraId="661605ED" w14:textId="77777777" w:rsidR="00897177" w:rsidRPr="00B66FE0" w:rsidRDefault="00897177" w:rsidP="00897177">
                  <w:pPr>
                    <w:ind w:left="74"/>
                    <w:rPr>
                      <w:rFonts w:ascii="Segoe UI" w:hAnsi="Segoe UI" w:cs="Segoe UI"/>
                    </w:rPr>
                  </w:pPr>
                </w:p>
                <w:p w14:paraId="1782931F" w14:textId="77777777" w:rsidR="000C2655" w:rsidRPr="00B66FE0" w:rsidRDefault="000C2655" w:rsidP="00897177">
                  <w:pPr>
                    <w:ind w:left="74"/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B66FE0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B66FE0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</w:tr>
            <w:tr w:rsidR="00897177" w:rsidRPr="00B66FE0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Pr="00B66FE0" w:rsidRDefault="00897177" w:rsidP="00897177">
                  <w:pPr>
                    <w:rPr>
                      <w:rFonts w:ascii="Arial Nova" w:hAnsi="Arial Nova" w:cs="Segoe UI"/>
                    </w:rPr>
                  </w:pPr>
                  <w:r w:rsidRPr="00B66FE0">
                    <w:rPr>
                      <w:rFonts w:ascii="Arial Nova" w:hAnsi="Arial Nova" w:cs="Segoe UI"/>
                    </w:rPr>
                    <w:t xml:space="preserve">Signature </w:t>
                  </w:r>
                </w:p>
                <w:p w14:paraId="2DA3E8D2" w14:textId="77777777" w:rsidR="00897177" w:rsidRPr="00B66FE0" w:rsidRDefault="00897177" w:rsidP="00897177">
                  <w:pPr>
                    <w:rPr>
                      <w:rFonts w:ascii="Arial Nova" w:hAnsi="Arial Nova" w:cs="Segoe UI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B66FE0" w:rsidRDefault="00897177" w:rsidP="00897177">
                  <w:pPr>
                    <w:rPr>
                      <w:rFonts w:ascii="Arial Nova" w:hAnsi="Arial Nova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B66FE0" w:rsidRDefault="00897177" w:rsidP="00897177">
                  <w:pPr>
                    <w:rPr>
                      <w:rFonts w:ascii="Arial Nova" w:hAnsi="Arial Nova" w:cs="Segoe UI"/>
                    </w:rPr>
                  </w:pPr>
                  <w:r w:rsidRPr="00B66FE0">
                    <w:rPr>
                      <w:rFonts w:ascii="Arial Nova" w:hAnsi="Arial Nova" w:cs="Segoe UI"/>
                    </w:rPr>
                    <w:t>Date</w:t>
                  </w:r>
                </w:p>
              </w:tc>
            </w:tr>
          </w:tbl>
          <w:p w14:paraId="025F9116" w14:textId="77777777" w:rsidR="00884B4A" w:rsidRPr="00B66FE0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  <w:tr w:rsidR="00D376D6" w:rsidRPr="007B213E" w14:paraId="3685A4BD" w14:textId="77777777" w:rsidTr="00D81B0A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00F98" w14:textId="77777777" w:rsidR="00D376D6" w:rsidRPr="00B66FE0" w:rsidRDefault="00D376D6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  <w:r w:rsidRPr="00B66FE0">
              <w:rPr>
                <w:rFonts w:ascii="Arial Nova" w:hAnsi="Arial Nova"/>
                <w:b/>
                <w:spacing w:val="-3"/>
              </w:rPr>
              <w:t>Full Name:</w:t>
            </w:r>
          </w:p>
        </w:tc>
        <w:tc>
          <w:tcPr>
            <w:tcW w:w="9705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04BF35F5" w14:textId="5EBDB051" w:rsidR="00D376D6" w:rsidRPr="00B66FE0" w:rsidRDefault="00D376D6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  <w:tr w:rsidR="00897177" w:rsidRPr="007B213E" w14:paraId="6E359977" w14:textId="77777777" w:rsidTr="00CD75F4">
        <w:trPr>
          <w:trHeight w:val="637"/>
        </w:trPr>
        <w:tc>
          <w:tcPr>
            <w:tcW w:w="11067" w:type="dxa"/>
            <w:gridSpan w:val="2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294C71BE" w14:textId="77777777" w:rsidR="00340EE0" w:rsidRPr="00B66FE0" w:rsidRDefault="00340EE0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B66FE0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1773F5C6" w14:textId="77777777" w:rsidR="00897177" w:rsidRPr="00B66FE0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  <w:p w14:paraId="5AFB34A7" w14:textId="77777777" w:rsidR="004D6D00" w:rsidRPr="00B66FE0" w:rsidRDefault="004D6D00" w:rsidP="00897177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B66FE0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B66FE0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</w:tr>
            <w:tr w:rsidR="00897177" w:rsidRPr="00B66FE0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B66FE0" w:rsidRDefault="00897177" w:rsidP="00897177">
                  <w:pPr>
                    <w:rPr>
                      <w:rFonts w:ascii="Arial Nova" w:hAnsi="Arial Nova" w:cs="Segoe UI"/>
                    </w:rPr>
                  </w:pPr>
                  <w:r w:rsidRPr="00B66FE0">
                    <w:rPr>
                      <w:rFonts w:ascii="Arial Nova" w:hAnsi="Arial Nova" w:cs="Segoe UI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B66FE0" w:rsidRDefault="00897177" w:rsidP="00897177">
                  <w:pPr>
                    <w:rPr>
                      <w:rFonts w:ascii="Arial Nova" w:hAnsi="Arial Nova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B66FE0" w:rsidRDefault="00897177" w:rsidP="00897177">
                  <w:pPr>
                    <w:rPr>
                      <w:rFonts w:ascii="Arial Nova" w:hAnsi="Arial Nova" w:cs="Segoe UI"/>
                    </w:rPr>
                  </w:pPr>
                  <w:r w:rsidRPr="00B66FE0">
                    <w:rPr>
                      <w:rFonts w:ascii="Arial Nova" w:hAnsi="Arial Nova" w:cs="Segoe UI"/>
                    </w:rPr>
                    <w:t>Date</w:t>
                  </w:r>
                </w:p>
              </w:tc>
            </w:tr>
          </w:tbl>
          <w:p w14:paraId="036253CD" w14:textId="77777777" w:rsidR="00897177" w:rsidRPr="00B66FE0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  <w:tr w:rsidR="00D376D6" w:rsidRPr="007B213E" w14:paraId="3CD1AC04" w14:textId="77777777" w:rsidTr="00DD0BE3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E6BDC57" w14:textId="77777777" w:rsidR="00D376D6" w:rsidRPr="00B66FE0" w:rsidRDefault="00D376D6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  <w:r w:rsidRPr="00B66FE0">
              <w:rPr>
                <w:rFonts w:ascii="Arial Nova" w:hAnsi="Arial Nova"/>
                <w:b/>
                <w:spacing w:val="-3"/>
              </w:rPr>
              <w:t>Full Name:</w:t>
            </w:r>
          </w:p>
        </w:tc>
        <w:tc>
          <w:tcPr>
            <w:tcW w:w="9705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single" w:sz="4" w:space="0" w:color="auto"/>
            </w:tcBorders>
            <w:vAlign w:val="center"/>
          </w:tcPr>
          <w:p w14:paraId="750786F7" w14:textId="72CE8403" w:rsidR="00D376D6" w:rsidRPr="00B66FE0" w:rsidRDefault="00D376D6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6D1FD4B5" w14:textId="77777777" w:rsidR="00DD1046" w:rsidRDefault="00DD1046" w:rsidP="00E16CE1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571261" w14:paraId="794324C8" w14:textId="77777777" w:rsidTr="000C2655">
        <w:trPr>
          <w:trHeight w:val="719"/>
        </w:trPr>
        <w:tc>
          <w:tcPr>
            <w:tcW w:w="11057" w:type="dxa"/>
            <w:shd w:val="clear" w:color="auto" w:fill="F0E6FA"/>
            <w:vAlign w:val="center"/>
          </w:tcPr>
          <w:p w14:paraId="171E1CCA" w14:textId="675DD643" w:rsidR="00C866B7" w:rsidRPr="00B66FE0" w:rsidRDefault="00C866B7" w:rsidP="00B07D0F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bCs/>
                <w:spacing w:val="-3"/>
              </w:rPr>
            </w:pPr>
            <w:r w:rsidRPr="00B66FE0">
              <w:rPr>
                <w:rFonts w:ascii="Arial" w:hAnsi="Arial" w:cs="Arial"/>
                <w:b/>
                <w:bCs/>
              </w:rPr>
              <w:t>IMPORTANT NOTE:</w:t>
            </w:r>
            <w:r w:rsidRPr="00B66FE0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Pr="00B66FE0">
              <w:rPr>
                <w:rFonts w:ascii="Arial" w:hAnsi="Arial" w:cs="Arial"/>
                <w:spacing w:val="-3"/>
              </w:rPr>
              <w:t xml:space="preserve">It is an offence under the </w:t>
            </w:r>
            <w:r w:rsidRPr="00B66FE0">
              <w:rPr>
                <w:rFonts w:ascii="Arial" w:hAnsi="Arial" w:cs="Arial"/>
                <w:i/>
                <w:iCs/>
                <w:spacing w:val="-3"/>
              </w:rPr>
              <w:t>Liquor Control Act 1988</w:t>
            </w:r>
            <w:r w:rsidRPr="00B66FE0">
              <w:rPr>
                <w:rFonts w:ascii="Arial" w:hAnsi="Arial" w:cs="Arial"/>
                <w:spacing w:val="-3"/>
              </w:rPr>
              <w:t xml:space="preserve"> to make a statement that is false or misleading. </w:t>
            </w:r>
          </w:p>
        </w:tc>
      </w:tr>
    </w:tbl>
    <w:p w14:paraId="4BF1B405" w14:textId="77777777" w:rsidR="00F42331" w:rsidRDefault="00F42331" w:rsidP="00E16CE1">
      <w:pPr>
        <w:rPr>
          <w:rFonts w:ascii="Arial" w:hAnsi="Arial" w:cs="Arial"/>
          <w:sz w:val="2"/>
          <w:szCs w:val="2"/>
        </w:rPr>
      </w:pPr>
    </w:p>
    <w:p w14:paraId="53661AE8" w14:textId="77777777" w:rsidR="00DD1046" w:rsidRDefault="00DD1046" w:rsidP="00E16CE1">
      <w:pPr>
        <w:rPr>
          <w:rFonts w:ascii="Arial" w:hAnsi="Arial" w:cs="Arial"/>
          <w:sz w:val="2"/>
          <w:szCs w:val="2"/>
        </w:rPr>
      </w:pPr>
    </w:p>
    <w:p w14:paraId="2089F184" w14:textId="77777777" w:rsidR="002E1C99" w:rsidRPr="002E1C99" w:rsidRDefault="002E1C99" w:rsidP="002E1C99">
      <w:pPr>
        <w:rPr>
          <w:rFonts w:ascii="Arial" w:hAnsi="Arial" w:cs="Arial"/>
          <w:sz w:val="2"/>
          <w:szCs w:val="2"/>
        </w:rPr>
      </w:pPr>
    </w:p>
    <w:p w14:paraId="17BEEA29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433C2FB1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1AEA39DF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6CB70162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45EED49A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327468F2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68AB9AC1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74FAFB6D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37E98891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5F105546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06FB61A6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7B210B86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27D3C47C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786B15B2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1F726065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5AA69E81" w14:textId="77777777" w:rsidR="002E1C99" w:rsidRPr="002E1C99" w:rsidRDefault="002E1C99" w:rsidP="002E1C99">
      <w:pPr>
        <w:rPr>
          <w:rFonts w:ascii="Arial" w:hAnsi="Arial" w:cs="Arial"/>
          <w:sz w:val="2"/>
          <w:szCs w:val="2"/>
        </w:rPr>
      </w:pPr>
    </w:p>
    <w:p w14:paraId="6B12BB87" w14:textId="77777777" w:rsidR="002E1C99" w:rsidRPr="002E1C99" w:rsidRDefault="002E1C99" w:rsidP="002E1C99">
      <w:pPr>
        <w:rPr>
          <w:rFonts w:ascii="Arial" w:hAnsi="Arial" w:cs="Arial"/>
          <w:sz w:val="2"/>
          <w:szCs w:val="2"/>
        </w:rPr>
      </w:pPr>
    </w:p>
    <w:p w14:paraId="4AA0FED4" w14:textId="77777777" w:rsidR="002E1C99" w:rsidRPr="002E1C99" w:rsidRDefault="002E1C99" w:rsidP="002E1C99">
      <w:pPr>
        <w:rPr>
          <w:rFonts w:ascii="Arial" w:hAnsi="Arial" w:cs="Arial"/>
          <w:sz w:val="2"/>
          <w:szCs w:val="2"/>
        </w:rPr>
      </w:pPr>
    </w:p>
    <w:p w14:paraId="12B2B57B" w14:textId="77777777" w:rsidR="002E1C99" w:rsidRPr="002E1C99" w:rsidRDefault="002E1C99" w:rsidP="002E1C99">
      <w:pPr>
        <w:rPr>
          <w:rFonts w:ascii="Arial" w:hAnsi="Arial" w:cs="Arial"/>
          <w:sz w:val="2"/>
          <w:szCs w:val="2"/>
        </w:rPr>
      </w:pPr>
    </w:p>
    <w:p w14:paraId="3D1790CD" w14:textId="77777777" w:rsidR="002E1C99" w:rsidRDefault="002E1C99" w:rsidP="002E1C99">
      <w:pPr>
        <w:rPr>
          <w:rFonts w:ascii="Arial" w:hAnsi="Arial" w:cs="Arial"/>
          <w:sz w:val="2"/>
          <w:szCs w:val="2"/>
        </w:rPr>
      </w:pPr>
    </w:p>
    <w:p w14:paraId="7904DDBB" w14:textId="77777777" w:rsidR="00E31FFB" w:rsidRDefault="002E1C99" w:rsidP="00E31FFB">
      <w:pPr>
        <w:spacing w:after="80"/>
        <w:jc w:val="righ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tab/>
      </w:r>
    </w:p>
    <w:p w14:paraId="0CD25ABE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1C2024AE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6668987C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2C94F27A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188923E6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1D49853C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2AC74D80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40E2530D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15018CCD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04CD6B89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2874A613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002E0D8B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4930CADA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6EEDE11D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18801B65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0DF377B7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6ACF4A40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655D3422" w14:textId="77777777" w:rsidR="00E31FFB" w:rsidRDefault="00E31FFB" w:rsidP="00E31FFB">
      <w:pPr>
        <w:spacing w:after="80"/>
        <w:jc w:val="right"/>
        <w:rPr>
          <w:rFonts w:ascii="Arial" w:hAnsi="Arial" w:cs="Arial"/>
          <w:sz w:val="2"/>
          <w:szCs w:val="2"/>
        </w:rPr>
      </w:pPr>
    </w:p>
    <w:p w14:paraId="76726849" w14:textId="6FFAE5C8" w:rsidR="002E1C99" w:rsidRPr="00DD4906" w:rsidRDefault="002E1C99" w:rsidP="00B66FE0">
      <w:pPr>
        <w:spacing w:after="0"/>
        <w:jc w:val="right"/>
        <w:rPr>
          <w:rFonts w:ascii="Arial Nova" w:hAnsi="Arial Nova" w:cs="Arial"/>
          <w:sz w:val="18"/>
          <w:szCs w:val="18"/>
        </w:rPr>
      </w:pPr>
      <w:r w:rsidRPr="00DD4906">
        <w:rPr>
          <w:rFonts w:ascii="Arial Nova" w:hAnsi="Arial Nova" w:cs="Arial"/>
          <w:sz w:val="18"/>
          <w:szCs w:val="18"/>
        </w:rPr>
        <w:t>  </w:t>
      </w:r>
    </w:p>
    <w:p w14:paraId="3C8BBE34" w14:textId="1E17B6A0" w:rsidR="002E1C99" w:rsidRPr="002E1C99" w:rsidRDefault="002E1C99" w:rsidP="002E1C99">
      <w:pPr>
        <w:tabs>
          <w:tab w:val="left" w:pos="8745"/>
        </w:tabs>
        <w:rPr>
          <w:rFonts w:ascii="Arial" w:hAnsi="Arial" w:cs="Arial"/>
          <w:sz w:val="2"/>
          <w:szCs w:val="2"/>
        </w:rPr>
      </w:pPr>
    </w:p>
    <w:sectPr w:rsidR="002E1C99" w:rsidRPr="002E1C99" w:rsidSect="00B66FE0">
      <w:headerReference w:type="even" r:id="rId14"/>
      <w:headerReference w:type="default" r:id="rId15"/>
      <w:footerReference w:type="even" r:id="rId16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386BA" w14:textId="77777777" w:rsidR="008125F1" w:rsidRDefault="008125F1" w:rsidP="009C2718">
      <w:pPr>
        <w:spacing w:after="0" w:line="240" w:lineRule="auto"/>
      </w:pPr>
      <w:r>
        <w:separator/>
      </w:r>
    </w:p>
  </w:endnote>
  <w:endnote w:type="continuationSeparator" w:id="0">
    <w:p w14:paraId="2A475935" w14:textId="77777777" w:rsidR="008125F1" w:rsidRDefault="008125F1" w:rsidP="009C2718">
      <w:pPr>
        <w:spacing w:after="0" w:line="240" w:lineRule="auto"/>
      </w:pPr>
      <w:r>
        <w:continuationSeparator/>
      </w:r>
    </w:p>
  </w:endnote>
  <w:endnote w:type="continuationNotice" w:id="1">
    <w:p w14:paraId="498637EA" w14:textId="77777777" w:rsidR="008125F1" w:rsidRDefault="008125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-230928731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7B72E82E" w14:textId="5A0B2887" w:rsidR="00B66FE0" w:rsidRPr="00B66FE0" w:rsidRDefault="00B66FE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66FE0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6FE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66FE0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6FE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3A0E205E" w:rsidR="00B15B70" w:rsidRDefault="00B15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1532607541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646392896"/>
          <w:docPartObj>
            <w:docPartGallery w:val="Page Numbers (Top of Page)"/>
            <w:docPartUnique/>
          </w:docPartObj>
        </w:sdtPr>
        <w:sdtContent>
          <w:p w14:paraId="1167DC80" w14:textId="77777777" w:rsidR="00B66FE0" w:rsidRDefault="00B66FE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2C5564FA" w14:textId="77777777" w:rsidR="00B66FE0" w:rsidRDefault="00B66FE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5D64B9A4" w14:textId="77777777" w:rsidR="00B66FE0" w:rsidRDefault="00B66FE0" w:rsidP="00B66FE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        </w:t>
            </w:r>
            <w:r w:rsidRPr="00DD4906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7C32BB4A" w14:textId="77777777" w:rsidR="00B66FE0" w:rsidRPr="00DD4906" w:rsidRDefault="00B66FE0" w:rsidP="00B66FE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DD4906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4148099B" w14:textId="77777777" w:rsidR="00B66FE0" w:rsidRPr="00DD4906" w:rsidRDefault="00B66FE0" w:rsidP="00B66FE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DD4906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DD4906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03A565BD" w14:textId="12729712" w:rsidR="00B66FE0" w:rsidRPr="00DD4906" w:rsidRDefault="00B66FE0" w:rsidP="00B66FE0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DD4906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DD4906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DD4906">
              <w:rPr>
                <w:rFonts w:ascii="Arial Nova" w:hAnsi="Arial Nova" w:cs="Arial"/>
                <w:sz w:val="18"/>
                <w:szCs w:val="18"/>
              </w:rPr>
              <w:t>8 655 14888</w:t>
            </w:r>
            <w:r w:rsidRPr="00DD4906">
              <w:rPr>
                <w:rFonts w:ascii="Arial Nova" w:hAnsi="Arial Nova" w:cs="Arial"/>
                <w:b/>
                <w:bCs/>
                <w:sz w:val="18"/>
                <w:szCs w:val="18"/>
              </w:rPr>
              <w:t>:</w:t>
            </w:r>
            <w:r w:rsidRPr="00DD4906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DD4906">
              <w:rPr>
                <w:rFonts w:ascii="Arial Nova" w:hAnsi="Arial Nova" w:cs="Arial"/>
                <w:b/>
                <w:bCs/>
                <w:sz w:val="18"/>
                <w:szCs w:val="18"/>
              </w:rPr>
              <w:t>Country Callers: </w:t>
            </w:r>
            <w:r w:rsidRPr="00DD4906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0E2213D4" w14:textId="7B3CC2BF" w:rsidR="00B66FE0" w:rsidRDefault="00B66FE0" w:rsidP="00B66FE0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DD4906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DD4906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DD4906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DD4906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DD4906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DD4906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29A51B55" w14:textId="59D2D5B1" w:rsidR="00B66FE0" w:rsidRPr="00B66FE0" w:rsidRDefault="00B66FE0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B66FE0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6FE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B66FE0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B66FE0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B66FE0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F0EAD0A" w14:textId="77777777" w:rsidR="00B66FE0" w:rsidRDefault="00B66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6E050" w14:textId="77777777" w:rsidR="008125F1" w:rsidRDefault="008125F1" w:rsidP="009C2718">
      <w:pPr>
        <w:spacing w:after="0" w:line="240" w:lineRule="auto"/>
      </w:pPr>
      <w:r>
        <w:separator/>
      </w:r>
    </w:p>
  </w:footnote>
  <w:footnote w:type="continuationSeparator" w:id="0">
    <w:p w14:paraId="04F51E34" w14:textId="77777777" w:rsidR="008125F1" w:rsidRDefault="008125F1" w:rsidP="009C2718">
      <w:pPr>
        <w:spacing w:after="0" w:line="240" w:lineRule="auto"/>
      </w:pPr>
      <w:r>
        <w:continuationSeparator/>
      </w:r>
    </w:p>
  </w:footnote>
  <w:footnote w:type="continuationNotice" w:id="1">
    <w:p w14:paraId="3B090E3E" w14:textId="77777777" w:rsidR="008125F1" w:rsidRDefault="008125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2448B19" w:rsidR="00A16AA6" w:rsidRDefault="00141DB0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3EEA41AC" w:rsidR="00141DB0" w:rsidRPr="005233F5" w:rsidRDefault="005233F5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 xml:space="preserve">Form </w:t>
                          </w:r>
                          <w:r w:rsidR="003E453B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LLD / 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3EEA41AC" w:rsidR="00141DB0" w:rsidRPr="005233F5" w:rsidRDefault="005233F5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 xml:space="preserve">Form </w:t>
                    </w:r>
                    <w:r w:rsidR="003E453B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LLD / 18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805278531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BE0B60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0EB8C" w14:textId="77777777" w:rsidR="00B66FE0" w:rsidRDefault="00B66F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85777" w14:textId="5827017A" w:rsidR="00B66FE0" w:rsidRDefault="00B66FE0" w:rsidP="00E16CE1">
    <w:pPr>
      <w:pStyle w:val="Header"/>
      <w:tabs>
        <w:tab w:val="clear" w:pos="4513"/>
        <w:tab w:val="clear" w:pos="9026"/>
        <w:tab w:val="left" w:pos="71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7"/>
  </w:num>
  <w:num w:numId="2" w16cid:durableId="398593981">
    <w:abstractNumId w:val="12"/>
  </w:num>
  <w:num w:numId="3" w16cid:durableId="1576285157">
    <w:abstractNumId w:val="29"/>
  </w:num>
  <w:num w:numId="4" w16cid:durableId="579828105">
    <w:abstractNumId w:val="25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5"/>
  </w:num>
  <w:num w:numId="8" w16cid:durableId="1945183464">
    <w:abstractNumId w:val="6"/>
  </w:num>
  <w:num w:numId="9" w16cid:durableId="41173497">
    <w:abstractNumId w:val="30"/>
  </w:num>
  <w:num w:numId="10" w16cid:durableId="14503208">
    <w:abstractNumId w:val="16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8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19"/>
  </w:num>
  <w:num w:numId="21" w16cid:durableId="311717405">
    <w:abstractNumId w:val="34"/>
  </w:num>
  <w:num w:numId="22" w16cid:durableId="249586193">
    <w:abstractNumId w:val="23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4"/>
  </w:num>
  <w:num w:numId="26" w16cid:durableId="550845605">
    <w:abstractNumId w:val="18"/>
  </w:num>
  <w:num w:numId="27" w16cid:durableId="1496844861">
    <w:abstractNumId w:val="31"/>
  </w:num>
  <w:num w:numId="28" w16cid:durableId="1300575954">
    <w:abstractNumId w:val="20"/>
  </w:num>
  <w:num w:numId="29" w16cid:durableId="1378310746">
    <w:abstractNumId w:val="33"/>
  </w:num>
  <w:num w:numId="30" w16cid:durableId="605579997">
    <w:abstractNumId w:val="37"/>
  </w:num>
  <w:num w:numId="31" w16cid:durableId="713189955">
    <w:abstractNumId w:val="32"/>
  </w:num>
  <w:num w:numId="32" w16cid:durableId="513615583">
    <w:abstractNumId w:val="26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1"/>
  </w:num>
  <w:num w:numId="36" w16cid:durableId="1444378396">
    <w:abstractNumId w:val="27"/>
  </w:num>
  <w:num w:numId="37" w16cid:durableId="127285934">
    <w:abstractNumId w:val="22"/>
  </w:num>
  <w:num w:numId="38" w16cid:durableId="139901118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177F"/>
    <w:rsid w:val="00012E40"/>
    <w:rsid w:val="00014116"/>
    <w:rsid w:val="0001613F"/>
    <w:rsid w:val="00016D89"/>
    <w:rsid w:val="00024A52"/>
    <w:rsid w:val="00024DC9"/>
    <w:rsid w:val="000255E1"/>
    <w:rsid w:val="0004426D"/>
    <w:rsid w:val="000449C2"/>
    <w:rsid w:val="000453FB"/>
    <w:rsid w:val="0004617A"/>
    <w:rsid w:val="00047472"/>
    <w:rsid w:val="00052135"/>
    <w:rsid w:val="000537A0"/>
    <w:rsid w:val="000555E9"/>
    <w:rsid w:val="0005570E"/>
    <w:rsid w:val="00056FFA"/>
    <w:rsid w:val="00057436"/>
    <w:rsid w:val="00061C81"/>
    <w:rsid w:val="000627C3"/>
    <w:rsid w:val="00066D44"/>
    <w:rsid w:val="00071B40"/>
    <w:rsid w:val="000746AA"/>
    <w:rsid w:val="000830E0"/>
    <w:rsid w:val="00086080"/>
    <w:rsid w:val="00087C1D"/>
    <w:rsid w:val="000A39C4"/>
    <w:rsid w:val="000A42C0"/>
    <w:rsid w:val="000B0D48"/>
    <w:rsid w:val="000B0DB6"/>
    <w:rsid w:val="000B3BAE"/>
    <w:rsid w:val="000C2655"/>
    <w:rsid w:val="000D37E1"/>
    <w:rsid w:val="000D5722"/>
    <w:rsid w:val="000D7000"/>
    <w:rsid w:val="000E1476"/>
    <w:rsid w:val="000E448D"/>
    <w:rsid w:val="000E6067"/>
    <w:rsid w:val="000F40F4"/>
    <w:rsid w:val="000F7E42"/>
    <w:rsid w:val="001004E5"/>
    <w:rsid w:val="00100833"/>
    <w:rsid w:val="0011088D"/>
    <w:rsid w:val="00110C41"/>
    <w:rsid w:val="001131BC"/>
    <w:rsid w:val="00113F11"/>
    <w:rsid w:val="00121F6C"/>
    <w:rsid w:val="00122D69"/>
    <w:rsid w:val="00124EAB"/>
    <w:rsid w:val="001259FB"/>
    <w:rsid w:val="00133C3A"/>
    <w:rsid w:val="00141849"/>
    <w:rsid w:val="00141DB0"/>
    <w:rsid w:val="00142213"/>
    <w:rsid w:val="00142DD1"/>
    <w:rsid w:val="0014503A"/>
    <w:rsid w:val="00147FE3"/>
    <w:rsid w:val="0015497C"/>
    <w:rsid w:val="00160553"/>
    <w:rsid w:val="001633A0"/>
    <w:rsid w:val="001636F6"/>
    <w:rsid w:val="00171148"/>
    <w:rsid w:val="00172770"/>
    <w:rsid w:val="00175120"/>
    <w:rsid w:val="00175D01"/>
    <w:rsid w:val="00182B3B"/>
    <w:rsid w:val="001834F2"/>
    <w:rsid w:val="00190132"/>
    <w:rsid w:val="001941C7"/>
    <w:rsid w:val="001A1C7E"/>
    <w:rsid w:val="001A1F0D"/>
    <w:rsid w:val="001A60C8"/>
    <w:rsid w:val="001B5484"/>
    <w:rsid w:val="001C7F28"/>
    <w:rsid w:val="001D1231"/>
    <w:rsid w:val="001D35D9"/>
    <w:rsid w:val="001D67C9"/>
    <w:rsid w:val="001D7BF7"/>
    <w:rsid w:val="001E0309"/>
    <w:rsid w:val="001F200A"/>
    <w:rsid w:val="002009C5"/>
    <w:rsid w:val="00211156"/>
    <w:rsid w:val="002161DE"/>
    <w:rsid w:val="002205A8"/>
    <w:rsid w:val="00220B42"/>
    <w:rsid w:val="002351DA"/>
    <w:rsid w:val="00237893"/>
    <w:rsid w:val="00240820"/>
    <w:rsid w:val="002453C7"/>
    <w:rsid w:val="00260124"/>
    <w:rsid w:val="002667DA"/>
    <w:rsid w:val="00275DE9"/>
    <w:rsid w:val="0028366B"/>
    <w:rsid w:val="00284E97"/>
    <w:rsid w:val="00292676"/>
    <w:rsid w:val="00292B1C"/>
    <w:rsid w:val="002A7834"/>
    <w:rsid w:val="002B18FF"/>
    <w:rsid w:val="002B1A83"/>
    <w:rsid w:val="002B53D1"/>
    <w:rsid w:val="002C409F"/>
    <w:rsid w:val="002C551F"/>
    <w:rsid w:val="002E1C99"/>
    <w:rsid w:val="002E4299"/>
    <w:rsid w:val="002E50FE"/>
    <w:rsid w:val="002E6EB7"/>
    <w:rsid w:val="002F2064"/>
    <w:rsid w:val="00300174"/>
    <w:rsid w:val="00302093"/>
    <w:rsid w:val="00307ED2"/>
    <w:rsid w:val="00325363"/>
    <w:rsid w:val="0032752A"/>
    <w:rsid w:val="003338AB"/>
    <w:rsid w:val="00340EE0"/>
    <w:rsid w:val="00357968"/>
    <w:rsid w:val="0036289B"/>
    <w:rsid w:val="00365AAA"/>
    <w:rsid w:val="003665C0"/>
    <w:rsid w:val="003679BA"/>
    <w:rsid w:val="0037116F"/>
    <w:rsid w:val="0037194A"/>
    <w:rsid w:val="00375E87"/>
    <w:rsid w:val="0038013C"/>
    <w:rsid w:val="00380768"/>
    <w:rsid w:val="0038611C"/>
    <w:rsid w:val="00390386"/>
    <w:rsid w:val="003954C9"/>
    <w:rsid w:val="0039551D"/>
    <w:rsid w:val="003956BD"/>
    <w:rsid w:val="003A1EFC"/>
    <w:rsid w:val="003A3A8E"/>
    <w:rsid w:val="003A56E5"/>
    <w:rsid w:val="003C328A"/>
    <w:rsid w:val="003C791A"/>
    <w:rsid w:val="003D40F6"/>
    <w:rsid w:val="003D4612"/>
    <w:rsid w:val="003D7864"/>
    <w:rsid w:val="003E453B"/>
    <w:rsid w:val="003E4ACD"/>
    <w:rsid w:val="00400A84"/>
    <w:rsid w:val="00400D0C"/>
    <w:rsid w:val="00401E26"/>
    <w:rsid w:val="00406F1C"/>
    <w:rsid w:val="00413CF9"/>
    <w:rsid w:val="00426A1C"/>
    <w:rsid w:val="00430916"/>
    <w:rsid w:val="004333A8"/>
    <w:rsid w:val="00450D2E"/>
    <w:rsid w:val="00473A80"/>
    <w:rsid w:val="004740C0"/>
    <w:rsid w:val="0047471B"/>
    <w:rsid w:val="00480284"/>
    <w:rsid w:val="004903C2"/>
    <w:rsid w:val="00492F02"/>
    <w:rsid w:val="004938ED"/>
    <w:rsid w:val="00494C75"/>
    <w:rsid w:val="004A7EAD"/>
    <w:rsid w:val="004B4B3E"/>
    <w:rsid w:val="004C1397"/>
    <w:rsid w:val="004C2044"/>
    <w:rsid w:val="004C42D3"/>
    <w:rsid w:val="004C53DF"/>
    <w:rsid w:val="004C61FD"/>
    <w:rsid w:val="004C766B"/>
    <w:rsid w:val="004D00B6"/>
    <w:rsid w:val="004D6D00"/>
    <w:rsid w:val="004E0CFD"/>
    <w:rsid w:val="004E71BC"/>
    <w:rsid w:val="004F74D0"/>
    <w:rsid w:val="0050086B"/>
    <w:rsid w:val="00507444"/>
    <w:rsid w:val="00511C2B"/>
    <w:rsid w:val="0052075D"/>
    <w:rsid w:val="005233F5"/>
    <w:rsid w:val="00530069"/>
    <w:rsid w:val="00540928"/>
    <w:rsid w:val="005430AE"/>
    <w:rsid w:val="005430CB"/>
    <w:rsid w:val="005433B9"/>
    <w:rsid w:val="00546D1D"/>
    <w:rsid w:val="00566426"/>
    <w:rsid w:val="005713FD"/>
    <w:rsid w:val="00577AD7"/>
    <w:rsid w:val="00583392"/>
    <w:rsid w:val="00583A78"/>
    <w:rsid w:val="00591A28"/>
    <w:rsid w:val="00594A62"/>
    <w:rsid w:val="00595414"/>
    <w:rsid w:val="00597113"/>
    <w:rsid w:val="005A5A84"/>
    <w:rsid w:val="005A63AB"/>
    <w:rsid w:val="005A64EA"/>
    <w:rsid w:val="005A7CAE"/>
    <w:rsid w:val="005B3423"/>
    <w:rsid w:val="005B6C6B"/>
    <w:rsid w:val="005C282C"/>
    <w:rsid w:val="005D4C86"/>
    <w:rsid w:val="005D5216"/>
    <w:rsid w:val="005D579A"/>
    <w:rsid w:val="005D654F"/>
    <w:rsid w:val="005D7A87"/>
    <w:rsid w:val="005E2517"/>
    <w:rsid w:val="005E2E4E"/>
    <w:rsid w:val="005E72B5"/>
    <w:rsid w:val="0060614A"/>
    <w:rsid w:val="00606F40"/>
    <w:rsid w:val="006110A1"/>
    <w:rsid w:val="00620A6E"/>
    <w:rsid w:val="0062539E"/>
    <w:rsid w:val="00633027"/>
    <w:rsid w:val="006375B2"/>
    <w:rsid w:val="00644CEE"/>
    <w:rsid w:val="00647335"/>
    <w:rsid w:val="0065288D"/>
    <w:rsid w:val="0065444E"/>
    <w:rsid w:val="00657298"/>
    <w:rsid w:val="0066011B"/>
    <w:rsid w:val="0066560B"/>
    <w:rsid w:val="006720BD"/>
    <w:rsid w:val="0068190C"/>
    <w:rsid w:val="00683B77"/>
    <w:rsid w:val="006849C7"/>
    <w:rsid w:val="00684EDF"/>
    <w:rsid w:val="00687972"/>
    <w:rsid w:val="00690239"/>
    <w:rsid w:val="0069062F"/>
    <w:rsid w:val="006B26BC"/>
    <w:rsid w:val="006B3B5F"/>
    <w:rsid w:val="006B7CD3"/>
    <w:rsid w:val="006C154E"/>
    <w:rsid w:val="006C1F46"/>
    <w:rsid w:val="006C274B"/>
    <w:rsid w:val="006C2B65"/>
    <w:rsid w:val="006C2F89"/>
    <w:rsid w:val="006D0B2E"/>
    <w:rsid w:val="006D4642"/>
    <w:rsid w:val="006D4DC1"/>
    <w:rsid w:val="006D50CB"/>
    <w:rsid w:val="006E45C1"/>
    <w:rsid w:val="006E68E0"/>
    <w:rsid w:val="00702D5D"/>
    <w:rsid w:val="00707C20"/>
    <w:rsid w:val="007129D2"/>
    <w:rsid w:val="0073615F"/>
    <w:rsid w:val="007410F1"/>
    <w:rsid w:val="00742AD1"/>
    <w:rsid w:val="00747AAB"/>
    <w:rsid w:val="00754238"/>
    <w:rsid w:val="00756093"/>
    <w:rsid w:val="00757010"/>
    <w:rsid w:val="00764AE3"/>
    <w:rsid w:val="007679DC"/>
    <w:rsid w:val="00774157"/>
    <w:rsid w:val="007864D7"/>
    <w:rsid w:val="00786508"/>
    <w:rsid w:val="0078744E"/>
    <w:rsid w:val="007A09B8"/>
    <w:rsid w:val="007A137A"/>
    <w:rsid w:val="007A2688"/>
    <w:rsid w:val="007A5AB0"/>
    <w:rsid w:val="007C63BB"/>
    <w:rsid w:val="007D15D4"/>
    <w:rsid w:val="007D162A"/>
    <w:rsid w:val="007F230F"/>
    <w:rsid w:val="007F302B"/>
    <w:rsid w:val="00800CAD"/>
    <w:rsid w:val="00804096"/>
    <w:rsid w:val="008047E4"/>
    <w:rsid w:val="008125F1"/>
    <w:rsid w:val="00833783"/>
    <w:rsid w:val="00840483"/>
    <w:rsid w:val="008446BC"/>
    <w:rsid w:val="0084606E"/>
    <w:rsid w:val="0084635E"/>
    <w:rsid w:val="00857C27"/>
    <w:rsid w:val="0086051E"/>
    <w:rsid w:val="008718E5"/>
    <w:rsid w:val="00883DC3"/>
    <w:rsid w:val="008841F2"/>
    <w:rsid w:val="00884B4A"/>
    <w:rsid w:val="00886C39"/>
    <w:rsid w:val="00887ABA"/>
    <w:rsid w:val="008925B4"/>
    <w:rsid w:val="00897177"/>
    <w:rsid w:val="008A0C8E"/>
    <w:rsid w:val="008A694D"/>
    <w:rsid w:val="008B3A79"/>
    <w:rsid w:val="008C1FF4"/>
    <w:rsid w:val="008C51AB"/>
    <w:rsid w:val="008C5374"/>
    <w:rsid w:val="008C5F4F"/>
    <w:rsid w:val="008C614F"/>
    <w:rsid w:val="008C76F6"/>
    <w:rsid w:val="008D195E"/>
    <w:rsid w:val="008D2101"/>
    <w:rsid w:val="008D465C"/>
    <w:rsid w:val="008D498A"/>
    <w:rsid w:val="008F4AE9"/>
    <w:rsid w:val="008F59CE"/>
    <w:rsid w:val="0090040C"/>
    <w:rsid w:val="00900B59"/>
    <w:rsid w:val="00902919"/>
    <w:rsid w:val="00904E0D"/>
    <w:rsid w:val="009057A6"/>
    <w:rsid w:val="00905EC9"/>
    <w:rsid w:val="0091303E"/>
    <w:rsid w:val="009136EF"/>
    <w:rsid w:val="0092438E"/>
    <w:rsid w:val="00930BE5"/>
    <w:rsid w:val="00934ACE"/>
    <w:rsid w:val="00936BA2"/>
    <w:rsid w:val="00937151"/>
    <w:rsid w:val="00942DB0"/>
    <w:rsid w:val="00966DD5"/>
    <w:rsid w:val="009736BA"/>
    <w:rsid w:val="00973FD4"/>
    <w:rsid w:val="00975CB6"/>
    <w:rsid w:val="009818CE"/>
    <w:rsid w:val="00984AFE"/>
    <w:rsid w:val="009856C8"/>
    <w:rsid w:val="009867BB"/>
    <w:rsid w:val="00987914"/>
    <w:rsid w:val="00990421"/>
    <w:rsid w:val="009910EF"/>
    <w:rsid w:val="009949EA"/>
    <w:rsid w:val="00996967"/>
    <w:rsid w:val="009A26AB"/>
    <w:rsid w:val="009C1259"/>
    <w:rsid w:val="009C2718"/>
    <w:rsid w:val="009C27F4"/>
    <w:rsid w:val="009C3A2E"/>
    <w:rsid w:val="009D04A5"/>
    <w:rsid w:val="009D1B1F"/>
    <w:rsid w:val="009D774D"/>
    <w:rsid w:val="009E339B"/>
    <w:rsid w:val="009E78E5"/>
    <w:rsid w:val="009F7BD4"/>
    <w:rsid w:val="00A02382"/>
    <w:rsid w:val="00A02689"/>
    <w:rsid w:val="00A072E8"/>
    <w:rsid w:val="00A16AA6"/>
    <w:rsid w:val="00A276BE"/>
    <w:rsid w:val="00A304BF"/>
    <w:rsid w:val="00A311ED"/>
    <w:rsid w:val="00A34D4F"/>
    <w:rsid w:val="00A527C5"/>
    <w:rsid w:val="00A52FC5"/>
    <w:rsid w:val="00A63619"/>
    <w:rsid w:val="00A71BAF"/>
    <w:rsid w:val="00A74E43"/>
    <w:rsid w:val="00A77072"/>
    <w:rsid w:val="00A87874"/>
    <w:rsid w:val="00A91261"/>
    <w:rsid w:val="00AA1730"/>
    <w:rsid w:val="00AB7C2D"/>
    <w:rsid w:val="00AC0B66"/>
    <w:rsid w:val="00AD50AE"/>
    <w:rsid w:val="00AD5A7A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5B70"/>
    <w:rsid w:val="00B15C43"/>
    <w:rsid w:val="00B16C7B"/>
    <w:rsid w:val="00B16EFE"/>
    <w:rsid w:val="00B2110B"/>
    <w:rsid w:val="00B221AD"/>
    <w:rsid w:val="00B230B1"/>
    <w:rsid w:val="00B26515"/>
    <w:rsid w:val="00B26BDF"/>
    <w:rsid w:val="00B3072D"/>
    <w:rsid w:val="00B3096E"/>
    <w:rsid w:val="00B43F0E"/>
    <w:rsid w:val="00B46ECD"/>
    <w:rsid w:val="00B504FF"/>
    <w:rsid w:val="00B57912"/>
    <w:rsid w:val="00B57E77"/>
    <w:rsid w:val="00B66FE0"/>
    <w:rsid w:val="00B8387E"/>
    <w:rsid w:val="00B87B6E"/>
    <w:rsid w:val="00B938CE"/>
    <w:rsid w:val="00B96F9D"/>
    <w:rsid w:val="00B977A6"/>
    <w:rsid w:val="00BB021B"/>
    <w:rsid w:val="00BC580F"/>
    <w:rsid w:val="00BD6D4F"/>
    <w:rsid w:val="00BE52B2"/>
    <w:rsid w:val="00BF202B"/>
    <w:rsid w:val="00BF5162"/>
    <w:rsid w:val="00BF6BAB"/>
    <w:rsid w:val="00C02A27"/>
    <w:rsid w:val="00C03F16"/>
    <w:rsid w:val="00C07673"/>
    <w:rsid w:val="00C079A2"/>
    <w:rsid w:val="00C13DB6"/>
    <w:rsid w:val="00C1417E"/>
    <w:rsid w:val="00C2524D"/>
    <w:rsid w:val="00C31457"/>
    <w:rsid w:val="00C3185B"/>
    <w:rsid w:val="00C4186A"/>
    <w:rsid w:val="00C60E4E"/>
    <w:rsid w:val="00C666F3"/>
    <w:rsid w:val="00C708F5"/>
    <w:rsid w:val="00C752F9"/>
    <w:rsid w:val="00C755A9"/>
    <w:rsid w:val="00C7650C"/>
    <w:rsid w:val="00C83F7E"/>
    <w:rsid w:val="00C866B7"/>
    <w:rsid w:val="00C96AF0"/>
    <w:rsid w:val="00C971A6"/>
    <w:rsid w:val="00CA4C35"/>
    <w:rsid w:val="00CA6187"/>
    <w:rsid w:val="00CA709E"/>
    <w:rsid w:val="00CA717F"/>
    <w:rsid w:val="00CB0B9E"/>
    <w:rsid w:val="00CB1D78"/>
    <w:rsid w:val="00CB422C"/>
    <w:rsid w:val="00CB5DE0"/>
    <w:rsid w:val="00CB7B19"/>
    <w:rsid w:val="00CC0CF2"/>
    <w:rsid w:val="00CC275D"/>
    <w:rsid w:val="00CC4446"/>
    <w:rsid w:val="00CC755C"/>
    <w:rsid w:val="00CC794D"/>
    <w:rsid w:val="00CD247B"/>
    <w:rsid w:val="00CD75F4"/>
    <w:rsid w:val="00CF5A24"/>
    <w:rsid w:val="00D05996"/>
    <w:rsid w:val="00D10EB5"/>
    <w:rsid w:val="00D129EE"/>
    <w:rsid w:val="00D15308"/>
    <w:rsid w:val="00D17AC0"/>
    <w:rsid w:val="00D23B34"/>
    <w:rsid w:val="00D26163"/>
    <w:rsid w:val="00D27FD4"/>
    <w:rsid w:val="00D376D6"/>
    <w:rsid w:val="00D4066C"/>
    <w:rsid w:val="00D40F48"/>
    <w:rsid w:val="00D625DE"/>
    <w:rsid w:val="00D62B66"/>
    <w:rsid w:val="00D63F12"/>
    <w:rsid w:val="00D77A61"/>
    <w:rsid w:val="00D91AB4"/>
    <w:rsid w:val="00D959A0"/>
    <w:rsid w:val="00D96D21"/>
    <w:rsid w:val="00DB2A27"/>
    <w:rsid w:val="00DB3533"/>
    <w:rsid w:val="00DC0E79"/>
    <w:rsid w:val="00DC46D7"/>
    <w:rsid w:val="00DC4F51"/>
    <w:rsid w:val="00DC6E5B"/>
    <w:rsid w:val="00DD1046"/>
    <w:rsid w:val="00DD1638"/>
    <w:rsid w:val="00DD279D"/>
    <w:rsid w:val="00DD3576"/>
    <w:rsid w:val="00DD4906"/>
    <w:rsid w:val="00DD786F"/>
    <w:rsid w:val="00DE3FFA"/>
    <w:rsid w:val="00DE45CD"/>
    <w:rsid w:val="00DF3CAD"/>
    <w:rsid w:val="00DF6317"/>
    <w:rsid w:val="00E0593E"/>
    <w:rsid w:val="00E144F9"/>
    <w:rsid w:val="00E16CE1"/>
    <w:rsid w:val="00E230C8"/>
    <w:rsid w:val="00E26434"/>
    <w:rsid w:val="00E3153F"/>
    <w:rsid w:val="00E319B6"/>
    <w:rsid w:val="00E31FFB"/>
    <w:rsid w:val="00E3264C"/>
    <w:rsid w:val="00E330D6"/>
    <w:rsid w:val="00E4004C"/>
    <w:rsid w:val="00E42620"/>
    <w:rsid w:val="00E44CCC"/>
    <w:rsid w:val="00E46A80"/>
    <w:rsid w:val="00E472EF"/>
    <w:rsid w:val="00E501B5"/>
    <w:rsid w:val="00E53FBE"/>
    <w:rsid w:val="00E54E91"/>
    <w:rsid w:val="00E6128F"/>
    <w:rsid w:val="00E6343A"/>
    <w:rsid w:val="00E774CB"/>
    <w:rsid w:val="00E83AB3"/>
    <w:rsid w:val="00EA4737"/>
    <w:rsid w:val="00EB3AC8"/>
    <w:rsid w:val="00EC7B68"/>
    <w:rsid w:val="00EC7BF4"/>
    <w:rsid w:val="00ED4669"/>
    <w:rsid w:val="00EE0C49"/>
    <w:rsid w:val="00EE5342"/>
    <w:rsid w:val="00EF1071"/>
    <w:rsid w:val="00EF20CB"/>
    <w:rsid w:val="00EF411B"/>
    <w:rsid w:val="00F0707E"/>
    <w:rsid w:val="00F1139C"/>
    <w:rsid w:val="00F15FD9"/>
    <w:rsid w:val="00F32A2F"/>
    <w:rsid w:val="00F35C4A"/>
    <w:rsid w:val="00F42331"/>
    <w:rsid w:val="00F46D41"/>
    <w:rsid w:val="00F51475"/>
    <w:rsid w:val="00F53259"/>
    <w:rsid w:val="00F6122A"/>
    <w:rsid w:val="00F62CFB"/>
    <w:rsid w:val="00F63C0A"/>
    <w:rsid w:val="00F707A6"/>
    <w:rsid w:val="00F7410E"/>
    <w:rsid w:val="00F77BEF"/>
    <w:rsid w:val="00F938DB"/>
    <w:rsid w:val="00F93DFA"/>
    <w:rsid w:val="00F94222"/>
    <w:rsid w:val="00FA0125"/>
    <w:rsid w:val="00FA3EE3"/>
    <w:rsid w:val="00FB1C43"/>
    <w:rsid w:val="00FB6DC7"/>
    <w:rsid w:val="00FC16FE"/>
    <w:rsid w:val="00FC25E7"/>
    <w:rsid w:val="00FC3100"/>
    <w:rsid w:val="00FC612F"/>
    <w:rsid w:val="00FC7C91"/>
    <w:rsid w:val="00FD3067"/>
    <w:rsid w:val="00FD3441"/>
    <w:rsid w:val="00FD7AAD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74FD2269-BB78-4CCB-91B5-F7166C4F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  <w:bookmarkStart w:id="1398" w:name="Text2"/>
        <w:bookmarkStart w:id="1399" w:name="Text7"/>
        <w:bookmarkStart w:id="1400" w:name="Text4"/>
        <w:bookmarkStart w:id="1401" w:name="Text5"/>
        <w:bookmarkStart w:id="1402" w:name="Text6"/>
        <w:bookmarkStart w:id="1403" w:name="Text8"/>
        <w:bookmarkStart w:id="1404" w:name="Text9"/>
        <w:bookmarkStart w:id="1405" w:name="Text10"/>
        <w:bookmarkStart w:id="1406" w:name="Text11"/>
        <w:bookmarkStart w:id="1407" w:name="Text1"/>
        <w:bookmarkEnd w:id="1398"/>
        <w:bookmarkEnd w:id="1399"/>
        <w:bookmarkEnd w:id="1400"/>
        <w:bookmarkEnd w:id="1401"/>
        <w:bookmarkEnd w:id="1402"/>
        <w:bookmarkEnd w:id="1403"/>
        <w:bookmarkEnd w:id="1404"/>
        <w:bookmarkEnd w:id="1405"/>
        <w:bookmarkEnd w:id="1406"/>
        <w:bookmarkEnd w:id="1407"/>
      </w:docPartBody>
    </w:docPart>
    <w:docPart>
      <w:docPartPr>
        <w:name w:val="D323D41AC32B473EB824D5E61906F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12418-62EE-420A-BA52-0FCE671AABC0}"/>
      </w:docPartPr>
      <w:docPartBody>
        <w:p w:rsidR="00C13BB9" w:rsidRDefault="00F63C0A" w:rsidP="00F63C0A">
          <w:pPr>
            <w:pStyle w:val="D323D41AC32B473EB824D5E61906F088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408" w:name="Text7"/>
        <w:bookmarkStart w:id="1409" w:name="Text8"/>
        <w:bookmarkStart w:id="1410" w:name="Text9"/>
        <w:bookmarkStart w:id="1411" w:name="Text10"/>
        <w:bookmarkStart w:id="1412" w:name="Text11"/>
        <w:bookmarkStart w:id="1413" w:name="Text1"/>
        <w:bookmarkStart w:id="1414" w:name="Text2"/>
        <w:bookmarkStart w:id="1415" w:name="Text7"/>
        <w:bookmarkStart w:id="1416" w:name="Text4"/>
        <w:bookmarkStart w:id="1417" w:name="Text6"/>
        <w:bookmarkStart w:id="1418" w:name="Text5"/>
        <w:bookmarkStart w:id="1419" w:name="Text7"/>
        <w:bookmarkStart w:id="1420" w:name="Text8"/>
        <w:bookmarkStart w:id="1421" w:name="Text9"/>
        <w:bookmarkStart w:id="1422" w:name="Text10"/>
        <w:bookmarkStart w:id="1423" w:name="Text11"/>
        <w:bookmarkStart w:id="1424" w:name="Text1"/>
        <w:bookmarkStart w:id="1425" w:name="Text2"/>
        <w:bookmarkStart w:id="1426" w:name="Text4"/>
        <w:bookmarkStart w:id="1427" w:name="Text5"/>
        <w:bookmarkStart w:id="1428" w:name="Text6"/>
        <w:bookmarkStart w:id="1429" w:name="Text8"/>
        <w:bookmarkStart w:id="1430" w:name="Text9"/>
        <w:bookmarkStart w:id="1431" w:name="Text10"/>
        <w:bookmarkStart w:id="1432" w:name="Text11"/>
        <w:bookmarkStart w:id="1433" w:name="Text1"/>
        <w:bookmarkStart w:id="1434" w:name="Text2"/>
        <w:bookmarkStart w:id="1435" w:name="Text7"/>
        <w:bookmarkStart w:id="1436" w:name="Text4"/>
        <w:bookmarkStart w:id="1437" w:name="Text5"/>
        <w:bookmarkStart w:id="1438" w:name="Text6"/>
        <w:bookmarkStart w:id="1439" w:name="Text5"/>
        <w:bookmarkStart w:id="1440" w:name="Text6"/>
        <w:bookmarkStart w:id="1441" w:name="Text2"/>
        <w:bookmarkStart w:id="1442" w:name="Text7"/>
        <w:bookmarkStart w:id="1443" w:name="Text4"/>
        <w:bookmarkStart w:id="1444" w:name="Text5"/>
        <w:bookmarkStart w:id="1445" w:name="Text6"/>
        <w:bookmarkStart w:id="1446" w:name="Text8"/>
        <w:bookmarkStart w:id="1447" w:name="Text9"/>
        <w:bookmarkStart w:id="1448" w:name="Text10"/>
        <w:bookmarkStart w:id="1449" w:name="Text11"/>
        <w:bookmarkStart w:id="1450" w:name="Text1"/>
        <w:bookmarkStart w:id="1451" w:name="Text7"/>
        <w:bookmarkStart w:id="1452" w:name="Text8"/>
        <w:bookmarkStart w:id="1453" w:name="Text9"/>
        <w:bookmarkStart w:id="1454" w:name="Text10"/>
        <w:bookmarkStart w:id="1455" w:name="Text11"/>
        <w:bookmarkStart w:id="1456" w:name="Text1"/>
        <w:bookmarkStart w:id="1457" w:name="Text2"/>
        <w:bookmarkStart w:id="1458" w:name="Text7"/>
        <w:bookmarkStart w:id="1459" w:name="Text4"/>
        <w:bookmarkStart w:id="1460" w:name="Text6"/>
        <w:bookmarkStart w:id="1461" w:name="Text5"/>
        <w:bookmarkStart w:id="1462" w:name="Text7"/>
        <w:bookmarkStart w:id="1463" w:name="Text8"/>
        <w:bookmarkStart w:id="1464" w:name="Text9"/>
        <w:bookmarkStart w:id="1465" w:name="Text10"/>
        <w:bookmarkStart w:id="1466" w:name="Text11"/>
        <w:bookmarkStart w:id="1467" w:name="Text1"/>
        <w:bookmarkStart w:id="1468" w:name="Text2"/>
        <w:bookmarkStart w:id="1469" w:name="Text4"/>
        <w:bookmarkStart w:id="1470" w:name="Text5"/>
        <w:bookmarkStart w:id="1471" w:name="Text6"/>
        <w:bookmarkStart w:id="1472" w:name="Text8"/>
        <w:bookmarkStart w:id="1473" w:name="Text9"/>
        <w:bookmarkStart w:id="1474" w:name="Text10"/>
        <w:bookmarkStart w:id="1475" w:name="Text11"/>
        <w:bookmarkStart w:id="1476" w:name="Text1"/>
        <w:bookmarkStart w:id="1477" w:name="Text2"/>
        <w:bookmarkStart w:id="1478" w:name="Text7"/>
        <w:bookmarkStart w:id="1479" w:name="Text4"/>
        <w:bookmarkStart w:id="1480" w:name="Text5"/>
        <w:bookmarkStart w:id="1481" w:name="Text6"/>
        <w:bookmarkStart w:id="1482" w:name="Text5"/>
        <w:bookmarkStart w:id="1483" w:name="Text6"/>
        <w:bookmarkStart w:id="1484" w:name="Text2"/>
        <w:bookmarkStart w:id="1485" w:name="Text7"/>
        <w:bookmarkStart w:id="1486" w:name="Text4"/>
        <w:bookmarkStart w:id="1487" w:name="Text5"/>
        <w:bookmarkStart w:id="1488" w:name="Text6"/>
        <w:bookmarkStart w:id="1489" w:name="Text8"/>
        <w:bookmarkStart w:id="1490" w:name="Text9"/>
        <w:bookmarkStart w:id="1491" w:name="Text10"/>
        <w:bookmarkStart w:id="1492" w:name="Text11"/>
        <w:bookmarkStart w:id="1493" w:name="Text1"/>
        <w:bookmarkStart w:id="1494" w:name="Text7"/>
        <w:bookmarkStart w:id="1495" w:name="Text8"/>
        <w:bookmarkStart w:id="1496" w:name="Text9"/>
        <w:bookmarkStart w:id="1497" w:name="Text10"/>
        <w:bookmarkStart w:id="1498" w:name="Text11"/>
        <w:bookmarkStart w:id="1499" w:name="Text1"/>
        <w:bookmarkStart w:id="1500" w:name="Text2"/>
        <w:bookmarkStart w:id="1501" w:name="Text7"/>
        <w:bookmarkStart w:id="1502" w:name="Text4"/>
        <w:bookmarkStart w:id="1503" w:name="Text6"/>
        <w:bookmarkStart w:id="1504" w:name="Text5"/>
        <w:bookmarkStart w:id="1505" w:name="Text7"/>
        <w:bookmarkStart w:id="1506" w:name="Text8"/>
        <w:bookmarkStart w:id="1507" w:name="Text9"/>
        <w:bookmarkStart w:id="1508" w:name="Text10"/>
        <w:bookmarkStart w:id="1509" w:name="Text11"/>
        <w:bookmarkStart w:id="1510" w:name="Text1"/>
        <w:bookmarkStart w:id="1511" w:name="Text2"/>
        <w:bookmarkStart w:id="1512" w:name="Text4"/>
        <w:bookmarkStart w:id="1513" w:name="Text5"/>
        <w:bookmarkStart w:id="1514" w:name="Text6"/>
        <w:bookmarkStart w:id="1515" w:name="Text8"/>
        <w:bookmarkStart w:id="1516" w:name="Text9"/>
        <w:bookmarkStart w:id="1517" w:name="Text10"/>
        <w:bookmarkStart w:id="1518" w:name="Text11"/>
        <w:bookmarkStart w:id="1519" w:name="Text1"/>
        <w:bookmarkStart w:id="1520" w:name="Text2"/>
        <w:bookmarkStart w:id="1521" w:name="Text7"/>
        <w:bookmarkStart w:id="1522" w:name="Text4"/>
        <w:bookmarkStart w:id="1523" w:name="Text5"/>
        <w:bookmarkStart w:id="1524" w:name="Text6"/>
        <w:bookmarkStart w:id="1525" w:name="Text5"/>
        <w:bookmarkStart w:id="1526" w:name="Text6"/>
        <w:bookmarkStart w:id="1527" w:name="Text2"/>
        <w:bookmarkStart w:id="1528" w:name="Text7"/>
        <w:bookmarkStart w:id="1529" w:name="Text4"/>
        <w:bookmarkStart w:id="1530" w:name="Text5"/>
        <w:bookmarkStart w:id="1531" w:name="Text6"/>
        <w:bookmarkStart w:id="1532" w:name="Text8"/>
        <w:bookmarkStart w:id="1533" w:name="Text9"/>
        <w:bookmarkStart w:id="1534" w:name="Text10"/>
        <w:bookmarkStart w:id="1535" w:name="Text11"/>
        <w:bookmarkStart w:id="1536" w:name="Text1"/>
        <w:bookmarkStart w:id="1537" w:name="Text8"/>
        <w:bookmarkStart w:id="1538" w:name="Text9"/>
        <w:bookmarkStart w:id="1539" w:name="Text10"/>
        <w:bookmarkStart w:id="1540" w:name="Text11"/>
        <w:bookmarkStart w:id="1541" w:name="Text1"/>
        <w:bookmarkStart w:id="1542" w:name="Text2"/>
        <w:bookmarkStart w:id="1543" w:name="Text7"/>
        <w:bookmarkStart w:id="1544" w:name="Text4"/>
        <w:bookmarkStart w:id="1545" w:name="Text6"/>
        <w:bookmarkStart w:id="1546" w:name="Text5"/>
        <w:bookmarkStart w:id="1547" w:name="Text8"/>
        <w:bookmarkStart w:id="1548" w:name="Text9"/>
        <w:bookmarkStart w:id="1549" w:name="Text10"/>
        <w:bookmarkStart w:id="1550" w:name="Text11"/>
        <w:bookmarkStart w:id="1551" w:name="Text1"/>
        <w:bookmarkStart w:id="1552" w:name="Text2"/>
        <w:bookmarkStart w:id="1553" w:name="Text7"/>
        <w:bookmarkStart w:id="1554" w:name="Text4"/>
        <w:bookmarkStart w:id="1555" w:name="Text6"/>
        <w:bookmarkStart w:id="1556" w:name="Text5"/>
        <w:bookmarkStart w:id="1557" w:name="Text5"/>
        <w:bookmarkStart w:id="1558" w:name="Text7"/>
        <w:bookmarkStart w:id="1559" w:name="Text8"/>
        <w:bookmarkStart w:id="1560" w:name="Text9"/>
        <w:bookmarkStart w:id="1561" w:name="Text10"/>
        <w:bookmarkStart w:id="1562" w:name="Text11"/>
        <w:bookmarkStart w:id="1563" w:name="Text1"/>
        <w:bookmarkStart w:id="1564" w:name="Text2"/>
        <w:bookmarkStart w:id="1565" w:name="Text7"/>
        <w:bookmarkStart w:id="1566" w:name="Text4"/>
        <w:bookmarkStart w:id="1567" w:name="Text6"/>
        <w:bookmarkStart w:id="1568" w:name="Text5"/>
        <w:bookmarkStart w:id="1569" w:name="Text7"/>
        <w:bookmarkStart w:id="1570" w:name="Text8"/>
        <w:bookmarkStart w:id="1571" w:name="Text9"/>
        <w:bookmarkStart w:id="1572" w:name="Text10"/>
        <w:bookmarkStart w:id="1573" w:name="Text11"/>
        <w:bookmarkStart w:id="1574" w:name="Text1"/>
        <w:bookmarkStart w:id="1575" w:name="Text2"/>
        <w:bookmarkStart w:id="1576" w:name="Text4"/>
        <w:bookmarkStart w:id="1577" w:name="Text5"/>
        <w:bookmarkStart w:id="1578" w:name="Text6"/>
        <w:bookmarkStart w:id="1579" w:name="Text8"/>
        <w:bookmarkStart w:id="1580" w:name="Text9"/>
        <w:bookmarkStart w:id="1581" w:name="Text10"/>
        <w:bookmarkStart w:id="1582" w:name="Text11"/>
        <w:bookmarkStart w:id="1583" w:name="Text1"/>
        <w:bookmarkStart w:id="1584" w:name="Text2"/>
        <w:bookmarkStart w:id="1585" w:name="Text7"/>
        <w:bookmarkStart w:id="1586" w:name="Text4"/>
        <w:bookmarkStart w:id="1587" w:name="Text5"/>
        <w:bookmarkStart w:id="1588" w:name="Text6"/>
        <w:bookmarkStart w:id="1589" w:name="Text5"/>
        <w:bookmarkStart w:id="1590" w:name="Text6"/>
        <w:bookmarkStart w:id="1591" w:name="Text2"/>
        <w:bookmarkStart w:id="1592" w:name="Text7"/>
        <w:bookmarkStart w:id="1593" w:name="Text4"/>
        <w:bookmarkStart w:id="1594" w:name="Text5"/>
        <w:bookmarkStart w:id="1595" w:name="Text6"/>
        <w:bookmarkStart w:id="1596" w:name="Text8"/>
        <w:bookmarkStart w:id="1597" w:name="Text9"/>
        <w:bookmarkStart w:id="1598" w:name="Text10"/>
        <w:bookmarkStart w:id="1599" w:name="Text11"/>
        <w:bookmarkStart w:id="1600" w:name="Text1"/>
        <w:bookmarkStart w:id="1601" w:name="Text8"/>
        <w:bookmarkStart w:id="1602" w:name="Text9"/>
        <w:bookmarkStart w:id="1603" w:name="Text10"/>
        <w:bookmarkStart w:id="1604" w:name="Text11"/>
        <w:bookmarkStart w:id="1605" w:name="Text1"/>
        <w:bookmarkStart w:id="1606" w:name="Text2"/>
        <w:bookmarkStart w:id="1607" w:name="Text7"/>
        <w:bookmarkStart w:id="1608" w:name="Text4"/>
        <w:bookmarkStart w:id="1609" w:name="Text5"/>
        <w:bookmarkStart w:id="1610" w:name="Text6"/>
        <w:bookmarkStart w:id="1611" w:name="Text8"/>
        <w:bookmarkStart w:id="1612" w:name="Text9"/>
        <w:bookmarkStart w:id="1613" w:name="Text10"/>
        <w:bookmarkStart w:id="1614" w:name="Text11"/>
        <w:bookmarkStart w:id="1615" w:name="Text1"/>
        <w:bookmarkStart w:id="1616" w:name="Text2"/>
        <w:bookmarkStart w:id="1617" w:name="Text7"/>
        <w:bookmarkStart w:id="1618" w:name="Text4"/>
        <w:bookmarkStart w:id="1619" w:name="Text5"/>
        <w:bookmarkStart w:id="1620" w:name="Text6"/>
        <w:bookmarkStart w:id="1621" w:name="Text8"/>
        <w:bookmarkStart w:id="1622" w:name="Text9"/>
        <w:bookmarkStart w:id="1623" w:name="Text10"/>
        <w:bookmarkStart w:id="1624" w:name="Text11"/>
        <w:bookmarkStart w:id="1625" w:name="Text1"/>
        <w:bookmarkStart w:id="1626" w:name="Text2"/>
        <w:bookmarkStart w:id="1627" w:name="Text7"/>
        <w:bookmarkStart w:id="1628" w:name="Text4"/>
        <w:bookmarkStart w:id="1629" w:name="Text5"/>
        <w:bookmarkStart w:id="1630" w:name="Text6"/>
        <w:bookmarkStart w:id="1631" w:name="Text8"/>
        <w:bookmarkStart w:id="1632" w:name="Text9"/>
        <w:bookmarkStart w:id="1633" w:name="Text10"/>
        <w:bookmarkStart w:id="1634" w:name="Text11"/>
        <w:bookmarkStart w:id="1635" w:name="Text1"/>
        <w:bookmarkStart w:id="1636" w:name="Text2"/>
        <w:bookmarkStart w:id="1637" w:name="Text7"/>
        <w:bookmarkStart w:id="1638" w:name="Text4"/>
        <w:bookmarkStart w:id="1639" w:name="Text5"/>
        <w:bookmarkStart w:id="1640" w:name="Text6"/>
        <w:bookmarkStart w:id="1641" w:name="Text8"/>
        <w:bookmarkStart w:id="1642" w:name="Text9"/>
        <w:bookmarkStart w:id="1643" w:name="Text10"/>
        <w:bookmarkStart w:id="1644" w:name="Text11"/>
        <w:bookmarkStart w:id="1645" w:name="Text1"/>
        <w:bookmarkStart w:id="1646" w:name="Text2"/>
        <w:bookmarkStart w:id="1647" w:name="Text7"/>
        <w:bookmarkStart w:id="1648" w:name="Text4"/>
        <w:bookmarkStart w:id="1649" w:name="Text5"/>
        <w:bookmarkStart w:id="1650" w:name="Text6"/>
        <w:bookmarkStart w:id="1651" w:name="Text8"/>
        <w:bookmarkStart w:id="1652" w:name="Text9"/>
        <w:bookmarkStart w:id="1653" w:name="Text10"/>
        <w:bookmarkStart w:id="1654" w:name="Text11"/>
        <w:bookmarkStart w:id="1655" w:name="Text1"/>
        <w:bookmarkStart w:id="1656" w:name="Text2"/>
        <w:bookmarkStart w:id="1657" w:name="Text7"/>
        <w:bookmarkStart w:id="1658" w:name="Text4"/>
        <w:bookmarkStart w:id="1659" w:name="Text5"/>
        <w:bookmarkStart w:id="1660" w:name="Text6"/>
        <w:bookmarkStart w:id="1661" w:name="Text8"/>
        <w:bookmarkStart w:id="1662" w:name="Text9"/>
        <w:bookmarkStart w:id="1663" w:name="Text10"/>
        <w:bookmarkStart w:id="1664" w:name="Text11"/>
        <w:bookmarkStart w:id="1665" w:name="Text1"/>
        <w:bookmarkStart w:id="1666" w:name="Text2"/>
        <w:bookmarkStart w:id="1667" w:name="Text7"/>
        <w:bookmarkStart w:id="1668" w:name="Text4"/>
        <w:bookmarkStart w:id="1669" w:name="Text5"/>
        <w:bookmarkStart w:id="1670" w:name="Text6"/>
        <w:bookmarkStart w:id="1671" w:name="Text7"/>
        <w:bookmarkStart w:id="1672" w:name="Text8"/>
        <w:bookmarkStart w:id="1673" w:name="Text9"/>
        <w:bookmarkStart w:id="1674" w:name="Text10"/>
        <w:bookmarkStart w:id="1675" w:name="Text11"/>
        <w:bookmarkStart w:id="1676" w:name="Text1"/>
        <w:bookmarkStart w:id="1677" w:name="Text2"/>
        <w:bookmarkStart w:id="1678" w:name="Text4"/>
        <w:bookmarkStart w:id="1679" w:name="Text6"/>
        <w:bookmarkStart w:id="1680" w:name="Text5"/>
        <w:bookmarkStart w:id="1681" w:name="Text8"/>
        <w:bookmarkStart w:id="1682" w:name="Text9"/>
        <w:bookmarkStart w:id="1683" w:name="Text10"/>
        <w:bookmarkStart w:id="1684" w:name="Text11"/>
        <w:bookmarkStart w:id="1685" w:name="Text1"/>
        <w:bookmarkStart w:id="1686" w:name="Text2"/>
        <w:bookmarkStart w:id="1687" w:name="Text7"/>
        <w:bookmarkStart w:id="1688" w:name="Text4"/>
        <w:bookmarkStart w:id="1689" w:name="Text6"/>
        <w:bookmarkStart w:id="1690" w:name="Text5"/>
        <w:bookmarkStart w:id="1691" w:name="Text8"/>
        <w:bookmarkStart w:id="1692" w:name="Text9"/>
        <w:bookmarkStart w:id="1693" w:name="Text10"/>
        <w:bookmarkStart w:id="1694" w:name="Text11"/>
        <w:bookmarkStart w:id="1695" w:name="Text1"/>
        <w:bookmarkStart w:id="1696" w:name="Text2"/>
        <w:bookmarkStart w:id="1697" w:name="Text7"/>
        <w:bookmarkStart w:id="1698" w:name="Text4"/>
        <w:bookmarkStart w:id="1699" w:name="Text6"/>
        <w:bookmarkStart w:id="1700" w:name="Text5"/>
        <w:bookmarkStart w:id="1701" w:name="Text5"/>
        <w:bookmarkStart w:id="1702" w:name="Text7"/>
        <w:bookmarkStart w:id="1703" w:name="Text8"/>
        <w:bookmarkStart w:id="1704" w:name="Text9"/>
        <w:bookmarkStart w:id="1705" w:name="Text10"/>
        <w:bookmarkStart w:id="1706" w:name="Text11"/>
        <w:bookmarkStart w:id="1707" w:name="Text1"/>
        <w:bookmarkStart w:id="1708" w:name="Text2"/>
        <w:bookmarkStart w:id="1709" w:name="Text4"/>
        <w:bookmarkStart w:id="1710" w:name="Text6"/>
        <w:bookmarkStart w:id="1711" w:name="Text8"/>
        <w:bookmarkStart w:id="1712" w:name="Text9"/>
        <w:bookmarkStart w:id="1713" w:name="Text10"/>
        <w:bookmarkStart w:id="1714" w:name="Text11"/>
        <w:bookmarkStart w:id="1715" w:name="Text1"/>
        <w:bookmarkStart w:id="1716" w:name="Text2"/>
        <w:bookmarkStart w:id="1717" w:name="Text7"/>
        <w:bookmarkStart w:id="1718" w:name="Text4"/>
        <w:bookmarkStart w:id="1719" w:name="Text5"/>
        <w:bookmarkStart w:id="1720" w:name="Text6"/>
        <w:bookmarkStart w:id="1721" w:name="Text8"/>
        <w:bookmarkStart w:id="1722" w:name="Text9"/>
        <w:bookmarkStart w:id="1723" w:name="Text10"/>
        <w:bookmarkStart w:id="1724" w:name="Text11"/>
        <w:bookmarkStart w:id="1725" w:name="Text1"/>
        <w:bookmarkStart w:id="1726" w:name="Text2"/>
        <w:bookmarkStart w:id="1727" w:name="Text7"/>
        <w:bookmarkStart w:id="1728" w:name="Text4"/>
        <w:bookmarkStart w:id="1729" w:name="Text5"/>
        <w:bookmarkStart w:id="1730" w:name="Text6"/>
        <w:bookmarkStart w:id="1731" w:name="Text7"/>
        <w:bookmarkStart w:id="1732" w:name="Text8"/>
        <w:bookmarkStart w:id="1733" w:name="Text9"/>
        <w:bookmarkStart w:id="1734" w:name="Text10"/>
        <w:bookmarkStart w:id="1735" w:name="Text11"/>
        <w:bookmarkStart w:id="1736" w:name="Text1"/>
        <w:bookmarkStart w:id="1737" w:name="Text2"/>
        <w:bookmarkStart w:id="1738" w:name="Text4"/>
        <w:bookmarkStart w:id="1739" w:name="Text6"/>
        <w:bookmarkStart w:id="1740" w:name="Text5"/>
        <w:bookmarkStart w:id="1741" w:name="Text5"/>
        <w:bookmarkStart w:id="1742" w:name="Text5"/>
        <w:bookmarkStart w:id="1743" w:name="Text7"/>
        <w:bookmarkStart w:id="1744" w:name="Text8"/>
        <w:bookmarkStart w:id="1745" w:name="Text9"/>
        <w:bookmarkStart w:id="1746" w:name="Text10"/>
        <w:bookmarkStart w:id="1747" w:name="Text11"/>
        <w:bookmarkStart w:id="1748" w:name="Text1"/>
        <w:bookmarkStart w:id="1749" w:name="Text2"/>
        <w:bookmarkStart w:id="1750" w:name="Text4"/>
        <w:bookmarkStart w:id="1751" w:name="Text6"/>
        <w:bookmarkStart w:id="1752" w:name="Text5"/>
        <w:bookmarkStart w:id="1753" w:name="Text7"/>
        <w:bookmarkStart w:id="1754" w:name="Text8"/>
        <w:bookmarkStart w:id="1755" w:name="Text9"/>
        <w:bookmarkStart w:id="1756" w:name="Text10"/>
        <w:bookmarkStart w:id="1757" w:name="Text11"/>
        <w:bookmarkStart w:id="1758" w:name="Text1"/>
        <w:bookmarkStart w:id="1759" w:name="Text2"/>
        <w:bookmarkStart w:id="1760" w:name="Text4"/>
        <w:bookmarkStart w:id="1761" w:name="Text6"/>
        <w:bookmarkEnd w:id="1408"/>
        <w:bookmarkEnd w:id="1409"/>
        <w:bookmarkEnd w:id="1410"/>
        <w:bookmarkEnd w:id="1411"/>
        <w:bookmarkEnd w:id="1412"/>
        <w:bookmarkEnd w:id="1413"/>
        <w:bookmarkEnd w:id="1414"/>
        <w:bookmarkEnd w:id="1415"/>
        <w:bookmarkEnd w:id="1416"/>
        <w:bookmarkEnd w:id="1417"/>
        <w:bookmarkEnd w:id="1418"/>
        <w:bookmarkEnd w:id="1419"/>
        <w:bookmarkEnd w:id="1420"/>
        <w:bookmarkEnd w:id="1421"/>
        <w:bookmarkEnd w:id="1422"/>
        <w:bookmarkEnd w:id="1423"/>
        <w:bookmarkEnd w:id="1424"/>
        <w:bookmarkEnd w:id="1425"/>
        <w:bookmarkEnd w:id="1426"/>
        <w:bookmarkEnd w:id="1427"/>
        <w:bookmarkEnd w:id="1428"/>
        <w:bookmarkEnd w:id="1429"/>
        <w:bookmarkEnd w:id="1430"/>
        <w:bookmarkEnd w:id="1431"/>
        <w:bookmarkEnd w:id="1432"/>
        <w:bookmarkEnd w:id="1433"/>
        <w:bookmarkEnd w:id="1434"/>
        <w:bookmarkEnd w:id="1435"/>
        <w:bookmarkEnd w:id="1436"/>
        <w:bookmarkEnd w:id="1437"/>
        <w:bookmarkEnd w:id="1438"/>
        <w:bookmarkEnd w:id="1439"/>
        <w:bookmarkEnd w:id="1440"/>
        <w:bookmarkEnd w:id="1441"/>
        <w:bookmarkEnd w:id="1442"/>
        <w:bookmarkEnd w:id="1443"/>
        <w:bookmarkEnd w:id="1444"/>
        <w:bookmarkEnd w:id="1445"/>
        <w:bookmarkEnd w:id="1446"/>
        <w:bookmarkEnd w:id="1447"/>
        <w:bookmarkEnd w:id="1448"/>
        <w:bookmarkEnd w:id="1449"/>
        <w:bookmarkEnd w:id="1450"/>
        <w:bookmarkEnd w:id="1451"/>
        <w:bookmarkEnd w:id="1452"/>
        <w:bookmarkEnd w:id="1453"/>
        <w:bookmarkEnd w:id="1454"/>
        <w:bookmarkEnd w:id="1455"/>
        <w:bookmarkEnd w:id="1456"/>
        <w:bookmarkEnd w:id="1457"/>
        <w:bookmarkEnd w:id="1458"/>
        <w:bookmarkEnd w:id="1459"/>
        <w:bookmarkEnd w:id="1460"/>
        <w:bookmarkEnd w:id="1461"/>
        <w:bookmarkEnd w:id="1462"/>
        <w:bookmarkEnd w:id="1463"/>
        <w:bookmarkEnd w:id="1464"/>
        <w:bookmarkEnd w:id="1465"/>
        <w:bookmarkEnd w:id="1466"/>
        <w:bookmarkEnd w:id="1467"/>
        <w:bookmarkEnd w:id="1468"/>
        <w:bookmarkEnd w:id="1469"/>
        <w:bookmarkEnd w:id="1470"/>
        <w:bookmarkEnd w:id="1471"/>
        <w:bookmarkEnd w:id="1472"/>
        <w:bookmarkEnd w:id="1473"/>
        <w:bookmarkEnd w:id="1474"/>
        <w:bookmarkEnd w:id="1475"/>
        <w:bookmarkEnd w:id="1476"/>
        <w:bookmarkEnd w:id="1477"/>
        <w:bookmarkEnd w:id="1478"/>
        <w:bookmarkEnd w:id="1479"/>
        <w:bookmarkEnd w:id="1480"/>
        <w:bookmarkEnd w:id="1481"/>
        <w:bookmarkEnd w:id="1482"/>
        <w:bookmarkEnd w:id="1483"/>
        <w:bookmarkEnd w:id="1484"/>
        <w:bookmarkEnd w:id="1485"/>
        <w:bookmarkEnd w:id="1486"/>
        <w:bookmarkEnd w:id="1487"/>
        <w:bookmarkEnd w:id="1488"/>
        <w:bookmarkEnd w:id="1489"/>
        <w:bookmarkEnd w:id="1490"/>
        <w:bookmarkEnd w:id="1491"/>
        <w:bookmarkEnd w:id="1492"/>
        <w:bookmarkEnd w:id="1493"/>
        <w:bookmarkEnd w:id="1494"/>
        <w:bookmarkEnd w:id="1495"/>
        <w:bookmarkEnd w:id="1496"/>
        <w:bookmarkEnd w:id="1497"/>
        <w:bookmarkEnd w:id="1498"/>
        <w:bookmarkEnd w:id="1499"/>
        <w:bookmarkEnd w:id="1500"/>
        <w:bookmarkEnd w:id="1501"/>
        <w:bookmarkEnd w:id="1502"/>
        <w:bookmarkEnd w:id="1503"/>
        <w:bookmarkEnd w:id="1504"/>
        <w:bookmarkEnd w:id="1505"/>
        <w:bookmarkEnd w:id="1506"/>
        <w:bookmarkEnd w:id="1507"/>
        <w:bookmarkEnd w:id="1508"/>
        <w:bookmarkEnd w:id="1509"/>
        <w:bookmarkEnd w:id="1510"/>
        <w:bookmarkEnd w:id="1511"/>
        <w:bookmarkEnd w:id="1512"/>
        <w:bookmarkEnd w:id="1513"/>
        <w:bookmarkEnd w:id="1514"/>
        <w:bookmarkEnd w:id="1515"/>
        <w:bookmarkEnd w:id="1516"/>
        <w:bookmarkEnd w:id="1517"/>
        <w:bookmarkEnd w:id="1518"/>
        <w:bookmarkEnd w:id="1519"/>
        <w:bookmarkEnd w:id="1520"/>
        <w:bookmarkEnd w:id="1521"/>
        <w:bookmarkEnd w:id="1522"/>
        <w:bookmarkEnd w:id="1523"/>
        <w:bookmarkEnd w:id="1524"/>
        <w:bookmarkEnd w:id="1525"/>
        <w:bookmarkEnd w:id="1526"/>
        <w:bookmarkEnd w:id="1527"/>
        <w:bookmarkEnd w:id="1528"/>
        <w:bookmarkEnd w:id="1529"/>
        <w:bookmarkEnd w:id="1530"/>
        <w:bookmarkEnd w:id="1531"/>
        <w:bookmarkEnd w:id="1532"/>
        <w:bookmarkEnd w:id="1533"/>
        <w:bookmarkEnd w:id="1534"/>
        <w:bookmarkEnd w:id="1535"/>
        <w:bookmarkEnd w:id="1536"/>
        <w:bookmarkEnd w:id="1537"/>
        <w:bookmarkEnd w:id="1538"/>
        <w:bookmarkEnd w:id="1539"/>
        <w:bookmarkEnd w:id="1540"/>
        <w:bookmarkEnd w:id="1541"/>
        <w:bookmarkEnd w:id="1542"/>
        <w:bookmarkEnd w:id="1543"/>
        <w:bookmarkEnd w:id="1544"/>
        <w:bookmarkEnd w:id="1545"/>
        <w:bookmarkEnd w:id="1546"/>
        <w:bookmarkEnd w:id="1547"/>
        <w:bookmarkEnd w:id="1548"/>
        <w:bookmarkEnd w:id="1549"/>
        <w:bookmarkEnd w:id="1550"/>
        <w:bookmarkEnd w:id="1551"/>
        <w:bookmarkEnd w:id="1552"/>
        <w:bookmarkEnd w:id="1553"/>
        <w:bookmarkEnd w:id="1554"/>
        <w:bookmarkEnd w:id="1555"/>
        <w:bookmarkEnd w:id="1556"/>
        <w:bookmarkEnd w:id="1557"/>
        <w:bookmarkEnd w:id="1558"/>
        <w:bookmarkEnd w:id="1559"/>
        <w:bookmarkEnd w:id="1560"/>
        <w:bookmarkEnd w:id="1561"/>
        <w:bookmarkEnd w:id="1562"/>
        <w:bookmarkEnd w:id="1563"/>
        <w:bookmarkEnd w:id="1564"/>
        <w:bookmarkEnd w:id="1565"/>
        <w:bookmarkEnd w:id="1566"/>
        <w:bookmarkEnd w:id="1567"/>
        <w:bookmarkEnd w:id="1568"/>
        <w:bookmarkEnd w:id="1569"/>
        <w:bookmarkEnd w:id="1570"/>
        <w:bookmarkEnd w:id="1571"/>
        <w:bookmarkEnd w:id="1572"/>
        <w:bookmarkEnd w:id="1573"/>
        <w:bookmarkEnd w:id="1574"/>
        <w:bookmarkEnd w:id="1575"/>
        <w:bookmarkEnd w:id="1576"/>
        <w:bookmarkEnd w:id="1577"/>
        <w:bookmarkEnd w:id="1578"/>
        <w:bookmarkEnd w:id="1579"/>
        <w:bookmarkEnd w:id="1580"/>
        <w:bookmarkEnd w:id="1581"/>
        <w:bookmarkEnd w:id="1582"/>
        <w:bookmarkEnd w:id="1583"/>
        <w:bookmarkEnd w:id="1584"/>
        <w:bookmarkEnd w:id="1585"/>
        <w:bookmarkEnd w:id="1586"/>
        <w:bookmarkEnd w:id="1587"/>
        <w:bookmarkEnd w:id="1588"/>
        <w:bookmarkEnd w:id="1589"/>
        <w:bookmarkEnd w:id="1590"/>
        <w:bookmarkEnd w:id="1591"/>
        <w:bookmarkEnd w:id="1592"/>
        <w:bookmarkEnd w:id="1593"/>
        <w:bookmarkEnd w:id="1594"/>
        <w:bookmarkEnd w:id="1595"/>
        <w:bookmarkEnd w:id="1596"/>
        <w:bookmarkEnd w:id="1597"/>
        <w:bookmarkEnd w:id="1598"/>
        <w:bookmarkEnd w:id="1599"/>
        <w:bookmarkEnd w:id="1600"/>
        <w:bookmarkEnd w:id="1601"/>
        <w:bookmarkEnd w:id="1602"/>
        <w:bookmarkEnd w:id="1603"/>
        <w:bookmarkEnd w:id="1604"/>
        <w:bookmarkEnd w:id="1605"/>
        <w:bookmarkEnd w:id="1606"/>
        <w:bookmarkEnd w:id="1607"/>
        <w:bookmarkEnd w:id="1608"/>
        <w:bookmarkEnd w:id="1609"/>
        <w:bookmarkEnd w:id="1610"/>
        <w:bookmarkEnd w:id="1611"/>
        <w:bookmarkEnd w:id="1612"/>
        <w:bookmarkEnd w:id="1613"/>
        <w:bookmarkEnd w:id="1614"/>
        <w:bookmarkEnd w:id="1615"/>
        <w:bookmarkEnd w:id="1616"/>
        <w:bookmarkEnd w:id="1617"/>
        <w:bookmarkEnd w:id="1618"/>
        <w:bookmarkEnd w:id="1619"/>
        <w:bookmarkEnd w:id="1620"/>
        <w:bookmarkEnd w:id="1621"/>
        <w:bookmarkEnd w:id="1622"/>
        <w:bookmarkEnd w:id="1623"/>
        <w:bookmarkEnd w:id="1624"/>
        <w:bookmarkEnd w:id="1625"/>
        <w:bookmarkEnd w:id="1626"/>
        <w:bookmarkEnd w:id="1627"/>
        <w:bookmarkEnd w:id="1628"/>
        <w:bookmarkEnd w:id="1629"/>
        <w:bookmarkEnd w:id="1630"/>
        <w:bookmarkEnd w:id="1631"/>
        <w:bookmarkEnd w:id="1632"/>
        <w:bookmarkEnd w:id="1633"/>
        <w:bookmarkEnd w:id="1634"/>
        <w:bookmarkEnd w:id="1635"/>
        <w:bookmarkEnd w:id="1636"/>
        <w:bookmarkEnd w:id="1637"/>
        <w:bookmarkEnd w:id="1638"/>
        <w:bookmarkEnd w:id="1639"/>
        <w:bookmarkEnd w:id="1640"/>
        <w:bookmarkEnd w:id="1641"/>
        <w:bookmarkEnd w:id="1642"/>
        <w:bookmarkEnd w:id="1643"/>
        <w:bookmarkEnd w:id="1644"/>
        <w:bookmarkEnd w:id="1645"/>
        <w:bookmarkEnd w:id="1646"/>
        <w:bookmarkEnd w:id="1647"/>
        <w:bookmarkEnd w:id="1648"/>
        <w:bookmarkEnd w:id="1649"/>
        <w:bookmarkEnd w:id="1650"/>
        <w:bookmarkEnd w:id="1651"/>
        <w:bookmarkEnd w:id="1652"/>
        <w:bookmarkEnd w:id="1653"/>
        <w:bookmarkEnd w:id="1654"/>
        <w:bookmarkEnd w:id="1655"/>
        <w:bookmarkEnd w:id="1656"/>
        <w:bookmarkEnd w:id="1657"/>
        <w:bookmarkEnd w:id="1658"/>
        <w:bookmarkEnd w:id="1659"/>
        <w:bookmarkEnd w:id="1660"/>
        <w:bookmarkEnd w:id="1661"/>
        <w:bookmarkEnd w:id="1662"/>
        <w:bookmarkEnd w:id="1663"/>
        <w:bookmarkEnd w:id="1664"/>
        <w:bookmarkEnd w:id="1665"/>
        <w:bookmarkEnd w:id="1666"/>
        <w:bookmarkEnd w:id="1667"/>
        <w:bookmarkEnd w:id="1668"/>
        <w:bookmarkEnd w:id="1669"/>
        <w:bookmarkEnd w:id="1670"/>
        <w:bookmarkEnd w:id="1671"/>
        <w:bookmarkEnd w:id="1672"/>
        <w:bookmarkEnd w:id="1673"/>
        <w:bookmarkEnd w:id="1674"/>
        <w:bookmarkEnd w:id="1675"/>
        <w:bookmarkEnd w:id="1676"/>
        <w:bookmarkEnd w:id="1677"/>
        <w:bookmarkEnd w:id="1678"/>
        <w:bookmarkEnd w:id="1679"/>
        <w:bookmarkEnd w:id="1680"/>
        <w:bookmarkEnd w:id="1681"/>
        <w:bookmarkEnd w:id="1682"/>
        <w:bookmarkEnd w:id="1683"/>
        <w:bookmarkEnd w:id="1684"/>
        <w:bookmarkEnd w:id="1685"/>
        <w:bookmarkEnd w:id="1686"/>
        <w:bookmarkEnd w:id="1687"/>
        <w:bookmarkEnd w:id="1688"/>
        <w:bookmarkEnd w:id="1689"/>
        <w:bookmarkEnd w:id="1690"/>
        <w:bookmarkEnd w:id="1691"/>
        <w:bookmarkEnd w:id="1692"/>
        <w:bookmarkEnd w:id="1693"/>
        <w:bookmarkEnd w:id="1694"/>
        <w:bookmarkEnd w:id="1695"/>
        <w:bookmarkEnd w:id="1696"/>
        <w:bookmarkEnd w:id="1697"/>
        <w:bookmarkEnd w:id="1698"/>
        <w:bookmarkEnd w:id="1699"/>
        <w:bookmarkEnd w:id="1700"/>
        <w:bookmarkEnd w:id="1701"/>
        <w:bookmarkEnd w:id="1702"/>
        <w:bookmarkEnd w:id="1703"/>
        <w:bookmarkEnd w:id="1704"/>
        <w:bookmarkEnd w:id="1705"/>
        <w:bookmarkEnd w:id="1706"/>
        <w:bookmarkEnd w:id="1707"/>
        <w:bookmarkEnd w:id="1708"/>
        <w:bookmarkEnd w:id="1709"/>
        <w:bookmarkEnd w:id="1710"/>
        <w:bookmarkEnd w:id="1711"/>
        <w:bookmarkEnd w:id="1712"/>
        <w:bookmarkEnd w:id="1713"/>
        <w:bookmarkEnd w:id="1714"/>
        <w:bookmarkEnd w:id="1715"/>
        <w:bookmarkEnd w:id="1716"/>
        <w:bookmarkEnd w:id="1717"/>
        <w:bookmarkEnd w:id="1718"/>
        <w:bookmarkEnd w:id="1719"/>
        <w:bookmarkEnd w:id="1720"/>
        <w:bookmarkEnd w:id="1721"/>
        <w:bookmarkEnd w:id="1722"/>
        <w:bookmarkEnd w:id="1723"/>
        <w:bookmarkEnd w:id="1724"/>
        <w:bookmarkEnd w:id="1725"/>
        <w:bookmarkEnd w:id="1726"/>
        <w:bookmarkEnd w:id="1727"/>
        <w:bookmarkEnd w:id="1728"/>
        <w:bookmarkEnd w:id="1729"/>
        <w:bookmarkEnd w:id="1730"/>
        <w:bookmarkEnd w:id="1731"/>
        <w:bookmarkEnd w:id="1732"/>
        <w:bookmarkEnd w:id="1733"/>
        <w:bookmarkEnd w:id="1734"/>
        <w:bookmarkEnd w:id="1735"/>
        <w:bookmarkEnd w:id="1736"/>
        <w:bookmarkEnd w:id="1737"/>
        <w:bookmarkEnd w:id="1738"/>
        <w:bookmarkEnd w:id="1739"/>
        <w:bookmarkEnd w:id="1740"/>
        <w:bookmarkEnd w:id="1741"/>
        <w:bookmarkEnd w:id="1742"/>
        <w:bookmarkEnd w:id="1743"/>
        <w:bookmarkEnd w:id="1744"/>
        <w:bookmarkEnd w:id="1745"/>
        <w:bookmarkEnd w:id="1746"/>
        <w:bookmarkEnd w:id="1747"/>
        <w:bookmarkEnd w:id="1748"/>
        <w:bookmarkEnd w:id="1749"/>
        <w:bookmarkEnd w:id="1750"/>
        <w:bookmarkEnd w:id="1751"/>
        <w:bookmarkEnd w:id="1752"/>
        <w:bookmarkEnd w:id="1753"/>
        <w:bookmarkEnd w:id="1754"/>
        <w:bookmarkEnd w:id="1755"/>
        <w:bookmarkEnd w:id="1756"/>
        <w:bookmarkEnd w:id="1757"/>
        <w:bookmarkEnd w:id="1758"/>
        <w:bookmarkEnd w:id="1759"/>
        <w:bookmarkEnd w:id="1760"/>
        <w:bookmarkEnd w:id="1761"/>
      </w:docPartBody>
    </w:docPart>
    <w:docPart>
      <w:docPartPr>
        <w:name w:val="12A9ACC8827D467E908BD98B358B9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F7CA4-CAF3-4565-833A-75508D9E8CE0}"/>
      </w:docPartPr>
      <w:docPartBody>
        <w:p w:rsidR="00395A08" w:rsidRDefault="00395A08" w:rsidP="00395A08">
          <w:pPr>
            <w:pStyle w:val="12A9ACC8827D467E908BD98B358B9145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762" w:name="Text5"/>
        <w:bookmarkStart w:id="1763" w:name="Text7"/>
        <w:bookmarkStart w:id="1764" w:name="Text8"/>
        <w:bookmarkStart w:id="1765" w:name="Text9"/>
        <w:bookmarkStart w:id="1766" w:name="Text10"/>
        <w:bookmarkStart w:id="1767" w:name="Text11"/>
        <w:bookmarkStart w:id="1768" w:name="Text1"/>
        <w:bookmarkStart w:id="1769" w:name="Text2"/>
        <w:bookmarkStart w:id="1770" w:name="Text4"/>
        <w:bookmarkStart w:id="1771" w:name="Text6"/>
        <w:bookmarkStart w:id="1772" w:name="Text5"/>
        <w:bookmarkStart w:id="1773" w:name="Text7"/>
        <w:bookmarkStart w:id="1774" w:name="Text8"/>
        <w:bookmarkStart w:id="1775" w:name="Text9"/>
        <w:bookmarkStart w:id="1776" w:name="Text10"/>
        <w:bookmarkStart w:id="1777" w:name="Text11"/>
        <w:bookmarkStart w:id="1778" w:name="Text1"/>
        <w:bookmarkStart w:id="1779" w:name="Text2"/>
        <w:bookmarkStart w:id="1780" w:name="Text4"/>
        <w:bookmarkStart w:id="1781" w:name="Text6"/>
        <w:bookmarkStart w:id="1782" w:name="Text5"/>
        <w:bookmarkStart w:id="1783" w:name="Text7"/>
        <w:bookmarkStart w:id="1784" w:name="Text8"/>
        <w:bookmarkStart w:id="1785" w:name="Text9"/>
        <w:bookmarkStart w:id="1786" w:name="Text10"/>
        <w:bookmarkStart w:id="1787" w:name="Text11"/>
        <w:bookmarkStart w:id="1788" w:name="Text1"/>
        <w:bookmarkStart w:id="1789" w:name="Text2"/>
        <w:bookmarkStart w:id="1790" w:name="Text4"/>
        <w:bookmarkStart w:id="1791" w:name="Text6"/>
        <w:bookmarkStart w:id="1792" w:name="Text5"/>
        <w:bookmarkStart w:id="1793" w:name="Text7"/>
        <w:bookmarkStart w:id="1794" w:name="Text8"/>
        <w:bookmarkStart w:id="1795" w:name="Text9"/>
        <w:bookmarkStart w:id="1796" w:name="Text10"/>
        <w:bookmarkStart w:id="1797" w:name="Text11"/>
        <w:bookmarkStart w:id="1798" w:name="Text1"/>
        <w:bookmarkStart w:id="1799" w:name="Text2"/>
        <w:bookmarkStart w:id="1800" w:name="Text4"/>
        <w:bookmarkStart w:id="1801" w:name="Text6"/>
        <w:bookmarkEnd w:id="1762"/>
        <w:bookmarkEnd w:id="1763"/>
        <w:bookmarkEnd w:id="1764"/>
        <w:bookmarkEnd w:id="1765"/>
        <w:bookmarkEnd w:id="1766"/>
        <w:bookmarkEnd w:id="1767"/>
        <w:bookmarkEnd w:id="1768"/>
        <w:bookmarkEnd w:id="1769"/>
        <w:bookmarkEnd w:id="1770"/>
        <w:bookmarkEnd w:id="1771"/>
        <w:bookmarkEnd w:id="1772"/>
        <w:bookmarkEnd w:id="1773"/>
        <w:bookmarkEnd w:id="1774"/>
        <w:bookmarkEnd w:id="1775"/>
        <w:bookmarkEnd w:id="1776"/>
        <w:bookmarkEnd w:id="1777"/>
        <w:bookmarkEnd w:id="1778"/>
        <w:bookmarkEnd w:id="1779"/>
        <w:bookmarkEnd w:id="1780"/>
        <w:bookmarkEnd w:id="1781"/>
        <w:bookmarkEnd w:id="1782"/>
        <w:bookmarkEnd w:id="1783"/>
        <w:bookmarkEnd w:id="1784"/>
        <w:bookmarkEnd w:id="1785"/>
        <w:bookmarkEnd w:id="1786"/>
        <w:bookmarkEnd w:id="1787"/>
        <w:bookmarkEnd w:id="1788"/>
        <w:bookmarkEnd w:id="1789"/>
        <w:bookmarkEnd w:id="1790"/>
        <w:bookmarkEnd w:id="1791"/>
        <w:bookmarkEnd w:id="1792"/>
        <w:bookmarkEnd w:id="1793"/>
        <w:bookmarkEnd w:id="1794"/>
        <w:bookmarkEnd w:id="1795"/>
        <w:bookmarkEnd w:id="1796"/>
        <w:bookmarkEnd w:id="1797"/>
        <w:bookmarkEnd w:id="1798"/>
        <w:bookmarkEnd w:id="1799"/>
        <w:bookmarkEnd w:id="1800"/>
        <w:bookmarkEnd w:id="1801"/>
      </w:docPartBody>
    </w:docPart>
    <w:docPart>
      <w:docPartPr>
        <w:name w:val="D49674F0D1B94BB5B54A286D45B12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EC6CA-7630-4346-A4FE-58D8C374429F}"/>
      </w:docPartPr>
      <w:docPartBody>
        <w:p w:rsidR="00395A08" w:rsidRDefault="00395A08" w:rsidP="00395A08">
          <w:pPr>
            <w:pStyle w:val="D49674F0D1B94BB5B54A286D45B12850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802" w:name="Text7"/>
        <w:bookmarkStart w:id="1803" w:name="Text8"/>
        <w:bookmarkStart w:id="1804" w:name="Text9"/>
        <w:bookmarkStart w:id="1805" w:name="Text10"/>
        <w:bookmarkStart w:id="1806" w:name="Text11"/>
        <w:bookmarkStart w:id="1807" w:name="Text1"/>
        <w:bookmarkStart w:id="1808" w:name="Text2"/>
        <w:bookmarkStart w:id="1809" w:name="Text4"/>
        <w:bookmarkStart w:id="1810" w:name="Text6"/>
        <w:bookmarkStart w:id="1811" w:name="Text5"/>
        <w:bookmarkStart w:id="1812" w:name="Text5"/>
        <w:bookmarkStart w:id="1813" w:name="Text7"/>
        <w:bookmarkStart w:id="1814" w:name="Text8"/>
        <w:bookmarkStart w:id="1815" w:name="Text9"/>
        <w:bookmarkStart w:id="1816" w:name="Text10"/>
        <w:bookmarkStart w:id="1817" w:name="Text11"/>
        <w:bookmarkStart w:id="1818" w:name="Text1"/>
        <w:bookmarkStart w:id="1819" w:name="Text2"/>
        <w:bookmarkStart w:id="1820" w:name="Text4"/>
        <w:bookmarkStart w:id="1821" w:name="Text6"/>
        <w:bookmarkStart w:id="1822" w:name="Text5"/>
        <w:bookmarkStart w:id="1823" w:name="Text5"/>
        <w:bookmarkStart w:id="1824" w:name="Text7"/>
        <w:bookmarkStart w:id="1825" w:name="Text8"/>
        <w:bookmarkStart w:id="1826" w:name="Text9"/>
        <w:bookmarkStart w:id="1827" w:name="Text10"/>
        <w:bookmarkStart w:id="1828" w:name="Text11"/>
        <w:bookmarkStart w:id="1829" w:name="Text1"/>
        <w:bookmarkStart w:id="1830" w:name="Text2"/>
        <w:bookmarkStart w:id="1831" w:name="Text4"/>
        <w:bookmarkStart w:id="1832" w:name="Text6"/>
        <w:bookmarkStart w:id="1833" w:name="Text5"/>
        <w:bookmarkStart w:id="1834" w:name="Text5"/>
        <w:bookmarkStart w:id="1835" w:name="Text7"/>
        <w:bookmarkStart w:id="1836" w:name="Text8"/>
        <w:bookmarkStart w:id="1837" w:name="Text9"/>
        <w:bookmarkStart w:id="1838" w:name="Text10"/>
        <w:bookmarkStart w:id="1839" w:name="Text11"/>
        <w:bookmarkStart w:id="1840" w:name="Text1"/>
        <w:bookmarkStart w:id="1841" w:name="Text2"/>
        <w:bookmarkStart w:id="1842" w:name="Text4"/>
        <w:bookmarkStart w:id="1843" w:name="Text6"/>
        <w:bookmarkStart w:id="1844" w:name="Text5"/>
        <w:bookmarkEnd w:id="1802"/>
        <w:bookmarkEnd w:id="1803"/>
        <w:bookmarkEnd w:id="1804"/>
        <w:bookmarkEnd w:id="1805"/>
        <w:bookmarkEnd w:id="1806"/>
        <w:bookmarkEnd w:id="1807"/>
        <w:bookmarkEnd w:id="1808"/>
        <w:bookmarkEnd w:id="1809"/>
        <w:bookmarkEnd w:id="1810"/>
        <w:bookmarkEnd w:id="1811"/>
        <w:bookmarkEnd w:id="1812"/>
        <w:bookmarkEnd w:id="1813"/>
        <w:bookmarkEnd w:id="1814"/>
        <w:bookmarkEnd w:id="1815"/>
        <w:bookmarkEnd w:id="1816"/>
        <w:bookmarkEnd w:id="1817"/>
        <w:bookmarkEnd w:id="1818"/>
        <w:bookmarkEnd w:id="1819"/>
        <w:bookmarkEnd w:id="1820"/>
        <w:bookmarkEnd w:id="1821"/>
        <w:bookmarkEnd w:id="1822"/>
        <w:bookmarkEnd w:id="1823"/>
        <w:bookmarkEnd w:id="1824"/>
        <w:bookmarkEnd w:id="1825"/>
        <w:bookmarkEnd w:id="1826"/>
        <w:bookmarkEnd w:id="1827"/>
        <w:bookmarkEnd w:id="1828"/>
        <w:bookmarkEnd w:id="1829"/>
        <w:bookmarkEnd w:id="1830"/>
        <w:bookmarkEnd w:id="1831"/>
        <w:bookmarkEnd w:id="1832"/>
        <w:bookmarkEnd w:id="1833"/>
        <w:bookmarkEnd w:id="1834"/>
        <w:bookmarkEnd w:id="1835"/>
        <w:bookmarkEnd w:id="1836"/>
        <w:bookmarkEnd w:id="1837"/>
        <w:bookmarkEnd w:id="1838"/>
        <w:bookmarkEnd w:id="1839"/>
        <w:bookmarkEnd w:id="1840"/>
        <w:bookmarkEnd w:id="1841"/>
        <w:bookmarkEnd w:id="1842"/>
        <w:bookmarkEnd w:id="1843"/>
        <w:bookmarkEnd w:id="1844"/>
      </w:docPartBody>
    </w:docPart>
    <w:docPart>
      <w:docPartPr>
        <w:name w:val="03B25B5F67424EE5930C764EF2802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E0CCB-7EBA-44B2-BB56-6955B72D59A8}"/>
      </w:docPartPr>
      <w:docPartBody>
        <w:p w:rsidR="00395A08" w:rsidRDefault="00395A08" w:rsidP="00395A08">
          <w:pPr>
            <w:pStyle w:val="03B25B5F67424EE5930C764EF2802B03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  <w:docPart>
      <w:docPartPr>
        <w:name w:val="B2EEAE7A48424173AF5D4E59573F8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03FF8-F87F-40DB-85E5-8B4E95139055}"/>
      </w:docPartPr>
      <w:docPartBody>
        <w:p w:rsidR="00395A08" w:rsidRDefault="00395A08" w:rsidP="00395A08">
          <w:pPr>
            <w:pStyle w:val="B2EEAE7A48424173AF5D4E59573F8A02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845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845"/>
        </w:p>
        <w:bookmarkStart w:id="1846" w:name="Text5"/>
        <w:bookmarkStart w:id="1847" w:name="Text7"/>
        <w:bookmarkStart w:id="1848" w:name="Text8"/>
        <w:bookmarkStart w:id="1849" w:name="Text9"/>
        <w:bookmarkStart w:id="1850" w:name="Text10"/>
        <w:bookmarkStart w:id="1851" w:name="Text11"/>
        <w:bookmarkStart w:id="1852" w:name="Text1"/>
        <w:bookmarkStart w:id="1853" w:name="Text2"/>
        <w:bookmarkStart w:id="1854" w:name="Text4"/>
        <w:bookmarkStart w:id="1855" w:name="Text6"/>
        <w:bookmarkStart w:id="1856" w:name="Text5"/>
        <w:bookmarkStart w:id="1857" w:name="Text7"/>
        <w:bookmarkStart w:id="1858" w:name="Text8"/>
        <w:bookmarkStart w:id="1859" w:name="Text9"/>
        <w:bookmarkStart w:id="1860" w:name="Text10"/>
        <w:bookmarkStart w:id="1861" w:name="Text11"/>
        <w:bookmarkStart w:id="1862" w:name="Text1"/>
        <w:bookmarkStart w:id="1863" w:name="Text2"/>
        <w:bookmarkStart w:id="1864" w:name="Text4"/>
        <w:bookmarkStart w:id="1865" w:name="Text6"/>
        <w:bookmarkStart w:id="1866" w:name="Text7"/>
        <w:bookmarkStart w:id="1867" w:name="Text8"/>
        <w:bookmarkStart w:id="1868" w:name="Text9"/>
        <w:bookmarkStart w:id="1869" w:name="Text10"/>
        <w:bookmarkStart w:id="1870" w:name="Text11"/>
        <w:bookmarkStart w:id="1871" w:name="Text1"/>
        <w:bookmarkStart w:id="1872" w:name="Text2"/>
        <w:bookmarkStart w:id="1873" w:name="Text4"/>
        <w:bookmarkStart w:id="1874" w:name="Text6"/>
        <w:bookmarkStart w:id="1875" w:name="Text5"/>
        <w:bookmarkStart w:id="1876" w:name="Text5"/>
        <w:bookmarkStart w:id="1877" w:name="Text5"/>
        <w:bookmarkStart w:id="1878" w:name="Text7"/>
        <w:bookmarkStart w:id="1879" w:name="Text8"/>
        <w:bookmarkStart w:id="1880" w:name="Text9"/>
        <w:bookmarkStart w:id="1881" w:name="Text10"/>
        <w:bookmarkStart w:id="1882" w:name="Text11"/>
        <w:bookmarkStart w:id="1883" w:name="Text1"/>
        <w:bookmarkStart w:id="1884" w:name="Text2"/>
        <w:bookmarkStart w:id="1885" w:name="Text4"/>
        <w:bookmarkStart w:id="1886" w:name="Text6"/>
        <w:bookmarkStart w:id="1887" w:name="Text5"/>
        <w:bookmarkStart w:id="1888" w:name="Text7"/>
        <w:bookmarkStart w:id="1889" w:name="Text8"/>
        <w:bookmarkStart w:id="1890" w:name="Text9"/>
        <w:bookmarkStart w:id="1891" w:name="Text10"/>
        <w:bookmarkStart w:id="1892" w:name="Text11"/>
        <w:bookmarkStart w:id="1893" w:name="Text1"/>
        <w:bookmarkStart w:id="1894" w:name="Text2"/>
        <w:bookmarkStart w:id="1895" w:name="Text4"/>
        <w:bookmarkStart w:id="1896" w:name="Text6"/>
        <w:bookmarkStart w:id="1897" w:name="Text7"/>
        <w:bookmarkStart w:id="1898" w:name="Text8"/>
        <w:bookmarkStart w:id="1899" w:name="Text9"/>
        <w:bookmarkStart w:id="1900" w:name="Text10"/>
        <w:bookmarkStart w:id="1901" w:name="Text11"/>
        <w:bookmarkStart w:id="1902" w:name="Text1"/>
        <w:bookmarkStart w:id="1903" w:name="Text2"/>
        <w:bookmarkStart w:id="1904" w:name="Text4"/>
        <w:bookmarkStart w:id="1905" w:name="Text6"/>
        <w:bookmarkStart w:id="1906" w:name="Text5"/>
        <w:bookmarkStart w:id="1907" w:name="Text5"/>
        <w:bookmarkStart w:id="1908" w:name="Text7"/>
        <w:bookmarkStart w:id="1909" w:name="Text8"/>
        <w:bookmarkStart w:id="1910" w:name="Text9"/>
        <w:bookmarkStart w:id="1911" w:name="Text10"/>
        <w:bookmarkStart w:id="1912" w:name="Text11"/>
        <w:bookmarkStart w:id="1913" w:name="Text1"/>
        <w:bookmarkStart w:id="1914" w:name="Text2"/>
        <w:bookmarkStart w:id="1915" w:name="Text4"/>
        <w:bookmarkStart w:id="1916" w:name="Text6"/>
        <w:bookmarkStart w:id="1917" w:name="Text5"/>
        <w:bookmarkEnd w:id="1846"/>
        <w:bookmarkEnd w:id="1847"/>
        <w:bookmarkEnd w:id="1848"/>
        <w:bookmarkEnd w:id="1849"/>
        <w:bookmarkEnd w:id="1850"/>
        <w:bookmarkEnd w:id="1851"/>
        <w:bookmarkEnd w:id="1852"/>
        <w:bookmarkEnd w:id="1853"/>
        <w:bookmarkEnd w:id="1854"/>
        <w:bookmarkEnd w:id="1855"/>
        <w:bookmarkEnd w:id="1856"/>
        <w:bookmarkEnd w:id="1857"/>
        <w:bookmarkEnd w:id="1858"/>
        <w:bookmarkEnd w:id="1859"/>
        <w:bookmarkEnd w:id="1860"/>
        <w:bookmarkEnd w:id="1861"/>
        <w:bookmarkEnd w:id="1862"/>
        <w:bookmarkEnd w:id="1863"/>
        <w:bookmarkEnd w:id="1864"/>
        <w:bookmarkEnd w:id="1865"/>
        <w:bookmarkEnd w:id="1866"/>
        <w:bookmarkEnd w:id="1867"/>
        <w:bookmarkEnd w:id="1868"/>
        <w:bookmarkEnd w:id="1869"/>
        <w:bookmarkEnd w:id="1870"/>
        <w:bookmarkEnd w:id="1871"/>
        <w:bookmarkEnd w:id="1872"/>
        <w:bookmarkEnd w:id="1873"/>
        <w:bookmarkEnd w:id="1874"/>
        <w:bookmarkEnd w:id="1875"/>
        <w:bookmarkEnd w:id="1876"/>
        <w:bookmarkEnd w:id="1877"/>
        <w:bookmarkEnd w:id="1878"/>
        <w:bookmarkEnd w:id="1879"/>
        <w:bookmarkEnd w:id="1880"/>
        <w:bookmarkEnd w:id="1881"/>
        <w:bookmarkEnd w:id="1882"/>
        <w:bookmarkEnd w:id="1883"/>
        <w:bookmarkEnd w:id="1884"/>
        <w:bookmarkEnd w:id="1885"/>
        <w:bookmarkEnd w:id="1886"/>
        <w:bookmarkEnd w:id="1887"/>
        <w:bookmarkEnd w:id="1888"/>
        <w:bookmarkEnd w:id="1889"/>
        <w:bookmarkEnd w:id="1890"/>
        <w:bookmarkEnd w:id="1891"/>
        <w:bookmarkEnd w:id="1892"/>
        <w:bookmarkEnd w:id="1893"/>
        <w:bookmarkEnd w:id="1894"/>
        <w:bookmarkEnd w:id="1895"/>
        <w:bookmarkEnd w:id="1896"/>
        <w:bookmarkEnd w:id="1897"/>
        <w:bookmarkEnd w:id="1898"/>
        <w:bookmarkEnd w:id="1899"/>
        <w:bookmarkEnd w:id="1900"/>
        <w:bookmarkEnd w:id="1901"/>
        <w:bookmarkEnd w:id="1902"/>
        <w:bookmarkEnd w:id="1903"/>
        <w:bookmarkEnd w:id="1904"/>
        <w:bookmarkEnd w:id="1905"/>
        <w:bookmarkEnd w:id="1906"/>
        <w:bookmarkEnd w:id="1907"/>
        <w:bookmarkEnd w:id="1908"/>
        <w:bookmarkEnd w:id="1909"/>
        <w:bookmarkEnd w:id="1910"/>
        <w:bookmarkEnd w:id="1911"/>
        <w:bookmarkEnd w:id="1912"/>
        <w:bookmarkEnd w:id="1913"/>
        <w:bookmarkEnd w:id="1914"/>
        <w:bookmarkEnd w:id="1915"/>
        <w:bookmarkEnd w:id="1916"/>
        <w:bookmarkEnd w:id="1917"/>
      </w:docPartBody>
    </w:docPart>
    <w:docPart>
      <w:docPartPr>
        <w:name w:val="D4B5C5FA4EB64D00A3E513DBB87FB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E0AF8-2DD5-4D50-890A-7C78F751A1A8}"/>
      </w:docPartPr>
      <w:docPartBody>
        <w:p w:rsidR="00395A08" w:rsidRDefault="00395A08" w:rsidP="00395A08">
          <w:pPr>
            <w:pStyle w:val="D4B5C5FA4EB64D00A3E513DBB87FB58A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B6EEB"/>
    <w:rsid w:val="000D1996"/>
    <w:rsid w:val="000D37E1"/>
    <w:rsid w:val="00100CD5"/>
    <w:rsid w:val="00114509"/>
    <w:rsid w:val="00122D69"/>
    <w:rsid w:val="00142DD1"/>
    <w:rsid w:val="00160F9D"/>
    <w:rsid w:val="001E1E07"/>
    <w:rsid w:val="002453C7"/>
    <w:rsid w:val="002B1A83"/>
    <w:rsid w:val="002F3323"/>
    <w:rsid w:val="00365AAA"/>
    <w:rsid w:val="003665C0"/>
    <w:rsid w:val="00395A08"/>
    <w:rsid w:val="003C2191"/>
    <w:rsid w:val="003D4612"/>
    <w:rsid w:val="003F5C24"/>
    <w:rsid w:val="00413CF9"/>
    <w:rsid w:val="004333A8"/>
    <w:rsid w:val="0044221C"/>
    <w:rsid w:val="00473879"/>
    <w:rsid w:val="0047471B"/>
    <w:rsid w:val="00492F02"/>
    <w:rsid w:val="004A32F8"/>
    <w:rsid w:val="004C766B"/>
    <w:rsid w:val="004D00B6"/>
    <w:rsid w:val="005041B1"/>
    <w:rsid w:val="0053163F"/>
    <w:rsid w:val="005350F3"/>
    <w:rsid w:val="005430CB"/>
    <w:rsid w:val="005A4420"/>
    <w:rsid w:val="005B298B"/>
    <w:rsid w:val="00637B5E"/>
    <w:rsid w:val="00640EED"/>
    <w:rsid w:val="0065288D"/>
    <w:rsid w:val="006D30E4"/>
    <w:rsid w:val="006D50CB"/>
    <w:rsid w:val="00727AED"/>
    <w:rsid w:val="00754238"/>
    <w:rsid w:val="00756093"/>
    <w:rsid w:val="007A5FB1"/>
    <w:rsid w:val="00843E4F"/>
    <w:rsid w:val="008925B4"/>
    <w:rsid w:val="008A3EC9"/>
    <w:rsid w:val="008D195E"/>
    <w:rsid w:val="009057A6"/>
    <w:rsid w:val="00905EC9"/>
    <w:rsid w:val="009609DC"/>
    <w:rsid w:val="00973FD4"/>
    <w:rsid w:val="009C6F22"/>
    <w:rsid w:val="009F315B"/>
    <w:rsid w:val="00A0125A"/>
    <w:rsid w:val="00A14CD6"/>
    <w:rsid w:val="00A8068C"/>
    <w:rsid w:val="00A91117"/>
    <w:rsid w:val="00AF3D88"/>
    <w:rsid w:val="00AF437E"/>
    <w:rsid w:val="00AF6889"/>
    <w:rsid w:val="00B104E9"/>
    <w:rsid w:val="00B16C7B"/>
    <w:rsid w:val="00B2110B"/>
    <w:rsid w:val="00B57E77"/>
    <w:rsid w:val="00B8387E"/>
    <w:rsid w:val="00BC24B4"/>
    <w:rsid w:val="00BF03ED"/>
    <w:rsid w:val="00C13BB9"/>
    <w:rsid w:val="00C22004"/>
    <w:rsid w:val="00C37EEA"/>
    <w:rsid w:val="00C666F3"/>
    <w:rsid w:val="00C73011"/>
    <w:rsid w:val="00C96AF0"/>
    <w:rsid w:val="00CB7B19"/>
    <w:rsid w:val="00CE3DAD"/>
    <w:rsid w:val="00DC3BFF"/>
    <w:rsid w:val="00DE45CD"/>
    <w:rsid w:val="00E0084C"/>
    <w:rsid w:val="00E64D65"/>
    <w:rsid w:val="00EC7BF4"/>
    <w:rsid w:val="00EE6FA1"/>
    <w:rsid w:val="00F02273"/>
    <w:rsid w:val="00F057FF"/>
    <w:rsid w:val="00F176BE"/>
    <w:rsid w:val="00F506C0"/>
    <w:rsid w:val="00F62CFB"/>
    <w:rsid w:val="00F63C0A"/>
    <w:rsid w:val="00F705D6"/>
    <w:rsid w:val="00F94222"/>
    <w:rsid w:val="00FD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  <w:style w:type="paragraph" w:customStyle="1" w:styleId="D323D41AC32B473EB824D5E61906F088">
    <w:name w:val="D323D41AC32B473EB824D5E61906F088"/>
    <w:rsid w:val="00F63C0A"/>
  </w:style>
  <w:style w:type="paragraph" w:customStyle="1" w:styleId="12A9ACC8827D467E908BD98B358B9145">
    <w:name w:val="12A9ACC8827D467E908BD98B358B9145"/>
    <w:rsid w:val="00395A08"/>
  </w:style>
  <w:style w:type="paragraph" w:customStyle="1" w:styleId="D49674F0D1B94BB5B54A286D45B12850">
    <w:name w:val="D49674F0D1B94BB5B54A286D45B12850"/>
    <w:rsid w:val="00395A08"/>
  </w:style>
  <w:style w:type="paragraph" w:customStyle="1" w:styleId="03B25B5F67424EE5930C764EF2802B03">
    <w:name w:val="03B25B5F67424EE5930C764EF2802B03"/>
    <w:rsid w:val="00395A08"/>
  </w:style>
  <w:style w:type="paragraph" w:customStyle="1" w:styleId="B2EEAE7A48424173AF5D4E59573F8A02">
    <w:name w:val="B2EEAE7A48424173AF5D4E59573F8A02"/>
    <w:rsid w:val="00395A08"/>
  </w:style>
  <w:style w:type="paragraph" w:customStyle="1" w:styleId="D4B5C5FA4EB64D00A3E513DBB87FB58A">
    <w:name w:val="D4B5C5FA4EB64D00A3E513DBB87FB58A"/>
    <w:rsid w:val="00395A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4.xml><?xml version="1.0" encoding="utf-8"?>
<metadata xmlns="http://www.objective.com/ecm/document/metadata/65F1F92071475276E05315230A0A9CBF" version="1.0.0">
  <systemFields>
    <field name="Objective-Id">
      <value order="0">A111064386</value>
    </field>
    <field name="Objective-Title">
      <value order="0">Form LLD 18 General Submissions</value>
    </field>
    <field name="Objective-Description">
      <value order="0">Initial upload of draft forms downloaded from Sharepoint.</value>
    </field>
    <field name="Objective-CreationStamp">
      <value order="0">2026-05-27T02:05:36Z</value>
    </field>
    <field name="Objective-IsApproved">
      <value order="0">false</value>
    </field>
    <field name="Objective-IsPublished">
      <value order="0">true</value>
    </field>
    <field name="Objective-DatePublished">
      <value order="0">2026-07-10T03:33:05Z</value>
    </field>
    <field name="Objective-ModificationStamp">
      <value order="0">2026-07-10T03:33:05Z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vA122612793</value>
    </field>
    <field name="Objective-Version">
      <value order="0">12.0</value>
    </field>
    <field name="Objective-VersionNumber">
      <value order="0">12</value>
    </field>
    <field name="Objective-VersionComment">
      <value order="0"/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5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2025-12-02T01:26:00Z</cp:lastPrinted>
  <dcterms:created xsi:type="dcterms:W3CDTF">2026-07-17T00:57:00Z</dcterms:created>
  <dcterms:modified xsi:type="dcterms:W3CDTF">2026-07-17T00:57:00Z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A111064386</vt:lpwstr>
  </property>
  <property fmtid="{D5CDD505-2E9C-101B-9397-08002B2CF9AE}" pid="13" name="Objective-Title">
    <vt:lpwstr>Form LLD 18 General Submissions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2026-05-27T02:05:36Z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2026-07-10T03:33:05Z</vt:filetime>
  </property>
  <property fmtid="{D5CDD505-2E9C-101B-9397-08002B2CF9AE}" pid="19" name="Objective-ModificationStamp">
    <vt:filetime>2026-07-10T03:33:05Z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vA122612793</vt:lpwstr>
  </property>
  <property fmtid="{D5CDD505-2E9C-101B-9397-08002B2CF9AE}" pid="25" name="Objective-Version">
    <vt:lpwstr>12.0</vt:lpwstr>
  </property>
  <property fmtid="{D5CDD505-2E9C-101B-9397-08002B2CF9AE}" pid="26" name="Objective-VersionNumber">
    <vt:r8>12</vt:r8>
  </property>
  <property fmtid="{D5CDD505-2E9C-101B-9397-08002B2CF9AE}" pid="27" name="Objective-VersionComment">
    <vt:lpwstr/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