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483DA" w14:textId="37D26575" w:rsidR="00C13A96" w:rsidRPr="001F05E7" w:rsidRDefault="007D2E99" w:rsidP="00586F33">
      <w:pPr>
        <w:pStyle w:val="Heading1"/>
        <w:rPr>
          <w:sz w:val="56"/>
          <w:szCs w:val="56"/>
        </w:rPr>
      </w:pPr>
      <w:r>
        <w:rPr>
          <w:sz w:val="56"/>
          <w:szCs w:val="56"/>
        </w:rPr>
        <w:t>Thriving Kids</w:t>
      </w:r>
    </w:p>
    <w:p w14:paraId="58C3271F" w14:textId="01C2E86B" w:rsidR="00C13A96" w:rsidRPr="001F05E7" w:rsidRDefault="00AE7E4B" w:rsidP="00B266BD">
      <w:pPr>
        <w:pStyle w:val="Subtitle"/>
      </w:pPr>
      <w:r w:rsidRPr="00A95E3C">
        <w:rPr>
          <w:rFonts w:eastAsia="Times New Roman"/>
          <w:noProof/>
          <w:sz w:val="32"/>
          <w:lang w:eastAsia="en-AU"/>
        </w:rPr>
        <w:drawing>
          <wp:anchor distT="0" distB="0" distL="114300" distR="114300" simplePos="0" relativeHeight="251681794" behindDoc="1" locked="0" layoutInCell="1" allowOverlap="1" wp14:anchorId="4C6F3530" wp14:editId="6964CC38">
            <wp:simplePos x="0" y="0"/>
            <wp:positionH relativeFrom="column">
              <wp:posOffset>398145</wp:posOffset>
            </wp:positionH>
            <wp:positionV relativeFrom="paragraph">
              <wp:posOffset>405130</wp:posOffset>
            </wp:positionV>
            <wp:extent cx="1073150" cy="1073150"/>
            <wp:effectExtent l="0" t="0" r="0" b="0"/>
            <wp:wrapTight wrapText="bothSides">
              <wp:wrapPolygon edited="0">
                <wp:start x="8819" y="0"/>
                <wp:lineTo x="7285" y="1917"/>
                <wp:lineTo x="6518" y="6135"/>
                <wp:lineTo x="1917" y="6902"/>
                <wp:lineTo x="383" y="8436"/>
                <wp:lineTo x="0" y="13804"/>
                <wp:lineTo x="1150" y="19172"/>
                <wp:lineTo x="4218" y="21089"/>
                <wp:lineTo x="5368" y="21089"/>
                <wp:lineTo x="16871" y="21089"/>
                <wp:lineTo x="17254" y="21089"/>
                <wp:lineTo x="20322" y="18405"/>
                <wp:lineTo x="21089" y="13420"/>
                <wp:lineTo x="21089" y="8819"/>
                <wp:lineTo x="18788" y="6902"/>
                <wp:lineTo x="14187" y="6135"/>
                <wp:lineTo x="14570" y="4601"/>
                <wp:lineTo x="13037" y="767"/>
                <wp:lineTo x="11886" y="0"/>
                <wp:lineTo x="8819" y="0"/>
              </wp:wrapPolygon>
            </wp:wrapTight>
            <wp:docPr id="93016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689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B13" w:rsidRPr="001F05E7">
        <w:t>Easy Read summary</w:t>
      </w:r>
      <w:r w:rsidR="00EB7535" w:rsidRPr="001F05E7">
        <w:t xml:space="preserve"> </w:t>
      </w:r>
    </w:p>
    <w:p w14:paraId="1DDB280C" w14:textId="6AE8F54E" w:rsidR="00445F3C" w:rsidRDefault="00762205" w:rsidP="00AE7E4B">
      <w:pPr>
        <w:spacing w:after="0"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T</w:t>
      </w:r>
      <w:r w:rsidR="00824119">
        <w:rPr>
          <w:noProof/>
          <w:sz w:val="28"/>
          <w:szCs w:val="28"/>
        </w:rPr>
        <w:t xml:space="preserve">he </w:t>
      </w:r>
      <w:r w:rsidR="00BD0C99">
        <w:rPr>
          <w:noProof/>
          <w:sz w:val="28"/>
          <w:szCs w:val="28"/>
        </w:rPr>
        <w:t xml:space="preserve">WA Government </w:t>
      </w:r>
      <w:r w:rsidR="00824119">
        <w:rPr>
          <w:noProof/>
          <w:sz w:val="28"/>
          <w:szCs w:val="28"/>
        </w:rPr>
        <w:t>Department of Communities</w:t>
      </w:r>
      <w:r w:rsidR="00445F3C">
        <w:rPr>
          <w:noProof/>
          <w:sz w:val="28"/>
          <w:szCs w:val="28"/>
        </w:rPr>
        <w:t xml:space="preserve"> made this Easy Read</w:t>
      </w:r>
      <w:r w:rsidR="00194612">
        <w:rPr>
          <w:noProof/>
          <w:sz w:val="28"/>
          <w:szCs w:val="28"/>
        </w:rPr>
        <w:t>.</w:t>
      </w:r>
    </w:p>
    <w:p w14:paraId="2D7ABC2E" w14:textId="45FC2A52" w:rsidR="00445F3C" w:rsidRDefault="00445F3C" w:rsidP="003F7EAF">
      <w:pPr>
        <w:spacing w:line="360" w:lineRule="auto"/>
        <w:rPr>
          <w:noProof/>
          <w:sz w:val="28"/>
          <w:szCs w:val="28"/>
        </w:rPr>
      </w:pPr>
    </w:p>
    <w:p w14:paraId="2D1E1CB5" w14:textId="77777777" w:rsidR="00AE7E4B" w:rsidRDefault="00AE7E4B" w:rsidP="00AE7E4B">
      <w:pPr>
        <w:spacing w:line="360" w:lineRule="auto"/>
        <w:rPr>
          <w:noProof/>
          <w:sz w:val="28"/>
          <w:szCs w:val="28"/>
        </w:rPr>
      </w:pPr>
    </w:p>
    <w:p w14:paraId="77402285" w14:textId="77777777" w:rsidR="00AE7E4B" w:rsidRDefault="00AE7E4B" w:rsidP="00AE7E4B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9554" behindDoc="0" locked="0" layoutInCell="1" allowOverlap="1" wp14:anchorId="2E1453C7" wp14:editId="5CDEBF33">
            <wp:simplePos x="0" y="0"/>
            <wp:positionH relativeFrom="column">
              <wp:posOffset>393065</wp:posOffset>
            </wp:positionH>
            <wp:positionV relativeFrom="paragraph">
              <wp:posOffset>48838</wp:posOffset>
            </wp:positionV>
            <wp:extent cx="1076325" cy="1076325"/>
            <wp:effectExtent l="0" t="0" r="9525" b="0"/>
            <wp:wrapNone/>
            <wp:docPr id="2383068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06845" name="Picture 2383068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2F31" w14:textId="77777777" w:rsidR="00AE7E4B" w:rsidRDefault="00AE7E4B" w:rsidP="00AE7E4B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Hard words are in </w:t>
      </w:r>
      <w:r w:rsidRPr="00F85EF0">
        <w:rPr>
          <w:b/>
          <w:bCs/>
          <w:noProof/>
          <w:sz w:val="28"/>
          <w:szCs w:val="28"/>
        </w:rPr>
        <w:t>bold</w:t>
      </w:r>
      <w:r>
        <w:rPr>
          <w:noProof/>
          <w:sz w:val="28"/>
          <w:szCs w:val="28"/>
        </w:rPr>
        <w:t>.</w:t>
      </w:r>
    </w:p>
    <w:p w14:paraId="06CD3454" w14:textId="1EB924B5" w:rsidR="001E0205" w:rsidRDefault="001E0205" w:rsidP="003F7EAF">
      <w:pPr>
        <w:spacing w:line="360" w:lineRule="auto"/>
        <w:rPr>
          <w:noProof/>
          <w:sz w:val="28"/>
          <w:szCs w:val="28"/>
        </w:rPr>
      </w:pPr>
    </w:p>
    <w:p w14:paraId="29741A69" w14:textId="77777777" w:rsidR="0056293A" w:rsidRPr="00E138A6" w:rsidRDefault="0056293A" w:rsidP="003F7EAF">
      <w:pPr>
        <w:spacing w:line="360" w:lineRule="auto"/>
        <w:rPr>
          <w:noProof/>
          <w:sz w:val="12"/>
          <w:szCs w:val="12"/>
        </w:rPr>
      </w:pPr>
    </w:p>
    <w:p w14:paraId="5DDC65A7" w14:textId="4EEEEED8" w:rsidR="00AE7E4B" w:rsidRDefault="00AE7E4B" w:rsidP="003F7EAF">
      <w:pPr>
        <w:spacing w:line="360" w:lineRule="auto"/>
        <w:rPr>
          <w:noProof/>
          <w:sz w:val="28"/>
          <w:szCs w:val="28"/>
        </w:rPr>
      </w:pPr>
    </w:p>
    <w:p w14:paraId="3968F56C" w14:textId="3F4DA431" w:rsidR="00D10222" w:rsidRDefault="00432EEF" w:rsidP="00D10222">
      <w:pPr>
        <w:spacing w:line="360" w:lineRule="auto"/>
        <w:ind w:left="3402"/>
        <w:rPr>
          <w:noProof/>
          <w:sz w:val="28"/>
          <w:szCs w:val="28"/>
        </w:rPr>
      </w:pPr>
      <w:r w:rsidRPr="00432EEF">
        <w:rPr>
          <w:noProof/>
          <w:sz w:val="28"/>
          <w:szCs w:val="28"/>
        </w:rPr>
        <w:drawing>
          <wp:anchor distT="0" distB="0" distL="114300" distR="114300" simplePos="0" relativeHeight="251810818" behindDoc="0" locked="0" layoutInCell="1" allowOverlap="1" wp14:anchorId="1B11A3F8" wp14:editId="08641461">
            <wp:simplePos x="0" y="0"/>
            <wp:positionH relativeFrom="column">
              <wp:posOffset>145537</wp:posOffset>
            </wp:positionH>
            <wp:positionV relativeFrom="paragraph">
              <wp:posOffset>243326</wp:posOffset>
            </wp:positionV>
            <wp:extent cx="1512854" cy="1512854"/>
            <wp:effectExtent l="0" t="0" r="0" b="0"/>
            <wp:wrapNone/>
            <wp:docPr id="2147254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5431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854" cy="1512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A3EBA" w14:textId="0F5E6376" w:rsidR="00D10222" w:rsidRDefault="005E06F9" w:rsidP="00D10222">
      <w:pPr>
        <w:spacing w:line="360" w:lineRule="auto"/>
        <w:ind w:left="3402"/>
        <w:rPr>
          <w:noProof/>
          <w:sz w:val="28"/>
          <w:szCs w:val="28"/>
        </w:rPr>
      </w:pPr>
      <w:r w:rsidRPr="00B47DE0">
        <w:rPr>
          <w:b/>
          <w:bCs/>
          <w:noProof/>
          <w:sz w:val="28"/>
          <w:szCs w:val="28"/>
        </w:rPr>
        <w:t>Thriving Kids</w:t>
      </w:r>
      <w:r>
        <w:rPr>
          <w:noProof/>
          <w:sz w:val="28"/>
          <w:szCs w:val="28"/>
        </w:rPr>
        <w:t xml:space="preserve"> </w:t>
      </w:r>
      <w:r w:rsidR="00AD4C4A">
        <w:rPr>
          <w:noProof/>
          <w:sz w:val="28"/>
          <w:szCs w:val="28"/>
        </w:rPr>
        <w:t>is</w:t>
      </w:r>
      <w:r w:rsidR="00AE7E4B">
        <w:rPr>
          <w:noProof/>
          <w:sz w:val="28"/>
          <w:szCs w:val="28"/>
        </w:rPr>
        <w:t xml:space="preserve"> coming soon to</w:t>
      </w:r>
      <w:r w:rsidR="0024404B">
        <w:rPr>
          <w:noProof/>
          <w:sz w:val="28"/>
          <w:szCs w:val="28"/>
        </w:rPr>
        <w:t xml:space="preserve"> W</w:t>
      </w:r>
      <w:r w:rsidR="00BD0C99">
        <w:rPr>
          <w:noProof/>
          <w:sz w:val="28"/>
          <w:szCs w:val="28"/>
        </w:rPr>
        <w:t>A.</w:t>
      </w:r>
    </w:p>
    <w:p w14:paraId="7B00471C" w14:textId="5A601285" w:rsidR="00A65064" w:rsidRDefault="00A65064" w:rsidP="00D10222">
      <w:pPr>
        <w:spacing w:line="360" w:lineRule="auto"/>
        <w:ind w:left="3402"/>
        <w:rPr>
          <w:noProof/>
          <w:sz w:val="28"/>
          <w:szCs w:val="28"/>
        </w:rPr>
      </w:pPr>
    </w:p>
    <w:p w14:paraId="18B8AFBE" w14:textId="1A608142" w:rsidR="00C42E72" w:rsidRPr="005F128C" w:rsidRDefault="003F4308" w:rsidP="00D10222">
      <w:pPr>
        <w:spacing w:line="360" w:lineRule="auto"/>
        <w:ind w:left="3402"/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t>Thriving Kids</w:t>
      </w:r>
      <w:r w:rsidR="00F1712D">
        <w:rPr>
          <w:noProof/>
          <w:sz w:val="28"/>
          <w:szCs w:val="28"/>
        </w:rPr>
        <w:t xml:space="preserve"> is </w:t>
      </w:r>
      <w:r w:rsidR="00432EEF">
        <w:rPr>
          <w:noProof/>
          <w:sz w:val="28"/>
          <w:szCs w:val="28"/>
        </w:rPr>
        <w:t xml:space="preserve">new government supports to </w:t>
      </w:r>
      <w:r w:rsidR="00B7469B">
        <w:rPr>
          <w:noProof/>
          <w:sz w:val="28"/>
          <w:szCs w:val="28"/>
        </w:rPr>
        <w:t>help</w:t>
      </w:r>
      <w:r w:rsidR="00AD4C4A">
        <w:rPr>
          <w:noProof/>
          <w:sz w:val="28"/>
          <w:szCs w:val="28"/>
        </w:rPr>
        <w:t xml:space="preserve"> some</w:t>
      </w:r>
      <w:r w:rsidR="00B7469B">
        <w:rPr>
          <w:noProof/>
          <w:sz w:val="28"/>
          <w:szCs w:val="28"/>
        </w:rPr>
        <w:t xml:space="preserve"> </w:t>
      </w:r>
      <w:r w:rsidR="00413C75">
        <w:rPr>
          <w:noProof/>
          <w:sz w:val="28"/>
          <w:szCs w:val="28"/>
        </w:rPr>
        <w:t>children</w:t>
      </w:r>
      <w:r w:rsidR="00B7469B">
        <w:rPr>
          <w:noProof/>
          <w:sz w:val="28"/>
          <w:szCs w:val="28"/>
        </w:rPr>
        <w:t xml:space="preserve"> with disability</w:t>
      </w:r>
      <w:r w:rsidR="00413C75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14:paraId="29FFF82E" w14:textId="208D908D" w:rsidR="00A95893" w:rsidRDefault="00A95893" w:rsidP="00445F3C">
      <w:pPr>
        <w:spacing w:line="360" w:lineRule="auto"/>
        <w:ind w:left="3402"/>
        <w:rPr>
          <w:noProof/>
          <w:sz w:val="28"/>
          <w:szCs w:val="28"/>
        </w:rPr>
      </w:pPr>
    </w:p>
    <w:p w14:paraId="107CF7EF" w14:textId="77777777" w:rsidR="0056293A" w:rsidRDefault="0056293A" w:rsidP="00445F3C">
      <w:pPr>
        <w:spacing w:line="360" w:lineRule="auto"/>
        <w:ind w:left="3402"/>
        <w:rPr>
          <w:noProof/>
          <w:sz w:val="8"/>
          <w:szCs w:val="8"/>
        </w:rPr>
      </w:pPr>
    </w:p>
    <w:p w14:paraId="3F817A81" w14:textId="77777777" w:rsidR="00E138A6" w:rsidRDefault="00E138A6" w:rsidP="00445F3C">
      <w:pPr>
        <w:spacing w:line="360" w:lineRule="auto"/>
        <w:ind w:left="3402"/>
        <w:rPr>
          <w:noProof/>
          <w:sz w:val="8"/>
          <w:szCs w:val="8"/>
        </w:rPr>
      </w:pPr>
    </w:p>
    <w:p w14:paraId="6091A45D" w14:textId="77777777" w:rsidR="000D0369" w:rsidRPr="00E138A6" w:rsidRDefault="000D0369" w:rsidP="00445F3C">
      <w:pPr>
        <w:spacing w:line="360" w:lineRule="auto"/>
        <w:ind w:left="3402"/>
        <w:rPr>
          <w:noProof/>
          <w:sz w:val="8"/>
          <w:szCs w:val="8"/>
        </w:rPr>
      </w:pPr>
    </w:p>
    <w:p w14:paraId="7D3DC39D" w14:textId="46D5835A" w:rsidR="00AE7E4B" w:rsidRDefault="000D0369" w:rsidP="00445F3C">
      <w:pPr>
        <w:spacing w:line="360" w:lineRule="auto"/>
        <w:ind w:left="3402"/>
        <w:rPr>
          <w:noProof/>
          <w:sz w:val="28"/>
          <w:szCs w:val="28"/>
        </w:rPr>
      </w:pPr>
      <w:r w:rsidRPr="00DC1FAA">
        <w:rPr>
          <w:noProof/>
          <w:sz w:val="28"/>
          <w:szCs w:val="28"/>
        </w:rPr>
        <w:drawing>
          <wp:anchor distT="0" distB="0" distL="114300" distR="114300" simplePos="0" relativeHeight="251807746" behindDoc="0" locked="0" layoutInCell="1" allowOverlap="1" wp14:anchorId="100FFAF0" wp14:editId="7541423C">
            <wp:simplePos x="0" y="0"/>
            <wp:positionH relativeFrom="column">
              <wp:posOffset>884974</wp:posOffset>
            </wp:positionH>
            <wp:positionV relativeFrom="paragraph">
              <wp:posOffset>83050</wp:posOffset>
            </wp:positionV>
            <wp:extent cx="807085" cy="807085"/>
            <wp:effectExtent l="0" t="0" r="0" b="0"/>
            <wp:wrapNone/>
            <wp:docPr id="1411622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2297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15" w:rsidRPr="00343A87">
        <w:rPr>
          <w:noProof/>
          <w:sz w:val="28"/>
          <w:szCs w:val="28"/>
        </w:rPr>
        <w:drawing>
          <wp:anchor distT="0" distB="0" distL="114300" distR="114300" simplePos="0" relativeHeight="251805698" behindDoc="0" locked="0" layoutInCell="1" allowOverlap="1" wp14:anchorId="7F150FA0" wp14:editId="7F3D7F15">
            <wp:simplePos x="0" y="0"/>
            <wp:positionH relativeFrom="column">
              <wp:posOffset>9228</wp:posOffset>
            </wp:positionH>
            <wp:positionV relativeFrom="paragraph">
              <wp:posOffset>82604</wp:posOffset>
            </wp:positionV>
            <wp:extent cx="807396" cy="807396"/>
            <wp:effectExtent l="0" t="0" r="0" b="0"/>
            <wp:wrapNone/>
            <wp:docPr id="1061311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1128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96" cy="807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D47AC" w14:textId="24F2B030" w:rsidR="00AE7E4B" w:rsidRDefault="00AE7E4B" w:rsidP="00AE7E4B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Thriving Kids will start from 1 October 2026.</w:t>
      </w:r>
    </w:p>
    <w:p w14:paraId="530BDAE4" w14:textId="6E11A953" w:rsidR="006E08FE" w:rsidRDefault="0056293A" w:rsidP="0056293A">
      <w:pPr>
        <w:pStyle w:val="Heading2"/>
        <w:ind w:left="3402"/>
      </w:pPr>
      <w:r>
        <w:br w:type="page"/>
      </w:r>
      <w:r w:rsidR="00107F0F" w:rsidRPr="00107F0F">
        <w:rPr>
          <w:sz w:val="28"/>
          <w:szCs w:val="28"/>
        </w:rPr>
        <w:lastRenderedPageBreak/>
        <w:drawing>
          <wp:anchor distT="0" distB="0" distL="114300" distR="114300" simplePos="0" relativeHeight="251817986" behindDoc="0" locked="0" layoutInCell="1" allowOverlap="1" wp14:anchorId="7CC0732E" wp14:editId="553CD49E">
            <wp:simplePos x="0" y="0"/>
            <wp:positionH relativeFrom="column">
              <wp:posOffset>320040</wp:posOffset>
            </wp:positionH>
            <wp:positionV relativeFrom="paragraph">
              <wp:posOffset>363760</wp:posOffset>
            </wp:positionV>
            <wp:extent cx="1206229" cy="1977726"/>
            <wp:effectExtent l="0" t="0" r="0" b="3810"/>
            <wp:wrapNone/>
            <wp:docPr id="213677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7489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229" cy="197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C75">
        <w:t>Wh</w:t>
      </w:r>
      <w:r w:rsidR="00AE7E4B">
        <w:t>o can get</w:t>
      </w:r>
      <w:r w:rsidR="00413C75">
        <w:t xml:space="preserve"> Thriving Kids?</w:t>
      </w:r>
    </w:p>
    <w:p w14:paraId="2305FFD6" w14:textId="4C2622CB" w:rsidR="00AE7E4B" w:rsidRDefault="00AE7E4B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1234D5CC" w14:textId="64C0AE46" w:rsidR="005236B7" w:rsidRDefault="005236B7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34BD02F8" w14:textId="4111C344" w:rsidR="006E08FE" w:rsidRDefault="00B7469B" w:rsidP="006F7747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Thriving Kid</w:t>
      </w:r>
      <w:r w:rsidR="00156769">
        <w:rPr>
          <w:noProof/>
          <w:sz w:val="28"/>
          <w:szCs w:val="28"/>
        </w:rPr>
        <w:t xml:space="preserve">s </w:t>
      </w:r>
      <w:r>
        <w:rPr>
          <w:noProof/>
          <w:sz w:val="28"/>
          <w:szCs w:val="28"/>
        </w:rPr>
        <w:t xml:space="preserve">is </w:t>
      </w:r>
      <w:r w:rsidR="00156769">
        <w:rPr>
          <w:noProof/>
          <w:sz w:val="28"/>
          <w:szCs w:val="28"/>
        </w:rPr>
        <w:t>for children aged 0 to 8 years old</w:t>
      </w:r>
      <w:r w:rsidR="00AE7E4B">
        <w:rPr>
          <w:noProof/>
          <w:sz w:val="28"/>
          <w:szCs w:val="28"/>
        </w:rPr>
        <w:t xml:space="preserve"> and the people who look after them.</w:t>
      </w:r>
    </w:p>
    <w:p w14:paraId="4FEA285E" w14:textId="77777777" w:rsidR="00ED2830" w:rsidRDefault="00ED2830" w:rsidP="006F7747">
      <w:pPr>
        <w:spacing w:line="360" w:lineRule="auto"/>
        <w:ind w:left="3402"/>
        <w:rPr>
          <w:noProof/>
          <w:sz w:val="28"/>
          <w:szCs w:val="28"/>
        </w:rPr>
      </w:pPr>
    </w:p>
    <w:p w14:paraId="44920CE6" w14:textId="01300AA3" w:rsidR="00B7469B" w:rsidRDefault="00206530" w:rsidP="004C1C91">
      <w:pPr>
        <w:spacing w:line="360" w:lineRule="auto"/>
        <w:rPr>
          <w:noProof/>
          <w:sz w:val="28"/>
          <w:szCs w:val="28"/>
        </w:rPr>
      </w:pPr>
      <w:r w:rsidRPr="0048776F">
        <w:rPr>
          <w:noProof/>
          <w:sz w:val="28"/>
          <w:szCs w:val="28"/>
        </w:rPr>
        <w:drawing>
          <wp:anchor distT="0" distB="0" distL="114300" distR="114300" simplePos="0" relativeHeight="251819010" behindDoc="0" locked="0" layoutInCell="1" allowOverlap="1" wp14:anchorId="491CF0A1" wp14:editId="5874DB57">
            <wp:simplePos x="0" y="0"/>
            <wp:positionH relativeFrom="column">
              <wp:posOffset>388620</wp:posOffset>
            </wp:positionH>
            <wp:positionV relativeFrom="paragraph">
              <wp:posOffset>277603</wp:posOffset>
            </wp:positionV>
            <wp:extent cx="1283632" cy="1283632"/>
            <wp:effectExtent l="0" t="0" r="0" b="0"/>
            <wp:wrapNone/>
            <wp:docPr id="1389107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0753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632" cy="128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1731C" w14:textId="56BF3A65" w:rsidR="00B7469B" w:rsidRDefault="00B7469B" w:rsidP="006F7747">
      <w:pPr>
        <w:spacing w:line="360" w:lineRule="auto"/>
        <w:ind w:left="3402"/>
        <w:rPr>
          <w:noProof/>
          <w:sz w:val="28"/>
          <w:szCs w:val="28"/>
        </w:rPr>
      </w:pPr>
    </w:p>
    <w:p w14:paraId="034E0B4A" w14:textId="1D2DF860" w:rsidR="001904CF" w:rsidRDefault="00937670" w:rsidP="004C1C91">
      <w:pPr>
        <w:spacing w:line="360" w:lineRule="auto"/>
        <w:ind w:left="360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It is for children with </w:t>
      </w:r>
      <w:r w:rsidRPr="00B7469B">
        <w:rPr>
          <w:b/>
          <w:bCs/>
          <w:noProof/>
          <w:sz w:val="28"/>
          <w:szCs w:val="28"/>
        </w:rPr>
        <w:t>developmental delay</w:t>
      </w:r>
      <w:r>
        <w:rPr>
          <w:noProof/>
          <w:sz w:val="28"/>
          <w:szCs w:val="28"/>
        </w:rPr>
        <w:t xml:space="preserve"> or autism</w:t>
      </w:r>
      <w:r w:rsidR="00ED2830">
        <w:rPr>
          <w:noProof/>
          <w:sz w:val="28"/>
          <w:szCs w:val="28"/>
        </w:rPr>
        <w:t xml:space="preserve"> who need low or medium support. </w:t>
      </w:r>
    </w:p>
    <w:p w14:paraId="6B47BC13" w14:textId="77777777" w:rsidR="004C1C91" w:rsidRDefault="004C1C91" w:rsidP="00621CBC">
      <w:pPr>
        <w:spacing w:line="360" w:lineRule="auto"/>
        <w:ind w:left="3402"/>
      </w:pPr>
    </w:p>
    <w:p w14:paraId="3DABDFA0" w14:textId="77777777" w:rsidR="004C1C91" w:rsidRDefault="004C1C91" w:rsidP="00621CBC">
      <w:pPr>
        <w:spacing w:line="360" w:lineRule="auto"/>
        <w:ind w:left="3402"/>
      </w:pPr>
    </w:p>
    <w:p w14:paraId="1243D931" w14:textId="3A071B37" w:rsidR="001904CF" w:rsidRDefault="001904CF" w:rsidP="00621CBC">
      <w:pPr>
        <w:spacing w:line="360" w:lineRule="auto"/>
        <w:ind w:left="3402"/>
      </w:pPr>
      <w:r w:rsidRPr="00206530">
        <w:rPr>
          <w:noProof/>
          <w:sz w:val="28"/>
          <w:szCs w:val="28"/>
        </w:rPr>
        <w:drawing>
          <wp:anchor distT="0" distB="0" distL="114300" distR="114300" simplePos="0" relativeHeight="251820034" behindDoc="1" locked="0" layoutInCell="1" allowOverlap="1" wp14:anchorId="7BE9FD05" wp14:editId="47489E15">
            <wp:simplePos x="0" y="0"/>
            <wp:positionH relativeFrom="column">
              <wp:posOffset>293343</wp:posOffset>
            </wp:positionH>
            <wp:positionV relativeFrom="paragraph">
              <wp:posOffset>92157</wp:posOffset>
            </wp:positionV>
            <wp:extent cx="1351915" cy="1351915"/>
            <wp:effectExtent l="0" t="0" r="0" b="635"/>
            <wp:wrapTight wrapText="bothSides">
              <wp:wrapPolygon edited="0">
                <wp:start x="5783" y="0"/>
                <wp:lineTo x="4261" y="0"/>
                <wp:lineTo x="2435" y="2739"/>
                <wp:lineTo x="2435" y="4870"/>
                <wp:lineTo x="1217" y="11262"/>
                <wp:lineTo x="304" y="12783"/>
                <wp:lineTo x="304" y="20393"/>
                <wp:lineTo x="16132" y="21306"/>
                <wp:lineTo x="17958" y="21306"/>
                <wp:lineTo x="18566" y="21001"/>
                <wp:lineTo x="20088" y="19784"/>
                <wp:lineTo x="20088" y="13088"/>
                <wp:lineTo x="17653" y="10044"/>
                <wp:lineTo x="16132" y="9740"/>
                <wp:lineTo x="12783" y="4870"/>
                <wp:lineTo x="13088" y="3348"/>
                <wp:lineTo x="10653" y="304"/>
                <wp:lineTo x="9131" y="0"/>
                <wp:lineTo x="5783" y="0"/>
              </wp:wrapPolygon>
            </wp:wrapTight>
            <wp:docPr id="2102852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5292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D2210" w14:textId="4BC9406D" w:rsidR="00B7469B" w:rsidRDefault="00B7469B" w:rsidP="00B7469B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 xml:space="preserve">Developmental delay means growing or learning </w:t>
      </w:r>
      <w:r w:rsidR="000C6029">
        <w:rPr>
          <w:sz w:val="28"/>
          <w:szCs w:val="28"/>
        </w:rPr>
        <w:t>at a different pace to</w:t>
      </w:r>
      <w:r>
        <w:rPr>
          <w:sz w:val="28"/>
          <w:szCs w:val="28"/>
        </w:rPr>
        <w:t xml:space="preserve"> other children their age.</w:t>
      </w:r>
    </w:p>
    <w:p w14:paraId="197B5EB7" w14:textId="4649BEBE" w:rsidR="001904CF" w:rsidRDefault="001904CF" w:rsidP="00B7469B">
      <w:pPr>
        <w:pStyle w:val="BodyText"/>
        <w:spacing w:line="360" w:lineRule="auto"/>
        <w:ind w:left="3402"/>
        <w:rPr>
          <w:sz w:val="28"/>
          <w:szCs w:val="28"/>
        </w:rPr>
      </w:pPr>
    </w:p>
    <w:p w14:paraId="1521EFEA" w14:textId="606FA3C9" w:rsidR="001904CF" w:rsidRDefault="001904CF" w:rsidP="00B7469B">
      <w:pPr>
        <w:pStyle w:val="BodyText"/>
        <w:spacing w:line="360" w:lineRule="auto"/>
        <w:ind w:left="3402"/>
        <w:rPr>
          <w:sz w:val="28"/>
          <w:szCs w:val="28"/>
        </w:rPr>
      </w:pPr>
    </w:p>
    <w:p w14:paraId="30B65795" w14:textId="2FB581AF" w:rsidR="00B7469B" w:rsidRDefault="00B7469B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76997D6D" w14:textId="3354D987" w:rsidR="00B7469B" w:rsidRDefault="001904CF" w:rsidP="00621CBC">
      <w:pPr>
        <w:spacing w:line="360" w:lineRule="auto"/>
        <w:rPr>
          <w:noProof/>
          <w:sz w:val="28"/>
          <w:szCs w:val="28"/>
        </w:rPr>
      </w:pPr>
      <w:r w:rsidRPr="009E6D53">
        <w:rPr>
          <w:noProof/>
          <w:sz w:val="28"/>
          <w:szCs w:val="28"/>
        </w:rPr>
        <w:drawing>
          <wp:anchor distT="0" distB="0" distL="114300" distR="114300" simplePos="0" relativeHeight="251821058" behindDoc="0" locked="0" layoutInCell="1" allowOverlap="1" wp14:anchorId="20AB66F7" wp14:editId="5929CF6E">
            <wp:simplePos x="0" y="0"/>
            <wp:positionH relativeFrom="margin">
              <wp:align>left</wp:align>
            </wp:positionH>
            <wp:positionV relativeFrom="paragraph">
              <wp:posOffset>335473</wp:posOffset>
            </wp:positionV>
            <wp:extent cx="1564310" cy="1585609"/>
            <wp:effectExtent l="0" t="0" r="0" b="0"/>
            <wp:wrapNone/>
            <wp:docPr id="192235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560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310" cy="15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84289" w14:textId="7F5CAE32" w:rsidR="00B7469B" w:rsidRDefault="00B7469B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58807913" w14:textId="2FFCA57F" w:rsidR="006E08FE" w:rsidRDefault="006E08FE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53B1B201" w14:textId="6E46040F" w:rsidR="006E08FE" w:rsidRDefault="00215405" w:rsidP="006E08FE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Children </w:t>
      </w:r>
      <w:r w:rsidR="00ED2830">
        <w:rPr>
          <w:noProof/>
          <w:sz w:val="28"/>
          <w:szCs w:val="28"/>
        </w:rPr>
        <w:t>do not need a diagnosis</w:t>
      </w:r>
      <w:r w:rsidR="00B7469B">
        <w:rPr>
          <w:noProof/>
          <w:sz w:val="28"/>
          <w:szCs w:val="28"/>
        </w:rPr>
        <w:t xml:space="preserve"> to get Thriving Kids supports</w:t>
      </w:r>
      <w:r w:rsidR="00ED2830">
        <w:rPr>
          <w:noProof/>
          <w:sz w:val="28"/>
          <w:szCs w:val="28"/>
        </w:rPr>
        <w:t>.</w:t>
      </w:r>
    </w:p>
    <w:p w14:paraId="14C4C7C2" w14:textId="77777777" w:rsidR="004C1C91" w:rsidRDefault="004C1C91" w:rsidP="006E08FE">
      <w:pPr>
        <w:spacing w:line="360" w:lineRule="auto"/>
        <w:ind w:left="3402"/>
        <w:rPr>
          <w:noProof/>
          <w:sz w:val="28"/>
          <w:szCs w:val="28"/>
        </w:rPr>
      </w:pPr>
    </w:p>
    <w:p w14:paraId="5BF5D0B0" w14:textId="5C325B26" w:rsidR="006F7747" w:rsidRDefault="006F7747" w:rsidP="006F7747">
      <w:pPr>
        <w:pStyle w:val="Heading2"/>
        <w:ind w:left="3402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What </w:t>
      </w:r>
      <w:r w:rsidR="00AE7E4B">
        <w:rPr>
          <w:sz w:val="36"/>
          <w:szCs w:val="36"/>
        </w:rPr>
        <w:t>are Thriving Kids support</w:t>
      </w:r>
      <w:r w:rsidR="006C3AF6">
        <w:rPr>
          <w:sz w:val="36"/>
          <w:szCs w:val="36"/>
        </w:rPr>
        <w:t>s</w:t>
      </w:r>
      <w:r w:rsidR="007C682C">
        <w:rPr>
          <w:sz w:val="36"/>
          <w:szCs w:val="36"/>
        </w:rPr>
        <w:t>?</w:t>
      </w:r>
    </w:p>
    <w:p w14:paraId="4FBD8D0A" w14:textId="4C40A113" w:rsidR="00C3636D" w:rsidRDefault="00C3636D" w:rsidP="00C3636D">
      <w:pPr>
        <w:spacing w:line="360" w:lineRule="auto"/>
        <w:ind w:left="454" w:hanging="454"/>
        <w:rPr>
          <w:noProof/>
          <w:color w:val="000000" w:themeColor="text1"/>
          <w:sz w:val="28"/>
          <w:szCs w:val="28"/>
        </w:rPr>
      </w:pPr>
    </w:p>
    <w:p w14:paraId="56BA0831" w14:textId="00A600FA" w:rsidR="00C3636D" w:rsidRDefault="007C682C" w:rsidP="00197AE6">
      <w:pPr>
        <w:spacing w:line="360" w:lineRule="auto"/>
        <w:ind w:left="3402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Thriving Kids supports </w:t>
      </w:r>
      <w:r w:rsidR="00850402">
        <w:rPr>
          <w:noProof/>
          <w:color w:val="000000" w:themeColor="text1"/>
          <w:sz w:val="28"/>
          <w:szCs w:val="28"/>
        </w:rPr>
        <w:t>will be things like</w:t>
      </w:r>
    </w:p>
    <w:p w14:paraId="222B6E1F" w14:textId="5C7CF0DF" w:rsidR="00850402" w:rsidRDefault="004B686B" w:rsidP="00C3636D">
      <w:pPr>
        <w:spacing w:line="360" w:lineRule="auto"/>
        <w:ind w:left="454" w:hanging="454"/>
        <w:rPr>
          <w:noProof/>
          <w:color w:val="000000" w:themeColor="text1"/>
          <w:sz w:val="28"/>
          <w:szCs w:val="28"/>
        </w:rPr>
      </w:pPr>
      <w:r w:rsidRPr="004B686B">
        <w:rPr>
          <w:noProof/>
        </w:rPr>
        <w:drawing>
          <wp:anchor distT="0" distB="0" distL="114300" distR="114300" simplePos="0" relativeHeight="251825154" behindDoc="1" locked="0" layoutInCell="1" allowOverlap="1" wp14:anchorId="4B20CD51" wp14:editId="0205FF41">
            <wp:simplePos x="0" y="0"/>
            <wp:positionH relativeFrom="column">
              <wp:posOffset>553233</wp:posOffset>
            </wp:positionH>
            <wp:positionV relativeFrom="paragraph">
              <wp:posOffset>150346</wp:posOffset>
            </wp:positionV>
            <wp:extent cx="1069975" cy="1069975"/>
            <wp:effectExtent l="0" t="0" r="0" b="0"/>
            <wp:wrapTight wrapText="bothSides">
              <wp:wrapPolygon edited="0">
                <wp:start x="8461" y="0"/>
                <wp:lineTo x="6153" y="769"/>
                <wp:lineTo x="385" y="5384"/>
                <wp:lineTo x="0" y="11922"/>
                <wp:lineTo x="0" y="13460"/>
                <wp:lineTo x="3461" y="18844"/>
                <wp:lineTo x="8461" y="21151"/>
                <wp:lineTo x="12691" y="21151"/>
                <wp:lineTo x="17690" y="18844"/>
                <wp:lineTo x="21151" y="13460"/>
                <wp:lineTo x="21151" y="11922"/>
                <wp:lineTo x="20767" y="5384"/>
                <wp:lineTo x="14998" y="769"/>
                <wp:lineTo x="12691" y="0"/>
                <wp:lineTo x="8461" y="0"/>
              </wp:wrapPolygon>
            </wp:wrapTight>
            <wp:docPr id="186268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812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621FB" w14:textId="02D96FED" w:rsidR="00BD5183" w:rsidRPr="00C3636D" w:rsidRDefault="00BD5183" w:rsidP="00C3636D">
      <w:pPr>
        <w:spacing w:line="360" w:lineRule="auto"/>
        <w:ind w:left="454" w:hanging="454"/>
        <w:rPr>
          <w:noProof/>
          <w:color w:val="000000" w:themeColor="text1"/>
          <w:sz w:val="28"/>
          <w:szCs w:val="28"/>
        </w:rPr>
      </w:pPr>
    </w:p>
    <w:p w14:paraId="32864300" w14:textId="45872AE0" w:rsidR="00ED2830" w:rsidRDefault="00ED2830" w:rsidP="00ED2830">
      <w:pPr>
        <w:pStyle w:val="ListParagraph"/>
        <w:numPr>
          <w:ilvl w:val="0"/>
          <w:numId w:val="36"/>
        </w:numPr>
        <w:spacing w:line="360" w:lineRule="auto"/>
        <w:rPr>
          <w:noProof/>
          <w:color w:val="000000" w:themeColor="text1"/>
          <w:sz w:val="28"/>
          <w:szCs w:val="28"/>
        </w:rPr>
      </w:pPr>
      <w:r w:rsidRPr="00ED2830">
        <w:rPr>
          <w:noProof/>
          <w:color w:val="000000" w:themeColor="text1"/>
          <w:sz w:val="28"/>
          <w:szCs w:val="28"/>
        </w:rPr>
        <w:t>Information and advice</w:t>
      </w:r>
    </w:p>
    <w:p w14:paraId="7799F45C" w14:textId="3848D0BF" w:rsidR="00ED2830" w:rsidRDefault="00ED2830" w:rsidP="00ED2830">
      <w:pPr>
        <w:pStyle w:val="BodyText"/>
      </w:pPr>
    </w:p>
    <w:p w14:paraId="6BF2EFA7" w14:textId="77777777" w:rsidR="004B686B" w:rsidRDefault="004B686B" w:rsidP="00ED2830">
      <w:pPr>
        <w:pStyle w:val="BodyText"/>
      </w:pPr>
    </w:p>
    <w:p w14:paraId="2D2D2118" w14:textId="6AA58BD9" w:rsidR="00197AE6" w:rsidRDefault="004B686B" w:rsidP="00ED2830">
      <w:pPr>
        <w:pStyle w:val="BodyText"/>
      </w:pPr>
      <w:r w:rsidRPr="00BD5183">
        <w:rPr>
          <w:noProof/>
        </w:rPr>
        <w:drawing>
          <wp:anchor distT="0" distB="0" distL="114300" distR="114300" simplePos="0" relativeHeight="251822082" behindDoc="0" locked="0" layoutInCell="1" allowOverlap="1" wp14:anchorId="2D653644" wp14:editId="60D56EBA">
            <wp:simplePos x="0" y="0"/>
            <wp:positionH relativeFrom="column">
              <wp:posOffset>271780</wp:posOffset>
            </wp:positionH>
            <wp:positionV relativeFrom="paragraph">
              <wp:posOffset>79659</wp:posOffset>
            </wp:positionV>
            <wp:extent cx="1429628" cy="1429628"/>
            <wp:effectExtent l="0" t="0" r="0" b="0"/>
            <wp:wrapNone/>
            <wp:docPr id="1005293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29375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628" cy="1429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CCD3D" w14:textId="15546730" w:rsidR="00850402" w:rsidRDefault="00850402" w:rsidP="00ED2830">
      <w:pPr>
        <w:pStyle w:val="BodyText"/>
      </w:pPr>
    </w:p>
    <w:p w14:paraId="184F6CF3" w14:textId="77777777" w:rsidR="00850402" w:rsidRDefault="00850402" w:rsidP="00ED2830">
      <w:pPr>
        <w:pStyle w:val="BodyText"/>
      </w:pPr>
    </w:p>
    <w:p w14:paraId="406C6F7B" w14:textId="7489F527" w:rsidR="00ED2830" w:rsidRPr="00ED2830" w:rsidRDefault="00ED2830" w:rsidP="00ED2830">
      <w:pPr>
        <w:pStyle w:val="ListParagraph"/>
        <w:numPr>
          <w:ilvl w:val="0"/>
          <w:numId w:val="36"/>
        </w:num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Help to find services</w:t>
      </w:r>
    </w:p>
    <w:p w14:paraId="388956B8" w14:textId="77777777" w:rsidR="00850402" w:rsidRDefault="00850402" w:rsidP="00BD5183">
      <w:pPr>
        <w:spacing w:line="360" w:lineRule="auto"/>
        <w:rPr>
          <w:noProof/>
          <w:sz w:val="28"/>
          <w:szCs w:val="28"/>
        </w:rPr>
      </w:pPr>
    </w:p>
    <w:p w14:paraId="45C02191" w14:textId="77777777" w:rsidR="00197AE6" w:rsidRDefault="00197AE6" w:rsidP="00762205">
      <w:pPr>
        <w:spacing w:line="360" w:lineRule="auto"/>
        <w:ind w:left="3402"/>
        <w:rPr>
          <w:noProof/>
          <w:sz w:val="28"/>
          <w:szCs w:val="28"/>
        </w:rPr>
      </w:pPr>
    </w:p>
    <w:p w14:paraId="0683DAD5" w14:textId="7ABC72BF" w:rsidR="004B686B" w:rsidRDefault="00745694" w:rsidP="00762205">
      <w:pPr>
        <w:spacing w:line="360" w:lineRule="auto"/>
        <w:ind w:left="3402"/>
        <w:rPr>
          <w:noProof/>
          <w:sz w:val="28"/>
          <w:szCs w:val="28"/>
        </w:rPr>
      </w:pPr>
      <w:r w:rsidRPr="00745694">
        <w:rPr>
          <w:noProof/>
          <w:sz w:val="28"/>
          <w:szCs w:val="28"/>
        </w:rPr>
        <w:drawing>
          <wp:anchor distT="0" distB="0" distL="114300" distR="114300" simplePos="0" relativeHeight="251828226" behindDoc="0" locked="0" layoutInCell="1" allowOverlap="1" wp14:anchorId="2A8AF450" wp14:editId="03CBB6D6">
            <wp:simplePos x="0" y="0"/>
            <wp:positionH relativeFrom="column">
              <wp:posOffset>367111</wp:posOffset>
            </wp:positionH>
            <wp:positionV relativeFrom="paragraph">
              <wp:posOffset>63500</wp:posOffset>
            </wp:positionV>
            <wp:extent cx="1338094" cy="1338094"/>
            <wp:effectExtent l="0" t="0" r="0" b="0"/>
            <wp:wrapNone/>
            <wp:docPr id="633907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0746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94" cy="1338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85E2B" w14:textId="59112A2C" w:rsidR="00762205" w:rsidRDefault="00762205" w:rsidP="000E444B">
      <w:pPr>
        <w:spacing w:line="360" w:lineRule="auto"/>
        <w:rPr>
          <w:noProof/>
          <w:sz w:val="28"/>
          <w:szCs w:val="28"/>
        </w:rPr>
      </w:pPr>
    </w:p>
    <w:p w14:paraId="7FFACC70" w14:textId="77777777" w:rsidR="00D7340D" w:rsidRDefault="00D7340D" w:rsidP="00D7340D">
      <w:pPr>
        <w:pStyle w:val="ListParagraph"/>
        <w:numPr>
          <w:ilvl w:val="0"/>
          <w:numId w:val="36"/>
        </w:num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Learning for parents and families</w:t>
      </w:r>
    </w:p>
    <w:p w14:paraId="3753E64D" w14:textId="77777777" w:rsidR="00D7340D" w:rsidRDefault="00D7340D" w:rsidP="00D7340D">
      <w:pPr>
        <w:pStyle w:val="BodyText"/>
      </w:pPr>
    </w:p>
    <w:p w14:paraId="0EA69BE2" w14:textId="3DFE2CBC" w:rsidR="00D7340D" w:rsidRDefault="00D7340D" w:rsidP="00D7340D">
      <w:pPr>
        <w:pStyle w:val="BodyText"/>
      </w:pPr>
    </w:p>
    <w:p w14:paraId="21F4B5B3" w14:textId="5B417ACC" w:rsidR="00D7340D" w:rsidRDefault="00D7340D" w:rsidP="00D7340D">
      <w:pPr>
        <w:pStyle w:val="BodyText"/>
      </w:pPr>
    </w:p>
    <w:p w14:paraId="53C567CA" w14:textId="3BBE68D4" w:rsidR="00197AE6" w:rsidRDefault="00197AE6" w:rsidP="00D7340D">
      <w:pPr>
        <w:pStyle w:val="BodyText"/>
      </w:pPr>
    </w:p>
    <w:p w14:paraId="0B313B2C" w14:textId="33555503" w:rsidR="00D7340D" w:rsidRPr="00D7340D" w:rsidRDefault="004B686B" w:rsidP="00D7340D">
      <w:pPr>
        <w:pStyle w:val="BodyText"/>
      </w:pPr>
      <w:r w:rsidRPr="008938F2">
        <w:rPr>
          <w:noProof/>
        </w:rPr>
        <w:drawing>
          <wp:anchor distT="0" distB="0" distL="114300" distR="114300" simplePos="0" relativeHeight="251823106" behindDoc="1" locked="0" layoutInCell="1" allowOverlap="1" wp14:anchorId="26DFADA1" wp14:editId="6D054BE5">
            <wp:simplePos x="0" y="0"/>
            <wp:positionH relativeFrom="column">
              <wp:posOffset>18131</wp:posOffset>
            </wp:positionH>
            <wp:positionV relativeFrom="paragraph">
              <wp:posOffset>91818</wp:posOffset>
            </wp:positionV>
            <wp:extent cx="1882775" cy="1525270"/>
            <wp:effectExtent l="0" t="0" r="3175" b="0"/>
            <wp:wrapTight wrapText="bothSides">
              <wp:wrapPolygon edited="0">
                <wp:start x="0" y="0"/>
                <wp:lineTo x="0" y="21312"/>
                <wp:lineTo x="21418" y="21312"/>
                <wp:lineTo x="21418" y="0"/>
                <wp:lineTo x="0" y="0"/>
              </wp:wrapPolygon>
            </wp:wrapTight>
            <wp:docPr id="176690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0424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37BA" w14:textId="392AA053" w:rsidR="00AE744A" w:rsidRDefault="00AE744A" w:rsidP="00D7340D">
      <w:pPr>
        <w:pStyle w:val="ListParagraph"/>
        <w:numPr>
          <w:ilvl w:val="0"/>
          <w:numId w:val="36"/>
        </w:numPr>
        <w:spacing w:line="360" w:lineRule="auto"/>
        <w:rPr>
          <w:noProof/>
          <w:sz w:val="28"/>
          <w:szCs w:val="28"/>
        </w:rPr>
      </w:pPr>
      <w:r w:rsidRPr="00D7340D">
        <w:rPr>
          <w:noProof/>
          <w:sz w:val="28"/>
          <w:szCs w:val="28"/>
        </w:rPr>
        <w:t xml:space="preserve">Therapy for children </w:t>
      </w:r>
    </w:p>
    <w:p w14:paraId="7805952E" w14:textId="77777777" w:rsidR="00D7340D" w:rsidRDefault="00D7340D" w:rsidP="00D7340D">
      <w:pPr>
        <w:pStyle w:val="BodyText"/>
      </w:pPr>
    </w:p>
    <w:p w14:paraId="3CC8760C" w14:textId="544B6DB4" w:rsidR="00EA3305" w:rsidRDefault="00EA3305" w:rsidP="004B686B">
      <w:pPr>
        <w:pStyle w:val="BodyText"/>
        <w:rPr>
          <w:noProof/>
          <w:sz w:val="28"/>
          <w:szCs w:val="28"/>
        </w:rPr>
      </w:pPr>
    </w:p>
    <w:p w14:paraId="2DAE0681" w14:textId="4B3CA08A" w:rsidR="00EA3305" w:rsidRDefault="00911892" w:rsidP="006C3AF6">
      <w:pPr>
        <w:spacing w:line="360" w:lineRule="auto"/>
        <w:ind w:left="4111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Therapy can be </w:t>
      </w:r>
      <w:r w:rsidR="00090408">
        <w:rPr>
          <w:noProof/>
          <w:sz w:val="28"/>
          <w:szCs w:val="28"/>
        </w:rPr>
        <w:t>for 1 child or a small group.</w:t>
      </w:r>
    </w:p>
    <w:p w14:paraId="5108C230" w14:textId="1F5026E7" w:rsidR="00090408" w:rsidRDefault="00090408" w:rsidP="00090408">
      <w:pPr>
        <w:pStyle w:val="Heading2"/>
        <w:ind w:left="3402"/>
        <w:rPr>
          <w:sz w:val="36"/>
          <w:szCs w:val="36"/>
        </w:rPr>
      </w:pPr>
      <w:r>
        <w:rPr>
          <w:sz w:val="36"/>
          <w:szCs w:val="36"/>
        </w:rPr>
        <w:lastRenderedPageBreak/>
        <w:t>What is the WA Government doing?</w:t>
      </w:r>
    </w:p>
    <w:p w14:paraId="580E7A90" w14:textId="2CB5A379" w:rsidR="00090408" w:rsidRDefault="00090408" w:rsidP="00090408">
      <w:pPr>
        <w:spacing w:line="360" w:lineRule="auto"/>
        <w:ind w:left="454" w:hanging="454"/>
        <w:rPr>
          <w:noProof/>
          <w:color w:val="000000" w:themeColor="text1"/>
          <w:sz w:val="28"/>
          <w:szCs w:val="28"/>
        </w:rPr>
      </w:pPr>
    </w:p>
    <w:p w14:paraId="4C8F5B32" w14:textId="36B911C9" w:rsidR="00580F0B" w:rsidRDefault="0028698C" w:rsidP="00090408">
      <w:pPr>
        <w:spacing w:line="360" w:lineRule="auto"/>
        <w:ind w:left="3402"/>
        <w:rPr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2866" behindDoc="0" locked="0" layoutInCell="1" allowOverlap="1" wp14:anchorId="74E2F04A" wp14:editId="50435F6A">
            <wp:simplePos x="0" y="0"/>
            <wp:positionH relativeFrom="column">
              <wp:posOffset>155291</wp:posOffset>
            </wp:positionH>
            <wp:positionV relativeFrom="paragraph">
              <wp:posOffset>133350</wp:posOffset>
            </wp:positionV>
            <wp:extent cx="1770434" cy="1237270"/>
            <wp:effectExtent l="0" t="0" r="1270" b="1270"/>
            <wp:wrapNone/>
            <wp:docPr id="779349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434" cy="123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E4B">
        <w:rPr>
          <w:noProof/>
          <w:color w:val="000000" w:themeColor="text1"/>
          <w:sz w:val="28"/>
          <w:szCs w:val="28"/>
        </w:rPr>
        <w:t xml:space="preserve">The </w:t>
      </w:r>
      <w:r w:rsidR="007A41E8">
        <w:rPr>
          <w:noProof/>
          <w:color w:val="000000" w:themeColor="text1"/>
          <w:sz w:val="28"/>
          <w:szCs w:val="28"/>
        </w:rPr>
        <w:t xml:space="preserve">WA </w:t>
      </w:r>
      <w:r w:rsidR="00AE7E4B">
        <w:rPr>
          <w:noProof/>
          <w:color w:val="000000" w:themeColor="text1"/>
          <w:sz w:val="28"/>
          <w:szCs w:val="28"/>
        </w:rPr>
        <w:t xml:space="preserve">Government </w:t>
      </w:r>
      <w:r w:rsidR="00FA7692">
        <w:rPr>
          <w:noProof/>
          <w:color w:val="000000" w:themeColor="text1"/>
          <w:sz w:val="28"/>
          <w:szCs w:val="28"/>
        </w:rPr>
        <w:t>will talk to</w:t>
      </w:r>
    </w:p>
    <w:p w14:paraId="54D8B20E" w14:textId="16EFE86F" w:rsidR="00FA7692" w:rsidRPr="00825D88" w:rsidRDefault="00FA7692" w:rsidP="00090408">
      <w:pPr>
        <w:spacing w:line="360" w:lineRule="auto"/>
        <w:ind w:left="3402"/>
        <w:rPr>
          <w:noProof/>
          <w:color w:val="000000" w:themeColor="text1"/>
          <w:sz w:val="20"/>
          <w:szCs w:val="20"/>
        </w:rPr>
      </w:pPr>
    </w:p>
    <w:p w14:paraId="7C40A65E" w14:textId="0AACA4A3" w:rsidR="00580F0B" w:rsidRDefault="0028698C" w:rsidP="00580F0B">
      <w:pPr>
        <w:pStyle w:val="ListParagraph"/>
        <w:numPr>
          <w:ilvl w:val="0"/>
          <w:numId w:val="37"/>
        </w:numPr>
        <w:spacing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90" behindDoc="0" locked="0" layoutInCell="1" allowOverlap="1" wp14:anchorId="0C14E846" wp14:editId="05F86CAE">
            <wp:simplePos x="0" y="0"/>
            <wp:positionH relativeFrom="column">
              <wp:posOffset>-39370</wp:posOffset>
            </wp:positionH>
            <wp:positionV relativeFrom="paragraph">
              <wp:posOffset>232518</wp:posOffset>
            </wp:positionV>
            <wp:extent cx="1059815" cy="988060"/>
            <wp:effectExtent l="0" t="0" r="6985" b="2540"/>
            <wp:wrapThrough wrapText="bothSides">
              <wp:wrapPolygon edited="0">
                <wp:start x="0" y="0"/>
                <wp:lineTo x="0" y="21239"/>
                <wp:lineTo x="21354" y="21239"/>
                <wp:lineTo x="21354" y="0"/>
                <wp:lineTo x="0" y="0"/>
              </wp:wrapPolygon>
            </wp:wrapThrough>
            <wp:docPr id="1298030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F0B" w:rsidRPr="00580F0B">
        <w:rPr>
          <w:noProof/>
          <w:color w:val="000000" w:themeColor="text1"/>
          <w:sz w:val="28"/>
          <w:szCs w:val="28"/>
        </w:rPr>
        <w:t>C</w:t>
      </w:r>
      <w:r w:rsidR="00AE7E4B" w:rsidRPr="00580F0B">
        <w:rPr>
          <w:noProof/>
          <w:color w:val="000000" w:themeColor="text1"/>
          <w:sz w:val="28"/>
          <w:szCs w:val="28"/>
        </w:rPr>
        <w:t>hildren</w:t>
      </w:r>
    </w:p>
    <w:p w14:paraId="4D5F3B90" w14:textId="1A047148" w:rsidR="00FA7692" w:rsidRPr="00FA7692" w:rsidRDefault="00FA7692" w:rsidP="00FA7692">
      <w:pPr>
        <w:pStyle w:val="BodyText"/>
      </w:pPr>
    </w:p>
    <w:p w14:paraId="56A503EA" w14:textId="62C7163A" w:rsidR="00580F0B" w:rsidRDefault="00580F0B" w:rsidP="00580F0B">
      <w:pPr>
        <w:pStyle w:val="ListParagraph"/>
        <w:numPr>
          <w:ilvl w:val="0"/>
          <w:numId w:val="37"/>
        </w:numPr>
        <w:spacing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F</w:t>
      </w:r>
      <w:r w:rsidR="00AE7E4B" w:rsidRPr="00580F0B">
        <w:rPr>
          <w:noProof/>
          <w:color w:val="000000" w:themeColor="text1"/>
          <w:sz w:val="28"/>
          <w:szCs w:val="28"/>
        </w:rPr>
        <w:t>amilies</w:t>
      </w:r>
    </w:p>
    <w:p w14:paraId="25963A58" w14:textId="660FF5E9" w:rsidR="00FA7692" w:rsidRPr="00FA7692" w:rsidRDefault="00FA7692" w:rsidP="00FA7692">
      <w:pPr>
        <w:pStyle w:val="BodyText"/>
      </w:pPr>
    </w:p>
    <w:p w14:paraId="6B447641" w14:textId="1833A984" w:rsidR="00090408" w:rsidRPr="00580F0B" w:rsidRDefault="00FA7692" w:rsidP="00580F0B">
      <w:pPr>
        <w:pStyle w:val="ListParagraph"/>
        <w:numPr>
          <w:ilvl w:val="0"/>
          <w:numId w:val="37"/>
        </w:numPr>
        <w:spacing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>T</w:t>
      </w:r>
      <w:r w:rsidR="00AE7E4B" w:rsidRPr="00580F0B">
        <w:rPr>
          <w:noProof/>
          <w:color w:val="000000" w:themeColor="text1"/>
          <w:sz w:val="28"/>
          <w:szCs w:val="28"/>
        </w:rPr>
        <w:t>he people who help them now</w:t>
      </w:r>
    </w:p>
    <w:p w14:paraId="3C7980FE" w14:textId="65D49C2B" w:rsidR="00090408" w:rsidRDefault="00090408" w:rsidP="00090408">
      <w:pPr>
        <w:spacing w:line="360" w:lineRule="auto"/>
        <w:ind w:left="454" w:hanging="454"/>
        <w:rPr>
          <w:noProof/>
          <w:color w:val="000000" w:themeColor="text1"/>
          <w:sz w:val="28"/>
          <w:szCs w:val="28"/>
        </w:rPr>
      </w:pPr>
    </w:p>
    <w:p w14:paraId="0439B577" w14:textId="28780267" w:rsidR="00911892" w:rsidRDefault="008A0B5F" w:rsidP="00EA3305">
      <w:pPr>
        <w:spacing w:line="360" w:lineRule="auto"/>
        <w:ind w:left="3402"/>
        <w:rPr>
          <w:noProof/>
          <w:sz w:val="28"/>
          <w:szCs w:val="28"/>
        </w:rPr>
      </w:pPr>
      <w:r w:rsidRPr="00D60F1F">
        <w:rPr>
          <w:noProof/>
          <w:sz w:val="28"/>
          <w:szCs w:val="28"/>
        </w:rPr>
        <w:drawing>
          <wp:anchor distT="0" distB="0" distL="114300" distR="114300" simplePos="0" relativeHeight="251814914" behindDoc="0" locked="0" layoutInCell="1" allowOverlap="1" wp14:anchorId="47C8298B" wp14:editId="47EDE26F">
            <wp:simplePos x="0" y="0"/>
            <wp:positionH relativeFrom="column">
              <wp:posOffset>328241</wp:posOffset>
            </wp:positionH>
            <wp:positionV relativeFrom="paragraph">
              <wp:posOffset>204280</wp:posOffset>
            </wp:positionV>
            <wp:extent cx="1341755" cy="1341755"/>
            <wp:effectExtent l="0" t="0" r="0" b="0"/>
            <wp:wrapNone/>
            <wp:docPr id="626161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6172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E41CB" w14:textId="77777777" w:rsidR="00825D88" w:rsidRPr="00825D88" w:rsidRDefault="00825D88" w:rsidP="00EA3305">
      <w:pPr>
        <w:spacing w:line="360" w:lineRule="auto"/>
        <w:ind w:left="3402"/>
        <w:rPr>
          <w:noProof/>
          <w:sz w:val="16"/>
          <w:szCs w:val="16"/>
        </w:rPr>
      </w:pPr>
    </w:p>
    <w:p w14:paraId="290A0899" w14:textId="7F26C292" w:rsidR="004919A8" w:rsidRDefault="00FA7692" w:rsidP="004919A8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We will </w:t>
      </w:r>
      <w:r w:rsidR="004919A8">
        <w:rPr>
          <w:noProof/>
          <w:sz w:val="28"/>
          <w:szCs w:val="28"/>
        </w:rPr>
        <w:t>work</w:t>
      </w:r>
      <w:r>
        <w:rPr>
          <w:noProof/>
          <w:sz w:val="28"/>
          <w:szCs w:val="28"/>
        </w:rPr>
        <w:t xml:space="preserve"> together</w:t>
      </w:r>
      <w:r w:rsidR="004919A8">
        <w:rPr>
          <w:noProof/>
          <w:sz w:val="28"/>
          <w:szCs w:val="28"/>
        </w:rPr>
        <w:t xml:space="preserve"> with Aboriginal communities. </w:t>
      </w:r>
    </w:p>
    <w:p w14:paraId="3736F1BA" w14:textId="77777777" w:rsidR="004919A8" w:rsidRDefault="004919A8" w:rsidP="004919A8">
      <w:pPr>
        <w:spacing w:line="360" w:lineRule="auto"/>
        <w:ind w:left="3402"/>
        <w:rPr>
          <w:noProof/>
          <w:sz w:val="28"/>
          <w:szCs w:val="28"/>
        </w:rPr>
      </w:pPr>
    </w:p>
    <w:p w14:paraId="36E8C7CF" w14:textId="77777777" w:rsidR="00825D88" w:rsidRDefault="00825D88" w:rsidP="004919A8">
      <w:pPr>
        <w:spacing w:line="360" w:lineRule="auto"/>
        <w:ind w:left="3402"/>
        <w:rPr>
          <w:noProof/>
          <w:sz w:val="28"/>
          <w:szCs w:val="28"/>
        </w:rPr>
      </w:pPr>
    </w:p>
    <w:p w14:paraId="3D11FFF5" w14:textId="1F21630E" w:rsidR="004919A8" w:rsidRDefault="00825D88" w:rsidP="004919A8">
      <w:pPr>
        <w:spacing w:line="360" w:lineRule="auto"/>
        <w:ind w:left="3402"/>
        <w:rPr>
          <w:noProof/>
          <w:sz w:val="28"/>
          <w:szCs w:val="28"/>
        </w:rPr>
      </w:pPr>
      <w:r w:rsidRPr="005E67CC">
        <w:rPr>
          <w:noProof/>
          <w:sz w:val="28"/>
          <w:szCs w:val="28"/>
        </w:rPr>
        <w:drawing>
          <wp:anchor distT="0" distB="0" distL="114300" distR="114300" simplePos="0" relativeHeight="251815938" behindDoc="0" locked="0" layoutInCell="1" allowOverlap="1" wp14:anchorId="3BD04757" wp14:editId="04CF94DD">
            <wp:simplePos x="0" y="0"/>
            <wp:positionH relativeFrom="column">
              <wp:posOffset>330200</wp:posOffset>
            </wp:positionH>
            <wp:positionV relativeFrom="paragraph">
              <wp:posOffset>361221</wp:posOffset>
            </wp:positionV>
            <wp:extent cx="1234913" cy="1234913"/>
            <wp:effectExtent l="0" t="0" r="3810" b="3810"/>
            <wp:wrapNone/>
            <wp:docPr id="934104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0420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13" cy="123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9CAEF" w14:textId="449B9148" w:rsidR="00747F1A" w:rsidRDefault="00747F1A" w:rsidP="004919A8">
      <w:pPr>
        <w:spacing w:line="360" w:lineRule="auto"/>
        <w:ind w:left="3402"/>
        <w:rPr>
          <w:noProof/>
          <w:sz w:val="28"/>
          <w:szCs w:val="28"/>
        </w:rPr>
      </w:pPr>
    </w:p>
    <w:p w14:paraId="00F8AB74" w14:textId="15DB2058" w:rsidR="004919A8" w:rsidRDefault="00747F1A" w:rsidP="004919A8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We will make sure Thriving Kids works for</w:t>
      </w:r>
      <w:r w:rsidR="004919A8">
        <w:rPr>
          <w:noProof/>
          <w:sz w:val="28"/>
          <w:szCs w:val="28"/>
        </w:rPr>
        <w:t xml:space="preserve"> families from different cultures and languages. </w:t>
      </w:r>
    </w:p>
    <w:p w14:paraId="5ED63AC2" w14:textId="77777777" w:rsidR="004919A8" w:rsidRPr="00825D88" w:rsidRDefault="004919A8" w:rsidP="004919A8">
      <w:pPr>
        <w:spacing w:line="360" w:lineRule="auto"/>
        <w:ind w:left="3402"/>
        <w:rPr>
          <w:noProof/>
          <w:sz w:val="22"/>
          <w:szCs w:val="22"/>
        </w:rPr>
      </w:pPr>
    </w:p>
    <w:p w14:paraId="6EE7065F" w14:textId="77777777" w:rsidR="00825D88" w:rsidRDefault="00825D88" w:rsidP="004919A8">
      <w:pPr>
        <w:spacing w:line="360" w:lineRule="auto"/>
        <w:ind w:left="3402"/>
        <w:rPr>
          <w:noProof/>
          <w:sz w:val="28"/>
          <w:szCs w:val="28"/>
        </w:rPr>
      </w:pPr>
    </w:p>
    <w:p w14:paraId="5B991877" w14:textId="1B463189" w:rsidR="004919A8" w:rsidRDefault="00825D88" w:rsidP="004919A8">
      <w:pPr>
        <w:spacing w:line="360" w:lineRule="auto"/>
        <w:ind w:left="3402"/>
        <w:rPr>
          <w:noProof/>
          <w:sz w:val="28"/>
          <w:szCs w:val="28"/>
        </w:rPr>
      </w:pPr>
      <w:r w:rsidRPr="00825D88">
        <w:rPr>
          <w:noProof/>
          <w:sz w:val="28"/>
          <w:szCs w:val="28"/>
        </w:rPr>
        <w:drawing>
          <wp:anchor distT="0" distB="0" distL="114300" distR="114300" simplePos="0" relativeHeight="251816962" behindDoc="0" locked="0" layoutInCell="1" allowOverlap="1" wp14:anchorId="5B4BA5E4" wp14:editId="5B24A6A5">
            <wp:simplePos x="0" y="0"/>
            <wp:positionH relativeFrom="column">
              <wp:posOffset>329619</wp:posOffset>
            </wp:positionH>
            <wp:positionV relativeFrom="paragraph">
              <wp:posOffset>263525</wp:posOffset>
            </wp:positionV>
            <wp:extent cx="1410511" cy="1410511"/>
            <wp:effectExtent l="0" t="0" r="0" b="0"/>
            <wp:wrapNone/>
            <wp:docPr id="310244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44652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11" cy="14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FBA3D" w14:textId="3A0408CA" w:rsidR="00747F1A" w:rsidRDefault="00747F1A" w:rsidP="004919A8">
      <w:pPr>
        <w:spacing w:line="360" w:lineRule="auto"/>
        <w:ind w:left="3402"/>
        <w:rPr>
          <w:noProof/>
          <w:sz w:val="28"/>
          <w:szCs w:val="28"/>
        </w:rPr>
      </w:pPr>
    </w:p>
    <w:p w14:paraId="23163BA7" w14:textId="600CE023" w:rsidR="00747F1A" w:rsidRDefault="00A83F58" w:rsidP="004919A8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We want Thriving</w:t>
      </w:r>
      <w:r w:rsidR="00EE2B99">
        <w:rPr>
          <w:noProof/>
          <w:sz w:val="28"/>
          <w:szCs w:val="28"/>
        </w:rPr>
        <w:t xml:space="preserve"> Kids to </w:t>
      </w:r>
      <w:r w:rsidR="009F7A6D">
        <w:rPr>
          <w:noProof/>
          <w:sz w:val="28"/>
          <w:szCs w:val="28"/>
        </w:rPr>
        <w:t>help</w:t>
      </w:r>
      <w:r w:rsidR="00EE2B99">
        <w:rPr>
          <w:noProof/>
          <w:sz w:val="28"/>
          <w:szCs w:val="28"/>
        </w:rPr>
        <w:t xml:space="preserve"> families in the places where they live, learn and play.</w:t>
      </w:r>
    </w:p>
    <w:p w14:paraId="7CEF9E45" w14:textId="74386EC7" w:rsidR="00B34E19" w:rsidRDefault="00762205" w:rsidP="00EE2B99">
      <w:pPr>
        <w:pStyle w:val="Heading2"/>
      </w:pPr>
      <w:r>
        <w:br w:type="page"/>
      </w:r>
      <w:r w:rsidR="004919A8">
        <w:lastRenderedPageBreak/>
        <w:t xml:space="preserve">  </w:t>
      </w:r>
      <w:r w:rsidR="004919A8">
        <w:rPr>
          <w:sz w:val="36"/>
          <w:szCs w:val="36"/>
        </w:rPr>
        <w:t>What about the NDIS?</w:t>
      </w:r>
    </w:p>
    <w:p w14:paraId="5FC561A0" w14:textId="61E3DBB8" w:rsidR="004F4A88" w:rsidRDefault="004F4A88" w:rsidP="004F4A88">
      <w:pPr>
        <w:pStyle w:val="BodyText"/>
        <w:rPr>
          <w:lang w:eastAsia="en-AU"/>
        </w:rPr>
      </w:pPr>
    </w:p>
    <w:p w14:paraId="160ABDFF" w14:textId="7D710545" w:rsidR="004F4A88" w:rsidRPr="004F4A88" w:rsidRDefault="00F34450" w:rsidP="004F4A88">
      <w:pPr>
        <w:pStyle w:val="BodyText"/>
        <w:rPr>
          <w:lang w:eastAsia="en-A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9250" behindDoc="1" locked="0" layoutInCell="1" allowOverlap="1" wp14:anchorId="3691876F" wp14:editId="3DF00749">
            <wp:simplePos x="0" y="0"/>
            <wp:positionH relativeFrom="column">
              <wp:posOffset>281251</wp:posOffset>
            </wp:positionH>
            <wp:positionV relativeFrom="paragraph">
              <wp:posOffset>139700</wp:posOffset>
            </wp:positionV>
            <wp:extent cx="1478280" cy="786130"/>
            <wp:effectExtent l="0" t="0" r="7620" b="0"/>
            <wp:wrapTight wrapText="bothSides">
              <wp:wrapPolygon edited="0">
                <wp:start x="0" y="0"/>
                <wp:lineTo x="0" y="20414"/>
                <wp:lineTo x="278" y="20937"/>
                <wp:lineTo x="21433" y="20937"/>
                <wp:lineTo x="21433" y="2617"/>
                <wp:lineTo x="18649" y="0"/>
                <wp:lineTo x="0" y="0"/>
              </wp:wrapPolygon>
            </wp:wrapTight>
            <wp:docPr id="6755117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AC539" w14:textId="6187697A" w:rsidR="00235B78" w:rsidRPr="004919A8" w:rsidRDefault="00367B45" w:rsidP="0015549C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Nothing will change for children who already</w:t>
      </w:r>
      <w:r w:rsidR="00F46178">
        <w:rPr>
          <w:sz w:val="28"/>
          <w:szCs w:val="28"/>
        </w:rPr>
        <w:t xml:space="preserve"> have </w:t>
      </w:r>
      <w:r>
        <w:rPr>
          <w:sz w:val="28"/>
          <w:szCs w:val="28"/>
        </w:rPr>
        <w:t>NDIS</w:t>
      </w:r>
      <w:r w:rsidR="00F46178">
        <w:rPr>
          <w:sz w:val="28"/>
          <w:szCs w:val="28"/>
        </w:rPr>
        <w:t xml:space="preserve"> supports</w:t>
      </w:r>
      <w:r>
        <w:rPr>
          <w:sz w:val="28"/>
          <w:szCs w:val="28"/>
        </w:rPr>
        <w:t>.</w:t>
      </w:r>
    </w:p>
    <w:p w14:paraId="1A8FE5AB" w14:textId="77777777" w:rsidR="004F4A88" w:rsidRDefault="004F4A88" w:rsidP="00235B78">
      <w:pPr>
        <w:pStyle w:val="BodyText"/>
        <w:spacing w:line="360" w:lineRule="auto"/>
        <w:rPr>
          <w:sz w:val="28"/>
          <w:szCs w:val="28"/>
        </w:rPr>
      </w:pPr>
    </w:p>
    <w:p w14:paraId="6E15555D" w14:textId="77777777" w:rsidR="00A32CDB" w:rsidRDefault="00A32CDB" w:rsidP="00235B78">
      <w:pPr>
        <w:pStyle w:val="BodyText"/>
        <w:spacing w:line="360" w:lineRule="auto"/>
        <w:rPr>
          <w:sz w:val="28"/>
          <w:szCs w:val="28"/>
        </w:rPr>
      </w:pPr>
    </w:p>
    <w:p w14:paraId="5BA15C61" w14:textId="0B5A4EBD" w:rsidR="004F4A88" w:rsidRDefault="004F4A88" w:rsidP="00235B78">
      <w:pPr>
        <w:pStyle w:val="BodyText"/>
        <w:spacing w:line="360" w:lineRule="auto"/>
        <w:rPr>
          <w:sz w:val="28"/>
          <w:szCs w:val="28"/>
        </w:rPr>
      </w:pPr>
    </w:p>
    <w:p w14:paraId="440C2260" w14:textId="67B3D716" w:rsidR="00B34E19" w:rsidRDefault="00550A21" w:rsidP="00B34E19">
      <w:pPr>
        <w:pStyle w:val="BodyText"/>
        <w:spacing w:line="360" w:lineRule="auto"/>
        <w:rPr>
          <w:sz w:val="28"/>
          <w:szCs w:val="28"/>
        </w:rPr>
      </w:pPr>
      <w:r w:rsidRPr="00550A21">
        <w:rPr>
          <w:noProof/>
          <w:sz w:val="28"/>
          <w:szCs w:val="28"/>
        </w:rPr>
        <w:drawing>
          <wp:anchor distT="0" distB="0" distL="114300" distR="114300" simplePos="0" relativeHeight="251809794" behindDoc="0" locked="0" layoutInCell="1" allowOverlap="1" wp14:anchorId="19F4D457" wp14:editId="7134B483">
            <wp:simplePos x="0" y="0"/>
            <wp:positionH relativeFrom="column">
              <wp:posOffset>96796</wp:posOffset>
            </wp:positionH>
            <wp:positionV relativeFrom="paragraph">
              <wp:posOffset>83477</wp:posOffset>
            </wp:positionV>
            <wp:extent cx="1764064" cy="914852"/>
            <wp:effectExtent l="0" t="0" r="7620" b="0"/>
            <wp:wrapNone/>
            <wp:docPr id="1626957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57697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64" cy="91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A1113" w14:textId="128C4772" w:rsidR="00367B45" w:rsidRPr="004919A8" w:rsidRDefault="00367B45" w:rsidP="00367B45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Thriving Kids will be all set</w:t>
      </w:r>
      <w:r w:rsidR="0015549C">
        <w:rPr>
          <w:sz w:val="28"/>
          <w:szCs w:val="28"/>
        </w:rPr>
        <w:t xml:space="preserve"> up</w:t>
      </w:r>
      <w:r>
        <w:rPr>
          <w:sz w:val="28"/>
          <w:szCs w:val="28"/>
        </w:rPr>
        <w:t xml:space="preserve"> </w:t>
      </w:r>
      <w:r w:rsidR="0015549C">
        <w:rPr>
          <w:sz w:val="28"/>
          <w:szCs w:val="28"/>
        </w:rPr>
        <w:t xml:space="preserve">by </w:t>
      </w:r>
      <w:r>
        <w:rPr>
          <w:sz w:val="28"/>
          <w:szCs w:val="28"/>
        </w:rPr>
        <w:t>January 2028.</w:t>
      </w:r>
    </w:p>
    <w:p w14:paraId="0A2DEB95" w14:textId="628F7E25" w:rsidR="00367B45" w:rsidRDefault="00367B45" w:rsidP="00367B45">
      <w:pPr>
        <w:pStyle w:val="BodyText"/>
        <w:spacing w:line="360" w:lineRule="auto"/>
        <w:rPr>
          <w:sz w:val="28"/>
          <w:szCs w:val="28"/>
        </w:rPr>
      </w:pPr>
    </w:p>
    <w:p w14:paraId="1EB37957" w14:textId="77777777" w:rsidR="00367B45" w:rsidRDefault="00367B45" w:rsidP="00367B45">
      <w:pPr>
        <w:pStyle w:val="BodyText"/>
        <w:spacing w:line="360" w:lineRule="auto"/>
        <w:rPr>
          <w:sz w:val="28"/>
          <w:szCs w:val="28"/>
        </w:rPr>
      </w:pPr>
    </w:p>
    <w:p w14:paraId="6642B9A6" w14:textId="26093013" w:rsidR="00367B45" w:rsidRDefault="008A0B5F" w:rsidP="00367B45">
      <w:pPr>
        <w:pStyle w:val="BodyText"/>
        <w:spacing w:line="360" w:lineRule="auto"/>
        <w:rPr>
          <w:sz w:val="28"/>
          <w:szCs w:val="28"/>
        </w:rPr>
      </w:pPr>
      <w:r w:rsidRPr="00107F0F">
        <w:rPr>
          <w:noProof/>
          <w:sz w:val="28"/>
          <w:szCs w:val="28"/>
        </w:rPr>
        <w:drawing>
          <wp:anchor distT="0" distB="0" distL="114300" distR="114300" simplePos="0" relativeHeight="251827202" behindDoc="0" locked="0" layoutInCell="1" allowOverlap="1" wp14:anchorId="49860D16" wp14:editId="78364D21">
            <wp:simplePos x="0" y="0"/>
            <wp:positionH relativeFrom="column">
              <wp:posOffset>436037</wp:posOffset>
            </wp:positionH>
            <wp:positionV relativeFrom="paragraph">
              <wp:posOffset>141862</wp:posOffset>
            </wp:positionV>
            <wp:extent cx="1109465" cy="1819072"/>
            <wp:effectExtent l="0" t="0" r="0" b="0"/>
            <wp:wrapNone/>
            <wp:docPr id="186598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7489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65" cy="181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F43E" w14:textId="39A8BFBC" w:rsidR="00367B45" w:rsidRDefault="00367B45" w:rsidP="00367B45">
      <w:pPr>
        <w:pStyle w:val="BodyText"/>
        <w:spacing w:line="360" w:lineRule="auto"/>
        <w:rPr>
          <w:sz w:val="28"/>
          <w:szCs w:val="28"/>
        </w:rPr>
      </w:pPr>
    </w:p>
    <w:p w14:paraId="261EA752" w14:textId="629AEDF7" w:rsidR="00367B45" w:rsidRPr="00B266BD" w:rsidRDefault="00367B45" w:rsidP="00367B45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After that some children will get Thriving Kids supports instead of NDIS.</w:t>
      </w:r>
    </w:p>
    <w:p w14:paraId="0105C27E" w14:textId="77777777" w:rsidR="00367B45" w:rsidRDefault="00367B45" w:rsidP="00367B45">
      <w:pPr>
        <w:pStyle w:val="BodyText"/>
        <w:spacing w:line="360" w:lineRule="auto"/>
        <w:ind w:left="3402"/>
        <w:rPr>
          <w:sz w:val="28"/>
          <w:szCs w:val="28"/>
        </w:rPr>
      </w:pPr>
    </w:p>
    <w:p w14:paraId="4D8C5EFA" w14:textId="65F28B61" w:rsidR="004F4A88" w:rsidRDefault="00052263" w:rsidP="00BF4AA4">
      <w:pPr>
        <w:pStyle w:val="BodyText"/>
        <w:spacing w:line="360" w:lineRule="auto"/>
        <w:ind w:left="3762"/>
        <w:rPr>
          <w:sz w:val="28"/>
          <w:szCs w:val="28"/>
        </w:rPr>
      </w:pPr>
      <w:r w:rsidRPr="00B266BD">
        <w:rPr>
          <w:sz w:val="28"/>
          <w:szCs w:val="28"/>
        </w:rPr>
        <w:t xml:space="preserve"> </w:t>
      </w:r>
    </w:p>
    <w:p w14:paraId="5BB7983E" w14:textId="0FE6DE59" w:rsidR="004F4A88" w:rsidRPr="00486027" w:rsidRDefault="00E90A40" w:rsidP="004F4A88">
      <w:pPr>
        <w:pStyle w:val="BodyText"/>
        <w:spacing w:line="360" w:lineRule="auto"/>
        <w:rPr>
          <w:sz w:val="28"/>
          <w:szCs w:val="28"/>
        </w:rPr>
      </w:pPr>
      <w:r w:rsidRPr="00E90A40">
        <w:rPr>
          <w:noProof/>
          <w:sz w:val="28"/>
          <w:szCs w:val="28"/>
        </w:rPr>
        <w:drawing>
          <wp:anchor distT="0" distB="0" distL="114300" distR="114300" simplePos="0" relativeHeight="251830274" behindDoc="0" locked="0" layoutInCell="1" allowOverlap="1" wp14:anchorId="26ECB01C" wp14:editId="56960AE9">
            <wp:simplePos x="0" y="0"/>
            <wp:positionH relativeFrom="column">
              <wp:posOffset>438501</wp:posOffset>
            </wp:positionH>
            <wp:positionV relativeFrom="paragraph">
              <wp:posOffset>196664</wp:posOffset>
            </wp:positionV>
            <wp:extent cx="1186774" cy="1763829"/>
            <wp:effectExtent l="0" t="0" r="0" b="8255"/>
            <wp:wrapNone/>
            <wp:docPr id="176934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4782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774" cy="176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15AD2" w14:textId="5917CEBA" w:rsidR="00052263" w:rsidRDefault="00052263" w:rsidP="00052263">
      <w:pPr>
        <w:pStyle w:val="BodyText"/>
        <w:spacing w:line="360" w:lineRule="auto"/>
        <w:rPr>
          <w:sz w:val="28"/>
          <w:szCs w:val="28"/>
        </w:rPr>
      </w:pPr>
    </w:p>
    <w:p w14:paraId="231815A7" w14:textId="1B166B2A" w:rsidR="004919A8" w:rsidRDefault="004919A8" w:rsidP="00BF4AA4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Children w</w:t>
      </w:r>
      <w:r w:rsidR="00DB4C06">
        <w:rPr>
          <w:sz w:val="28"/>
          <w:szCs w:val="28"/>
        </w:rPr>
        <w:t>ho need lots of support</w:t>
      </w:r>
      <w:r>
        <w:rPr>
          <w:sz w:val="28"/>
          <w:szCs w:val="28"/>
        </w:rPr>
        <w:t xml:space="preserve"> </w:t>
      </w:r>
      <w:r w:rsidR="00BF4AA4">
        <w:rPr>
          <w:sz w:val="28"/>
          <w:szCs w:val="28"/>
        </w:rPr>
        <w:t>will still us</w:t>
      </w:r>
      <w:r>
        <w:rPr>
          <w:sz w:val="28"/>
          <w:szCs w:val="28"/>
        </w:rPr>
        <w:t>e the NDIS.</w:t>
      </w:r>
    </w:p>
    <w:p w14:paraId="6D64388A" w14:textId="77777777" w:rsidR="00BF4AA4" w:rsidRDefault="00BF4AA4">
      <w:pPr>
        <w:spacing w:after="0" w:line="240" w:lineRule="auto"/>
        <w:rPr>
          <w:rFonts w:cs="Arial"/>
          <w:b/>
          <w:noProof/>
          <w:color w:val="2C5C86"/>
          <w:sz w:val="36"/>
          <w:szCs w:val="36"/>
          <w:lang w:eastAsia="en-AU"/>
        </w:rPr>
      </w:pPr>
      <w:r>
        <w:rPr>
          <w:sz w:val="36"/>
          <w:szCs w:val="36"/>
        </w:rPr>
        <w:br w:type="page"/>
      </w:r>
    </w:p>
    <w:p w14:paraId="06B07973" w14:textId="572CAC38" w:rsidR="00D41737" w:rsidRPr="00B47DE0" w:rsidRDefault="00B41E86" w:rsidP="00B47DE0">
      <w:pPr>
        <w:pStyle w:val="Heading2"/>
        <w:ind w:left="3402"/>
        <w:rPr>
          <w:sz w:val="36"/>
          <w:szCs w:val="36"/>
        </w:rPr>
      </w:pPr>
      <w:r>
        <w:rPr>
          <w:sz w:val="36"/>
          <w:szCs w:val="36"/>
        </w:rPr>
        <w:lastRenderedPageBreak/>
        <w:t>More information</w:t>
      </w:r>
    </w:p>
    <w:p w14:paraId="78EE28B3" w14:textId="67D7B995" w:rsidR="00BF43AE" w:rsidRPr="00BF43AE" w:rsidRDefault="007551E7" w:rsidP="00BF43AE">
      <w:pPr>
        <w:pStyle w:val="BodyText"/>
        <w:rPr>
          <w:lang w:eastAsia="en-AU"/>
        </w:rPr>
      </w:pPr>
      <w:r>
        <w:rPr>
          <w:noProof/>
        </w:rPr>
        <w:drawing>
          <wp:anchor distT="0" distB="0" distL="114300" distR="114300" simplePos="0" relativeHeight="251801602" behindDoc="0" locked="0" layoutInCell="1" allowOverlap="1" wp14:anchorId="3522024F" wp14:editId="3587D83B">
            <wp:simplePos x="0" y="0"/>
            <wp:positionH relativeFrom="column">
              <wp:posOffset>222481</wp:posOffset>
            </wp:positionH>
            <wp:positionV relativeFrom="paragraph">
              <wp:posOffset>170931</wp:posOffset>
            </wp:positionV>
            <wp:extent cx="1267691" cy="1178178"/>
            <wp:effectExtent l="0" t="0" r="8890" b="3175"/>
            <wp:wrapNone/>
            <wp:docPr id="1686488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91" cy="117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1E911" w14:textId="71D43CCA" w:rsidR="00BF4AA4" w:rsidRPr="00D41737" w:rsidRDefault="00BF4AA4" w:rsidP="00B47DE0">
      <w:pPr>
        <w:pStyle w:val="BodyText"/>
        <w:spacing w:line="360" w:lineRule="auto"/>
        <w:rPr>
          <w:lang w:eastAsia="en-AU"/>
        </w:rPr>
      </w:pPr>
    </w:p>
    <w:p w14:paraId="380C5B02" w14:textId="11426DC2" w:rsidR="00D41737" w:rsidRDefault="008C4726" w:rsidP="00B47DE0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Th</w:t>
      </w:r>
      <w:r w:rsidR="00B41E86">
        <w:rPr>
          <w:sz w:val="28"/>
          <w:szCs w:val="28"/>
        </w:rPr>
        <w:t xml:space="preserve">riving Kids is </w:t>
      </w:r>
      <w:r w:rsidR="007551E7">
        <w:rPr>
          <w:sz w:val="28"/>
          <w:szCs w:val="28"/>
        </w:rPr>
        <w:t>for all of Australia.</w:t>
      </w:r>
    </w:p>
    <w:p w14:paraId="699AC412" w14:textId="77777777" w:rsidR="00B41E86" w:rsidRDefault="00B41E86" w:rsidP="00B47DE0">
      <w:pPr>
        <w:pStyle w:val="BodyText"/>
        <w:spacing w:line="360" w:lineRule="auto"/>
        <w:ind w:left="3402"/>
        <w:rPr>
          <w:sz w:val="28"/>
          <w:szCs w:val="28"/>
        </w:rPr>
      </w:pPr>
    </w:p>
    <w:p w14:paraId="2B6750E1" w14:textId="4A8480CE" w:rsidR="00B41E86" w:rsidRDefault="00B41E86" w:rsidP="00B47DE0">
      <w:pPr>
        <w:pStyle w:val="BodyText"/>
        <w:spacing w:line="360" w:lineRule="auto"/>
        <w:ind w:left="3402"/>
        <w:rPr>
          <w:sz w:val="28"/>
          <w:szCs w:val="28"/>
        </w:rPr>
      </w:pPr>
    </w:p>
    <w:p w14:paraId="5BE920BA" w14:textId="77777777" w:rsidR="007551E7" w:rsidRDefault="007551E7" w:rsidP="00B47DE0">
      <w:pPr>
        <w:pStyle w:val="BodyText"/>
        <w:spacing w:line="360" w:lineRule="auto"/>
        <w:ind w:left="3402"/>
        <w:rPr>
          <w:sz w:val="28"/>
          <w:szCs w:val="28"/>
        </w:rPr>
      </w:pPr>
    </w:p>
    <w:p w14:paraId="39982CF3" w14:textId="584E4C61" w:rsidR="00B174FB" w:rsidRDefault="007551E7" w:rsidP="00B47DE0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2626" behindDoc="0" locked="0" layoutInCell="1" allowOverlap="1" wp14:anchorId="6B221D39" wp14:editId="48CBCC46">
            <wp:simplePos x="0" y="0"/>
            <wp:positionH relativeFrom="column">
              <wp:posOffset>-171831</wp:posOffset>
            </wp:positionH>
            <wp:positionV relativeFrom="paragraph">
              <wp:posOffset>284711</wp:posOffset>
            </wp:positionV>
            <wp:extent cx="1797627" cy="1098529"/>
            <wp:effectExtent l="38100" t="38100" r="31750" b="45085"/>
            <wp:wrapNone/>
            <wp:docPr id="1694808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27" cy="10985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28BAD" w14:textId="4CC0CEC1" w:rsidR="00B41E86" w:rsidRDefault="005D3295" w:rsidP="00B47DE0">
      <w:pPr>
        <w:pStyle w:val="BodyText"/>
        <w:spacing w:line="360" w:lineRule="auto"/>
        <w:ind w:left="3402"/>
        <w:rPr>
          <w:sz w:val="28"/>
          <w:szCs w:val="28"/>
        </w:rPr>
      </w:pPr>
      <w:r>
        <w:rPr>
          <w:sz w:val="28"/>
          <w:szCs w:val="28"/>
        </w:rPr>
        <w:t>The WA Government work</w:t>
      </w:r>
      <w:r w:rsidR="00B41E86">
        <w:rPr>
          <w:sz w:val="28"/>
          <w:szCs w:val="28"/>
        </w:rPr>
        <w:t xml:space="preserve"> together </w:t>
      </w:r>
      <w:r>
        <w:rPr>
          <w:sz w:val="28"/>
          <w:szCs w:val="28"/>
        </w:rPr>
        <w:t xml:space="preserve">with the Australian Government </w:t>
      </w:r>
      <w:r w:rsidR="00B41E86">
        <w:rPr>
          <w:sz w:val="28"/>
          <w:szCs w:val="28"/>
        </w:rPr>
        <w:t xml:space="preserve">to support families. </w:t>
      </w:r>
    </w:p>
    <w:p w14:paraId="4D0C39E9" w14:textId="6A84CDF9" w:rsidR="00D41737" w:rsidRDefault="00D41737" w:rsidP="00083775">
      <w:pPr>
        <w:pStyle w:val="BodyText"/>
        <w:spacing w:line="360" w:lineRule="auto"/>
        <w:rPr>
          <w:sz w:val="28"/>
          <w:szCs w:val="28"/>
        </w:rPr>
      </w:pPr>
    </w:p>
    <w:p w14:paraId="46C412CE" w14:textId="1769F8D4" w:rsidR="000C5C08" w:rsidRDefault="000C5C08" w:rsidP="00083775">
      <w:pPr>
        <w:spacing w:line="360" w:lineRule="auto"/>
        <w:ind w:left="3402"/>
        <w:rPr>
          <w:noProof/>
          <w:sz w:val="28"/>
          <w:szCs w:val="28"/>
        </w:rPr>
      </w:pPr>
    </w:p>
    <w:p w14:paraId="2D95F825" w14:textId="577BA5FF" w:rsidR="00B174FB" w:rsidRDefault="00BC13BD" w:rsidP="00083775">
      <w:pPr>
        <w:spacing w:line="360" w:lineRule="auto"/>
        <w:ind w:left="3402"/>
        <w:rPr>
          <w:noProof/>
          <w:sz w:val="28"/>
          <w:szCs w:val="28"/>
        </w:rPr>
      </w:pPr>
      <w:r w:rsidRPr="00BC13BD">
        <w:rPr>
          <w:noProof/>
          <w:sz w:val="28"/>
          <w:szCs w:val="28"/>
        </w:rPr>
        <w:drawing>
          <wp:anchor distT="0" distB="0" distL="114300" distR="114300" simplePos="0" relativeHeight="251803650" behindDoc="0" locked="0" layoutInCell="1" allowOverlap="1" wp14:anchorId="1FCEE92E" wp14:editId="43285D6F">
            <wp:simplePos x="0" y="0"/>
            <wp:positionH relativeFrom="column">
              <wp:posOffset>177223</wp:posOffset>
            </wp:positionH>
            <wp:positionV relativeFrom="paragraph">
              <wp:posOffset>82031</wp:posOffset>
            </wp:positionV>
            <wp:extent cx="1447800" cy="1447800"/>
            <wp:effectExtent l="0" t="0" r="0" b="0"/>
            <wp:wrapNone/>
            <wp:docPr id="59156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69185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EF5D6" w14:textId="77777777" w:rsidR="00064D5D" w:rsidRDefault="00064D5D" w:rsidP="00083775">
      <w:pPr>
        <w:spacing w:line="360" w:lineRule="auto"/>
        <w:ind w:left="3402"/>
        <w:rPr>
          <w:noProof/>
          <w:sz w:val="28"/>
          <w:szCs w:val="28"/>
        </w:rPr>
      </w:pPr>
    </w:p>
    <w:p w14:paraId="3B860453" w14:textId="0ADA2EC8" w:rsidR="00064D5D" w:rsidRDefault="00B174FB" w:rsidP="00064D5D">
      <w:pPr>
        <w:spacing w:line="360" w:lineRule="auto"/>
        <w:ind w:left="3402"/>
        <w:rPr>
          <w:noProof/>
          <w:sz w:val="28"/>
          <w:szCs w:val="28"/>
        </w:rPr>
      </w:pPr>
      <w:r>
        <w:rPr>
          <w:noProof/>
          <w:sz w:val="28"/>
          <w:szCs w:val="28"/>
        </w:rPr>
        <w:t>We will ask people in WA to</w:t>
      </w:r>
      <w:r w:rsidR="00064D5D">
        <w:rPr>
          <w:noProof/>
          <w:sz w:val="28"/>
          <w:szCs w:val="28"/>
        </w:rPr>
        <w:t xml:space="preserve"> tell us what you think.</w:t>
      </w:r>
    </w:p>
    <w:p w14:paraId="3162EF60" w14:textId="77777777" w:rsidR="00064D5D" w:rsidRDefault="00064D5D" w:rsidP="00083775">
      <w:pPr>
        <w:spacing w:line="360" w:lineRule="auto"/>
        <w:ind w:left="3402"/>
        <w:rPr>
          <w:noProof/>
          <w:sz w:val="28"/>
          <w:szCs w:val="28"/>
        </w:rPr>
      </w:pPr>
    </w:p>
    <w:p w14:paraId="3AE1A96C" w14:textId="77777777" w:rsidR="00064D5D" w:rsidRDefault="00064D5D" w:rsidP="00083775">
      <w:pPr>
        <w:spacing w:line="360" w:lineRule="auto"/>
        <w:ind w:left="3402"/>
        <w:rPr>
          <w:noProof/>
          <w:sz w:val="28"/>
          <w:szCs w:val="28"/>
        </w:rPr>
      </w:pPr>
    </w:p>
    <w:p w14:paraId="03BAB331" w14:textId="5B1F9A7F" w:rsidR="00064D5D" w:rsidRDefault="00064D5D" w:rsidP="00083775">
      <w:pPr>
        <w:spacing w:line="360" w:lineRule="auto"/>
        <w:ind w:left="3402"/>
        <w:rPr>
          <w:noProof/>
          <w:sz w:val="28"/>
          <w:szCs w:val="28"/>
        </w:rPr>
      </w:pPr>
    </w:p>
    <w:p w14:paraId="6B123363" w14:textId="6676E00A" w:rsidR="000C5C08" w:rsidRDefault="00080EDB" w:rsidP="00083775">
      <w:pPr>
        <w:spacing w:line="360" w:lineRule="auto"/>
        <w:ind w:left="3402"/>
        <w:rPr>
          <w:noProof/>
          <w:sz w:val="28"/>
          <w:szCs w:val="28"/>
        </w:rPr>
      </w:pPr>
      <w:r w:rsidRPr="00080EDB">
        <w:rPr>
          <w:noProof/>
          <w:sz w:val="28"/>
          <w:szCs w:val="28"/>
        </w:rPr>
        <w:drawing>
          <wp:anchor distT="0" distB="0" distL="114300" distR="114300" simplePos="0" relativeHeight="251804674" behindDoc="0" locked="0" layoutInCell="1" allowOverlap="1" wp14:anchorId="05769344" wp14:editId="3699BE5A">
            <wp:simplePos x="0" y="0"/>
            <wp:positionH relativeFrom="column">
              <wp:posOffset>179705</wp:posOffset>
            </wp:positionH>
            <wp:positionV relativeFrom="paragraph">
              <wp:posOffset>58420</wp:posOffset>
            </wp:positionV>
            <wp:extent cx="1503045" cy="1503045"/>
            <wp:effectExtent l="0" t="0" r="1905" b="0"/>
            <wp:wrapNone/>
            <wp:docPr id="1935085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8539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06324" w14:textId="5C438A31" w:rsidR="00D73434" w:rsidRDefault="00B174FB" w:rsidP="00D73434">
      <w:pPr>
        <w:autoSpaceDE w:val="0"/>
        <w:autoSpaceDN w:val="0"/>
        <w:adjustRightInd w:val="0"/>
        <w:spacing w:after="240" w:line="271" w:lineRule="auto"/>
        <w:ind w:left="340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Go to</w:t>
      </w:r>
      <w:r w:rsidR="00B41E86">
        <w:rPr>
          <w:noProof/>
          <w:sz w:val="28"/>
          <w:szCs w:val="28"/>
        </w:rPr>
        <w:t xml:space="preserve"> </w:t>
      </w:r>
      <w:r w:rsidR="00D73434">
        <w:rPr>
          <w:noProof/>
          <w:sz w:val="28"/>
          <w:szCs w:val="28"/>
        </w:rPr>
        <w:t>our</w:t>
      </w:r>
      <w:r w:rsidR="00B41E86">
        <w:rPr>
          <w:noProof/>
          <w:sz w:val="28"/>
          <w:szCs w:val="28"/>
        </w:rPr>
        <w:t xml:space="preserve"> website</w:t>
      </w:r>
      <w:r>
        <w:rPr>
          <w:noProof/>
          <w:sz w:val="28"/>
          <w:szCs w:val="28"/>
        </w:rPr>
        <w:t xml:space="preserve"> for more information</w:t>
      </w:r>
    </w:p>
    <w:p w14:paraId="60E1CF90" w14:textId="7193A91E" w:rsidR="00E51157" w:rsidRPr="00D73434" w:rsidRDefault="008F4BCC" w:rsidP="00D73434">
      <w:pPr>
        <w:autoSpaceDE w:val="0"/>
        <w:autoSpaceDN w:val="0"/>
        <w:adjustRightInd w:val="0"/>
        <w:spacing w:after="240" w:line="271" w:lineRule="auto"/>
        <w:ind w:left="3402"/>
        <w:jc w:val="both"/>
        <w:rPr>
          <w:noProof/>
          <w:sz w:val="28"/>
          <w:szCs w:val="28"/>
        </w:rPr>
      </w:pPr>
      <w:hyperlink r:id="rId37" w:history="1">
        <w:r w:rsidRPr="008F4BCC">
          <w:rPr>
            <w:rStyle w:val="Hyperlink"/>
            <w:noProof/>
            <w:sz w:val="28"/>
            <w:szCs w:val="28"/>
          </w:rPr>
          <w:t>https://www.wa.gov</w:t>
        </w:r>
        <w:r w:rsidRPr="008F4BCC">
          <w:rPr>
            <w:rStyle w:val="Hyperlink"/>
            <w:noProof/>
            <w:sz w:val="28"/>
            <w:szCs w:val="28"/>
          </w:rPr>
          <w:t>.</w:t>
        </w:r>
        <w:r w:rsidRPr="008F4BCC">
          <w:rPr>
            <w:rStyle w:val="Hyperlink"/>
            <w:noProof/>
            <w:sz w:val="28"/>
            <w:szCs w:val="28"/>
          </w:rPr>
          <w:t>au/organisation/department-of-communities/thriving-kids</w:t>
        </w:r>
      </w:hyperlink>
    </w:p>
    <w:sectPr w:rsidR="00E51157" w:rsidRPr="00D73434" w:rsidSect="006E12FE">
      <w:headerReference w:type="even" r:id="rId38"/>
      <w:headerReference w:type="default" r:id="rId39"/>
      <w:footerReference w:type="default" r:id="rId40"/>
      <w:headerReference w:type="first" r:id="rId41"/>
      <w:footerReference w:type="first" r:id="rId42"/>
      <w:pgSz w:w="11900" w:h="16840" w:code="9"/>
      <w:pgMar w:top="1418" w:right="1134" w:bottom="1134" w:left="1134" w:header="0" w:footer="0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C27D0" w14:textId="77777777" w:rsidR="002131DC" w:rsidRDefault="002131DC" w:rsidP="00D41211">
      <w:r>
        <w:separator/>
      </w:r>
    </w:p>
  </w:endnote>
  <w:endnote w:type="continuationSeparator" w:id="0">
    <w:p w14:paraId="0B65C9ED" w14:textId="77777777" w:rsidR="002131DC" w:rsidRDefault="002131DC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BA466" w14:textId="77777777" w:rsidR="000B3BDE" w:rsidRPr="00547F32" w:rsidRDefault="00547F32" w:rsidP="00547F32">
    <w:pPr>
      <w:pStyle w:val="Footer"/>
      <w:rPr>
        <w:rStyle w:val="PageNumber"/>
        <w:sz w:val="22"/>
      </w:rPr>
    </w:pPr>
    <w:r w:rsidRPr="00066CCF">
      <w:t xml:space="preserve">Page </w:t>
    </w:r>
    <w:r w:rsidRPr="00066CCF">
      <w:fldChar w:fldCharType="begin"/>
    </w:r>
    <w:r w:rsidRPr="00066CCF">
      <w:instrText xml:space="preserve"> PAGE   \* MERGEFORMAT </w:instrText>
    </w:r>
    <w:r w:rsidRPr="00066CCF">
      <w:fldChar w:fldCharType="separate"/>
    </w:r>
    <w:r>
      <w:t>1</w:t>
    </w:r>
    <w:r w:rsidRPr="00066CCF">
      <w:fldChar w:fldCharType="end"/>
    </w:r>
    <w:r w:rsidRPr="00066CCF">
      <w:t xml:space="preserve"> of </w:t>
    </w:r>
    <w:fldSimple w:instr=" NUMPAGES   \* MERGEFORMAT ">
      <w: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7AB38" w14:textId="77777777" w:rsidR="001A0AF6" w:rsidRPr="001A0AF6" w:rsidRDefault="001A0AF6" w:rsidP="001A0AF6">
    <w:pPr>
      <w:pStyle w:val="Footer"/>
      <w:rPr>
        <w:rStyle w:val="PageNumber"/>
        <w:sz w:val="22"/>
      </w:rPr>
    </w:pPr>
    <w:r w:rsidRPr="00066CCF">
      <w:t xml:space="preserve">Page </w:t>
    </w:r>
    <w:r w:rsidRPr="00066CCF">
      <w:fldChar w:fldCharType="begin"/>
    </w:r>
    <w:r w:rsidRPr="00066CCF">
      <w:instrText xml:space="preserve"> PAGE   \* MERGEFORMAT </w:instrText>
    </w:r>
    <w:r w:rsidRPr="00066CCF">
      <w:fldChar w:fldCharType="separate"/>
    </w:r>
    <w:r>
      <w:t>2</w:t>
    </w:r>
    <w:r w:rsidRPr="00066CCF">
      <w:fldChar w:fldCharType="end"/>
    </w:r>
    <w:r w:rsidRPr="00066CCF">
      <w:t xml:space="preserve"> of </w:t>
    </w:r>
    <w:fldSimple w:instr=" NUMPAGES   \* MERGEFORMAT ">
      <w: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62FF2" w14:textId="77777777" w:rsidR="002131DC" w:rsidRDefault="002131DC" w:rsidP="00D41211">
      <w:r>
        <w:separator/>
      </w:r>
    </w:p>
  </w:footnote>
  <w:footnote w:type="continuationSeparator" w:id="0">
    <w:p w14:paraId="2E7A0959" w14:textId="77777777" w:rsidR="002131DC" w:rsidRDefault="002131DC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F5DDF" w14:textId="77777777" w:rsidR="00C27296" w:rsidRDefault="006B5D9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8AC00F7" wp14:editId="668615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1105859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88F32B" w14:textId="77777777" w:rsidR="006B5D92" w:rsidRPr="006B5D92" w:rsidRDefault="006B5D92" w:rsidP="006B5D9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6B5D9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AC00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0.65pt;height:35.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" filled="f" stroked="f">
              <v:textbox style="mso-fit-shape-to-text:t" inset="0,15pt,0,0">
                <w:txbxContent>
                  <w:p w14:paraId="5E88F32B" w14:textId="77777777" w:rsidR="006B5D92" w:rsidRPr="006B5D92" w:rsidRDefault="006B5D92" w:rsidP="006B5D9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6B5D92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447D7" w14:textId="671F8260" w:rsidR="000F085D" w:rsidRPr="00885ACF" w:rsidRDefault="006B5D92" w:rsidP="00B47DE0">
    <w:pPr>
      <w:ind w:left="-1134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B4C3D04" wp14:editId="6FC30425">
              <wp:simplePos x="719386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80168824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3E92DF" w14:textId="77777777" w:rsidR="006B5D92" w:rsidRPr="006B5D92" w:rsidRDefault="006B5D92" w:rsidP="006B5D9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6B5D9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C3D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50.65pt;height:35.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" filled="f" stroked="f">
              <v:textbox style="mso-fit-shape-to-text:t" inset="0,15pt,0,0">
                <w:txbxContent>
                  <w:p w14:paraId="723E92DF" w14:textId="77777777" w:rsidR="006B5D92" w:rsidRPr="006B5D92" w:rsidRDefault="006B5D92" w:rsidP="006B5D9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6B5D92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5ACF">
      <w:rPr>
        <w:noProof/>
        <w:lang w:eastAsia="en-AU"/>
      </w:rPr>
      <w:drawing>
        <wp:inline distT="0" distB="0" distL="0" distR="0" wp14:anchorId="4045DDB4" wp14:editId="162FFFC9">
          <wp:extent cx="7646850" cy="728271"/>
          <wp:effectExtent l="0" t="0" r="0" b="0"/>
          <wp:docPr id="1768493394" name="Picture 176849339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850" cy="728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D21D3" w14:textId="77777777" w:rsidR="001A0AF6" w:rsidRDefault="006B5D92" w:rsidP="001A0AF6">
    <w:pPr>
      <w:pStyle w:val="nospace"/>
      <w:ind w:left="-1134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8E88521" wp14:editId="52B41B97">
              <wp:simplePos x="719386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43255" cy="450850"/>
              <wp:effectExtent l="0" t="0" r="4445" b="6350"/>
              <wp:wrapNone/>
              <wp:docPr id="102936526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325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E49D03" w14:textId="77777777" w:rsidR="006B5D92" w:rsidRPr="006B5D92" w:rsidRDefault="006B5D92" w:rsidP="006B5D9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</w:pPr>
                          <w:r w:rsidRPr="006B5D9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885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0;width:50.65pt;height:35.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" filled="f" stroked="f">
              <v:textbox style="mso-fit-shape-to-text:t" inset="0,15pt,0,0">
                <w:txbxContent>
                  <w:p w14:paraId="2DE49D03" w14:textId="77777777" w:rsidR="006B5D92" w:rsidRPr="006B5D92" w:rsidRDefault="006B5D92" w:rsidP="006B5D9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</w:pPr>
                    <w:r w:rsidRPr="006B5D92">
                      <w:rPr>
                        <w:rFonts w:ascii="Calibri" w:eastAsia="Calibri" w:hAnsi="Calibri" w:cs="Calibri"/>
                        <w:noProof/>
                        <w:color w:val="FF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A0AF6">
      <w:rPr>
        <w:noProof/>
        <w:lang w:eastAsia="en-AU"/>
      </w:rPr>
      <w:drawing>
        <wp:inline distT="0" distB="0" distL="0" distR="0" wp14:anchorId="4D0E75B2" wp14:editId="7539C7AE">
          <wp:extent cx="7551993" cy="1438475"/>
          <wp:effectExtent l="0" t="0" r="0" b="9525"/>
          <wp:docPr id="1939649958" name="Picture 1939649958" descr="Government of Western Australia Department of Communiti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overnment of Western Australia Department of Communiti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1993" cy="143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D77D70" w14:textId="77777777" w:rsidR="006E12FE" w:rsidRPr="001A0AF6" w:rsidRDefault="006E12FE" w:rsidP="001A0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84385"/>
    <w:multiLevelType w:val="multilevel"/>
    <w:tmpl w:val="1480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6663E"/>
    <w:multiLevelType w:val="multilevel"/>
    <w:tmpl w:val="4C4ED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80C7E"/>
    <w:multiLevelType w:val="hybridMultilevel"/>
    <w:tmpl w:val="BBAAED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B25C45"/>
    <w:multiLevelType w:val="hybridMultilevel"/>
    <w:tmpl w:val="3580DCA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4" w15:restartNumberingAfterBreak="0">
    <w:nsid w:val="2722718F"/>
    <w:multiLevelType w:val="multilevel"/>
    <w:tmpl w:val="B144F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A6D1F"/>
    <w:multiLevelType w:val="multilevel"/>
    <w:tmpl w:val="25209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634228"/>
    <w:multiLevelType w:val="hybridMultilevel"/>
    <w:tmpl w:val="8C26FB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E144C"/>
    <w:multiLevelType w:val="multilevel"/>
    <w:tmpl w:val="D900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DF1542"/>
    <w:multiLevelType w:val="multilevel"/>
    <w:tmpl w:val="818E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1750A"/>
    <w:multiLevelType w:val="multilevel"/>
    <w:tmpl w:val="8BE8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B43B4D"/>
    <w:multiLevelType w:val="multilevel"/>
    <w:tmpl w:val="F01288B4"/>
    <w:lvl w:ilvl="0">
      <w:start w:val="1"/>
      <w:numFmt w:val="decimal"/>
      <w:pStyle w:val="ListParagraph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362" w:hanging="22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1" w15:restartNumberingAfterBreak="0">
    <w:nsid w:val="3BD651B1"/>
    <w:multiLevelType w:val="multilevel"/>
    <w:tmpl w:val="90CC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0C2603"/>
    <w:multiLevelType w:val="multilevel"/>
    <w:tmpl w:val="00E0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922E1"/>
    <w:multiLevelType w:val="multilevel"/>
    <w:tmpl w:val="A3E03160"/>
    <w:lvl w:ilvl="0">
      <w:start w:val="1"/>
      <w:numFmt w:val="bullet"/>
      <w:pStyle w:val="Bullet1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4" w15:restartNumberingAfterBreak="0">
    <w:nsid w:val="41A10FBB"/>
    <w:multiLevelType w:val="hybridMultilevel"/>
    <w:tmpl w:val="C870F378"/>
    <w:lvl w:ilvl="0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</w:abstractNum>
  <w:abstractNum w:abstractNumId="15" w15:restartNumberingAfterBreak="0">
    <w:nsid w:val="451F7A12"/>
    <w:multiLevelType w:val="multilevel"/>
    <w:tmpl w:val="B578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783442"/>
    <w:multiLevelType w:val="hybridMultilevel"/>
    <w:tmpl w:val="1164AD00"/>
    <w:lvl w:ilvl="0" w:tplc="0C090001">
      <w:start w:val="1"/>
      <w:numFmt w:val="bullet"/>
      <w:lvlText w:val=""/>
      <w:lvlJc w:val="left"/>
      <w:pPr>
        <w:ind w:left="44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2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42" w:hanging="360"/>
      </w:pPr>
      <w:rPr>
        <w:rFonts w:ascii="Wingdings" w:hAnsi="Wingdings" w:hint="default"/>
      </w:rPr>
    </w:lvl>
  </w:abstractNum>
  <w:abstractNum w:abstractNumId="17" w15:restartNumberingAfterBreak="0">
    <w:nsid w:val="47066E41"/>
    <w:multiLevelType w:val="multilevel"/>
    <w:tmpl w:val="14D0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46232B"/>
    <w:multiLevelType w:val="hybridMultilevel"/>
    <w:tmpl w:val="DB0AB8CA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 w15:restartNumberingAfterBreak="0">
    <w:nsid w:val="4E4C0D48"/>
    <w:multiLevelType w:val="multilevel"/>
    <w:tmpl w:val="4E688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DC037F"/>
    <w:multiLevelType w:val="hybridMultilevel"/>
    <w:tmpl w:val="4D9A9B22"/>
    <w:lvl w:ilvl="0" w:tplc="0C09000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482" w:hanging="360"/>
      </w:pPr>
    </w:lvl>
    <w:lvl w:ilvl="2" w:tplc="0C09001B" w:tentative="1">
      <w:start w:val="1"/>
      <w:numFmt w:val="lowerRoman"/>
      <w:lvlText w:val="%3."/>
      <w:lvlJc w:val="right"/>
      <w:pPr>
        <w:ind w:left="5202" w:hanging="180"/>
      </w:pPr>
    </w:lvl>
    <w:lvl w:ilvl="3" w:tplc="0C09000F" w:tentative="1">
      <w:start w:val="1"/>
      <w:numFmt w:val="decimal"/>
      <w:lvlText w:val="%4."/>
      <w:lvlJc w:val="left"/>
      <w:pPr>
        <w:ind w:left="5922" w:hanging="360"/>
      </w:pPr>
    </w:lvl>
    <w:lvl w:ilvl="4" w:tplc="0C090019" w:tentative="1">
      <w:start w:val="1"/>
      <w:numFmt w:val="lowerLetter"/>
      <w:lvlText w:val="%5."/>
      <w:lvlJc w:val="left"/>
      <w:pPr>
        <w:ind w:left="6642" w:hanging="360"/>
      </w:pPr>
    </w:lvl>
    <w:lvl w:ilvl="5" w:tplc="0C09001B" w:tentative="1">
      <w:start w:val="1"/>
      <w:numFmt w:val="lowerRoman"/>
      <w:lvlText w:val="%6."/>
      <w:lvlJc w:val="right"/>
      <w:pPr>
        <w:ind w:left="7362" w:hanging="180"/>
      </w:pPr>
    </w:lvl>
    <w:lvl w:ilvl="6" w:tplc="0C09000F" w:tentative="1">
      <w:start w:val="1"/>
      <w:numFmt w:val="decimal"/>
      <w:lvlText w:val="%7."/>
      <w:lvlJc w:val="left"/>
      <w:pPr>
        <w:ind w:left="8082" w:hanging="360"/>
      </w:pPr>
    </w:lvl>
    <w:lvl w:ilvl="7" w:tplc="0C090019" w:tentative="1">
      <w:start w:val="1"/>
      <w:numFmt w:val="lowerLetter"/>
      <w:lvlText w:val="%8."/>
      <w:lvlJc w:val="left"/>
      <w:pPr>
        <w:ind w:left="8802" w:hanging="360"/>
      </w:pPr>
    </w:lvl>
    <w:lvl w:ilvl="8" w:tplc="0C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1" w15:restartNumberingAfterBreak="0">
    <w:nsid w:val="56912F38"/>
    <w:multiLevelType w:val="multilevel"/>
    <w:tmpl w:val="5B123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EC5EE8"/>
    <w:multiLevelType w:val="multilevel"/>
    <w:tmpl w:val="5784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7692AAA"/>
    <w:multiLevelType w:val="hybridMultilevel"/>
    <w:tmpl w:val="0B2028B2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4" w15:restartNumberingAfterBreak="0">
    <w:nsid w:val="57883D19"/>
    <w:multiLevelType w:val="hybridMultilevel"/>
    <w:tmpl w:val="EDEAEBE4"/>
    <w:lvl w:ilvl="0" w:tplc="C9E6100C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5" w15:restartNumberingAfterBreak="0">
    <w:nsid w:val="629E0FB3"/>
    <w:multiLevelType w:val="multilevel"/>
    <w:tmpl w:val="041E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E07447"/>
    <w:multiLevelType w:val="multilevel"/>
    <w:tmpl w:val="5658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6A1017"/>
    <w:multiLevelType w:val="multilevel"/>
    <w:tmpl w:val="D43A5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1946F7"/>
    <w:multiLevelType w:val="multilevel"/>
    <w:tmpl w:val="8DAE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6D4F05"/>
    <w:multiLevelType w:val="multilevel"/>
    <w:tmpl w:val="6310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ABA1DDB"/>
    <w:multiLevelType w:val="hybridMultilevel"/>
    <w:tmpl w:val="374CBB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B11342"/>
    <w:multiLevelType w:val="hybridMultilevel"/>
    <w:tmpl w:val="4D9A9B22"/>
    <w:lvl w:ilvl="0" w:tplc="FFFFFFFF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482" w:hanging="360"/>
      </w:pPr>
    </w:lvl>
    <w:lvl w:ilvl="2" w:tplc="FFFFFFFF" w:tentative="1">
      <w:start w:val="1"/>
      <w:numFmt w:val="lowerRoman"/>
      <w:lvlText w:val="%3."/>
      <w:lvlJc w:val="right"/>
      <w:pPr>
        <w:ind w:left="5202" w:hanging="180"/>
      </w:pPr>
    </w:lvl>
    <w:lvl w:ilvl="3" w:tplc="FFFFFFFF" w:tentative="1">
      <w:start w:val="1"/>
      <w:numFmt w:val="decimal"/>
      <w:lvlText w:val="%4."/>
      <w:lvlJc w:val="left"/>
      <w:pPr>
        <w:ind w:left="5922" w:hanging="360"/>
      </w:pPr>
    </w:lvl>
    <w:lvl w:ilvl="4" w:tplc="FFFFFFFF" w:tentative="1">
      <w:start w:val="1"/>
      <w:numFmt w:val="lowerLetter"/>
      <w:lvlText w:val="%5."/>
      <w:lvlJc w:val="left"/>
      <w:pPr>
        <w:ind w:left="6642" w:hanging="360"/>
      </w:pPr>
    </w:lvl>
    <w:lvl w:ilvl="5" w:tplc="FFFFFFFF" w:tentative="1">
      <w:start w:val="1"/>
      <w:numFmt w:val="lowerRoman"/>
      <w:lvlText w:val="%6."/>
      <w:lvlJc w:val="right"/>
      <w:pPr>
        <w:ind w:left="7362" w:hanging="180"/>
      </w:pPr>
    </w:lvl>
    <w:lvl w:ilvl="6" w:tplc="FFFFFFFF" w:tentative="1">
      <w:start w:val="1"/>
      <w:numFmt w:val="decimal"/>
      <w:lvlText w:val="%7."/>
      <w:lvlJc w:val="left"/>
      <w:pPr>
        <w:ind w:left="8082" w:hanging="360"/>
      </w:pPr>
    </w:lvl>
    <w:lvl w:ilvl="7" w:tplc="FFFFFFFF" w:tentative="1">
      <w:start w:val="1"/>
      <w:numFmt w:val="lowerLetter"/>
      <w:lvlText w:val="%8."/>
      <w:lvlJc w:val="left"/>
      <w:pPr>
        <w:ind w:left="8802" w:hanging="360"/>
      </w:pPr>
    </w:lvl>
    <w:lvl w:ilvl="8" w:tplc="FFFFFFFF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3" w15:restartNumberingAfterBreak="0">
    <w:nsid w:val="71261622"/>
    <w:multiLevelType w:val="multilevel"/>
    <w:tmpl w:val="AE90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C607F9"/>
    <w:multiLevelType w:val="hybridMultilevel"/>
    <w:tmpl w:val="35D47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310DE"/>
    <w:multiLevelType w:val="hybridMultilevel"/>
    <w:tmpl w:val="88E09036"/>
    <w:lvl w:ilvl="0" w:tplc="0C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6" w15:restartNumberingAfterBreak="0">
    <w:nsid w:val="7ED87711"/>
    <w:multiLevelType w:val="multilevel"/>
    <w:tmpl w:val="4B90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8362055">
    <w:abstractNumId w:val="24"/>
  </w:num>
  <w:num w:numId="2" w16cid:durableId="85394702">
    <w:abstractNumId w:val="10"/>
  </w:num>
  <w:num w:numId="3" w16cid:durableId="909343896">
    <w:abstractNumId w:val="32"/>
  </w:num>
  <w:num w:numId="4" w16cid:durableId="877863759">
    <w:abstractNumId w:val="13"/>
  </w:num>
  <w:num w:numId="5" w16cid:durableId="1891112341">
    <w:abstractNumId w:val="6"/>
  </w:num>
  <w:num w:numId="6" w16cid:durableId="1289510600">
    <w:abstractNumId w:val="34"/>
  </w:num>
  <w:num w:numId="7" w16cid:durableId="1776750481">
    <w:abstractNumId w:val="22"/>
  </w:num>
  <w:num w:numId="8" w16cid:durableId="710611341">
    <w:abstractNumId w:val="27"/>
  </w:num>
  <w:num w:numId="9" w16cid:durableId="477459984">
    <w:abstractNumId w:val="0"/>
  </w:num>
  <w:num w:numId="10" w16cid:durableId="1162310918">
    <w:abstractNumId w:val="4"/>
  </w:num>
  <w:num w:numId="11" w16cid:durableId="10381984">
    <w:abstractNumId w:val="5"/>
  </w:num>
  <w:num w:numId="12" w16cid:durableId="118111241">
    <w:abstractNumId w:val="15"/>
  </w:num>
  <w:num w:numId="13" w16cid:durableId="289361780">
    <w:abstractNumId w:val="21"/>
  </w:num>
  <w:num w:numId="14" w16cid:durableId="1834293136">
    <w:abstractNumId w:val="26"/>
  </w:num>
  <w:num w:numId="15" w16cid:durableId="1290471309">
    <w:abstractNumId w:val="7"/>
  </w:num>
  <w:num w:numId="16" w16cid:durableId="1864632763">
    <w:abstractNumId w:val="25"/>
  </w:num>
  <w:num w:numId="17" w16cid:durableId="1303270140">
    <w:abstractNumId w:val="29"/>
  </w:num>
  <w:num w:numId="18" w16cid:durableId="298997153">
    <w:abstractNumId w:val="19"/>
  </w:num>
  <w:num w:numId="19" w16cid:durableId="571235498">
    <w:abstractNumId w:val="11"/>
  </w:num>
  <w:num w:numId="20" w16cid:durableId="744228346">
    <w:abstractNumId w:val="8"/>
  </w:num>
  <w:num w:numId="21" w16cid:durableId="2047875285">
    <w:abstractNumId w:val="36"/>
  </w:num>
  <w:num w:numId="22" w16cid:durableId="426850912">
    <w:abstractNumId w:val="28"/>
  </w:num>
  <w:num w:numId="23" w16cid:durableId="1672565922">
    <w:abstractNumId w:val="9"/>
  </w:num>
  <w:num w:numId="24" w16cid:durableId="1720057993">
    <w:abstractNumId w:val="33"/>
  </w:num>
  <w:num w:numId="25" w16cid:durableId="1079205721">
    <w:abstractNumId w:val="17"/>
  </w:num>
  <w:num w:numId="26" w16cid:durableId="632835718">
    <w:abstractNumId w:val="1"/>
  </w:num>
  <w:num w:numId="27" w16cid:durableId="2066174496">
    <w:abstractNumId w:val="12"/>
  </w:num>
  <w:num w:numId="28" w16cid:durableId="1843354707">
    <w:abstractNumId w:val="2"/>
  </w:num>
  <w:num w:numId="29" w16cid:durableId="1444152205">
    <w:abstractNumId w:val="30"/>
  </w:num>
  <w:num w:numId="30" w16cid:durableId="742222439">
    <w:abstractNumId w:val="14"/>
  </w:num>
  <w:num w:numId="31" w16cid:durableId="266347753">
    <w:abstractNumId w:val="20"/>
  </w:num>
  <w:num w:numId="32" w16cid:durableId="1813012309">
    <w:abstractNumId w:val="3"/>
  </w:num>
  <w:num w:numId="33" w16cid:durableId="60102068">
    <w:abstractNumId w:val="16"/>
  </w:num>
  <w:num w:numId="34" w16cid:durableId="267399194">
    <w:abstractNumId w:val="31"/>
  </w:num>
  <w:num w:numId="35" w16cid:durableId="884633602">
    <w:abstractNumId w:val="18"/>
  </w:num>
  <w:num w:numId="36" w16cid:durableId="759133331">
    <w:abstractNumId w:val="35"/>
  </w:num>
  <w:num w:numId="37" w16cid:durableId="575240195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DateAndTime/>
  <w:embedSystemFonts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819"/>
    <w:rsid w:val="000041F9"/>
    <w:rsid w:val="00005330"/>
    <w:rsid w:val="00015EC0"/>
    <w:rsid w:val="000174C2"/>
    <w:rsid w:val="000214AD"/>
    <w:rsid w:val="00022D02"/>
    <w:rsid w:val="00025F3F"/>
    <w:rsid w:val="0002655B"/>
    <w:rsid w:val="000333EB"/>
    <w:rsid w:val="000338B3"/>
    <w:rsid w:val="00034CE5"/>
    <w:rsid w:val="00042583"/>
    <w:rsid w:val="0004295A"/>
    <w:rsid w:val="00044ADD"/>
    <w:rsid w:val="00044DBF"/>
    <w:rsid w:val="00047DD6"/>
    <w:rsid w:val="00051735"/>
    <w:rsid w:val="00052263"/>
    <w:rsid w:val="00053178"/>
    <w:rsid w:val="0005696C"/>
    <w:rsid w:val="00057F63"/>
    <w:rsid w:val="00060292"/>
    <w:rsid w:val="0006257A"/>
    <w:rsid w:val="00063F98"/>
    <w:rsid w:val="00064337"/>
    <w:rsid w:val="0006459B"/>
    <w:rsid w:val="00064D5D"/>
    <w:rsid w:val="00065542"/>
    <w:rsid w:val="00066CCF"/>
    <w:rsid w:val="00067CFC"/>
    <w:rsid w:val="00070BA6"/>
    <w:rsid w:val="00075D15"/>
    <w:rsid w:val="00075F81"/>
    <w:rsid w:val="00080EDB"/>
    <w:rsid w:val="00083775"/>
    <w:rsid w:val="00083942"/>
    <w:rsid w:val="00084CB3"/>
    <w:rsid w:val="00085BC0"/>
    <w:rsid w:val="00090408"/>
    <w:rsid w:val="00093742"/>
    <w:rsid w:val="000941ED"/>
    <w:rsid w:val="000961C6"/>
    <w:rsid w:val="000A0CED"/>
    <w:rsid w:val="000A4E26"/>
    <w:rsid w:val="000B1741"/>
    <w:rsid w:val="000B3BDE"/>
    <w:rsid w:val="000B4252"/>
    <w:rsid w:val="000B52AD"/>
    <w:rsid w:val="000B5EC4"/>
    <w:rsid w:val="000B6204"/>
    <w:rsid w:val="000B64E0"/>
    <w:rsid w:val="000B6AA2"/>
    <w:rsid w:val="000C3209"/>
    <w:rsid w:val="000C45FC"/>
    <w:rsid w:val="000C461A"/>
    <w:rsid w:val="000C5C08"/>
    <w:rsid w:val="000C6029"/>
    <w:rsid w:val="000C606A"/>
    <w:rsid w:val="000D0369"/>
    <w:rsid w:val="000D4B65"/>
    <w:rsid w:val="000E444B"/>
    <w:rsid w:val="000F085D"/>
    <w:rsid w:val="000F3FE8"/>
    <w:rsid w:val="0010445F"/>
    <w:rsid w:val="001062AA"/>
    <w:rsid w:val="00107F0F"/>
    <w:rsid w:val="00111D6C"/>
    <w:rsid w:val="00115376"/>
    <w:rsid w:val="00116BBF"/>
    <w:rsid w:val="00117C51"/>
    <w:rsid w:val="001213BE"/>
    <w:rsid w:val="00121543"/>
    <w:rsid w:val="001221FC"/>
    <w:rsid w:val="00123E91"/>
    <w:rsid w:val="0012437C"/>
    <w:rsid w:val="00125CEB"/>
    <w:rsid w:val="00127199"/>
    <w:rsid w:val="00130FE2"/>
    <w:rsid w:val="00140135"/>
    <w:rsid w:val="00142490"/>
    <w:rsid w:val="00144C2C"/>
    <w:rsid w:val="0015261A"/>
    <w:rsid w:val="0015549C"/>
    <w:rsid w:val="00156769"/>
    <w:rsid w:val="0015782A"/>
    <w:rsid w:val="00161C69"/>
    <w:rsid w:val="001644FE"/>
    <w:rsid w:val="0016487F"/>
    <w:rsid w:val="00167608"/>
    <w:rsid w:val="001702D5"/>
    <w:rsid w:val="00170CC9"/>
    <w:rsid w:val="00171BE1"/>
    <w:rsid w:val="001720A7"/>
    <w:rsid w:val="00182E8A"/>
    <w:rsid w:val="00183170"/>
    <w:rsid w:val="00184FAD"/>
    <w:rsid w:val="001851F5"/>
    <w:rsid w:val="001904CF"/>
    <w:rsid w:val="00194612"/>
    <w:rsid w:val="001960EE"/>
    <w:rsid w:val="00197AE6"/>
    <w:rsid w:val="001A0AF6"/>
    <w:rsid w:val="001A26B1"/>
    <w:rsid w:val="001A3B37"/>
    <w:rsid w:val="001A4001"/>
    <w:rsid w:val="001A5B0D"/>
    <w:rsid w:val="001A5FFE"/>
    <w:rsid w:val="001A7E88"/>
    <w:rsid w:val="001B4C4E"/>
    <w:rsid w:val="001C0C11"/>
    <w:rsid w:val="001C2C66"/>
    <w:rsid w:val="001C3A9D"/>
    <w:rsid w:val="001C4128"/>
    <w:rsid w:val="001C5BF0"/>
    <w:rsid w:val="001C621A"/>
    <w:rsid w:val="001D2F98"/>
    <w:rsid w:val="001E0205"/>
    <w:rsid w:val="001E0A2C"/>
    <w:rsid w:val="001E0EF3"/>
    <w:rsid w:val="001E1878"/>
    <w:rsid w:val="001E7BE4"/>
    <w:rsid w:val="001E7D39"/>
    <w:rsid w:val="001E7DC3"/>
    <w:rsid w:val="001F05E7"/>
    <w:rsid w:val="001F1468"/>
    <w:rsid w:val="00200967"/>
    <w:rsid w:val="002026A1"/>
    <w:rsid w:val="0020481B"/>
    <w:rsid w:val="00205FE3"/>
    <w:rsid w:val="002063F4"/>
    <w:rsid w:val="00206530"/>
    <w:rsid w:val="0021005F"/>
    <w:rsid w:val="002131DC"/>
    <w:rsid w:val="00215405"/>
    <w:rsid w:val="0022203E"/>
    <w:rsid w:val="002239F5"/>
    <w:rsid w:val="00223FFF"/>
    <w:rsid w:val="00231A11"/>
    <w:rsid w:val="002336BD"/>
    <w:rsid w:val="00235B78"/>
    <w:rsid w:val="00235FFE"/>
    <w:rsid w:val="00240916"/>
    <w:rsid w:val="00240EE5"/>
    <w:rsid w:val="00242CE8"/>
    <w:rsid w:val="00244048"/>
    <w:rsid w:val="0024404B"/>
    <w:rsid w:val="002455F2"/>
    <w:rsid w:val="00251DA2"/>
    <w:rsid w:val="002533F3"/>
    <w:rsid w:val="00253ED7"/>
    <w:rsid w:val="0025755F"/>
    <w:rsid w:val="0026185B"/>
    <w:rsid w:val="002620A5"/>
    <w:rsid w:val="002646AC"/>
    <w:rsid w:val="00266847"/>
    <w:rsid w:val="00266868"/>
    <w:rsid w:val="002671F7"/>
    <w:rsid w:val="00267633"/>
    <w:rsid w:val="002710A8"/>
    <w:rsid w:val="00273975"/>
    <w:rsid w:val="0027419D"/>
    <w:rsid w:val="00274526"/>
    <w:rsid w:val="00276A09"/>
    <w:rsid w:val="00276DC9"/>
    <w:rsid w:val="00277361"/>
    <w:rsid w:val="002778CF"/>
    <w:rsid w:val="00280D8D"/>
    <w:rsid w:val="00281351"/>
    <w:rsid w:val="00281683"/>
    <w:rsid w:val="0028698C"/>
    <w:rsid w:val="00292F53"/>
    <w:rsid w:val="00297DAD"/>
    <w:rsid w:val="002A11C0"/>
    <w:rsid w:val="002A648B"/>
    <w:rsid w:val="002A6E49"/>
    <w:rsid w:val="002B1DC0"/>
    <w:rsid w:val="002C406E"/>
    <w:rsid w:val="002C6CB1"/>
    <w:rsid w:val="002D1893"/>
    <w:rsid w:val="002D50F7"/>
    <w:rsid w:val="002D57C3"/>
    <w:rsid w:val="002D5B49"/>
    <w:rsid w:val="002E192A"/>
    <w:rsid w:val="002E2C1E"/>
    <w:rsid w:val="002E445E"/>
    <w:rsid w:val="002E584C"/>
    <w:rsid w:val="002E7782"/>
    <w:rsid w:val="002F0FA8"/>
    <w:rsid w:val="003033A1"/>
    <w:rsid w:val="0030348B"/>
    <w:rsid w:val="003048FC"/>
    <w:rsid w:val="00306AFD"/>
    <w:rsid w:val="00314A45"/>
    <w:rsid w:val="00320C12"/>
    <w:rsid w:val="00325608"/>
    <w:rsid w:val="00325B7B"/>
    <w:rsid w:val="00331F92"/>
    <w:rsid w:val="003375A5"/>
    <w:rsid w:val="00341346"/>
    <w:rsid w:val="00343A87"/>
    <w:rsid w:val="003508F3"/>
    <w:rsid w:val="00350BA4"/>
    <w:rsid w:val="003514C7"/>
    <w:rsid w:val="003527EE"/>
    <w:rsid w:val="00353B45"/>
    <w:rsid w:val="00354889"/>
    <w:rsid w:val="00355680"/>
    <w:rsid w:val="00355940"/>
    <w:rsid w:val="00364CA0"/>
    <w:rsid w:val="00365F69"/>
    <w:rsid w:val="00367B45"/>
    <w:rsid w:val="00367FD9"/>
    <w:rsid w:val="003713BC"/>
    <w:rsid w:val="00374E81"/>
    <w:rsid w:val="0037683A"/>
    <w:rsid w:val="003775E4"/>
    <w:rsid w:val="00383CAD"/>
    <w:rsid w:val="00384CBB"/>
    <w:rsid w:val="0038776E"/>
    <w:rsid w:val="003904E5"/>
    <w:rsid w:val="00391DC9"/>
    <w:rsid w:val="003934F8"/>
    <w:rsid w:val="00395A21"/>
    <w:rsid w:val="003A4323"/>
    <w:rsid w:val="003A49FC"/>
    <w:rsid w:val="003A77CE"/>
    <w:rsid w:val="003A7E85"/>
    <w:rsid w:val="003B2CFD"/>
    <w:rsid w:val="003B3D56"/>
    <w:rsid w:val="003B4DA6"/>
    <w:rsid w:val="003B5004"/>
    <w:rsid w:val="003B7929"/>
    <w:rsid w:val="003C00A4"/>
    <w:rsid w:val="003C071D"/>
    <w:rsid w:val="003C7D7F"/>
    <w:rsid w:val="003D1B5A"/>
    <w:rsid w:val="003D2B09"/>
    <w:rsid w:val="003D5381"/>
    <w:rsid w:val="003E1B1C"/>
    <w:rsid w:val="003F35AE"/>
    <w:rsid w:val="003F3CB0"/>
    <w:rsid w:val="003F3D65"/>
    <w:rsid w:val="003F4308"/>
    <w:rsid w:val="003F7420"/>
    <w:rsid w:val="003F7EAF"/>
    <w:rsid w:val="00400908"/>
    <w:rsid w:val="00401D09"/>
    <w:rsid w:val="00406C4B"/>
    <w:rsid w:val="0041092E"/>
    <w:rsid w:val="00410A26"/>
    <w:rsid w:val="00413C75"/>
    <w:rsid w:val="00420D74"/>
    <w:rsid w:val="00423679"/>
    <w:rsid w:val="004255F7"/>
    <w:rsid w:val="00431BFD"/>
    <w:rsid w:val="00432EEF"/>
    <w:rsid w:val="00434927"/>
    <w:rsid w:val="004406F9"/>
    <w:rsid w:val="0044261B"/>
    <w:rsid w:val="00445F3C"/>
    <w:rsid w:val="004471E5"/>
    <w:rsid w:val="00447582"/>
    <w:rsid w:val="00450400"/>
    <w:rsid w:val="0045076D"/>
    <w:rsid w:val="00451D26"/>
    <w:rsid w:val="00451F06"/>
    <w:rsid w:val="00455F4B"/>
    <w:rsid w:val="00465381"/>
    <w:rsid w:val="004720FB"/>
    <w:rsid w:val="0047305A"/>
    <w:rsid w:val="00473FC0"/>
    <w:rsid w:val="00476D68"/>
    <w:rsid w:val="00486027"/>
    <w:rsid w:val="00486F21"/>
    <w:rsid w:val="0048776F"/>
    <w:rsid w:val="00490469"/>
    <w:rsid w:val="00490701"/>
    <w:rsid w:val="00490918"/>
    <w:rsid w:val="00490E41"/>
    <w:rsid w:val="004919A8"/>
    <w:rsid w:val="004935A2"/>
    <w:rsid w:val="0049463A"/>
    <w:rsid w:val="00496F6B"/>
    <w:rsid w:val="004A3317"/>
    <w:rsid w:val="004A4094"/>
    <w:rsid w:val="004A48F1"/>
    <w:rsid w:val="004A5B82"/>
    <w:rsid w:val="004A785B"/>
    <w:rsid w:val="004A7973"/>
    <w:rsid w:val="004B420B"/>
    <w:rsid w:val="004B658C"/>
    <w:rsid w:val="004B686B"/>
    <w:rsid w:val="004C06C7"/>
    <w:rsid w:val="004C1B9C"/>
    <w:rsid w:val="004C1C91"/>
    <w:rsid w:val="004C2016"/>
    <w:rsid w:val="004C3C24"/>
    <w:rsid w:val="004D0771"/>
    <w:rsid w:val="004D3166"/>
    <w:rsid w:val="004D546B"/>
    <w:rsid w:val="004E3DC1"/>
    <w:rsid w:val="004F278D"/>
    <w:rsid w:val="004F27B9"/>
    <w:rsid w:val="004F2E01"/>
    <w:rsid w:val="004F4A88"/>
    <w:rsid w:val="004F7DF6"/>
    <w:rsid w:val="00501E71"/>
    <w:rsid w:val="0050294A"/>
    <w:rsid w:val="0051165B"/>
    <w:rsid w:val="00512C91"/>
    <w:rsid w:val="005232D8"/>
    <w:rsid w:val="005236B7"/>
    <w:rsid w:val="00523952"/>
    <w:rsid w:val="00530C64"/>
    <w:rsid w:val="00540FA3"/>
    <w:rsid w:val="0054188B"/>
    <w:rsid w:val="00542208"/>
    <w:rsid w:val="00543850"/>
    <w:rsid w:val="005463CC"/>
    <w:rsid w:val="00547F32"/>
    <w:rsid w:val="00550011"/>
    <w:rsid w:val="00550841"/>
    <w:rsid w:val="00550A21"/>
    <w:rsid w:val="0056293A"/>
    <w:rsid w:val="00573FA5"/>
    <w:rsid w:val="00575E73"/>
    <w:rsid w:val="00575F62"/>
    <w:rsid w:val="00580E1F"/>
    <w:rsid w:val="00580F0B"/>
    <w:rsid w:val="00581287"/>
    <w:rsid w:val="00584575"/>
    <w:rsid w:val="00584A89"/>
    <w:rsid w:val="00586F33"/>
    <w:rsid w:val="00587C7D"/>
    <w:rsid w:val="00591557"/>
    <w:rsid w:val="00597881"/>
    <w:rsid w:val="00597C87"/>
    <w:rsid w:val="005A4BB7"/>
    <w:rsid w:val="005B0C0E"/>
    <w:rsid w:val="005C4BA6"/>
    <w:rsid w:val="005D3295"/>
    <w:rsid w:val="005D4D30"/>
    <w:rsid w:val="005D54B1"/>
    <w:rsid w:val="005D65D3"/>
    <w:rsid w:val="005E06F9"/>
    <w:rsid w:val="005E0E13"/>
    <w:rsid w:val="005E104A"/>
    <w:rsid w:val="005E4898"/>
    <w:rsid w:val="005E67CC"/>
    <w:rsid w:val="005E6C72"/>
    <w:rsid w:val="005F46C1"/>
    <w:rsid w:val="005F7607"/>
    <w:rsid w:val="00604C81"/>
    <w:rsid w:val="00606A5B"/>
    <w:rsid w:val="00607EC1"/>
    <w:rsid w:val="00611D27"/>
    <w:rsid w:val="00612F7B"/>
    <w:rsid w:val="00616857"/>
    <w:rsid w:val="00617DEA"/>
    <w:rsid w:val="00620012"/>
    <w:rsid w:val="00621CBC"/>
    <w:rsid w:val="006225A7"/>
    <w:rsid w:val="00625DC2"/>
    <w:rsid w:val="00633E16"/>
    <w:rsid w:val="006340A9"/>
    <w:rsid w:val="006373D6"/>
    <w:rsid w:val="00642532"/>
    <w:rsid w:val="00653107"/>
    <w:rsid w:val="006535A4"/>
    <w:rsid w:val="00657370"/>
    <w:rsid w:val="00657442"/>
    <w:rsid w:val="006607D9"/>
    <w:rsid w:val="00663C48"/>
    <w:rsid w:val="00664B53"/>
    <w:rsid w:val="00665B61"/>
    <w:rsid w:val="00666D54"/>
    <w:rsid w:val="00667859"/>
    <w:rsid w:val="006709A3"/>
    <w:rsid w:val="006711F0"/>
    <w:rsid w:val="00675E8A"/>
    <w:rsid w:val="006766B2"/>
    <w:rsid w:val="00682726"/>
    <w:rsid w:val="00685C3E"/>
    <w:rsid w:val="00687EE9"/>
    <w:rsid w:val="00690D2A"/>
    <w:rsid w:val="00691126"/>
    <w:rsid w:val="00691332"/>
    <w:rsid w:val="006927B0"/>
    <w:rsid w:val="00693D7A"/>
    <w:rsid w:val="006946C6"/>
    <w:rsid w:val="00694784"/>
    <w:rsid w:val="00694E3F"/>
    <w:rsid w:val="006A0C52"/>
    <w:rsid w:val="006A293D"/>
    <w:rsid w:val="006A4A71"/>
    <w:rsid w:val="006B2471"/>
    <w:rsid w:val="006B3B21"/>
    <w:rsid w:val="006B5D92"/>
    <w:rsid w:val="006B5EAF"/>
    <w:rsid w:val="006C0871"/>
    <w:rsid w:val="006C36C8"/>
    <w:rsid w:val="006C3AF6"/>
    <w:rsid w:val="006C54BC"/>
    <w:rsid w:val="006D180E"/>
    <w:rsid w:val="006D1F87"/>
    <w:rsid w:val="006D3B1F"/>
    <w:rsid w:val="006D7131"/>
    <w:rsid w:val="006E08FE"/>
    <w:rsid w:val="006E12FE"/>
    <w:rsid w:val="006E30CC"/>
    <w:rsid w:val="006E621C"/>
    <w:rsid w:val="006E708E"/>
    <w:rsid w:val="006F07A0"/>
    <w:rsid w:val="006F19C9"/>
    <w:rsid w:val="006F2AAF"/>
    <w:rsid w:val="006F545C"/>
    <w:rsid w:val="006F727E"/>
    <w:rsid w:val="006F7711"/>
    <w:rsid w:val="006F7747"/>
    <w:rsid w:val="00703A53"/>
    <w:rsid w:val="00707CDD"/>
    <w:rsid w:val="00714E9E"/>
    <w:rsid w:val="00717D5F"/>
    <w:rsid w:val="0072626F"/>
    <w:rsid w:val="0072647A"/>
    <w:rsid w:val="00732863"/>
    <w:rsid w:val="00734FBD"/>
    <w:rsid w:val="0073532D"/>
    <w:rsid w:val="00735663"/>
    <w:rsid w:val="00736D92"/>
    <w:rsid w:val="00745694"/>
    <w:rsid w:val="00746064"/>
    <w:rsid w:val="00747F1A"/>
    <w:rsid w:val="00752239"/>
    <w:rsid w:val="007551E7"/>
    <w:rsid w:val="00756C54"/>
    <w:rsid w:val="00760C36"/>
    <w:rsid w:val="00761C65"/>
    <w:rsid w:val="00762205"/>
    <w:rsid w:val="00765D98"/>
    <w:rsid w:val="007667B6"/>
    <w:rsid w:val="00767579"/>
    <w:rsid w:val="00782F85"/>
    <w:rsid w:val="00787518"/>
    <w:rsid w:val="00793086"/>
    <w:rsid w:val="007A16A2"/>
    <w:rsid w:val="007A41E8"/>
    <w:rsid w:val="007A593D"/>
    <w:rsid w:val="007A5D36"/>
    <w:rsid w:val="007B41AA"/>
    <w:rsid w:val="007B6CBD"/>
    <w:rsid w:val="007C682C"/>
    <w:rsid w:val="007D2E99"/>
    <w:rsid w:val="007D3AD2"/>
    <w:rsid w:val="007D54E7"/>
    <w:rsid w:val="007E13D8"/>
    <w:rsid w:val="007E76EB"/>
    <w:rsid w:val="007E787B"/>
    <w:rsid w:val="007F322D"/>
    <w:rsid w:val="007F46C1"/>
    <w:rsid w:val="007F530A"/>
    <w:rsid w:val="007F645B"/>
    <w:rsid w:val="007F6ACC"/>
    <w:rsid w:val="007F71DE"/>
    <w:rsid w:val="007F7DBC"/>
    <w:rsid w:val="008011EB"/>
    <w:rsid w:val="00805848"/>
    <w:rsid w:val="00814D66"/>
    <w:rsid w:val="008168CB"/>
    <w:rsid w:val="008204F1"/>
    <w:rsid w:val="0082097F"/>
    <w:rsid w:val="00824119"/>
    <w:rsid w:val="008248DB"/>
    <w:rsid w:val="00825D88"/>
    <w:rsid w:val="00830D81"/>
    <w:rsid w:val="008312A9"/>
    <w:rsid w:val="008312B0"/>
    <w:rsid w:val="00831FB4"/>
    <w:rsid w:val="00832554"/>
    <w:rsid w:val="00832AD8"/>
    <w:rsid w:val="00833CD4"/>
    <w:rsid w:val="008356DB"/>
    <w:rsid w:val="008378E7"/>
    <w:rsid w:val="00841568"/>
    <w:rsid w:val="0084384C"/>
    <w:rsid w:val="008444BC"/>
    <w:rsid w:val="0084454D"/>
    <w:rsid w:val="00846819"/>
    <w:rsid w:val="00850402"/>
    <w:rsid w:val="0085104C"/>
    <w:rsid w:val="00852E36"/>
    <w:rsid w:val="00852F33"/>
    <w:rsid w:val="00856A5C"/>
    <w:rsid w:val="00856C21"/>
    <w:rsid w:val="00856EBE"/>
    <w:rsid w:val="00860638"/>
    <w:rsid w:val="00862C62"/>
    <w:rsid w:val="0086551B"/>
    <w:rsid w:val="00867A3D"/>
    <w:rsid w:val="00873183"/>
    <w:rsid w:val="00881720"/>
    <w:rsid w:val="0088381F"/>
    <w:rsid w:val="00885ACF"/>
    <w:rsid w:val="008876B7"/>
    <w:rsid w:val="00887D9C"/>
    <w:rsid w:val="00890482"/>
    <w:rsid w:val="0089264E"/>
    <w:rsid w:val="00893529"/>
    <w:rsid w:val="008938F2"/>
    <w:rsid w:val="00894335"/>
    <w:rsid w:val="008A0B5F"/>
    <w:rsid w:val="008A12DD"/>
    <w:rsid w:val="008A1A8A"/>
    <w:rsid w:val="008A32F0"/>
    <w:rsid w:val="008A5DC1"/>
    <w:rsid w:val="008A67F3"/>
    <w:rsid w:val="008B0E97"/>
    <w:rsid w:val="008B18AC"/>
    <w:rsid w:val="008B1D74"/>
    <w:rsid w:val="008B4BB7"/>
    <w:rsid w:val="008B592E"/>
    <w:rsid w:val="008B6DC3"/>
    <w:rsid w:val="008C00BB"/>
    <w:rsid w:val="008C06A6"/>
    <w:rsid w:val="008C1286"/>
    <w:rsid w:val="008C445C"/>
    <w:rsid w:val="008C471B"/>
    <w:rsid w:val="008C4726"/>
    <w:rsid w:val="008C631B"/>
    <w:rsid w:val="008C65B6"/>
    <w:rsid w:val="008C7165"/>
    <w:rsid w:val="008D0163"/>
    <w:rsid w:val="008D1D60"/>
    <w:rsid w:val="008D2060"/>
    <w:rsid w:val="008D3278"/>
    <w:rsid w:val="008D63A3"/>
    <w:rsid w:val="008E0253"/>
    <w:rsid w:val="008E04FB"/>
    <w:rsid w:val="008E0DB3"/>
    <w:rsid w:val="008E4A63"/>
    <w:rsid w:val="008E713B"/>
    <w:rsid w:val="008F4BCC"/>
    <w:rsid w:val="009014B7"/>
    <w:rsid w:val="0090232C"/>
    <w:rsid w:val="009056C5"/>
    <w:rsid w:val="00911892"/>
    <w:rsid w:val="00911CCA"/>
    <w:rsid w:val="00911D34"/>
    <w:rsid w:val="009134B7"/>
    <w:rsid w:val="00914E68"/>
    <w:rsid w:val="00915DCD"/>
    <w:rsid w:val="00922EA9"/>
    <w:rsid w:val="00922ED1"/>
    <w:rsid w:val="009240E3"/>
    <w:rsid w:val="0092609E"/>
    <w:rsid w:val="00930B0F"/>
    <w:rsid w:val="00932D45"/>
    <w:rsid w:val="00933CB8"/>
    <w:rsid w:val="00937670"/>
    <w:rsid w:val="0094457D"/>
    <w:rsid w:val="0094672B"/>
    <w:rsid w:val="00946B25"/>
    <w:rsid w:val="009471B7"/>
    <w:rsid w:val="00954C7B"/>
    <w:rsid w:val="00957898"/>
    <w:rsid w:val="00960258"/>
    <w:rsid w:val="00963CD3"/>
    <w:rsid w:val="00964AC9"/>
    <w:rsid w:val="009675BB"/>
    <w:rsid w:val="0097075D"/>
    <w:rsid w:val="00980BCB"/>
    <w:rsid w:val="00981199"/>
    <w:rsid w:val="00982C71"/>
    <w:rsid w:val="00982C9B"/>
    <w:rsid w:val="00984EC9"/>
    <w:rsid w:val="00985B9E"/>
    <w:rsid w:val="00986BF1"/>
    <w:rsid w:val="00992C4A"/>
    <w:rsid w:val="009978E0"/>
    <w:rsid w:val="00997C94"/>
    <w:rsid w:val="009A2C54"/>
    <w:rsid w:val="009A321C"/>
    <w:rsid w:val="009A4898"/>
    <w:rsid w:val="009B7EBE"/>
    <w:rsid w:val="009C5FC8"/>
    <w:rsid w:val="009C72E3"/>
    <w:rsid w:val="009C77C4"/>
    <w:rsid w:val="009D448C"/>
    <w:rsid w:val="009D45EA"/>
    <w:rsid w:val="009E29AD"/>
    <w:rsid w:val="009E6D53"/>
    <w:rsid w:val="009F06B7"/>
    <w:rsid w:val="009F43A3"/>
    <w:rsid w:val="009F7A6D"/>
    <w:rsid w:val="00A01AE7"/>
    <w:rsid w:val="00A01E92"/>
    <w:rsid w:val="00A05BEE"/>
    <w:rsid w:val="00A06056"/>
    <w:rsid w:val="00A11346"/>
    <w:rsid w:val="00A12E5C"/>
    <w:rsid w:val="00A1325C"/>
    <w:rsid w:val="00A160B7"/>
    <w:rsid w:val="00A16919"/>
    <w:rsid w:val="00A21510"/>
    <w:rsid w:val="00A2202B"/>
    <w:rsid w:val="00A227BC"/>
    <w:rsid w:val="00A2442C"/>
    <w:rsid w:val="00A25A13"/>
    <w:rsid w:val="00A2669D"/>
    <w:rsid w:val="00A306F8"/>
    <w:rsid w:val="00A307F8"/>
    <w:rsid w:val="00A32CDB"/>
    <w:rsid w:val="00A35D68"/>
    <w:rsid w:val="00A3631B"/>
    <w:rsid w:val="00A364C0"/>
    <w:rsid w:val="00A42B03"/>
    <w:rsid w:val="00A458CE"/>
    <w:rsid w:val="00A45C7B"/>
    <w:rsid w:val="00A47B37"/>
    <w:rsid w:val="00A533CE"/>
    <w:rsid w:val="00A57516"/>
    <w:rsid w:val="00A614B5"/>
    <w:rsid w:val="00A65064"/>
    <w:rsid w:val="00A669EA"/>
    <w:rsid w:val="00A705D4"/>
    <w:rsid w:val="00A713D7"/>
    <w:rsid w:val="00A7260D"/>
    <w:rsid w:val="00A72AFB"/>
    <w:rsid w:val="00A75DF9"/>
    <w:rsid w:val="00A83F58"/>
    <w:rsid w:val="00A920E2"/>
    <w:rsid w:val="00A92374"/>
    <w:rsid w:val="00A93CB8"/>
    <w:rsid w:val="00A95893"/>
    <w:rsid w:val="00AA09A5"/>
    <w:rsid w:val="00AA43E2"/>
    <w:rsid w:val="00AA76C3"/>
    <w:rsid w:val="00AA7BCC"/>
    <w:rsid w:val="00AB1411"/>
    <w:rsid w:val="00AB33AA"/>
    <w:rsid w:val="00AC2E25"/>
    <w:rsid w:val="00AC5891"/>
    <w:rsid w:val="00AC5EF0"/>
    <w:rsid w:val="00AC6577"/>
    <w:rsid w:val="00AD02B4"/>
    <w:rsid w:val="00AD4C4A"/>
    <w:rsid w:val="00AD6499"/>
    <w:rsid w:val="00AE5413"/>
    <w:rsid w:val="00AE6B64"/>
    <w:rsid w:val="00AE744A"/>
    <w:rsid w:val="00AE7C63"/>
    <w:rsid w:val="00AE7E4B"/>
    <w:rsid w:val="00AF02F9"/>
    <w:rsid w:val="00AF2A42"/>
    <w:rsid w:val="00AF51B7"/>
    <w:rsid w:val="00AF5D5D"/>
    <w:rsid w:val="00AF6731"/>
    <w:rsid w:val="00B05729"/>
    <w:rsid w:val="00B05C0B"/>
    <w:rsid w:val="00B05E21"/>
    <w:rsid w:val="00B07688"/>
    <w:rsid w:val="00B07E38"/>
    <w:rsid w:val="00B10F1C"/>
    <w:rsid w:val="00B174FB"/>
    <w:rsid w:val="00B17B8D"/>
    <w:rsid w:val="00B261A1"/>
    <w:rsid w:val="00B266BD"/>
    <w:rsid w:val="00B34E19"/>
    <w:rsid w:val="00B34F55"/>
    <w:rsid w:val="00B36659"/>
    <w:rsid w:val="00B36984"/>
    <w:rsid w:val="00B41E86"/>
    <w:rsid w:val="00B43C15"/>
    <w:rsid w:val="00B47DE0"/>
    <w:rsid w:val="00B532A1"/>
    <w:rsid w:val="00B57759"/>
    <w:rsid w:val="00B62068"/>
    <w:rsid w:val="00B62C9F"/>
    <w:rsid w:val="00B66320"/>
    <w:rsid w:val="00B71F6A"/>
    <w:rsid w:val="00B7469B"/>
    <w:rsid w:val="00B80B8A"/>
    <w:rsid w:val="00B847D0"/>
    <w:rsid w:val="00B8645C"/>
    <w:rsid w:val="00B9230D"/>
    <w:rsid w:val="00B937C3"/>
    <w:rsid w:val="00BA4189"/>
    <w:rsid w:val="00BA4A58"/>
    <w:rsid w:val="00BA7203"/>
    <w:rsid w:val="00BA73BA"/>
    <w:rsid w:val="00BA7A57"/>
    <w:rsid w:val="00BB00CB"/>
    <w:rsid w:val="00BB0301"/>
    <w:rsid w:val="00BB4029"/>
    <w:rsid w:val="00BB5604"/>
    <w:rsid w:val="00BB5EDA"/>
    <w:rsid w:val="00BC13BD"/>
    <w:rsid w:val="00BC1B13"/>
    <w:rsid w:val="00BC2DD7"/>
    <w:rsid w:val="00BC3586"/>
    <w:rsid w:val="00BC60D4"/>
    <w:rsid w:val="00BC61C0"/>
    <w:rsid w:val="00BC6A6B"/>
    <w:rsid w:val="00BC77EF"/>
    <w:rsid w:val="00BD0C99"/>
    <w:rsid w:val="00BD0D55"/>
    <w:rsid w:val="00BD5183"/>
    <w:rsid w:val="00BD5ABC"/>
    <w:rsid w:val="00BD7B43"/>
    <w:rsid w:val="00BE6B0A"/>
    <w:rsid w:val="00BE7453"/>
    <w:rsid w:val="00BF1263"/>
    <w:rsid w:val="00BF1399"/>
    <w:rsid w:val="00BF43AE"/>
    <w:rsid w:val="00BF4AA4"/>
    <w:rsid w:val="00C00BD9"/>
    <w:rsid w:val="00C061FE"/>
    <w:rsid w:val="00C12D7E"/>
    <w:rsid w:val="00C13A96"/>
    <w:rsid w:val="00C27296"/>
    <w:rsid w:val="00C27FBF"/>
    <w:rsid w:val="00C34561"/>
    <w:rsid w:val="00C3636D"/>
    <w:rsid w:val="00C36BA5"/>
    <w:rsid w:val="00C36E81"/>
    <w:rsid w:val="00C37EAC"/>
    <w:rsid w:val="00C40012"/>
    <w:rsid w:val="00C41F98"/>
    <w:rsid w:val="00C42E72"/>
    <w:rsid w:val="00C4766A"/>
    <w:rsid w:val="00C50022"/>
    <w:rsid w:val="00C50E4C"/>
    <w:rsid w:val="00C51A9A"/>
    <w:rsid w:val="00C61E5B"/>
    <w:rsid w:val="00C6255E"/>
    <w:rsid w:val="00C64B57"/>
    <w:rsid w:val="00C732E2"/>
    <w:rsid w:val="00C74C57"/>
    <w:rsid w:val="00C84599"/>
    <w:rsid w:val="00C8652C"/>
    <w:rsid w:val="00C8678C"/>
    <w:rsid w:val="00C9083F"/>
    <w:rsid w:val="00C90CE1"/>
    <w:rsid w:val="00C936A2"/>
    <w:rsid w:val="00C941B3"/>
    <w:rsid w:val="00C957A5"/>
    <w:rsid w:val="00CA0C2B"/>
    <w:rsid w:val="00CA0CAE"/>
    <w:rsid w:val="00CA36C2"/>
    <w:rsid w:val="00CA5678"/>
    <w:rsid w:val="00CB022B"/>
    <w:rsid w:val="00CB2133"/>
    <w:rsid w:val="00CB4A25"/>
    <w:rsid w:val="00CC1B19"/>
    <w:rsid w:val="00CC3CBE"/>
    <w:rsid w:val="00CC3D97"/>
    <w:rsid w:val="00CC58EF"/>
    <w:rsid w:val="00CC6C0D"/>
    <w:rsid w:val="00CD19BF"/>
    <w:rsid w:val="00CD745D"/>
    <w:rsid w:val="00CE364E"/>
    <w:rsid w:val="00CE5543"/>
    <w:rsid w:val="00CF12E0"/>
    <w:rsid w:val="00CF2AF5"/>
    <w:rsid w:val="00D02DB6"/>
    <w:rsid w:val="00D065E5"/>
    <w:rsid w:val="00D10222"/>
    <w:rsid w:val="00D11AC8"/>
    <w:rsid w:val="00D305B7"/>
    <w:rsid w:val="00D37E16"/>
    <w:rsid w:val="00D40615"/>
    <w:rsid w:val="00D40AC7"/>
    <w:rsid w:val="00D41211"/>
    <w:rsid w:val="00D4123E"/>
    <w:rsid w:val="00D41737"/>
    <w:rsid w:val="00D41F10"/>
    <w:rsid w:val="00D4259D"/>
    <w:rsid w:val="00D43305"/>
    <w:rsid w:val="00D441E7"/>
    <w:rsid w:val="00D5205A"/>
    <w:rsid w:val="00D5218A"/>
    <w:rsid w:val="00D53328"/>
    <w:rsid w:val="00D6051F"/>
    <w:rsid w:val="00D60F1F"/>
    <w:rsid w:val="00D64FD2"/>
    <w:rsid w:val="00D65185"/>
    <w:rsid w:val="00D72973"/>
    <w:rsid w:val="00D7340D"/>
    <w:rsid w:val="00D73434"/>
    <w:rsid w:val="00D7481D"/>
    <w:rsid w:val="00D82252"/>
    <w:rsid w:val="00D82E5F"/>
    <w:rsid w:val="00D83976"/>
    <w:rsid w:val="00D84F90"/>
    <w:rsid w:val="00D8590C"/>
    <w:rsid w:val="00D934D4"/>
    <w:rsid w:val="00D94C35"/>
    <w:rsid w:val="00DA04EC"/>
    <w:rsid w:val="00DB1387"/>
    <w:rsid w:val="00DB4C06"/>
    <w:rsid w:val="00DC0939"/>
    <w:rsid w:val="00DC171A"/>
    <w:rsid w:val="00DC1884"/>
    <w:rsid w:val="00DC1FAA"/>
    <w:rsid w:val="00DC5CD9"/>
    <w:rsid w:val="00DC63BC"/>
    <w:rsid w:val="00DC69E8"/>
    <w:rsid w:val="00DD1E91"/>
    <w:rsid w:val="00DD2961"/>
    <w:rsid w:val="00DD5D65"/>
    <w:rsid w:val="00DD715A"/>
    <w:rsid w:val="00DE0348"/>
    <w:rsid w:val="00DE0529"/>
    <w:rsid w:val="00DE0A4C"/>
    <w:rsid w:val="00DF0A92"/>
    <w:rsid w:val="00DF0DE0"/>
    <w:rsid w:val="00DF18E3"/>
    <w:rsid w:val="00DF3E9D"/>
    <w:rsid w:val="00DF5E76"/>
    <w:rsid w:val="00E011B1"/>
    <w:rsid w:val="00E02927"/>
    <w:rsid w:val="00E03520"/>
    <w:rsid w:val="00E03756"/>
    <w:rsid w:val="00E043D0"/>
    <w:rsid w:val="00E10B48"/>
    <w:rsid w:val="00E13630"/>
    <w:rsid w:val="00E138A6"/>
    <w:rsid w:val="00E1725A"/>
    <w:rsid w:val="00E21D19"/>
    <w:rsid w:val="00E253E8"/>
    <w:rsid w:val="00E30F5C"/>
    <w:rsid w:val="00E454F0"/>
    <w:rsid w:val="00E5020E"/>
    <w:rsid w:val="00E50558"/>
    <w:rsid w:val="00E51157"/>
    <w:rsid w:val="00E51768"/>
    <w:rsid w:val="00E54C02"/>
    <w:rsid w:val="00E5558A"/>
    <w:rsid w:val="00E57D67"/>
    <w:rsid w:val="00E60061"/>
    <w:rsid w:val="00E61123"/>
    <w:rsid w:val="00E7129A"/>
    <w:rsid w:val="00E7334D"/>
    <w:rsid w:val="00E777A0"/>
    <w:rsid w:val="00E7794A"/>
    <w:rsid w:val="00E817CE"/>
    <w:rsid w:val="00E823E0"/>
    <w:rsid w:val="00E82888"/>
    <w:rsid w:val="00E828A0"/>
    <w:rsid w:val="00E831DB"/>
    <w:rsid w:val="00E841EA"/>
    <w:rsid w:val="00E85102"/>
    <w:rsid w:val="00E85CCE"/>
    <w:rsid w:val="00E90A40"/>
    <w:rsid w:val="00E91B3A"/>
    <w:rsid w:val="00E93036"/>
    <w:rsid w:val="00E96060"/>
    <w:rsid w:val="00E967AE"/>
    <w:rsid w:val="00EA04AD"/>
    <w:rsid w:val="00EA0EFA"/>
    <w:rsid w:val="00EA3305"/>
    <w:rsid w:val="00EA3AD0"/>
    <w:rsid w:val="00EA6669"/>
    <w:rsid w:val="00EA7F55"/>
    <w:rsid w:val="00EA7FD7"/>
    <w:rsid w:val="00EB3123"/>
    <w:rsid w:val="00EB3CA8"/>
    <w:rsid w:val="00EB55B1"/>
    <w:rsid w:val="00EB5F68"/>
    <w:rsid w:val="00EB6BFB"/>
    <w:rsid w:val="00EB7535"/>
    <w:rsid w:val="00EC2B8A"/>
    <w:rsid w:val="00EC2BC4"/>
    <w:rsid w:val="00EC7143"/>
    <w:rsid w:val="00EC7D3E"/>
    <w:rsid w:val="00ED1557"/>
    <w:rsid w:val="00ED2830"/>
    <w:rsid w:val="00ED2AAD"/>
    <w:rsid w:val="00ED482F"/>
    <w:rsid w:val="00ED4CB0"/>
    <w:rsid w:val="00ED6D71"/>
    <w:rsid w:val="00EE1857"/>
    <w:rsid w:val="00EE262F"/>
    <w:rsid w:val="00EE2B99"/>
    <w:rsid w:val="00EE4916"/>
    <w:rsid w:val="00EF0FBC"/>
    <w:rsid w:val="00EF1A9D"/>
    <w:rsid w:val="00EF24FF"/>
    <w:rsid w:val="00EF4CEE"/>
    <w:rsid w:val="00EF51B5"/>
    <w:rsid w:val="00EF56A5"/>
    <w:rsid w:val="00EF5AF4"/>
    <w:rsid w:val="00EF7B64"/>
    <w:rsid w:val="00F00549"/>
    <w:rsid w:val="00F00D7F"/>
    <w:rsid w:val="00F0258A"/>
    <w:rsid w:val="00F054C4"/>
    <w:rsid w:val="00F06F75"/>
    <w:rsid w:val="00F078D4"/>
    <w:rsid w:val="00F10CE6"/>
    <w:rsid w:val="00F129D2"/>
    <w:rsid w:val="00F12CA0"/>
    <w:rsid w:val="00F132B9"/>
    <w:rsid w:val="00F13490"/>
    <w:rsid w:val="00F13859"/>
    <w:rsid w:val="00F13D85"/>
    <w:rsid w:val="00F1712D"/>
    <w:rsid w:val="00F21EA2"/>
    <w:rsid w:val="00F23285"/>
    <w:rsid w:val="00F27366"/>
    <w:rsid w:val="00F27496"/>
    <w:rsid w:val="00F31181"/>
    <w:rsid w:val="00F31A98"/>
    <w:rsid w:val="00F34450"/>
    <w:rsid w:val="00F35327"/>
    <w:rsid w:val="00F4073F"/>
    <w:rsid w:val="00F41E11"/>
    <w:rsid w:val="00F46178"/>
    <w:rsid w:val="00F471AF"/>
    <w:rsid w:val="00F53847"/>
    <w:rsid w:val="00F555A1"/>
    <w:rsid w:val="00F5640F"/>
    <w:rsid w:val="00F56C22"/>
    <w:rsid w:val="00F612A9"/>
    <w:rsid w:val="00F61EFA"/>
    <w:rsid w:val="00F6241A"/>
    <w:rsid w:val="00F7101B"/>
    <w:rsid w:val="00F71E58"/>
    <w:rsid w:val="00F72626"/>
    <w:rsid w:val="00F8284E"/>
    <w:rsid w:val="00F84799"/>
    <w:rsid w:val="00F85EF0"/>
    <w:rsid w:val="00F86251"/>
    <w:rsid w:val="00F87DC3"/>
    <w:rsid w:val="00F937ED"/>
    <w:rsid w:val="00F93821"/>
    <w:rsid w:val="00F95ABD"/>
    <w:rsid w:val="00F95E16"/>
    <w:rsid w:val="00F9736A"/>
    <w:rsid w:val="00FA7692"/>
    <w:rsid w:val="00FB2045"/>
    <w:rsid w:val="00FB638C"/>
    <w:rsid w:val="00FB72FA"/>
    <w:rsid w:val="00FC0260"/>
    <w:rsid w:val="00FC059F"/>
    <w:rsid w:val="00FC0665"/>
    <w:rsid w:val="00FC0BBA"/>
    <w:rsid w:val="00FC16FC"/>
    <w:rsid w:val="00FC2072"/>
    <w:rsid w:val="00FC26E0"/>
    <w:rsid w:val="00FC3707"/>
    <w:rsid w:val="00FC5966"/>
    <w:rsid w:val="00FD0D5A"/>
    <w:rsid w:val="00FD136F"/>
    <w:rsid w:val="00FD29CC"/>
    <w:rsid w:val="00FD6C62"/>
    <w:rsid w:val="00FE0B92"/>
    <w:rsid w:val="00FE1D58"/>
    <w:rsid w:val="00FE2EB5"/>
    <w:rsid w:val="00FE40E1"/>
    <w:rsid w:val="00FF2C75"/>
    <w:rsid w:val="00FF65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C3803"/>
  <w15:docId w15:val="{DF25E1F5-66B3-484B-8341-E3913726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919A8"/>
    <w:pPr>
      <w:spacing w:after="120" w:line="288" w:lineRule="auto"/>
    </w:pPr>
  </w:style>
  <w:style w:type="paragraph" w:styleId="Heading1">
    <w:name w:val="heading 1"/>
    <w:basedOn w:val="Normal"/>
    <w:next w:val="BodyText"/>
    <w:qFormat/>
    <w:rsid w:val="001A0AF6"/>
    <w:pPr>
      <w:spacing w:after="240" w:line="240" w:lineRule="auto"/>
      <w:outlineLvl w:val="0"/>
    </w:pPr>
    <w:rPr>
      <w:rFonts w:cs="Arial"/>
      <w:b/>
      <w:noProof/>
      <w:color w:val="2C5C86"/>
      <w:sz w:val="60"/>
      <w:szCs w:val="80"/>
      <w:lang w:eastAsia="en-AU"/>
    </w:rPr>
  </w:style>
  <w:style w:type="paragraph" w:styleId="Heading2">
    <w:name w:val="heading 2"/>
    <w:basedOn w:val="Heading1"/>
    <w:next w:val="BodyText"/>
    <w:link w:val="Heading2Char"/>
    <w:qFormat/>
    <w:rsid w:val="00586F33"/>
    <w:pPr>
      <w:spacing w:before="400" w:after="80"/>
      <w:outlineLvl w:val="1"/>
    </w:pPr>
    <w:rPr>
      <w:sz w:val="40"/>
      <w:szCs w:val="40"/>
    </w:rPr>
  </w:style>
  <w:style w:type="paragraph" w:styleId="Heading3">
    <w:name w:val="heading 3"/>
    <w:basedOn w:val="Heading2"/>
    <w:next w:val="BodyText"/>
    <w:link w:val="Heading3Char"/>
    <w:qFormat/>
    <w:rsid w:val="00586F33"/>
    <w:pPr>
      <w:spacing w:before="240"/>
      <w:outlineLvl w:val="2"/>
    </w:pPr>
    <w:rPr>
      <w:sz w:val="30"/>
      <w:szCs w:val="30"/>
    </w:rPr>
  </w:style>
  <w:style w:type="paragraph" w:styleId="Heading4">
    <w:name w:val="heading 4"/>
    <w:basedOn w:val="Heading3"/>
    <w:next w:val="Normal"/>
    <w:link w:val="Heading4Char"/>
    <w:qFormat/>
    <w:rsid w:val="002239F5"/>
    <w:pPr>
      <w:outlineLvl w:val="3"/>
    </w:pPr>
    <w:rPr>
      <w:sz w:val="26"/>
      <w:szCs w:val="24"/>
    </w:rPr>
  </w:style>
  <w:style w:type="paragraph" w:styleId="Heading5">
    <w:name w:val="heading 5"/>
    <w:basedOn w:val="Normal"/>
    <w:next w:val="Normal"/>
    <w:link w:val="Heading5Char"/>
    <w:rsid w:val="00AD649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AD6499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AD6499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AD6499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AD6499"/>
    <w:p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2239F5"/>
    <w:pPr>
      <w:spacing w:before="120"/>
    </w:pPr>
    <w:rPr>
      <w:b/>
      <w:iCs/>
      <w:color w:val="000000" w:themeColor="text1"/>
      <w:szCs w:val="18"/>
    </w:rPr>
  </w:style>
  <w:style w:type="character" w:customStyle="1" w:styleId="Heading2Char">
    <w:name w:val="Heading 2 Char"/>
    <w:basedOn w:val="DefaultParagraphFont"/>
    <w:link w:val="Heading2"/>
    <w:rsid w:val="00586F33"/>
    <w:rPr>
      <w:rFonts w:cs="Arial"/>
      <w:b/>
      <w:noProof/>
      <w:color w:val="2C5C86"/>
      <w:sz w:val="40"/>
      <w:szCs w:val="40"/>
      <w:lang w:eastAsia="en-AU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1FB4"/>
    <w:pPr>
      <w:suppressAutoHyphens/>
      <w:autoSpaceDE w:val="0"/>
      <w:autoSpaceDN w:val="0"/>
      <w:adjustRightInd w:val="0"/>
      <w:spacing w:after="60"/>
      <w:textAlignment w:val="center"/>
    </w:pPr>
    <w:rPr>
      <w:rFonts w:cs="Arial"/>
      <w:color w:val="58595B" w:themeColor="accent6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1FB4"/>
    <w:rPr>
      <w:rFonts w:cs="Arial"/>
      <w:color w:val="58595B" w:themeColor="accent6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31FB4"/>
    <w:pPr>
      <w:tabs>
        <w:tab w:val="right" w:pos="9632"/>
      </w:tabs>
      <w:suppressAutoHyphens/>
      <w:autoSpaceDE w:val="0"/>
      <w:autoSpaceDN w:val="0"/>
      <w:adjustRightInd w:val="0"/>
      <w:spacing w:after="480"/>
      <w:ind w:right="-289"/>
      <w:jc w:val="right"/>
      <w:textAlignment w:val="center"/>
    </w:pPr>
    <w:rPr>
      <w:rFonts w:cs="Arial"/>
      <w:color w:val="58595B" w:themeColor="accent6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31FB4"/>
    <w:rPr>
      <w:rFonts w:cs="Arial"/>
      <w:color w:val="58595B" w:themeColor="accent6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31FB4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</w:rPr>
  </w:style>
  <w:style w:type="character" w:customStyle="1" w:styleId="DateChar">
    <w:name w:val="Date Char"/>
    <w:basedOn w:val="DefaultParagraphFont"/>
    <w:link w:val="Date"/>
    <w:uiPriority w:val="99"/>
    <w:rsid w:val="00831FB4"/>
    <w:rPr>
      <w:rFonts w:cs="Helvetica-Bold"/>
      <w:b/>
      <w:bCs/>
      <w:caps/>
      <w:color w:val="FFFFFF"/>
      <w:szCs w:val="20"/>
    </w:rPr>
  </w:style>
  <w:style w:type="paragraph" w:styleId="BodyText">
    <w:name w:val="Body Text"/>
    <w:basedOn w:val="Normal"/>
    <w:link w:val="BodyTextChar"/>
    <w:qFormat/>
    <w:rsid w:val="00831FB4"/>
    <w:rPr>
      <w:rFonts w:cs="Arial"/>
    </w:rPr>
  </w:style>
  <w:style w:type="character" w:customStyle="1" w:styleId="BodyTextChar">
    <w:name w:val="Body Text Char"/>
    <w:basedOn w:val="DefaultParagraphFont"/>
    <w:link w:val="BodyText"/>
    <w:rsid w:val="00831FB4"/>
    <w:rPr>
      <w:rFonts w:cs="Arial"/>
    </w:rPr>
  </w:style>
  <w:style w:type="paragraph" w:customStyle="1" w:styleId="Bullet1">
    <w:name w:val="Bullet 1"/>
    <w:basedOn w:val="BodyText"/>
    <w:qFormat/>
    <w:rsid w:val="00831FB4"/>
    <w:pPr>
      <w:numPr>
        <w:numId w:val="4"/>
      </w:numPr>
      <w:contextualSpacing/>
    </w:pPr>
  </w:style>
  <w:style w:type="paragraph" w:customStyle="1" w:styleId="Bullet2">
    <w:name w:val="Bullet 2"/>
    <w:basedOn w:val="Normal"/>
    <w:next w:val="BodyText"/>
    <w:qFormat/>
    <w:rsid w:val="00831FB4"/>
    <w:pPr>
      <w:numPr>
        <w:numId w:val="1"/>
      </w:numPr>
      <w:ind w:left="714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586F33"/>
    <w:rPr>
      <w:rFonts w:cs="Arial"/>
      <w:b/>
      <w:bCs/>
      <w:color w:val="2C5C86"/>
      <w:sz w:val="30"/>
      <w:szCs w:val="30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table" w:customStyle="1" w:styleId="TableStyle">
    <w:name w:val="Table Style"/>
    <w:basedOn w:val="TableNormal"/>
    <w:uiPriority w:val="99"/>
    <w:rsid w:val="003B7929"/>
    <w:pPr>
      <w:spacing w:line="288" w:lineRule="auto"/>
    </w:pPr>
    <w:rPr>
      <w:rFonts w:eastAsiaTheme="minorHAns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57" w:type="dxa"/>
      </w:tblCellMar>
    </w:tblPr>
    <w:tcPr>
      <w:shd w:val="clear" w:color="auto" w:fill="auto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</w:rPr>
  </w:style>
  <w:style w:type="paragraph" w:customStyle="1" w:styleId="HeadlineLarge">
    <w:name w:val="Headline Large"/>
    <w:basedOn w:val="Normal"/>
    <w:rsid w:val="00831FB4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ControlHeading"/>
    <w:next w:val="Normal"/>
    <w:uiPriority w:val="39"/>
    <w:unhideWhenUsed/>
    <w:rsid w:val="00831FB4"/>
    <w:pPr>
      <w:keepLines/>
      <w:spacing w:before="0" w:after="240"/>
    </w:pPr>
    <w:rPr>
      <w:rFonts w:eastAsiaTheme="majorEastAsia"/>
      <w:szCs w:val="52"/>
      <w:lang w:eastAsia="ja-JP"/>
    </w:rPr>
  </w:style>
  <w:style w:type="paragraph" w:styleId="TOC1">
    <w:name w:val="toc 1"/>
    <w:basedOn w:val="Normal"/>
    <w:next w:val="Normal"/>
    <w:uiPriority w:val="39"/>
    <w:rsid w:val="00AD6499"/>
    <w:pPr>
      <w:tabs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TOC1"/>
    <w:next w:val="Normal"/>
    <w:uiPriority w:val="39"/>
    <w:rsid w:val="004A7973"/>
    <w:rPr>
      <w:noProof/>
    </w:rPr>
  </w:style>
  <w:style w:type="character" w:styleId="Hyperlink">
    <w:name w:val="Hyperlink"/>
    <w:basedOn w:val="DefaultParagraphFont"/>
    <w:uiPriority w:val="99"/>
    <w:unhideWhenUsed/>
    <w:qFormat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2239F5"/>
    <w:rPr>
      <w:rFonts w:cs="Arial"/>
      <w:b/>
      <w:noProof/>
      <w:color w:val="2C5C86"/>
      <w:sz w:val="26"/>
      <w:lang w:eastAsia="en-AU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86F33"/>
    <w:rPr>
      <w:color w:val="605E5C"/>
      <w:shd w:val="clear" w:color="auto" w:fill="E1DFDD"/>
    </w:rPr>
  </w:style>
  <w:style w:type="paragraph" w:styleId="TOC3">
    <w:name w:val="toc 3"/>
    <w:basedOn w:val="TOC2"/>
    <w:next w:val="Normal"/>
    <w:uiPriority w:val="39"/>
    <w:rsid w:val="004A7973"/>
    <w:pPr>
      <w:spacing w:before="0" w:after="100"/>
    </w:pPr>
    <w:rPr>
      <w:sz w:val="24"/>
    </w:rPr>
  </w:style>
  <w:style w:type="paragraph" w:customStyle="1" w:styleId="AttachmentHeading">
    <w:name w:val="Attachment Heading"/>
    <w:basedOn w:val="Heading2"/>
    <w:link w:val="AttachmentHeadingChar"/>
    <w:rsid w:val="00276DC9"/>
    <w:pPr>
      <w:keepNext/>
      <w:tabs>
        <w:tab w:val="left" w:pos="709"/>
      </w:tabs>
      <w:spacing w:before="120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 w:val="0"/>
      <w:noProof/>
      <w:color w:val="3B7AA5"/>
      <w:sz w:val="28"/>
      <w:szCs w:val="40"/>
      <w:lang w:val="en-GB" w:eastAsia="en-AU"/>
    </w:rPr>
  </w:style>
  <w:style w:type="paragraph" w:styleId="ListParagraph">
    <w:name w:val="List Paragraph"/>
    <w:basedOn w:val="BodyText"/>
    <w:next w:val="BodyText"/>
    <w:qFormat/>
    <w:rsid w:val="00A533CE"/>
    <w:pPr>
      <w:numPr>
        <w:numId w:val="2"/>
      </w:numPr>
      <w:contextualSpacing/>
    </w:pPr>
  </w:style>
  <w:style w:type="paragraph" w:customStyle="1" w:styleId="TableHeading">
    <w:name w:val="Table Heading"/>
    <w:basedOn w:val="Normal"/>
    <w:link w:val="TableHeadingChar"/>
    <w:rsid w:val="00292F53"/>
    <w:pPr>
      <w:spacing w:before="60" w:after="60"/>
    </w:pPr>
    <w:rPr>
      <w:rFonts w:eastAsia="Times New Roman" w:cs="Arial"/>
      <w:b/>
      <w:bCs/>
      <w:color w:val="000000" w:themeColor="text1"/>
      <w:szCs w:val="22"/>
    </w:rPr>
  </w:style>
  <w:style w:type="character" w:customStyle="1" w:styleId="TableHeadingChar">
    <w:name w:val="Table Heading Char"/>
    <w:basedOn w:val="DefaultParagraphFont"/>
    <w:link w:val="TableHeading"/>
    <w:rsid w:val="00292F53"/>
    <w:rPr>
      <w:rFonts w:eastAsia="Times New Roman" w:cs="Arial"/>
      <w:b/>
      <w:bCs/>
      <w:color w:val="000000" w:themeColor="text1"/>
      <w:szCs w:val="22"/>
    </w:rPr>
  </w:style>
  <w:style w:type="paragraph" w:customStyle="1" w:styleId="TypeTitle">
    <w:name w:val="Type Title"/>
    <w:basedOn w:val="Normal"/>
    <w:link w:val="TypeTitleChar"/>
    <w:rsid w:val="00586F33"/>
    <w:pPr>
      <w:spacing w:after="360" w:line="240" w:lineRule="auto"/>
      <w:ind w:right="2688"/>
      <w:outlineLvl w:val="0"/>
    </w:pPr>
    <w:rPr>
      <w:rFonts w:cs="Arial"/>
      <w:b/>
      <w:noProof/>
      <w:color w:val="2C5C86"/>
      <w:sz w:val="80"/>
      <w:szCs w:val="80"/>
      <w:lang w:eastAsia="en-AU"/>
    </w:rPr>
  </w:style>
  <w:style w:type="paragraph" w:customStyle="1" w:styleId="ControlHeading">
    <w:name w:val="Control Heading"/>
    <w:basedOn w:val="Normal"/>
    <w:link w:val="ControlHeadingChar"/>
    <w:rsid w:val="00586F33"/>
    <w:pPr>
      <w:spacing w:before="400" w:after="0" w:line="240" w:lineRule="auto"/>
      <w:outlineLvl w:val="0"/>
    </w:pPr>
    <w:rPr>
      <w:rFonts w:cs="Arial"/>
      <w:b/>
      <w:noProof/>
      <w:color w:val="2C5C86"/>
      <w:sz w:val="40"/>
      <w:szCs w:val="80"/>
      <w:lang w:eastAsia="en-AU"/>
    </w:rPr>
  </w:style>
  <w:style w:type="character" w:customStyle="1" w:styleId="TypeTitleChar">
    <w:name w:val="Type Title Char"/>
    <w:basedOn w:val="DefaultParagraphFont"/>
    <w:link w:val="TypeTitle"/>
    <w:rsid w:val="00586F33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DefaultParagraphFont"/>
    <w:link w:val="ControlHeading"/>
    <w:rsid w:val="00586F33"/>
    <w:rPr>
      <w:rFonts w:cs="Arial"/>
      <w:b/>
      <w:noProof/>
      <w:color w:val="2C5C86"/>
      <w:sz w:val="40"/>
      <w:szCs w:val="80"/>
      <w:lang w:eastAsia="en-AU"/>
    </w:rPr>
  </w:style>
  <w:style w:type="paragraph" w:customStyle="1" w:styleId="Instruct">
    <w:name w:val="Instruct"/>
    <w:basedOn w:val="Normal"/>
    <w:link w:val="InstructChar"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TableCaption">
    <w:name w:val="Table Caption"/>
    <w:link w:val="TableCaptionChar"/>
    <w:qFormat/>
    <w:rsid w:val="007F46C1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ListParagraph"/>
    <w:rsid w:val="003B7929"/>
  </w:style>
  <w:style w:type="character" w:customStyle="1" w:styleId="CaptionChar">
    <w:name w:val="Caption Char"/>
    <w:basedOn w:val="DefaultParagraphFont"/>
    <w:link w:val="Caption"/>
    <w:rsid w:val="002239F5"/>
    <w:rPr>
      <w:b/>
      <w:iCs/>
      <w:color w:val="000000" w:themeColor="text1"/>
      <w:szCs w:val="18"/>
    </w:rPr>
  </w:style>
  <w:style w:type="character" w:customStyle="1" w:styleId="TableCaptionChar">
    <w:name w:val="Table Caption Char"/>
    <w:basedOn w:val="CaptionChar"/>
    <w:link w:val="TableCaption"/>
    <w:rsid w:val="007F46C1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rsid w:val="00831FB4"/>
    <w:rPr>
      <w:rFonts w:cs="Arial"/>
    </w:rPr>
  </w:style>
  <w:style w:type="character" w:customStyle="1" w:styleId="nospaceChar">
    <w:name w:val="no space Char"/>
    <w:basedOn w:val="BodyTextChar"/>
    <w:link w:val="nospace"/>
    <w:rsid w:val="00831FB4"/>
    <w:rPr>
      <w:rFonts w:cs="Arial"/>
    </w:rPr>
  </w:style>
  <w:style w:type="paragraph" w:customStyle="1" w:styleId="HeaderLine">
    <w:name w:val="Header Line"/>
    <w:basedOn w:val="Header"/>
    <w:link w:val="HeaderLineChar"/>
    <w:rsid w:val="00831FB4"/>
    <w:pPr>
      <w:spacing w:after="360"/>
      <w:ind w:right="-289"/>
    </w:pPr>
  </w:style>
  <w:style w:type="character" w:customStyle="1" w:styleId="HeaderLineChar">
    <w:name w:val="Header Line Char"/>
    <w:basedOn w:val="HeaderChar"/>
    <w:link w:val="HeaderLine"/>
    <w:rsid w:val="00831FB4"/>
    <w:rPr>
      <w:rFonts w:cs="Arial"/>
      <w:color w:val="58595B" w:themeColor="accent6"/>
      <w:sz w:val="22"/>
      <w:szCs w:val="22"/>
    </w:rPr>
  </w:style>
  <w:style w:type="table" w:styleId="TableGridLight">
    <w:name w:val="Grid Table Light"/>
    <w:basedOn w:val="TableNormal"/>
    <w:uiPriority w:val="40"/>
    <w:rsid w:val="00982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lockText">
    <w:name w:val="Block Text"/>
    <w:basedOn w:val="Normal"/>
    <w:uiPriority w:val="99"/>
    <w:qFormat/>
    <w:rsid w:val="00AC2E25"/>
    <w:pPr>
      <w:pBdr>
        <w:top w:val="single" w:sz="2" w:space="10" w:color="2C5B7B" w:themeColor="accent2" w:themeShade="BF"/>
        <w:left w:val="single" w:sz="2" w:space="10" w:color="2C5B7B" w:themeColor="accent2" w:themeShade="BF"/>
        <w:bottom w:val="single" w:sz="2" w:space="10" w:color="2C5B7B" w:themeColor="accent2" w:themeShade="BF"/>
        <w:right w:val="single" w:sz="2" w:space="10" w:color="2C5B7B" w:themeColor="accent2" w:themeShade="BF"/>
      </w:pBdr>
      <w:spacing w:after="240"/>
      <w:ind w:left="227" w:right="227"/>
    </w:pPr>
    <w:rPr>
      <w:rFonts w:eastAsiaTheme="minorEastAsia" w:cstheme="minorBidi"/>
      <w:iCs/>
      <w:color w:val="2C5B7B" w:themeColor="accent2" w:themeShade="BF"/>
      <w:szCs w:val="22"/>
    </w:rPr>
  </w:style>
  <w:style w:type="numbering" w:customStyle="1" w:styleId="Style1">
    <w:name w:val="Style1"/>
    <w:uiPriority w:val="99"/>
    <w:rsid w:val="00064337"/>
    <w:pPr>
      <w:numPr>
        <w:numId w:val="3"/>
      </w:numPr>
    </w:pPr>
  </w:style>
  <w:style w:type="paragraph" w:styleId="Subtitle">
    <w:name w:val="Subtitle"/>
    <w:basedOn w:val="Normal"/>
    <w:next w:val="Normal"/>
    <w:link w:val="SubtitleChar"/>
    <w:qFormat/>
    <w:rsid w:val="002063F4"/>
    <w:pPr>
      <w:spacing w:after="600"/>
    </w:pPr>
    <w:rPr>
      <w:b/>
      <w:color w:val="403F47"/>
      <w:sz w:val="34"/>
      <w:szCs w:val="32"/>
    </w:rPr>
  </w:style>
  <w:style w:type="character" w:customStyle="1" w:styleId="SubtitleChar">
    <w:name w:val="Subtitle Char"/>
    <w:basedOn w:val="DefaultParagraphFont"/>
    <w:link w:val="Subtitle"/>
    <w:rsid w:val="002063F4"/>
    <w:rPr>
      <w:b/>
      <w:color w:val="403F47"/>
      <w:sz w:val="34"/>
      <w:szCs w:val="32"/>
    </w:rPr>
  </w:style>
  <w:style w:type="paragraph" w:styleId="TOC4">
    <w:name w:val="toc 4"/>
    <w:basedOn w:val="Normal"/>
    <w:next w:val="Normal"/>
    <w:uiPriority w:val="39"/>
    <w:unhideWhenUsed/>
    <w:rsid w:val="004A7973"/>
    <w:pPr>
      <w:tabs>
        <w:tab w:val="right" w:leader="dot" w:pos="9622"/>
      </w:tabs>
      <w:spacing w:after="100"/>
      <w:ind w:left="709" w:hanging="709"/>
    </w:pPr>
    <w:rPr>
      <w:noProof/>
    </w:rPr>
  </w:style>
  <w:style w:type="character" w:styleId="CommentReference">
    <w:name w:val="annotation reference"/>
    <w:basedOn w:val="DefaultParagraphFont"/>
    <w:semiHidden/>
    <w:unhideWhenUsed/>
    <w:rsid w:val="006E621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E621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E621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62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621C"/>
    <w:rPr>
      <w:b/>
      <w:bCs/>
      <w:sz w:val="20"/>
      <w:szCs w:val="20"/>
    </w:rPr>
  </w:style>
  <w:style w:type="paragraph" w:styleId="Revision">
    <w:name w:val="Revision"/>
    <w:hidden/>
    <w:semiHidden/>
    <w:rsid w:val="00044DBF"/>
  </w:style>
  <w:style w:type="character" w:styleId="FollowedHyperlink">
    <w:name w:val="FollowedHyperlink"/>
    <w:basedOn w:val="DefaultParagraphFont"/>
    <w:semiHidden/>
    <w:unhideWhenUsed/>
    <w:rsid w:val="002239F5"/>
    <w:rPr>
      <w:color w:val="3B7AA5" w:themeColor="followedHyperlink"/>
      <w:u w:val="single"/>
    </w:rPr>
  </w:style>
  <w:style w:type="paragraph" w:styleId="NormalWeb">
    <w:name w:val="Normal (Web)"/>
    <w:basedOn w:val="Normal"/>
    <w:semiHidden/>
    <w:unhideWhenUsed/>
    <w:rsid w:val="00BA4A58"/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0041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s://www.wa.gov.au/organisation/department-of-communities/thriving-kids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wahousing.sharepoint.com/teams/CommunitiesOrganisationalAssets/Document%20Templates/Factsheet%20-%20blue%20portrait%20A4.dotx" TargetMode="External"/></Relationships>
</file>

<file path=word/theme/theme1.xml><?xml version="1.0" encoding="utf-8"?>
<a:theme xmlns:a="http://schemas.openxmlformats.org/drawingml/2006/main" name="Office Theme">
  <a:themeElements>
    <a:clrScheme name="Communities">
      <a:dk1>
        <a:sysClr val="windowText" lastClr="000000"/>
      </a:dk1>
      <a:lt1>
        <a:sysClr val="window" lastClr="FFFFFF"/>
      </a:lt1>
      <a:dk2>
        <a:srgbClr val="403F47"/>
      </a:dk2>
      <a:lt2>
        <a:srgbClr val="DBD7D3"/>
      </a:lt2>
      <a:accent1>
        <a:srgbClr val="2C5C86"/>
      </a:accent1>
      <a:accent2>
        <a:srgbClr val="3B7AA5"/>
      </a:accent2>
      <a:accent3>
        <a:srgbClr val="59BBC8"/>
      </a:accent3>
      <a:accent4>
        <a:srgbClr val="A6D6D8"/>
      </a:accent4>
      <a:accent5>
        <a:srgbClr val="F1C446"/>
      </a:accent5>
      <a:accent6>
        <a:srgbClr val="58595B"/>
      </a:accent6>
      <a:hlink>
        <a:srgbClr val="0000FF"/>
      </a:hlink>
      <a:folHlink>
        <a:srgbClr val="3B7AA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3E0544C8690419FA5D590F8269F87" ma:contentTypeVersion="14" ma:contentTypeDescription="Create a new document." ma:contentTypeScope="" ma:versionID="74e8d921e47f3cb0f3ebe90e6befc455">
  <xsd:schema xmlns:xsd="http://www.w3.org/2001/XMLSchema" xmlns:xs="http://www.w3.org/2001/XMLSchema" xmlns:p="http://schemas.microsoft.com/office/2006/metadata/properties" xmlns:ns2="dafb41e9-b70c-447e-8ea8-7a234c1c95f0" xmlns:ns3="1b2c45fc-f1ae-4691-a8a4-59c75c27ce1c" xmlns:ns4="e219927d-a993-4410-b48d-734d4bcf1f5b" targetNamespace="http://schemas.microsoft.com/office/2006/metadata/properties" ma:root="true" ma:fieldsID="097381612e5214506503a1fc629abfc7" ns2:_="" ns3:_="" ns4:_="">
    <xsd:import namespace="dafb41e9-b70c-447e-8ea8-7a234c1c95f0"/>
    <xsd:import namespace="1b2c45fc-f1ae-4691-a8a4-59c75c27ce1c"/>
    <xsd:import namespace="e219927d-a993-4410-b48d-734d4bcf1f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b41e9-b70c-447e-8ea8-7a234c1c9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97e278f-9f50-4af2-bc61-3ec198ebef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c45fc-f1ae-4691-a8a4-59c75c27c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9927d-a993-4410-b48d-734d4bcf1f5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ca4c7b96-9b46-4f4a-93c8-f85652436aba}" ma:internalName="TaxCatchAll" ma:showField="CatchAllData" ma:web="1b2c45fc-f1ae-4691-a8a4-59c75c27ce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19927d-a993-4410-b48d-734d4bcf1f5b" xsi:nil="true"/>
    <lcf76f155ced4ddcb4097134ff3c332f xmlns="dafb41e9-b70c-447e-8ea8-7a234c1c95f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F2B3D-02C4-4855-A32D-70E974D26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b41e9-b70c-447e-8ea8-7a234c1c95f0"/>
    <ds:schemaRef ds:uri="1b2c45fc-f1ae-4691-a8a4-59c75c27ce1c"/>
    <ds:schemaRef ds:uri="e219927d-a993-4410-b48d-734d4bcf1f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B6448C-3B82-45DE-9A5D-54C598D9BC83}">
  <ds:schemaRefs>
    <ds:schemaRef ds:uri="http://schemas.microsoft.com/office/2006/metadata/properties"/>
    <ds:schemaRef ds:uri="http://schemas.microsoft.com/office/infopath/2007/PartnerControls"/>
    <ds:schemaRef ds:uri="e219927d-a993-4410-b48d-734d4bcf1f5b"/>
    <ds:schemaRef ds:uri="dafb41e9-b70c-447e-8ea8-7a234c1c95f0"/>
  </ds:schemaRefs>
</ds:datastoreItem>
</file>

<file path=customXml/itemProps3.xml><?xml version="1.0" encoding="utf-8"?>
<ds:datastoreItem xmlns:ds="http://schemas.openxmlformats.org/officeDocument/2006/customXml" ds:itemID="{94A2439D-0208-4B4A-B3DB-AD37FACB7B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94C9E9-9A08-4AA2-9459-5CE36B1A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Factsheet%20-%20blue%20portrait%20A4.dotx</Template>
  <TotalTime>13</TotalTime>
  <Pages>6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1994</CharactersWithSpaces>
  <SharedDoc>false</SharedDoc>
  <HLinks>
    <vt:vector size="6" baseType="variant">
      <vt:variant>
        <vt:i4>8323142</vt:i4>
      </vt:variant>
      <vt:variant>
        <vt:i4>0</vt:i4>
      </vt:variant>
      <vt:variant>
        <vt:i4>0</vt:i4>
      </vt:variant>
      <vt:variant>
        <vt:i4>5</vt:i4>
      </vt:variant>
      <vt:variant>
        <vt:lpwstr>mailto:capabilityandperformance@communities.wa.gov.au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REBMCG1</dc:creator>
  <cp:keywords/>
  <cp:lastModifiedBy>Anne-Louise Fuller</cp:lastModifiedBy>
  <cp:revision>4</cp:revision>
  <dcterms:created xsi:type="dcterms:W3CDTF">2026-04-14T03:18:00Z</dcterms:created>
  <dcterms:modified xsi:type="dcterms:W3CDTF">2026-04-22T04:21:00Z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3d5ade11,4232322c,6b6394b2</vt:lpwstr>
  </property>
  <property fmtid="{D5CDD505-2E9C-101B-9397-08002B2CF9AE}" pid="3" name="ClassificationContentMarkingHeaderFontProps">
    <vt:lpwstr>#ff0000,14,Calibri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01af4abc-7e38-4153-bace-cc7e19e3a22a_Enabled">
    <vt:lpwstr>true</vt:lpwstr>
  </property>
  <property fmtid="{D5CDD505-2E9C-101B-9397-08002B2CF9AE}" pid="6" name="MSIP_Label_01af4abc-7e38-4153-bace-cc7e19e3a22a_SetDate">
    <vt:lpwstr>2025-07-04T01:33:11Z</vt:lpwstr>
  </property>
  <property fmtid="{D5CDD505-2E9C-101B-9397-08002B2CF9AE}" pid="7" name="MSIP_Label_01af4abc-7e38-4153-bace-cc7e19e3a22a_Method">
    <vt:lpwstr>Standard</vt:lpwstr>
  </property>
  <property fmtid="{D5CDD505-2E9C-101B-9397-08002B2CF9AE}" pid="8" name="MSIP_Label_01af4abc-7e38-4153-bace-cc7e19e3a22a_Name">
    <vt:lpwstr>Official</vt:lpwstr>
  </property>
  <property fmtid="{D5CDD505-2E9C-101B-9397-08002B2CF9AE}" pid="9" name="MSIP_Label_01af4abc-7e38-4153-bace-cc7e19e3a22a_SiteId">
    <vt:lpwstr>99036377-c0d4-4dde-be9e-1bac0c850429</vt:lpwstr>
  </property>
  <property fmtid="{D5CDD505-2E9C-101B-9397-08002B2CF9AE}" pid="10" name="MSIP_Label_01af4abc-7e38-4153-bace-cc7e19e3a22a_ActionId">
    <vt:lpwstr>76d5f8e5-98f0-4789-b932-56dd2de47741</vt:lpwstr>
  </property>
  <property fmtid="{D5CDD505-2E9C-101B-9397-08002B2CF9AE}" pid="11" name="MSIP_Label_01af4abc-7e38-4153-bace-cc7e19e3a22a_ContentBits">
    <vt:lpwstr>1</vt:lpwstr>
  </property>
  <property fmtid="{D5CDD505-2E9C-101B-9397-08002B2CF9AE}" pid="12" name="ContentTypeId">
    <vt:lpwstr>0x01010070C3E0544C8690419FA5D590F8269F87</vt:lpwstr>
  </property>
  <property fmtid="{D5CDD505-2E9C-101B-9397-08002B2CF9AE}" pid="13" name="MediaServiceImageTags">
    <vt:lpwstr/>
  </property>
</Properties>
</file>