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4359656"/>
    <w:bookmarkStart w:id="1" w:name="_Hlk57015325"/>
    <w:p w14:paraId="21F77356" w14:textId="65A85EFA" w:rsidR="0092438E" w:rsidRPr="006C2F89" w:rsidRDefault="003F5576" w:rsidP="00B0048F">
      <w:pPr>
        <w:pStyle w:val="NoSpacing"/>
        <w:spacing w:before="120"/>
        <w:jc w:val="center"/>
        <w:rPr>
          <w:rFonts w:ascii="Arial" w:hAnsi="Arial" w:cs="Arial"/>
          <w:b/>
          <w:bCs/>
          <w:color w:val="38115E"/>
          <w:sz w:val="48"/>
          <w:szCs w:val="48"/>
        </w:rPr>
      </w:pPr>
      <w:r w:rsidRPr="003F5576">
        <w:rPr>
          <w:rFonts w:ascii="Arial Nova" w:hAnsi="Arial Nova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34B511" wp14:editId="5330DC48">
                <wp:simplePos x="0" y="0"/>
                <wp:positionH relativeFrom="column">
                  <wp:posOffset>3956050</wp:posOffset>
                </wp:positionH>
                <wp:positionV relativeFrom="paragraph">
                  <wp:posOffset>-1095376</wp:posOffset>
                </wp:positionV>
                <wp:extent cx="2819400" cy="955675"/>
                <wp:effectExtent l="0" t="0" r="19050" b="15875"/>
                <wp:wrapNone/>
                <wp:docPr id="1934293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B8E6D" w14:textId="2A825EE9" w:rsidR="003F5576" w:rsidRPr="00C84008" w:rsidRDefault="003F5576" w:rsidP="003F5576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</w:pPr>
                            <w:r w:rsidRPr="00C84008">
                              <w:rPr>
                                <w:rFonts w:ascii="Arial Nova" w:hAnsi="Arial Nov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IMPORTANT NOTE: </w:t>
                            </w:r>
                            <w:r w:rsidRP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 xml:space="preserve">ONLY COMPLETE AND LODGE THIS FORM IF </w:t>
                            </w:r>
                            <w:r w:rsidR="00C84008" w:rsidRP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 xml:space="preserve">YOU HAVE LODGED AN </w:t>
                            </w:r>
                            <w:r w:rsidRP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 xml:space="preserve">LLD/5 (PERSONAL PARTICULARS FORM) </w:t>
                            </w:r>
                            <w:r w:rsidR="00310936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>WITHIN</w:t>
                            </w:r>
                            <w:r w:rsidRP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C84008">
                              <w:rPr>
                                <w:rFonts w:ascii="Arial Nova" w:hAnsi="Arial Nova"/>
                                <w:sz w:val="22"/>
                                <w:szCs w:val="22"/>
                              </w:rPr>
                              <w:t>PREVIOUS 5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4B5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1.5pt;margin-top:-86.25pt;width:222pt;height:7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" strokecolor="#bfbfbf [2412]">
                <v:textbox>
                  <w:txbxContent>
                    <w:p w14:paraId="224B8E6D" w14:textId="2A825EE9" w:rsidR="003F5576" w:rsidRPr="00C84008" w:rsidRDefault="003F5576" w:rsidP="003F5576">
                      <w:pPr>
                        <w:spacing w:after="0" w:line="240" w:lineRule="auto"/>
                        <w:jc w:val="both"/>
                        <w:rPr>
                          <w:rFonts w:ascii="Arial Nova" w:hAnsi="Arial Nova"/>
                          <w:sz w:val="22"/>
                          <w:szCs w:val="22"/>
                        </w:rPr>
                      </w:pPr>
                      <w:r w:rsidRPr="00C84008">
                        <w:rPr>
                          <w:rFonts w:ascii="Arial Nova" w:hAnsi="Arial Nova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IMPORTANT NOTE: </w:t>
                      </w:r>
                      <w:r w:rsidRPr="00C84008">
                        <w:rPr>
                          <w:rFonts w:ascii="Arial Nova" w:hAnsi="Arial Nova"/>
                          <w:sz w:val="22"/>
                          <w:szCs w:val="22"/>
                        </w:rPr>
                        <w:t xml:space="preserve">ONLY COMPLETE AND LODGE THIS FORM IF </w:t>
                      </w:r>
                      <w:r w:rsidR="00C84008" w:rsidRPr="00C84008">
                        <w:rPr>
                          <w:rFonts w:ascii="Arial Nova" w:hAnsi="Arial Nova"/>
                          <w:sz w:val="22"/>
                          <w:szCs w:val="22"/>
                        </w:rPr>
                        <w:t xml:space="preserve">YOU HAVE LODGED AN </w:t>
                      </w:r>
                      <w:r w:rsidRPr="00C84008">
                        <w:rPr>
                          <w:rFonts w:ascii="Arial Nova" w:hAnsi="Arial Nova"/>
                          <w:sz w:val="22"/>
                          <w:szCs w:val="22"/>
                        </w:rPr>
                        <w:t xml:space="preserve">LLD/5 (PERSONAL PARTICULARS FORM) </w:t>
                      </w:r>
                      <w:r w:rsidR="00310936">
                        <w:rPr>
                          <w:rFonts w:ascii="Arial Nova" w:hAnsi="Arial Nova"/>
                          <w:sz w:val="22"/>
                          <w:szCs w:val="22"/>
                        </w:rPr>
                        <w:t>WITHIN</w:t>
                      </w:r>
                      <w:r w:rsidRPr="00C84008">
                        <w:rPr>
                          <w:rFonts w:ascii="Arial Nova" w:hAnsi="Arial Nova"/>
                          <w:sz w:val="22"/>
                          <w:szCs w:val="22"/>
                        </w:rPr>
                        <w:t xml:space="preserve"> </w:t>
                      </w:r>
                      <w:r w:rsidR="00C84008">
                        <w:rPr>
                          <w:rFonts w:ascii="Arial Nova" w:hAnsi="Arial Nova"/>
                          <w:sz w:val="22"/>
                          <w:szCs w:val="22"/>
                        </w:rPr>
                        <w:t xml:space="preserve">THE </w:t>
                      </w:r>
                      <w:r w:rsidRPr="00C84008">
                        <w:rPr>
                          <w:rFonts w:ascii="Arial Nova" w:hAnsi="Arial Nova"/>
                          <w:sz w:val="22"/>
                          <w:szCs w:val="22"/>
                        </w:rPr>
                        <w:t>PREVIOUS 5 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color w:val="38115E"/>
          <w:sz w:val="48"/>
          <w:szCs w:val="48"/>
        </w:rPr>
        <w:t>DECLARATION OF PARTICULARS</w:t>
      </w:r>
    </w:p>
    <w:bookmarkEnd w:id="0"/>
    <w:p w14:paraId="6933F16B" w14:textId="21481708" w:rsidR="00AA0D22" w:rsidRDefault="003F5576" w:rsidP="00A1755B">
      <w:pPr>
        <w:pStyle w:val="NoSpacing"/>
        <w:spacing w:before="120"/>
        <w:ind w:left="-142"/>
        <w:jc w:val="center"/>
        <w:rPr>
          <w:rFonts w:ascii="Arial Nova" w:hAnsi="Arial Nova" w:cs="Arial"/>
          <w:i/>
          <w:sz w:val="28"/>
          <w:szCs w:val="28"/>
        </w:rPr>
      </w:pPr>
      <w:r w:rsidRPr="5C2F016E">
        <w:rPr>
          <w:rFonts w:ascii="Arial Nova" w:hAnsi="Arial Nova" w:cs="Arial"/>
          <w:i/>
          <w:sz w:val="28"/>
          <w:szCs w:val="28"/>
        </w:rPr>
        <w:t>Liquor Control Act 1988</w:t>
      </w:r>
    </w:p>
    <w:p w14:paraId="2C1A65F3" w14:textId="37E088ED" w:rsidR="00656071" w:rsidRDefault="00A86A42" w:rsidP="00B0048F">
      <w:pPr>
        <w:pStyle w:val="NoSpacing"/>
        <w:spacing w:before="360" w:after="12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37"/>
        <w:gridCol w:w="424"/>
        <w:gridCol w:w="112"/>
        <w:gridCol w:w="162"/>
        <w:gridCol w:w="436"/>
        <w:gridCol w:w="1576"/>
        <w:gridCol w:w="1134"/>
        <w:gridCol w:w="373"/>
        <w:gridCol w:w="459"/>
        <w:gridCol w:w="851"/>
        <w:gridCol w:w="107"/>
        <w:gridCol w:w="801"/>
        <w:gridCol w:w="522"/>
        <w:gridCol w:w="273"/>
        <w:gridCol w:w="696"/>
        <w:gridCol w:w="448"/>
        <w:gridCol w:w="1140"/>
      </w:tblGrid>
      <w:tr w:rsidR="00AA0D22" w:rsidRPr="00571261" w14:paraId="2ABAAFA9" w14:textId="77777777" w:rsidTr="003F5576">
        <w:trPr>
          <w:trHeight w:val="576"/>
        </w:trPr>
        <w:tc>
          <w:tcPr>
            <w:tcW w:w="10774" w:type="dxa"/>
            <w:gridSpan w:val="18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13FEA2DD" w14:textId="05D5B18C" w:rsidR="00AA0D22" w:rsidRPr="00310936" w:rsidRDefault="00AA0D22" w:rsidP="000B5976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310936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SECTION 1 – </w:t>
            </w:r>
            <w:r w:rsidR="003F5576" w:rsidRPr="00310936">
              <w:rPr>
                <w:rFonts w:ascii="Arial" w:hAnsi="Arial" w:cs="Arial"/>
                <w:b/>
                <w:bCs/>
                <w:color w:val="FFFFFF" w:themeColor="background1"/>
              </w:rPr>
              <w:t>PERSONAL PARTICULARS OF PERSON TO BE APPROVED</w:t>
            </w:r>
          </w:p>
        </w:tc>
      </w:tr>
      <w:tr w:rsidR="003F5576" w:rsidRPr="00FC25E7" w14:paraId="22E72A7A" w14:textId="77777777" w:rsidTr="004F134B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18"/>
            <w:tcBorders>
              <w:top w:val="single" w:sz="2" w:space="0" w:color="38115E"/>
              <w:left w:val="single" w:sz="12" w:space="0" w:color="38165E"/>
              <w:bottom w:val="single" w:sz="2" w:space="0" w:color="541A8E"/>
              <w:right w:val="single" w:sz="12" w:space="0" w:color="38165E"/>
            </w:tcBorders>
            <w:shd w:val="clear" w:color="auto" w:fill="7030A0"/>
            <w:vAlign w:val="center"/>
          </w:tcPr>
          <w:p w14:paraId="7A803110" w14:textId="11678AD4" w:rsidR="003F5576" w:rsidRPr="00FC25E7" w:rsidRDefault="003F5576" w:rsidP="000B5976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>
              <w:rPr>
                <w:rFonts w:ascii="Arial Nova" w:hAnsi="Arial Nova" w:cs="Segoe UI"/>
                <w:color w:val="FFFFFF" w:themeColor="background1"/>
              </w:rPr>
              <w:t>1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.1 – </w:t>
            </w:r>
            <w:r>
              <w:rPr>
                <w:rFonts w:ascii="Arial Nova" w:hAnsi="Arial Nova" w:cs="Segoe UI"/>
                <w:color w:val="FFFFFF" w:themeColor="background1"/>
              </w:rPr>
              <w:t>General</w:t>
            </w:r>
          </w:p>
        </w:tc>
      </w:tr>
      <w:tr w:rsidR="003F5576" w14:paraId="6851C8F4" w14:textId="77777777" w:rsidTr="000614B1">
        <w:trPr>
          <w:trHeight w:val="619"/>
        </w:trPr>
        <w:tc>
          <w:tcPr>
            <w:tcW w:w="1123" w:type="dxa"/>
            <w:tcBorders>
              <w:top w:val="single" w:sz="2" w:space="0" w:color="DEC7F5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D87DF6E" w14:textId="77777777" w:rsidR="003F5576" w:rsidRPr="00310936" w:rsidRDefault="003F5576" w:rsidP="00FA2220">
            <w:pPr>
              <w:spacing w:before="90" w:after="9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Choose a Title"/>
            <w:tag w:val="Choose a Title"/>
            <w:id w:val="1594975650"/>
            <w:placeholder>
              <w:docPart w:val="91BED9B2BA1A4ED98D09604068E27014"/>
            </w:placeholder>
            <w:showingPlcHdr/>
            <w:dropDownList>
              <w:listItem w:displayText="Dr." w:value="Dr."/>
              <w:listItem w:displayText="Prof." w:value="Prof."/>
              <w:listItem w:displayText="Mr." w:value="Mr."/>
              <w:listItem w:displayText="Mrs." w:value="Mrs."/>
              <w:listItem w:displayText="Ms." w:value="Ms."/>
              <w:listItem w:displayText="Miss." w:value="Miss."/>
              <w:listItem w:displayText="Master." w:value="Master."/>
            </w:dropDownList>
          </w:sdtPr>
          <w:sdtContent>
            <w:tc>
              <w:tcPr>
                <w:tcW w:w="2847" w:type="dxa"/>
                <w:gridSpan w:val="6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</w:tcBorders>
                <w:vAlign w:val="center"/>
              </w:tcPr>
              <w:p w14:paraId="1093671D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134" w:type="dxa"/>
            <w:tcBorders>
              <w:top w:val="single" w:sz="2" w:space="0" w:color="DEC7F5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1E78999" w14:textId="305C55D2" w:rsidR="003F5576" w:rsidRPr="00310936" w:rsidRDefault="000614B1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2591" w:type="dxa"/>
            <w:gridSpan w:val="5"/>
            <w:tcBorders>
              <w:top w:val="single" w:sz="2" w:space="0" w:color="DEC7F5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2A965FB1" w14:textId="0BC6C95A" w:rsidR="003F5576" w:rsidRPr="00310936" w:rsidRDefault="003F5576" w:rsidP="00205BB9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491" w:type="dxa"/>
            <w:gridSpan w:val="3"/>
            <w:tcBorders>
              <w:top w:val="single" w:sz="2" w:space="0" w:color="DEC7F5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5E1CA1D" w14:textId="4F0B9E5A" w:rsidR="003F5576" w:rsidRPr="00310936" w:rsidRDefault="003F5576" w:rsidP="00205BB9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left w:val="nil"/>
              <w:bottom w:val="single" w:sz="2" w:space="0" w:color="BFBFBF" w:themeColor="background1" w:themeShade="BF"/>
              <w:right w:val="single" w:sz="12" w:space="0" w:color="38165E"/>
            </w:tcBorders>
            <w:vAlign w:val="center"/>
          </w:tcPr>
          <w:p w14:paraId="2213AFF3" w14:textId="6A0EA638" w:rsidR="003F5576" w:rsidRPr="00310936" w:rsidRDefault="003F5576" w:rsidP="00205BB9">
            <w:pPr>
              <w:spacing w:line="276" w:lineRule="auto"/>
              <w:ind w:right="180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0614B1" w:rsidRPr="0039551D" w14:paraId="001BFBBA" w14:textId="77777777" w:rsidTr="0078450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618"/>
        </w:trPr>
        <w:tc>
          <w:tcPr>
            <w:tcW w:w="1260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C766A67" w14:textId="3741365F" w:rsidR="000614B1" w:rsidRPr="00310936" w:rsidRDefault="000614B1" w:rsidP="00316C01">
            <w:pPr>
              <w:spacing w:before="90" w:after="9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Given Name(s)</w:t>
            </w: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76879129"/>
            <w:placeholder>
              <w:docPart w:val="5A27CC5DD0AA4CB6B5300F2B9DBA22E0"/>
            </w:placeholder>
            <w:showingPlcHdr/>
            <w:text/>
          </w:sdtPr>
          <w:sdtContent>
            <w:tc>
              <w:tcPr>
                <w:tcW w:w="9514" w:type="dxa"/>
                <w:gridSpan w:val="1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104D49FC" w14:textId="6DF1DEDA" w:rsidR="000614B1" w:rsidRPr="00310936" w:rsidRDefault="000614B1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141849" w14:paraId="275EA54B" w14:textId="77777777" w:rsidTr="00CF0EC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67"/>
        </w:trPr>
        <w:tc>
          <w:tcPr>
            <w:tcW w:w="10774" w:type="dxa"/>
            <w:gridSpan w:val="18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2F2F2" w:themeFill="background1" w:themeFillShade="F2"/>
            <w:vAlign w:val="center"/>
          </w:tcPr>
          <w:p w14:paraId="4C94C45E" w14:textId="77777777" w:rsidR="003F5576" w:rsidRPr="00310936" w:rsidRDefault="003F5576" w:rsidP="00FA2220">
            <w:pPr>
              <w:spacing w:before="9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Other Name(s):</w:t>
            </w:r>
          </w:p>
          <w:p w14:paraId="023E3407" w14:textId="77777777" w:rsidR="003F5576" w:rsidRPr="00CF0EC1" w:rsidRDefault="003F5576" w:rsidP="00316C01">
            <w:pPr>
              <w:spacing w:before="120" w:after="120"/>
              <w:rPr>
                <w:rFonts w:ascii="Arial Nova" w:hAnsi="Arial Nova" w:cs="Segoe UI"/>
                <w:i/>
                <w:iCs/>
                <w:spacing w:val="-6"/>
                <w:sz w:val="20"/>
                <w:szCs w:val="20"/>
              </w:rPr>
            </w:pPr>
            <w:r w:rsidRPr="00CF0EC1">
              <w:rPr>
                <w:rFonts w:ascii="Arial Nova" w:hAnsi="Arial Nova" w:cs="Segoe UI"/>
                <w:i/>
                <w:iCs/>
                <w:spacing w:val="-6"/>
                <w:sz w:val="20"/>
                <w:szCs w:val="20"/>
              </w:rPr>
              <w:t>(Include any maiden name, aliases and other names (legal or otherwise) that you have used or by which you have been known)</w:t>
            </w:r>
          </w:p>
        </w:tc>
      </w:tr>
      <w:tr w:rsidR="003F5576" w14:paraId="69A324F1" w14:textId="77777777" w:rsidTr="003F557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8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FFFFF" w:themeFill="background1"/>
            <w:vAlign w:val="center"/>
          </w:tcPr>
          <w:p w14:paraId="74F8034A" w14:textId="77777777" w:rsidR="003F5576" w:rsidRDefault="003F5576" w:rsidP="001E19B0">
            <w:pPr>
              <w:spacing w:before="120" w:after="120"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F5576" w:rsidRPr="0039551D" w14:paraId="6E1ED328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657"/>
        </w:trPr>
        <w:tc>
          <w:tcPr>
            <w:tcW w:w="2394" w:type="dxa"/>
            <w:gridSpan w:val="6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268832F" w14:textId="77777777" w:rsidR="003F5576" w:rsidRPr="00310936" w:rsidRDefault="003F5576" w:rsidP="00FA2220">
            <w:pPr>
              <w:spacing w:before="90" w:after="9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Residential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087834781"/>
            <w:placeholder>
              <w:docPart w:val="09C5E98022AA4036A304A97E2688DFD8"/>
            </w:placeholder>
            <w:showingPlcHdr/>
            <w:text/>
          </w:sdtPr>
          <w:sdtContent>
            <w:tc>
              <w:tcPr>
                <w:tcW w:w="8380" w:type="dxa"/>
                <w:gridSpan w:val="1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3E7D75D9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1CAB0F57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67"/>
        </w:trPr>
        <w:tc>
          <w:tcPr>
            <w:tcW w:w="1260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F9790C1" w14:textId="77777777" w:rsidR="003F5576" w:rsidRPr="00310936" w:rsidRDefault="003F5576" w:rsidP="00FA2220">
            <w:pPr>
              <w:spacing w:before="90" w:after="9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76414348"/>
            <w:placeholder>
              <w:docPart w:val="214B9C69B4DF4A48AB235BBAE4B67F69"/>
            </w:placeholder>
            <w:showingPlcHdr/>
            <w:text/>
          </w:sdtPr>
          <w:sdtContent>
            <w:tc>
              <w:tcPr>
                <w:tcW w:w="4676" w:type="dxa"/>
                <w:gridSpan w:val="8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4991341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F8487F7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504321463"/>
            <w:placeholder>
              <w:docPart w:val="745D83512223453CB1A5855B6477009C"/>
            </w:placeholder>
            <w:showingPlcHdr/>
            <w:text/>
          </w:sdtPr>
          <w:sdtContent>
            <w:tc>
              <w:tcPr>
                <w:tcW w:w="1430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7A610963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7B20210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17032948"/>
            <w:placeholder>
              <w:docPart w:val="3090DB5DF40142448C05260C21A8C40E"/>
            </w:placeholder>
            <w:showingPlcHdr/>
            <w:text/>
          </w:sdtPr>
          <w:sdtContent>
            <w:tc>
              <w:tcPr>
                <w:tcW w:w="1140" w:type="dxa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03061D9F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49101CA2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14"/>
        </w:trPr>
        <w:tc>
          <w:tcPr>
            <w:tcW w:w="1958" w:type="dxa"/>
            <w:gridSpan w:val="5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F5372A2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Postal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60172757"/>
            <w:placeholder>
              <w:docPart w:val="92CE5F9AB65D452CBBF772A73C6AAD27"/>
            </w:placeholder>
            <w:showingPlcHdr/>
            <w:text/>
          </w:sdtPr>
          <w:sdtContent>
            <w:tc>
              <w:tcPr>
                <w:tcW w:w="8816" w:type="dxa"/>
                <w:gridSpan w:val="1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F61769C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2CB0C3ED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77"/>
        </w:trPr>
        <w:tc>
          <w:tcPr>
            <w:tcW w:w="1260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A274427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709293027"/>
            <w:placeholder>
              <w:docPart w:val="C542D74998774BE1BC1587352A1F5938"/>
            </w:placeholder>
            <w:showingPlcHdr/>
            <w:text/>
          </w:sdtPr>
          <w:sdtContent>
            <w:tc>
              <w:tcPr>
                <w:tcW w:w="4676" w:type="dxa"/>
                <w:gridSpan w:val="8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1F6E42B8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402494F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63101778"/>
            <w:placeholder>
              <w:docPart w:val="67E42547AF7E44078E08780AAA1B2AB9"/>
            </w:placeholder>
            <w:showingPlcHdr/>
            <w:text/>
          </w:sdtPr>
          <w:sdtContent>
            <w:tc>
              <w:tcPr>
                <w:tcW w:w="1430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46C34BF1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D453A23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692642395"/>
            <w:placeholder>
              <w:docPart w:val="E516A99103DD4FB8955C4EE9A2713492"/>
            </w:placeholder>
            <w:showingPlcHdr/>
            <w:text/>
          </w:sdtPr>
          <w:sdtContent>
            <w:tc>
              <w:tcPr>
                <w:tcW w:w="1140" w:type="dxa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73D42588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72171D21" w14:textId="77777777" w:rsidTr="00693EB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619"/>
        </w:trPr>
        <w:tc>
          <w:tcPr>
            <w:tcW w:w="1684" w:type="dxa"/>
            <w:gridSpan w:val="3"/>
            <w:tcBorders>
              <w:top w:val="single" w:sz="2" w:space="0" w:color="BFBFBF" w:themeColor="background1" w:themeShade="BF"/>
              <w:left w:val="single" w:sz="12" w:space="0" w:color="38165E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5915C5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Place of Birth: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828433045"/>
            <w:placeholder>
              <w:docPart w:val="ED1ECB0EDC024320893C55EB531042FE"/>
            </w:placeholder>
            <w:showingPlcHdr/>
            <w:text/>
          </w:sdtPr>
          <w:sdtContent>
            <w:tc>
              <w:tcPr>
                <w:tcW w:w="5103" w:type="dxa"/>
                <w:gridSpan w:val="8"/>
                <w:tcBorders>
                  <w:top w:val="single" w:sz="2" w:space="0" w:color="BFBFBF" w:themeColor="background1" w:themeShade="BF"/>
                  <w:left w:val="nil"/>
                  <w:bottom w:val="nil"/>
                  <w:right w:val="single" w:sz="2" w:space="0" w:color="BFBFBF" w:themeColor="background1" w:themeShade="BF"/>
                </w:tcBorders>
                <w:vAlign w:val="center"/>
              </w:tcPr>
              <w:p w14:paraId="38A4E2A9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3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83ACC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Date"/>
            <w:id w:val="-2074888632"/>
            <w:placeholder>
              <w:docPart w:val="94EAEA6ED9964A57A16BF1002690BE0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284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nil"/>
                  <w:right w:val="single" w:sz="12" w:space="0" w:color="38165E"/>
                </w:tcBorders>
                <w:vAlign w:val="center"/>
              </w:tcPr>
              <w:p w14:paraId="73146FEF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B221AD" w14:paraId="5642522F" w14:textId="77777777" w:rsidTr="000614B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18"/>
            <w:tcBorders>
              <w:top w:val="nil"/>
              <w:left w:val="single" w:sz="12" w:space="0" w:color="38165E"/>
              <w:bottom w:val="single" w:sz="2" w:space="0" w:color="38165E"/>
              <w:right w:val="single" w:sz="12" w:space="0" w:color="38165E"/>
            </w:tcBorders>
            <w:shd w:val="clear" w:color="auto" w:fill="7030A0"/>
            <w:vAlign w:val="center"/>
          </w:tcPr>
          <w:p w14:paraId="5F979BD6" w14:textId="067FA5F7" w:rsidR="003F5576" w:rsidRPr="00B221AD" w:rsidRDefault="003F5576" w:rsidP="000B5976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 w:rsidR="000614B1">
              <w:rPr>
                <w:rFonts w:ascii="Arial Nova" w:hAnsi="Arial Nova" w:cs="Segoe UI"/>
                <w:color w:val="FFFFFF" w:themeColor="background1"/>
              </w:rPr>
              <w:t>1</w:t>
            </w:r>
            <w:r>
              <w:rPr>
                <w:rFonts w:ascii="Arial Nova" w:hAnsi="Arial Nova" w:cs="Segoe UI"/>
                <w:color w:val="FFFFFF" w:themeColor="background1"/>
              </w:rPr>
              <w:t>.2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>
              <w:rPr>
                <w:rFonts w:ascii="Arial Nova" w:hAnsi="Arial Nova" w:cs="Segoe UI"/>
                <w:color w:val="FFFFFF" w:themeColor="background1"/>
              </w:rPr>
              <w:t xml:space="preserve">Contact </w:t>
            </w:r>
          </w:p>
        </w:tc>
      </w:tr>
      <w:tr w:rsidR="003F5576" w:rsidRPr="00764AE3" w14:paraId="43E3D86C" w14:textId="77777777" w:rsidTr="00205BB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8"/>
            <w:tcBorders>
              <w:top w:val="single" w:sz="2" w:space="0" w:color="38165E"/>
              <w:left w:val="single" w:sz="12" w:space="0" w:color="38165E"/>
              <w:bottom w:val="nil"/>
              <w:right w:val="single" w:sz="12" w:space="0" w:color="38165E"/>
            </w:tcBorders>
            <w:shd w:val="clear" w:color="auto" w:fill="DEC7F5"/>
            <w:vAlign w:val="center"/>
          </w:tcPr>
          <w:p w14:paraId="4957AF10" w14:textId="77777777" w:rsidR="003F5576" w:rsidRPr="00310936" w:rsidRDefault="003F5576" w:rsidP="00B0048F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310936">
              <w:rPr>
                <w:rFonts w:ascii="Arial Nova" w:hAnsi="Arial Nova" w:cs="Segoe UI"/>
                <w:color w:val="5E1D9F"/>
                <w:sz w:val="20"/>
                <w:szCs w:val="20"/>
              </w:rPr>
              <w:t>1. Personal</w:t>
            </w:r>
          </w:p>
        </w:tc>
      </w:tr>
      <w:tr w:rsidR="003F5576" w:rsidRPr="0039551D" w14:paraId="613F9D46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55"/>
        </w:trPr>
        <w:tc>
          <w:tcPr>
            <w:tcW w:w="1796" w:type="dxa"/>
            <w:gridSpan w:val="4"/>
            <w:tcBorders>
              <w:top w:val="nil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6F27862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57474971"/>
            <w:placeholder>
              <w:docPart w:val="23BBA2C549B14E7FAE5A76509D914012"/>
            </w:placeholder>
            <w:showingPlcHdr/>
            <w:text/>
          </w:sdtPr>
          <w:sdtContent>
            <w:tc>
              <w:tcPr>
                <w:tcW w:w="3681" w:type="dxa"/>
                <w:gridSpan w:val="5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F011693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CBF07A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29811520"/>
            <w:placeholder>
              <w:docPart w:val="9EC508B4DFF2415A835B445F339C781D"/>
            </w:placeholder>
            <w:showingPlcHdr/>
            <w:text/>
          </w:sdtPr>
          <w:sdtContent>
            <w:tc>
              <w:tcPr>
                <w:tcW w:w="3880" w:type="dxa"/>
                <w:gridSpan w:val="6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05D54187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29B01D41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84"/>
        </w:trPr>
        <w:tc>
          <w:tcPr>
            <w:tcW w:w="1796" w:type="dxa"/>
            <w:gridSpan w:val="4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0818056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Email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23072972"/>
            <w:placeholder>
              <w:docPart w:val="E0372063B69944338F15273A3A3D5FAA"/>
            </w:placeholder>
            <w:showingPlcHdr/>
            <w:text/>
          </w:sdtPr>
          <w:sdtContent>
            <w:tc>
              <w:tcPr>
                <w:tcW w:w="8978" w:type="dxa"/>
                <w:gridSpan w:val="1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63255163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764AE3" w14:paraId="2DC856CA" w14:textId="77777777" w:rsidTr="003F557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8"/>
            <w:tcBorders>
              <w:top w:val="single" w:sz="2" w:space="0" w:color="BFBFBF" w:themeColor="background1" w:themeShade="BF"/>
              <w:left w:val="single" w:sz="12" w:space="0" w:color="38165E"/>
              <w:bottom w:val="nil"/>
              <w:right w:val="single" w:sz="12" w:space="0" w:color="38165E"/>
            </w:tcBorders>
            <w:shd w:val="clear" w:color="auto" w:fill="DEC7F5"/>
            <w:vAlign w:val="center"/>
          </w:tcPr>
          <w:p w14:paraId="19D57A7A" w14:textId="77777777" w:rsidR="003F5576" w:rsidRPr="00310936" w:rsidRDefault="003F5576" w:rsidP="00B0048F">
            <w:pPr>
              <w:spacing w:before="120" w:after="120"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310936">
              <w:rPr>
                <w:rFonts w:ascii="Arial Nova" w:hAnsi="Arial Nova" w:cs="Segoe UI"/>
                <w:color w:val="5E1D9F"/>
                <w:sz w:val="20"/>
                <w:szCs w:val="20"/>
              </w:rPr>
              <w:t>2. Work</w:t>
            </w:r>
          </w:p>
        </w:tc>
      </w:tr>
      <w:tr w:rsidR="003F5576" w:rsidRPr="0039551D" w14:paraId="63CB9187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93"/>
        </w:trPr>
        <w:tc>
          <w:tcPr>
            <w:tcW w:w="1796" w:type="dxa"/>
            <w:gridSpan w:val="4"/>
            <w:tcBorders>
              <w:top w:val="nil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9B64D42" w14:textId="77777777" w:rsidR="003F5576" w:rsidRPr="00310936" w:rsidRDefault="003F5576" w:rsidP="004C593F">
            <w:pPr>
              <w:spacing w:before="60" w:after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07396448"/>
            <w:placeholder>
              <w:docPart w:val="2A0B7E76463A4C7F930A224189AB3E6F"/>
            </w:placeholder>
            <w:showingPlcHdr/>
            <w:text/>
          </w:sdtPr>
          <w:sdtContent>
            <w:tc>
              <w:tcPr>
                <w:tcW w:w="3681" w:type="dxa"/>
                <w:gridSpan w:val="5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1BEE0EC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2C7B8FD" w14:textId="77777777" w:rsidR="003F5576" w:rsidRPr="00310936" w:rsidRDefault="003F5576" w:rsidP="00205BB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670363218"/>
            <w:placeholder>
              <w:docPart w:val="C1DF87499C3C42D4BCB0846C3C19C452"/>
            </w:placeholder>
            <w:showingPlcHdr/>
            <w:text/>
          </w:sdtPr>
          <w:sdtContent>
            <w:tc>
              <w:tcPr>
                <w:tcW w:w="3880" w:type="dxa"/>
                <w:gridSpan w:val="6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7310BA64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F5576" w:rsidRPr="0039551D" w14:paraId="1CCC3643" w14:textId="77777777" w:rsidTr="00B0048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622"/>
        </w:trPr>
        <w:tc>
          <w:tcPr>
            <w:tcW w:w="1796" w:type="dxa"/>
            <w:gridSpan w:val="4"/>
            <w:tcBorders>
              <w:top w:val="single" w:sz="2" w:space="0" w:color="BFBFBF" w:themeColor="background1" w:themeShade="BF"/>
              <w:left w:val="single" w:sz="12" w:space="0" w:color="3816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139AC3FC" w14:textId="77777777" w:rsidR="003F5576" w:rsidRPr="00310936" w:rsidRDefault="003F5576" w:rsidP="00205BB9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Email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121955447"/>
            <w:placeholder>
              <w:docPart w:val="CBF692B19BB44D41937F18B547DD1A1F"/>
            </w:placeholder>
            <w:showingPlcHdr/>
            <w:text/>
          </w:sdtPr>
          <w:sdtContent>
            <w:tc>
              <w:tcPr>
                <w:tcW w:w="8978" w:type="dxa"/>
                <w:gridSpan w:val="14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65E"/>
                </w:tcBorders>
                <w:vAlign w:val="center"/>
              </w:tcPr>
              <w:p w14:paraId="335D4927" w14:textId="77777777" w:rsidR="003F5576" w:rsidRPr="00310936" w:rsidRDefault="003F5576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36F2B44" w14:textId="77777777" w:rsidR="00B0048F" w:rsidRDefault="00B0048F" w:rsidP="009E78E5">
      <w:pPr>
        <w:pStyle w:val="NoSpacing"/>
        <w:ind w:left="-142"/>
        <w:jc w:val="center"/>
        <w:rPr>
          <w:rFonts w:ascii="Arial Nova" w:hAnsi="Arial Nova" w:cs="Arial"/>
          <w:sz w:val="24"/>
          <w:szCs w:val="24"/>
        </w:rPr>
        <w:sectPr w:rsidR="00B0048F" w:rsidSect="00B0048F">
          <w:headerReference w:type="default" r:id="rId11"/>
          <w:footerReference w:type="default" r:id="rId12"/>
          <w:pgSz w:w="11906" w:h="16838"/>
          <w:pgMar w:top="1985" w:right="720" w:bottom="993" w:left="720" w:header="510" w:footer="0" w:gutter="0"/>
          <w:cols w:space="708"/>
          <w:docGrid w:linePitch="360"/>
        </w:sectPr>
      </w:pPr>
    </w:p>
    <w:p w14:paraId="6DB4EAD8" w14:textId="77777777" w:rsidR="00656071" w:rsidRPr="00B0048F" w:rsidRDefault="00656071" w:rsidP="009E78E5">
      <w:pPr>
        <w:pStyle w:val="NoSpacing"/>
        <w:ind w:left="-142"/>
        <w:jc w:val="center"/>
        <w:rPr>
          <w:rFonts w:ascii="Arial Nova" w:hAnsi="Arial Nova" w:cs="Arial"/>
          <w:sz w:val="24"/>
          <w:szCs w:val="24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AA0D22" w:rsidRPr="00571261" w14:paraId="2380F39F" w14:textId="77777777" w:rsidTr="00205BB9">
        <w:trPr>
          <w:trHeight w:val="576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20F9A022" w14:textId="62581CF9" w:rsidR="00AA0D22" w:rsidRPr="00310936" w:rsidRDefault="00AA0D22" w:rsidP="000B5976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bookmarkStart w:id="2" w:name="_Hlk215566987"/>
            <w:r w:rsidRPr="00310936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SECTION </w:t>
            </w:r>
            <w:r w:rsidR="002377BE" w:rsidRPr="00310936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  <w:r w:rsidRPr="0031093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0614B1">
              <w:rPr>
                <w:rFonts w:ascii="Arial" w:hAnsi="Arial" w:cs="Arial"/>
                <w:b/>
                <w:bCs/>
                <w:color w:val="FFFFFF" w:themeColor="background1"/>
              </w:rPr>
              <w:t>DECLARATION</w:t>
            </w:r>
          </w:p>
        </w:tc>
      </w:tr>
      <w:tr w:rsidR="00AA0D22" w:rsidRPr="00571261" w14:paraId="714EA126" w14:textId="77777777" w:rsidTr="00AA0D22">
        <w:trPr>
          <w:trHeight w:val="624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53D342B2" w14:textId="77777777" w:rsidR="00CF0EC1" w:rsidRPr="00310936" w:rsidRDefault="003F5576" w:rsidP="00C469D7">
            <w:pPr>
              <w:tabs>
                <w:tab w:val="left" w:pos="34"/>
                <w:tab w:val="right" w:leader="dot" w:pos="10376"/>
              </w:tabs>
              <w:suppressAutoHyphens/>
              <w:spacing w:before="120" w:line="276" w:lineRule="auto"/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</w:pPr>
            <w:r w:rsidRPr="00310936"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  <w:t>I declare that</w:t>
            </w:r>
            <w:r w:rsidR="00CF0EC1" w:rsidRPr="00310936"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  <w:t>:</w:t>
            </w:r>
          </w:p>
          <w:p w14:paraId="266E1F03" w14:textId="7BBF9000" w:rsidR="00CF0EC1" w:rsidRPr="00310936" w:rsidRDefault="003F5576" w:rsidP="00CF0EC1">
            <w:pPr>
              <w:tabs>
                <w:tab w:val="left" w:pos="34"/>
                <w:tab w:val="right" w:leader="dot" w:pos="10376"/>
              </w:tabs>
              <w:suppressAutoHyphens/>
              <w:spacing w:line="276" w:lineRule="auto"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310936">
              <w:rPr>
                <w:rFonts w:ascii="Arial Nova" w:hAnsi="Arial Nova" w:cs="Arial Narrow"/>
                <w:spacing w:val="-3"/>
                <w:sz w:val="20"/>
                <w:szCs w:val="20"/>
              </w:rPr>
              <w:t>I was last approved by the Licensing Authority</w:t>
            </w:r>
            <w:r w:rsidR="00CF0EC1" w:rsidRPr="00310936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 on ___________/___________/__________ in relation to the premises known as </w:t>
            </w:r>
          </w:p>
          <w:p w14:paraId="6DB4ED28" w14:textId="2A82CDCF" w:rsidR="00CF0EC1" w:rsidRPr="00310936" w:rsidRDefault="00CF0EC1" w:rsidP="00EB49C6">
            <w:pPr>
              <w:tabs>
                <w:tab w:val="left" w:pos="34"/>
                <w:tab w:val="right" w:leader="dot" w:pos="10376"/>
              </w:tabs>
              <w:suppressAutoHyphens/>
              <w:spacing w:before="240" w:after="120" w:line="276" w:lineRule="auto"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310936">
              <w:rPr>
                <w:rFonts w:ascii="Arial Nova" w:hAnsi="Arial Nova" w:cs="Arial Narrow"/>
                <w:spacing w:val="-3"/>
                <w:sz w:val="20"/>
                <w:szCs w:val="20"/>
              </w:rPr>
              <w:t>_____________________________________________________________________________________ and since being approved:</w:t>
            </w:r>
          </w:p>
          <w:p w14:paraId="23C6AE55" w14:textId="15393DA0" w:rsidR="00CF0EC1" w:rsidRPr="00310936" w:rsidRDefault="00000000" w:rsidP="00CF0EC1">
            <w:pPr>
              <w:tabs>
                <w:tab w:val="left" w:pos="34"/>
                <w:tab w:val="right" w:leader="dot" w:pos="10376"/>
              </w:tabs>
              <w:suppressAutoHyphens/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80882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C1" w:rsidRPr="0031093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F0EC1" w:rsidRPr="00310936">
              <w:rPr>
                <w:rFonts w:ascii="Arial Nova" w:hAnsi="Arial Nova" w:cs="Segoe UI"/>
                <w:sz w:val="20"/>
                <w:szCs w:val="20"/>
              </w:rPr>
              <w:t xml:space="preserve"> I have not been convicted of any offences or been issued any infringements.</w:t>
            </w:r>
          </w:p>
          <w:p w14:paraId="0143E4A0" w14:textId="20E08577" w:rsidR="00CF0EC1" w:rsidRPr="00310936" w:rsidRDefault="00000000" w:rsidP="00CF0EC1">
            <w:pPr>
              <w:tabs>
                <w:tab w:val="left" w:pos="34"/>
                <w:tab w:val="right" w:leader="dot" w:pos="10376"/>
              </w:tabs>
              <w:suppressAutoHyphens/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22973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C1" w:rsidRPr="0031093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F0EC1" w:rsidRPr="00310936">
              <w:rPr>
                <w:rFonts w:ascii="Arial Nova" w:hAnsi="Arial Nova" w:cs="Segoe UI"/>
                <w:sz w:val="20"/>
                <w:szCs w:val="20"/>
              </w:rPr>
              <w:t xml:space="preserve"> I have not assigned my estate or been declared bankrupt.</w:t>
            </w:r>
          </w:p>
          <w:p w14:paraId="66AC0BD4" w14:textId="26881954" w:rsidR="00AA0D22" w:rsidRPr="00310936" w:rsidRDefault="00000000" w:rsidP="00CF0EC1">
            <w:pPr>
              <w:tabs>
                <w:tab w:val="left" w:pos="34"/>
                <w:tab w:val="right" w:leader="dot" w:pos="10376"/>
              </w:tabs>
              <w:suppressAutoHyphens/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56005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C1" w:rsidRPr="0031093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F0EC1" w:rsidRPr="00310936">
              <w:rPr>
                <w:rFonts w:ascii="Arial Nova" w:hAnsi="Arial Nova" w:cs="Segoe UI"/>
                <w:sz w:val="20"/>
                <w:szCs w:val="20"/>
              </w:rPr>
              <w:t xml:space="preserve"> I have not become employed by the State or Commonwealth Public Service.</w:t>
            </w:r>
          </w:p>
        </w:tc>
      </w:tr>
      <w:tr w:rsidR="002377BE" w:rsidRPr="0039551D" w14:paraId="6A7ED846" w14:textId="77777777" w:rsidTr="00CF0EC1">
        <w:trPr>
          <w:trHeight w:val="1165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310936" w14:paraId="6D8333FE" w14:textId="77777777" w:rsidTr="00205BB9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6C8BC59" w14:textId="77777777" w:rsidR="002377BE" w:rsidRPr="00310936" w:rsidRDefault="002377BE" w:rsidP="00CF0EC1">
                  <w:pPr>
                    <w:spacing w:line="276" w:lineRule="auto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DEE99D9" w14:textId="77777777" w:rsidR="002377BE" w:rsidRPr="00310936" w:rsidRDefault="002377BE" w:rsidP="00205BB9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590C285" w14:textId="77777777" w:rsidR="002377BE" w:rsidRPr="00310936" w:rsidRDefault="002377BE" w:rsidP="00205BB9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310936" w14:paraId="7AA2D280" w14:textId="77777777" w:rsidTr="00A86A42">
              <w:trPr>
                <w:trHeight w:val="70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5D6E82A5" w14:textId="07489B6D" w:rsidR="002377BE" w:rsidRPr="00310936" w:rsidRDefault="002377BE" w:rsidP="00205BB9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310936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396D904" w14:textId="77777777" w:rsidR="002377BE" w:rsidRPr="00310936" w:rsidRDefault="002377BE" w:rsidP="00205BB9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D106FED" w14:textId="77777777" w:rsidR="002377BE" w:rsidRPr="00310936" w:rsidRDefault="002377BE" w:rsidP="00205BB9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310936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3727EFF" w14:textId="77777777" w:rsidR="002377BE" w:rsidRPr="00310936" w:rsidRDefault="002377BE" w:rsidP="00205BB9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14:paraId="4FEC40D9" w14:textId="77777777" w:rsidTr="00CF0EC1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1F3BD4E4" w14:textId="77777777" w:rsidR="002377BE" w:rsidRPr="00310936" w:rsidRDefault="002377BE" w:rsidP="00205BB9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10936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494545584"/>
            <w:placeholder>
              <w:docPart w:val="AEE6B33921B0493B8C1CD094B519404C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5562F20A" w14:textId="77777777" w:rsidR="002377BE" w:rsidRPr="00310936" w:rsidRDefault="002377BE" w:rsidP="00205BB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310936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bookmarkEnd w:id="1"/>
      <w:bookmarkEnd w:id="2"/>
    </w:tbl>
    <w:p w14:paraId="515E5A8B" w14:textId="77777777" w:rsidR="00D354AC" w:rsidRPr="00310936" w:rsidRDefault="00D354AC" w:rsidP="00CF0EC1">
      <w:pPr>
        <w:pStyle w:val="NoSpacing"/>
        <w:spacing w:before="20"/>
        <w:jc w:val="center"/>
        <w:rPr>
          <w:rFonts w:ascii="Arial Nova" w:hAnsi="Arial Nova" w:cs="Arial"/>
          <w:b/>
          <w:bCs/>
          <w:color w:val="FF0000"/>
          <w:sz w:val="16"/>
          <w:szCs w:val="16"/>
        </w:rPr>
      </w:pPr>
    </w:p>
    <w:tbl>
      <w:tblPr>
        <w:tblStyle w:val="TableGrid"/>
        <w:tblW w:w="10774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0774"/>
      </w:tblGrid>
      <w:tr w:rsidR="00C64B13" w:rsidRPr="00571261" w14:paraId="38CD0293" w14:textId="77777777" w:rsidTr="00310936">
        <w:trPr>
          <w:trHeight w:val="548"/>
        </w:trPr>
        <w:tc>
          <w:tcPr>
            <w:tcW w:w="10774" w:type="dxa"/>
            <w:shd w:val="clear" w:color="auto" w:fill="F0E6FA"/>
            <w:vAlign w:val="center"/>
          </w:tcPr>
          <w:p w14:paraId="05701B1E" w14:textId="57C73AE8" w:rsidR="00C64B13" w:rsidRPr="00310936" w:rsidRDefault="00C64B13" w:rsidP="00310936">
            <w:pPr>
              <w:tabs>
                <w:tab w:val="left" w:pos="737"/>
              </w:tabs>
              <w:suppressAutoHyphens/>
              <w:spacing w:before="120" w:after="120"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310936">
              <w:rPr>
                <w:rFonts w:ascii="Arial Nova" w:hAnsi="Arial Nova" w:cs="Arial"/>
                <w:b/>
                <w:bCs/>
              </w:rPr>
              <w:t>IMPORTANT NOTE:</w:t>
            </w:r>
            <w:r w:rsidRPr="00310936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310936">
              <w:rPr>
                <w:rFonts w:ascii="Arial Nova" w:hAnsi="Arial Nova" w:cs="Arial"/>
                <w:spacing w:val="-3"/>
              </w:rPr>
              <w:t xml:space="preserve">It is an offence under the </w:t>
            </w:r>
            <w:r w:rsidRPr="00310936">
              <w:rPr>
                <w:rFonts w:ascii="Arial Nova" w:hAnsi="Arial Nova" w:cs="Arial"/>
                <w:i/>
                <w:iCs/>
                <w:spacing w:val="-3"/>
              </w:rPr>
              <w:t>Liquor Control Act 1988</w:t>
            </w:r>
            <w:r w:rsidRPr="00310936">
              <w:rPr>
                <w:rFonts w:ascii="Arial Nova" w:hAnsi="Arial Nova" w:cs="Arial"/>
                <w:spacing w:val="-3"/>
              </w:rPr>
              <w:t xml:space="preserve"> to make a statement that is false or misleading. </w:t>
            </w:r>
          </w:p>
        </w:tc>
      </w:tr>
    </w:tbl>
    <w:p w14:paraId="06B11C7C" w14:textId="03696B06" w:rsidR="00AA0D22" w:rsidRPr="00310936" w:rsidRDefault="00AA0D22" w:rsidP="00C64B13">
      <w:pPr>
        <w:pStyle w:val="NoSpacing"/>
        <w:spacing w:before="20"/>
        <w:jc w:val="center"/>
        <w:rPr>
          <w:rFonts w:ascii="Arial Nova" w:hAnsi="Arial Nova" w:cs="Arial"/>
          <w:b/>
          <w:bCs/>
          <w:color w:val="FF0000"/>
          <w:sz w:val="16"/>
          <w:szCs w:val="16"/>
        </w:rPr>
      </w:pPr>
    </w:p>
    <w:p w14:paraId="14BA07A7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68ABA1F4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5A8BF062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0289B578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35A1C337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19837C9A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668E1AF9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44BC10FC" w14:textId="77777777" w:rsidR="00310936" w:rsidRDefault="00310936" w:rsidP="00310936">
      <w:pPr>
        <w:jc w:val="right"/>
        <w:rPr>
          <w:rFonts w:ascii="Arial Nova" w:hAnsi="Arial Nova" w:cs="Arial"/>
          <w:sz w:val="18"/>
          <w:szCs w:val="18"/>
        </w:rPr>
      </w:pPr>
    </w:p>
    <w:p w14:paraId="3A4E5514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5116B1CF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7723527A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625D1F80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547CA84D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47F5387C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7113EC8A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07DF18DC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0AA9CC3E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24B9A307" w14:textId="77777777" w:rsidR="00B92188" w:rsidRDefault="00B92188" w:rsidP="00B921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4CEDBF6D" w14:textId="39589FE9" w:rsidR="00310936" w:rsidRDefault="00310936" w:rsidP="00B0048F">
      <w:pPr>
        <w:spacing w:after="0"/>
        <w:jc w:val="right"/>
        <w:rPr>
          <w:rFonts w:ascii="Arial Nova" w:hAnsi="Arial Nova" w:cs="Arial"/>
          <w:sz w:val="18"/>
          <w:szCs w:val="18"/>
        </w:rPr>
      </w:pPr>
      <w:r w:rsidRPr="00924958">
        <w:rPr>
          <w:rFonts w:ascii="Arial Nova" w:hAnsi="Arial Nova" w:cs="Arial"/>
          <w:sz w:val="18"/>
          <w:szCs w:val="18"/>
        </w:rPr>
        <w:t>  </w:t>
      </w:r>
    </w:p>
    <w:p w14:paraId="4A965672" w14:textId="72DB1785" w:rsidR="00AA0D22" w:rsidRPr="00CF0EC1" w:rsidRDefault="00AA0D22" w:rsidP="00C64B13">
      <w:pPr>
        <w:pStyle w:val="NoSpacing"/>
        <w:spacing w:before="20"/>
        <w:rPr>
          <w:rFonts w:ascii="Arial" w:hAnsi="Arial" w:cs="Arial"/>
          <w:b/>
          <w:bCs/>
          <w:color w:val="FF0000"/>
          <w:sz w:val="20"/>
          <w:szCs w:val="20"/>
        </w:rPr>
      </w:pPr>
    </w:p>
    <w:sectPr w:rsidR="00AA0D22" w:rsidRPr="00CF0EC1" w:rsidSect="00B0048F">
      <w:headerReference w:type="even" r:id="rId13"/>
      <w:footerReference w:type="first" r:id="rId14"/>
      <w:pgSz w:w="11906" w:h="16838"/>
      <w:pgMar w:top="284" w:right="720" w:bottom="992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4EC57" w14:textId="77777777" w:rsidR="00D60346" w:rsidRDefault="00D60346" w:rsidP="009C2718">
      <w:pPr>
        <w:spacing w:after="0" w:line="240" w:lineRule="auto"/>
      </w:pPr>
      <w:r>
        <w:separator/>
      </w:r>
    </w:p>
  </w:endnote>
  <w:endnote w:type="continuationSeparator" w:id="0">
    <w:p w14:paraId="7EA25B48" w14:textId="77777777" w:rsidR="00D60346" w:rsidRDefault="00D60346" w:rsidP="009C2718">
      <w:pPr>
        <w:spacing w:after="0" w:line="240" w:lineRule="auto"/>
      </w:pPr>
      <w:r>
        <w:continuationSeparator/>
      </w:r>
    </w:p>
  </w:endnote>
  <w:endnote w:type="continuationNotice" w:id="1">
    <w:p w14:paraId="2BFB9DCE" w14:textId="77777777" w:rsidR="00D60346" w:rsidRDefault="00D60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344864305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C69B6DC" w14:textId="183649C9" w:rsidR="00B0048F" w:rsidRPr="00B0048F" w:rsidRDefault="00B0048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0048F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0048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0048F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0048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6E8C5F1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508987836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1013296374"/>
          <w:docPartObj>
            <w:docPartGallery w:val="Page Numbers (Top of Page)"/>
            <w:docPartUnique/>
          </w:docPartObj>
        </w:sdtPr>
        <w:sdtContent>
          <w:p w14:paraId="095A7EFF" w14:textId="7803DA82" w:rsidR="00B0048F" w:rsidRDefault="00B0048F" w:rsidP="00B0048F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6FC6C3E4" w14:textId="77777777" w:rsidR="00B0048F" w:rsidRPr="00B92188" w:rsidRDefault="00B0048F" w:rsidP="00B0048F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B9218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3755F811" w14:textId="77777777" w:rsidR="00B0048F" w:rsidRPr="00B92188" w:rsidRDefault="00B0048F" w:rsidP="00B0048F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B9218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781A6FED" w14:textId="77777777" w:rsidR="00B0048F" w:rsidRPr="00B92188" w:rsidRDefault="00B0048F" w:rsidP="00B0048F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B9218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>8 655 14888 </w:t>
            </w:r>
            <w:r w:rsidRPr="00B92188">
              <w:rPr>
                <w:rFonts w:ascii="Arial Nova" w:hAnsi="Arial Nova" w:cs="Arial"/>
                <w:b/>
                <w:bCs/>
                <w:sz w:val="18"/>
                <w:szCs w:val="18"/>
              </w:rPr>
              <w:t>Country Callers: 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15323956" w14:textId="2944C971" w:rsidR="00B0048F" w:rsidRDefault="00B0048F" w:rsidP="00B0048F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  </w:t>
            </w:r>
            <w:r w:rsidRPr="00B9218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B9218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B9218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B9218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B9218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B9218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015DBD37" w14:textId="35BAEABF" w:rsidR="00B0048F" w:rsidRPr="00B0048F" w:rsidRDefault="00B0048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0048F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0048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0048F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0048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0048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42FDCA" w14:textId="77777777" w:rsidR="00B0048F" w:rsidRDefault="00B00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18C49" w14:textId="77777777" w:rsidR="00D60346" w:rsidRDefault="00D60346" w:rsidP="009C2718">
      <w:pPr>
        <w:spacing w:after="0" w:line="240" w:lineRule="auto"/>
      </w:pPr>
      <w:r>
        <w:separator/>
      </w:r>
    </w:p>
  </w:footnote>
  <w:footnote w:type="continuationSeparator" w:id="0">
    <w:p w14:paraId="250566A3" w14:textId="77777777" w:rsidR="00D60346" w:rsidRDefault="00D60346" w:rsidP="009C2718">
      <w:pPr>
        <w:spacing w:after="0" w:line="240" w:lineRule="auto"/>
      </w:pPr>
      <w:r>
        <w:continuationSeparator/>
      </w:r>
    </w:p>
  </w:footnote>
  <w:footnote w:type="continuationNotice" w:id="1">
    <w:p w14:paraId="2652FB68" w14:textId="77777777" w:rsidR="00D60346" w:rsidRDefault="00D603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4D658302" w:rsidR="00A16AA6" w:rsidRDefault="00C8400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4594B9AE">
              <wp:simplePos x="0" y="0"/>
              <wp:positionH relativeFrom="margin">
                <wp:posOffset>-560070</wp:posOffset>
              </wp:positionH>
              <wp:positionV relativeFrom="paragraph">
                <wp:posOffset>-328930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00BEF" id="Rectangle: Top Corners Rounded 2" o:spid="_x0000_s1026" style="position:absolute;margin-left:-44.1pt;margin-top:-25.9pt;width:633pt;height:9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1E7079AC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995637726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C4FD" w14:textId="77777777" w:rsidR="00B0048F" w:rsidRDefault="00B00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7EE8"/>
    <w:multiLevelType w:val="hybridMultilevel"/>
    <w:tmpl w:val="5218DF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6650">
    <w:abstractNumId w:val="2"/>
  </w:num>
  <w:num w:numId="2" w16cid:durableId="14503208">
    <w:abstractNumId w:val="1"/>
  </w:num>
  <w:num w:numId="3" w16cid:durableId="204586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5A08"/>
    <w:rsid w:val="00006AEE"/>
    <w:rsid w:val="00012A49"/>
    <w:rsid w:val="000240E6"/>
    <w:rsid w:val="00053427"/>
    <w:rsid w:val="000614B1"/>
    <w:rsid w:val="00073C8D"/>
    <w:rsid w:val="00076D90"/>
    <w:rsid w:val="00097320"/>
    <w:rsid w:val="000B5976"/>
    <w:rsid w:val="000D552A"/>
    <w:rsid w:val="000D7000"/>
    <w:rsid w:val="000F56F1"/>
    <w:rsid w:val="00100ABF"/>
    <w:rsid w:val="00101A9A"/>
    <w:rsid w:val="00104442"/>
    <w:rsid w:val="00111EF9"/>
    <w:rsid w:val="00122E9C"/>
    <w:rsid w:val="00153862"/>
    <w:rsid w:val="001E19B0"/>
    <w:rsid w:val="00205BB9"/>
    <w:rsid w:val="00220B42"/>
    <w:rsid w:val="002377BE"/>
    <w:rsid w:val="00275DE9"/>
    <w:rsid w:val="002A087D"/>
    <w:rsid w:val="002C221F"/>
    <w:rsid w:val="002C37CF"/>
    <w:rsid w:val="002F2FCD"/>
    <w:rsid w:val="00310936"/>
    <w:rsid w:val="00316C01"/>
    <w:rsid w:val="003410F5"/>
    <w:rsid w:val="00346B23"/>
    <w:rsid w:val="003508CC"/>
    <w:rsid w:val="003679BA"/>
    <w:rsid w:val="003A5F7E"/>
    <w:rsid w:val="003F5576"/>
    <w:rsid w:val="00401E26"/>
    <w:rsid w:val="00430916"/>
    <w:rsid w:val="004333A8"/>
    <w:rsid w:val="004710CA"/>
    <w:rsid w:val="00472BC9"/>
    <w:rsid w:val="00494C75"/>
    <w:rsid w:val="004A3726"/>
    <w:rsid w:val="004C593F"/>
    <w:rsid w:val="004C766B"/>
    <w:rsid w:val="004D00B6"/>
    <w:rsid w:val="004E5F36"/>
    <w:rsid w:val="004F134B"/>
    <w:rsid w:val="00505DB3"/>
    <w:rsid w:val="005354AF"/>
    <w:rsid w:val="005430CB"/>
    <w:rsid w:val="005449DB"/>
    <w:rsid w:val="005713F0"/>
    <w:rsid w:val="005A75E1"/>
    <w:rsid w:val="005D579A"/>
    <w:rsid w:val="005E6EF5"/>
    <w:rsid w:val="005F424A"/>
    <w:rsid w:val="00637E4D"/>
    <w:rsid w:val="00656071"/>
    <w:rsid w:val="00657855"/>
    <w:rsid w:val="00693EBC"/>
    <w:rsid w:val="006C2F89"/>
    <w:rsid w:val="007050A6"/>
    <w:rsid w:val="00751E40"/>
    <w:rsid w:val="00754238"/>
    <w:rsid w:val="0075638E"/>
    <w:rsid w:val="0079737D"/>
    <w:rsid w:val="007D0815"/>
    <w:rsid w:val="008925B4"/>
    <w:rsid w:val="008D195E"/>
    <w:rsid w:val="00921014"/>
    <w:rsid w:val="0092438E"/>
    <w:rsid w:val="00936BA2"/>
    <w:rsid w:val="0095502B"/>
    <w:rsid w:val="009C2718"/>
    <w:rsid w:val="009C5A07"/>
    <w:rsid w:val="009E78E5"/>
    <w:rsid w:val="009F0AE4"/>
    <w:rsid w:val="00A16AA6"/>
    <w:rsid w:val="00A1755B"/>
    <w:rsid w:val="00A304BF"/>
    <w:rsid w:val="00A34A6E"/>
    <w:rsid w:val="00A42CAC"/>
    <w:rsid w:val="00A81C1B"/>
    <w:rsid w:val="00A86A42"/>
    <w:rsid w:val="00AA0D22"/>
    <w:rsid w:val="00AE1523"/>
    <w:rsid w:val="00AE370A"/>
    <w:rsid w:val="00AE3AC2"/>
    <w:rsid w:val="00AF437E"/>
    <w:rsid w:val="00B0048F"/>
    <w:rsid w:val="00B15B70"/>
    <w:rsid w:val="00B26A97"/>
    <w:rsid w:val="00B57912"/>
    <w:rsid w:val="00B62594"/>
    <w:rsid w:val="00B92188"/>
    <w:rsid w:val="00BC267E"/>
    <w:rsid w:val="00BC63BF"/>
    <w:rsid w:val="00BD65D0"/>
    <w:rsid w:val="00C21E7F"/>
    <w:rsid w:val="00C33F3F"/>
    <w:rsid w:val="00C469D7"/>
    <w:rsid w:val="00C64B13"/>
    <w:rsid w:val="00C75280"/>
    <w:rsid w:val="00C84008"/>
    <w:rsid w:val="00C85E20"/>
    <w:rsid w:val="00CA6590"/>
    <w:rsid w:val="00CB7B19"/>
    <w:rsid w:val="00CC794D"/>
    <w:rsid w:val="00CE2698"/>
    <w:rsid w:val="00CF0EC1"/>
    <w:rsid w:val="00CF1D68"/>
    <w:rsid w:val="00CF3D00"/>
    <w:rsid w:val="00CF6CF0"/>
    <w:rsid w:val="00D141F2"/>
    <w:rsid w:val="00D27FD4"/>
    <w:rsid w:val="00D354AC"/>
    <w:rsid w:val="00D60346"/>
    <w:rsid w:val="00D60416"/>
    <w:rsid w:val="00D77A61"/>
    <w:rsid w:val="00D959A0"/>
    <w:rsid w:val="00DA041D"/>
    <w:rsid w:val="00DB2A27"/>
    <w:rsid w:val="00DE45CD"/>
    <w:rsid w:val="00E62999"/>
    <w:rsid w:val="00E76AA1"/>
    <w:rsid w:val="00EB49C6"/>
    <w:rsid w:val="00EC7337"/>
    <w:rsid w:val="00ED15D6"/>
    <w:rsid w:val="00ED6C6C"/>
    <w:rsid w:val="00EE0C49"/>
    <w:rsid w:val="00EF5087"/>
    <w:rsid w:val="00F4768F"/>
    <w:rsid w:val="00F77BEF"/>
    <w:rsid w:val="00F80B97"/>
    <w:rsid w:val="00FA2220"/>
    <w:rsid w:val="00FA34AB"/>
    <w:rsid w:val="5C2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07594BA8-727D-45F2-BC80-10B2DCDE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character" w:styleId="Hyperlink">
    <w:name w:val="Hyperlink"/>
    <w:basedOn w:val="DefaultParagraphFont"/>
    <w:uiPriority w:val="99"/>
    <w:unhideWhenUsed/>
    <w:rsid w:val="00310936"/>
    <w:rPr>
      <w:color w:val="05578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on.miller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E6B33921B0493B8C1CD094B5194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B307C-3824-49F9-9C0F-99F15A321704}"/>
      </w:docPartPr>
      <w:docPartBody>
        <w:bookmarkStart w:id="0" w:name="Text8"/>
        <w:bookmarkStart w:id="1" w:name="Text9"/>
        <w:bookmarkStart w:id="2" w:name="Text10"/>
        <w:bookmarkStart w:id="3" w:name="Text11"/>
        <w:bookmarkStart w:id="4" w:name="Text1"/>
        <w:bookmarkStart w:id="5" w:name="Text2"/>
        <w:bookmarkStart w:id="6" w:name="Text7"/>
        <w:bookmarkStart w:id="7" w:name="Text4"/>
        <w:bookmarkStart w:id="8" w:name="Text5"/>
        <w:bookmarkStart w:id="9" w:name="Text6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p w:rsidR="00286F24" w:rsidRDefault="00B26A97" w:rsidP="00B26A97">
          <w:pPr>
            <w:pStyle w:val="AEE6B33921B0493B8C1CD094B519404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0" w:name="Text7"/>
        <w:bookmarkStart w:id="11" w:name="Text10"/>
        <w:bookmarkEnd w:id="10"/>
        <w:bookmarkEnd w:id="11"/>
      </w:docPartBody>
    </w:docPart>
    <w:docPart>
      <w:docPartPr>
        <w:name w:val="91BED9B2BA1A4ED98D09604068E27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E810-428A-4705-860A-17DB29C20F4A}"/>
      </w:docPartPr>
      <w:docPartBody>
        <w:p w:rsidR="00206E4B" w:rsidRDefault="00D7369D" w:rsidP="00D7369D">
          <w:pPr>
            <w:pStyle w:val="91BED9B2BA1A4ED98D09604068E2701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  <w:bookmarkStart w:id="12" w:name="Text10"/>
        <w:bookmarkEnd w:id="12"/>
      </w:docPartBody>
    </w:docPart>
    <w:docPart>
      <w:docPartPr>
        <w:name w:val="09C5E98022AA4036A304A97E2688D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044FD-0F2D-48A2-BA66-699BD12FE693}"/>
      </w:docPartPr>
      <w:docPartBody>
        <w:p w:rsidR="00206E4B" w:rsidRDefault="00D7369D" w:rsidP="00D7369D">
          <w:pPr>
            <w:pStyle w:val="09C5E98022AA4036A304A97E2688DFD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14B9C69B4DF4A48AB235BBAE4B67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80048-0580-4F4E-AC37-289FFCF63464}"/>
      </w:docPartPr>
      <w:docPartBody>
        <w:p w:rsidR="00206E4B" w:rsidRDefault="00D7369D" w:rsidP="00D7369D">
          <w:pPr>
            <w:pStyle w:val="214B9C69B4DF4A48AB235BBAE4B67F6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45D83512223453CB1A5855B64770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A0C96-863F-44EC-B1B9-1B0B984FEBFD}"/>
      </w:docPartPr>
      <w:docPartBody>
        <w:p w:rsidR="00206E4B" w:rsidRDefault="00D7369D" w:rsidP="00D7369D">
          <w:pPr>
            <w:pStyle w:val="745D83512223453CB1A5855B6477009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3090DB5DF40142448C05260C21A8C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3A273-C787-44B6-943A-F29C23EFFEF7}"/>
      </w:docPartPr>
      <w:docPartBody>
        <w:p w:rsidR="00206E4B" w:rsidRDefault="00D7369D" w:rsidP="00D7369D">
          <w:pPr>
            <w:pStyle w:val="3090DB5DF40142448C05260C21A8C40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" w:name="Text10"/>
        <w:bookmarkEnd w:id="13"/>
      </w:docPartBody>
    </w:docPart>
    <w:docPart>
      <w:docPartPr>
        <w:name w:val="92CE5F9AB65D452CBBF772A73C6AA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DF822-83D8-4257-9229-FEE9E7FBBCBE}"/>
      </w:docPartPr>
      <w:docPartBody>
        <w:p w:rsidR="00206E4B" w:rsidRDefault="00D7369D" w:rsidP="00D7369D">
          <w:pPr>
            <w:pStyle w:val="92CE5F9AB65D452CBBF772A73C6AAD2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542D74998774BE1BC1587352A1F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8092A-CDB7-4D98-B321-C3B7EAD42642}"/>
      </w:docPartPr>
      <w:docPartBody>
        <w:p w:rsidR="00206E4B" w:rsidRDefault="00D7369D" w:rsidP="00D7369D">
          <w:pPr>
            <w:pStyle w:val="C542D74998774BE1BC1587352A1F593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7E42547AF7E44078E08780AAA1B2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8CB45-1AAC-4B3E-BF43-21A2EA3A80B5}"/>
      </w:docPartPr>
      <w:docPartBody>
        <w:p w:rsidR="00206E4B" w:rsidRDefault="00D7369D" w:rsidP="00D7369D">
          <w:pPr>
            <w:pStyle w:val="67E42547AF7E44078E08780AAA1B2AB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516A99103DD4FB8955C4EE9A2713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9088D-8869-450C-BD07-358DB2AE4E5A}"/>
      </w:docPartPr>
      <w:docPartBody>
        <w:p w:rsidR="00206E4B" w:rsidRDefault="00D7369D" w:rsidP="00D7369D">
          <w:pPr>
            <w:pStyle w:val="E516A99103DD4FB8955C4EE9A271349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" w:name="Text10"/>
        <w:bookmarkEnd w:id="14"/>
      </w:docPartBody>
    </w:docPart>
    <w:docPart>
      <w:docPartPr>
        <w:name w:val="ED1ECB0EDC024320893C55EB5310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72C3-F796-41A3-8267-4ABFB8709BB5}"/>
      </w:docPartPr>
      <w:docPartBody>
        <w:p w:rsidR="00206E4B" w:rsidRDefault="00D7369D" w:rsidP="00D7369D">
          <w:pPr>
            <w:pStyle w:val="ED1ECB0EDC024320893C55EB531042F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4EAEA6ED9964A57A16BF1002690B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72F2-8117-41AE-8C40-A819985D64AF}"/>
      </w:docPartPr>
      <w:docPartBody>
        <w:p w:rsidR="00206E4B" w:rsidRDefault="00D7369D" w:rsidP="00D7369D">
          <w:pPr>
            <w:pStyle w:val="94EAEA6ED9964A57A16BF1002690BE0B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  <w:bookmarkStart w:id="15" w:name="Text10"/>
        <w:bookmarkStart w:id="16" w:name="Text2"/>
        <w:bookmarkStart w:id="17" w:name="Text9"/>
        <w:bookmarkStart w:id="18" w:name="Text8"/>
        <w:bookmarkStart w:id="19" w:name="Text7"/>
        <w:bookmarkStart w:id="20" w:name="Text4"/>
        <w:bookmarkStart w:id="21" w:name="Text5"/>
        <w:bookmarkStart w:id="22" w:name="Text6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</w:docPartBody>
    </w:docPart>
    <w:docPart>
      <w:docPartPr>
        <w:name w:val="23BBA2C549B14E7FAE5A76509D91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A874A-3696-4366-A397-C043230863FD}"/>
      </w:docPartPr>
      <w:docPartBody>
        <w:p w:rsidR="00206E4B" w:rsidRDefault="00D7369D" w:rsidP="00D7369D">
          <w:pPr>
            <w:pStyle w:val="23BBA2C549B14E7FAE5A76509D91401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EC508B4DFF2415A835B445F339C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BABA8-152D-466C-B029-C533B29CEBC3}"/>
      </w:docPartPr>
      <w:docPartBody>
        <w:p w:rsidR="00206E4B" w:rsidRDefault="00D7369D" w:rsidP="00D7369D">
          <w:pPr>
            <w:pStyle w:val="9EC508B4DFF2415A835B445F339C781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23" w:name="Text10"/>
        <w:bookmarkEnd w:id="23"/>
      </w:docPartBody>
    </w:docPart>
    <w:docPart>
      <w:docPartPr>
        <w:name w:val="E0372063B69944338F15273A3A3D5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05D8E-8AE4-43B4-90D6-8867E37231D0}"/>
      </w:docPartPr>
      <w:docPartBody>
        <w:p w:rsidR="00206E4B" w:rsidRDefault="00D7369D" w:rsidP="00D7369D">
          <w:pPr>
            <w:pStyle w:val="E0372063B69944338F15273A3A3D5FA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A0B7E76463A4C7F930A224189AB3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6F4A0-92B0-43C8-8ACC-3AD8CE81BE94}"/>
      </w:docPartPr>
      <w:docPartBody>
        <w:p w:rsidR="00206E4B" w:rsidRDefault="00D7369D" w:rsidP="00D7369D">
          <w:pPr>
            <w:pStyle w:val="2A0B7E76463A4C7F930A224189AB3E6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1DF87499C3C42D4BCB0846C3C19C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6D0D9-029B-4D40-9F74-AC8B5F00328D}"/>
      </w:docPartPr>
      <w:docPartBody>
        <w:p w:rsidR="00206E4B" w:rsidRDefault="00D7369D" w:rsidP="00D7369D">
          <w:pPr>
            <w:pStyle w:val="C1DF87499C3C42D4BCB0846C3C19C45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BF692B19BB44D41937F18B547D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7D6AA-1583-48E1-870C-0D9A9CC0DA8A}"/>
      </w:docPartPr>
      <w:docPartBody>
        <w:p w:rsidR="00206E4B" w:rsidRDefault="00D7369D" w:rsidP="00D7369D">
          <w:pPr>
            <w:pStyle w:val="CBF692B19BB44D41937F18B547DD1A1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24" w:name="Text10"/>
        <w:bookmarkEnd w:id="24"/>
      </w:docPartBody>
    </w:docPart>
    <w:docPart>
      <w:docPartPr>
        <w:name w:val="5A27CC5DD0AA4CB6B5300F2B9DBA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8C255-8927-4646-8065-69B3BE743F21}"/>
      </w:docPartPr>
      <w:docPartBody>
        <w:p w:rsidR="00FE4E5B" w:rsidRDefault="00D15919" w:rsidP="00D15919">
          <w:pPr>
            <w:pStyle w:val="5A27CC5DD0AA4CB6B5300F2B9DBA22E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1B2A19"/>
    <w:rsid w:val="00206E4B"/>
    <w:rsid w:val="00286F24"/>
    <w:rsid w:val="002A087D"/>
    <w:rsid w:val="002E70D5"/>
    <w:rsid w:val="002F3323"/>
    <w:rsid w:val="003750E5"/>
    <w:rsid w:val="004333A8"/>
    <w:rsid w:val="00453219"/>
    <w:rsid w:val="004A3870"/>
    <w:rsid w:val="004D00B6"/>
    <w:rsid w:val="00520240"/>
    <w:rsid w:val="005430CB"/>
    <w:rsid w:val="00657855"/>
    <w:rsid w:val="00727AED"/>
    <w:rsid w:val="00754238"/>
    <w:rsid w:val="00772395"/>
    <w:rsid w:val="00821E25"/>
    <w:rsid w:val="0085140B"/>
    <w:rsid w:val="008925B4"/>
    <w:rsid w:val="008D195E"/>
    <w:rsid w:val="00AF437E"/>
    <w:rsid w:val="00B104E9"/>
    <w:rsid w:val="00B26A97"/>
    <w:rsid w:val="00B4083D"/>
    <w:rsid w:val="00B64D74"/>
    <w:rsid w:val="00C21E7F"/>
    <w:rsid w:val="00C33F3F"/>
    <w:rsid w:val="00CA662C"/>
    <w:rsid w:val="00CB7B19"/>
    <w:rsid w:val="00CD5C15"/>
    <w:rsid w:val="00D15919"/>
    <w:rsid w:val="00D7369D"/>
    <w:rsid w:val="00DD6291"/>
    <w:rsid w:val="00DE45CD"/>
    <w:rsid w:val="00F02273"/>
    <w:rsid w:val="00F176BE"/>
    <w:rsid w:val="00F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A97"/>
    <w:rPr>
      <w:color w:val="666666"/>
    </w:rPr>
  </w:style>
  <w:style w:type="paragraph" w:customStyle="1" w:styleId="AEE6B33921B0493B8C1CD094B519404C">
    <w:name w:val="AEE6B33921B0493B8C1CD094B519404C"/>
    <w:rsid w:val="00B26A97"/>
  </w:style>
  <w:style w:type="paragraph" w:customStyle="1" w:styleId="91BED9B2BA1A4ED98D09604068E27014">
    <w:name w:val="91BED9B2BA1A4ED98D09604068E27014"/>
    <w:rsid w:val="00D7369D"/>
  </w:style>
  <w:style w:type="paragraph" w:customStyle="1" w:styleId="09C5E98022AA4036A304A97E2688DFD8">
    <w:name w:val="09C5E98022AA4036A304A97E2688DFD8"/>
    <w:rsid w:val="00D7369D"/>
  </w:style>
  <w:style w:type="paragraph" w:customStyle="1" w:styleId="214B9C69B4DF4A48AB235BBAE4B67F69">
    <w:name w:val="214B9C69B4DF4A48AB235BBAE4B67F69"/>
    <w:rsid w:val="00D7369D"/>
  </w:style>
  <w:style w:type="paragraph" w:customStyle="1" w:styleId="745D83512223453CB1A5855B6477009C">
    <w:name w:val="745D83512223453CB1A5855B6477009C"/>
    <w:rsid w:val="00D7369D"/>
  </w:style>
  <w:style w:type="paragraph" w:customStyle="1" w:styleId="3090DB5DF40142448C05260C21A8C40E">
    <w:name w:val="3090DB5DF40142448C05260C21A8C40E"/>
    <w:rsid w:val="00D7369D"/>
  </w:style>
  <w:style w:type="paragraph" w:customStyle="1" w:styleId="92CE5F9AB65D452CBBF772A73C6AAD27">
    <w:name w:val="92CE5F9AB65D452CBBF772A73C6AAD27"/>
    <w:rsid w:val="00D7369D"/>
  </w:style>
  <w:style w:type="paragraph" w:customStyle="1" w:styleId="C542D74998774BE1BC1587352A1F5938">
    <w:name w:val="C542D74998774BE1BC1587352A1F5938"/>
    <w:rsid w:val="00D7369D"/>
  </w:style>
  <w:style w:type="paragraph" w:customStyle="1" w:styleId="67E42547AF7E44078E08780AAA1B2AB9">
    <w:name w:val="67E42547AF7E44078E08780AAA1B2AB9"/>
    <w:rsid w:val="00D7369D"/>
  </w:style>
  <w:style w:type="paragraph" w:customStyle="1" w:styleId="E516A99103DD4FB8955C4EE9A2713492">
    <w:name w:val="E516A99103DD4FB8955C4EE9A2713492"/>
    <w:rsid w:val="00D7369D"/>
  </w:style>
  <w:style w:type="paragraph" w:customStyle="1" w:styleId="ED1ECB0EDC024320893C55EB531042FE">
    <w:name w:val="ED1ECB0EDC024320893C55EB531042FE"/>
    <w:rsid w:val="00D7369D"/>
  </w:style>
  <w:style w:type="paragraph" w:customStyle="1" w:styleId="94EAEA6ED9964A57A16BF1002690BE0B">
    <w:name w:val="94EAEA6ED9964A57A16BF1002690BE0B"/>
    <w:rsid w:val="00D7369D"/>
  </w:style>
  <w:style w:type="paragraph" w:customStyle="1" w:styleId="23BBA2C549B14E7FAE5A76509D914012">
    <w:name w:val="23BBA2C549B14E7FAE5A76509D914012"/>
    <w:rsid w:val="00D7369D"/>
  </w:style>
  <w:style w:type="paragraph" w:customStyle="1" w:styleId="9EC508B4DFF2415A835B445F339C781D">
    <w:name w:val="9EC508B4DFF2415A835B445F339C781D"/>
    <w:rsid w:val="00D7369D"/>
  </w:style>
  <w:style w:type="paragraph" w:customStyle="1" w:styleId="E0372063B69944338F15273A3A3D5FAA">
    <w:name w:val="E0372063B69944338F15273A3A3D5FAA"/>
    <w:rsid w:val="00D7369D"/>
  </w:style>
  <w:style w:type="paragraph" w:customStyle="1" w:styleId="2A0B7E76463A4C7F930A224189AB3E6F">
    <w:name w:val="2A0B7E76463A4C7F930A224189AB3E6F"/>
    <w:rsid w:val="00D7369D"/>
  </w:style>
  <w:style w:type="paragraph" w:customStyle="1" w:styleId="C1DF87499C3C42D4BCB0846C3C19C452">
    <w:name w:val="C1DF87499C3C42D4BCB0846C3C19C452"/>
    <w:rsid w:val="00D7369D"/>
  </w:style>
  <w:style w:type="paragraph" w:customStyle="1" w:styleId="CBF692B19BB44D41937F18B547DD1A1F">
    <w:name w:val="CBF692B19BB44D41937F18B547DD1A1F"/>
    <w:rsid w:val="00D7369D"/>
  </w:style>
  <w:style w:type="paragraph" w:customStyle="1" w:styleId="5A27CC5DD0AA4CB6B5300F2B9DBA22E0">
    <w:name w:val="5A27CC5DD0AA4CB6B5300F2B9DBA22E0"/>
    <w:rsid w:val="00D15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65F1F92071475276E05315230A0A9CBF" version="1.0.0">
  <systemFields>
    <field name="Objective-Id">
      <value order="0">A111064345</value>
    </field>
    <field name="Objective-Title">
      <value order="0">FORM LLD 5A - Declaration of Particulars</value>
    </field>
    <field name="Objective-Description">
      <value order="0">Initial upload of draft forms downloaded from Sharepoint.</value>
    </field>
    <field name="Objective-CreationStamp">
      <value order="0">2026-05-27T02:05:31Z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2026-06-16T06:01:02Z</value>
    </field>
    <field name="Objective-ModificationStamp">
      <value order="0">2026-06-16T06:01:02Z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vA121125164</value>
    </field>
    <field name="Objective-Version">
      <value order="0">5.0</value>
    </field>
    <field name="Objective-VersionNumber">
      <value order="0">5</value>
    </field>
    <field name="Objective-VersionComment">
      <value order="0">Reviewing and updating as per GM Licensings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TaxCatchAll xmlns="9499994c-0892-4763-8f56-1f918ce3b804" xsi:nil="true"/>
    <lcf76f155ced4ddcb4097134ff3c332f xmlns="b7f6f22d-f96c-477e-ade2-8adec83e6e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7EE186-4286-4AEA-80C0-A4B0DDBBC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9499994c-0892-4763-8f56-1f918ce3b804"/>
    <ds:schemaRef ds:uri="b7f6f22d-f96c-477e-ade2-8adec83e6e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2025-11-18T05:47:00Z</cp:lastPrinted>
  <dcterms:created xsi:type="dcterms:W3CDTF">2026-07-17T01:02:00Z</dcterms:created>
  <dcterms:modified xsi:type="dcterms:W3CDTF">2026-07-17T01:02:00Z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rder">
    <vt:r8>764600</vt:r8>
  </property>
  <property fmtid="{D5CDD505-2E9C-101B-9397-08002B2CF9AE}" pid="13" name="Objective-Id">
    <vt:lpwstr>A111064345</vt:lpwstr>
  </property>
  <property fmtid="{D5CDD505-2E9C-101B-9397-08002B2CF9AE}" pid="14" name="Objective-Title">
    <vt:lpwstr>FORM LLD 5A - Declaration of Particulars</vt:lpwstr>
  </property>
  <property fmtid="{D5CDD505-2E9C-101B-9397-08002B2CF9AE}" pid="15" name="Objective-Description">
    <vt:lpwstr>Initial upload of draft forms downloaded from Sharepoint.</vt:lpwstr>
  </property>
  <property fmtid="{D5CDD505-2E9C-101B-9397-08002B2CF9AE}" pid="16" name="Objective-CreationStamp">
    <vt:filetime>2026-05-27T02:05:31Z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2026-06-16T06:01:02Z</vt:filetime>
  </property>
  <property fmtid="{D5CDD505-2E9C-101B-9397-08002B2CF9AE}" pid="20" name="Objective-ModificationStamp">
    <vt:filetime>2026-06-16T06:01:02Z</vt:filetime>
  </property>
  <property fmtid="{D5CDD505-2E9C-101B-9397-08002B2CF9AE}" pid="21" name="Objective-Owner">
    <vt:lpwstr>GRIGGS, Jessica</vt:lpwstr>
  </property>
  <property fmtid="{D5CDD505-2E9C-101B-9397-08002B2CF9AE}" pid="22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3" name="Objective-Parent">
    <vt:lpwstr>Updated Licensing 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vA121125164</vt:lpwstr>
  </property>
  <property fmtid="{D5CDD505-2E9C-101B-9397-08002B2CF9AE}" pid="26" name="Objective-Version">
    <vt:lpwstr>5.0</vt:lpwstr>
  </property>
  <property fmtid="{D5CDD505-2E9C-101B-9397-08002B2CF9AE}" pid="27" name="Objective-VersionNumber">
    <vt:r8>5</vt:r8>
  </property>
  <property fmtid="{D5CDD505-2E9C-101B-9397-08002B2CF9AE}" pid="28" name="Objective-VersionComment">
    <vt:lpwstr>Reviewing and updating as per GM Licensings feedback</vt:lpwstr>
  </property>
  <property fmtid="{D5CDD505-2E9C-101B-9397-08002B2CF9AE}" pid="29" name="Objective-FileNumber">
    <vt:lpwstr>DMS03230/2026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