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C466" w14:textId="008D1A0F" w:rsidR="00EF20CB" w:rsidRDefault="00A87874" w:rsidP="00D5628B">
      <w:pPr>
        <w:pStyle w:val="NoSpacing"/>
        <w:spacing w:after="120"/>
        <w:jc w:val="center"/>
        <w:rPr>
          <w:rFonts w:ascii="Arial" w:hAnsi="Arial" w:cs="Arial"/>
          <w:b/>
          <w:bCs/>
          <w:color w:val="38115E"/>
          <w:sz w:val="44"/>
          <w:szCs w:val="44"/>
        </w:rPr>
      </w:pPr>
      <w:bookmarkStart w:id="0" w:name="_Hlk57015325"/>
      <w:r w:rsidRPr="00EF20CB">
        <w:rPr>
          <w:rFonts w:ascii="Arial" w:hAnsi="Arial" w:cs="Arial"/>
          <w:b/>
          <w:bCs/>
          <w:color w:val="38115E"/>
          <w:sz w:val="44"/>
          <w:szCs w:val="44"/>
        </w:rPr>
        <w:t xml:space="preserve">NOTICE OF </w:t>
      </w:r>
      <w:r w:rsidR="007F5BAB">
        <w:rPr>
          <w:rFonts w:ascii="Arial" w:hAnsi="Arial" w:cs="Arial"/>
          <w:b/>
          <w:bCs/>
          <w:color w:val="38115E"/>
          <w:sz w:val="44"/>
          <w:szCs w:val="44"/>
        </w:rPr>
        <w:t>OWNERSHIP OF LICENSED PREMIS</w:t>
      </w:r>
      <w:r w:rsidR="007F06C4">
        <w:rPr>
          <w:rFonts w:ascii="Arial" w:hAnsi="Arial" w:cs="Arial"/>
          <w:b/>
          <w:bCs/>
          <w:color w:val="38115E"/>
          <w:sz w:val="44"/>
          <w:szCs w:val="44"/>
        </w:rPr>
        <w:t>ES</w:t>
      </w:r>
    </w:p>
    <w:p w14:paraId="4690E759" w14:textId="77777777" w:rsidR="00DA3919" w:rsidRDefault="00A87874" w:rsidP="00DA3919">
      <w:pPr>
        <w:pStyle w:val="NoSpacing"/>
        <w:spacing w:after="120"/>
        <w:jc w:val="center"/>
        <w:rPr>
          <w:rFonts w:ascii="Arial" w:hAnsi="Arial" w:cs="Arial"/>
          <w:sz w:val="28"/>
          <w:szCs w:val="28"/>
        </w:rPr>
      </w:pPr>
      <w:r w:rsidRPr="00923CBD">
        <w:rPr>
          <w:rFonts w:ascii="Arial" w:hAnsi="Arial" w:cs="Arial"/>
          <w:i/>
          <w:iCs/>
          <w:sz w:val="28"/>
          <w:szCs w:val="28"/>
        </w:rPr>
        <w:t>Liquor Control Act 1988</w:t>
      </w:r>
      <w:r w:rsidR="007F06C4">
        <w:rPr>
          <w:rFonts w:ascii="Arial" w:hAnsi="Arial" w:cs="Arial"/>
          <w:i/>
          <w:iCs/>
          <w:sz w:val="28"/>
          <w:szCs w:val="28"/>
        </w:rPr>
        <w:t xml:space="preserve"> - </w:t>
      </w:r>
      <w:r w:rsidR="007F06C4">
        <w:rPr>
          <w:rFonts w:ascii="Arial" w:hAnsi="Arial" w:cs="Arial"/>
          <w:sz w:val="28"/>
          <w:szCs w:val="28"/>
        </w:rPr>
        <w:t>Section 103</w:t>
      </w:r>
      <w:bookmarkStart w:id="1" w:name="_Hlk215569493"/>
    </w:p>
    <w:p w14:paraId="664CBA8E" w14:textId="17F25418" w:rsidR="00D5628B" w:rsidRPr="00D5628B" w:rsidRDefault="00D5628B" w:rsidP="00DA3919">
      <w:pPr>
        <w:pStyle w:val="NoSpacing"/>
        <w:spacing w:after="1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Please print neatly in </w:t>
      </w:r>
      <w:r w:rsidRPr="00BB021B">
        <w:rPr>
          <w:rFonts w:ascii="Arial Black" w:hAnsi="Arial Black" w:cs="Arial"/>
          <w:b/>
          <w:color w:val="000000" w:themeColor="text1"/>
          <w:sz w:val="20"/>
          <w:szCs w:val="20"/>
        </w:rPr>
        <w:t>BLOCK LETTERS</w:t>
      </w:r>
      <w:bookmarkEnd w:id="1"/>
    </w:p>
    <w:tbl>
      <w:tblPr>
        <w:tblStyle w:val="TableGrid"/>
        <w:tblW w:w="10795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32"/>
        <w:gridCol w:w="2159"/>
        <w:gridCol w:w="1353"/>
        <w:gridCol w:w="806"/>
        <w:gridCol w:w="186"/>
        <w:gridCol w:w="1417"/>
        <w:gridCol w:w="556"/>
        <w:gridCol w:w="1145"/>
        <w:gridCol w:w="1014"/>
      </w:tblGrid>
      <w:tr w:rsidR="004477AD" w:rsidRPr="00571261" w14:paraId="7A69F628" w14:textId="77777777" w:rsidTr="00F04FFD">
        <w:trPr>
          <w:trHeight w:val="510"/>
        </w:trPr>
        <w:tc>
          <w:tcPr>
            <w:tcW w:w="10795" w:type="dxa"/>
            <w:gridSpan w:val="11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770AF51B" w14:textId="62EF51C8" w:rsidR="004477AD" w:rsidRPr="00C1417E" w:rsidRDefault="004477A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417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SECTION 1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–</w:t>
            </w:r>
            <w:r w:rsidRPr="00C1417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DETAILS OF LICENCE</w:t>
            </w:r>
            <w:r w:rsidR="00897CF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 PREMISES</w:t>
            </w:r>
          </w:p>
        </w:tc>
      </w:tr>
      <w:tr w:rsidR="004477AD" w:rsidRPr="00571261" w14:paraId="6086FA77" w14:textId="77777777" w:rsidTr="00812F2A">
        <w:trPr>
          <w:trHeight w:val="397"/>
        </w:trPr>
        <w:tc>
          <w:tcPr>
            <w:tcW w:w="2127" w:type="dxa"/>
            <w:gridSpan w:val="2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E15455B" w14:textId="7A2E8894" w:rsidR="004477AD" w:rsidRPr="0039551D" w:rsidRDefault="004477AD" w:rsidP="00A82B47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39551D">
              <w:rPr>
                <w:rFonts w:ascii="Arial Nova" w:hAnsi="Arial Nova" w:cs="Arial"/>
                <w:b/>
                <w:bCs/>
              </w:rPr>
              <w:t xml:space="preserve">Licence </w:t>
            </w:r>
            <w:r w:rsidR="00BC6AED">
              <w:rPr>
                <w:rFonts w:ascii="Arial Nova" w:hAnsi="Arial Nova" w:cs="Arial"/>
                <w:b/>
                <w:bCs/>
              </w:rPr>
              <w:t>premises name</w:t>
            </w:r>
            <w:r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437874024"/>
            <w:placeholder>
              <w:docPart w:val="0D6B451C4B3C47C3A91930E15BFBBB74"/>
            </w:placeholder>
            <w:showingPlcHdr/>
            <w:text/>
          </w:sdtPr>
          <w:sdtContent>
            <w:tc>
              <w:tcPr>
                <w:tcW w:w="8668" w:type="dxa"/>
                <w:gridSpan w:val="9"/>
                <w:tcBorders>
                  <w:top w:val="single" w:sz="2" w:space="0" w:color="38115E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1129265" w14:textId="77777777" w:rsidR="004477AD" w:rsidRPr="00571261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2" w:name="Text1"/>
                <w:r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4477AD" w:rsidRPr="00571261" w14:paraId="65042B9C" w14:textId="77777777" w:rsidTr="005176AB">
        <w:trPr>
          <w:trHeight w:val="397"/>
        </w:trPr>
        <w:tc>
          <w:tcPr>
            <w:tcW w:w="2127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54395E7" w14:textId="3A3CA5E4" w:rsidR="004477AD" w:rsidRPr="0039551D" w:rsidRDefault="00BC6AED" w:rsidP="00A82B47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Licensed premises address</w:t>
            </w:r>
            <w:r w:rsidR="004477AD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573079236"/>
            <w:placeholder>
              <w:docPart w:val="ACFC0F8D348A487584A9BF823A472427"/>
            </w:placeholder>
            <w:showingPlcHdr/>
            <w:text/>
          </w:sdtPr>
          <w:sdtContent>
            <w:tc>
              <w:tcPr>
                <w:tcW w:w="8668" w:type="dxa"/>
                <w:gridSpan w:val="9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CDA7D41" w14:textId="77777777" w:rsidR="004477AD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5176AB" w:rsidRPr="00571261" w14:paraId="534BACD8" w14:textId="77777777" w:rsidTr="005176AB">
        <w:trPr>
          <w:trHeight w:val="397"/>
        </w:trPr>
        <w:tc>
          <w:tcPr>
            <w:tcW w:w="1135" w:type="dxa"/>
            <w:tcBorders>
              <w:left w:val="single" w:sz="12" w:space="0" w:color="38115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B69A94" w14:textId="38956A29" w:rsidR="005176AB" w:rsidRPr="005176AB" w:rsidRDefault="005176AB" w:rsidP="00A82B47">
            <w:pPr>
              <w:spacing w:before="120" w:after="120"/>
              <w:rPr>
                <w:rFonts w:ascii="Arial Nova" w:hAnsi="Arial Nova" w:cs="Segoe UI"/>
                <w:b/>
                <w:bCs/>
              </w:rPr>
            </w:pPr>
            <w:r w:rsidRPr="005176AB">
              <w:rPr>
                <w:rFonts w:ascii="Arial Nova" w:hAnsi="Arial Nova" w:cs="Segoe UI"/>
                <w:b/>
                <w:bCs/>
              </w:rPr>
              <w:t>Suburb</w:t>
            </w:r>
            <w:r>
              <w:rPr>
                <w:rFonts w:ascii="Arial Nova" w:hAnsi="Arial Nova" w:cs="Segoe UI"/>
                <w:b/>
                <w:bCs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238707913"/>
            <w:placeholder>
              <w:docPart w:val="FCEBBD9070364E5C9D5A0957ECED1384"/>
            </w:placeholder>
            <w:showingPlcHdr/>
            <w:text/>
          </w:sdtPr>
          <w:sdtContent>
            <w:tc>
              <w:tcPr>
                <w:tcW w:w="4536" w:type="dxa"/>
                <w:gridSpan w:val="4"/>
                <w:tcBorders>
                  <w:left w:val="dotted" w:sz="4" w:space="0" w:color="BFBFBF" w:themeColor="background1" w:themeShade="BF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135503DF" w14:textId="2F2D98E5" w:rsidR="005176AB" w:rsidRPr="005176AB" w:rsidRDefault="005176AB" w:rsidP="00A82B47">
                <w:pPr>
                  <w:spacing w:before="120" w:after="120"/>
                  <w:rPr>
                    <w:rFonts w:ascii="Arial Nova" w:hAnsi="Arial Nova" w:cs="Segoe UI"/>
                    <w:b/>
                    <w:bCs/>
                  </w:rPr>
                </w:pPr>
                <w:r>
                  <w:rPr>
                    <w:rStyle w:val="PlaceholderText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3" w:name="Text2"/>
                <w:r>
                  <w:rPr>
                    <w:rStyle w:val="PlaceholderText"/>
                  </w:rPr>
                  <w:instrText xml:space="preserve"> FORMTEXT </w:instrText>
                </w:r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  <w:fldChar w:fldCharType="separate"/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</w:rPr>
                  <w:fldChar w:fldCharType="end"/>
                </w:r>
              </w:p>
            </w:tc>
            <w:bookmarkEnd w:id="3" w:displacedByCustomXml="next"/>
          </w:sdtContent>
        </w:sdt>
        <w:tc>
          <w:tcPr>
            <w:tcW w:w="992" w:type="dxa"/>
            <w:gridSpan w:val="2"/>
            <w:tcBorders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F824F43" w14:textId="214C3946" w:rsidR="005176AB" w:rsidRPr="005176AB" w:rsidRDefault="005176AB" w:rsidP="00A82B47">
            <w:pPr>
              <w:spacing w:before="120" w:after="120"/>
              <w:rPr>
                <w:rFonts w:ascii="Arial Nova" w:hAnsi="Arial Nova" w:cs="Segoe UI"/>
                <w:b/>
                <w:bCs/>
              </w:rPr>
            </w:pPr>
            <w:r>
              <w:rPr>
                <w:rFonts w:ascii="Arial Nova" w:hAnsi="Arial Nova" w:cs="Segoe UI"/>
                <w:b/>
                <w:bCs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9930289"/>
            <w:placeholder>
              <w:docPart w:val="86928E3588F04DA5810C00907379646C"/>
            </w:placeholder>
            <w:showingPlcHdr/>
            <w:text/>
          </w:sdtPr>
          <w:sdtContent>
            <w:tc>
              <w:tcPr>
                <w:tcW w:w="1417" w:type="dxa"/>
                <w:tcBorders>
                  <w:left w:val="dotted" w:sz="4" w:space="0" w:color="BFBFBF" w:themeColor="background1" w:themeShade="BF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527A199" w14:textId="5AA88EDB" w:rsidR="005176AB" w:rsidRPr="005176AB" w:rsidRDefault="005176AB" w:rsidP="00A82B47">
                <w:pPr>
                  <w:spacing w:before="120" w:after="120"/>
                  <w:rPr>
                    <w:rFonts w:ascii="Arial Nova" w:hAnsi="Arial Nova" w:cs="Segoe UI"/>
                    <w:b/>
                    <w:bCs/>
                  </w:rPr>
                </w:pPr>
                <w:r>
                  <w:rPr>
                    <w:rStyle w:val="PlaceholderText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Style w:val="PlaceholderText"/>
                  </w:rPr>
                  <w:instrText xml:space="preserve"> FORMTEXT </w:instrText>
                </w:r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  <w:fldChar w:fldCharType="separate"/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2"/>
            <w:tcBorders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C6F1F68" w14:textId="765D4BC0" w:rsidR="005176AB" w:rsidRPr="005176AB" w:rsidRDefault="005176AB" w:rsidP="00A82B47">
            <w:pPr>
              <w:spacing w:before="120" w:after="120"/>
              <w:rPr>
                <w:rFonts w:ascii="Arial Nova" w:hAnsi="Arial Nova" w:cs="Segoe UI"/>
                <w:b/>
                <w:bCs/>
              </w:rPr>
            </w:pPr>
            <w:r>
              <w:rPr>
                <w:rFonts w:ascii="Arial Nova" w:hAnsi="Arial Nova" w:cs="Segoe UI"/>
                <w:b/>
                <w:bCs/>
              </w:rPr>
              <w:t>Postcode: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988828085"/>
            <w:placeholder>
              <w:docPart w:val="940AE540E9A64A0AA2BA5C27EDA79800"/>
            </w:placeholder>
            <w:showingPlcHdr/>
            <w:text/>
          </w:sdtPr>
          <w:sdtContent>
            <w:tc>
              <w:tcPr>
                <w:tcW w:w="1014" w:type="dxa"/>
                <w:tcBorders>
                  <w:left w:val="dotted" w:sz="4" w:space="0" w:color="BFBFBF" w:themeColor="background1" w:themeShade="BF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6C09E965" w14:textId="784EF6CF" w:rsidR="005176AB" w:rsidRPr="005176AB" w:rsidRDefault="005176AB" w:rsidP="00A82B47">
                <w:pPr>
                  <w:spacing w:before="120" w:after="120"/>
                  <w:rPr>
                    <w:rFonts w:ascii="Arial Nova" w:hAnsi="Arial Nova" w:cs="Segoe UI"/>
                    <w:b/>
                    <w:bCs/>
                  </w:rPr>
                </w:pP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4" w:name="Text7"/>
                <w:r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4477AD" w:rsidRPr="00571261" w14:paraId="4A7DFDE3" w14:textId="77777777" w:rsidTr="00D8051A">
        <w:trPr>
          <w:trHeight w:val="397"/>
        </w:trPr>
        <w:tc>
          <w:tcPr>
            <w:tcW w:w="10795" w:type="dxa"/>
            <w:gridSpan w:val="11"/>
            <w:tcBorders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1932BCB4" w14:textId="75433AA4" w:rsidR="004477AD" w:rsidRPr="00571261" w:rsidRDefault="004477AD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051A" w:rsidRPr="00571261" w14:paraId="33888FDB" w14:textId="77777777" w:rsidTr="00F60BB7">
        <w:trPr>
          <w:trHeight w:val="397"/>
        </w:trPr>
        <w:tc>
          <w:tcPr>
            <w:tcW w:w="2159" w:type="dxa"/>
            <w:gridSpan w:val="3"/>
            <w:tcBorders>
              <w:left w:val="single" w:sz="12" w:space="0" w:color="38115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1D84274" w14:textId="77777777" w:rsidR="00D8051A" w:rsidRPr="00571261" w:rsidRDefault="00D8051A" w:rsidP="00A82B47">
            <w:pPr>
              <w:spacing w:before="120" w:after="120" w:line="276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</w:rPr>
              <w:t xml:space="preserve">Certificate of Title: </w:t>
            </w:r>
          </w:p>
        </w:tc>
        <w:tc>
          <w:tcPr>
            <w:tcW w:w="2159" w:type="dxa"/>
            <w:tcBorders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A2A11" w14:textId="746690C9" w:rsidR="00D8051A" w:rsidRPr="00F60BB7" w:rsidRDefault="00F60BB7" w:rsidP="00A82B47">
            <w:pPr>
              <w:spacing w:before="120" w:after="120" w:line="276" w:lineRule="auto"/>
              <w:rPr>
                <w:rFonts w:ascii="Arial Nova" w:hAnsi="Arial Nova" w:cs="Segoe UI"/>
              </w:rPr>
            </w:pPr>
            <w:r w:rsidRPr="00F60BB7">
              <w:rPr>
                <w:rFonts w:ascii="Arial Nova" w:hAnsi="Arial Nova" w:cs="Segoe UI"/>
              </w:rPr>
              <w:t xml:space="preserve">Volume </w:t>
            </w:r>
            <w:r>
              <w:rPr>
                <w:rFonts w:ascii="Arial Nova" w:hAnsi="Arial Nova" w:cs="Segoe UI"/>
              </w:rPr>
              <w:t>number: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808384304"/>
            <w:placeholder>
              <w:docPart w:val="49A243B69C9C4121960DAAACD1A48489"/>
            </w:placeholder>
            <w:showingPlcHdr/>
            <w:text/>
          </w:sdtPr>
          <w:sdtContent>
            <w:tc>
              <w:tcPr>
                <w:tcW w:w="2159" w:type="dxa"/>
                <w:gridSpan w:val="2"/>
                <w:tcBorders>
                  <w:left w:val="dotted" w:sz="4" w:space="0" w:color="BFBFBF" w:themeColor="background1" w:themeShade="BF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9ACA46A" w14:textId="43451420" w:rsidR="00D8051A" w:rsidRPr="00F60BB7" w:rsidRDefault="00F60BB7" w:rsidP="00A82B47">
                <w:pPr>
                  <w:spacing w:before="120" w:after="120" w:line="276" w:lineRule="auto"/>
                  <w:rPr>
                    <w:rFonts w:ascii="Arial Nova" w:hAnsi="Arial Nova" w:cs="Segoe UI"/>
                  </w:rPr>
                </w:pPr>
                <w:r>
                  <w:rPr>
                    <w:rStyle w:val="PlaceholderText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Style w:val="PlaceholderText"/>
                  </w:rPr>
                  <w:instrText xml:space="preserve"> FORMTEXT </w:instrText>
                </w:r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  <w:fldChar w:fldCharType="separate"/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</w:rPr>
                  <w:fldChar w:fldCharType="end"/>
                </w:r>
              </w:p>
            </w:tc>
          </w:sdtContent>
        </w:sdt>
        <w:tc>
          <w:tcPr>
            <w:tcW w:w="2159" w:type="dxa"/>
            <w:gridSpan w:val="3"/>
            <w:tcBorders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F2C7954" w14:textId="65D8C66C" w:rsidR="00D8051A" w:rsidRPr="00F60BB7" w:rsidRDefault="00F60BB7" w:rsidP="00A82B47">
            <w:pPr>
              <w:spacing w:before="120" w:after="120" w:line="276" w:lineRule="auto"/>
              <w:rPr>
                <w:rFonts w:ascii="Arial Nova" w:hAnsi="Arial Nova" w:cs="Segoe UI"/>
              </w:rPr>
            </w:pPr>
            <w:r>
              <w:rPr>
                <w:rFonts w:ascii="Arial Nova" w:hAnsi="Arial Nova" w:cs="Segoe UI"/>
              </w:rPr>
              <w:t>Folio number: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062449815"/>
            <w:placeholder>
              <w:docPart w:val="CEB5E0F32D954233B7E57EE0F153C54D"/>
            </w:placeholder>
            <w:showingPlcHdr/>
            <w:text/>
          </w:sdtPr>
          <w:sdtContent>
            <w:tc>
              <w:tcPr>
                <w:tcW w:w="2159" w:type="dxa"/>
                <w:gridSpan w:val="2"/>
                <w:tcBorders>
                  <w:left w:val="dotted" w:sz="4" w:space="0" w:color="BFBFBF" w:themeColor="background1" w:themeShade="BF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5E81C5A7" w14:textId="5B318B75" w:rsidR="00D8051A" w:rsidRPr="00F60BB7" w:rsidRDefault="00F60BB7" w:rsidP="00A82B47">
                <w:pPr>
                  <w:spacing w:before="120" w:after="120" w:line="276" w:lineRule="auto"/>
                  <w:rPr>
                    <w:rFonts w:ascii="Arial Nova" w:hAnsi="Arial Nova" w:cs="Segoe UI"/>
                  </w:rPr>
                </w:pPr>
                <w:r>
                  <w:rPr>
                    <w:rStyle w:val="PlaceholderText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Style w:val="PlaceholderText"/>
                  </w:rPr>
                  <w:instrText xml:space="preserve"> FORMTEXT </w:instrText>
                </w:r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  <w:fldChar w:fldCharType="separate"/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</w:rPr>
                  <w:fldChar w:fldCharType="end"/>
                </w:r>
              </w:p>
            </w:tc>
          </w:sdtContent>
        </w:sdt>
      </w:tr>
    </w:tbl>
    <w:p w14:paraId="2FD70ED6" w14:textId="77777777" w:rsidR="004477AD" w:rsidRPr="00737622" w:rsidRDefault="004477AD" w:rsidP="00B41193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0797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709"/>
        <w:gridCol w:w="1418"/>
        <w:gridCol w:w="425"/>
        <w:gridCol w:w="426"/>
        <w:gridCol w:w="566"/>
        <w:gridCol w:w="1135"/>
        <w:gridCol w:w="424"/>
        <w:gridCol w:w="851"/>
        <w:gridCol w:w="224"/>
        <w:gridCol w:w="343"/>
        <w:gridCol w:w="1158"/>
      </w:tblGrid>
      <w:tr w:rsidR="004477AD" w:rsidRPr="0039551D" w14:paraId="4ED31DBB" w14:textId="77777777" w:rsidTr="009A4BAC">
        <w:trPr>
          <w:trHeight w:val="510"/>
        </w:trPr>
        <w:tc>
          <w:tcPr>
            <w:tcW w:w="10797" w:type="dxa"/>
            <w:gridSpan w:val="13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07AE8FE6" w14:textId="7C56D70F" w:rsidR="004477AD" w:rsidRPr="00BC580F" w:rsidRDefault="004477AD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FC25E7">
              <w:rPr>
                <w:rFonts w:ascii="Arial Nova" w:hAnsi="Arial Nova" w:cs="Segoe UI"/>
                <w:b/>
                <w:bCs/>
                <w:color w:val="FFFFFF" w:themeColor="background1"/>
                <w:sz w:val="24"/>
                <w:szCs w:val="24"/>
              </w:rPr>
              <w:t xml:space="preserve">SECTION 2 – </w:t>
            </w:r>
            <w:r>
              <w:rPr>
                <w:rFonts w:ascii="Arial Nova" w:hAnsi="Arial Nova" w:cs="Segoe UI"/>
                <w:b/>
                <w:bCs/>
                <w:color w:val="FFFFFF" w:themeColor="background1"/>
                <w:sz w:val="24"/>
                <w:szCs w:val="24"/>
              </w:rPr>
              <w:t xml:space="preserve">DETAILS OF </w:t>
            </w:r>
            <w:r w:rsidR="00737622">
              <w:rPr>
                <w:rFonts w:ascii="Arial Nova" w:hAnsi="Arial Nova" w:cs="Segoe UI"/>
                <w:b/>
                <w:bCs/>
                <w:color w:val="FFFFFF" w:themeColor="background1"/>
                <w:sz w:val="24"/>
                <w:szCs w:val="24"/>
              </w:rPr>
              <w:t>OWNERSHIP</w:t>
            </w:r>
          </w:p>
        </w:tc>
      </w:tr>
      <w:tr w:rsidR="00CE2DF1" w:rsidRPr="0039551D" w14:paraId="30B396C9" w14:textId="34BB04F0" w:rsidTr="009A4BAC">
        <w:trPr>
          <w:trHeight w:val="397"/>
        </w:trPr>
        <w:tc>
          <w:tcPr>
            <w:tcW w:w="3118" w:type="dxa"/>
            <w:gridSpan w:val="2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641ADC1" w14:textId="687C6834" w:rsidR="00CE2DF1" w:rsidRPr="0039551D" w:rsidRDefault="00CE2DF1" w:rsidP="00CE2DF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</w:rPr>
              <w:t>Full name of new owner:</w:t>
            </w:r>
          </w:p>
        </w:tc>
        <w:tc>
          <w:tcPr>
            <w:tcW w:w="7679" w:type="dxa"/>
            <w:gridSpan w:val="11"/>
            <w:tcBorders>
              <w:top w:val="single" w:sz="2" w:space="0" w:color="38115E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01ECD713" w14:textId="2622D437" w:rsidR="00CE2DF1" w:rsidRDefault="00CE2DF1" w:rsidP="00CE2DF1">
            <w:pPr>
              <w:spacing w:line="276" w:lineRule="auto"/>
              <w:rPr>
                <w:rFonts w:ascii="Arial Nova" w:hAnsi="Arial Nova" w:cs="Segoe UI"/>
                <w:kern w:val="2"/>
                <w:sz w:val="20"/>
                <w:szCs w:val="20"/>
                <w14:ligatures w14:val="standardContextual"/>
              </w:rPr>
            </w:pPr>
          </w:p>
          <w:p w14:paraId="05B933F2" w14:textId="7FD441A8" w:rsidR="00CE2DF1" w:rsidRPr="0039551D" w:rsidRDefault="00000000" w:rsidP="00CE2DF1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732573433"/>
                <w:placeholder>
                  <w:docPart w:val="1875787E2AC34D788E8513B006E6F9C4"/>
                </w:placeholder>
                <w:showingPlcHdr/>
                <w:text/>
              </w:sdtPr>
              <w:sdtContent>
                <w:r w:rsidR="00CE2DF1" w:rsidRPr="006A5539">
                  <w:rPr>
                    <w:rFonts w:ascii="Segoe UI" w:hAnsi="Segoe UI" w:cs="Segoe UI"/>
                    <w:sz w:val="20"/>
                    <w:szCs w:val="20"/>
                    <w:shd w:val="clear" w:color="auto" w:fill="FFFFFF" w:themeFill="background1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CE2DF1" w:rsidRPr="006A5539">
                  <w:rPr>
                    <w:rFonts w:ascii="Segoe UI" w:hAnsi="Segoe UI" w:cs="Segoe UI"/>
                    <w:sz w:val="20"/>
                    <w:szCs w:val="20"/>
                    <w:shd w:val="clear" w:color="auto" w:fill="FFFFFF" w:themeFill="background1"/>
                  </w:rPr>
                  <w:instrText xml:space="preserve"> FORMTEXT </w:instrText>
                </w:r>
                <w:r w:rsidR="00CE2DF1" w:rsidRPr="006A5539">
                  <w:rPr>
                    <w:rFonts w:ascii="Segoe UI" w:hAnsi="Segoe UI" w:cs="Segoe UI"/>
                    <w:sz w:val="20"/>
                    <w:szCs w:val="20"/>
                    <w:shd w:val="clear" w:color="auto" w:fill="FFFFFF" w:themeFill="background1"/>
                  </w:rPr>
                </w:r>
                <w:r w:rsidR="00CE2DF1" w:rsidRPr="006A5539">
                  <w:rPr>
                    <w:rFonts w:ascii="Segoe UI" w:hAnsi="Segoe UI" w:cs="Segoe UI"/>
                    <w:sz w:val="20"/>
                    <w:szCs w:val="20"/>
                    <w:shd w:val="clear" w:color="auto" w:fill="FFFFFF" w:themeFill="background1"/>
                  </w:rPr>
                  <w:fldChar w:fldCharType="separate"/>
                </w:r>
                <w:r w:rsidR="00CE2DF1" w:rsidRPr="006A5539">
                  <w:rPr>
                    <w:rFonts w:ascii="Segoe UI" w:hAnsi="Segoe UI" w:cs="Segoe UI"/>
                    <w:noProof/>
                    <w:sz w:val="20"/>
                    <w:szCs w:val="20"/>
                    <w:shd w:val="clear" w:color="auto" w:fill="FFFFFF" w:themeFill="background1"/>
                  </w:rPr>
                  <w:t> </w:t>
                </w:r>
                <w:r w:rsidR="00CE2DF1" w:rsidRPr="006A5539">
                  <w:rPr>
                    <w:rFonts w:ascii="Segoe UI" w:hAnsi="Segoe UI" w:cs="Segoe UI"/>
                    <w:noProof/>
                    <w:sz w:val="20"/>
                    <w:szCs w:val="20"/>
                    <w:shd w:val="clear" w:color="auto" w:fill="FFFFFF" w:themeFill="background1"/>
                  </w:rPr>
                  <w:t> </w:t>
                </w:r>
                <w:r w:rsidR="00CE2DF1" w:rsidRPr="006A5539">
                  <w:rPr>
                    <w:rFonts w:ascii="Segoe UI" w:hAnsi="Segoe UI" w:cs="Segoe UI"/>
                    <w:noProof/>
                    <w:sz w:val="20"/>
                    <w:szCs w:val="20"/>
                    <w:shd w:val="clear" w:color="auto" w:fill="FFFFFF" w:themeFill="background1"/>
                  </w:rPr>
                  <w:t> </w:t>
                </w:r>
                <w:r w:rsidR="00CE2DF1" w:rsidRPr="006A5539">
                  <w:rPr>
                    <w:rFonts w:ascii="Segoe UI" w:hAnsi="Segoe UI" w:cs="Segoe UI"/>
                    <w:noProof/>
                    <w:sz w:val="20"/>
                    <w:szCs w:val="20"/>
                    <w:shd w:val="clear" w:color="auto" w:fill="FFFFFF" w:themeFill="background1"/>
                  </w:rPr>
                  <w:t> </w:t>
                </w:r>
                <w:r w:rsidR="00CE2DF1" w:rsidRPr="006A5539">
                  <w:rPr>
                    <w:rFonts w:ascii="Segoe UI" w:hAnsi="Segoe UI" w:cs="Segoe UI"/>
                    <w:noProof/>
                    <w:sz w:val="20"/>
                    <w:szCs w:val="20"/>
                    <w:shd w:val="clear" w:color="auto" w:fill="FFFFFF" w:themeFill="background1"/>
                  </w:rPr>
                  <w:t> </w:t>
                </w:r>
                <w:r w:rsidR="00CE2DF1" w:rsidRPr="006A5539">
                  <w:rPr>
                    <w:rFonts w:ascii="Segoe UI" w:hAnsi="Segoe UI" w:cs="Segoe UI"/>
                    <w:sz w:val="20"/>
                    <w:szCs w:val="20"/>
                    <w:shd w:val="clear" w:color="auto" w:fill="FFFFFF" w:themeFill="background1"/>
                  </w:rPr>
                  <w:fldChar w:fldCharType="end"/>
                </w:r>
              </w:sdtContent>
            </w:sdt>
            <w:r w:rsidR="006A5539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</w:p>
        </w:tc>
      </w:tr>
      <w:tr w:rsidR="004477AD" w:rsidRPr="0039551D" w14:paraId="7B71FD3C" w14:textId="77777777" w:rsidTr="009A4BAC">
        <w:trPr>
          <w:trHeight w:val="397"/>
        </w:trPr>
        <w:tc>
          <w:tcPr>
            <w:tcW w:w="3118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DF18CAF" w14:textId="0BB6B9BE" w:rsidR="004477AD" w:rsidRPr="0039551D" w:rsidRDefault="004E7635" w:rsidP="00B41193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Postal address</w:t>
            </w:r>
            <w:r w:rsidR="00357FC2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977997820"/>
            <w:placeholder>
              <w:docPart w:val="9B4CE56788C846ADBE5707766066AD43"/>
            </w:placeholder>
            <w:showingPlcHdr/>
            <w:text/>
          </w:sdtPr>
          <w:sdtContent>
            <w:tc>
              <w:tcPr>
                <w:tcW w:w="7679" w:type="dxa"/>
                <w:gridSpan w:val="11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6AED019" w14:textId="77777777" w:rsidR="004477AD" w:rsidRPr="0039551D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4118A" w:rsidRPr="0039551D" w14:paraId="509C1FD4" w14:textId="77777777" w:rsidTr="009A4BAC">
        <w:trPr>
          <w:trHeight w:val="397"/>
        </w:trPr>
        <w:tc>
          <w:tcPr>
            <w:tcW w:w="1134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DFBC370" w14:textId="77777777" w:rsidR="00A4118A" w:rsidRDefault="00A4118A" w:rsidP="00B41193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Suburb:</w:t>
            </w:r>
          </w:p>
        </w:tc>
        <w:tc>
          <w:tcPr>
            <w:tcW w:w="4536" w:type="dxa"/>
            <w:gridSpan w:val="4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69D05BC1" w14:textId="1C35FB70" w:rsidR="00A4118A" w:rsidRDefault="0000000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372294715"/>
                <w:placeholder>
                  <w:docPart w:val="4E934D746E854B5799DC8DD87F7D2A26"/>
                </w:placeholder>
                <w:showingPlcHdr/>
                <w:text/>
              </w:sdtPr>
              <w:sdtContent>
                <w:r w:rsidR="00A4118A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4118A" w:rsidRPr="00A44634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="00A4118A" w:rsidRPr="00A44634">
                  <w:rPr>
                    <w:rFonts w:ascii="Segoe UI" w:hAnsi="Segoe UI" w:cs="Segoe UI"/>
                    <w:sz w:val="20"/>
                    <w:szCs w:val="20"/>
                  </w:rPr>
                </w:r>
                <w:r w:rsidR="00A4118A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00A4118A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A4118A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A4118A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A4118A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A4118A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A4118A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A4118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795CF791" w14:textId="07A30EF6" w:rsidR="00A4118A" w:rsidRPr="00A4118A" w:rsidRDefault="00A4118A">
            <w:pPr>
              <w:spacing w:line="276" w:lineRule="auto"/>
              <w:rPr>
                <w:rFonts w:ascii="Arial Nova" w:hAnsi="Arial Nova" w:cs="Segoe UI"/>
                <w:b/>
                <w:bCs/>
              </w:rPr>
            </w:pPr>
            <w:r>
              <w:rPr>
                <w:rFonts w:ascii="Arial Nova" w:hAnsi="Arial Nova" w:cs="Segoe UI"/>
                <w:b/>
                <w:bCs/>
              </w:rPr>
              <w:t>State: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697233627"/>
            <w:placeholder>
              <w:docPart w:val="26727F92B75A424A9B049D3A87CA71EE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7E926A8F" w14:textId="1E61D941" w:rsidR="00A4118A" w:rsidRDefault="00423043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8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20EFDF0" w14:textId="61B24A6B" w:rsidR="00A4118A" w:rsidRPr="00A4118A" w:rsidRDefault="00A4118A">
            <w:pPr>
              <w:spacing w:line="276" w:lineRule="auto"/>
              <w:rPr>
                <w:rFonts w:ascii="Arial Nova" w:hAnsi="Arial Nova" w:cs="Segoe UI"/>
                <w:b/>
                <w:bCs/>
              </w:rPr>
            </w:pPr>
            <w:r w:rsidRPr="00A4118A">
              <w:rPr>
                <w:rFonts w:ascii="Arial Nova" w:hAnsi="Arial Nova" w:cs="Segoe UI"/>
                <w:b/>
                <w:bCs/>
              </w:rPr>
              <w:t>Postcode: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949504668"/>
            <w:placeholder>
              <w:docPart w:val="F713419DAEA440F7926D8F2EC454D397"/>
            </w:placeholder>
            <w:showingPlcHdr/>
            <w:text/>
          </w:sdtPr>
          <w:sdtContent>
            <w:tc>
              <w:tcPr>
                <w:tcW w:w="1158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320E91E" w14:textId="70BD3FCE" w:rsidR="00A4118A" w:rsidRDefault="00423043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371CA1DE" w14:textId="77777777" w:rsidTr="009A4BAC">
        <w:trPr>
          <w:trHeight w:val="397"/>
        </w:trPr>
        <w:tc>
          <w:tcPr>
            <w:tcW w:w="3118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F0CE2CD" w14:textId="16789865" w:rsidR="004477AD" w:rsidRPr="0039551D" w:rsidRDefault="006841E7" w:rsidP="00B41193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 xml:space="preserve">Full name of </w:t>
            </w:r>
            <w:r w:rsidR="00BE0AC1">
              <w:rPr>
                <w:rFonts w:ascii="Arial Nova" w:hAnsi="Arial Nova" w:cs="Arial"/>
                <w:b/>
                <w:bCs/>
              </w:rPr>
              <w:t xml:space="preserve">former </w:t>
            </w:r>
            <w:r>
              <w:rPr>
                <w:rFonts w:ascii="Arial Nova" w:hAnsi="Arial Nova" w:cs="Arial"/>
                <w:b/>
                <w:bCs/>
              </w:rPr>
              <w:t>owner</w:t>
            </w:r>
            <w:r w:rsidR="004477AD"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96308372"/>
            <w:placeholder>
              <w:docPart w:val="438F8D5029C141D5878EBE8A0A0BB495"/>
            </w:placeholder>
            <w:showingPlcHdr/>
            <w:text/>
          </w:sdtPr>
          <w:sdtContent>
            <w:tc>
              <w:tcPr>
                <w:tcW w:w="7679" w:type="dxa"/>
                <w:gridSpan w:val="11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C65C3FE" w14:textId="77777777" w:rsidR="004477AD" w:rsidRPr="0039551D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Style w:val="PlaceholderText"/>
                  </w:rPr>
                  <w:instrText xml:space="preserve"> FORMTEXT </w:instrText>
                </w:r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  <w:fldChar w:fldCharType="separate"/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</w:rPr>
                  <w:fldChar w:fldCharType="end"/>
                </w:r>
              </w:p>
            </w:tc>
          </w:sdtContent>
        </w:sdt>
      </w:tr>
      <w:tr w:rsidR="00423043" w:rsidRPr="0039551D" w14:paraId="30EF0CDE" w14:textId="77777777" w:rsidTr="009A4BAC">
        <w:trPr>
          <w:trHeight w:val="397"/>
        </w:trPr>
        <w:tc>
          <w:tcPr>
            <w:tcW w:w="3827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AEB193C" w14:textId="082C3701" w:rsidR="00423043" w:rsidRPr="0039551D" w:rsidRDefault="00423043" w:rsidP="00F24B5B">
            <w:pPr>
              <w:spacing w:before="120" w:after="120"/>
              <w:ind w:left="720" w:hanging="720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</w:rPr>
              <w:t>Date on which ownership passed:</w:t>
            </w:r>
          </w:p>
        </w:tc>
        <w:tc>
          <w:tcPr>
            <w:tcW w:w="6970" w:type="dxa"/>
            <w:gridSpan w:val="10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A3D6C7E" w14:textId="77777777" w:rsidR="00423043" w:rsidRDefault="00423043" w:rsidP="00F24B5B">
            <w:pPr>
              <w:spacing w:before="120" w:line="276" w:lineRule="auto"/>
              <w:rPr>
                <w:rFonts w:ascii="Arial Nova" w:hAnsi="Arial Nova" w:cs="Segoe U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 Nova" w:hAnsi="Arial Nova" w:cs="Segoe UI"/>
                <w:kern w:val="2"/>
                <w:sz w:val="20"/>
                <w:szCs w:val="20"/>
                <w14:ligatures w14:val="standardContextual"/>
              </w:rPr>
              <w:t>_____ /_____ /_____</w:t>
            </w:r>
          </w:p>
          <w:p w14:paraId="4EA1D180" w14:textId="4FF65FA2" w:rsidR="00423043" w:rsidRPr="0039551D" w:rsidRDefault="00423043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4E45D4" w:rsidRPr="0039551D" w14:paraId="15C893C8" w14:textId="77777777" w:rsidTr="009A4BAC">
        <w:trPr>
          <w:trHeight w:val="397"/>
        </w:trPr>
        <w:tc>
          <w:tcPr>
            <w:tcW w:w="7797" w:type="dxa"/>
            <w:gridSpan w:val="8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72C1E7F" w14:textId="3FBC1CE3" w:rsidR="004E45D4" w:rsidRDefault="0048641A" w:rsidP="00EF25D1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Are the premises subject to a mortgage, charge or security:</w:t>
            </w:r>
          </w:p>
        </w:tc>
        <w:tc>
          <w:tcPr>
            <w:tcW w:w="1499" w:type="dxa"/>
            <w:gridSpan w:val="3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6E73BF2B" w14:textId="4C8F56A9" w:rsidR="004E45D4" w:rsidRPr="004E45D4" w:rsidRDefault="00000000">
            <w:pPr>
              <w:spacing w:line="276" w:lineRule="auto"/>
              <w:rPr>
                <w:rFonts w:ascii="Arial Nova" w:hAnsi="Arial Nova" w:cs="Segoe UI"/>
                <w:b/>
                <w:bCs/>
              </w:rPr>
            </w:pPr>
            <w:sdt>
              <w:sdtPr>
                <w:rPr>
                  <w:rFonts w:ascii="Arial Nova" w:hAnsi="Arial Nova" w:cs="Segoe UI"/>
                  <w:b/>
                  <w:bCs/>
                </w:rPr>
                <w:id w:val="116382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5D4" w:rsidRPr="004E45D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E45D4" w:rsidRPr="004E45D4">
              <w:rPr>
                <w:rFonts w:ascii="Arial Nova" w:hAnsi="Arial Nova" w:cs="Segoe UI"/>
                <w:b/>
                <w:bCs/>
              </w:rPr>
              <w:t xml:space="preserve">  Yes</w:t>
            </w:r>
          </w:p>
        </w:tc>
        <w:tc>
          <w:tcPr>
            <w:tcW w:w="1501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7AB1E5C4" w14:textId="7ABF53BB" w:rsidR="004E45D4" w:rsidRPr="004E45D4" w:rsidRDefault="00000000">
            <w:pPr>
              <w:spacing w:line="276" w:lineRule="auto"/>
              <w:rPr>
                <w:rFonts w:ascii="Arial Nova" w:hAnsi="Arial Nova" w:cs="Segoe UI"/>
                <w:b/>
                <w:bCs/>
              </w:rPr>
            </w:pPr>
            <w:sdt>
              <w:sdtPr>
                <w:rPr>
                  <w:rFonts w:ascii="Arial Nova" w:hAnsi="Arial Nova" w:cs="Segoe UI"/>
                  <w:b/>
                  <w:bCs/>
                </w:rPr>
                <w:id w:val="-63941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5D4" w:rsidRPr="004E45D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E45D4" w:rsidRPr="004E45D4">
              <w:rPr>
                <w:rFonts w:ascii="Arial Nova" w:hAnsi="Arial Nova" w:cs="Segoe UI"/>
                <w:b/>
                <w:bCs/>
              </w:rPr>
              <w:t xml:space="preserve">  No</w:t>
            </w:r>
          </w:p>
        </w:tc>
      </w:tr>
      <w:tr w:rsidR="004477AD" w:rsidRPr="00571261" w14:paraId="2DDB4ADA" w14:textId="77777777" w:rsidTr="009A4BAC">
        <w:trPr>
          <w:trHeight w:val="397"/>
        </w:trPr>
        <w:tc>
          <w:tcPr>
            <w:tcW w:w="10797" w:type="dxa"/>
            <w:gridSpan w:val="1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5DCD73AB" w14:textId="7417FCB2" w:rsidR="004477AD" w:rsidRPr="0005623D" w:rsidRDefault="0048641A" w:rsidP="00EF25D1">
            <w:pPr>
              <w:spacing w:before="120" w:after="120" w:line="276" w:lineRule="auto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05623D">
              <w:rPr>
                <w:rFonts w:ascii="Arial Nova" w:hAnsi="Arial Nova" w:cs="Arial"/>
                <w:i/>
                <w:iCs/>
              </w:rPr>
              <w:t xml:space="preserve">If </w:t>
            </w:r>
            <w:r w:rsidRPr="0005623D">
              <w:rPr>
                <w:rFonts w:ascii="Arial Nova" w:hAnsi="Arial Nova" w:cs="Arial"/>
                <w:b/>
                <w:bCs/>
                <w:i/>
                <w:iCs/>
              </w:rPr>
              <w:t>YES</w:t>
            </w:r>
            <w:r w:rsidR="00F325B1" w:rsidRPr="0005623D">
              <w:rPr>
                <w:rFonts w:ascii="Arial Nova" w:hAnsi="Arial Nova" w:cs="Arial"/>
                <w:i/>
                <w:iCs/>
              </w:rPr>
              <w:t xml:space="preserve">, what is the name and address of the person in whose favour the mortgage, charge or security is issued (include details of mortgage </w:t>
            </w:r>
            <w:r w:rsidR="00E80CF5" w:rsidRPr="0005623D">
              <w:rPr>
                <w:rFonts w:ascii="Arial Nova" w:hAnsi="Arial Nova" w:cs="Arial"/>
                <w:i/>
                <w:iCs/>
              </w:rPr>
              <w:t>etc)</w:t>
            </w:r>
          </w:p>
        </w:tc>
      </w:tr>
      <w:tr w:rsidR="004477AD" w:rsidRPr="00571261" w14:paraId="57C8C597" w14:textId="77777777" w:rsidTr="009A4BAC">
        <w:trPr>
          <w:trHeight w:val="397"/>
        </w:trPr>
        <w:sdt>
          <w:sdtPr>
            <w:rPr>
              <w:rFonts w:ascii="Segoe UI" w:hAnsi="Segoe UI" w:cs="Segoe UI"/>
              <w:sz w:val="20"/>
              <w:szCs w:val="20"/>
            </w:rPr>
            <w:id w:val="-1824959657"/>
            <w:placeholder>
              <w:docPart w:val="8E850816992F4B64A617C72E33353C5A"/>
            </w:placeholder>
            <w:showingPlcHdr/>
            <w:text/>
          </w:sdtPr>
          <w:sdtContent>
            <w:tc>
              <w:tcPr>
                <w:tcW w:w="10797" w:type="dxa"/>
                <w:gridSpan w:val="13"/>
                <w:tcBorders>
                  <w:top w:val="single" w:sz="2" w:space="0" w:color="BFBFBF" w:themeColor="background1" w:themeShade="BF"/>
                  <w:left w:val="single" w:sz="12" w:space="0" w:color="38115E"/>
                  <w:bottom w:val="single" w:sz="2" w:space="0" w:color="BFBFBF" w:themeColor="background1" w:themeShade="BF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50D35DF8" w14:textId="77777777" w:rsidR="004477AD" w:rsidRPr="00571261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B0EB5" w:rsidRPr="00571261" w14:paraId="3B0B33E4" w14:textId="77777777" w:rsidTr="009A4BAC">
        <w:trPr>
          <w:trHeight w:val="397"/>
        </w:trPr>
        <w:tc>
          <w:tcPr>
            <w:tcW w:w="10797" w:type="dxa"/>
            <w:gridSpan w:val="1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41642C7B" w14:textId="77777777" w:rsidR="00EB0EB5" w:rsidRDefault="00EB0EB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477AD" w:rsidRPr="00571261" w14:paraId="07268B8D" w14:textId="77777777" w:rsidTr="009A4BAC">
        <w:trPr>
          <w:trHeight w:val="397"/>
        </w:trPr>
        <w:tc>
          <w:tcPr>
            <w:tcW w:w="1134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C510B2B" w14:textId="77777777" w:rsidR="004477AD" w:rsidRPr="0039551D" w:rsidRDefault="004477AD" w:rsidP="00EF25D1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39551D">
              <w:rPr>
                <w:rFonts w:ascii="Arial Nova" w:hAnsi="Arial Nova" w:cs="Arial"/>
                <w:b/>
                <w:bCs/>
              </w:rPr>
              <w:t>Suburb: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917619893"/>
            <w:placeholder>
              <w:docPart w:val="662C84EE859F41D6B43087B5572C0FC9"/>
            </w:placeholder>
            <w:showingPlcHdr/>
            <w:text/>
          </w:sdtPr>
          <w:sdtContent>
            <w:tc>
              <w:tcPr>
                <w:tcW w:w="4111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5C265E3D" w14:textId="77777777" w:rsidR="004477AD" w:rsidRPr="00571261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Style w:val="PlaceholderText"/>
                  </w:rPr>
                  <w:instrText xml:space="preserve"> FORMTEXT </w:instrText>
                </w:r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  <w:fldChar w:fldCharType="separate"/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</w:rPr>
                  <w:fldChar w:fldCharType="end"/>
                </w:r>
              </w:p>
            </w:tc>
          </w:sdtContent>
        </w:sdt>
        <w:tc>
          <w:tcPr>
            <w:tcW w:w="85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6FA4066" w14:textId="77777777" w:rsidR="004477AD" w:rsidRPr="0039551D" w:rsidRDefault="004477AD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r w:rsidRPr="0039551D">
              <w:rPr>
                <w:rFonts w:ascii="Arial Nova" w:hAnsi="Arial Nova" w:cs="Arial"/>
                <w:b/>
                <w:bCs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from List"/>
            <w:tag w:val="Select from List"/>
            <w:id w:val="-1679265187"/>
            <w:placeholder>
              <w:docPart w:val="23C1530972D74CA589D596939ECBFA1F"/>
            </w:placeholder>
            <w:showingPlcHdr/>
            <w:dropDownList>
              <w:listItem w:displayText="WA" w:value="WA"/>
              <w:listItem w:displayText="SA" w:value="SA"/>
              <w:listItem w:displayText="NT" w:value="NT"/>
              <w:listItem w:displayText="ACT" w:value="ACT"/>
              <w:listItem w:displayText="QLD" w:value="QLD"/>
              <w:listItem w:displayText="TAS" w:value="TAS"/>
              <w:listItem w:displayText="VIC" w:value="VIC"/>
              <w:listItem w:displayText="NSW" w:value="NSW"/>
            </w:dropDownList>
          </w:sdtPr>
          <w:sdtContent>
            <w:tc>
              <w:tcPr>
                <w:tcW w:w="1701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098554A9" w14:textId="77777777" w:rsidR="004477AD" w:rsidRPr="0039551D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 Nova" w:hAnsi="Arial Nova" w:cs="Segoe UI"/>
                    <w:sz w:val="20"/>
                    <w:szCs w:val="20"/>
                  </w:rPr>
                </w:r>
                <w:r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275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B0D956F" w14:textId="77777777" w:rsidR="004477AD" w:rsidRPr="0039551D" w:rsidRDefault="004477AD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39551D">
              <w:rPr>
                <w:rFonts w:ascii="Arial Nova" w:hAnsi="Arial Nova" w:cs="Arial"/>
                <w:b/>
                <w:bCs/>
              </w:rPr>
              <w:t>Postcode: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568802207"/>
            <w:placeholder>
              <w:docPart w:val="D799CAAD49A542B3A68F10CC48690EFB"/>
            </w:placeholder>
            <w:showingPlcHdr/>
            <w:text/>
          </w:sdtPr>
          <w:sdtContent>
            <w:tc>
              <w:tcPr>
                <w:tcW w:w="1725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332AAC73" w14:textId="77777777" w:rsidR="004477AD" w:rsidRPr="00571261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19247D2A" w14:textId="77777777" w:rsidR="009A4BAC" w:rsidRPr="009A4BAC" w:rsidRDefault="009A4BAC" w:rsidP="009A4BAC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079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7"/>
      </w:tblGrid>
      <w:tr w:rsidR="002F5EC2" w:rsidRPr="00571261" w14:paraId="411E7166" w14:textId="77777777" w:rsidTr="009A4BAC">
        <w:trPr>
          <w:trHeight w:val="815"/>
        </w:trPr>
        <w:tc>
          <w:tcPr>
            <w:tcW w:w="10797" w:type="dxa"/>
            <w:shd w:val="clear" w:color="auto" w:fill="F0E6FA"/>
            <w:vAlign w:val="center"/>
          </w:tcPr>
          <w:p w14:paraId="26AFCB7E" w14:textId="77777777" w:rsidR="002F5EC2" w:rsidRPr="00F04FFD" w:rsidRDefault="002F5EC2" w:rsidP="0049791A">
            <w:pPr>
              <w:jc w:val="both"/>
              <w:rPr>
                <w:rFonts w:ascii="Arial Nova" w:hAnsi="Arial Nova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F04FFD">
              <w:rPr>
                <w:rFonts w:ascii="Arial Nova" w:hAnsi="Arial Nova" w:cs="Arial"/>
                <w:b/>
                <w:iCs/>
              </w:rPr>
              <w:t xml:space="preserve">IMPORTANT NOTE: </w:t>
            </w:r>
            <w:r w:rsidRPr="00F04FFD">
              <w:rPr>
                <w:rFonts w:ascii="Arial Nova" w:hAnsi="Arial Nova" w:cs="Arial"/>
                <w:iCs/>
                <w:spacing w:val="-3"/>
              </w:rPr>
              <w:t>I</w:t>
            </w:r>
            <w:r>
              <w:rPr>
                <w:rFonts w:ascii="Arial Nova" w:hAnsi="Arial Nova" w:cs="Arial"/>
                <w:iCs/>
                <w:spacing w:val="-3"/>
              </w:rPr>
              <w:t>f the new owner will also be conducting business under the licence, an application for the transfer of the licence must be lodged and approved prior to settlement of the business.</w:t>
            </w:r>
          </w:p>
        </w:tc>
      </w:tr>
    </w:tbl>
    <w:p w14:paraId="06432F1F" w14:textId="77777777" w:rsidR="009A4BAC" w:rsidRDefault="009A4BAC" w:rsidP="004477AD">
      <w:pPr>
        <w:spacing w:after="0" w:line="240" w:lineRule="auto"/>
        <w:sectPr w:rsidR="009A4BAC" w:rsidSect="007F5BAB">
          <w:headerReference w:type="default" r:id="rId11"/>
          <w:footerReference w:type="even" r:id="rId12"/>
          <w:footerReference w:type="default" r:id="rId13"/>
          <w:pgSz w:w="11906" w:h="16838" w:code="9"/>
          <w:pgMar w:top="2269" w:right="720" w:bottom="992" w:left="720" w:header="510" w:footer="0" w:gutter="0"/>
          <w:cols w:space="708"/>
          <w:docGrid w:linePitch="360"/>
        </w:sectPr>
      </w:pPr>
    </w:p>
    <w:p w14:paraId="64E07299" w14:textId="77777777" w:rsidR="003C0CD7" w:rsidRDefault="003C0CD7" w:rsidP="004477AD">
      <w:pPr>
        <w:spacing w:after="0" w:line="240" w:lineRule="auto"/>
      </w:pPr>
    </w:p>
    <w:p w14:paraId="77222674" w14:textId="77777777" w:rsidR="0080551D" w:rsidRPr="0080551D" w:rsidRDefault="0080551D" w:rsidP="0080551D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38115E"/>
          <w:left w:val="single" w:sz="2" w:space="0" w:color="38115E"/>
          <w:bottom w:val="single" w:sz="2" w:space="0" w:color="38115E"/>
          <w:right w:val="single" w:sz="2" w:space="0" w:color="38115E"/>
          <w:insideH w:val="single" w:sz="2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678"/>
        <w:gridCol w:w="1701"/>
        <w:gridCol w:w="2717"/>
      </w:tblGrid>
      <w:tr w:rsidR="004477AD" w:rsidRPr="00571261" w14:paraId="137DCEE8" w14:textId="77777777" w:rsidTr="0080551D">
        <w:trPr>
          <w:trHeight w:val="510"/>
        </w:trPr>
        <w:tc>
          <w:tcPr>
            <w:tcW w:w="10797" w:type="dxa"/>
            <w:gridSpan w:val="4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49BA8499" w14:textId="68FD8B4F" w:rsidR="004477AD" w:rsidRPr="00C1417E" w:rsidRDefault="004477A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417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SECTION </w:t>
            </w:r>
            <w:r w:rsidR="003C0C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– </w:t>
            </w:r>
            <w:r w:rsidR="003C0C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DECLARATION </w:t>
            </w:r>
          </w:p>
        </w:tc>
      </w:tr>
      <w:tr w:rsidR="004477AD" w:rsidRPr="00571261" w14:paraId="6802FC3E" w14:textId="77777777" w:rsidTr="0080551D">
        <w:trPr>
          <w:trHeight w:val="907"/>
        </w:trPr>
        <w:tc>
          <w:tcPr>
            <w:tcW w:w="10797" w:type="dxa"/>
            <w:gridSpan w:val="4"/>
            <w:tcBorders>
              <w:top w:val="single" w:sz="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0824849B" w14:textId="77777777" w:rsidR="004477AD" w:rsidRPr="00FB4E29" w:rsidRDefault="00FB4E29" w:rsidP="00006E1E">
            <w:pPr>
              <w:widowControl w:val="0"/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 w:after="120"/>
              <w:jc w:val="both"/>
              <w:rPr>
                <w:rFonts w:ascii="Arial Nova" w:hAnsi="Arial Nova" w:cs="Arial"/>
                <w:b/>
                <w:bCs/>
                <w:spacing w:val="-3"/>
                <w:sz w:val="20"/>
                <w:szCs w:val="20"/>
              </w:rPr>
            </w:pPr>
            <w:r w:rsidRPr="00FB4E29">
              <w:rPr>
                <w:rFonts w:ascii="Arial Nova" w:hAnsi="Arial Nova" w:cs="Arial"/>
                <w:b/>
                <w:bCs/>
                <w:spacing w:val="-3"/>
                <w:sz w:val="20"/>
                <w:szCs w:val="20"/>
              </w:rPr>
              <w:t xml:space="preserve">I declare / certify that: </w:t>
            </w:r>
          </w:p>
          <w:p w14:paraId="0E58ED4F" w14:textId="77777777" w:rsidR="00FB4E29" w:rsidRPr="00006E1E" w:rsidRDefault="00FB4E29" w:rsidP="00FB4E2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jc w:val="both"/>
              <w:rPr>
                <w:rFonts w:ascii="Arial Nova" w:hAnsi="Arial Nova" w:cs="Arial"/>
                <w:spacing w:val="-3"/>
                <w:sz w:val="20"/>
                <w:szCs w:val="20"/>
              </w:rPr>
            </w:pPr>
            <w:r w:rsidRPr="00006E1E">
              <w:rPr>
                <w:rFonts w:ascii="Arial Nova" w:hAnsi="Arial Nova" w:cs="Arial"/>
                <w:spacing w:val="-3"/>
                <w:sz w:val="20"/>
                <w:szCs w:val="20"/>
              </w:rPr>
              <w:t>The information contained in this form, including attachments, is true and correct.</w:t>
            </w:r>
          </w:p>
          <w:p w14:paraId="5C774E48" w14:textId="08D7D90E" w:rsidR="00FB4E29" w:rsidRPr="00FB4E29" w:rsidRDefault="00FB4E29" w:rsidP="00FB4E2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06E1E">
              <w:rPr>
                <w:rFonts w:ascii="Arial Nova" w:hAnsi="Arial Nova" w:cs="Arial"/>
                <w:spacing w:val="-3"/>
                <w:sz w:val="20"/>
                <w:szCs w:val="20"/>
              </w:rPr>
              <w:t>I am authorised to sign this application on behalf of the applicant entity.</w:t>
            </w:r>
          </w:p>
        </w:tc>
      </w:tr>
      <w:tr w:rsidR="004477AD" w:rsidRPr="0039551D" w14:paraId="21383C30" w14:textId="77777777" w:rsidTr="0080551D">
        <w:trPr>
          <w:trHeight w:val="1403"/>
        </w:trPr>
        <w:tc>
          <w:tcPr>
            <w:tcW w:w="10797" w:type="dxa"/>
            <w:gridSpan w:val="4"/>
            <w:tcBorders>
              <w:top w:val="nil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4477AD" w:rsidRPr="00571261" w14:paraId="5DEFA1F3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349B343" w14:textId="77777777" w:rsidR="004477AD" w:rsidRPr="00571261" w:rsidRDefault="004477AD">
                  <w:pPr>
                    <w:spacing w:line="276" w:lineRule="auto"/>
                    <w:ind w:left="74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D6EE1A9" w14:textId="77777777" w:rsidR="004477AD" w:rsidRPr="00571261" w:rsidRDefault="004477AD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21D405CF" w14:textId="77777777" w:rsidR="004477AD" w:rsidRPr="00571261" w:rsidRDefault="004477AD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4477AD" w:rsidRPr="00571261" w14:paraId="58F8E37D" w14:textId="77777777" w:rsidTr="00252375">
              <w:trPr>
                <w:trHeight w:val="802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D24D99E" w14:textId="2BA267BB" w:rsidR="004477AD" w:rsidRPr="008A0C8E" w:rsidRDefault="004477A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9BD6349" w14:textId="77777777" w:rsidR="004477AD" w:rsidRPr="008A0C8E" w:rsidRDefault="004477A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119695AE" w14:textId="77777777" w:rsidR="004477AD" w:rsidRPr="008A0C8E" w:rsidRDefault="004477A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F3C23DA" w14:textId="77777777" w:rsidR="004477AD" w:rsidRPr="0039551D" w:rsidRDefault="004477AD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501B47" w:rsidRPr="0039551D" w14:paraId="5931102E" w14:textId="77777777" w:rsidTr="0080551D">
        <w:trPr>
          <w:trHeight w:val="397"/>
        </w:trPr>
        <w:tc>
          <w:tcPr>
            <w:tcW w:w="1701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541A8E"/>
            </w:tcBorders>
            <w:shd w:val="clear" w:color="auto" w:fill="F2F2F2" w:themeFill="background1" w:themeFillShade="F2"/>
            <w:vAlign w:val="center"/>
          </w:tcPr>
          <w:p w14:paraId="0569B6B0" w14:textId="183C0E9A" w:rsidR="00501B47" w:rsidRPr="0039551D" w:rsidRDefault="00501B47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Full Name</w:t>
            </w:r>
            <w:r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tc>
          <w:tcPr>
            <w:tcW w:w="4678" w:type="dxa"/>
            <w:tcBorders>
              <w:top w:val="single" w:sz="2" w:space="0" w:color="BFBFBF" w:themeColor="background1" w:themeShade="BF"/>
              <w:bottom w:val="single" w:sz="2" w:space="0" w:color="541A8E"/>
              <w:right w:val="dotted" w:sz="4" w:space="0" w:color="BFBFBF" w:themeColor="background1" w:themeShade="BF"/>
            </w:tcBorders>
            <w:vAlign w:val="center"/>
          </w:tcPr>
          <w:p w14:paraId="52DDD878" w14:textId="77777777" w:rsidR="00501B47" w:rsidRPr="0039551D" w:rsidRDefault="0000000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109738594"/>
                <w:placeholder>
                  <w:docPart w:val="45806686AB0E4EB383E1BC380F4B436E"/>
                </w:placeholder>
                <w:showingPlcHdr/>
                <w:text/>
              </w:sdtPr>
              <w:sdtContent>
                <w:r w:rsidR="00501B47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501B47" w:rsidRPr="00A44634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="00501B47" w:rsidRPr="00A44634">
                  <w:rPr>
                    <w:rFonts w:ascii="Segoe UI" w:hAnsi="Segoe UI" w:cs="Segoe UI"/>
                    <w:sz w:val="20"/>
                    <w:szCs w:val="20"/>
                  </w:rPr>
                </w:r>
                <w:r w:rsidR="00501B47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00501B47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501B47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501B47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501B47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501B47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501B47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501B47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541A8E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3C66064" w14:textId="5C782D39" w:rsidR="00501B47" w:rsidRPr="00FC10BE" w:rsidRDefault="00FC10BE">
            <w:pPr>
              <w:spacing w:line="276" w:lineRule="auto"/>
              <w:rPr>
                <w:rFonts w:ascii="Arial Nova" w:hAnsi="Arial Nova" w:cs="Segoe UI"/>
                <w:b/>
                <w:bCs/>
              </w:rPr>
            </w:pPr>
            <w:r w:rsidRPr="00FC10BE">
              <w:rPr>
                <w:rFonts w:ascii="Arial Nova" w:hAnsi="Arial Nova" w:cs="Segoe UI"/>
                <w:b/>
                <w:bCs/>
              </w:rPr>
              <w:t>Position title:</w:t>
            </w:r>
          </w:p>
        </w:tc>
        <w:tc>
          <w:tcPr>
            <w:tcW w:w="271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541A8E"/>
              <w:right w:val="single" w:sz="12" w:space="0" w:color="38115E"/>
            </w:tcBorders>
            <w:vAlign w:val="center"/>
          </w:tcPr>
          <w:p w14:paraId="439228B9" w14:textId="0EA45F04" w:rsidR="00501B47" w:rsidRPr="0039551D" w:rsidRDefault="00501B47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C0CD7" w:rsidRPr="0039551D" w14:paraId="29989AF4" w14:textId="77777777" w:rsidTr="0080551D">
        <w:trPr>
          <w:trHeight w:val="1403"/>
        </w:trPr>
        <w:tc>
          <w:tcPr>
            <w:tcW w:w="10797" w:type="dxa"/>
            <w:gridSpan w:val="4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3C0CD7" w:rsidRPr="00571261" w14:paraId="68896EC4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5D445FF" w14:textId="77777777" w:rsidR="003C0CD7" w:rsidRPr="00571261" w:rsidRDefault="003C0CD7">
                  <w:pPr>
                    <w:spacing w:line="276" w:lineRule="auto"/>
                    <w:ind w:left="74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B8DFBB6" w14:textId="77777777" w:rsidR="003C0CD7" w:rsidRPr="00571261" w:rsidRDefault="003C0CD7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70FE582B" w14:textId="77777777" w:rsidR="003C0CD7" w:rsidRPr="00571261" w:rsidRDefault="003C0CD7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3C0CD7" w:rsidRPr="00571261" w14:paraId="66BB6F84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B6B4CDC" w14:textId="12B4C0BD" w:rsidR="003C0CD7" w:rsidRPr="008A0C8E" w:rsidRDefault="003C0CD7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E709732" w14:textId="77777777" w:rsidR="003C0CD7" w:rsidRPr="008A0C8E" w:rsidRDefault="003C0CD7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20653BFF" w14:textId="77777777" w:rsidR="003C0CD7" w:rsidRPr="008A0C8E" w:rsidRDefault="003C0CD7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3FB1F88A" w14:textId="77777777" w:rsidR="003C0CD7" w:rsidRPr="0039551D" w:rsidRDefault="003C0CD7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B55411" w:rsidRPr="0039551D" w14:paraId="0C64E5E2" w14:textId="77777777" w:rsidTr="0080551D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5E7D4DCB" w14:textId="77777777" w:rsidR="00B55411" w:rsidRPr="0039551D" w:rsidRDefault="00B55411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Full Name</w:t>
            </w:r>
            <w:r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tc>
          <w:tcPr>
            <w:tcW w:w="4678" w:type="dxa"/>
            <w:tcBorders>
              <w:top w:val="single" w:sz="2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vAlign w:val="center"/>
          </w:tcPr>
          <w:p w14:paraId="68A51B3C" w14:textId="77777777" w:rsidR="00B55411" w:rsidRPr="0039551D" w:rsidRDefault="0000000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776975188"/>
                <w:placeholder>
                  <w:docPart w:val="16F92129DCCF4BD8A787717FB8E66D68"/>
                </w:placeholder>
                <w:showingPlcHdr/>
                <w:text/>
              </w:sdtPr>
              <w:sdtContent>
                <w:r w:rsidR="00B55411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55411" w:rsidRPr="00A44634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="00B55411" w:rsidRPr="00A44634">
                  <w:rPr>
                    <w:rFonts w:ascii="Segoe UI" w:hAnsi="Segoe UI" w:cs="Segoe UI"/>
                    <w:sz w:val="20"/>
                    <w:szCs w:val="20"/>
                  </w:rPr>
                </w:r>
                <w:r w:rsidR="00B55411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00B55411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B55411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B55411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B55411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B55411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B55411"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B5541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112B121" w14:textId="1296104D" w:rsidR="00B55411" w:rsidRPr="00B55411" w:rsidRDefault="00B55411">
            <w:pPr>
              <w:spacing w:line="276" w:lineRule="auto"/>
              <w:rPr>
                <w:rFonts w:ascii="Arial Nova" w:hAnsi="Arial Nova" w:cs="Segoe UI"/>
                <w:b/>
                <w:bCs/>
              </w:rPr>
            </w:pPr>
            <w:r>
              <w:rPr>
                <w:rFonts w:ascii="Arial Nova" w:hAnsi="Arial Nova" w:cs="Segoe UI"/>
                <w:b/>
                <w:bCs/>
              </w:rPr>
              <w:t>Position title:</w:t>
            </w:r>
          </w:p>
        </w:tc>
        <w:tc>
          <w:tcPr>
            <w:tcW w:w="271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single" w:sz="12" w:space="0" w:color="38115E"/>
            </w:tcBorders>
            <w:vAlign w:val="center"/>
          </w:tcPr>
          <w:p w14:paraId="081E45B5" w14:textId="1FBB1F1B" w:rsidR="00B55411" w:rsidRPr="0039551D" w:rsidRDefault="00B55411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0E6CC75C" w14:textId="611F2AEC" w:rsidR="000449C2" w:rsidRDefault="00111766" w:rsidP="009136EF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280963" w:rsidRPr="00571261" w14:paraId="2025A8A2" w14:textId="77777777" w:rsidTr="00B55411">
        <w:trPr>
          <w:trHeight w:val="1020"/>
        </w:trPr>
        <w:tc>
          <w:tcPr>
            <w:tcW w:w="10795" w:type="dxa"/>
            <w:shd w:val="clear" w:color="auto" w:fill="F0E6FA"/>
            <w:vAlign w:val="center"/>
          </w:tcPr>
          <w:p w14:paraId="3DF2A160" w14:textId="00C71A61" w:rsidR="00280963" w:rsidRPr="001636F6" w:rsidRDefault="00280963" w:rsidP="00B55411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color w:val="FF0000"/>
                <w:spacing w:val="-3"/>
              </w:rPr>
            </w:pPr>
            <w:r w:rsidRPr="00B55411">
              <w:rPr>
                <w:rFonts w:ascii="Arial Nova" w:hAnsi="Arial Nova" w:cs="Arial"/>
                <w:b/>
                <w:iCs/>
              </w:rPr>
              <w:t>IMPORTANT NOTE:</w:t>
            </w:r>
            <w:r w:rsidRPr="00B55411">
              <w:rPr>
                <w:rFonts w:ascii="Arial Nova" w:hAnsi="Arial Nova" w:cs="Arial"/>
                <w:b/>
                <w:i/>
              </w:rPr>
              <w:t xml:space="preserve"> </w:t>
            </w:r>
            <w:r w:rsidRPr="00B55411">
              <w:rPr>
                <w:rFonts w:ascii="Arial Nova" w:hAnsi="Arial Nova"/>
                <w:spacing w:val="-3"/>
              </w:rPr>
              <w:t xml:space="preserve">It is an offence under the </w:t>
            </w:r>
            <w:r w:rsidRPr="00B55411">
              <w:rPr>
                <w:rFonts w:ascii="Arial Nova" w:hAnsi="Arial Nova"/>
                <w:i/>
                <w:iCs/>
                <w:spacing w:val="-3"/>
              </w:rPr>
              <w:t>Liquor Control Act 1988</w:t>
            </w:r>
            <w:r w:rsidRPr="00B55411">
              <w:rPr>
                <w:rFonts w:ascii="Arial Nova" w:hAnsi="Arial Nova"/>
                <w:spacing w:val="-3"/>
              </w:rPr>
              <w:t xml:space="preserve"> to make a statement that is false or misleading. </w:t>
            </w:r>
          </w:p>
        </w:tc>
      </w:tr>
    </w:tbl>
    <w:p w14:paraId="3F8AAE01" w14:textId="77777777" w:rsidR="009136EF" w:rsidRPr="00DD279D" w:rsidRDefault="009136EF" w:rsidP="0092438E">
      <w:pPr>
        <w:pStyle w:val="NoSpacing"/>
        <w:rPr>
          <w:rFonts w:ascii="Arial" w:hAnsi="Arial" w:cs="Arial"/>
          <w:sz w:val="10"/>
          <w:szCs w:val="10"/>
        </w:rPr>
      </w:pPr>
    </w:p>
    <w:bookmarkEnd w:id="0"/>
    <w:p w14:paraId="4DB3AD12" w14:textId="11518C3B" w:rsidR="003E4ACD" w:rsidRDefault="003E4ACD" w:rsidP="00FA0125">
      <w:pPr>
        <w:pStyle w:val="NoSpacing"/>
        <w:ind w:right="118"/>
        <w:jc w:val="center"/>
        <w:rPr>
          <w:rFonts w:ascii="Arial" w:hAnsi="Arial" w:cs="Arial"/>
          <w:i/>
          <w:iCs/>
          <w:sz w:val="20"/>
          <w:szCs w:val="20"/>
        </w:rPr>
      </w:pPr>
    </w:p>
    <w:p w14:paraId="2C54628D" w14:textId="77777777" w:rsidR="00071B40" w:rsidRPr="00071B40" w:rsidRDefault="00071B40" w:rsidP="00071B40"/>
    <w:p w14:paraId="3941A420" w14:textId="77777777" w:rsidR="00071B40" w:rsidRPr="00071B40" w:rsidRDefault="00071B40" w:rsidP="00071B40"/>
    <w:p w14:paraId="53A972AA" w14:textId="77777777" w:rsidR="00071B40" w:rsidRPr="00071B40" w:rsidRDefault="00071B40" w:rsidP="00071B40"/>
    <w:p w14:paraId="7EFB2F3C" w14:textId="77777777" w:rsidR="00071B40" w:rsidRPr="00071B40" w:rsidRDefault="00071B40" w:rsidP="00071B40"/>
    <w:p w14:paraId="6A728CB6" w14:textId="77777777" w:rsidR="00071B40" w:rsidRPr="00071B40" w:rsidRDefault="00071B40" w:rsidP="00071B40"/>
    <w:p w14:paraId="0B1A2498" w14:textId="77777777" w:rsidR="00071B40" w:rsidRPr="00071B40" w:rsidRDefault="00071B40" w:rsidP="00071B40"/>
    <w:p w14:paraId="4F385EDD" w14:textId="77777777" w:rsidR="00071B40" w:rsidRDefault="00071B40" w:rsidP="00071B40">
      <w:pPr>
        <w:jc w:val="right"/>
      </w:pPr>
    </w:p>
    <w:p w14:paraId="3C40CFF3" w14:textId="77777777" w:rsidR="00071B40" w:rsidRDefault="00071B40" w:rsidP="00071B40">
      <w:pPr>
        <w:jc w:val="right"/>
      </w:pPr>
    </w:p>
    <w:p w14:paraId="64740F31" w14:textId="77777777" w:rsidR="00071B40" w:rsidRDefault="00071B40" w:rsidP="00071B40">
      <w:pPr>
        <w:jc w:val="right"/>
      </w:pPr>
    </w:p>
    <w:p w14:paraId="10DEDFDA" w14:textId="77777777" w:rsidR="00071B40" w:rsidRPr="00071B40" w:rsidRDefault="00071B40" w:rsidP="00071B40">
      <w:pPr>
        <w:jc w:val="right"/>
        <w:rPr>
          <w:sz w:val="10"/>
          <w:szCs w:val="10"/>
        </w:rPr>
      </w:pPr>
    </w:p>
    <w:p w14:paraId="7C4E75B7" w14:textId="5064DD14" w:rsidR="00071B40" w:rsidRPr="00071B40" w:rsidRDefault="00071B40" w:rsidP="00EE2F76">
      <w:pPr>
        <w:spacing w:after="80" w:line="240" w:lineRule="auto"/>
        <w:jc w:val="right"/>
        <w:rPr>
          <w:rFonts w:ascii="Arial" w:hAnsi="Arial" w:cs="Arial"/>
          <w:sz w:val="20"/>
          <w:szCs w:val="20"/>
        </w:rPr>
      </w:pPr>
      <w:r>
        <w:tab/>
      </w:r>
      <w:r w:rsidRPr="00D55634">
        <w:rPr>
          <w:rFonts w:ascii="Arial Nova" w:hAnsi="Arial Nov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F57E166" wp14:editId="0C846102">
                <wp:simplePos x="0" y="0"/>
                <wp:positionH relativeFrom="margin">
                  <wp:posOffset>19632930</wp:posOffset>
                </wp:positionH>
                <wp:positionV relativeFrom="paragraph">
                  <wp:posOffset>92075</wp:posOffset>
                </wp:positionV>
                <wp:extent cx="6545580" cy="1764030"/>
                <wp:effectExtent l="0" t="0" r="7620" b="7620"/>
                <wp:wrapNone/>
                <wp:docPr id="19230280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176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6ED5B3" w14:textId="77777777" w:rsidR="00071B40" w:rsidRDefault="00071B40" w:rsidP="00071B40">
                            <w:pPr>
                              <w:p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pBdr>
                              <w:tabs>
                                <w:tab w:val="left" w:pos="-720"/>
                              </w:tabs>
                              <w:suppressAutoHyphens/>
                              <w:jc w:val="both"/>
                              <w:rPr>
                                <w:rFonts w:ascii="Helvetica" w:hAnsi="Helvetica" w:cs="Helvetica"/>
                                <w:spacing w:val="-3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7E166" id="Rectangle 1" o:spid="_x0000_s1026" style="position:absolute;left:0;text-align:left;margin-left:1545.9pt;margin-top:7.25pt;width:515.4pt;height:138.9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" o:allowincell="f" filled="f" stroked="f" strokeweight="0">
                <v:textbox inset="0,0,0,0">
                  <w:txbxContent>
                    <w:p w14:paraId="796ED5B3" w14:textId="77777777" w:rsidR="00071B40" w:rsidRDefault="00071B40" w:rsidP="00071B40">
                      <w:pPr>
                        <w:pBdr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pBdr>
                        <w:tabs>
                          <w:tab w:val="left" w:pos="-720"/>
                        </w:tabs>
                        <w:suppressAutoHyphens/>
                        <w:jc w:val="both"/>
                        <w:rPr>
                          <w:rFonts w:ascii="Helvetica" w:hAnsi="Helvetica" w:cs="Helvetica"/>
                          <w:spacing w:val="-3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71B40">
        <w:rPr>
          <w:rFonts w:ascii="Arial" w:hAnsi="Arial" w:cs="Arial"/>
          <w:sz w:val="20"/>
          <w:szCs w:val="20"/>
        </w:rPr>
        <w:t xml:space="preserve"> </w:t>
      </w:r>
    </w:p>
    <w:sectPr w:rsidR="00071B40" w:rsidRPr="00071B40" w:rsidSect="009A4BAC"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6D1A" w14:textId="77777777" w:rsidR="00254646" w:rsidRDefault="00254646" w:rsidP="009C2718">
      <w:pPr>
        <w:spacing w:after="0" w:line="240" w:lineRule="auto"/>
      </w:pPr>
      <w:r>
        <w:separator/>
      </w:r>
    </w:p>
  </w:endnote>
  <w:endnote w:type="continuationSeparator" w:id="0">
    <w:p w14:paraId="7FFD21E0" w14:textId="77777777" w:rsidR="00254646" w:rsidRDefault="00254646" w:rsidP="009C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690364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-742253840"/>
          <w:docPartObj>
            <w:docPartGallery w:val="Page Numbers (Top of Page)"/>
            <w:docPartUnique/>
          </w:docPartObj>
        </w:sdtPr>
        <w:sdtContent>
          <w:p w14:paraId="1ECE6D54" w14:textId="77777777" w:rsidR="00EE2F76" w:rsidRPr="00D55634" w:rsidRDefault="00EE2F76" w:rsidP="00EE2F76">
            <w:pPr>
              <w:spacing w:after="8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</w:t>
            </w:r>
            <w:r w:rsidRPr="00D55634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7044FE1D" w14:textId="77777777" w:rsidR="00EE2F76" w:rsidRPr="00D55634" w:rsidRDefault="00EE2F76" w:rsidP="00EE2F76">
            <w:pPr>
              <w:spacing w:after="8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D55634">
              <w:rPr>
                <w:rFonts w:ascii="Arial Nova" w:hAnsi="Arial Nova" w:cs="Arial"/>
                <w:sz w:val="18"/>
                <w:szCs w:val="18"/>
              </w:rPr>
              <w:t>140 William Street, Perth Western Australia, 6000</w:t>
            </w:r>
          </w:p>
          <w:p w14:paraId="21D58D22" w14:textId="77777777" w:rsidR="00EE2F76" w:rsidRPr="00D55634" w:rsidRDefault="00EE2F76" w:rsidP="00EE2F76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D55634">
              <w:rPr>
                <w:rFonts w:ascii="Arial Nova" w:hAnsi="Arial Nova" w:cs="Arial"/>
                <w:b/>
                <w:sz w:val="18"/>
                <w:szCs w:val="18"/>
              </w:rPr>
              <w:t>Postal Address:</w:t>
            </w:r>
            <w:r w:rsidRPr="00D55634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D55634">
              <w:rPr>
                <w:rFonts w:ascii="Arial Nova" w:hAnsi="Arial Nova" w:cs="Arial"/>
                <w:bCs/>
                <w:sz w:val="18"/>
                <w:szCs w:val="18"/>
              </w:rPr>
              <w:t>PO Box 8349, Perth Business Centre, WA, 6849</w:t>
            </w:r>
          </w:p>
          <w:p w14:paraId="189408BA" w14:textId="77777777" w:rsidR="00EE2F76" w:rsidRPr="00D55634" w:rsidRDefault="00EE2F76" w:rsidP="00EE2F76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 Nova" w:hAnsi="Arial Nova" w:cs="Arial"/>
                <w:b/>
                <w:sz w:val="18"/>
                <w:szCs w:val="18"/>
              </w:rPr>
            </w:pPr>
            <w:r w:rsidRPr="00D55634">
              <w:rPr>
                <w:rFonts w:ascii="Arial Nova" w:hAnsi="Arial Nova" w:cs="Arial"/>
                <w:b/>
                <w:sz w:val="18"/>
                <w:szCs w:val="18"/>
              </w:rPr>
              <w:t>Tel:</w:t>
            </w:r>
            <w:r w:rsidRPr="00D55634">
              <w:rPr>
                <w:rFonts w:ascii="Arial Nova" w:hAnsi="Arial Nova" w:cs="Arial"/>
                <w:sz w:val="18"/>
                <w:szCs w:val="18"/>
              </w:rPr>
              <w:t xml:space="preserve"> +61 8 655 14888 </w:t>
            </w:r>
            <w:r w:rsidRPr="00D55634">
              <w:rPr>
                <w:rFonts w:ascii="Arial Nova" w:hAnsi="Arial Nova" w:cs="Arial"/>
                <w:b/>
                <w:sz w:val="18"/>
                <w:szCs w:val="18"/>
              </w:rPr>
              <w:t xml:space="preserve">Country Callers: </w:t>
            </w:r>
            <w:r w:rsidRPr="00D55634">
              <w:rPr>
                <w:rFonts w:ascii="Arial Nova" w:hAnsi="Arial Nova" w:cs="Arial"/>
                <w:sz w:val="18"/>
                <w:szCs w:val="18"/>
              </w:rPr>
              <w:t>1800 634 541</w:t>
            </w:r>
            <w:r w:rsidRPr="00D55634">
              <w:rPr>
                <w:rFonts w:ascii="Arial Nova" w:hAnsi="Arial Nova" w:cs="Arial"/>
                <w:b/>
                <w:sz w:val="18"/>
                <w:szCs w:val="18"/>
              </w:rPr>
              <w:t xml:space="preserve"> </w:t>
            </w:r>
          </w:p>
          <w:p w14:paraId="021F83F7" w14:textId="77777777" w:rsidR="00EE2F76" w:rsidRPr="00071B40" w:rsidRDefault="00EE2F76" w:rsidP="00EE2F76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55634">
              <w:rPr>
                <w:rFonts w:ascii="Arial Nova" w:hAnsi="Arial Nova" w:cs="Arial"/>
                <w:b/>
                <w:sz w:val="18"/>
                <w:szCs w:val="18"/>
              </w:rPr>
              <w:t xml:space="preserve">Email: </w:t>
            </w:r>
            <w:hyperlink r:id="rId1" w:history="1">
              <w:r w:rsidRPr="00D55634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D55634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D55634">
              <w:rPr>
                <w:rFonts w:ascii="Arial Nova" w:hAnsi="Arial Nova" w:cs="Arial"/>
                <w:b/>
                <w:sz w:val="18"/>
                <w:szCs w:val="18"/>
              </w:rPr>
              <w:t>Website:</w:t>
            </w:r>
            <w:r w:rsidRPr="00D55634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hyperlink r:id="rId2" w:history="1">
              <w:r w:rsidRPr="00D55634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  <w:r w:rsidRPr="00071B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E5A5C8" w14:textId="13720B97" w:rsidR="00EE2F76" w:rsidRPr="00EE2F76" w:rsidRDefault="00EE2F76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EE2F76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EE2F7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EE2F76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EE2F7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EE2F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6BF52E4" w14:textId="77777777" w:rsidR="00EE2F76" w:rsidRDefault="00EE2F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1136228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186CF3AF" w14:textId="46E0F402" w:rsidR="00EE2F76" w:rsidRPr="00EE2F76" w:rsidRDefault="00EE2F76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F76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E2F7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E2F7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E2F7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EE2F7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6E8C5F1E" w:rsidR="00B15B70" w:rsidRPr="00EE2F76" w:rsidRDefault="00B15B70" w:rsidP="00EE2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535D" w14:textId="77777777" w:rsidR="00254646" w:rsidRDefault="00254646" w:rsidP="009C2718">
      <w:pPr>
        <w:spacing w:after="0" w:line="240" w:lineRule="auto"/>
      </w:pPr>
      <w:r>
        <w:separator/>
      </w:r>
    </w:p>
  </w:footnote>
  <w:footnote w:type="continuationSeparator" w:id="0">
    <w:p w14:paraId="5D53FCD4" w14:textId="77777777" w:rsidR="00254646" w:rsidRDefault="00254646" w:rsidP="009C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5DB67E21" w:rsidR="00A16AA6" w:rsidRPr="00923CBD" w:rsidRDefault="007F5BAB" w:rsidP="00923CBD">
    <w:pPr>
      <w:pStyle w:val="Header"/>
      <w:tabs>
        <w:tab w:val="clear" w:pos="4513"/>
        <w:tab w:val="clear" w:pos="9026"/>
        <w:tab w:val="left" w:pos="6585"/>
      </w:tabs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6D33B71F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49542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49542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AC7D4C" id="Rectangle: Top Corners Rounded 2" o:spid="_x0000_s1026" style="position:absolute;margin-left:0;margin-top:-35.4pt;width:633pt;height:117.7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49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" path="m249242,l7789858,v137653,,249242,111589,249242,249242l8039100,1495425r,l,1495425r,l,249242c,111589,111589,,249242,xe" fillcolor="#38115e" strokecolor="#38115e" strokeweight="1pt">
              <v:stroke joinstyle="miter"/>
              <v:path arrowok="t" o:connecttype="custom" o:connectlocs="249242,0;7789858,0;8039100,249242;8039100,1495425;8039100,1495425;0,1495425;0,1495425;0,249242;249242,0" o:connectangles="0,0,0,0,0,0,0,0,0"/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757D9828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966533814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CBD">
      <w:tab/>
    </w:r>
    <w:r w:rsidR="00897A14">
      <w:tab/>
    </w:r>
    <w:r w:rsidR="00897A14">
      <w:tab/>
    </w:r>
    <w:r w:rsidR="00923CBD" w:rsidRPr="00923CBD">
      <w:rPr>
        <w:color w:val="FFFFFF" w:themeColor="background1"/>
      </w:rPr>
      <w:t xml:space="preserve">Form </w:t>
    </w:r>
    <w:r>
      <w:rPr>
        <w:color w:val="FFFFFF" w:themeColor="background1"/>
      </w:rPr>
      <w:t>LLD/10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B447E"/>
    <w:multiLevelType w:val="hybridMultilevel"/>
    <w:tmpl w:val="91C48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1672"/>
    <w:multiLevelType w:val="hybridMultilevel"/>
    <w:tmpl w:val="B4CC7ABE"/>
    <w:lvl w:ilvl="0" w:tplc="304E677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116650">
    <w:abstractNumId w:val="5"/>
  </w:num>
  <w:num w:numId="2" w16cid:durableId="398593981">
    <w:abstractNumId w:val="4"/>
  </w:num>
  <w:num w:numId="3" w16cid:durableId="1576285157">
    <w:abstractNumId w:val="7"/>
  </w:num>
  <w:num w:numId="4" w16cid:durableId="579828105">
    <w:abstractNumId w:val="6"/>
  </w:num>
  <w:num w:numId="5" w16cid:durableId="786042848">
    <w:abstractNumId w:val="3"/>
  </w:num>
  <w:num w:numId="6" w16cid:durableId="739719147">
    <w:abstractNumId w:val="0"/>
  </w:num>
  <w:num w:numId="7" w16cid:durableId="1945183464">
    <w:abstractNumId w:val="2"/>
  </w:num>
  <w:num w:numId="8" w16cid:durableId="35468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AEE"/>
    <w:rsid w:val="00006E1E"/>
    <w:rsid w:val="00024DC9"/>
    <w:rsid w:val="000317C5"/>
    <w:rsid w:val="000414F5"/>
    <w:rsid w:val="000437CA"/>
    <w:rsid w:val="000449C2"/>
    <w:rsid w:val="00051FFB"/>
    <w:rsid w:val="000537A0"/>
    <w:rsid w:val="0005623D"/>
    <w:rsid w:val="00071B40"/>
    <w:rsid w:val="000A379D"/>
    <w:rsid w:val="000D7000"/>
    <w:rsid w:val="00111766"/>
    <w:rsid w:val="00141DF2"/>
    <w:rsid w:val="00165106"/>
    <w:rsid w:val="00195C87"/>
    <w:rsid w:val="001F2A74"/>
    <w:rsid w:val="00220B42"/>
    <w:rsid w:val="002443A7"/>
    <w:rsid w:val="00252375"/>
    <w:rsid w:val="00254646"/>
    <w:rsid w:val="0026400A"/>
    <w:rsid w:val="00272211"/>
    <w:rsid w:val="00275DE9"/>
    <w:rsid w:val="00280963"/>
    <w:rsid w:val="00282C55"/>
    <w:rsid w:val="00284E97"/>
    <w:rsid w:val="002F5EC2"/>
    <w:rsid w:val="00357FC2"/>
    <w:rsid w:val="00365AAA"/>
    <w:rsid w:val="003679BA"/>
    <w:rsid w:val="00390E03"/>
    <w:rsid w:val="003A0C69"/>
    <w:rsid w:val="003C0CD7"/>
    <w:rsid w:val="003E4ACD"/>
    <w:rsid w:val="003F794F"/>
    <w:rsid w:val="00400A84"/>
    <w:rsid w:val="00401E26"/>
    <w:rsid w:val="0041361C"/>
    <w:rsid w:val="00413CF9"/>
    <w:rsid w:val="00423043"/>
    <w:rsid w:val="00430916"/>
    <w:rsid w:val="004477AD"/>
    <w:rsid w:val="00456FFB"/>
    <w:rsid w:val="004779CB"/>
    <w:rsid w:val="0048641A"/>
    <w:rsid w:val="004916B3"/>
    <w:rsid w:val="00494C75"/>
    <w:rsid w:val="004C766B"/>
    <w:rsid w:val="004E45D4"/>
    <w:rsid w:val="004E7635"/>
    <w:rsid w:val="00501B47"/>
    <w:rsid w:val="00507A6F"/>
    <w:rsid w:val="005176AB"/>
    <w:rsid w:val="0054094E"/>
    <w:rsid w:val="005777C0"/>
    <w:rsid w:val="005D4C86"/>
    <w:rsid w:val="005D579A"/>
    <w:rsid w:val="005E3671"/>
    <w:rsid w:val="005E72B5"/>
    <w:rsid w:val="0065288D"/>
    <w:rsid w:val="006720BD"/>
    <w:rsid w:val="00683C10"/>
    <w:rsid w:val="006841E7"/>
    <w:rsid w:val="00690494"/>
    <w:rsid w:val="006A5539"/>
    <w:rsid w:val="006C2F89"/>
    <w:rsid w:val="006C6ADC"/>
    <w:rsid w:val="00735B8E"/>
    <w:rsid w:val="00737622"/>
    <w:rsid w:val="00754238"/>
    <w:rsid w:val="00754B10"/>
    <w:rsid w:val="00773AAB"/>
    <w:rsid w:val="00780288"/>
    <w:rsid w:val="007A22A4"/>
    <w:rsid w:val="007A4AF4"/>
    <w:rsid w:val="007F06C4"/>
    <w:rsid w:val="007F37F3"/>
    <w:rsid w:val="007F5BAB"/>
    <w:rsid w:val="0080551D"/>
    <w:rsid w:val="00812F2A"/>
    <w:rsid w:val="00827A1E"/>
    <w:rsid w:val="008321DD"/>
    <w:rsid w:val="00840E17"/>
    <w:rsid w:val="008925B4"/>
    <w:rsid w:val="00897A14"/>
    <w:rsid w:val="00897CF3"/>
    <w:rsid w:val="008A1FC3"/>
    <w:rsid w:val="008C7A60"/>
    <w:rsid w:val="008F29A5"/>
    <w:rsid w:val="008F543E"/>
    <w:rsid w:val="009057A6"/>
    <w:rsid w:val="00905EC9"/>
    <w:rsid w:val="009071CF"/>
    <w:rsid w:val="009136EF"/>
    <w:rsid w:val="00923CBD"/>
    <w:rsid w:val="0092438E"/>
    <w:rsid w:val="00925336"/>
    <w:rsid w:val="00930E67"/>
    <w:rsid w:val="00936BA2"/>
    <w:rsid w:val="009411C0"/>
    <w:rsid w:val="00973E6E"/>
    <w:rsid w:val="00984D52"/>
    <w:rsid w:val="009949EA"/>
    <w:rsid w:val="009A4BAC"/>
    <w:rsid w:val="009B0867"/>
    <w:rsid w:val="009C2718"/>
    <w:rsid w:val="009E78E5"/>
    <w:rsid w:val="009F7BD4"/>
    <w:rsid w:val="00A16AA6"/>
    <w:rsid w:val="00A304BF"/>
    <w:rsid w:val="00A311ED"/>
    <w:rsid w:val="00A4118A"/>
    <w:rsid w:val="00A433C6"/>
    <w:rsid w:val="00A52FC5"/>
    <w:rsid w:val="00A67BE6"/>
    <w:rsid w:val="00A73615"/>
    <w:rsid w:val="00A82B47"/>
    <w:rsid w:val="00A87874"/>
    <w:rsid w:val="00AB2355"/>
    <w:rsid w:val="00AE3AC2"/>
    <w:rsid w:val="00B00490"/>
    <w:rsid w:val="00B15B70"/>
    <w:rsid w:val="00B41193"/>
    <w:rsid w:val="00B43F0E"/>
    <w:rsid w:val="00B55411"/>
    <w:rsid w:val="00B57912"/>
    <w:rsid w:val="00BA0F99"/>
    <w:rsid w:val="00BC6AED"/>
    <w:rsid w:val="00BE0AC1"/>
    <w:rsid w:val="00C07C8F"/>
    <w:rsid w:val="00C35026"/>
    <w:rsid w:val="00C84406"/>
    <w:rsid w:val="00C96AF0"/>
    <w:rsid w:val="00CB7B19"/>
    <w:rsid w:val="00CC7912"/>
    <w:rsid w:val="00CC794D"/>
    <w:rsid w:val="00CD01C1"/>
    <w:rsid w:val="00CE2DF1"/>
    <w:rsid w:val="00D27FD4"/>
    <w:rsid w:val="00D55080"/>
    <w:rsid w:val="00D55634"/>
    <w:rsid w:val="00D5628B"/>
    <w:rsid w:val="00D77A61"/>
    <w:rsid w:val="00D8051A"/>
    <w:rsid w:val="00D959A0"/>
    <w:rsid w:val="00DA3919"/>
    <w:rsid w:val="00DB2A27"/>
    <w:rsid w:val="00DD279D"/>
    <w:rsid w:val="00DE2955"/>
    <w:rsid w:val="00DE3FFA"/>
    <w:rsid w:val="00DE45CD"/>
    <w:rsid w:val="00E05546"/>
    <w:rsid w:val="00E41B49"/>
    <w:rsid w:val="00E46A80"/>
    <w:rsid w:val="00E80CF5"/>
    <w:rsid w:val="00EB0EB5"/>
    <w:rsid w:val="00EE0C49"/>
    <w:rsid w:val="00EE2F76"/>
    <w:rsid w:val="00EF1289"/>
    <w:rsid w:val="00EF20CB"/>
    <w:rsid w:val="00EF25D1"/>
    <w:rsid w:val="00F04FFD"/>
    <w:rsid w:val="00F24B5B"/>
    <w:rsid w:val="00F325B1"/>
    <w:rsid w:val="00F60BB7"/>
    <w:rsid w:val="00F77BEF"/>
    <w:rsid w:val="00F969F5"/>
    <w:rsid w:val="00FA0125"/>
    <w:rsid w:val="00FB4E29"/>
    <w:rsid w:val="00FC10BE"/>
    <w:rsid w:val="00FC7C91"/>
    <w:rsid w:val="0EB629B0"/>
    <w:rsid w:val="4484847E"/>
    <w:rsid w:val="72BE8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F96846BB-3230-415E-97F0-13713DCB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40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94E"/>
    <w:rPr>
      <w:b/>
      <w:bCs/>
      <w:sz w:val="20"/>
      <w:szCs w:val="20"/>
    </w:rPr>
  </w:style>
  <w:style w:type="paragraph" w:customStyle="1" w:styleId="paragraph">
    <w:name w:val="paragraph"/>
    <w:basedOn w:val="Normal"/>
    <w:rsid w:val="0047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4779CB"/>
  </w:style>
  <w:style w:type="character" w:customStyle="1" w:styleId="eop">
    <w:name w:val="eop"/>
    <w:basedOn w:val="DefaultParagraphFont"/>
    <w:rsid w:val="0047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B451C4B3C47C3A91930E15BFBB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66705-A20A-4547-9401-B491F88457CE}"/>
      </w:docPartPr>
      <w:docPartBody>
        <w:bookmarkStart w:id="0" w:name="Text8"/>
        <w:bookmarkStart w:id="1" w:name="Text9"/>
        <w:bookmarkStart w:id="2" w:name="Text10"/>
        <w:bookmarkStart w:id="3" w:name="Text11"/>
        <w:bookmarkEnd w:id="0"/>
        <w:bookmarkEnd w:id="1"/>
        <w:bookmarkEnd w:id="2"/>
        <w:bookmarkEnd w:id="3"/>
        <w:p w:rsidR="007F499D" w:rsidRDefault="00641E95" w:rsidP="00641E95">
          <w:pPr>
            <w:pStyle w:val="0D6B451C4B3C47C3A91930E15BFBBB74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4" w:name="Text1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4"/>
        </w:p>
      </w:docPartBody>
    </w:docPart>
    <w:docPart>
      <w:docPartPr>
        <w:name w:val="ACFC0F8D348A487584A9BF823A472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B97AC-967C-4D2D-8417-6B9C27898AC5}"/>
      </w:docPartPr>
      <w:docPartBody>
        <w:p w:rsidR="007F499D" w:rsidRDefault="00641E95" w:rsidP="00641E95">
          <w:pPr>
            <w:pStyle w:val="ACFC0F8D348A487584A9BF823A47242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5" w:name="Text2"/>
        <w:bookmarkStart w:id="6" w:name="Text7"/>
        <w:bookmarkStart w:id="7" w:name="Text4"/>
        <w:bookmarkStart w:id="8" w:name="Text5"/>
        <w:bookmarkStart w:id="9" w:name="Text6"/>
        <w:bookmarkStart w:id="10" w:name="Text8"/>
        <w:bookmarkStart w:id="11" w:name="Text9"/>
        <w:bookmarkStart w:id="12" w:name="Text10"/>
        <w:bookmarkStart w:id="13" w:name="Text8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</w:docPartBody>
    </w:docPart>
    <w:docPart>
      <w:docPartPr>
        <w:name w:val="9B4CE56788C846ADBE5707766066A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EBF9F-19B0-4B9F-9093-10ABAE0011AF}"/>
      </w:docPartPr>
      <w:docPartBody>
        <w:p w:rsidR="007F499D" w:rsidRDefault="00641E95" w:rsidP="00641E95">
          <w:pPr>
            <w:pStyle w:val="9B4CE56788C846ADBE5707766066AD4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38F8D5029C141D5878EBE8A0A0B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6DFC0-48DF-49CA-ABFE-CD333B152DF5}"/>
      </w:docPartPr>
      <w:docPartBody>
        <w:p w:rsidR="007F499D" w:rsidRDefault="00641E95" w:rsidP="00641E95">
          <w:pPr>
            <w:pStyle w:val="438F8D5029C141D5878EBE8A0A0BB495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14" w:name="Text8"/>
        <w:bookmarkStart w:id="15" w:name="Text9"/>
        <w:bookmarkEnd w:id="14"/>
        <w:bookmarkEnd w:id="15"/>
      </w:docPartBody>
    </w:docPart>
    <w:docPart>
      <w:docPartPr>
        <w:name w:val="8E850816992F4B64A617C72E33353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76B74-4D90-41E1-A15D-D26C5688BBE9}"/>
      </w:docPartPr>
      <w:docPartBody>
        <w:p w:rsidR="007F499D" w:rsidRDefault="00641E95" w:rsidP="00641E95">
          <w:pPr>
            <w:pStyle w:val="8E850816992F4B64A617C72E33353C5A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6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6"/>
        </w:p>
      </w:docPartBody>
    </w:docPart>
    <w:docPart>
      <w:docPartPr>
        <w:name w:val="662C84EE859F41D6B43087B5572C0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DF8-72E4-4E8B-B43F-4BB0D9FAC97B}"/>
      </w:docPartPr>
      <w:docPartBody>
        <w:p w:rsidR="007F499D" w:rsidRDefault="00641E95" w:rsidP="00641E95">
          <w:pPr>
            <w:pStyle w:val="662C84EE859F41D6B43087B5572C0FC9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17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7"/>
        </w:p>
      </w:docPartBody>
    </w:docPart>
    <w:docPart>
      <w:docPartPr>
        <w:name w:val="23C1530972D74CA589D596939ECB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83F41-AFFA-4293-8C6B-F3F6B94E0E2F}"/>
      </w:docPartPr>
      <w:docPartBody>
        <w:p w:rsidR="007F499D" w:rsidRDefault="00641E95" w:rsidP="00641E95">
          <w:pPr>
            <w:pStyle w:val="23C1530972D74CA589D596939ECBFA1F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8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8"/>
        </w:p>
      </w:docPartBody>
    </w:docPart>
    <w:docPart>
      <w:docPartPr>
        <w:name w:val="D799CAAD49A542B3A68F10CC4869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C994C-6661-486F-B7FD-DE354DA6931B}"/>
      </w:docPartPr>
      <w:docPartBody>
        <w:p w:rsidR="007F499D" w:rsidRDefault="00641E95" w:rsidP="00641E95">
          <w:pPr>
            <w:pStyle w:val="D799CAAD49A542B3A68F10CC48690E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9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9"/>
        </w:p>
        <w:bookmarkStart w:id="20" w:name="Text10"/>
        <w:bookmarkEnd w:id="20"/>
      </w:docPartBody>
    </w:docPart>
    <w:docPart>
      <w:docPartPr>
        <w:name w:val="FCEBBD9070364E5C9D5A0957ECED1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59A46-B786-4201-89F8-535718132D39}"/>
      </w:docPartPr>
      <w:docPartBody>
        <w:p w:rsidR="00D85B3D" w:rsidRDefault="00D85B3D" w:rsidP="00D85B3D">
          <w:pPr>
            <w:pStyle w:val="FCEBBD9070364E5C9D5A0957ECED1384"/>
          </w:pPr>
          <w:r>
            <w:rPr>
              <w:rStyle w:val="PlaceholderText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bookmarkStart w:id="21" w:name="Text2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21"/>
        </w:p>
      </w:docPartBody>
    </w:docPart>
    <w:docPart>
      <w:docPartPr>
        <w:name w:val="940AE540E9A64A0AA2BA5C27EDA79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F5D16-89E6-4F3D-AC3F-E6726D3A80C9}"/>
      </w:docPartPr>
      <w:docPartBody>
        <w:p w:rsidR="00D85B3D" w:rsidRDefault="00D85B3D" w:rsidP="00D85B3D">
          <w:pPr>
            <w:pStyle w:val="940AE540E9A64A0AA2BA5C27EDA7980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22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22"/>
        </w:p>
      </w:docPartBody>
    </w:docPart>
    <w:docPart>
      <w:docPartPr>
        <w:name w:val="86928E3588F04DA5810C009073796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D3FA9-8373-44D8-8C23-8ACCFBC8E06C}"/>
      </w:docPartPr>
      <w:docPartBody>
        <w:p w:rsidR="00D85B3D" w:rsidRDefault="00D85B3D" w:rsidP="00D85B3D">
          <w:pPr>
            <w:pStyle w:val="86928E3588F04DA5810C00907379646C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23" w:name="Text4"/>
        <w:bookmarkStart w:id="24" w:name="Text5"/>
        <w:bookmarkStart w:id="25" w:name="Text6"/>
        <w:bookmarkEnd w:id="23"/>
        <w:bookmarkEnd w:id="24"/>
        <w:bookmarkEnd w:id="25"/>
      </w:docPartBody>
    </w:docPart>
    <w:docPart>
      <w:docPartPr>
        <w:name w:val="49A243B69C9C4121960DAAACD1A48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E73A6-C348-4709-B08C-7CD245941DDB}"/>
      </w:docPartPr>
      <w:docPartBody>
        <w:p w:rsidR="00D85B3D" w:rsidRDefault="00D85B3D" w:rsidP="00D85B3D">
          <w:pPr>
            <w:pStyle w:val="49A243B69C9C4121960DAAACD1A48489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26" w:name="Text4"/>
        <w:bookmarkStart w:id="27" w:name="Text5"/>
        <w:bookmarkStart w:id="28" w:name="Text6"/>
        <w:bookmarkEnd w:id="26"/>
        <w:bookmarkEnd w:id="27"/>
        <w:bookmarkEnd w:id="28"/>
      </w:docPartBody>
    </w:docPart>
    <w:docPart>
      <w:docPartPr>
        <w:name w:val="CEB5E0F32D954233B7E57EE0F153C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D6612-F793-476B-A63A-E5C3DCFC4855}"/>
      </w:docPartPr>
      <w:docPartBody>
        <w:p w:rsidR="00D85B3D" w:rsidRDefault="00D85B3D" w:rsidP="00D85B3D">
          <w:pPr>
            <w:pStyle w:val="CEB5E0F32D954233B7E57EE0F153C54D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29" w:name="Text10"/>
        <w:bookmarkStart w:id="30" w:name="Text10"/>
        <w:bookmarkStart w:id="31" w:name="Text10"/>
        <w:bookmarkStart w:id="32" w:name="Text10"/>
        <w:bookmarkStart w:id="33" w:name="Text10"/>
        <w:bookmarkStart w:id="34" w:name="Text10"/>
        <w:bookmarkStart w:id="35" w:name="Text10"/>
        <w:bookmarkStart w:id="36" w:name="Text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</w:docPartBody>
    </w:docPart>
    <w:docPart>
      <w:docPartPr>
        <w:name w:val="1875787E2AC34D788E8513B006E6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999A8-1775-4B44-B18A-218A222D6F3D}"/>
      </w:docPartPr>
      <w:docPartBody>
        <w:p w:rsidR="00D85B3D" w:rsidRDefault="00D85B3D" w:rsidP="00D85B3D">
          <w:pPr>
            <w:pStyle w:val="1875787E2AC34D788E8513B006E6F9C4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37" w:name="Text8"/>
        <w:bookmarkStart w:id="38" w:name="Text9"/>
        <w:bookmarkStart w:id="39" w:name="Text8"/>
        <w:bookmarkStart w:id="40" w:name="Text9"/>
        <w:bookmarkEnd w:id="37"/>
        <w:bookmarkEnd w:id="38"/>
        <w:bookmarkEnd w:id="39"/>
        <w:bookmarkEnd w:id="40"/>
      </w:docPartBody>
    </w:docPart>
    <w:docPart>
      <w:docPartPr>
        <w:name w:val="4E934D746E854B5799DC8DD87F7D2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DB01B-9770-4FD9-9C44-3B26BD187560}"/>
      </w:docPartPr>
      <w:docPartBody>
        <w:p w:rsidR="00D85B3D" w:rsidRDefault="00D85B3D" w:rsidP="00D85B3D">
          <w:pPr>
            <w:pStyle w:val="4E934D746E854B5799DC8DD87F7D2A2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F713419DAEA440F7926D8F2EC454D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A185F-C074-4A41-BA6C-79A1985F1DA5}"/>
      </w:docPartPr>
      <w:docPartBody>
        <w:p w:rsidR="00D85B3D" w:rsidRDefault="00D85B3D" w:rsidP="00D85B3D">
          <w:pPr>
            <w:pStyle w:val="F713419DAEA440F7926D8F2EC454D39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41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41"/>
        </w:p>
      </w:docPartBody>
    </w:docPart>
    <w:docPart>
      <w:docPartPr>
        <w:name w:val="26727F92B75A424A9B049D3A87CA7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7A622-BFA6-40DF-A8F9-C1EB4668F730}"/>
      </w:docPartPr>
      <w:docPartBody>
        <w:p w:rsidR="00D85B3D" w:rsidRDefault="00D85B3D" w:rsidP="00D85B3D">
          <w:pPr>
            <w:pStyle w:val="26727F92B75A424A9B049D3A87CA71EE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42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42"/>
        </w:p>
      </w:docPartBody>
    </w:docPart>
    <w:docPart>
      <w:docPartPr>
        <w:name w:val="45806686AB0E4EB383E1BC380F4B4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F4637-FC27-4029-A161-75403C39B796}"/>
      </w:docPartPr>
      <w:docPartBody>
        <w:p w:rsidR="00D85B3D" w:rsidRDefault="00D85B3D" w:rsidP="00D85B3D">
          <w:pPr>
            <w:pStyle w:val="45806686AB0E4EB383E1BC380F4B436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6F92129DCCF4BD8A787717FB8E66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27DF6-92D5-440B-8C42-8030FB035216}"/>
      </w:docPartPr>
      <w:docPartBody>
        <w:p w:rsidR="00D85B3D" w:rsidRDefault="00D85B3D" w:rsidP="00D85B3D">
          <w:pPr>
            <w:pStyle w:val="16F92129DCCF4BD8A787717FB8E66D6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633AE"/>
    <w:rsid w:val="00075966"/>
    <w:rsid w:val="000B6EEB"/>
    <w:rsid w:val="001E2EB6"/>
    <w:rsid w:val="002F3323"/>
    <w:rsid w:val="00365AAA"/>
    <w:rsid w:val="00413CF9"/>
    <w:rsid w:val="00473879"/>
    <w:rsid w:val="004B188A"/>
    <w:rsid w:val="004C766B"/>
    <w:rsid w:val="00641E95"/>
    <w:rsid w:val="0065288D"/>
    <w:rsid w:val="00683C10"/>
    <w:rsid w:val="006B7404"/>
    <w:rsid w:val="00727AED"/>
    <w:rsid w:val="00754238"/>
    <w:rsid w:val="007F499D"/>
    <w:rsid w:val="008925B4"/>
    <w:rsid w:val="009057A6"/>
    <w:rsid w:val="00905EC9"/>
    <w:rsid w:val="00B104E9"/>
    <w:rsid w:val="00B574E4"/>
    <w:rsid w:val="00C37EEA"/>
    <w:rsid w:val="00C96AF0"/>
    <w:rsid w:val="00CB7B19"/>
    <w:rsid w:val="00CE28E5"/>
    <w:rsid w:val="00CE3DAD"/>
    <w:rsid w:val="00D06DCD"/>
    <w:rsid w:val="00D17D14"/>
    <w:rsid w:val="00D85B3D"/>
    <w:rsid w:val="00DE45CD"/>
    <w:rsid w:val="00EA6162"/>
    <w:rsid w:val="00F02273"/>
    <w:rsid w:val="00F1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B3D"/>
    <w:rPr>
      <w:color w:val="666666"/>
    </w:rPr>
  </w:style>
  <w:style w:type="paragraph" w:customStyle="1" w:styleId="0D6B451C4B3C47C3A91930E15BFBBB74">
    <w:name w:val="0D6B451C4B3C47C3A91930E15BFBBB74"/>
    <w:rsid w:val="00641E95"/>
  </w:style>
  <w:style w:type="paragraph" w:customStyle="1" w:styleId="ACFC0F8D348A487584A9BF823A472427">
    <w:name w:val="ACFC0F8D348A487584A9BF823A472427"/>
    <w:rsid w:val="00641E95"/>
  </w:style>
  <w:style w:type="paragraph" w:customStyle="1" w:styleId="9B4CE56788C846ADBE5707766066AD43">
    <w:name w:val="9B4CE56788C846ADBE5707766066AD43"/>
    <w:rsid w:val="00641E95"/>
  </w:style>
  <w:style w:type="paragraph" w:customStyle="1" w:styleId="438F8D5029C141D5878EBE8A0A0BB495">
    <w:name w:val="438F8D5029C141D5878EBE8A0A0BB495"/>
    <w:rsid w:val="00641E95"/>
  </w:style>
  <w:style w:type="paragraph" w:customStyle="1" w:styleId="8E850816992F4B64A617C72E33353C5A">
    <w:name w:val="8E850816992F4B64A617C72E33353C5A"/>
    <w:rsid w:val="00641E95"/>
  </w:style>
  <w:style w:type="paragraph" w:customStyle="1" w:styleId="662C84EE859F41D6B43087B5572C0FC9">
    <w:name w:val="662C84EE859F41D6B43087B5572C0FC9"/>
    <w:rsid w:val="00641E95"/>
  </w:style>
  <w:style w:type="paragraph" w:customStyle="1" w:styleId="23C1530972D74CA589D596939ECBFA1F">
    <w:name w:val="23C1530972D74CA589D596939ECBFA1F"/>
    <w:rsid w:val="00641E95"/>
  </w:style>
  <w:style w:type="paragraph" w:customStyle="1" w:styleId="D799CAAD49A542B3A68F10CC48690EFB">
    <w:name w:val="D799CAAD49A542B3A68F10CC48690EFB"/>
    <w:rsid w:val="00641E95"/>
  </w:style>
  <w:style w:type="paragraph" w:customStyle="1" w:styleId="FCEBBD9070364E5C9D5A0957ECED1384">
    <w:name w:val="FCEBBD9070364E5C9D5A0957ECED1384"/>
    <w:rsid w:val="00D85B3D"/>
  </w:style>
  <w:style w:type="paragraph" w:customStyle="1" w:styleId="940AE540E9A64A0AA2BA5C27EDA79800">
    <w:name w:val="940AE540E9A64A0AA2BA5C27EDA79800"/>
    <w:rsid w:val="00D85B3D"/>
  </w:style>
  <w:style w:type="paragraph" w:customStyle="1" w:styleId="86928E3588F04DA5810C00907379646C">
    <w:name w:val="86928E3588F04DA5810C00907379646C"/>
    <w:rsid w:val="00D85B3D"/>
  </w:style>
  <w:style w:type="paragraph" w:customStyle="1" w:styleId="49A243B69C9C4121960DAAACD1A48489">
    <w:name w:val="49A243B69C9C4121960DAAACD1A48489"/>
    <w:rsid w:val="00D85B3D"/>
  </w:style>
  <w:style w:type="paragraph" w:customStyle="1" w:styleId="CEB5E0F32D954233B7E57EE0F153C54D">
    <w:name w:val="CEB5E0F32D954233B7E57EE0F153C54D"/>
    <w:rsid w:val="00D85B3D"/>
  </w:style>
  <w:style w:type="paragraph" w:customStyle="1" w:styleId="1875787E2AC34D788E8513B006E6F9C4">
    <w:name w:val="1875787E2AC34D788E8513B006E6F9C4"/>
    <w:rsid w:val="00D85B3D"/>
  </w:style>
  <w:style w:type="paragraph" w:customStyle="1" w:styleId="4E934D746E854B5799DC8DD87F7D2A26">
    <w:name w:val="4E934D746E854B5799DC8DD87F7D2A26"/>
    <w:rsid w:val="00D85B3D"/>
  </w:style>
  <w:style w:type="paragraph" w:customStyle="1" w:styleId="F713419DAEA440F7926D8F2EC454D397">
    <w:name w:val="F713419DAEA440F7926D8F2EC454D397"/>
    <w:rsid w:val="00D85B3D"/>
  </w:style>
  <w:style w:type="paragraph" w:customStyle="1" w:styleId="26727F92B75A424A9B049D3A87CA71EE">
    <w:name w:val="26727F92B75A424A9B049D3A87CA71EE"/>
    <w:rsid w:val="00D85B3D"/>
  </w:style>
  <w:style w:type="paragraph" w:customStyle="1" w:styleId="45806686AB0E4EB383E1BC380F4B436E">
    <w:name w:val="45806686AB0E4EB383E1BC380F4B436E"/>
    <w:rsid w:val="00D85B3D"/>
  </w:style>
  <w:style w:type="paragraph" w:customStyle="1" w:styleId="16F92129DCCF4BD8A787717FB8E66D68">
    <w:name w:val="16F92129DCCF4BD8A787717FB8E66D68"/>
    <w:rsid w:val="00D85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65F1F92071475276E05315230A0A9CBF" version="1.0.0">
  <systemFields>
    <field name="Objective-Id">
      <value order="0">A111735835</value>
    </field>
    <field name="Objective-Title">
      <value order="0">Form LLD10 Notice of ownership of licensed premises</value>
    </field>
    <field name="Objective-Description">
      <value order="0"/>
    </field>
    <field name="Objective-CreationStamp">
      <value order="0">2026-06-10T02:04:27Z</value>
    </field>
    <field name="Objective-IsApproved">
      <value order="0">false</value>
    </field>
    <field name="Objective-IsPublished">
      <value order="0">true</value>
    </field>
    <field name="Objective-DatePublished">
      <value order="0">2026-06-17T00:23:09Z</value>
    </field>
    <field name="Objective-ModificationStamp">
      <value order="0">2026-06-17T00:23:09Z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vA121164466</value>
    </field>
    <field name="Objective-Version">
      <value order="0">3.0</value>
    </field>
    <field name="Objective-VersionNumber">
      <value order="0">3</value>
    </field>
    <field name="Objective-VersionComment">
      <value order="0">Updated from GM Licensing comments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TaxCatchAll xmlns="9499994c-0892-4763-8f56-1f918ce3b804" xsi:nil="true"/>
    <lcf76f155ced4ddcb4097134ff3c332f xmlns="b7f6f22d-f96c-477e-ade2-8adec83e6e1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9499994c-0892-4763-8f56-1f918ce3b804"/>
    <ds:schemaRef ds:uri="b7f6f22d-f96c-477e-ade2-8adec83e6e15"/>
  </ds:schemaRefs>
</ds:datastoreItem>
</file>

<file path=customXml/itemProps4.xml><?xml version="1.0" encoding="utf-8"?>
<ds:datastoreItem xmlns:ds="http://schemas.openxmlformats.org/officeDocument/2006/customXml" ds:itemID="{D016A6D1-6C6E-4B31-B485-F22F46B2C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1808</CharactersWithSpaces>
  <SharedDoc>false</SharedDoc>
  <HLinks>
    <vt:vector size="12" baseType="variant">
      <vt:variant>
        <vt:i4>3145850</vt:i4>
      </vt:variant>
      <vt:variant>
        <vt:i4>63</vt:i4>
      </vt:variant>
      <vt:variant>
        <vt:i4>0</vt:i4>
      </vt:variant>
      <vt:variant>
        <vt:i4>5</vt:i4>
      </vt:variant>
      <vt:variant>
        <vt:lpwstr>http://www.lgirs.wa.gov.au/</vt:lpwstr>
      </vt:variant>
      <vt:variant>
        <vt:lpwstr/>
      </vt:variant>
      <vt:variant>
        <vt:i4>6750279</vt:i4>
      </vt:variant>
      <vt:variant>
        <vt:i4>60</vt:i4>
      </vt:variant>
      <vt:variant>
        <vt:i4>0</vt:i4>
      </vt:variant>
      <vt:variant>
        <vt:i4>5</vt:i4>
      </vt:variant>
      <vt:variant>
        <vt:lpwstr>mailto:rgl@lgirs.wa.gov.au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2025-11-21T22:06:00Z</cp:lastPrinted>
  <dcterms:created xsi:type="dcterms:W3CDTF">2026-07-17T00:49:00Z</dcterms:created>
  <dcterms:modified xsi:type="dcterms:W3CDTF">2026-07-17T00:49:00Z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rder">
    <vt:r8>761700</vt:r8>
  </property>
  <property fmtid="{D5CDD505-2E9C-101B-9397-08002B2CF9AE}" pid="13" name="Objective-Id">
    <vt:lpwstr>A111735835</vt:lpwstr>
  </property>
  <property fmtid="{D5CDD505-2E9C-101B-9397-08002B2CF9AE}" pid="14" name="Objective-Title">
    <vt:lpwstr>Form LLD10 Notice of ownership of licensed premises</vt:lpwstr>
  </property>
  <property fmtid="{D5CDD505-2E9C-101B-9397-08002B2CF9AE}" pid="15" name="Objective-Description">
    <vt:lpwstr/>
  </property>
  <property fmtid="{D5CDD505-2E9C-101B-9397-08002B2CF9AE}" pid="16" name="Objective-CreationStamp">
    <vt:filetime>2026-06-10T02:04:27Z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2026-06-17T00:23:09Z</vt:filetime>
  </property>
  <property fmtid="{D5CDD505-2E9C-101B-9397-08002B2CF9AE}" pid="20" name="Objective-ModificationStamp">
    <vt:filetime>2026-06-17T00:23:09Z</vt:filetime>
  </property>
  <property fmtid="{D5CDD505-2E9C-101B-9397-08002B2CF9AE}" pid="21" name="Objective-Owner">
    <vt:lpwstr>GRIGGS, Jessica</vt:lpwstr>
  </property>
  <property fmtid="{D5CDD505-2E9C-101B-9397-08002B2CF9AE}" pid="22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3" name="Objective-Parent">
    <vt:lpwstr>Updated Licensing Forms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vA121164466</vt:lpwstr>
  </property>
  <property fmtid="{D5CDD505-2E9C-101B-9397-08002B2CF9AE}" pid="26" name="Objective-Version">
    <vt:lpwstr>3.0</vt:lpwstr>
  </property>
  <property fmtid="{D5CDD505-2E9C-101B-9397-08002B2CF9AE}" pid="27" name="Objective-VersionNumber">
    <vt:r8>3</vt:r8>
  </property>
  <property fmtid="{D5CDD505-2E9C-101B-9397-08002B2CF9AE}" pid="28" name="Objective-VersionComment">
    <vt:lpwstr>Updated from GM Licensing comments</vt:lpwstr>
  </property>
  <property fmtid="{D5CDD505-2E9C-101B-9397-08002B2CF9AE}" pid="29" name="Objective-FileNumber">
    <vt:lpwstr>DMS03230/2026</vt:lpwstr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</Properties>
</file>