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61D3" w14:textId="7A9D6C2F" w:rsidR="00AF15CE" w:rsidRPr="00113F11" w:rsidRDefault="00AF15CE" w:rsidP="003D4371">
      <w:pPr>
        <w:pStyle w:val="NoSpacing"/>
        <w:spacing w:after="120"/>
        <w:jc w:val="center"/>
        <w:rPr>
          <w:rFonts w:ascii="Arial Bold" w:hAnsi="Arial Bold" w:cs="Arial"/>
          <w:b/>
          <w:bCs/>
          <w:color w:val="38115E"/>
          <w:sz w:val="44"/>
          <w:szCs w:val="44"/>
        </w:rPr>
      </w:pPr>
      <w:bookmarkStart w:id="0" w:name="_Hlk57015325"/>
      <w:r w:rsidRPr="00113F11">
        <w:rPr>
          <w:rFonts w:ascii="Arial Bold" w:hAnsi="Arial Bold" w:cs="Arial"/>
          <w:b/>
          <w:bCs/>
          <w:color w:val="38115E"/>
          <w:sz w:val="44"/>
          <w:szCs w:val="44"/>
        </w:rPr>
        <w:t xml:space="preserve">APPLICATION FOR APPROVAL OF </w:t>
      </w:r>
      <w:r w:rsidR="004D1732">
        <w:rPr>
          <w:rFonts w:ascii="Arial Bold" w:hAnsi="Arial Bold" w:cs="Arial"/>
          <w:b/>
          <w:bCs/>
          <w:color w:val="38115E"/>
          <w:sz w:val="44"/>
          <w:szCs w:val="44"/>
        </w:rPr>
        <w:t>TRANSFER OF LICENCE</w:t>
      </w:r>
    </w:p>
    <w:p w14:paraId="5297BFED" w14:textId="50C43593" w:rsidR="00AF15CE" w:rsidRPr="00347F51" w:rsidRDefault="00A87874" w:rsidP="00E16CE1">
      <w:pPr>
        <w:pStyle w:val="NoSpacing"/>
        <w:spacing w:after="60"/>
        <w:jc w:val="center"/>
        <w:rPr>
          <w:rFonts w:ascii="Arial Nova" w:hAnsi="Arial Nova" w:cs="Arial"/>
          <w:sz w:val="28"/>
          <w:szCs w:val="28"/>
        </w:rPr>
      </w:pPr>
      <w:r w:rsidRPr="00E16CE1">
        <w:rPr>
          <w:rFonts w:ascii="Arial Nova" w:hAnsi="Arial Nova" w:cs="Arial"/>
          <w:i/>
          <w:iCs/>
          <w:sz w:val="28"/>
          <w:szCs w:val="28"/>
        </w:rPr>
        <w:t>Liquor Control Act 1988</w:t>
      </w:r>
      <w:r w:rsidR="00347F51">
        <w:rPr>
          <w:rFonts w:ascii="Arial Nova" w:hAnsi="Arial Nova" w:cs="Arial"/>
          <w:i/>
          <w:iCs/>
          <w:sz w:val="28"/>
          <w:szCs w:val="28"/>
        </w:rPr>
        <w:t xml:space="preserve"> </w:t>
      </w:r>
      <w:r w:rsidR="00347F51">
        <w:rPr>
          <w:rFonts w:ascii="Arial Nova" w:hAnsi="Arial Nova" w:cs="Arial"/>
          <w:sz w:val="28"/>
          <w:szCs w:val="28"/>
        </w:rPr>
        <w:t>– Section 82</w:t>
      </w:r>
    </w:p>
    <w:p w14:paraId="085B38EB" w14:textId="6734E408" w:rsidR="00302093" w:rsidRPr="00302093" w:rsidRDefault="005233F5" w:rsidP="00E16CE1">
      <w:pPr>
        <w:pStyle w:val="NoSpacing"/>
        <w:spacing w:after="120"/>
        <w:ind w:right="119"/>
        <w:jc w:val="right"/>
        <w:rPr>
          <w:sz w:val="16"/>
          <w:szCs w:val="16"/>
        </w:rPr>
      </w:pPr>
      <w:r>
        <w:rPr>
          <w:rFonts w:ascii="Arial" w:hAnsi="Arial" w:cs="Arial"/>
          <w:color w:val="000000" w:themeColor="text1"/>
          <w:sz w:val="20"/>
          <w:szCs w:val="20"/>
        </w:rPr>
        <w:t>P</w:t>
      </w:r>
      <w:r w:rsidR="007410F1" w:rsidRPr="00BB021B">
        <w:rPr>
          <w:rFonts w:ascii="Arial" w:hAnsi="Arial" w:cs="Arial"/>
          <w:color w:val="000000" w:themeColor="text1"/>
          <w:sz w:val="20"/>
          <w:szCs w:val="20"/>
        </w:rPr>
        <w:t xml:space="preserve">lease print neatly in </w:t>
      </w:r>
      <w:r w:rsidR="007410F1" w:rsidRPr="005B3423">
        <w:rPr>
          <w:rFonts w:ascii="Arial Black" w:hAnsi="Arial Black" w:cs="Arial"/>
          <w:b/>
          <w:color w:val="000000" w:themeColor="text1"/>
          <w:sz w:val="20"/>
          <w:szCs w:val="20"/>
          <w:u w:val="single"/>
        </w:rPr>
        <w:t>BLOCK LETTERS</w:t>
      </w:r>
      <w:r w:rsidR="007410F1" w:rsidRPr="00BB021B">
        <w:rPr>
          <w:rFonts w:ascii="Arial" w:hAnsi="Arial" w:cs="Arial"/>
          <w:color w:val="000000" w:themeColor="text1"/>
          <w:sz w:val="20"/>
          <w:szCs w:val="20"/>
        </w:rPr>
        <w:t xml:space="preserve"> </w:t>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10"/>
        <w:gridCol w:w="4488"/>
        <w:gridCol w:w="992"/>
        <w:gridCol w:w="709"/>
        <w:gridCol w:w="1418"/>
        <w:gridCol w:w="850"/>
      </w:tblGrid>
      <w:tr w:rsidR="00A24852" w:rsidRPr="00FE4C28" w14:paraId="6966B4BE" w14:textId="77777777" w:rsidTr="00A24852">
        <w:trPr>
          <w:trHeight w:val="576"/>
        </w:trPr>
        <w:tc>
          <w:tcPr>
            <w:tcW w:w="11067" w:type="dxa"/>
            <w:gridSpan w:val="6"/>
            <w:tcBorders>
              <w:top w:val="single" w:sz="4" w:space="0" w:color="auto"/>
              <w:left w:val="single" w:sz="4" w:space="0" w:color="auto"/>
              <w:bottom w:val="nil"/>
              <w:right w:val="single" w:sz="4" w:space="0" w:color="auto"/>
            </w:tcBorders>
            <w:shd w:val="clear" w:color="auto" w:fill="38115E"/>
            <w:vAlign w:val="center"/>
          </w:tcPr>
          <w:p w14:paraId="482C5FDE"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SECTION 1 – DETAILS OF LICENCE</w:t>
            </w:r>
          </w:p>
        </w:tc>
      </w:tr>
      <w:tr w:rsidR="00A24852" w:rsidRPr="007B213E" w14:paraId="58FB8F27" w14:textId="77777777" w:rsidTr="00A24852">
        <w:trPr>
          <w:trHeight w:val="429"/>
        </w:trPr>
        <w:tc>
          <w:tcPr>
            <w:tcW w:w="2610"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2430C8D9" w14:textId="77777777" w:rsidR="00A24852" w:rsidRPr="003F55A9" w:rsidRDefault="00A24852" w:rsidP="00253B7F">
            <w:pPr>
              <w:spacing w:before="120" w:after="120"/>
              <w:rPr>
                <w:rFonts w:ascii="Arial Nova" w:hAnsi="Arial Nova" w:cs="Segoe UI"/>
                <w:sz w:val="20"/>
                <w:szCs w:val="20"/>
              </w:rPr>
            </w:pPr>
            <w:r w:rsidRPr="003F55A9">
              <w:rPr>
                <w:rFonts w:ascii="Arial Nova" w:hAnsi="Arial Nova" w:cs="Arial"/>
                <w:b/>
                <w:sz w:val="20"/>
                <w:szCs w:val="20"/>
              </w:rPr>
              <w:t xml:space="preserve">Licence </w:t>
            </w:r>
            <w:r w:rsidRPr="003F55A9">
              <w:rPr>
                <w:rFonts w:ascii="Arial Nova" w:hAnsi="Arial Nova" w:cs="Arial"/>
                <w:b/>
                <w:bCs/>
                <w:sz w:val="20"/>
                <w:szCs w:val="20"/>
              </w:rPr>
              <w:t>n</w:t>
            </w:r>
            <w:r w:rsidRPr="003F55A9">
              <w:rPr>
                <w:rFonts w:ascii="Arial Nova" w:hAnsi="Arial Nova" w:cs="Arial"/>
                <w:b/>
                <w:sz w:val="20"/>
                <w:szCs w:val="20"/>
              </w:rPr>
              <w:t xml:space="preserve">umber:    </w:t>
            </w:r>
            <w:r w:rsidRPr="003F55A9">
              <w:rPr>
                <w:rFonts w:ascii="Arial Nova" w:hAnsi="Arial Nova" w:cs="Segoe UI"/>
                <w:sz w:val="20"/>
                <w:szCs w:val="20"/>
              </w:rPr>
              <w:t xml:space="preserve"> </w:t>
            </w:r>
          </w:p>
        </w:tc>
        <w:tc>
          <w:tcPr>
            <w:tcW w:w="8457" w:type="dxa"/>
            <w:gridSpan w:val="5"/>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E95EEEA"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1307974145"/>
                <w:placeholder>
                  <w:docPart w:val="4317D039E8CF4AD49CF1C062F9BA0195"/>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5A1AAF0A" w14:textId="77777777" w:rsidTr="00A24852">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5AFA6A8"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Licensee name:</w:t>
            </w:r>
          </w:p>
        </w:tc>
        <w:tc>
          <w:tcPr>
            <w:tcW w:w="8457" w:type="dxa"/>
            <w:gridSpan w:val="5"/>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E994C8D"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id w:val="-539436530"/>
                <w:placeholder>
                  <w:docPart w:val="7840131A32854E96918B512B946AF538"/>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2E9159B1" w14:textId="77777777" w:rsidTr="00A24852">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CB9E92D"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Licensed premises name:</w:t>
            </w:r>
          </w:p>
        </w:tc>
        <w:sdt>
          <w:sdtPr>
            <w:rPr>
              <w:rFonts w:ascii="Arial Nova" w:hAnsi="Arial Nova" w:cs="Segoe UI"/>
              <w:sz w:val="20"/>
              <w:szCs w:val="20"/>
            </w:rPr>
            <w:id w:val="209543642"/>
            <w:placeholder>
              <w:docPart w:val="0D367FE7A9F84499B47459D7D5C106F0"/>
            </w:placeholder>
            <w:showingPlcHdr/>
            <w:text/>
          </w:sdtPr>
          <w:sdtContent>
            <w:tc>
              <w:tcPr>
                <w:tcW w:w="8457" w:type="dxa"/>
                <w:gridSpan w:val="5"/>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3333553"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59696944" w14:textId="77777777" w:rsidTr="00A24852">
        <w:trPr>
          <w:trHeight w:val="692"/>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92A990B" w14:textId="77777777" w:rsidR="00A24852" w:rsidRDefault="00A24852" w:rsidP="00253B7F">
            <w:pPr>
              <w:spacing w:before="120" w:after="120"/>
              <w:rPr>
                <w:rFonts w:ascii="Arial Nova" w:hAnsi="Arial Nova" w:cs="Arial"/>
                <w:b/>
                <w:sz w:val="20"/>
                <w:szCs w:val="20"/>
              </w:rPr>
            </w:pPr>
            <w:r>
              <w:rPr>
                <w:rFonts w:ascii="Arial Nova" w:hAnsi="Arial Nova" w:cs="Arial"/>
                <w:b/>
                <w:sz w:val="20"/>
                <w:szCs w:val="20"/>
              </w:rPr>
              <w:t>Proposed trading name:</w:t>
            </w:r>
          </w:p>
          <w:p w14:paraId="123E0840" w14:textId="77777777" w:rsidR="00A24852" w:rsidRPr="003F55A9" w:rsidRDefault="00A24852" w:rsidP="00253B7F">
            <w:pPr>
              <w:spacing w:before="120" w:after="120"/>
              <w:rPr>
                <w:rFonts w:ascii="Arial Nova" w:hAnsi="Arial Nova" w:cs="Arial"/>
                <w:b/>
                <w:sz w:val="20"/>
                <w:szCs w:val="20"/>
              </w:rPr>
            </w:pPr>
            <w:r>
              <w:rPr>
                <w:rFonts w:ascii="Arial Nova" w:hAnsi="Arial Nova" w:cs="Arial"/>
                <w:b/>
                <w:sz w:val="20"/>
                <w:szCs w:val="20"/>
              </w:rPr>
              <w:t>(if applicable)</w:t>
            </w:r>
          </w:p>
        </w:tc>
        <w:sdt>
          <w:sdtPr>
            <w:rPr>
              <w:rFonts w:ascii="Arial Nova" w:hAnsi="Arial Nova" w:cs="Segoe UI"/>
              <w:sz w:val="20"/>
              <w:szCs w:val="20"/>
            </w:rPr>
            <w:id w:val="256026895"/>
            <w:placeholder>
              <w:docPart w:val="648E979707E04AE0B8B8892A0EA49FDE"/>
            </w:placeholder>
            <w:showingPlcHdr/>
            <w:text/>
          </w:sdtPr>
          <w:sdtContent>
            <w:tc>
              <w:tcPr>
                <w:tcW w:w="8457" w:type="dxa"/>
                <w:gridSpan w:val="5"/>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0CF3D23" w14:textId="77777777" w:rsidR="00A24852"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42C0E8BB" w14:textId="77777777" w:rsidTr="00A24852">
        <w:trPr>
          <w:trHeight w:val="692"/>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3BF831CA"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Licensed </w:t>
            </w:r>
            <w:r w:rsidRPr="003F55A9">
              <w:rPr>
                <w:rFonts w:ascii="Arial Nova" w:hAnsi="Arial Nova" w:cs="Arial"/>
                <w:b/>
                <w:bCs/>
                <w:sz w:val="20"/>
                <w:szCs w:val="20"/>
              </w:rPr>
              <w:t>p</w:t>
            </w:r>
            <w:r w:rsidRPr="003F55A9">
              <w:rPr>
                <w:rFonts w:ascii="Arial Nova" w:hAnsi="Arial Nova" w:cs="Arial"/>
                <w:b/>
                <w:sz w:val="20"/>
                <w:szCs w:val="20"/>
              </w:rPr>
              <w:t>remises</w:t>
            </w:r>
            <w:r w:rsidRPr="003F55A9">
              <w:rPr>
                <w:rFonts w:ascii="Arial Nova" w:hAnsi="Arial Nova" w:cs="Arial"/>
                <w:b/>
                <w:bCs/>
                <w:sz w:val="20"/>
                <w:szCs w:val="20"/>
              </w:rPr>
              <w:t xml:space="preserve"> address</w:t>
            </w:r>
            <w:r w:rsidRPr="003F55A9">
              <w:rPr>
                <w:rFonts w:ascii="Arial Nova" w:hAnsi="Arial Nova" w:cs="Arial"/>
                <w:b/>
                <w:sz w:val="20"/>
                <w:szCs w:val="20"/>
              </w:rPr>
              <w:t>:</w:t>
            </w:r>
          </w:p>
        </w:tc>
        <w:tc>
          <w:tcPr>
            <w:tcW w:w="8457" w:type="dxa"/>
            <w:gridSpan w:val="5"/>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B9AF54A"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id w:val="-8059816"/>
                <w:placeholder>
                  <w:docPart w:val="C935BBFCDE5B4E59952B5D4B14E9258A"/>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36703162" w14:textId="77777777" w:rsidTr="00A24852">
        <w:trPr>
          <w:trHeight w:val="47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DAD2765"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Suburb: </w:t>
            </w:r>
          </w:p>
        </w:tc>
        <w:tc>
          <w:tcPr>
            <w:tcW w:w="448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76CD493F"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1711331026"/>
                <w:placeholder>
                  <w:docPart w:val="D602B5BCC4774933848A9D12C5F937F0"/>
                </w:placeholder>
                <w:showingPlcHdr/>
                <w:text/>
              </w:sdtPr>
              <w:sdtContent>
                <w:r w:rsidRPr="003F55A9">
                  <w:rPr>
                    <w:rStyle w:val="PlaceholderText"/>
                    <w:rFonts w:ascii="Arial Nova" w:hAnsi="Arial Nova"/>
                    <w:sz w:val="20"/>
                    <w:szCs w:val="20"/>
                  </w:rPr>
                  <w:fldChar w:fldCharType="begin">
                    <w:ffData>
                      <w:name w:val="Text4"/>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fldChar w:fldCharType="end"/>
                </w:r>
              </w:sdtContent>
            </w:sdt>
          </w:p>
        </w:tc>
        <w:tc>
          <w:tcPr>
            <w:tcW w:w="99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3C7FE3F5" w14:textId="77777777" w:rsidR="00A24852" w:rsidRPr="003F55A9" w:rsidRDefault="00A24852" w:rsidP="00253B7F">
            <w:pPr>
              <w:rPr>
                <w:rFonts w:ascii="Arial Nova" w:hAnsi="Arial Nova" w:cs="Arial"/>
                <w:b/>
                <w:sz w:val="20"/>
                <w:szCs w:val="20"/>
              </w:rPr>
            </w:pPr>
            <w:r w:rsidRPr="003F55A9">
              <w:rPr>
                <w:rFonts w:ascii="Arial Nova" w:hAnsi="Arial Nova" w:cs="Arial"/>
                <w:b/>
                <w:sz w:val="20"/>
                <w:szCs w:val="20"/>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11590167"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alias w:val="Select from List"/>
                <w:tag w:val="Select from List"/>
                <w:id w:val="-815873302"/>
                <w:placeholder>
                  <w:docPart w:val="342DB6CB665E4815A5BE0F1E3C10D0F3"/>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Pr="003F55A9">
                  <w:rPr>
                    <w:rFonts w:ascii="Arial Nova" w:hAnsi="Arial Nova" w:cs="Segoe UI"/>
                    <w:sz w:val="20"/>
                    <w:szCs w:val="20"/>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1E978644" w14:textId="77777777" w:rsidR="00A24852" w:rsidRPr="003F55A9" w:rsidRDefault="00A24852" w:rsidP="00253B7F">
            <w:pPr>
              <w:rPr>
                <w:rFonts w:ascii="Arial Nova" w:hAnsi="Arial Nova" w:cs="Arial"/>
                <w:b/>
                <w:bCs/>
                <w:sz w:val="20"/>
                <w:szCs w:val="20"/>
              </w:rPr>
            </w:pPr>
            <w:r w:rsidRPr="003F55A9">
              <w:rPr>
                <w:rFonts w:ascii="Arial Nova" w:hAnsi="Arial Nova" w:cs="Arial"/>
                <w:b/>
                <w:sz w:val="20"/>
                <w:szCs w:val="20"/>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6069ADF"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1676454226"/>
                <w:placeholder>
                  <w:docPart w:val="EE35FDD82F28481AB27F4FD3599720F0"/>
                </w:placeholder>
                <w:showingPlcHdr/>
                <w:text/>
              </w:sdtPr>
              <w:sdtContent>
                <w:r w:rsidRPr="003F55A9">
                  <w:rPr>
                    <w:rFonts w:ascii="Arial Nova" w:hAnsi="Arial Nova" w:cs="Segoe UI"/>
                    <w:sz w:val="20"/>
                    <w:szCs w:val="20"/>
                  </w:rPr>
                  <w:fldChar w:fldCharType="begin">
                    <w:ffData>
                      <w:name w:val="Text6"/>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sdtContent>
            </w:sdt>
          </w:p>
        </w:tc>
      </w:tr>
      <w:bookmarkEnd w:id="0"/>
    </w:tbl>
    <w:p w14:paraId="6A425C09" w14:textId="77777777" w:rsidR="00461154" w:rsidRDefault="00461154" w:rsidP="00253B7F">
      <w:pPr>
        <w:rPr>
          <w:rFonts w:ascii="Arial Nova" w:hAnsi="Arial Nova" w:cs="Arial"/>
          <w:b/>
          <w:bCs/>
          <w:color w:val="FFFFFF" w:themeColor="background1"/>
        </w:rPr>
        <w:sectPr w:rsidR="00461154" w:rsidSect="006A05EA">
          <w:headerReference w:type="default" r:id="rId12"/>
          <w:footerReference w:type="default" r:id="rId13"/>
          <w:pgSz w:w="11906" w:h="16838" w:code="9"/>
          <w:pgMar w:top="1871"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3129"/>
        <w:gridCol w:w="2552"/>
        <w:gridCol w:w="708"/>
        <w:gridCol w:w="426"/>
        <w:gridCol w:w="283"/>
        <w:gridCol w:w="425"/>
        <w:gridCol w:w="567"/>
        <w:gridCol w:w="709"/>
        <w:gridCol w:w="1418"/>
        <w:gridCol w:w="850"/>
      </w:tblGrid>
      <w:tr w:rsidR="00A24852" w:rsidRPr="00FE4C28" w14:paraId="137840DE" w14:textId="77777777" w:rsidTr="00253B7F">
        <w:trPr>
          <w:trHeight w:val="576"/>
        </w:trPr>
        <w:tc>
          <w:tcPr>
            <w:tcW w:w="11067" w:type="dxa"/>
            <w:gridSpan w:val="10"/>
            <w:tcBorders>
              <w:top w:val="single" w:sz="4" w:space="0" w:color="auto"/>
              <w:left w:val="single" w:sz="4" w:space="0" w:color="auto"/>
              <w:bottom w:val="nil"/>
              <w:right w:val="single" w:sz="4" w:space="0" w:color="auto"/>
            </w:tcBorders>
            <w:shd w:val="clear" w:color="auto" w:fill="38115E"/>
            <w:vAlign w:val="center"/>
          </w:tcPr>
          <w:p w14:paraId="377B6256"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2</w:t>
            </w:r>
            <w:r w:rsidRPr="003F55A9">
              <w:rPr>
                <w:rFonts w:ascii="Arial Nova" w:hAnsi="Arial Nova" w:cs="Arial"/>
                <w:b/>
                <w:bCs/>
                <w:color w:val="FFFFFF" w:themeColor="background1"/>
              </w:rPr>
              <w:t xml:space="preserve"> – </w:t>
            </w:r>
            <w:r>
              <w:rPr>
                <w:rFonts w:ascii="Arial Nova" w:hAnsi="Arial Nova" w:cs="Arial"/>
                <w:b/>
                <w:bCs/>
                <w:color w:val="FFFFFF" w:themeColor="background1"/>
              </w:rPr>
              <w:t>SERVICE OF DOCUMENTS</w:t>
            </w:r>
          </w:p>
        </w:tc>
      </w:tr>
      <w:tr w:rsidR="00A24852" w:rsidRPr="00FE4C28" w14:paraId="20BA38B8" w14:textId="77777777" w:rsidTr="00253B7F">
        <w:trPr>
          <w:trHeight w:val="329"/>
        </w:trPr>
        <w:tc>
          <w:tcPr>
            <w:tcW w:w="11067" w:type="dxa"/>
            <w:gridSpan w:val="10"/>
            <w:tcBorders>
              <w:top w:val="single" w:sz="4" w:space="0" w:color="auto"/>
              <w:left w:val="single" w:sz="4" w:space="0" w:color="auto"/>
              <w:bottom w:val="nil"/>
              <w:right w:val="single" w:sz="4" w:space="0" w:color="auto"/>
            </w:tcBorders>
            <w:shd w:val="clear" w:color="auto" w:fill="541A8E"/>
            <w:vAlign w:val="center"/>
          </w:tcPr>
          <w:p w14:paraId="075D48B0" w14:textId="77777777" w:rsidR="00A24852" w:rsidRPr="000047F6" w:rsidRDefault="00A24852" w:rsidP="00253B7F">
            <w:pPr>
              <w:spacing w:before="120" w:after="120"/>
              <w:rPr>
                <w:rFonts w:ascii="Arial Nova" w:hAnsi="Arial Nova" w:cs="Arial"/>
                <w:color w:val="FFFFFF" w:themeColor="background1"/>
              </w:rPr>
            </w:pPr>
            <w:r w:rsidRPr="000047F6">
              <w:rPr>
                <w:rFonts w:ascii="Arial Nova" w:hAnsi="Arial Nova" w:cs="Arial"/>
                <w:color w:val="FFFFFF" w:themeColor="background1"/>
              </w:rPr>
              <w:t xml:space="preserve">Section </w:t>
            </w:r>
            <w:r>
              <w:rPr>
                <w:rFonts w:ascii="Arial Nova" w:hAnsi="Arial Nova" w:cs="Arial"/>
                <w:color w:val="FFFFFF" w:themeColor="background1"/>
              </w:rPr>
              <w:t>2</w:t>
            </w:r>
            <w:r w:rsidRPr="000047F6">
              <w:rPr>
                <w:rFonts w:ascii="Arial Nova" w:hAnsi="Arial Nova" w:cs="Arial"/>
                <w:color w:val="FFFFFF" w:themeColor="background1"/>
              </w:rPr>
              <w:t xml:space="preserve">.1 – </w:t>
            </w:r>
            <w:r>
              <w:rPr>
                <w:rFonts w:ascii="Arial Nova" w:hAnsi="Arial Nova" w:cs="Arial"/>
                <w:color w:val="FFFFFF" w:themeColor="background1"/>
              </w:rPr>
              <w:t>Postal address for service of documents (during processing of the application)</w:t>
            </w:r>
          </w:p>
        </w:tc>
      </w:tr>
      <w:tr w:rsidR="00A24852" w:rsidRPr="007B213E" w14:paraId="0B116596" w14:textId="77777777" w:rsidTr="00253B7F">
        <w:trPr>
          <w:trHeight w:val="429"/>
        </w:trPr>
        <w:tc>
          <w:tcPr>
            <w:tcW w:w="3129" w:type="dxa"/>
            <w:tcBorders>
              <w:top w:val="nil"/>
              <w:left w:val="single" w:sz="4" w:space="0" w:color="auto"/>
              <w:bottom w:val="single" w:sz="4" w:space="0" w:color="D1D1D1" w:themeColor="background2" w:themeShade="E6"/>
              <w:right w:val="nil"/>
            </w:tcBorders>
            <w:shd w:val="clear" w:color="auto" w:fill="E8E8E8" w:themeFill="background2"/>
            <w:vAlign w:val="center"/>
          </w:tcPr>
          <w:p w14:paraId="231EA7D6" w14:textId="77777777" w:rsidR="00A24852" w:rsidRPr="003F55A9" w:rsidRDefault="00A24852" w:rsidP="00253B7F">
            <w:pPr>
              <w:spacing w:before="120" w:after="120"/>
              <w:rPr>
                <w:rFonts w:ascii="Arial Nova" w:hAnsi="Arial Nova" w:cs="Segoe UI"/>
                <w:sz w:val="20"/>
                <w:szCs w:val="20"/>
              </w:rPr>
            </w:pPr>
            <w:r>
              <w:rPr>
                <w:rFonts w:ascii="Arial Nova" w:hAnsi="Arial Nova" w:cs="Arial"/>
                <w:b/>
                <w:sz w:val="20"/>
                <w:szCs w:val="20"/>
              </w:rPr>
              <w:t>Agent/lawyer (if applicable)</w:t>
            </w:r>
            <w:r w:rsidRPr="003F55A9">
              <w:rPr>
                <w:rFonts w:ascii="Arial Nova" w:hAnsi="Arial Nova" w:cs="Arial"/>
                <w:b/>
                <w:sz w:val="20"/>
                <w:szCs w:val="20"/>
              </w:rPr>
              <w:t xml:space="preserve">:    </w:t>
            </w:r>
            <w:r w:rsidRPr="003F55A9">
              <w:rPr>
                <w:rFonts w:ascii="Arial Nova" w:hAnsi="Arial Nova" w:cs="Segoe UI"/>
                <w:sz w:val="20"/>
                <w:szCs w:val="20"/>
              </w:rPr>
              <w:t xml:space="preserve"> </w:t>
            </w:r>
          </w:p>
        </w:tc>
        <w:tc>
          <w:tcPr>
            <w:tcW w:w="3260" w:type="dxa"/>
            <w:gridSpan w:val="2"/>
            <w:tcBorders>
              <w:top w:val="nil"/>
              <w:left w:val="nil"/>
              <w:bottom w:val="single" w:sz="4" w:space="0" w:color="D1D1D1" w:themeColor="background2" w:themeShade="E6"/>
              <w:right w:val="nil"/>
            </w:tcBorders>
            <w:vAlign w:val="center"/>
          </w:tcPr>
          <w:p w14:paraId="6A199109"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126279520"/>
                <w:placeholder>
                  <w:docPart w:val="6E30E4C1789D4333B12206EABA3BEF2F"/>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c>
          <w:tcPr>
            <w:tcW w:w="1134" w:type="dxa"/>
            <w:gridSpan w:val="3"/>
            <w:tcBorders>
              <w:top w:val="nil"/>
              <w:left w:val="nil"/>
              <w:bottom w:val="single" w:sz="4" w:space="0" w:color="D1D1D1" w:themeColor="background2" w:themeShade="E6"/>
              <w:right w:val="nil"/>
            </w:tcBorders>
            <w:shd w:val="clear" w:color="auto" w:fill="E8E8E8" w:themeFill="background2"/>
            <w:vAlign w:val="center"/>
          </w:tcPr>
          <w:p w14:paraId="71DDED5E" w14:textId="77777777" w:rsidR="00A24852" w:rsidRPr="003F55A9" w:rsidRDefault="00A24852" w:rsidP="00253B7F">
            <w:pPr>
              <w:rPr>
                <w:rFonts w:ascii="Arial Nova" w:hAnsi="Arial Nova" w:cs="Segoe UI"/>
                <w:b/>
                <w:sz w:val="20"/>
                <w:szCs w:val="20"/>
              </w:rPr>
            </w:pPr>
            <w:r>
              <w:rPr>
                <w:rFonts w:ascii="Arial Nova" w:hAnsi="Arial Nova" w:cs="Segoe UI"/>
                <w:b/>
                <w:sz w:val="20"/>
                <w:szCs w:val="20"/>
              </w:rPr>
              <w:t>Name:</w:t>
            </w:r>
          </w:p>
        </w:tc>
        <w:tc>
          <w:tcPr>
            <w:tcW w:w="3544" w:type="dxa"/>
            <w:gridSpan w:val="4"/>
            <w:tcBorders>
              <w:top w:val="nil"/>
              <w:left w:val="nil"/>
              <w:bottom w:val="single" w:sz="4" w:space="0" w:color="D1D1D1" w:themeColor="background2" w:themeShade="E6"/>
              <w:right w:val="single" w:sz="4" w:space="0" w:color="auto"/>
            </w:tcBorders>
            <w:vAlign w:val="center"/>
          </w:tcPr>
          <w:p w14:paraId="69E82CF3"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265895077"/>
                <w:placeholder>
                  <w:docPart w:val="07E11FE57ED14D42A4BD72431939B7D2"/>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39619192" w14:textId="77777777" w:rsidTr="00253B7F">
        <w:trPr>
          <w:trHeight w:val="429"/>
        </w:trPr>
        <w:tc>
          <w:tcPr>
            <w:tcW w:w="3129"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3572CFE9" w14:textId="77777777" w:rsidR="00A24852" w:rsidRPr="003F55A9" w:rsidRDefault="00A24852" w:rsidP="00253B7F">
            <w:pPr>
              <w:spacing w:before="120" w:after="120"/>
              <w:rPr>
                <w:rFonts w:ascii="Arial Nova" w:hAnsi="Arial Nova" w:cs="Segoe UI"/>
                <w:sz w:val="20"/>
                <w:szCs w:val="20"/>
              </w:rPr>
            </w:pPr>
            <w:r>
              <w:rPr>
                <w:rFonts w:ascii="Arial Nova" w:hAnsi="Arial Nova" w:cs="Arial"/>
                <w:b/>
                <w:sz w:val="20"/>
                <w:szCs w:val="20"/>
              </w:rPr>
              <w:t>Postal address</w:t>
            </w:r>
            <w:r w:rsidRPr="003F55A9">
              <w:rPr>
                <w:rFonts w:ascii="Arial Nova" w:hAnsi="Arial Nova" w:cs="Arial"/>
                <w:b/>
                <w:sz w:val="20"/>
                <w:szCs w:val="20"/>
              </w:rPr>
              <w:t xml:space="preserve">    </w:t>
            </w:r>
            <w:r w:rsidRPr="003F55A9">
              <w:rPr>
                <w:rFonts w:ascii="Arial Nova" w:hAnsi="Arial Nova" w:cs="Segoe UI"/>
                <w:sz w:val="20"/>
                <w:szCs w:val="20"/>
              </w:rPr>
              <w:t xml:space="preserve"> </w:t>
            </w:r>
          </w:p>
        </w:tc>
        <w:tc>
          <w:tcPr>
            <w:tcW w:w="7938" w:type="dxa"/>
            <w:gridSpan w:val="9"/>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09EDBC3"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22489742"/>
                <w:placeholder>
                  <w:docPart w:val="E7A8120F28AD4DE89FD8CB5A5F71355B"/>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67EE96F3" w14:textId="77777777" w:rsidTr="00253B7F">
        <w:trPr>
          <w:trHeight w:val="477"/>
        </w:trPr>
        <w:tc>
          <w:tcPr>
            <w:tcW w:w="3129"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F1A5DAF"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Suburb: </w:t>
            </w:r>
          </w:p>
        </w:tc>
        <w:tc>
          <w:tcPr>
            <w:tcW w:w="3969" w:type="dxa"/>
            <w:gridSpan w:val="4"/>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618905FF"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1611085654"/>
                <w:placeholder>
                  <w:docPart w:val="3899AF557DF149DF95E61DB71D4FE9A5"/>
                </w:placeholder>
                <w:showingPlcHdr/>
                <w:text/>
              </w:sdtPr>
              <w:sdtContent>
                <w:r w:rsidRPr="003F55A9">
                  <w:rPr>
                    <w:rStyle w:val="PlaceholderText"/>
                    <w:rFonts w:ascii="Arial Nova" w:hAnsi="Arial Nova"/>
                    <w:sz w:val="20"/>
                    <w:szCs w:val="20"/>
                  </w:rPr>
                  <w:fldChar w:fldCharType="begin">
                    <w:ffData>
                      <w:name w:val="Text4"/>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fldChar w:fldCharType="end"/>
                </w:r>
              </w:sdtContent>
            </w:sdt>
          </w:p>
        </w:tc>
        <w:tc>
          <w:tcPr>
            <w:tcW w:w="992"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60B7F88D" w14:textId="77777777" w:rsidR="00A24852" w:rsidRPr="003F55A9" w:rsidRDefault="00A24852" w:rsidP="00253B7F">
            <w:pPr>
              <w:rPr>
                <w:rFonts w:ascii="Arial Nova" w:hAnsi="Arial Nova" w:cs="Arial"/>
                <w:b/>
                <w:sz w:val="20"/>
                <w:szCs w:val="20"/>
              </w:rPr>
            </w:pPr>
            <w:r w:rsidRPr="003F55A9">
              <w:rPr>
                <w:rFonts w:ascii="Arial Nova" w:hAnsi="Arial Nova" w:cs="Arial"/>
                <w:b/>
                <w:sz w:val="20"/>
                <w:szCs w:val="20"/>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0CC72F2A"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alias w:val="Select from List"/>
                <w:tag w:val="Select from List"/>
                <w:id w:val="702834893"/>
                <w:placeholder>
                  <w:docPart w:val="41E75C64FFBC4B8C8EB256217BC0C533"/>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Pr="003F55A9">
                  <w:rPr>
                    <w:rFonts w:ascii="Arial Nova" w:hAnsi="Arial Nova" w:cs="Segoe UI"/>
                    <w:sz w:val="20"/>
                    <w:szCs w:val="20"/>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50690DFD" w14:textId="77777777" w:rsidR="00A24852" w:rsidRPr="003F55A9" w:rsidRDefault="00A24852" w:rsidP="00253B7F">
            <w:pPr>
              <w:rPr>
                <w:rFonts w:ascii="Arial Nova" w:hAnsi="Arial Nova" w:cs="Arial"/>
                <w:b/>
                <w:bCs/>
                <w:sz w:val="20"/>
                <w:szCs w:val="20"/>
              </w:rPr>
            </w:pPr>
            <w:r w:rsidRPr="003F55A9">
              <w:rPr>
                <w:rFonts w:ascii="Arial Nova" w:hAnsi="Arial Nova" w:cs="Arial"/>
                <w:b/>
                <w:sz w:val="20"/>
                <w:szCs w:val="20"/>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94A716F"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867217254"/>
                <w:placeholder>
                  <w:docPart w:val="A8C193281FE24D868E49E168744E4F75"/>
                </w:placeholder>
                <w:showingPlcHdr/>
                <w:text/>
              </w:sdtPr>
              <w:sdtContent>
                <w:r w:rsidRPr="003F55A9">
                  <w:rPr>
                    <w:rFonts w:ascii="Arial Nova" w:hAnsi="Arial Nova" w:cs="Segoe UI"/>
                    <w:sz w:val="20"/>
                    <w:szCs w:val="20"/>
                  </w:rPr>
                  <w:fldChar w:fldCharType="begin">
                    <w:ffData>
                      <w:name w:val="Text6"/>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sdtContent>
            </w:sdt>
          </w:p>
        </w:tc>
      </w:tr>
      <w:tr w:rsidR="00A24852" w:rsidRPr="007B213E" w14:paraId="2FF7DFAD" w14:textId="77777777" w:rsidTr="00253B7F">
        <w:trPr>
          <w:trHeight w:val="501"/>
        </w:trPr>
        <w:tc>
          <w:tcPr>
            <w:tcW w:w="3129"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721CA22"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Telephone </w:t>
            </w:r>
            <w:r w:rsidRPr="003F55A9">
              <w:rPr>
                <w:rFonts w:ascii="Arial Nova" w:hAnsi="Arial Nova" w:cs="Arial"/>
                <w:b/>
                <w:bCs/>
                <w:sz w:val="20"/>
                <w:szCs w:val="20"/>
              </w:rPr>
              <w:t>n</w:t>
            </w:r>
            <w:r w:rsidRPr="003F55A9">
              <w:rPr>
                <w:rFonts w:ascii="Arial Nova" w:hAnsi="Arial Nova" w:cs="Arial"/>
                <w:b/>
                <w:sz w:val="20"/>
                <w:szCs w:val="20"/>
              </w:rPr>
              <w:t>umber:</w:t>
            </w:r>
          </w:p>
        </w:tc>
        <w:sdt>
          <w:sdtPr>
            <w:rPr>
              <w:rFonts w:ascii="Arial Nova" w:hAnsi="Arial Nova" w:cs="Segoe UI"/>
              <w:sz w:val="20"/>
              <w:szCs w:val="20"/>
            </w:rPr>
            <w:id w:val="1825323145"/>
            <w:placeholder>
              <w:docPart w:val="BF7CA318573149A4922E63BAD78CE1A2"/>
            </w:placeholder>
            <w:showingPlcHdr/>
            <w:text/>
          </w:sdtPr>
          <w:sdtContent>
            <w:tc>
              <w:tcPr>
                <w:tcW w:w="255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76545CBB"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134"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1D765EBB" w14:textId="77777777" w:rsidR="00A24852" w:rsidRPr="003F55A9" w:rsidRDefault="00A24852" w:rsidP="00253B7F">
            <w:pPr>
              <w:rPr>
                <w:rFonts w:ascii="Arial Nova" w:hAnsi="Arial Nova" w:cs="Segoe UI"/>
                <w:sz w:val="20"/>
                <w:szCs w:val="20"/>
              </w:rPr>
            </w:pPr>
            <w:r w:rsidRPr="003F55A9">
              <w:rPr>
                <w:rFonts w:ascii="Arial Nova" w:hAnsi="Arial Nova" w:cs="Arial"/>
                <w:b/>
                <w:sz w:val="20"/>
                <w:szCs w:val="20"/>
              </w:rPr>
              <w:t>Email:</w:t>
            </w:r>
          </w:p>
        </w:tc>
        <w:sdt>
          <w:sdtPr>
            <w:rPr>
              <w:rFonts w:ascii="Arial Nova" w:hAnsi="Arial Nova" w:cs="Segoe UI"/>
              <w:sz w:val="20"/>
              <w:szCs w:val="20"/>
            </w:rPr>
            <w:id w:val="850227776"/>
            <w:placeholder>
              <w:docPart w:val="9A56085A3B5A4B8DA7DC2666EEFF12DF"/>
            </w:placeholder>
            <w:showingPlcHdr/>
            <w:text/>
          </w:sdtPr>
          <w:sdtContent>
            <w:tc>
              <w:tcPr>
                <w:tcW w:w="4252" w:type="dxa"/>
                <w:gridSpan w:val="6"/>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11CFBE1"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F19ADB4" w14:textId="77777777" w:rsidTr="00253B7F">
        <w:trPr>
          <w:trHeight w:val="329"/>
        </w:trPr>
        <w:tc>
          <w:tcPr>
            <w:tcW w:w="11067" w:type="dxa"/>
            <w:gridSpan w:val="10"/>
            <w:tcBorders>
              <w:top w:val="single" w:sz="4" w:space="0" w:color="auto"/>
              <w:left w:val="single" w:sz="4" w:space="0" w:color="auto"/>
              <w:bottom w:val="single" w:sz="4" w:space="0" w:color="auto"/>
              <w:right w:val="single" w:sz="4" w:space="0" w:color="auto"/>
            </w:tcBorders>
            <w:shd w:val="clear" w:color="auto" w:fill="541A8E"/>
            <w:vAlign w:val="center"/>
          </w:tcPr>
          <w:p w14:paraId="534CA9C4" w14:textId="77777777" w:rsidR="00A24852" w:rsidRPr="000047F6" w:rsidRDefault="00A24852" w:rsidP="00253B7F">
            <w:pPr>
              <w:spacing w:before="120" w:after="120"/>
              <w:rPr>
                <w:rFonts w:ascii="Arial Nova" w:hAnsi="Arial Nova" w:cs="Arial"/>
                <w:color w:val="FFFFFF" w:themeColor="background1"/>
              </w:rPr>
            </w:pPr>
            <w:r w:rsidRPr="000047F6">
              <w:rPr>
                <w:rFonts w:ascii="Arial Nova" w:hAnsi="Arial Nova" w:cs="Arial"/>
                <w:color w:val="FFFFFF" w:themeColor="background1"/>
              </w:rPr>
              <w:t xml:space="preserve">Section </w:t>
            </w:r>
            <w:r>
              <w:rPr>
                <w:rFonts w:ascii="Arial Nova" w:hAnsi="Arial Nova" w:cs="Arial"/>
                <w:color w:val="FFFFFF" w:themeColor="background1"/>
              </w:rPr>
              <w:t>2</w:t>
            </w:r>
            <w:r w:rsidRPr="000047F6">
              <w:rPr>
                <w:rFonts w:ascii="Arial Nova" w:hAnsi="Arial Nova" w:cs="Arial"/>
                <w:color w:val="FFFFFF" w:themeColor="background1"/>
              </w:rPr>
              <w:t>.</w:t>
            </w:r>
            <w:r>
              <w:rPr>
                <w:rFonts w:ascii="Arial Nova" w:hAnsi="Arial Nova" w:cs="Arial"/>
                <w:color w:val="FFFFFF" w:themeColor="background1"/>
              </w:rPr>
              <w:t>2</w:t>
            </w:r>
            <w:r w:rsidRPr="000047F6">
              <w:rPr>
                <w:rFonts w:ascii="Arial Nova" w:hAnsi="Arial Nova" w:cs="Arial"/>
                <w:color w:val="FFFFFF" w:themeColor="background1"/>
              </w:rPr>
              <w:t xml:space="preserve"> – </w:t>
            </w:r>
            <w:r>
              <w:rPr>
                <w:rFonts w:ascii="Arial Nova" w:hAnsi="Arial Nova" w:cs="Arial"/>
                <w:color w:val="FFFFFF" w:themeColor="background1"/>
              </w:rPr>
              <w:t>Postal address for service of documents (after processing of the application)</w:t>
            </w:r>
          </w:p>
        </w:tc>
      </w:tr>
      <w:tr w:rsidR="00A24852" w:rsidRPr="007B213E" w14:paraId="0D846432" w14:textId="77777777" w:rsidTr="00253B7F">
        <w:trPr>
          <w:trHeight w:val="429"/>
        </w:trPr>
        <w:tc>
          <w:tcPr>
            <w:tcW w:w="3129"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729A2A3" w14:textId="77777777" w:rsidR="00A24852" w:rsidRPr="003F55A9" w:rsidRDefault="00A24852" w:rsidP="00253B7F">
            <w:pPr>
              <w:spacing w:before="120" w:after="120"/>
              <w:rPr>
                <w:rFonts w:ascii="Arial Nova" w:hAnsi="Arial Nova" w:cs="Segoe UI"/>
                <w:sz w:val="20"/>
                <w:szCs w:val="20"/>
              </w:rPr>
            </w:pPr>
            <w:r>
              <w:rPr>
                <w:rFonts w:ascii="Arial Nova" w:hAnsi="Arial Nova" w:cs="Arial"/>
                <w:b/>
                <w:sz w:val="20"/>
                <w:szCs w:val="20"/>
              </w:rPr>
              <w:t>Postal address</w:t>
            </w:r>
            <w:r w:rsidRPr="003F55A9">
              <w:rPr>
                <w:rFonts w:ascii="Arial Nova" w:hAnsi="Arial Nova" w:cs="Arial"/>
                <w:b/>
                <w:sz w:val="20"/>
                <w:szCs w:val="20"/>
              </w:rPr>
              <w:t xml:space="preserve">    </w:t>
            </w:r>
            <w:r w:rsidRPr="003F55A9">
              <w:rPr>
                <w:rFonts w:ascii="Arial Nova" w:hAnsi="Arial Nova" w:cs="Segoe UI"/>
                <w:sz w:val="20"/>
                <w:szCs w:val="20"/>
              </w:rPr>
              <w:t xml:space="preserve"> </w:t>
            </w:r>
          </w:p>
        </w:tc>
        <w:tc>
          <w:tcPr>
            <w:tcW w:w="7938" w:type="dxa"/>
            <w:gridSpan w:val="9"/>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35135A8"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2146969187"/>
                <w:placeholder>
                  <w:docPart w:val="4C96D1AFED6B4995A9E5D958556D9354"/>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1B3EE3A6" w14:textId="77777777" w:rsidTr="00253B7F">
        <w:trPr>
          <w:trHeight w:val="477"/>
        </w:trPr>
        <w:tc>
          <w:tcPr>
            <w:tcW w:w="3129"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2B0496E0"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Suburb: </w:t>
            </w:r>
          </w:p>
        </w:tc>
        <w:tc>
          <w:tcPr>
            <w:tcW w:w="3969" w:type="dxa"/>
            <w:gridSpan w:val="4"/>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6A1CD881"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813329093"/>
                <w:placeholder>
                  <w:docPart w:val="976715B7EBD943ACA9151E7338600492"/>
                </w:placeholder>
                <w:showingPlcHdr/>
                <w:text/>
              </w:sdtPr>
              <w:sdtContent>
                <w:r w:rsidRPr="003F55A9">
                  <w:rPr>
                    <w:rStyle w:val="PlaceholderText"/>
                    <w:rFonts w:ascii="Arial Nova" w:hAnsi="Arial Nova"/>
                    <w:sz w:val="20"/>
                    <w:szCs w:val="20"/>
                  </w:rPr>
                  <w:fldChar w:fldCharType="begin">
                    <w:ffData>
                      <w:name w:val="Text4"/>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t> </w:t>
                </w:r>
                <w:r w:rsidRPr="003F55A9">
                  <w:rPr>
                    <w:rStyle w:val="PlaceholderText"/>
                    <w:rFonts w:ascii="Arial Nova" w:hAnsi="Arial Nova"/>
                    <w:sz w:val="20"/>
                    <w:szCs w:val="20"/>
                  </w:rPr>
                  <w:fldChar w:fldCharType="end"/>
                </w:r>
              </w:sdtContent>
            </w:sdt>
          </w:p>
        </w:tc>
        <w:tc>
          <w:tcPr>
            <w:tcW w:w="992"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6FAAB17D" w14:textId="77777777" w:rsidR="00A24852" w:rsidRPr="003F55A9" w:rsidRDefault="00A24852" w:rsidP="00253B7F">
            <w:pPr>
              <w:rPr>
                <w:rFonts w:ascii="Arial Nova" w:hAnsi="Arial Nova" w:cs="Arial"/>
                <w:b/>
                <w:sz w:val="20"/>
                <w:szCs w:val="20"/>
              </w:rPr>
            </w:pPr>
            <w:r w:rsidRPr="003F55A9">
              <w:rPr>
                <w:rFonts w:ascii="Arial Nova" w:hAnsi="Arial Nova" w:cs="Arial"/>
                <w:b/>
                <w:sz w:val="20"/>
                <w:szCs w:val="20"/>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02680672"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alias w:val="Select from List"/>
                <w:tag w:val="Select from List"/>
                <w:id w:val="1685239926"/>
                <w:placeholder>
                  <w:docPart w:val="4E3689476A5A44BB82F26424159C05EF"/>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Pr="003F55A9">
                  <w:rPr>
                    <w:rFonts w:ascii="Arial Nova" w:hAnsi="Arial Nova" w:cs="Segoe UI"/>
                    <w:sz w:val="20"/>
                    <w:szCs w:val="20"/>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6BCBE49B" w14:textId="77777777" w:rsidR="00A24852" w:rsidRPr="003F55A9" w:rsidRDefault="00A24852" w:rsidP="00253B7F">
            <w:pPr>
              <w:rPr>
                <w:rFonts w:ascii="Arial Nova" w:hAnsi="Arial Nova" w:cs="Arial"/>
                <w:b/>
                <w:bCs/>
                <w:sz w:val="20"/>
                <w:szCs w:val="20"/>
              </w:rPr>
            </w:pPr>
            <w:r w:rsidRPr="003F55A9">
              <w:rPr>
                <w:rFonts w:ascii="Arial Nova" w:hAnsi="Arial Nova" w:cs="Arial"/>
                <w:b/>
                <w:sz w:val="20"/>
                <w:szCs w:val="20"/>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80DFA10" w14:textId="77777777" w:rsidR="00A24852" w:rsidRPr="003F55A9" w:rsidRDefault="00A24852" w:rsidP="00253B7F">
            <w:pPr>
              <w:rPr>
                <w:rFonts w:ascii="Arial Nova" w:hAnsi="Arial Nova" w:cs="Arial"/>
                <w:b/>
                <w:bCs/>
                <w:sz w:val="20"/>
                <w:szCs w:val="20"/>
              </w:rPr>
            </w:pPr>
            <w:sdt>
              <w:sdtPr>
                <w:rPr>
                  <w:rFonts w:ascii="Arial Nova" w:hAnsi="Arial Nova" w:cs="Segoe UI"/>
                  <w:sz w:val="20"/>
                  <w:szCs w:val="20"/>
                </w:rPr>
                <w:id w:val="-550540858"/>
                <w:placeholder>
                  <w:docPart w:val="B9CC5C744E3542B3B8469CB7CD828992"/>
                </w:placeholder>
                <w:showingPlcHdr/>
                <w:text/>
              </w:sdtPr>
              <w:sdtContent>
                <w:r w:rsidRPr="003F55A9">
                  <w:rPr>
                    <w:rFonts w:ascii="Arial Nova" w:hAnsi="Arial Nova" w:cs="Segoe UI"/>
                    <w:sz w:val="20"/>
                    <w:szCs w:val="20"/>
                  </w:rPr>
                  <w:fldChar w:fldCharType="begin">
                    <w:ffData>
                      <w:name w:val="Text6"/>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sdtContent>
            </w:sdt>
          </w:p>
        </w:tc>
      </w:tr>
      <w:tr w:rsidR="00A24852" w:rsidRPr="007B213E" w14:paraId="28F3780F" w14:textId="77777777" w:rsidTr="00253B7F">
        <w:trPr>
          <w:trHeight w:val="501"/>
        </w:trPr>
        <w:tc>
          <w:tcPr>
            <w:tcW w:w="3129"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6B014BF"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sz w:val="20"/>
                <w:szCs w:val="20"/>
              </w:rPr>
              <w:t xml:space="preserve">Telephone </w:t>
            </w:r>
            <w:r w:rsidRPr="003F55A9">
              <w:rPr>
                <w:rFonts w:ascii="Arial Nova" w:hAnsi="Arial Nova" w:cs="Arial"/>
                <w:b/>
                <w:bCs/>
                <w:sz w:val="20"/>
                <w:szCs w:val="20"/>
              </w:rPr>
              <w:t>n</w:t>
            </w:r>
            <w:r w:rsidRPr="003F55A9">
              <w:rPr>
                <w:rFonts w:ascii="Arial Nova" w:hAnsi="Arial Nova" w:cs="Arial"/>
                <w:b/>
                <w:sz w:val="20"/>
                <w:szCs w:val="20"/>
              </w:rPr>
              <w:t>umber:</w:t>
            </w:r>
          </w:p>
        </w:tc>
        <w:sdt>
          <w:sdtPr>
            <w:rPr>
              <w:rFonts w:ascii="Arial Nova" w:hAnsi="Arial Nova" w:cs="Segoe UI"/>
              <w:sz w:val="20"/>
              <w:szCs w:val="20"/>
            </w:rPr>
            <w:id w:val="1708065599"/>
            <w:placeholder>
              <w:docPart w:val="DF44A5525CAE423F877CCFB21389F40B"/>
            </w:placeholder>
            <w:showingPlcHdr/>
            <w:text/>
          </w:sdtPr>
          <w:sdtContent>
            <w:tc>
              <w:tcPr>
                <w:tcW w:w="255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3C18BB21"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134"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1BCFAF5E" w14:textId="77777777" w:rsidR="00A24852" w:rsidRPr="003F55A9" w:rsidRDefault="00A24852" w:rsidP="00253B7F">
            <w:pPr>
              <w:rPr>
                <w:rFonts w:ascii="Arial Nova" w:hAnsi="Arial Nova" w:cs="Segoe UI"/>
                <w:sz w:val="20"/>
                <w:szCs w:val="20"/>
              </w:rPr>
            </w:pPr>
            <w:r w:rsidRPr="003F55A9">
              <w:rPr>
                <w:rFonts w:ascii="Arial Nova" w:hAnsi="Arial Nova" w:cs="Arial"/>
                <w:b/>
                <w:sz w:val="20"/>
                <w:szCs w:val="20"/>
              </w:rPr>
              <w:t>Email:</w:t>
            </w:r>
          </w:p>
        </w:tc>
        <w:sdt>
          <w:sdtPr>
            <w:rPr>
              <w:rFonts w:ascii="Arial Nova" w:hAnsi="Arial Nova" w:cs="Segoe UI"/>
              <w:sz w:val="20"/>
              <w:szCs w:val="20"/>
            </w:rPr>
            <w:id w:val="-624385705"/>
            <w:placeholder>
              <w:docPart w:val="2910DF9C615846BF867765FF77AAD5D4"/>
            </w:placeholder>
            <w:showingPlcHdr/>
            <w:text/>
          </w:sdtPr>
          <w:sdtContent>
            <w:tc>
              <w:tcPr>
                <w:tcW w:w="4252" w:type="dxa"/>
                <w:gridSpan w:val="6"/>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9875C7A"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2B3DD894" w14:textId="1EBCF9B6" w:rsidR="00461154" w:rsidRDefault="00461154" w:rsidP="0068190C">
      <w:pPr>
        <w:tabs>
          <w:tab w:val="left" w:pos="1064"/>
        </w:tabs>
        <w:spacing w:after="0" w:line="240" w:lineRule="auto"/>
        <w:rPr>
          <w:rFonts w:ascii="Arial Nova" w:hAnsi="Arial Nova" w:cs="Arial"/>
          <w:b/>
          <w:bCs/>
          <w:sz w:val="18"/>
          <w:szCs w:val="18"/>
        </w:rPr>
      </w:pPr>
      <w:r>
        <w:rPr>
          <w:rFonts w:ascii="Arial Nova" w:hAnsi="Arial Nova" w:cs="Arial"/>
          <w:b/>
          <w:bCs/>
          <w:sz w:val="18"/>
          <w:szCs w:val="18"/>
        </w:rPr>
        <w:br w:type="page"/>
      </w:r>
    </w:p>
    <w:p w14:paraId="52C481B3" w14:textId="77777777" w:rsidR="006B7CD3" w:rsidRPr="003D4371" w:rsidRDefault="006B7CD3" w:rsidP="0068190C">
      <w:pPr>
        <w:tabs>
          <w:tab w:val="left" w:pos="1064"/>
        </w:tabs>
        <w:spacing w:after="0" w:line="240" w:lineRule="auto"/>
        <w:rPr>
          <w:rFonts w:ascii="Arial Nova" w:hAnsi="Arial Nova" w:cs="Arial"/>
          <w:b/>
          <w:bCs/>
          <w:sz w:val="18"/>
          <w:szCs w:val="18"/>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tblLayout w:type="fixed"/>
        <w:tblLook w:val="04A0" w:firstRow="1" w:lastRow="0" w:firstColumn="1" w:lastColumn="0" w:noHBand="0" w:noVBand="1"/>
      </w:tblPr>
      <w:tblGrid>
        <w:gridCol w:w="11057"/>
      </w:tblGrid>
      <w:tr w:rsidR="00286C9C" w:rsidRPr="00571261" w14:paraId="54C8E0E0" w14:textId="77777777" w:rsidTr="003F55A9">
        <w:trPr>
          <w:trHeight w:val="1077"/>
        </w:trPr>
        <w:tc>
          <w:tcPr>
            <w:tcW w:w="11057" w:type="dxa"/>
            <w:shd w:val="clear" w:color="auto" w:fill="F0E6FA"/>
            <w:vAlign w:val="center"/>
          </w:tcPr>
          <w:p w14:paraId="16441E65" w14:textId="77777777" w:rsidR="00286C9C" w:rsidRPr="00116728" w:rsidRDefault="00286C9C" w:rsidP="00B07D0F">
            <w:pPr>
              <w:spacing w:line="276" w:lineRule="auto"/>
              <w:jc w:val="both"/>
              <w:rPr>
                <w:rFonts w:ascii="Arial Nova" w:hAnsi="Arial Nova" w:cs="Segoe UI"/>
              </w:rPr>
            </w:pPr>
            <w:r w:rsidRPr="00116728">
              <w:rPr>
                <w:rFonts w:ascii="Arial Nova" w:hAnsi="Arial Nova" w:cs="Segoe UI"/>
                <w:b/>
                <w:bCs/>
              </w:rPr>
              <w:t>INSTRUCTIONS:</w:t>
            </w:r>
          </w:p>
          <w:p w14:paraId="7837E1F4" w14:textId="77777777" w:rsidR="00A24852" w:rsidRPr="00590287" w:rsidRDefault="00A24852" w:rsidP="00A24852">
            <w:pPr>
              <w:spacing w:line="276" w:lineRule="auto"/>
              <w:jc w:val="both"/>
              <w:rPr>
                <w:rFonts w:ascii="Arial Nova" w:hAnsi="Arial Nova" w:cs="Arial"/>
              </w:rPr>
            </w:pPr>
            <w:r w:rsidRPr="00590287">
              <w:rPr>
                <w:rFonts w:ascii="Arial Nova" w:hAnsi="Arial Nova" w:cs="Arial"/>
              </w:rPr>
              <w:t xml:space="preserve">Where the applicant is - </w:t>
            </w:r>
          </w:p>
          <w:p w14:paraId="12E457BD" w14:textId="77777777" w:rsidR="00A24852" w:rsidRPr="00116728" w:rsidRDefault="00A24852" w:rsidP="00A24852">
            <w:pPr>
              <w:pStyle w:val="ListParagraph"/>
              <w:numPr>
                <w:ilvl w:val="0"/>
                <w:numId w:val="8"/>
              </w:numPr>
              <w:spacing w:line="276" w:lineRule="auto"/>
              <w:jc w:val="both"/>
              <w:rPr>
                <w:rFonts w:ascii="Arial Nova" w:hAnsi="Arial Nova" w:cs="Arial"/>
                <w:b/>
                <w:bCs/>
                <w:color w:val="FFFFFF" w:themeColor="background1"/>
              </w:rPr>
            </w:pPr>
            <w:r w:rsidRPr="00116728">
              <w:rPr>
                <w:rFonts w:ascii="Arial Nova" w:hAnsi="Arial Nova" w:cs="Arial"/>
              </w:rPr>
              <w:t xml:space="preserve">an </w:t>
            </w:r>
            <w:r w:rsidRPr="00116728">
              <w:rPr>
                <w:rFonts w:ascii="Arial Nova" w:hAnsi="Arial Nova" w:cs="Arial"/>
                <w:b/>
                <w:bCs/>
              </w:rPr>
              <w:t>individual</w:t>
            </w:r>
            <w:r w:rsidRPr="00116728">
              <w:rPr>
                <w:rFonts w:ascii="Arial Nova" w:hAnsi="Arial Nova" w:cs="Arial"/>
              </w:rPr>
              <w:t xml:space="preserve">, </w:t>
            </w:r>
            <w:r w:rsidRPr="00590287">
              <w:rPr>
                <w:rFonts w:ascii="Arial Nova" w:hAnsi="Arial Nova" w:cs="Arial"/>
              </w:rPr>
              <w:t>Section 3</w:t>
            </w:r>
            <w:r w:rsidRPr="00116728">
              <w:rPr>
                <w:rFonts w:ascii="Arial Nova" w:hAnsi="Arial Nova" w:cs="Arial"/>
              </w:rPr>
              <w:t xml:space="preserve"> must be completed in full. </w:t>
            </w:r>
          </w:p>
          <w:p w14:paraId="5D069825" w14:textId="77777777" w:rsidR="00A24852" w:rsidRPr="0079139C" w:rsidRDefault="00A24852" w:rsidP="00A24852">
            <w:pPr>
              <w:pStyle w:val="ListParagraph"/>
              <w:numPr>
                <w:ilvl w:val="0"/>
                <w:numId w:val="8"/>
              </w:numPr>
              <w:spacing w:line="276" w:lineRule="auto"/>
              <w:jc w:val="both"/>
              <w:rPr>
                <w:rFonts w:ascii="Arial" w:hAnsi="Arial" w:cs="Arial"/>
                <w:b/>
                <w:bCs/>
                <w:i/>
                <w:iCs/>
                <w:color w:val="FFFFFF" w:themeColor="background1"/>
              </w:rPr>
            </w:pPr>
            <w:r>
              <w:rPr>
                <w:rFonts w:ascii="Arial Nova" w:hAnsi="Arial Nova" w:cs="Arial"/>
              </w:rPr>
              <w:t xml:space="preserve">a </w:t>
            </w:r>
            <w:r w:rsidRPr="00590287">
              <w:rPr>
                <w:rFonts w:ascii="Arial Nova" w:hAnsi="Arial Nova" w:cs="Arial"/>
                <w:b/>
                <w:bCs/>
              </w:rPr>
              <w:t>company, association, or other body of persons</w:t>
            </w:r>
            <w:r>
              <w:rPr>
                <w:rFonts w:ascii="Arial Nova" w:hAnsi="Arial Nova" w:cs="Arial"/>
              </w:rPr>
              <w:t>, Section 4 must be completed in full</w:t>
            </w:r>
            <w:r>
              <w:rPr>
                <w:rFonts w:ascii="Arial" w:hAnsi="Arial" w:cs="Arial"/>
              </w:rPr>
              <w:t>.</w:t>
            </w:r>
          </w:p>
          <w:p w14:paraId="3F199DD6" w14:textId="61079CE7" w:rsidR="00286C9C" w:rsidRPr="00764AE3" w:rsidRDefault="00A24852" w:rsidP="00A24852">
            <w:pPr>
              <w:pStyle w:val="ListParagraph"/>
              <w:numPr>
                <w:ilvl w:val="0"/>
                <w:numId w:val="8"/>
              </w:numPr>
              <w:spacing w:line="276" w:lineRule="auto"/>
              <w:jc w:val="both"/>
              <w:rPr>
                <w:rFonts w:ascii="Arial" w:hAnsi="Arial" w:cs="Arial"/>
                <w:b/>
                <w:bCs/>
                <w:i/>
                <w:iCs/>
                <w:color w:val="FFFFFF" w:themeColor="background1"/>
              </w:rPr>
            </w:pPr>
            <w:r>
              <w:rPr>
                <w:rFonts w:ascii="Arial" w:hAnsi="Arial" w:cs="Arial"/>
              </w:rPr>
              <w:t xml:space="preserve">a </w:t>
            </w:r>
            <w:r w:rsidRPr="00590287">
              <w:rPr>
                <w:rFonts w:ascii="Arial" w:hAnsi="Arial" w:cs="Arial"/>
                <w:b/>
                <w:bCs/>
              </w:rPr>
              <w:t>partnership consisting of individuals and/or companies</w:t>
            </w:r>
            <w:r>
              <w:rPr>
                <w:rFonts w:ascii="Arial" w:hAnsi="Arial" w:cs="Arial"/>
              </w:rPr>
              <w:t>, Section 5 must be completed in full</w:t>
            </w:r>
            <w:r>
              <w:rPr>
                <w:rFonts w:ascii="Arial Nova" w:hAnsi="Arial Nova" w:cs="Arial"/>
              </w:rPr>
              <w:t>.</w:t>
            </w:r>
          </w:p>
        </w:tc>
      </w:tr>
    </w:tbl>
    <w:p w14:paraId="6647AFD7" w14:textId="77777777" w:rsidR="007C24C5" w:rsidRDefault="007C24C5"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857"/>
        <w:gridCol w:w="849"/>
        <w:gridCol w:w="144"/>
        <w:gridCol w:w="1272"/>
        <w:gridCol w:w="2981"/>
        <w:gridCol w:w="1279"/>
        <w:gridCol w:w="850"/>
        <w:gridCol w:w="706"/>
        <w:gridCol w:w="850"/>
        <w:gridCol w:w="426"/>
        <w:gridCol w:w="853"/>
      </w:tblGrid>
      <w:tr w:rsidR="00A24852" w:rsidRPr="00FE4C28" w14:paraId="442C6F3A" w14:textId="77777777" w:rsidTr="00253B7F">
        <w:trPr>
          <w:trHeight w:val="576"/>
        </w:trPr>
        <w:tc>
          <w:tcPr>
            <w:tcW w:w="11067" w:type="dxa"/>
            <w:gridSpan w:val="11"/>
            <w:tcBorders>
              <w:top w:val="single" w:sz="4" w:space="0" w:color="auto"/>
              <w:left w:val="single" w:sz="4" w:space="0" w:color="auto"/>
              <w:bottom w:val="single" w:sz="4" w:space="0" w:color="auto"/>
              <w:right w:val="single" w:sz="4" w:space="0" w:color="auto"/>
            </w:tcBorders>
            <w:shd w:val="clear" w:color="auto" w:fill="38115E"/>
            <w:vAlign w:val="center"/>
          </w:tcPr>
          <w:p w14:paraId="544A5F07"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3</w:t>
            </w:r>
            <w:r w:rsidRPr="003F55A9">
              <w:rPr>
                <w:rFonts w:ascii="Arial Nova" w:hAnsi="Arial Nova" w:cs="Arial"/>
                <w:b/>
                <w:bCs/>
                <w:color w:val="FFFFFF" w:themeColor="background1"/>
              </w:rPr>
              <w:t xml:space="preserve"> – APPLICANT IS AN INDIVIDUAL</w:t>
            </w:r>
          </w:p>
        </w:tc>
      </w:tr>
      <w:tr w:rsidR="00A24852" w:rsidRPr="00FE4C28" w14:paraId="6E8197D0" w14:textId="77777777" w:rsidTr="00253B7F">
        <w:trPr>
          <w:trHeight w:val="576"/>
        </w:trPr>
        <w:tc>
          <w:tcPr>
            <w:tcW w:w="857" w:type="dxa"/>
            <w:tcBorders>
              <w:top w:val="single" w:sz="4" w:space="0" w:color="auto"/>
              <w:left w:val="single" w:sz="4" w:space="0" w:color="auto"/>
              <w:bottom w:val="dotted" w:sz="2" w:space="0" w:color="BFBFBF" w:themeColor="background1" w:themeShade="BF"/>
              <w:right w:val="dotted" w:sz="4" w:space="0" w:color="BFBFBF" w:themeColor="background1" w:themeShade="BF"/>
            </w:tcBorders>
            <w:shd w:val="clear" w:color="auto" w:fill="E8E8E8" w:themeFill="background2"/>
          </w:tcPr>
          <w:p w14:paraId="77B3DC2F"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b/>
                <w:sz w:val="20"/>
                <w:szCs w:val="20"/>
              </w:rPr>
              <w:t>Title:</w:t>
            </w:r>
          </w:p>
        </w:tc>
        <w:sdt>
          <w:sdtPr>
            <w:rPr>
              <w:rFonts w:ascii="Arial Nova" w:hAnsi="Arial Nova" w:cs="Segoe UI"/>
              <w:sz w:val="20"/>
              <w:szCs w:val="20"/>
            </w:rPr>
            <w:id w:val="1750618917"/>
            <w:placeholder>
              <w:docPart w:val="916B13B9F36649049417F49984EBFE53"/>
            </w:placeholder>
            <w:showingPlcHdr/>
            <w:text/>
          </w:sdtPr>
          <w:sdtContent>
            <w:tc>
              <w:tcPr>
                <w:tcW w:w="849" w:type="dxa"/>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FFFFFF" w:themeFill="background1"/>
              </w:tcPr>
              <w:p w14:paraId="4A12E84A"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6" w:type="dxa"/>
            <w:gridSpan w:val="2"/>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E8E8E8" w:themeFill="background2"/>
          </w:tcPr>
          <w:p w14:paraId="52664A67"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b/>
                <w:sz w:val="20"/>
                <w:szCs w:val="20"/>
              </w:rPr>
              <w:t>Surname:</w:t>
            </w:r>
          </w:p>
        </w:tc>
        <w:sdt>
          <w:sdtPr>
            <w:rPr>
              <w:rFonts w:ascii="Arial Nova" w:hAnsi="Arial Nova" w:cs="Segoe UI"/>
              <w:sz w:val="20"/>
              <w:szCs w:val="20"/>
            </w:rPr>
            <w:id w:val="365946512"/>
            <w:placeholder>
              <w:docPart w:val="74353C6F3FA9430E9F7108CFB09CB8A0"/>
            </w:placeholder>
            <w:showingPlcHdr/>
            <w:text/>
          </w:sdtPr>
          <w:sdtContent>
            <w:tc>
              <w:tcPr>
                <w:tcW w:w="5110" w:type="dxa"/>
                <w:gridSpan w:val="3"/>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FFFFFF" w:themeFill="background1"/>
              </w:tcPr>
              <w:p w14:paraId="3941445C"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556" w:type="dxa"/>
            <w:gridSpan w:val="2"/>
            <w:tcBorders>
              <w:top w:val="single" w:sz="4" w:space="0" w:color="auto"/>
              <w:left w:val="dotted" w:sz="4" w:space="0" w:color="BFBFBF" w:themeColor="background1" w:themeShade="BF"/>
              <w:bottom w:val="dotted" w:sz="2" w:space="0" w:color="BFBFBF" w:themeColor="background1" w:themeShade="BF"/>
              <w:right w:val="dotted" w:sz="4" w:space="0" w:color="BFBFBF" w:themeColor="background1" w:themeShade="BF"/>
            </w:tcBorders>
            <w:shd w:val="clear" w:color="auto" w:fill="E8E8E8" w:themeFill="background2"/>
          </w:tcPr>
          <w:p w14:paraId="17E84954"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b/>
                <w:sz w:val="20"/>
                <w:szCs w:val="20"/>
              </w:rPr>
              <w:t>Date of birth:</w:t>
            </w:r>
          </w:p>
        </w:tc>
        <w:sdt>
          <w:sdtPr>
            <w:rPr>
              <w:rFonts w:ascii="Arial Nova" w:hAnsi="Arial Nova" w:cs="Segoe UI"/>
              <w:sz w:val="20"/>
              <w:szCs w:val="20"/>
            </w:rPr>
            <w:id w:val="-1730299911"/>
            <w:placeholder>
              <w:docPart w:val="E6341B3535F3448993C24F89024C7DB4"/>
            </w:placeholder>
            <w:showingPlcHdr/>
            <w:text/>
          </w:sdtPr>
          <w:sdtContent>
            <w:tc>
              <w:tcPr>
                <w:tcW w:w="1279" w:type="dxa"/>
                <w:gridSpan w:val="2"/>
                <w:tcBorders>
                  <w:top w:val="single" w:sz="4" w:space="0" w:color="auto"/>
                  <w:left w:val="dotted" w:sz="4" w:space="0" w:color="BFBFBF" w:themeColor="background1" w:themeShade="BF"/>
                  <w:bottom w:val="dotted" w:sz="2" w:space="0" w:color="BFBFBF" w:themeColor="background1" w:themeShade="BF"/>
                  <w:right w:val="single" w:sz="4" w:space="0" w:color="auto"/>
                </w:tcBorders>
                <w:shd w:val="clear" w:color="auto" w:fill="FFFFFF" w:themeFill="background1"/>
              </w:tcPr>
              <w:p w14:paraId="4551CF11" w14:textId="77777777" w:rsidR="00A24852" w:rsidRPr="003F55A9" w:rsidRDefault="00A24852" w:rsidP="00253B7F">
                <w:pPr>
                  <w:spacing w:before="120" w:after="120"/>
                  <w:rPr>
                    <w:rFonts w:ascii="Arial Nova" w:hAnsi="Arial Nova" w:cs="Segoe UI"/>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57CD1540" w14:textId="77777777" w:rsidTr="00253B7F">
        <w:trPr>
          <w:trHeight w:val="426"/>
        </w:trPr>
        <w:tc>
          <w:tcPr>
            <w:tcW w:w="1850" w:type="dxa"/>
            <w:gridSpan w:val="3"/>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CAA0231" w14:textId="77777777" w:rsidR="00A24852" w:rsidRPr="003F55A9" w:rsidRDefault="00A24852" w:rsidP="00253B7F">
            <w:pPr>
              <w:spacing w:before="120" w:after="120"/>
              <w:rPr>
                <w:rFonts w:ascii="Arial Nova" w:hAnsi="Arial Nova" w:cs="Segoe UI"/>
                <w:sz w:val="20"/>
                <w:szCs w:val="20"/>
              </w:rPr>
            </w:pPr>
            <w:r w:rsidRPr="003F55A9">
              <w:rPr>
                <w:rFonts w:ascii="Arial Nova" w:hAnsi="Arial Nova" w:cs="Arial"/>
                <w:b/>
                <w:sz w:val="20"/>
                <w:szCs w:val="20"/>
              </w:rPr>
              <w:t xml:space="preserve">Given name(s):    </w:t>
            </w:r>
            <w:r w:rsidRPr="003F55A9">
              <w:rPr>
                <w:rFonts w:ascii="Arial Nova" w:hAnsi="Arial Nova" w:cs="Segoe UI"/>
                <w:sz w:val="20"/>
                <w:szCs w:val="20"/>
              </w:rPr>
              <w:t xml:space="preserve"> </w:t>
            </w:r>
          </w:p>
        </w:tc>
        <w:tc>
          <w:tcPr>
            <w:tcW w:w="9217" w:type="dxa"/>
            <w:gridSpan w:val="8"/>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212306EA" w14:textId="77777777" w:rsidR="00A24852" w:rsidRPr="003F55A9" w:rsidRDefault="00A24852" w:rsidP="00253B7F">
            <w:pPr>
              <w:rPr>
                <w:rFonts w:ascii="Arial Nova" w:hAnsi="Arial Nova" w:cs="Segoe UI"/>
                <w:b/>
                <w:sz w:val="20"/>
                <w:szCs w:val="20"/>
              </w:rPr>
            </w:pPr>
            <w:sdt>
              <w:sdtPr>
                <w:rPr>
                  <w:rFonts w:ascii="Arial Nova" w:hAnsi="Arial Nova" w:cs="Segoe UI"/>
                  <w:sz w:val="20"/>
                  <w:szCs w:val="20"/>
                </w:rPr>
                <w:id w:val="875121216"/>
                <w:placeholder>
                  <w:docPart w:val="4272FC52C0BF4832918EBBF77AE3F8AA"/>
                </w:placeholder>
                <w:showingPlcHdr/>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5124362E" w14:textId="77777777" w:rsidTr="00253B7F">
        <w:trPr>
          <w:trHeight w:val="426"/>
        </w:trPr>
        <w:tc>
          <w:tcPr>
            <w:tcW w:w="1850" w:type="dxa"/>
            <w:gridSpan w:val="3"/>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1B514B5" w14:textId="77777777" w:rsidR="00A24852" w:rsidRPr="003F55A9" w:rsidRDefault="00A24852" w:rsidP="00253B7F">
            <w:pPr>
              <w:spacing w:before="120" w:after="120"/>
              <w:rPr>
                <w:rFonts w:ascii="Arial Nova" w:hAnsi="Arial Nova" w:cs="Arial"/>
                <w:b/>
                <w:bCs/>
                <w:sz w:val="20"/>
                <w:szCs w:val="20"/>
              </w:rPr>
            </w:pPr>
            <w:r w:rsidRPr="003F55A9">
              <w:rPr>
                <w:rFonts w:ascii="Arial Nova" w:hAnsi="Arial Nova" w:cs="Arial"/>
                <w:b/>
                <w:bCs/>
                <w:sz w:val="20"/>
                <w:szCs w:val="20"/>
              </w:rPr>
              <w:t>Email address:</w:t>
            </w:r>
          </w:p>
        </w:tc>
        <w:tc>
          <w:tcPr>
            <w:tcW w:w="9217" w:type="dxa"/>
            <w:gridSpan w:val="8"/>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4AE86980" w14:textId="77777777" w:rsidR="00A24852" w:rsidRPr="003F55A9" w:rsidRDefault="00A24852" w:rsidP="00253B7F">
            <w:pPr>
              <w:rPr>
                <w:rFonts w:ascii="Arial Nova" w:hAnsi="Arial Nova" w:cs="Segoe UI"/>
                <w:sz w:val="20"/>
                <w:szCs w:val="20"/>
              </w:rPr>
            </w:pPr>
            <w:sdt>
              <w:sdtPr>
                <w:rPr>
                  <w:rFonts w:ascii="Arial Nova" w:hAnsi="Arial Nova" w:cs="Segoe UI"/>
                  <w:sz w:val="20"/>
                  <w:szCs w:val="20"/>
                </w:rPr>
                <w:id w:val="-1078897401"/>
                <w:placeholder>
                  <w:docPart w:val="372A9E51B45D4CF4ADCFCB66C5F9CB80"/>
                </w:placeholder>
                <w:showingPlcHdr/>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sdtContent>
            </w:sdt>
          </w:p>
        </w:tc>
      </w:tr>
      <w:tr w:rsidR="00A24852" w:rsidRPr="007B213E" w14:paraId="42B11366" w14:textId="77777777" w:rsidTr="00253B7F">
        <w:trPr>
          <w:trHeight w:val="586"/>
        </w:trPr>
        <w:tc>
          <w:tcPr>
            <w:tcW w:w="1850" w:type="dxa"/>
            <w:gridSpan w:val="3"/>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53F6504"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bCs/>
                <w:sz w:val="20"/>
                <w:szCs w:val="20"/>
              </w:rPr>
              <w:t>Telephone No:</w:t>
            </w:r>
          </w:p>
        </w:tc>
        <w:tc>
          <w:tcPr>
            <w:tcW w:w="4253"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1C133048" w14:textId="77777777" w:rsidR="00A24852" w:rsidRPr="003F55A9" w:rsidRDefault="00A24852" w:rsidP="00253B7F">
            <w:pPr>
              <w:rPr>
                <w:rFonts w:ascii="Arial Nova" w:hAnsi="Arial Nova" w:cs="Arial"/>
                <w:b/>
                <w:sz w:val="20"/>
                <w:szCs w:val="20"/>
              </w:rPr>
            </w:pPr>
            <w:sdt>
              <w:sdtPr>
                <w:rPr>
                  <w:rFonts w:ascii="Arial Nova" w:hAnsi="Arial Nova" w:cs="Segoe UI"/>
                  <w:sz w:val="20"/>
                  <w:szCs w:val="20"/>
                </w:rPr>
                <w:id w:val="1064377285"/>
                <w:placeholder>
                  <w:docPart w:val="A043B8848B584B43A9249942518E5D05"/>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c>
          <w:tcPr>
            <w:tcW w:w="1279"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27300E4D" w14:textId="77777777" w:rsidR="00A24852" w:rsidRPr="003F55A9" w:rsidRDefault="00A24852" w:rsidP="00253B7F">
            <w:pPr>
              <w:rPr>
                <w:rFonts w:ascii="Arial Nova" w:hAnsi="Arial Nova" w:cs="Arial"/>
                <w:b/>
                <w:sz w:val="20"/>
                <w:szCs w:val="20"/>
              </w:rPr>
            </w:pPr>
            <w:r w:rsidRPr="003F55A9">
              <w:rPr>
                <w:rFonts w:ascii="Arial Nova" w:hAnsi="Arial Nova" w:cs="Arial"/>
                <w:b/>
                <w:sz w:val="20"/>
                <w:szCs w:val="20"/>
              </w:rPr>
              <w:t>Mobile No:</w:t>
            </w:r>
          </w:p>
        </w:tc>
        <w:sdt>
          <w:sdtPr>
            <w:rPr>
              <w:rFonts w:ascii="Arial Nova" w:hAnsi="Arial Nova" w:cs="Segoe UI"/>
              <w:sz w:val="20"/>
              <w:szCs w:val="20"/>
            </w:rPr>
            <w:id w:val="-1704391360"/>
            <w:placeholder>
              <w:docPart w:val="4F3E7ABAE653472C9B6A46BCE5DECE81"/>
            </w:placeholder>
            <w:showingPlcHdr/>
            <w:text/>
          </w:sdtPr>
          <w:sdtContent>
            <w:tc>
              <w:tcPr>
                <w:tcW w:w="3685" w:type="dxa"/>
                <w:gridSpan w:val="5"/>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9A17922" w14:textId="77777777" w:rsidR="00A24852" w:rsidRPr="003F55A9" w:rsidRDefault="00A24852" w:rsidP="00253B7F">
                <w:pPr>
                  <w:rPr>
                    <w:rFonts w:ascii="Arial Nova" w:hAnsi="Arial Nova" w:cs="Arial"/>
                    <w:b/>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39CA4915" w14:textId="77777777" w:rsidTr="00253B7F">
        <w:trPr>
          <w:trHeight w:val="733"/>
        </w:trPr>
        <w:tc>
          <w:tcPr>
            <w:tcW w:w="1850" w:type="dxa"/>
            <w:gridSpan w:val="3"/>
            <w:tcBorders>
              <w:top w:val="single" w:sz="4" w:space="0" w:color="D1D1D1" w:themeColor="background2" w:themeShade="E6"/>
              <w:left w:val="single" w:sz="4" w:space="0" w:color="auto"/>
              <w:bottom w:val="single" w:sz="4" w:space="0" w:color="D1D1D1" w:themeColor="background2" w:themeShade="E6"/>
              <w:right w:val="nil"/>
            </w:tcBorders>
            <w:shd w:val="clear" w:color="auto" w:fill="E8E8E8" w:themeFill="background2"/>
            <w:vAlign w:val="center"/>
          </w:tcPr>
          <w:p w14:paraId="1E42083F" w14:textId="77777777" w:rsidR="00A24852" w:rsidRPr="003F55A9" w:rsidRDefault="00A24852" w:rsidP="00253B7F">
            <w:pPr>
              <w:spacing w:after="120"/>
              <w:rPr>
                <w:rFonts w:ascii="Arial Nova" w:hAnsi="Arial Nova" w:cs="Segoe UI"/>
                <w:sz w:val="20"/>
                <w:szCs w:val="20"/>
              </w:rPr>
            </w:pPr>
            <w:r w:rsidRPr="003F55A9">
              <w:rPr>
                <w:rFonts w:ascii="Arial Nova" w:hAnsi="Arial Nova" w:cs="Arial"/>
                <w:b/>
                <w:sz w:val="20"/>
                <w:szCs w:val="20"/>
              </w:rPr>
              <w:t>Postal address</w:t>
            </w:r>
            <w:r>
              <w:rPr>
                <w:rFonts w:ascii="Arial Nova" w:hAnsi="Arial Nova" w:cs="Arial"/>
                <w:b/>
                <w:sz w:val="20"/>
                <w:szCs w:val="20"/>
              </w:rPr>
              <w:t>:</w:t>
            </w:r>
          </w:p>
        </w:tc>
        <w:tc>
          <w:tcPr>
            <w:tcW w:w="9217" w:type="dxa"/>
            <w:gridSpan w:val="8"/>
            <w:tcBorders>
              <w:top w:val="single" w:sz="4" w:space="0" w:color="D1D1D1" w:themeColor="background2" w:themeShade="E6"/>
              <w:left w:val="nil"/>
              <w:bottom w:val="single" w:sz="4" w:space="0" w:color="D1D1D1" w:themeColor="background2" w:themeShade="E6"/>
              <w:right w:val="single" w:sz="4" w:space="0" w:color="auto"/>
            </w:tcBorders>
            <w:vAlign w:val="center"/>
          </w:tcPr>
          <w:p w14:paraId="66432AB5" w14:textId="77777777" w:rsidR="00A24852" w:rsidRPr="003F55A9" w:rsidRDefault="00A24852" w:rsidP="00253B7F">
            <w:pPr>
              <w:spacing w:after="120"/>
              <w:rPr>
                <w:rFonts w:ascii="Arial Nova" w:hAnsi="Arial Nova" w:cs="Segoe UI"/>
                <w:sz w:val="20"/>
                <w:szCs w:val="20"/>
              </w:rPr>
            </w:pPr>
            <w:sdt>
              <w:sdtPr>
                <w:rPr>
                  <w:rFonts w:ascii="Arial Nova" w:hAnsi="Arial Nova" w:cs="Segoe UI"/>
                  <w:sz w:val="20"/>
                  <w:szCs w:val="20"/>
                </w:rPr>
                <w:id w:val="-157534062"/>
                <w:placeholder>
                  <w:docPart w:val="FBBAC2C00A1246BCA38AFF9BCC46748B"/>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A24852" w:rsidRPr="007B213E" w14:paraId="6AF08F08" w14:textId="77777777" w:rsidTr="00253B7F">
        <w:trPr>
          <w:trHeight w:val="637"/>
        </w:trPr>
        <w:tc>
          <w:tcPr>
            <w:tcW w:w="1850" w:type="dxa"/>
            <w:gridSpan w:val="3"/>
            <w:tcBorders>
              <w:top w:val="single" w:sz="4" w:space="0" w:color="D1D1D1" w:themeColor="background2" w:themeShade="E6"/>
              <w:left w:val="single" w:sz="4" w:space="0" w:color="auto"/>
              <w:bottom w:val="single" w:sz="2" w:space="0" w:color="auto"/>
              <w:right w:val="dotted" w:sz="4" w:space="0" w:color="D1D1D1" w:themeColor="background2" w:themeShade="E6"/>
            </w:tcBorders>
            <w:shd w:val="clear" w:color="auto" w:fill="E8E8E8" w:themeFill="background2"/>
            <w:vAlign w:val="center"/>
          </w:tcPr>
          <w:p w14:paraId="2062709D"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bCs/>
                <w:sz w:val="20"/>
                <w:szCs w:val="20"/>
              </w:rPr>
              <w:t>Suburb:</w:t>
            </w:r>
          </w:p>
        </w:tc>
        <w:tc>
          <w:tcPr>
            <w:tcW w:w="5532"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7B870389" w14:textId="77777777" w:rsidR="00A24852" w:rsidRPr="003F55A9" w:rsidRDefault="00A24852" w:rsidP="00253B7F">
            <w:pPr>
              <w:rPr>
                <w:rFonts w:ascii="Arial Nova" w:hAnsi="Arial Nova" w:cs="Segoe UI"/>
                <w:b/>
                <w:bCs/>
                <w:sz w:val="20"/>
                <w:szCs w:val="20"/>
              </w:rPr>
            </w:pPr>
            <w:sdt>
              <w:sdtPr>
                <w:rPr>
                  <w:rFonts w:ascii="Arial Nova" w:hAnsi="Arial Nova" w:cs="Segoe UI"/>
                  <w:b/>
                  <w:bCs/>
                  <w:sz w:val="20"/>
                  <w:szCs w:val="20"/>
                </w:rPr>
                <w:id w:val="-1802919649"/>
                <w:placeholder>
                  <w:docPart w:val="BCED145262E54DD6892E722D211ECBEB"/>
                </w:placeholder>
                <w:showingPlcHdr/>
                <w:text/>
              </w:sdtPr>
              <w:sdtContent>
                <w:r w:rsidRPr="003F55A9">
                  <w:rPr>
                    <w:rFonts w:ascii="Arial Nova" w:hAnsi="Arial Nova" w:cs="Segoe UI"/>
                    <w:b/>
                    <w:bCs/>
                    <w:sz w:val="20"/>
                    <w:szCs w:val="20"/>
                  </w:rPr>
                  <w:fldChar w:fldCharType="begin">
                    <w:ffData>
                      <w:name w:val="Text7"/>
                      <w:enabled/>
                      <w:calcOnExit w:val="0"/>
                      <w:textInput/>
                    </w:ffData>
                  </w:fldChar>
                </w:r>
                <w:r w:rsidRPr="003F55A9">
                  <w:rPr>
                    <w:rFonts w:ascii="Arial Nova" w:hAnsi="Arial Nova" w:cs="Segoe UI"/>
                    <w:b/>
                    <w:bCs/>
                    <w:sz w:val="20"/>
                    <w:szCs w:val="20"/>
                  </w:rPr>
                  <w:instrText xml:space="preserve"> FORMTEXT </w:instrText>
                </w:r>
                <w:r w:rsidRPr="003F55A9">
                  <w:rPr>
                    <w:rFonts w:ascii="Arial Nova" w:hAnsi="Arial Nova" w:cs="Segoe UI"/>
                    <w:b/>
                    <w:bCs/>
                    <w:sz w:val="20"/>
                    <w:szCs w:val="20"/>
                  </w:rPr>
                </w:r>
                <w:r w:rsidRPr="003F55A9">
                  <w:rPr>
                    <w:rFonts w:ascii="Arial Nova" w:hAnsi="Arial Nova" w:cs="Segoe UI"/>
                    <w:b/>
                    <w:bCs/>
                    <w:sz w:val="20"/>
                    <w:szCs w:val="20"/>
                  </w:rPr>
                  <w:fldChar w:fldCharType="separate"/>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fldChar w:fldCharType="end"/>
                </w:r>
              </w:sdtContent>
            </w:sdt>
          </w:p>
        </w:tc>
        <w:tc>
          <w:tcPr>
            <w:tcW w:w="850"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059F8A12"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State:</w:t>
            </w:r>
          </w:p>
        </w:tc>
        <w:tc>
          <w:tcPr>
            <w:tcW w:w="706"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54808C36" w14:textId="77777777" w:rsidR="00A24852" w:rsidRPr="003F55A9" w:rsidRDefault="00A24852" w:rsidP="00253B7F">
            <w:pPr>
              <w:rPr>
                <w:rFonts w:ascii="Arial Nova" w:hAnsi="Arial Nova" w:cs="Segoe UI"/>
                <w:b/>
                <w:bCs/>
                <w:sz w:val="20"/>
                <w:szCs w:val="20"/>
              </w:rPr>
            </w:pPr>
          </w:p>
        </w:tc>
        <w:tc>
          <w:tcPr>
            <w:tcW w:w="1276"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628FCBE2"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Postcode:</w:t>
            </w:r>
          </w:p>
        </w:tc>
        <w:sdt>
          <w:sdtPr>
            <w:rPr>
              <w:rFonts w:ascii="Arial Nova" w:hAnsi="Arial Nova" w:cs="Segoe UI"/>
              <w:sz w:val="20"/>
              <w:szCs w:val="20"/>
            </w:rPr>
            <w:id w:val="2113627483"/>
            <w:placeholder>
              <w:docPart w:val="59948B59D4BD430398DA9A32527D5F18"/>
            </w:placeholder>
            <w:showingPlcHdr/>
            <w:text/>
          </w:sdtPr>
          <w:sdtContent>
            <w:tc>
              <w:tcPr>
                <w:tcW w:w="853" w:type="dxa"/>
                <w:tcBorders>
                  <w:top w:val="single" w:sz="4" w:space="0" w:color="D1D1D1" w:themeColor="background2" w:themeShade="E6"/>
                  <w:left w:val="dotted" w:sz="4" w:space="0" w:color="D1D1D1" w:themeColor="background2" w:themeShade="E6"/>
                  <w:bottom w:val="single" w:sz="2" w:space="0" w:color="auto"/>
                  <w:right w:val="single" w:sz="4" w:space="0" w:color="auto"/>
                </w:tcBorders>
                <w:shd w:val="clear" w:color="auto" w:fill="FFFFFF" w:themeFill="background1"/>
                <w:vAlign w:val="center"/>
              </w:tcPr>
              <w:p w14:paraId="418D75E4"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61C03E47"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9"/>
        <w:gridCol w:w="126"/>
        <w:gridCol w:w="145"/>
        <w:gridCol w:w="424"/>
        <w:gridCol w:w="144"/>
        <w:gridCol w:w="8"/>
        <w:gridCol w:w="411"/>
        <w:gridCol w:w="133"/>
        <w:gridCol w:w="8"/>
        <w:gridCol w:w="367"/>
        <w:gridCol w:w="490"/>
        <w:gridCol w:w="559"/>
        <w:gridCol w:w="1714"/>
        <w:gridCol w:w="125"/>
        <w:gridCol w:w="694"/>
        <w:gridCol w:w="155"/>
        <w:gridCol w:w="165"/>
        <w:gridCol w:w="534"/>
        <w:gridCol w:w="158"/>
        <w:gridCol w:w="13"/>
        <w:gridCol w:w="422"/>
        <w:gridCol w:w="419"/>
        <w:gridCol w:w="9"/>
        <w:gridCol w:w="71"/>
        <w:gridCol w:w="42"/>
        <w:gridCol w:w="606"/>
        <w:gridCol w:w="668"/>
        <w:gridCol w:w="606"/>
        <w:gridCol w:w="852"/>
      </w:tblGrid>
      <w:tr w:rsidR="00A24852" w:rsidRPr="00FE4C28" w14:paraId="38184023" w14:textId="77777777" w:rsidTr="00253B7F">
        <w:trPr>
          <w:trHeight w:val="576"/>
        </w:trPr>
        <w:tc>
          <w:tcPr>
            <w:tcW w:w="11067" w:type="dxa"/>
            <w:gridSpan w:val="29"/>
            <w:tcBorders>
              <w:top w:val="single" w:sz="4" w:space="0" w:color="auto"/>
              <w:left w:val="single" w:sz="4" w:space="0" w:color="auto"/>
              <w:bottom w:val="nil"/>
              <w:right w:val="single" w:sz="4" w:space="0" w:color="auto"/>
            </w:tcBorders>
            <w:shd w:val="clear" w:color="auto" w:fill="38115E"/>
            <w:vAlign w:val="center"/>
          </w:tcPr>
          <w:p w14:paraId="4275B11B"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4</w:t>
            </w:r>
            <w:r w:rsidRPr="003F55A9">
              <w:rPr>
                <w:rFonts w:ascii="Arial Nova" w:hAnsi="Arial Nova" w:cs="Arial"/>
                <w:b/>
                <w:bCs/>
                <w:color w:val="FFFFFF" w:themeColor="background1"/>
              </w:rPr>
              <w:t xml:space="preserve"> – APPLICANT IS A COMPANY</w:t>
            </w:r>
            <w:r>
              <w:rPr>
                <w:rFonts w:ascii="Arial Nova" w:hAnsi="Arial Nova" w:cs="Arial"/>
                <w:b/>
                <w:bCs/>
                <w:color w:val="FFFFFF" w:themeColor="background1"/>
              </w:rPr>
              <w:t xml:space="preserve"> / ASSOCIATION / BODY OF PERSONS</w:t>
            </w:r>
          </w:p>
        </w:tc>
      </w:tr>
      <w:tr w:rsidR="00A24852" w:rsidRPr="00FE4C28" w14:paraId="4F955387" w14:textId="77777777" w:rsidTr="00253B7F">
        <w:trPr>
          <w:trHeight w:val="329"/>
        </w:trPr>
        <w:tc>
          <w:tcPr>
            <w:tcW w:w="11067" w:type="dxa"/>
            <w:gridSpan w:val="29"/>
            <w:tcBorders>
              <w:top w:val="single" w:sz="4" w:space="0" w:color="auto"/>
              <w:left w:val="single" w:sz="4" w:space="0" w:color="auto"/>
              <w:bottom w:val="single" w:sz="4" w:space="0" w:color="auto"/>
              <w:right w:val="single" w:sz="4" w:space="0" w:color="auto"/>
            </w:tcBorders>
            <w:shd w:val="clear" w:color="auto" w:fill="541A8E"/>
            <w:vAlign w:val="center"/>
          </w:tcPr>
          <w:p w14:paraId="156144B3" w14:textId="77777777" w:rsidR="00A24852" w:rsidRPr="000047F6" w:rsidRDefault="00A24852" w:rsidP="00253B7F">
            <w:pPr>
              <w:spacing w:before="120" w:after="120"/>
              <w:rPr>
                <w:rFonts w:ascii="Arial Nova" w:hAnsi="Arial Nova" w:cs="Arial"/>
                <w:color w:val="FFFFFF" w:themeColor="background1"/>
              </w:rPr>
            </w:pPr>
            <w:r w:rsidRPr="000047F6">
              <w:rPr>
                <w:rFonts w:ascii="Arial Nova" w:hAnsi="Arial Nova" w:cs="Arial"/>
                <w:color w:val="FFFFFF" w:themeColor="background1"/>
              </w:rPr>
              <w:t xml:space="preserve">Section </w:t>
            </w:r>
            <w:r>
              <w:rPr>
                <w:rFonts w:ascii="Arial Nova" w:hAnsi="Arial Nova" w:cs="Arial"/>
                <w:color w:val="FFFFFF" w:themeColor="background1"/>
              </w:rPr>
              <w:t>4</w:t>
            </w:r>
            <w:r w:rsidRPr="000047F6">
              <w:rPr>
                <w:rFonts w:ascii="Arial Nova" w:hAnsi="Arial Nova" w:cs="Arial"/>
                <w:color w:val="FFFFFF" w:themeColor="background1"/>
              </w:rPr>
              <w:t xml:space="preserve">.1 – </w:t>
            </w:r>
            <w:r>
              <w:rPr>
                <w:rFonts w:ascii="Arial Nova" w:hAnsi="Arial Nova" w:cs="Arial"/>
                <w:color w:val="FFFFFF" w:themeColor="background1"/>
              </w:rPr>
              <w:t>Organisation</w:t>
            </w:r>
          </w:p>
        </w:tc>
      </w:tr>
      <w:tr w:rsidR="00A24852" w:rsidRPr="00FE4C28" w14:paraId="0BAFCBD9" w14:textId="77777777" w:rsidTr="00E616D7">
        <w:trPr>
          <w:trHeight w:val="576"/>
        </w:trPr>
        <w:tc>
          <w:tcPr>
            <w:tcW w:w="2257" w:type="dxa"/>
            <w:gridSpan w:val="7"/>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EB24D57"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Organisation</w:t>
            </w:r>
            <w:r w:rsidRPr="003F55A9">
              <w:rPr>
                <w:rFonts w:ascii="Arial Nova" w:hAnsi="Arial Nova" w:cs="Arial"/>
                <w:b/>
                <w:bCs/>
                <w:sz w:val="20"/>
                <w:szCs w:val="20"/>
              </w:rPr>
              <w:t xml:space="preserve"> name:</w:t>
            </w:r>
          </w:p>
        </w:tc>
        <w:sdt>
          <w:sdtPr>
            <w:rPr>
              <w:rFonts w:ascii="Segoe UI" w:hAnsi="Segoe UI" w:cs="Segoe UI"/>
              <w:sz w:val="20"/>
              <w:szCs w:val="20"/>
            </w:rPr>
            <w:id w:val="2024745467"/>
            <w:placeholder>
              <w:docPart w:val="ABB0B810AEE942C0AF4E4758529F3BBD"/>
            </w:placeholder>
            <w:showingPlcHdr/>
            <w:text/>
          </w:sdtPr>
          <w:sdtContent>
            <w:tc>
              <w:tcPr>
                <w:tcW w:w="8810" w:type="dxa"/>
                <w:gridSpan w:val="2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094DE0A5"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7706426E" w14:textId="77777777" w:rsidTr="00E616D7">
        <w:trPr>
          <w:trHeight w:val="576"/>
        </w:trPr>
        <w:tc>
          <w:tcPr>
            <w:tcW w:w="2257" w:type="dxa"/>
            <w:gridSpan w:val="7"/>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722BF642"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Organisation contact person:</w:t>
            </w:r>
          </w:p>
        </w:tc>
        <w:sdt>
          <w:sdtPr>
            <w:rPr>
              <w:rFonts w:ascii="Segoe UI" w:hAnsi="Segoe UI" w:cs="Segoe UI"/>
              <w:sz w:val="20"/>
              <w:szCs w:val="20"/>
            </w:rPr>
            <w:id w:val="855545438"/>
            <w:placeholder>
              <w:docPart w:val="AA83D5DAB8CC405E90B5A4064A9B23FD"/>
            </w:placeholder>
            <w:showingPlcHdr/>
            <w:text/>
          </w:sdtPr>
          <w:sdtContent>
            <w:tc>
              <w:tcPr>
                <w:tcW w:w="8810" w:type="dxa"/>
                <w:gridSpan w:val="2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B93252F" w14:textId="77777777" w:rsidR="00A24852" w:rsidRDefault="00A24852" w:rsidP="00253B7F">
                <w:pPr>
                  <w:rPr>
                    <w:rFonts w:ascii="Segoe UI" w:hAnsi="Segoe UI" w:cs="Segoe UI"/>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031A035F" w14:textId="77777777" w:rsidTr="00E616D7">
        <w:trPr>
          <w:trHeight w:val="576"/>
        </w:trPr>
        <w:tc>
          <w:tcPr>
            <w:tcW w:w="1270" w:type="dxa"/>
            <w:gridSpan w:val="3"/>
            <w:tcBorders>
              <w:top w:val="single" w:sz="4" w:space="0" w:color="auto"/>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462F654E"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ACN</w:t>
            </w:r>
            <w:r w:rsidRPr="003F55A9">
              <w:rPr>
                <w:rFonts w:ascii="Arial Nova" w:hAnsi="Arial Nova" w:cs="Arial"/>
                <w:b/>
                <w:bCs/>
                <w:sz w:val="20"/>
                <w:szCs w:val="20"/>
              </w:rPr>
              <w:t>:</w:t>
            </w:r>
          </w:p>
        </w:tc>
        <w:sdt>
          <w:sdtPr>
            <w:rPr>
              <w:rFonts w:ascii="Segoe UI" w:hAnsi="Segoe UI" w:cs="Segoe UI"/>
              <w:sz w:val="20"/>
              <w:szCs w:val="20"/>
            </w:rPr>
            <w:id w:val="-953947483"/>
            <w:placeholder>
              <w:docPart w:val="E2A7B5C5903B417FB767DD5CD7BA65BB"/>
            </w:placeholder>
            <w:showingPlcHdr/>
            <w:text/>
          </w:sdtPr>
          <w:sdtContent>
            <w:tc>
              <w:tcPr>
                <w:tcW w:w="4383" w:type="dxa"/>
                <w:gridSpan w:val="11"/>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34E382E"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141" w:type="dxa"/>
            <w:gridSpan w:val="7"/>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0ACE043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ABN (if applicable):</w:t>
            </w:r>
          </w:p>
        </w:tc>
        <w:sdt>
          <w:sdtPr>
            <w:rPr>
              <w:rFonts w:ascii="Segoe UI" w:hAnsi="Segoe UI" w:cs="Segoe UI"/>
              <w:sz w:val="20"/>
              <w:szCs w:val="20"/>
            </w:rPr>
            <w:id w:val="772750670"/>
            <w:placeholder>
              <w:docPart w:val="3C9465E2D4354A2EB0ADED6354010D42"/>
            </w:placeholder>
            <w:showingPlcHdr/>
            <w:text/>
          </w:sdtPr>
          <w:sdtContent>
            <w:tc>
              <w:tcPr>
                <w:tcW w:w="3273" w:type="dxa"/>
                <w:gridSpan w:val="8"/>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C83B095"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19BE0840" w14:textId="77777777" w:rsidTr="00E616D7">
        <w:trPr>
          <w:trHeight w:val="576"/>
        </w:trPr>
        <w:tc>
          <w:tcPr>
            <w:tcW w:w="2257" w:type="dxa"/>
            <w:gridSpan w:val="7"/>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180012AE"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incorporated:</w:t>
            </w:r>
          </w:p>
        </w:tc>
        <w:sdt>
          <w:sdtPr>
            <w:rPr>
              <w:rFonts w:ascii="Segoe UI" w:hAnsi="Segoe UI" w:cs="Segoe UI"/>
              <w:sz w:val="20"/>
              <w:szCs w:val="20"/>
            </w:rPr>
            <w:id w:val="1054118446"/>
            <w:placeholder>
              <w:docPart w:val="16DB00EF16A9402C8CB0EDA3EF3EBA1C"/>
            </w:placeholder>
            <w:showingPlcHdr/>
            <w:text/>
          </w:sdtPr>
          <w:sdtContent>
            <w:tc>
              <w:tcPr>
                <w:tcW w:w="155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5D95569"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68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0DAE707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incorporation:</w:t>
            </w:r>
          </w:p>
        </w:tc>
        <w:sdt>
          <w:sdtPr>
            <w:rPr>
              <w:rFonts w:ascii="Segoe UI" w:hAnsi="Segoe UI" w:cs="Segoe UI"/>
              <w:sz w:val="20"/>
              <w:szCs w:val="20"/>
            </w:rPr>
            <w:id w:val="1217940086"/>
            <w:placeholder>
              <w:docPart w:val="82C164DB9E6544279B312925FDE5C98E"/>
            </w:placeholder>
            <w:showingPlcHdr/>
            <w:text/>
          </w:sdtPr>
          <w:sdtContent>
            <w:tc>
              <w:tcPr>
                <w:tcW w:w="4565" w:type="dxa"/>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81D5E78"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3A7F6512" w14:textId="77777777" w:rsidTr="00253B7F">
        <w:trPr>
          <w:trHeight w:val="395"/>
        </w:trPr>
        <w:tc>
          <w:tcPr>
            <w:tcW w:w="11067" w:type="dxa"/>
            <w:gridSpan w:val="29"/>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541A8E"/>
            <w:vAlign w:val="center"/>
          </w:tcPr>
          <w:p w14:paraId="2A4F2D08" w14:textId="77777777" w:rsidR="00A24852" w:rsidRPr="003F55A9" w:rsidRDefault="00A24852" w:rsidP="00253B7F">
            <w:pPr>
              <w:spacing w:before="120" w:after="120"/>
              <w:rPr>
                <w:rFonts w:ascii="Arial Nova" w:hAnsi="Arial Nova" w:cs="Arial"/>
                <w:color w:val="FFFFFF" w:themeColor="background1"/>
              </w:rPr>
            </w:pPr>
            <w:r w:rsidRPr="003F55A9">
              <w:rPr>
                <w:rFonts w:ascii="Arial Nova" w:hAnsi="Arial Nova" w:cs="Arial"/>
                <w:color w:val="FFFFFF" w:themeColor="background1"/>
              </w:rPr>
              <w:t xml:space="preserve">Section </w:t>
            </w:r>
            <w:r>
              <w:rPr>
                <w:rFonts w:ascii="Arial Nova" w:hAnsi="Arial Nova" w:cs="Arial"/>
                <w:color w:val="FFFFFF" w:themeColor="background1"/>
              </w:rPr>
              <w:t>4</w:t>
            </w:r>
            <w:r w:rsidRPr="003F55A9">
              <w:rPr>
                <w:rFonts w:ascii="Arial Nova" w:hAnsi="Arial Nova" w:cs="Arial"/>
                <w:color w:val="FFFFFF" w:themeColor="background1"/>
              </w:rPr>
              <w:t xml:space="preserve">.2 – Directors </w:t>
            </w:r>
            <w:r>
              <w:rPr>
                <w:rFonts w:ascii="Arial Nova" w:hAnsi="Arial Nova" w:cs="Arial"/>
                <w:color w:val="FFFFFF" w:themeColor="background1"/>
              </w:rPr>
              <w:t>of company</w:t>
            </w:r>
          </w:p>
        </w:tc>
      </w:tr>
      <w:tr w:rsidR="00A24852" w:rsidRPr="00FE4C28" w14:paraId="1600B9D3" w14:textId="77777777" w:rsidTr="00253B7F">
        <w:trPr>
          <w:trHeight w:val="375"/>
        </w:trPr>
        <w:tc>
          <w:tcPr>
            <w:tcW w:w="11067" w:type="dxa"/>
            <w:gridSpan w:val="29"/>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4554339" w14:textId="77777777" w:rsidR="00A24852" w:rsidRPr="003F55A9" w:rsidRDefault="00A24852" w:rsidP="00253B7F">
            <w:pPr>
              <w:spacing w:before="60" w:after="60"/>
              <w:rPr>
                <w:rFonts w:ascii="Arial Nova" w:hAnsi="Arial Nova" w:cs="Arial"/>
              </w:rPr>
            </w:pPr>
            <w:r w:rsidRPr="003F55A9">
              <w:rPr>
                <w:rFonts w:ascii="Arial Nova" w:hAnsi="Arial Nova" w:cs="Arial"/>
                <w:color w:val="541A8E"/>
              </w:rPr>
              <w:t>1 - Director</w:t>
            </w:r>
            <w:r w:rsidRPr="003F55A9">
              <w:rPr>
                <w:rFonts w:ascii="Arial Nova" w:hAnsi="Arial Nova" w:cs="Arial"/>
              </w:rPr>
              <w:t xml:space="preserve"> </w:t>
            </w:r>
          </w:p>
        </w:tc>
      </w:tr>
      <w:tr w:rsidR="00A24852" w:rsidRPr="00FE4C28" w14:paraId="49BC62C4" w14:textId="77777777" w:rsidTr="00E616D7">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4E59E8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92545124"/>
            <w:placeholder>
              <w:docPart w:val="6EEA0221180142E4BA76BC8F551724FB"/>
            </w:placeholder>
            <w:showingPlcHdr/>
            <w:text/>
          </w:sdtPr>
          <w:sdtContent>
            <w:tc>
              <w:tcPr>
                <w:tcW w:w="839" w:type="dxa"/>
                <w:gridSpan w:val="4"/>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67FEA64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6"/>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F3F10A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85259956"/>
            <w:placeholder>
              <w:docPart w:val="0E9FC03F3F00473DA3AB66DCAFCE244D"/>
            </w:placeholder>
            <w:showingPlcHdr/>
            <w:text/>
          </w:sdtPr>
          <w:sdtContent>
            <w:tc>
              <w:tcPr>
                <w:tcW w:w="7812"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16F668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E791C1D" w14:textId="77777777" w:rsidTr="00E616D7">
        <w:trPr>
          <w:trHeight w:val="576"/>
        </w:trPr>
        <w:tc>
          <w:tcPr>
            <w:tcW w:w="1838"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B25D55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2102783076"/>
            <w:placeholder>
              <w:docPart w:val="A651A119255841D0B2FFDEBFF950445A"/>
            </w:placeholder>
            <w:showingPlcHdr/>
            <w:text/>
          </w:sdtPr>
          <w:sdtContent>
            <w:tc>
              <w:tcPr>
                <w:tcW w:w="5956" w:type="dxa"/>
                <w:gridSpan w:val="16"/>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5773AA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147" w:type="dxa"/>
            <w:gridSpan w:val="5"/>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5A12321F"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2001643998"/>
            <w:placeholder>
              <w:docPart w:val="36B6F25963E9488199980512CD4E3725"/>
            </w:placeholder>
            <w:showingPlcHdr/>
            <w:text/>
          </w:sdtPr>
          <w:sdtContent>
            <w:tc>
              <w:tcPr>
                <w:tcW w:w="2126" w:type="dxa"/>
                <w:gridSpan w:val="3"/>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719A91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5F93B2CB" w14:textId="77777777" w:rsidTr="00E616D7">
        <w:trPr>
          <w:trHeight w:val="576"/>
        </w:trPr>
        <w:tc>
          <w:tcPr>
            <w:tcW w:w="1838"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738844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242640359"/>
            <w:placeholder>
              <w:docPart w:val="8D8AD25DBF6B4189B4E321D33003F18C"/>
            </w:placeholder>
            <w:showingPlcHdr/>
            <w:text/>
          </w:sdtPr>
          <w:sdtContent>
            <w:tc>
              <w:tcPr>
                <w:tcW w:w="9229" w:type="dxa"/>
                <w:gridSpan w:val="2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E37D92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7DAE9E9" w14:textId="77777777" w:rsidTr="00E616D7">
        <w:trPr>
          <w:trHeight w:val="576"/>
        </w:trPr>
        <w:tc>
          <w:tcPr>
            <w:tcW w:w="2398" w:type="dxa"/>
            <w:gridSpan w:val="9"/>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403F03F7"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247259503"/>
            <w:placeholder>
              <w:docPart w:val="BAB7EBF4C2E142D488FA9E4EBF993422"/>
            </w:placeholder>
            <w:showingPlcHdr/>
            <w:text/>
          </w:sdtPr>
          <w:sdtContent>
            <w:tc>
              <w:tcPr>
                <w:tcW w:w="8669" w:type="dxa"/>
                <w:gridSpan w:val="20"/>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4C87FBF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6695A23A" w14:textId="77777777" w:rsidTr="00E616D7">
        <w:trPr>
          <w:trHeight w:val="637"/>
        </w:trPr>
        <w:tc>
          <w:tcPr>
            <w:tcW w:w="1846" w:type="dxa"/>
            <w:gridSpan w:val="6"/>
            <w:tcBorders>
              <w:top w:val="single" w:sz="4" w:space="0" w:color="D1D1D1" w:themeColor="background2" w:themeShade="E6"/>
              <w:left w:val="single" w:sz="4" w:space="0" w:color="auto"/>
              <w:bottom w:val="single" w:sz="2" w:space="0" w:color="auto"/>
              <w:right w:val="dotted" w:sz="4" w:space="0" w:color="D1D1D1" w:themeColor="background2" w:themeShade="E6"/>
            </w:tcBorders>
            <w:shd w:val="clear" w:color="auto" w:fill="E8E8E8" w:themeFill="background2"/>
            <w:vAlign w:val="center"/>
          </w:tcPr>
          <w:p w14:paraId="444C50AF"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bCs/>
                <w:sz w:val="20"/>
                <w:szCs w:val="20"/>
              </w:rPr>
              <w:t>Suburb:</w:t>
            </w:r>
          </w:p>
        </w:tc>
        <w:tc>
          <w:tcPr>
            <w:tcW w:w="5526" w:type="dxa"/>
            <w:gridSpan w:val="14"/>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3EC01687" w14:textId="77777777" w:rsidR="00A24852" w:rsidRPr="003F55A9" w:rsidRDefault="00A24852" w:rsidP="00253B7F">
            <w:pPr>
              <w:rPr>
                <w:rFonts w:ascii="Arial Nova" w:hAnsi="Arial Nova" w:cs="Segoe UI"/>
                <w:b/>
                <w:bCs/>
                <w:sz w:val="20"/>
                <w:szCs w:val="20"/>
              </w:rPr>
            </w:pPr>
            <w:sdt>
              <w:sdtPr>
                <w:rPr>
                  <w:rFonts w:ascii="Arial Nova" w:hAnsi="Arial Nova" w:cs="Segoe UI"/>
                  <w:b/>
                  <w:bCs/>
                  <w:sz w:val="20"/>
                  <w:szCs w:val="20"/>
                </w:rPr>
                <w:id w:val="-241182666"/>
                <w:placeholder>
                  <w:docPart w:val="AE44A84CEECA427D942B5BFBEAB45FEF"/>
                </w:placeholder>
                <w:showingPlcHdr/>
                <w:text/>
              </w:sdtPr>
              <w:sdtContent>
                <w:r w:rsidRPr="003F55A9">
                  <w:rPr>
                    <w:rFonts w:ascii="Arial Nova" w:hAnsi="Arial Nova" w:cs="Segoe UI"/>
                    <w:b/>
                    <w:bCs/>
                    <w:sz w:val="20"/>
                    <w:szCs w:val="20"/>
                  </w:rPr>
                  <w:fldChar w:fldCharType="begin">
                    <w:ffData>
                      <w:name w:val="Text7"/>
                      <w:enabled/>
                      <w:calcOnExit w:val="0"/>
                      <w:textInput/>
                    </w:ffData>
                  </w:fldChar>
                </w:r>
                <w:r w:rsidRPr="003F55A9">
                  <w:rPr>
                    <w:rFonts w:ascii="Arial Nova" w:hAnsi="Arial Nova" w:cs="Segoe UI"/>
                    <w:b/>
                    <w:bCs/>
                    <w:sz w:val="20"/>
                    <w:szCs w:val="20"/>
                  </w:rPr>
                  <w:instrText xml:space="preserve"> FORMTEXT </w:instrText>
                </w:r>
                <w:r w:rsidRPr="003F55A9">
                  <w:rPr>
                    <w:rFonts w:ascii="Arial Nova" w:hAnsi="Arial Nova" w:cs="Segoe UI"/>
                    <w:b/>
                    <w:bCs/>
                    <w:sz w:val="20"/>
                    <w:szCs w:val="20"/>
                  </w:rPr>
                </w:r>
                <w:r w:rsidRPr="003F55A9">
                  <w:rPr>
                    <w:rFonts w:ascii="Arial Nova" w:hAnsi="Arial Nova" w:cs="Segoe UI"/>
                    <w:b/>
                    <w:bCs/>
                    <w:sz w:val="20"/>
                    <w:szCs w:val="20"/>
                  </w:rPr>
                  <w:fldChar w:fldCharType="separate"/>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fldChar w:fldCharType="end"/>
                </w:r>
              </w:sdtContent>
            </w:sdt>
          </w:p>
        </w:tc>
        <w:tc>
          <w:tcPr>
            <w:tcW w:w="850"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6A2D016C"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State:</w:t>
            </w:r>
          </w:p>
        </w:tc>
        <w:tc>
          <w:tcPr>
            <w:tcW w:w="719"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5B9C77E8" w14:textId="77777777" w:rsidR="00A24852" w:rsidRPr="003F55A9" w:rsidRDefault="00A24852" w:rsidP="00253B7F">
            <w:pPr>
              <w:rPr>
                <w:rFonts w:ascii="Arial Nova" w:hAnsi="Arial Nova" w:cs="Segoe UI"/>
                <w:b/>
                <w:bCs/>
                <w:sz w:val="20"/>
                <w:szCs w:val="20"/>
              </w:rPr>
            </w:pPr>
          </w:p>
        </w:tc>
        <w:tc>
          <w:tcPr>
            <w:tcW w:w="1274"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1CB0D9CC"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Postcode:</w:t>
            </w:r>
          </w:p>
        </w:tc>
        <w:sdt>
          <w:sdtPr>
            <w:rPr>
              <w:rFonts w:ascii="Arial Nova" w:hAnsi="Arial Nova" w:cs="Segoe UI"/>
              <w:sz w:val="20"/>
              <w:szCs w:val="20"/>
            </w:rPr>
            <w:id w:val="77882074"/>
            <w:placeholder>
              <w:docPart w:val="5C2A16115B8C4D7CB526A55EAB982269"/>
            </w:placeholder>
            <w:showingPlcHdr/>
            <w:text/>
          </w:sdtPr>
          <w:sdtContent>
            <w:tc>
              <w:tcPr>
                <w:tcW w:w="852" w:type="dxa"/>
                <w:tcBorders>
                  <w:top w:val="single" w:sz="4" w:space="0" w:color="D1D1D1" w:themeColor="background2" w:themeShade="E6"/>
                  <w:left w:val="dotted" w:sz="4" w:space="0" w:color="D1D1D1" w:themeColor="background2" w:themeShade="E6"/>
                  <w:bottom w:val="single" w:sz="2" w:space="0" w:color="auto"/>
                  <w:right w:val="single" w:sz="4" w:space="0" w:color="auto"/>
                </w:tcBorders>
                <w:shd w:val="clear" w:color="auto" w:fill="FFFFFF" w:themeFill="background1"/>
                <w:vAlign w:val="center"/>
              </w:tcPr>
              <w:p w14:paraId="47A02AC5"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52597224" w14:textId="77777777" w:rsidTr="00253B7F">
        <w:trPr>
          <w:trHeight w:val="323"/>
        </w:trPr>
        <w:tc>
          <w:tcPr>
            <w:tcW w:w="11067" w:type="dxa"/>
            <w:gridSpan w:val="29"/>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FFE85A2" w14:textId="70949CA5" w:rsidR="00A24852" w:rsidRPr="003F55A9" w:rsidRDefault="00E616D7" w:rsidP="00253B7F">
            <w:pPr>
              <w:spacing w:before="60" w:after="60"/>
              <w:rPr>
                <w:rFonts w:ascii="Arial Nova" w:hAnsi="Arial Nova" w:cs="Arial"/>
              </w:rPr>
            </w:pPr>
            <w:r>
              <w:rPr>
                <w:rFonts w:ascii="Arial Nova" w:hAnsi="Arial Nova" w:cs="Arial"/>
                <w:color w:val="541A8E"/>
              </w:rPr>
              <w:lastRenderedPageBreak/>
              <w:t>Section 4 - continued</w:t>
            </w:r>
          </w:p>
        </w:tc>
      </w:tr>
      <w:tr w:rsidR="00E616D7" w:rsidRPr="00FE4C28" w14:paraId="653E62F7" w14:textId="77777777" w:rsidTr="00253B7F">
        <w:trPr>
          <w:trHeight w:val="323"/>
        </w:trPr>
        <w:tc>
          <w:tcPr>
            <w:tcW w:w="11067" w:type="dxa"/>
            <w:gridSpan w:val="29"/>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1748F727" w14:textId="77777777" w:rsidR="00E616D7" w:rsidRPr="003F55A9" w:rsidRDefault="00E616D7" w:rsidP="00253B7F">
            <w:pPr>
              <w:spacing w:before="60" w:after="60"/>
              <w:rPr>
                <w:rFonts w:ascii="Arial Nova" w:hAnsi="Arial Nova" w:cs="Arial"/>
              </w:rPr>
            </w:pPr>
            <w:r w:rsidRPr="003F55A9">
              <w:rPr>
                <w:rFonts w:ascii="Arial Nova" w:hAnsi="Arial Nova" w:cs="Arial"/>
                <w:color w:val="541A8E"/>
              </w:rPr>
              <w:t>2 - Director</w:t>
            </w:r>
          </w:p>
        </w:tc>
      </w:tr>
      <w:tr w:rsidR="00E616D7" w:rsidRPr="00FE4C28" w14:paraId="1F284CEB" w14:textId="77777777" w:rsidTr="00E616D7">
        <w:trPr>
          <w:trHeight w:val="576"/>
        </w:trPr>
        <w:tc>
          <w:tcPr>
            <w:tcW w:w="999"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5BF7F71" w14:textId="77777777" w:rsidR="00E616D7" w:rsidRPr="003F55A9" w:rsidRDefault="00E616D7" w:rsidP="00253B7F">
            <w:pPr>
              <w:rPr>
                <w:rFonts w:ascii="Arial Nova" w:hAnsi="Arial Nova" w:cs="Arial"/>
                <w:b/>
                <w:bCs/>
                <w:sz w:val="20"/>
                <w:szCs w:val="20"/>
              </w:rPr>
            </w:pPr>
          </w:p>
        </w:tc>
        <w:tc>
          <w:tcPr>
            <w:tcW w:w="839" w:type="dxa"/>
            <w:gridSpan w:val="4"/>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5E88E824" w14:textId="77777777" w:rsidR="00E616D7" w:rsidRDefault="00E616D7" w:rsidP="00253B7F">
            <w:pPr>
              <w:rPr>
                <w:rFonts w:ascii="Arial Nova" w:hAnsi="Arial Nova" w:cs="Segoe UI"/>
                <w:sz w:val="20"/>
                <w:szCs w:val="20"/>
              </w:rPr>
            </w:pPr>
          </w:p>
        </w:tc>
        <w:tc>
          <w:tcPr>
            <w:tcW w:w="1417" w:type="dxa"/>
            <w:gridSpan w:val="6"/>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453EA1F7" w14:textId="77777777" w:rsidR="00E616D7" w:rsidRPr="003F55A9" w:rsidRDefault="00E616D7" w:rsidP="00253B7F">
            <w:pPr>
              <w:rPr>
                <w:rFonts w:ascii="Arial Nova" w:hAnsi="Arial Nova" w:cs="Arial"/>
                <w:b/>
                <w:bCs/>
                <w:sz w:val="20"/>
                <w:szCs w:val="20"/>
              </w:rPr>
            </w:pPr>
          </w:p>
        </w:tc>
        <w:tc>
          <w:tcPr>
            <w:tcW w:w="7812" w:type="dxa"/>
            <w:gridSpan w:val="18"/>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ED8685C" w14:textId="77777777" w:rsidR="00E616D7" w:rsidRDefault="00E616D7" w:rsidP="00253B7F">
            <w:pPr>
              <w:rPr>
                <w:rFonts w:ascii="Arial Nova" w:hAnsi="Arial Nova" w:cs="Segoe UI"/>
                <w:sz w:val="20"/>
                <w:szCs w:val="20"/>
              </w:rPr>
            </w:pPr>
          </w:p>
        </w:tc>
      </w:tr>
      <w:tr w:rsidR="00A24852" w:rsidRPr="00FE4C28" w14:paraId="335BC34F" w14:textId="77777777" w:rsidTr="00E616D7">
        <w:trPr>
          <w:trHeight w:val="576"/>
        </w:trPr>
        <w:tc>
          <w:tcPr>
            <w:tcW w:w="999"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C7CA43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197463720"/>
            <w:placeholder>
              <w:docPart w:val="C6E8DE3C3AC8424884F70E67E27A7B15"/>
            </w:placeholder>
            <w:showingPlcHdr/>
            <w:text/>
          </w:sdtPr>
          <w:sdtContent>
            <w:tc>
              <w:tcPr>
                <w:tcW w:w="839" w:type="dxa"/>
                <w:gridSpan w:val="4"/>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4B3F93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6"/>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76B9D4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494016795"/>
            <w:placeholder>
              <w:docPart w:val="F7FCAB650F62403CA7A372207BF2F461"/>
            </w:placeholder>
            <w:showingPlcHdr/>
            <w:text/>
          </w:sdtPr>
          <w:sdtContent>
            <w:tc>
              <w:tcPr>
                <w:tcW w:w="7812" w:type="dxa"/>
                <w:gridSpan w:val="18"/>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67D636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D8A0578" w14:textId="77777777" w:rsidTr="00E616D7">
        <w:trPr>
          <w:trHeight w:val="576"/>
        </w:trPr>
        <w:tc>
          <w:tcPr>
            <w:tcW w:w="1838"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260737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072506744"/>
            <w:placeholder>
              <w:docPart w:val="EDC0AD4587444FC889F52B4009E0B0C2"/>
            </w:placeholder>
            <w:showingPlcHdr/>
            <w:text/>
          </w:sdtPr>
          <w:sdtContent>
            <w:tc>
              <w:tcPr>
                <w:tcW w:w="5956" w:type="dxa"/>
                <w:gridSpan w:val="16"/>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293A2D77"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147"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7EEFF8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r>
              <w:rPr>
                <w:rFonts w:ascii="Arial Nova" w:hAnsi="Arial Nova" w:cs="Arial"/>
                <w:b/>
                <w:bCs/>
                <w:sz w:val="20"/>
                <w:szCs w:val="20"/>
              </w:rPr>
              <w:t xml:space="preserve"> </w:t>
            </w:r>
          </w:p>
        </w:tc>
        <w:sdt>
          <w:sdtPr>
            <w:rPr>
              <w:rFonts w:ascii="Arial Nova" w:hAnsi="Arial Nova" w:cs="Segoe UI"/>
              <w:sz w:val="20"/>
              <w:szCs w:val="20"/>
            </w:rPr>
            <w:id w:val="1122803578"/>
            <w:placeholder>
              <w:docPart w:val="DC93E16925F24E36B9C3F61E364C191F"/>
            </w:placeholder>
            <w:showingPlcHdr/>
            <w:text/>
          </w:sdtPr>
          <w:sdtContent>
            <w:tc>
              <w:tcPr>
                <w:tcW w:w="2126" w:type="dxa"/>
                <w:gridSpan w:val="3"/>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6CDBAF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04B9A14" w14:textId="77777777" w:rsidTr="00E616D7">
        <w:trPr>
          <w:trHeight w:val="576"/>
        </w:trPr>
        <w:tc>
          <w:tcPr>
            <w:tcW w:w="1838" w:type="dxa"/>
            <w:gridSpan w:val="5"/>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300BCD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987125183"/>
            <w:placeholder>
              <w:docPart w:val="C0F12D3F52974B019013A3E3586F7FB8"/>
            </w:placeholder>
            <w:showingPlcHdr/>
            <w:text/>
          </w:sdtPr>
          <w:sdtContent>
            <w:tc>
              <w:tcPr>
                <w:tcW w:w="9229" w:type="dxa"/>
                <w:gridSpan w:val="2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E593B7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A536FEA" w14:textId="77777777" w:rsidTr="00E616D7">
        <w:trPr>
          <w:trHeight w:val="576"/>
        </w:trPr>
        <w:tc>
          <w:tcPr>
            <w:tcW w:w="2390" w:type="dxa"/>
            <w:gridSpan w:val="8"/>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F62B42D"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896630425"/>
            <w:placeholder>
              <w:docPart w:val="0CE04959D645409D909FB0856FC2E154"/>
            </w:placeholder>
            <w:showingPlcHdr/>
            <w:text/>
          </w:sdtPr>
          <w:sdtContent>
            <w:tc>
              <w:tcPr>
                <w:tcW w:w="8677" w:type="dxa"/>
                <w:gridSpan w:val="2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8A7040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B213E" w14:paraId="51D12DCD" w14:textId="77777777" w:rsidTr="00E616D7">
        <w:trPr>
          <w:trHeight w:val="637"/>
        </w:trPr>
        <w:tc>
          <w:tcPr>
            <w:tcW w:w="1838" w:type="dxa"/>
            <w:gridSpan w:val="5"/>
            <w:tcBorders>
              <w:top w:val="single" w:sz="4" w:space="0" w:color="D1D1D1" w:themeColor="background2" w:themeShade="E6"/>
              <w:left w:val="single" w:sz="4" w:space="0" w:color="auto"/>
              <w:bottom w:val="single" w:sz="2" w:space="0" w:color="auto"/>
              <w:right w:val="dotted" w:sz="4" w:space="0" w:color="D1D1D1" w:themeColor="background2" w:themeShade="E6"/>
            </w:tcBorders>
            <w:shd w:val="clear" w:color="auto" w:fill="E8E8E8" w:themeFill="background2"/>
            <w:vAlign w:val="center"/>
          </w:tcPr>
          <w:p w14:paraId="6DF9543F" w14:textId="77777777" w:rsidR="00A24852" w:rsidRPr="003F55A9" w:rsidRDefault="00A24852" w:rsidP="00253B7F">
            <w:pPr>
              <w:spacing w:before="120" w:after="120"/>
              <w:rPr>
                <w:rFonts w:ascii="Arial Nova" w:hAnsi="Arial Nova" w:cs="Arial"/>
                <w:b/>
                <w:sz w:val="20"/>
                <w:szCs w:val="20"/>
              </w:rPr>
            </w:pPr>
            <w:r w:rsidRPr="003F55A9">
              <w:rPr>
                <w:rFonts w:ascii="Arial Nova" w:hAnsi="Arial Nova" w:cs="Arial"/>
                <w:b/>
                <w:bCs/>
                <w:sz w:val="20"/>
                <w:szCs w:val="20"/>
              </w:rPr>
              <w:t>Suburb:</w:t>
            </w:r>
          </w:p>
        </w:tc>
        <w:tc>
          <w:tcPr>
            <w:tcW w:w="5521" w:type="dxa"/>
            <w:gridSpan w:val="14"/>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1121F8FD" w14:textId="77777777" w:rsidR="00A24852" w:rsidRPr="003F55A9" w:rsidRDefault="00A24852" w:rsidP="00253B7F">
            <w:pPr>
              <w:rPr>
                <w:rFonts w:ascii="Arial Nova" w:hAnsi="Arial Nova" w:cs="Segoe UI"/>
                <w:b/>
                <w:bCs/>
                <w:sz w:val="20"/>
                <w:szCs w:val="20"/>
              </w:rPr>
            </w:pPr>
            <w:sdt>
              <w:sdtPr>
                <w:rPr>
                  <w:rFonts w:ascii="Arial Nova" w:hAnsi="Arial Nova" w:cs="Segoe UI"/>
                  <w:b/>
                  <w:bCs/>
                  <w:sz w:val="20"/>
                  <w:szCs w:val="20"/>
                </w:rPr>
                <w:id w:val="252089396"/>
                <w:placeholder>
                  <w:docPart w:val="2E0D6C093CD146A9A511C0C37A50460D"/>
                </w:placeholder>
                <w:showingPlcHdr/>
                <w:text/>
              </w:sdtPr>
              <w:sdtContent>
                <w:r w:rsidRPr="003F55A9">
                  <w:rPr>
                    <w:rFonts w:ascii="Arial Nova" w:hAnsi="Arial Nova" w:cs="Segoe UI"/>
                    <w:b/>
                    <w:bCs/>
                    <w:sz w:val="20"/>
                    <w:szCs w:val="20"/>
                  </w:rPr>
                  <w:fldChar w:fldCharType="begin">
                    <w:ffData>
                      <w:name w:val="Text7"/>
                      <w:enabled/>
                      <w:calcOnExit w:val="0"/>
                      <w:textInput/>
                    </w:ffData>
                  </w:fldChar>
                </w:r>
                <w:r w:rsidRPr="003F55A9">
                  <w:rPr>
                    <w:rFonts w:ascii="Arial Nova" w:hAnsi="Arial Nova" w:cs="Segoe UI"/>
                    <w:b/>
                    <w:bCs/>
                    <w:sz w:val="20"/>
                    <w:szCs w:val="20"/>
                  </w:rPr>
                  <w:instrText xml:space="preserve"> FORMTEXT </w:instrText>
                </w:r>
                <w:r w:rsidRPr="003F55A9">
                  <w:rPr>
                    <w:rFonts w:ascii="Arial Nova" w:hAnsi="Arial Nova" w:cs="Segoe UI"/>
                    <w:b/>
                    <w:bCs/>
                    <w:sz w:val="20"/>
                    <w:szCs w:val="20"/>
                  </w:rPr>
                </w:r>
                <w:r w:rsidRPr="003F55A9">
                  <w:rPr>
                    <w:rFonts w:ascii="Arial Nova" w:hAnsi="Arial Nova" w:cs="Segoe UI"/>
                    <w:b/>
                    <w:bCs/>
                    <w:sz w:val="20"/>
                    <w:szCs w:val="20"/>
                  </w:rPr>
                  <w:fldChar w:fldCharType="separate"/>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t> </w:t>
                </w:r>
                <w:r w:rsidRPr="003F55A9">
                  <w:rPr>
                    <w:rFonts w:ascii="Arial Nova" w:hAnsi="Arial Nova" w:cs="Segoe UI"/>
                    <w:b/>
                    <w:bCs/>
                    <w:sz w:val="20"/>
                    <w:szCs w:val="20"/>
                  </w:rPr>
                  <w:fldChar w:fldCharType="end"/>
                </w:r>
              </w:sdtContent>
            </w:sdt>
          </w:p>
        </w:tc>
        <w:tc>
          <w:tcPr>
            <w:tcW w:w="854"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5F59BE60"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State:</w:t>
            </w:r>
          </w:p>
        </w:tc>
        <w:tc>
          <w:tcPr>
            <w:tcW w:w="728" w:type="dxa"/>
            <w:gridSpan w:val="4"/>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10E9591F" w14:textId="77777777" w:rsidR="00A24852" w:rsidRPr="003F55A9" w:rsidRDefault="00A24852" w:rsidP="00253B7F">
            <w:pPr>
              <w:rPr>
                <w:rFonts w:ascii="Arial Nova" w:hAnsi="Arial Nova" w:cs="Segoe UI"/>
                <w:b/>
                <w:bCs/>
                <w:sz w:val="20"/>
                <w:szCs w:val="20"/>
              </w:rPr>
            </w:pPr>
          </w:p>
        </w:tc>
        <w:tc>
          <w:tcPr>
            <w:tcW w:w="1274"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630CB17B" w14:textId="77777777" w:rsidR="00A24852" w:rsidRPr="003F55A9" w:rsidRDefault="00A24852" w:rsidP="00253B7F">
            <w:pPr>
              <w:rPr>
                <w:rFonts w:ascii="Arial Nova" w:hAnsi="Arial Nova" w:cs="Segoe UI"/>
                <w:b/>
                <w:bCs/>
                <w:sz w:val="20"/>
                <w:szCs w:val="20"/>
              </w:rPr>
            </w:pPr>
            <w:r w:rsidRPr="003F55A9">
              <w:rPr>
                <w:rFonts w:ascii="Arial Nova" w:hAnsi="Arial Nova" w:cs="Segoe UI"/>
                <w:b/>
                <w:bCs/>
                <w:sz w:val="20"/>
                <w:szCs w:val="20"/>
              </w:rPr>
              <w:t>Postcode:</w:t>
            </w:r>
          </w:p>
        </w:tc>
        <w:sdt>
          <w:sdtPr>
            <w:rPr>
              <w:rFonts w:ascii="Arial Nova" w:hAnsi="Arial Nova" w:cs="Segoe UI"/>
              <w:sz w:val="20"/>
              <w:szCs w:val="20"/>
            </w:rPr>
            <w:id w:val="-286118713"/>
            <w:placeholder>
              <w:docPart w:val="36CCA958B4314B4898D4441E2B947456"/>
            </w:placeholder>
            <w:showingPlcHdr/>
            <w:text/>
          </w:sdtPr>
          <w:sdtContent>
            <w:tc>
              <w:tcPr>
                <w:tcW w:w="852" w:type="dxa"/>
                <w:tcBorders>
                  <w:top w:val="single" w:sz="4" w:space="0" w:color="D1D1D1" w:themeColor="background2" w:themeShade="E6"/>
                  <w:left w:val="dotted" w:sz="4" w:space="0" w:color="D1D1D1" w:themeColor="background2" w:themeShade="E6"/>
                  <w:bottom w:val="single" w:sz="2" w:space="0" w:color="auto"/>
                  <w:right w:val="single" w:sz="4" w:space="0" w:color="auto"/>
                </w:tcBorders>
                <w:shd w:val="clear" w:color="auto" w:fill="FFFFFF" w:themeFill="background1"/>
                <w:vAlign w:val="center"/>
              </w:tcPr>
              <w:p w14:paraId="7901B6DD" w14:textId="77777777" w:rsidR="00A24852" w:rsidRPr="003F55A9" w:rsidRDefault="00A24852" w:rsidP="00253B7F">
                <w:pPr>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1222152" w14:textId="77777777" w:rsidTr="00253B7F">
        <w:trPr>
          <w:trHeight w:val="358"/>
        </w:trPr>
        <w:tc>
          <w:tcPr>
            <w:tcW w:w="11067" w:type="dxa"/>
            <w:gridSpan w:val="29"/>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541A8E"/>
            <w:vAlign w:val="center"/>
          </w:tcPr>
          <w:p w14:paraId="60D6F281" w14:textId="77777777" w:rsidR="00A24852" w:rsidRPr="003F55A9" w:rsidRDefault="00A24852" w:rsidP="00253B7F">
            <w:pPr>
              <w:spacing w:before="120" w:after="120"/>
              <w:rPr>
                <w:rFonts w:ascii="Arial Nova" w:hAnsi="Arial Nova" w:cs="Arial"/>
                <w:color w:val="FFFFFF" w:themeColor="background1"/>
              </w:rPr>
            </w:pPr>
            <w:r w:rsidRPr="003F55A9">
              <w:rPr>
                <w:rFonts w:ascii="Arial Nova" w:hAnsi="Arial Nova" w:cs="Arial"/>
                <w:color w:val="FFFFFF" w:themeColor="background1"/>
              </w:rPr>
              <w:t xml:space="preserve">Section </w:t>
            </w:r>
            <w:r>
              <w:rPr>
                <w:rFonts w:ascii="Arial Nova" w:hAnsi="Arial Nova" w:cs="Arial"/>
                <w:color w:val="FFFFFF" w:themeColor="background1"/>
              </w:rPr>
              <w:t>4</w:t>
            </w:r>
            <w:r w:rsidRPr="003F55A9">
              <w:rPr>
                <w:rFonts w:ascii="Arial Nova" w:hAnsi="Arial Nova" w:cs="Arial"/>
                <w:color w:val="FFFFFF" w:themeColor="background1"/>
              </w:rPr>
              <w:t>.3 - Shareholders</w:t>
            </w:r>
          </w:p>
        </w:tc>
      </w:tr>
      <w:tr w:rsidR="00A24852" w:rsidRPr="00FE4C28" w14:paraId="685911E2" w14:textId="77777777" w:rsidTr="00E616D7">
        <w:trPr>
          <w:trHeight w:val="317"/>
        </w:trPr>
        <w:tc>
          <w:tcPr>
            <w:tcW w:w="2765" w:type="dxa"/>
            <w:gridSpan w:val="10"/>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05651432" w14:textId="77777777" w:rsidR="00A24852" w:rsidRPr="003F55A9" w:rsidRDefault="00A24852" w:rsidP="00253B7F">
            <w:pPr>
              <w:spacing w:before="60" w:after="60"/>
              <w:rPr>
                <w:rFonts w:ascii="Arial Nova" w:hAnsi="Arial Nova" w:cs="Arial"/>
                <w:color w:val="541A8E"/>
              </w:rPr>
            </w:pPr>
            <w:r w:rsidRPr="003F55A9">
              <w:rPr>
                <w:rFonts w:ascii="Arial Nova" w:hAnsi="Arial Nova" w:cs="Arial"/>
                <w:color w:val="541A8E"/>
              </w:rPr>
              <w:t>1 - Shareholder</w:t>
            </w:r>
          </w:p>
        </w:tc>
        <w:tc>
          <w:tcPr>
            <w:tcW w:w="2763" w:type="dxa"/>
            <w:gridSpan w:val="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11C467A2" w14:textId="77777777" w:rsidR="00A24852" w:rsidRPr="00D912E0" w:rsidRDefault="00A24852" w:rsidP="00253B7F">
            <w:pPr>
              <w:spacing w:before="60" w:after="60"/>
              <w:rPr>
                <w:rFonts w:ascii="Arial Nova" w:hAnsi="Arial Nova" w:cs="Arial"/>
                <w:b/>
                <w:bCs/>
              </w:rPr>
            </w:pPr>
            <w:r w:rsidRPr="00D912E0">
              <w:rPr>
                <w:rFonts w:ascii="Arial Nova" w:hAnsi="Arial Nova" w:cs="Arial"/>
                <w:b/>
                <w:bCs/>
              </w:rPr>
              <w:t xml:space="preserve">Individual </w:t>
            </w:r>
            <w:sdt>
              <w:sdtPr>
                <w:rPr>
                  <w:rFonts w:ascii="Arial Nova" w:hAnsi="Arial Nova" w:cs="Arial"/>
                  <w:b/>
                  <w:bCs/>
                  <w:sz w:val="20"/>
                  <w:szCs w:val="20"/>
                </w:rPr>
                <w:id w:val="1280222029"/>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5" w:type="dxa"/>
            <w:gridSpan w:val="1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6C85E6F" w14:textId="77777777" w:rsidR="00A24852" w:rsidRPr="00D912E0" w:rsidRDefault="00A24852" w:rsidP="00253B7F">
            <w:pPr>
              <w:spacing w:before="60" w:after="60"/>
              <w:rPr>
                <w:rFonts w:ascii="Arial Nova" w:hAnsi="Arial Nova" w:cs="Arial"/>
                <w:b/>
                <w:bCs/>
                <w:color w:val="541A8E"/>
              </w:rPr>
            </w:pPr>
            <w:r w:rsidRPr="00D912E0">
              <w:rPr>
                <w:rFonts w:ascii="Arial Nova" w:hAnsi="Arial Nova" w:cs="Arial"/>
                <w:b/>
                <w:bCs/>
              </w:rPr>
              <w:t xml:space="preserve">Organisation </w:t>
            </w:r>
            <w:sdt>
              <w:sdtPr>
                <w:rPr>
                  <w:rFonts w:ascii="Arial Nova" w:hAnsi="Arial Nova" w:cs="Arial"/>
                  <w:b/>
                  <w:bCs/>
                  <w:sz w:val="20"/>
                  <w:szCs w:val="20"/>
                </w:rPr>
                <w:id w:val="-2003656349"/>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74"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FDBA516" w14:textId="77777777" w:rsidR="00A24852" w:rsidRPr="00D912E0" w:rsidRDefault="00A24852" w:rsidP="00253B7F">
            <w:pPr>
              <w:spacing w:before="60" w:after="60"/>
              <w:rPr>
                <w:rFonts w:ascii="Arial Nova" w:hAnsi="Arial Nova" w:cs="Arial"/>
                <w:b/>
                <w:bCs/>
                <w:color w:val="541A8E"/>
              </w:rPr>
            </w:pPr>
            <w:r w:rsidRPr="00D912E0">
              <w:rPr>
                <w:rFonts w:ascii="Arial Nova" w:hAnsi="Arial Nova" w:cs="Arial"/>
                <w:b/>
                <w:bCs/>
              </w:rPr>
              <w:t xml:space="preserve">Joint Shareholding </w:t>
            </w:r>
            <w:sdt>
              <w:sdtPr>
                <w:rPr>
                  <w:rFonts w:ascii="Arial Nova" w:hAnsi="Arial Nova" w:cs="Arial"/>
                  <w:b/>
                  <w:bCs/>
                  <w:sz w:val="20"/>
                  <w:szCs w:val="20"/>
                </w:rPr>
                <w:id w:val="850842334"/>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FE4C28" w14:paraId="54034472" w14:textId="77777777" w:rsidTr="00E616D7">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C10039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461313315"/>
            <w:placeholder>
              <w:docPart w:val="3E0EEEA1CF3A48058EF5781F30426B3E"/>
            </w:placeholder>
            <w:showingPlcHdr/>
            <w:text/>
          </w:sdtPr>
          <w:sdtContent>
            <w:tc>
              <w:tcPr>
                <w:tcW w:w="695"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4D666E5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973" w:type="dxa"/>
            <w:gridSpan w:val="1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6DA3686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834577085"/>
            <w:placeholder>
              <w:docPart w:val="50ABB243A1AE4B10AA68D526B5A84350"/>
            </w:placeholder>
            <w:showingPlcHdr/>
            <w:text/>
          </w:sdtPr>
          <w:sdtContent>
            <w:tc>
              <w:tcPr>
                <w:tcW w:w="4400" w:type="dxa"/>
                <w:gridSpan w:val="1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30E81F3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387B3EB4" w14:textId="77777777" w:rsidTr="00E616D7">
        <w:trPr>
          <w:trHeight w:val="576"/>
        </w:trPr>
        <w:tc>
          <w:tcPr>
            <w:tcW w:w="169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C65A8B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706915283"/>
            <w:placeholder>
              <w:docPart w:val="CADD5D89A5F4415CB6586A76D42E063B"/>
            </w:placeholder>
            <w:showingPlcHdr/>
            <w:text/>
          </w:sdtPr>
          <w:sdtContent>
            <w:tc>
              <w:tcPr>
                <w:tcW w:w="4973" w:type="dxa"/>
                <w:gridSpan w:val="13"/>
                <w:tcBorders>
                  <w:top w:val="dotted" w:sz="4" w:space="0" w:color="BFBFBF" w:themeColor="background1" w:themeShade="BF"/>
                  <w:left w:val="nil"/>
                  <w:bottom w:val="single" w:sz="4" w:space="0" w:color="D1D1D1" w:themeColor="background2" w:themeShade="E6"/>
                  <w:right w:val="nil"/>
                </w:tcBorders>
                <w:vAlign w:val="center"/>
              </w:tcPr>
              <w:p w14:paraId="03069CD9"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274" w:type="dxa"/>
            <w:gridSpan w:val="9"/>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FBBE9EE"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976875553"/>
            <w:placeholder>
              <w:docPart w:val="046D80AA9A754B95946099DD6E4F7332"/>
            </w:placeholder>
            <w:showingPlcHdr/>
            <w:text/>
          </w:sdtPr>
          <w:sdtContent>
            <w:tc>
              <w:tcPr>
                <w:tcW w:w="2126" w:type="dxa"/>
                <w:gridSpan w:val="3"/>
                <w:tcBorders>
                  <w:top w:val="dotted" w:sz="4" w:space="0" w:color="BFBFBF" w:themeColor="background1" w:themeShade="BF"/>
                  <w:left w:val="nil"/>
                  <w:bottom w:val="single" w:sz="4" w:space="0" w:color="D1D1D1" w:themeColor="background2" w:themeShade="E6"/>
                  <w:right w:val="single" w:sz="4" w:space="0" w:color="auto"/>
                </w:tcBorders>
                <w:vAlign w:val="center"/>
              </w:tcPr>
              <w:p w14:paraId="570A12A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71241E72" w14:textId="77777777" w:rsidTr="00E616D7">
        <w:trPr>
          <w:trHeight w:val="576"/>
        </w:trPr>
        <w:tc>
          <w:tcPr>
            <w:tcW w:w="169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B2160A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609727351"/>
            <w:placeholder>
              <w:docPart w:val="780ADDAA84C449F99B59E7549D1ABA33"/>
            </w:placeholder>
            <w:showingPlcHdr/>
            <w:text/>
          </w:sdtPr>
          <w:sdtContent>
            <w:tc>
              <w:tcPr>
                <w:tcW w:w="9373" w:type="dxa"/>
                <w:gridSpan w:val="25"/>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A85914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1AFE5E54" w14:textId="77777777" w:rsidTr="00E616D7">
        <w:trPr>
          <w:trHeight w:val="576"/>
        </w:trPr>
        <w:tc>
          <w:tcPr>
            <w:tcW w:w="2390" w:type="dxa"/>
            <w:gridSpan w:val="8"/>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1B0F5C6"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93656288"/>
            <w:placeholder>
              <w:docPart w:val="884C102DAEEE49EDBE6018396415C25C"/>
            </w:placeholder>
            <w:showingPlcHdr/>
            <w:text/>
          </w:sdtPr>
          <w:sdtContent>
            <w:tc>
              <w:tcPr>
                <w:tcW w:w="8677" w:type="dxa"/>
                <w:gridSpan w:val="2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CD1783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469D998A" w14:textId="77777777" w:rsidTr="00E616D7">
        <w:trPr>
          <w:trHeight w:val="576"/>
        </w:trPr>
        <w:tc>
          <w:tcPr>
            <w:tcW w:w="1125"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B758FC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26710171"/>
            <w:placeholder>
              <w:docPart w:val="AA866CBE4763456C9C668BAFD2130116"/>
            </w:placeholder>
            <w:showingPlcHdr/>
            <w:text/>
          </w:sdtPr>
          <w:sdtContent>
            <w:tc>
              <w:tcPr>
                <w:tcW w:w="5222" w:type="dxa"/>
                <w:gridSpan w:val="1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5818FE1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4"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1D962F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1134"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BB5B189" w14:textId="77777777" w:rsidR="00A24852" w:rsidRPr="003F55A9" w:rsidRDefault="00A24852" w:rsidP="00253B7F">
            <w:pPr>
              <w:rPr>
                <w:rFonts w:ascii="Arial Nova" w:hAnsi="Arial Nova" w:cs="Arial"/>
                <w:b/>
                <w:bCs/>
                <w:sz w:val="20"/>
                <w:szCs w:val="20"/>
              </w:rPr>
            </w:pPr>
          </w:p>
        </w:tc>
        <w:tc>
          <w:tcPr>
            <w:tcW w:w="1274"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468A38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241684672"/>
            <w:placeholder>
              <w:docPart w:val="B09D93DC7DE24AC3B91F09806A45DB55"/>
            </w:placeholder>
            <w:showingPlcHdr/>
            <w:text/>
          </w:sdtPr>
          <w:sdtContent>
            <w:tc>
              <w:tcPr>
                <w:tcW w:w="1458"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D55FB7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958AB96" w14:textId="77777777" w:rsidTr="00E616D7">
        <w:trPr>
          <w:trHeight w:val="317"/>
        </w:trPr>
        <w:tc>
          <w:tcPr>
            <w:tcW w:w="2765" w:type="dxa"/>
            <w:gridSpan w:val="10"/>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71826A4"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2</w:t>
            </w:r>
            <w:r w:rsidRPr="003F55A9">
              <w:rPr>
                <w:rFonts w:ascii="Arial Nova" w:hAnsi="Arial Nova" w:cs="Arial"/>
                <w:color w:val="541A8E"/>
              </w:rPr>
              <w:t xml:space="preserve"> - Shareholder</w:t>
            </w:r>
          </w:p>
        </w:tc>
        <w:tc>
          <w:tcPr>
            <w:tcW w:w="2763" w:type="dxa"/>
            <w:gridSpan w:val="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648F1D72" w14:textId="77777777" w:rsidR="00A24852" w:rsidRPr="00D912E0" w:rsidRDefault="00A24852" w:rsidP="00253B7F">
            <w:pPr>
              <w:spacing w:before="60" w:after="60"/>
              <w:rPr>
                <w:rFonts w:ascii="Arial Nova" w:hAnsi="Arial Nova" w:cs="Arial"/>
                <w:b/>
                <w:bCs/>
              </w:rPr>
            </w:pPr>
            <w:r w:rsidRPr="00D912E0">
              <w:rPr>
                <w:rFonts w:ascii="Arial Nova" w:hAnsi="Arial Nova" w:cs="Arial"/>
                <w:b/>
                <w:bCs/>
              </w:rPr>
              <w:t xml:space="preserve">Individual </w:t>
            </w:r>
            <w:sdt>
              <w:sdtPr>
                <w:rPr>
                  <w:rFonts w:ascii="Arial Nova" w:hAnsi="Arial Nova" w:cs="Arial"/>
                  <w:b/>
                  <w:bCs/>
                  <w:sz w:val="20"/>
                  <w:szCs w:val="20"/>
                </w:rPr>
                <w:id w:val="-143596821"/>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5" w:type="dxa"/>
            <w:gridSpan w:val="1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61697D46" w14:textId="77777777" w:rsidR="00A24852" w:rsidRPr="00D912E0" w:rsidRDefault="00A24852" w:rsidP="00253B7F">
            <w:pPr>
              <w:spacing w:before="60" w:after="60"/>
              <w:rPr>
                <w:rFonts w:ascii="Arial Nova" w:hAnsi="Arial Nova" w:cs="Arial"/>
                <w:b/>
                <w:bCs/>
                <w:color w:val="541A8E"/>
              </w:rPr>
            </w:pPr>
            <w:r w:rsidRPr="00D912E0">
              <w:rPr>
                <w:rFonts w:ascii="Arial Nova" w:hAnsi="Arial Nova" w:cs="Arial"/>
                <w:b/>
                <w:bCs/>
              </w:rPr>
              <w:t xml:space="preserve">Organisation </w:t>
            </w:r>
            <w:sdt>
              <w:sdtPr>
                <w:rPr>
                  <w:rFonts w:ascii="Arial Nova" w:hAnsi="Arial Nova" w:cs="Arial"/>
                  <w:b/>
                  <w:bCs/>
                  <w:sz w:val="20"/>
                  <w:szCs w:val="20"/>
                </w:rPr>
                <w:id w:val="-1330748375"/>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74"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6F7BE9F" w14:textId="77777777" w:rsidR="00A24852" w:rsidRPr="00D912E0" w:rsidRDefault="00A24852" w:rsidP="00253B7F">
            <w:pPr>
              <w:spacing w:before="60" w:after="60"/>
              <w:rPr>
                <w:rFonts w:ascii="Arial Nova" w:hAnsi="Arial Nova" w:cs="Arial"/>
                <w:b/>
                <w:bCs/>
                <w:color w:val="541A8E"/>
              </w:rPr>
            </w:pPr>
            <w:r w:rsidRPr="00D912E0">
              <w:rPr>
                <w:rFonts w:ascii="Arial Nova" w:hAnsi="Arial Nova" w:cs="Arial"/>
                <w:b/>
                <w:bCs/>
              </w:rPr>
              <w:t xml:space="preserve">Joint Shareholding </w:t>
            </w:r>
            <w:sdt>
              <w:sdtPr>
                <w:rPr>
                  <w:rFonts w:ascii="Arial Nova" w:hAnsi="Arial Nova" w:cs="Arial"/>
                  <w:b/>
                  <w:bCs/>
                  <w:sz w:val="20"/>
                  <w:szCs w:val="20"/>
                </w:rPr>
                <w:id w:val="-860971818"/>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735F71" w14:paraId="124D5B97" w14:textId="77777777" w:rsidTr="00E616D7">
        <w:trPr>
          <w:trHeight w:val="576"/>
        </w:trPr>
        <w:tc>
          <w:tcPr>
            <w:tcW w:w="999"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9BB5A7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972757310"/>
            <w:placeholder>
              <w:docPart w:val="EA00D7CE508946348526F1AA9638933F"/>
            </w:placeholder>
            <w:showingPlcHdr/>
            <w:text/>
          </w:sdtPr>
          <w:sdtContent>
            <w:tc>
              <w:tcPr>
                <w:tcW w:w="695" w:type="dxa"/>
                <w:gridSpan w:val="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38A007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973" w:type="dxa"/>
            <w:gridSpan w:val="1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04187E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464480164"/>
            <w:placeholder>
              <w:docPart w:val="2F2BA8C2C4334178B8215AE5B6BDE690"/>
            </w:placeholder>
            <w:showingPlcHdr/>
            <w:text/>
          </w:sdtPr>
          <w:sdtContent>
            <w:tc>
              <w:tcPr>
                <w:tcW w:w="4400"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D07E0F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3B79EF58" w14:textId="77777777" w:rsidTr="00E616D7">
        <w:trPr>
          <w:trHeight w:val="576"/>
        </w:trPr>
        <w:tc>
          <w:tcPr>
            <w:tcW w:w="169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CBF61C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r>
              <w:rPr>
                <w:rFonts w:ascii="Arial Nova" w:hAnsi="Arial Nova" w:cs="Arial"/>
                <w:b/>
                <w:bCs/>
                <w:sz w:val="20"/>
                <w:szCs w:val="20"/>
              </w:rPr>
              <w:t>:</w:t>
            </w:r>
          </w:p>
        </w:tc>
        <w:sdt>
          <w:sdtPr>
            <w:rPr>
              <w:rFonts w:ascii="Arial Nova" w:hAnsi="Arial Nova" w:cs="Segoe UI"/>
              <w:sz w:val="20"/>
              <w:szCs w:val="20"/>
            </w:rPr>
            <w:id w:val="1882585410"/>
            <w:placeholder>
              <w:docPart w:val="99D99387FE49495DAD7A50750BC80CD9"/>
            </w:placeholder>
            <w:showingPlcHdr/>
            <w:text/>
          </w:sdtPr>
          <w:sdtContent>
            <w:tc>
              <w:tcPr>
                <w:tcW w:w="4973" w:type="dxa"/>
                <w:gridSpan w:val="13"/>
                <w:tcBorders>
                  <w:top w:val="dotted" w:sz="4" w:space="0" w:color="BFBFBF" w:themeColor="background1" w:themeShade="BF"/>
                  <w:left w:val="nil"/>
                  <w:bottom w:val="single" w:sz="4" w:space="0" w:color="D1D1D1" w:themeColor="background2" w:themeShade="E6"/>
                  <w:right w:val="nil"/>
                </w:tcBorders>
                <w:vAlign w:val="center"/>
              </w:tcPr>
              <w:p w14:paraId="1516284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274" w:type="dxa"/>
            <w:gridSpan w:val="9"/>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0E139BE9"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1227526057"/>
            <w:placeholder>
              <w:docPart w:val="33E5DD108B7C41F9931A66BEE8F0B998"/>
            </w:placeholder>
            <w:showingPlcHdr/>
            <w:text/>
          </w:sdtPr>
          <w:sdtContent>
            <w:tc>
              <w:tcPr>
                <w:tcW w:w="2126" w:type="dxa"/>
                <w:gridSpan w:val="3"/>
                <w:tcBorders>
                  <w:top w:val="dotted" w:sz="4" w:space="0" w:color="BFBFBF" w:themeColor="background1" w:themeShade="BF"/>
                  <w:left w:val="nil"/>
                  <w:bottom w:val="single" w:sz="4" w:space="0" w:color="D1D1D1" w:themeColor="background2" w:themeShade="E6"/>
                  <w:right w:val="single" w:sz="4" w:space="0" w:color="auto"/>
                </w:tcBorders>
                <w:vAlign w:val="center"/>
              </w:tcPr>
              <w:p w14:paraId="2151000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04815EFF" w14:textId="77777777" w:rsidTr="00E616D7">
        <w:trPr>
          <w:trHeight w:val="576"/>
        </w:trPr>
        <w:tc>
          <w:tcPr>
            <w:tcW w:w="1694"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FDFD9A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398777433"/>
            <w:placeholder>
              <w:docPart w:val="126E2A749D5C41DC97DB96BE5DF0E2AB"/>
            </w:placeholder>
            <w:showingPlcHdr/>
            <w:text/>
          </w:sdtPr>
          <w:sdtContent>
            <w:tc>
              <w:tcPr>
                <w:tcW w:w="9373" w:type="dxa"/>
                <w:gridSpan w:val="25"/>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59AE084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78AE6AA5" w14:textId="77777777" w:rsidTr="00E616D7">
        <w:trPr>
          <w:trHeight w:val="576"/>
        </w:trPr>
        <w:tc>
          <w:tcPr>
            <w:tcW w:w="2390" w:type="dxa"/>
            <w:gridSpan w:val="8"/>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72261B20"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42742346"/>
            <w:placeholder>
              <w:docPart w:val="24D92CCDAC354D4DBA0E7FED7002AD6E"/>
            </w:placeholder>
            <w:showingPlcHdr/>
            <w:text/>
          </w:sdtPr>
          <w:sdtContent>
            <w:tc>
              <w:tcPr>
                <w:tcW w:w="8677" w:type="dxa"/>
                <w:gridSpan w:val="21"/>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AEB873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228A81A6" w14:textId="77777777" w:rsidTr="00E616D7">
        <w:trPr>
          <w:trHeight w:val="576"/>
        </w:trPr>
        <w:tc>
          <w:tcPr>
            <w:tcW w:w="1125" w:type="dxa"/>
            <w:gridSpan w:val="2"/>
            <w:tcBorders>
              <w:top w:val="dotted" w:sz="4" w:space="0" w:color="BFBFBF" w:themeColor="background1" w:themeShade="BF"/>
              <w:left w:val="single" w:sz="4" w:space="0" w:color="auto"/>
              <w:bottom w:val="single" w:sz="4" w:space="0" w:color="auto"/>
              <w:right w:val="nil"/>
            </w:tcBorders>
            <w:shd w:val="clear" w:color="auto" w:fill="E8E8E8" w:themeFill="background2"/>
            <w:vAlign w:val="center"/>
          </w:tcPr>
          <w:p w14:paraId="563E21D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673132765"/>
            <w:placeholder>
              <w:docPart w:val="284A021C979D44919B21D5AEB75F8598"/>
            </w:placeholder>
            <w:showingPlcHdr/>
            <w:text/>
          </w:sdtPr>
          <w:sdtContent>
            <w:tc>
              <w:tcPr>
                <w:tcW w:w="5222" w:type="dxa"/>
                <w:gridSpan w:val="13"/>
                <w:tcBorders>
                  <w:top w:val="dotted" w:sz="4" w:space="0" w:color="BFBFBF" w:themeColor="background1" w:themeShade="BF"/>
                  <w:left w:val="nil"/>
                  <w:bottom w:val="single" w:sz="4" w:space="0" w:color="auto"/>
                  <w:right w:val="nil"/>
                </w:tcBorders>
                <w:shd w:val="clear" w:color="auto" w:fill="FFFFFF" w:themeFill="background1"/>
                <w:vAlign w:val="center"/>
              </w:tcPr>
              <w:p w14:paraId="28A5368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4" w:type="dxa"/>
            <w:gridSpan w:val="3"/>
            <w:tcBorders>
              <w:top w:val="dotted" w:sz="4" w:space="0" w:color="BFBFBF" w:themeColor="background1" w:themeShade="BF"/>
              <w:left w:val="nil"/>
              <w:bottom w:val="single" w:sz="4" w:space="0" w:color="auto"/>
              <w:right w:val="nil"/>
            </w:tcBorders>
            <w:shd w:val="clear" w:color="auto" w:fill="E8E8E8" w:themeFill="background2"/>
            <w:vAlign w:val="center"/>
          </w:tcPr>
          <w:p w14:paraId="6528E74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1134" w:type="dxa"/>
            <w:gridSpan w:val="7"/>
            <w:tcBorders>
              <w:top w:val="dotted" w:sz="4" w:space="0" w:color="BFBFBF" w:themeColor="background1" w:themeShade="BF"/>
              <w:left w:val="nil"/>
              <w:bottom w:val="single" w:sz="4" w:space="0" w:color="auto"/>
              <w:right w:val="nil"/>
            </w:tcBorders>
            <w:shd w:val="clear" w:color="auto" w:fill="FFFFFF" w:themeFill="background1"/>
            <w:vAlign w:val="center"/>
          </w:tcPr>
          <w:p w14:paraId="6D3E5926" w14:textId="77777777" w:rsidR="00A24852" w:rsidRPr="003F55A9" w:rsidRDefault="00A24852" w:rsidP="00253B7F">
            <w:pPr>
              <w:rPr>
                <w:rFonts w:ascii="Arial Nova" w:hAnsi="Arial Nova" w:cs="Arial"/>
                <w:b/>
                <w:bCs/>
                <w:sz w:val="20"/>
                <w:szCs w:val="20"/>
              </w:rPr>
            </w:pPr>
          </w:p>
        </w:tc>
        <w:tc>
          <w:tcPr>
            <w:tcW w:w="1274" w:type="dxa"/>
            <w:gridSpan w:val="2"/>
            <w:tcBorders>
              <w:top w:val="dotted" w:sz="4" w:space="0" w:color="BFBFBF" w:themeColor="background1" w:themeShade="BF"/>
              <w:left w:val="nil"/>
              <w:bottom w:val="single" w:sz="4" w:space="0" w:color="auto"/>
              <w:right w:val="nil"/>
            </w:tcBorders>
            <w:shd w:val="clear" w:color="auto" w:fill="E8E8E8" w:themeFill="background2"/>
            <w:vAlign w:val="center"/>
          </w:tcPr>
          <w:p w14:paraId="0BEF016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861389747"/>
            <w:placeholder>
              <w:docPart w:val="13A121C35B2144579313B47E5E3D1E7E"/>
            </w:placeholder>
            <w:showingPlcHdr/>
            <w:text/>
          </w:sdtPr>
          <w:sdtContent>
            <w:tc>
              <w:tcPr>
                <w:tcW w:w="1458" w:type="dxa"/>
                <w:gridSpan w:val="2"/>
                <w:tcBorders>
                  <w:top w:val="dotted" w:sz="4" w:space="0" w:color="BFBFBF" w:themeColor="background1" w:themeShade="BF"/>
                  <w:left w:val="nil"/>
                  <w:bottom w:val="single" w:sz="4" w:space="0" w:color="auto"/>
                  <w:right w:val="single" w:sz="4" w:space="0" w:color="auto"/>
                </w:tcBorders>
                <w:shd w:val="clear" w:color="auto" w:fill="FFFFFF" w:themeFill="background1"/>
                <w:vAlign w:val="center"/>
              </w:tcPr>
              <w:p w14:paraId="6B15131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641C7408" w14:textId="5301DB26" w:rsidR="00E616D7" w:rsidRDefault="00E616D7" w:rsidP="0068190C">
      <w:pPr>
        <w:tabs>
          <w:tab w:val="left" w:pos="1064"/>
        </w:tabs>
        <w:spacing w:after="0" w:line="240" w:lineRule="auto"/>
        <w:rPr>
          <w:rFonts w:ascii="Arial Nova" w:hAnsi="Arial Nova" w:cs="Arial"/>
          <w:b/>
          <w:bCs/>
          <w:sz w:val="18"/>
          <w:szCs w:val="18"/>
        </w:rPr>
      </w:pPr>
    </w:p>
    <w:p w14:paraId="09411DCB" w14:textId="77777777" w:rsidR="00E616D7" w:rsidRDefault="00E616D7">
      <w:pPr>
        <w:rPr>
          <w:rFonts w:ascii="Arial Nova" w:hAnsi="Arial Nova" w:cs="Arial"/>
          <w:b/>
          <w:bCs/>
          <w:sz w:val="18"/>
          <w:szCs w:val="18"/>
        </w:rPr>
      </w:pPr>
      <w:r>
        <w:rPr>
          <w:rFonts w:ascii="Arial Nova" w:hAnsi="Arial Nova" w:cs="Arial"/>
          <w:b/>
          <w:bCs/>
          <w:sz w:val="18"/>
          <w:szCs w:val="18"/>
        </w:rPr>
        <w:br w:type="page"/>
      </w:r>
    </w:p>
    <w:p w14:paraId="10C79092"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9"/>
        <w:gridCol w:w="136"/>
        <w:gridCol w:w="141"/>
        <w:gridCol w:w="564"/>
        <w:gridCol w:w="282"/>
        <w:gridCol w:w="140"/>
        <w:gridCol w:w="146"/>
        <w:gridCol w:w="563"/>
        <w:gridCol w:w="286"/>
        <w:gridCol w:w="562"/>
        <w:gridCol w:w="1134"/>
        <w:gridCol w:w="705"/>
        <w:gridCol w:w="849"/>
        <w:gridCol w:w="429"/>
        <w:gridCol w:w="566"/>
        <w:gridCol w:w="289"/>
        <w:gridCol w:w="153"/>
        <w:gridCol w:w="697"/>
        <w:gridCol w:w="712"/>
        <w:gridCol w:w="564"/>
        <w:gridCol w:w="1150"/>
      </w:tblGrid>
      <w:tr w:rsidR="00A24852" w:rsidRPr="00FE4C28" w14:paraId="41A4A73A" w14:textId="77777777" w:rsidTr="00253B7F">
        <w:trPr>
          <w:trHeight w:val="576"/>
        </w:trPr>
        <w:tc>
          <w:tcPr>
            <w:tcW w:w="11067" w:type="dxa"/>
            <w:gridSpan w:val="21"/>
            <w:tcBorders>
              <w:top w:val="single" w:sz="4" w:space="0" w:color="auto"/>
              <w:left w:val="single" w:sz="4" w:space="0" w:color="auto"/>
              <w:bottom w:val="nil"/>
              <w:right w:val="single" w:sz="4" w:space="0" w:color="auto"/>
            </w:tcBorders>
            <w:shd w:val="clear" w:color="auto" w:fill="38115E"/>
            <w:vAlign w:val="center"/>
          </w:tcPr>
          <w:p w14:paraId="1441F6C5"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5</w:t>
            </w:r>
            <w:r w:rsidRPr="003F55A9">
              <w:rPr>
                <w:rFonts w:ascii="Arial Nova" w:hAnsi="Arial Nova" w:cs="Arial"/>
                <w:b/>
                <w:bCs/>
                <w:color w:val="FFFFFF" w:themeColor="background1"/>
              </w:rPr>
              <w:t xml:space="preserve"> – APPLICANT IS A </w:t>
            </w:r>
            <w:r>
              <w:rPr>
                <w:rFonts w:ascii="Arial Nova" w:hAnsi="Arial Nova" w:cs="Arial"/>
                <w:b/>
                <w:bCs/>
                <w:color w:val="FFFFFF" w:themeColor="background1"/>
              </w:rPr>
              <w:t>PARTNERSHIP</w:t>
            </w:r>
          </w:p>
        </w:tc>
      </w:tr>
      <w:tr w:rsidR="00A24852" w:rsidRPr="00FE4C28" w14:paraId="57309BE5" w14:textId="77777777" w:rsidTr="00253B7F">
        <w:trPr>
          <w:trHeight w:val="329"/>
        </w:trPr>
        <w:tc>
          <w:tcPr>
            <w:tcW w:w="11067" w:type="dxa"/>
            <w:gridSpan w:val="21"/>
            <w:tcBorders>
              <w:top w:val="single" w:sz="4" w:space="0" w:color="auto"/>
              <w:left w:val="single" w:sz="4" w:space="0" w:color="auto"/>
              <w:bottom w:val="single" w:sz="4" w:space="0" w:color="auto"/>
              <w:right w:val="single" w:sz="4" w:space="0" w:color="auto"/>
            </w:tcBorders>
            <w:shd w:val="clear" w:color="auto" w:fill="541A8E"/>
            <w:vAlign w:val="center"/>
          </w:tcPr>
          <w:p w14:paraId="64B036BB" w14:textId="77777777" w:rsidR="00A24852" w:rsidRPr="000047F6" w:rsidRDefault="00A24852" w:rsidP="00253B7F">
            <w:pPr>
              <w:spacing w:before="120" w:after="120"/>
              <w:rPr>
                <w:rFonts w:ascii="Arial Nova" w:hAnsi="Arial Nova" w:cs="Arial"/>
                <w:color w:val="FFFFFF" w:themeColor="background1"/>
              </w:rPr>
            </w:pPr>
            <w:r w:rsidRPr="000047F6">
              <w:rPr>
                <w:rFonts w:ascii="Arial Nova" w:hAnsi="Arial Nova" w:cs="Arial"/>
                <w:color w:val="FFFFFF" w:themeColor="background1"/>
              </w:rPr>
              <w:t xml:space="preserve">Section </w:t>
            </w:r>
            <w:r>
              <w:rPr>
                <w:rFonts w:ascii="Arial Nova" w:hAnsi="Arial Nova" w:cs="Arial"/>
                <w:color w:val="FFFFFF" w:themeColor="background1"/>
              </w:rPr>
              <w:t>5</w:t>
            </w:r>
            <w:r w:rsidRPr="000047F6">
              <w:rPr>
                <w:rFonts w:ascii="Arial Nova" w:hAnsi="Arial Nova" w:cs="Arial"/>
                <w:color w:val="FFFFFF" w:themeColor="background1"/>
              </w:rPr>
              <w:t xml:space="preserve">.1 – </w:t>
            </w:r>
            <w:r>
              <w:rPr>
                <w:rFonts w:ascii="Arial Nova" w:hAnsi="Arial Nova" w:cs="Arial"/>
                <w:color w:val="FFFFFF" w:themeColor="background1"/>
              </w:rPr>
              <w:t>Partnership details</w:t>
            </w:r>
          </w:p>
        </w:tc>
      </w:tr>
      <w:tr w:rsidR="00A24852" w:rsidRPr="00FE4C28" w14:paraId="13102777" w14:textId="77777777" w:rsidTr="00461154">
        <w:trPr>
          <w:trHeight w:val="576"/>
        </w:trPr>
        <w:tc>
          <w:tcPr>
            <w:tcW w:w="2408" w:type="dxa"/>
            <w:gridSpan w:val="7"/>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E8E8E8" w:themeFill="background2"/>
            <w:vAlign w:val="center"/>
          </w:tcPr>
          <w:p w14:paraId="7ED9729C"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Partnership</w:t>
            </w:r>
            <w:r w:rsidRPr="003F55A9">
              <w:rPr>
                <w:rFonts w:ascii="Arial Nova" w:hAnsi="Arial Nova" w:cs="Arial"/>
                <w:b/>
                <w:bCs/>
                <w:sz w:val="20"/>
                <w:szCs w:val="20"/>
              </w:rPr>
              <w:t xml:space="preserve"> name:</w:t>
            </w:r>
          </w:p>
          <w:p w14:paraId="770EC361" w14:textId="77777777" w:rsidR="00A24852" w:rsidRPr="003F55A9" w:rsidRDefault="00A24852" w:rsidP="00253B7F">
            <w:pPr>
              <w:rPr>
                <w:rFonts w:ascii="Arial Nova" w:hAnsi="Arial Nova" w:cs="Arial"/>
                <w:b/>
                <w:bCs/>
                <w:sz w:val="20"/>
                <w:szCs w:val="20"/>
              </w:rPr>
            </w:pPr>
          </w:p>
        </w:tc>
        <w:tc>
          <w:tcPr>
            <w:tcW w:w="8659" w:type="dxa"/>
            <w:gridSpan w:val="14"/>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sdt>
            <w:sdtPr>
              <w:rPr>
                <w:rFonts w:ascii="Segoe UI" w:hAnsi="Segoe UI" w:cs="Segoe UI"/>
                <w:sz w:val="20"/>
                <w:szCs w:val="20"/>
              </w:rPr>
              <w:id w:val="273297464"/>
              <w:placeholder>
                <w:docPart w:val="A286450A0F7B4124BC91901E00D3C363"/>
              </w:placeholder>
              <w:showingPlcHdr/>
              <w:text/>
            </w:sdtPr>
            <w:sdtContent>
              <w:p w14:paraId="0C6A520F" w14:textId="77777777" w:rsidR="00A24852" w:rsidRDefault="00A24852" w:rsidP="00253B7F">
                <w:pPr>
                  <w:rPr>
                    <w:rFonts w:ascii="Segoe UI" w:hAnsi="Segoe UI" w:cs="Segoe UI"/>
                    <w:kern w:val="2"/>
                    <w:sz w:val="20"/>
                    <w:szCs w:val="20"/>
                    <w14:ligatures w14:val="standardContextual"/>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sdtContent>
          </w:sdt>
          <w:p w14:paraId="65DAB9A0" w14:textId="77777777" w:rsidR="00A24852" w:rsidRPr="003F55A9" w:rsidRDefault="00A24852" w:rsidP="00253B7F">
            <w:pPr>
              <w:rPr>
                <w:rFonts w:ascii="Arial Nova" w:hAnsi="Arial Nova" w:cs="Arial"/>
                <w:b/>
                <w:bCs/>
                <w:sz w:val="20"/>
                <w:szCs w:val="20"/>
              </w:rPr>
            </w:pPr>
          </w:p>
        </w:tc>
      </w:tr>
      <w:tr w:rsidR="00A24852" w:rsidRPr="00FE4C28" w14:paraId="3342E48A" w14:textId="77777777" w:rsidTr="00461154">
        <w:trPr>
          <w:trHeight w:val="576"/>
        </w:trPr>
        <w:tc>
          <w:tcPr>
            <w:tcW w:w="2122" w:type="dxa"/>
            <w:gridSpan w:val="5"/>
            <w:tcBorders>
              <w:top w:val="single" w:sz="4" w:space="0" w:color="auto"/>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6DC6A8C4"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ABN (if applicable)</w:t>
            </w:r>
            <w:r w:rsidRPr="003F55A9">
              <w:rPr>
                <w:rFonts w:ascii="Arial Nova" w:hAnsi="Arial Nova" w:cs="Arial"/>
                <w:b/>
                <w:bCs/>
                <w:sz w:val="20"/>
                <w:szCs w:val="20"/>
              </w:rPr>
              <w:t>:</w:t>
            </w:r>
          </w:p>
        </w:tc>
        <w:sdt>
          <w:sdtPr>
            <w:rPr>
              <w:rFonts w:ascii="Segoe UI" w:hAnsi="Segoe UI" w:cs="Segoe UI"/>
              <w:sz w:val="20"/>
              <w:szCs w:val="20"/>
            </w:rPr>
            <w:id w:val="2083337982"/>
            <w:placeholder>
              <w:docPart w:val="2E08C351F22B444F95C75BBA6D6B7E70"/>
            </w:placeholder>
            <w:showingPlcHdr/>
            <w:text/>
          </w:sdtPr>
          <w:sdtContent>
            <w:tc>
              <w:tcPr>
                <w:tcW w:w="3536" w:type="dxa"/>
                <w:gridSpan w:val="7"/>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9454B4E"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286" w:type="dxa"/>
            <w:gridSpan w:val="5"/>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7266E2F3"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Partnership contact:</w:t>
            </w:r>
          </w:p>
        </w:tc>
        <w:sdt>
          <w:sdtPr>
            <w:rPr>
              <w:rFonts w:ascii="Segoe UI" w:hAnsi="Segoe UI" w:cs="Segoe UI"/>
              <w:sz w:val="20"/>
              <w:szCs w:val="20"/>
            </w:rPr>
            <w:id w:val="-93022534"/>
            <w:placeholder>
              <w:docPart w:val="076ECC53FE07438CAB1707394498DD42"/>
            </w:placeholder>
            <w:showingPlcHdr/>
            <w:text/>
          </w:sdtPr>
          <w:sdtContent>
            <w:tc>
              <w:tcPr>
                <w:tcW w:w="3123" w:type="dxa"/>
                <w:gridSpan w:val="4"/>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01D689B"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671FC913" w14:textId="77777777" w:rsidTr="00461154">
        <w:trPr>
          <w:trHeight w:val="576"/>
        </w:trPr>
        <w:tc>
          <w:tcPr>
            <w:tcW w:w="2971" w:type="dxa"/>
            <w:gridSpan w:val="8"/>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846611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Date </w:t>
            </w:r>
            <w:r>
              <w:rPr>
                <w:rFonts w:ascii="Arial Nova" w:hAnsi="Arial Nova" w:cs="Arial"/>
                <w:b/>
                <w:bCs/>
                <w:sz w:val="20"/>
                <w:szCs w:val="20"/>
              </w:rPr>
              <w:t>established/registered</w:t>
            </w:r>
            <w:r w:rsidRPr="003F55A9">
              <w:rPr>
                <w:rFonts w:ascii="Arial Nova" w:hAnsi="Arial Nova" w:cs="Arial"/>
                <w:b/>
                <w:bCs/>
                <w:sz w:val="20"/>
                <w:szCs w:val="20"/>
              </w:rPr>
              <w:t>:</w:t>
            </w:r>
          </w:p>
        </w:tc>
        <w:sdt>
          <w:sdtPr>
            <w:rPr>
              <w:rFonts w:ascii="Segoe UI" w:hAnsi="Segoe UI" w:cs="Segoe UI"/>
              <w:sz w:val="20"/>
              <w:szCs w:val="20"/>
            </w:rPr>
            <w:id w:val="-1078136847"/>
            <w:placeholder>
              <w:docPart w:val="229BF1B5A6DF4215B6DDD7D1CD307B42"/>
            </w:placeholder>
            <w:showingPlcHdr/>
            <w:text/>
          </w:sdtPr>
          <w:sdtContent>
            <w:tc>
              <w:tcPr>
                <w:tcW w:w="198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F06A856"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54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2D74B8F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Place of </w:t>
            </w:r>
            <w:r>
              <w:rPr>
                <w:rFonts w:ascii="Arial Nova" w:hAnsi="Arial Nova" w:cs="Arial"/>
                <w:b/>
                <w:bCs/>
                <w:sz w:val="20"/>
                <w:szCs w:val="20"/>
              </w:rPr>
              <w:t>registration</w:t>
            </w:r>
            <w:r w:rsidRPr="003F55A9">
              <w:rPr>
                <w:rFonts w:ascii="Arial Nova" w:hAnsi="Arial Nova" w:cs="Arial"/>
                <w:b/>
                <w:bCs/>
                <w:sz w:val="20"/>
                <w:szCs w:val="20"/>
              </w:rPr>
              <w:t>:</w:t>
            </w:r>
          </w:p>
        </w:tc>
        <w:sdt>
          <w:sdtPr>
            <w:rPr>
              <w:rFonts w:ascii="Segoe UI" w:hAnsi="Segoe UI" w:cs="Segoe UI"/>
              <w:sz w:val="20"/>
              <w:szCs w:val="20"/>
            </w:rPr>
            <w:id w:val="1668200810"/>
            <w:placeholder>
              <w:docPart w:val="9275A3ACF5C04FADB547BEBB029CC174"/>
            </w:placeholder>
            <w:showingPlcHdr/>
            <w:text/>
          </w:sdtPr>
          <w:sdtContent>
            <w:tc>
              <w:tcPr>
                <w:tcW w:w="356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1E7DD40"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2B711426" w14:textId="77777777" w:rsidTr="00253B7F">
        <w:trPr>
          <w:trHeight w:val="395"/>
        </w:trPr>
        <w:tc>
          <w:tcPr>
            <w:tcW w:w="11067" w:type="dxa"/>
            <w:gridSpan w:val="2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541A8E"/>
            <w:vAlign w:val="center"/>
          </w:tcPr>
          <w:p w14:paraId="40F8FF90" w14:textId="77777777" w:rsidR="00A24852" w:rsidRPr="003F55A9" w:rsidRDefault="00A24852" w:rsidP="00253B7F">
            <w:pPr>
              <w:spacing w:before="120" w:after="120"/>
              <w:rPr>
                <w:rFonts w:ascii="Arial Nova" w:hAnsi="Arial Nova" w:cs="Arial"/>
                <w:color w:val="FFFFFF" w:themeColor="background1"/>
              </w:rPr>
            </w:pPr>
            <w:r w:rsidRPr="003F55A9">
              <w:rPr>
                <w:rFonts w:ascii="Arial Nova" w:hAnsi="Arial Nova" w:cs="Arial"/>
                <w:color w:val="FFFFFF" w:themeColor="background1"/>
              </w:rPr>
              <w:t xml:space="preserve">Section </w:t>
            </w:r>
            <w:r>
              <w:rPr>
                <w:rFonts w:ascii="Arial Nova" w:hAnsi="Arial Nova" w:cs="Arial"/>
                <w:color w:val="FFFFFF" w:themeColor="background1"/>
              </w:rPr>
              <w:t>5</w:t>
            </w:r>
            <w:r w:rsidRPr="003F55A9">
              <w:rPr>
                <w:rFonts w:ascii="Arial Nova" w:hAnsi="Arial Nova" w:cs="Arial"/>
                <w:color w:val="FFFFFF" w:themeColor="background1"/>
              </w:rPr>
              <w:t xml:space="preserve">.2 – </w:t>
            </w:r>
            <w:r>
              <w:rPr>
                <w:rFonts w:ascii="Arial Nova" w:hAnsi="Arial Nova" w:cs="Arial"/>
                <w:color w:val="FFFFFF" w:themeColor="background1"/>
              </w:rPr>
              <w:t>Partner details, if partners are individuals</w:t>
            </w:r>
          </w:p>
        </w:tc>
      </w:tr>
      <w:tr w:rsidR="00A24852" w:rsidRPr="00FE4C28" w14:paraId="355E5B1F" w14:textId="77777777" w:rsidTr="00253B7F">
        <w:trPr>
          <w:trHeight w:val="375"/>
        </w:trPr>
        <w:tc>
          <w:tcPr>
            <w:tcW w:w="11067" w:type="dxa"/>
            <w:gridSpan w:val="2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C1ED1AB" w14:textId="77777777" w:rsidR="00A24852" w:rsidRPr="003F55A9" w:rsidRDefault="00A24852" w:rsidP="00253B7F">
            <w:pPr>
              <w:spacing w:before="60" w:after="60"/>
              <w:rPr>
                <w:rFonts w:ascii="Arial Nova" w:hAnsi="Arial Nova" w:cs="Arial"/>
              </w:rPr>
            </w:pPr>
            <w:r w:rsidRPr="003F55A9">
              <w:rPr>
                <w:rFonts w:ascii="Arial Nova" w:hAnsi="Arial Nova" w:cs="Arial"/>
                <w:color w:val="541A8E"/>
              </w:rPr>
              <w:t xml:space="preserve">1 </w:t>
            </w:r>
            <w:r>
              <w:rPr>
                <w:rFonts w:ascii="Arial Nova" w:hAnsi="Arial Nova" w:cs="Arial"/>
                <w:color w:val="541A8E"/>
              </w:rPr>
              <w:t>–</w:t>
            </w:r>
            <w:r w:rsidRPr="003F55A9">
              <w:rPr>
                <w:rFonts w:ascii="Arial Nova" w:hAnsi="Arial Nova" w:cs="Arial"/>
                <w:color w:val="541A8E"/>
              </w:rPr>
              <w:t xml:space="preserve"> </w:t>
            </w:r>
            <w:r>
              <w:rPr>
                <w:rFonts w:ascii="Arial Nova" w:hAnsi="Arial Nova" w:cs="Arial"/>
                <w:color w:val="541A8E"/>
              </w:rPr>
              <w:t xml:space="preserve">Partner </w:t>
            </w:r>
          </w:p>
        </w:tc>
      </w:tr>
      <w:tr w:rsidR="00A24852" w:rsidRPr="00FE4C28" w14:paraId="49BDED5D" w14:textId="77777777" w:rsidTr="00461154">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FDA917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855969044"/>
            <w:placeholder>
              <w:docPart w:val="750B03CB56E243F996E1BC745586CA8F"/>
            </w:placeholder>
            <w:showingPlcHdr/>
            <w:text/>
          </w:sdtPr>
          <w:sdtContent>
            <w:tc>
              <w:tcPr>
                <w:tcW w:w="841"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7F0BA74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5"/>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7D1DEE7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059862782"/>
            <w:placeholder>
              <w:docPart w:val="E12E174181374AE78BAF6ADE7B7384D9"/>
            </w:placeholder>
            <w:showingPlcHdr/>
            <w:text/>
          </w:sdtPr>
          <w:sdtContent>
            <w:tc>
              <w:tcPr>
                <w:tcW w:w="7810" w:type="dxa"/>
                <w:gridSpan w:val="1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0514B2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2E3CEFAE" w14:textId="77777777" w:rsidTr="00461154">
        <w:trPr>
          <w:trHeight w:val="576"/>
        </w:trPr>
        <w:tc>
          <w:tcPr>
            <w:tcW w:w="1840"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647F7D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19542463"/>
            <w:placeholder>
              <w:docPart w:val="95783A343BDF44E68B6947C32A609B20"/>
            </w:placeholder>
            <w:showingPlcHdr/>
            <w:text/>
          </w:sdtPr>
          <w:sdtContent>
            <w:tc>
              <w:tcPr>
                <w:tcW w:w="6104"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61FB6F9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5F492B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106231438"/>
            <w:placeholder>
              <w:docPart w:val="E586E6A171A643729901B6B5FD5F3661"/>
            </w:placeholder>
            <w:showingPlcHdr/>
            <w:text/>
          </w:sdtPr>
          <w:sdtContent>
            <w:tc>
              <w:tcPr>
                <w:tcW w:w="1714"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2ADBD1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6A96B6D" w14:textId="77777777" w:rsidTr="00461154">
        <w:trPr>
          <w:trHeight w:val="576"/>
        </w:trPr>
        <w:tc>
          <w:tcPr>
            <w:tcW w:w="1840"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2C3C07F"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986122068"/>
            <w:placeholder>
              <w:docPart w:val="5B4E3EE472534586B4C595D114E5E7F9"/>
            </w:placeholder>
            <w:showingPlcHdr/>
            <w:text/>
          </w:sdtPr>
          <w:sdtContent>
            <w:tc>
              <w:tcPr>
                <w:tcW w:w="9227" w:type="dxa"/>
                <w:gridSpan w:val="17"/>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ABCC39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5D9DE8D" w14:textId="77777777" w:rsidTr="00461154">
        <w:trPr>
          <w:trHeight w:val="576"/>
        </w:trPr>
        <w:tc>
          <w:tcPr>
            <w:tcW w:w="2408"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C8B0511"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365748107"/>
            <w:placeholder>
              <w:docPart w:val="D9A1252B65CF4D00B88E80EF2DCF8F4E"/>
            </w:placeholder>
            <w:showingPlcHdr/>
            <w:text/>
          </w:sdtPr>
          <w:sdtContent>
            <w:tc>
              <w:tcPr>
                <w:tcW w:w="8659" w:type="dxa"/>
                <w:gridSpan w:val="1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C4E608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884DE39"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23BBA6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729029840"/>
            <w:placeholder>
              <w:docPart w:val="984D3FD3BD4C46009F7719684951F59B"/>
            </w:placeholder>
            <w:showingPlcHdr/>
            <w:text/>
          </w:sdtPr>
          <w:sdtContent>
            <w:tc>
              <w:tcPr>
                <w:tcW w:w="5801"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786A48C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076A17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21DC587" w14:textId="77777777" w:rsidR="00A24852" w:rsidRPr="003F55A9" w:rsidRDefault="00A24852" w:rsidP="00253B7F">
            <w:pPr>
              <w:rPr>
                <w:rFonts w:ascii="Arial Nova" w:hAnsi="Arial Nova" w:cs="Arial"/>
                <w:b/>
                <w:bCs/>
                <w:sz w:val="20"/>
                <w:szCs w:val="20"/>
              </w:rPr>
            </w:pPr>
          </w:p>
        </w:tc>
        <w:tc>
          <w:tcPr>
            <w:tcW w:w="1276"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4B2F775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620506259"/>
            <w:placeholder>
              <w:docPart w:val="DF752312BAB441BF8A142C36C5C8F8A9"/>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702911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582165D" w14:textId="77777777" w:rsidTr="00253B7F">
        <w:trPr>
          <w:trHeight w:val="323"/>
        </w:trPr>
        <w:tc>
          <w:tcPr>
            <w:tcW w:w="11067" w:type="dxa"/>
            <w:gridSpan w:val="2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5C4DF377" w14:textId="77777777" w:rsidR="00A24852" w:rsidRPr="003F55A9" w:rsidRDefault="00A24852" w:rsidP="00253B7F">
            <w:pPr>
              <w:spacing w:before="60" w:after="60"/>
              <w:rPr>
                <w:rFonts w:ascii="Arial Nova" w:hAnsi="Arial Nova" w:cs="Arial"/>
                <w:color w:val="541A8E"/>
              </w:rPr>
            </w:pPr>
            <w:r w:rsidRPr="003F55A9">
              <w:rPr>
                <w:rFonts w:ascii="Arial Nova" w:hAnsi="Arial Nova" w:cs="Arial"/>
                <w:color w:val="541A8E"/>
              </w:rPr>
              <w:t xml:space="preserve">2 </w:t>
            </w:r>
            <w:r>
              <w:rPr>
                <w:rFonts w:ascii="Arial Nova" w:hAnsi="Arial Nova" w:cs="Arial"/>
                <w:color w:val="541A8E"/>
              </w:rPr>
              <w:t>–</w:t>
            </w:r>
            <w:r w:rsidRPr="003F55A9">
              <w:rPr>
                <w:rFonts w:ascii="Arial Nova" w:hAnsi="Arial Nova" w:cs="Arial"/>
                <w:color w:val="541A8E"/>
              </w:rPr>
              <w:t xml:space="preserve"> </w:t>
            </w:r>
            <w:r>
              <w:rPr>
                <w:rFonts w:ascii="Arial Nova" w:hAnsi="Arial Nova" w:cs="Arial"/>
                <w:color w:val="541A8E"/>
              </w:rPr>
              <w:t>Partner</w:t>
            </w:r>
          </w:p>
        </w:tc>
      </w:tr>
      <w:tr w:rsidR="00A24852" w:rsidRPr="00FE4C28" w14:paraId="0DC8A059" w14:textId="77777777" w:rsidTr="00461154">
        <w:trPr>
          <w:trHeight w:val="576"/>
        </w:trPr>
        <w:tc>
          <w:tcPr>
            <w:tcW w:w="999"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AA0CA7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607543194"/>
            <w:placeholder>
              <w:docPart w:val="F54D653AE58940908D2004D413C4C317"/>
            </w:placeholder>
            <w:showingPlcHdr/>
            <w:text/>
          </w:sdtPr>
          <w:sdtContent>
            <w:tc>
              <w:tcPr>
                <w:tcW w:w="841" w:type="dxa"/>
                <w:gridSpan w:val="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58451E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2046215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135672729"/>
            <w:placeholder>
              <w:docPart w:val="39AAE6AA994F4AA9B7DDEDA5D30E96D6"/>
            </w:placeholder>
            <w:showingPlcHdr/>
            <w:text/>
          </w:sdtPr>
          <w:sdtContent>
            <w:tc>
              <w:tcPr>
                <w:tcW w:w="7810"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D7A096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23A727F2" w14:textId="77777777" w:rsidTr="00461154">
        <w:trPr>
          <w:trHeight w:val="576"/>
        </w:trPr>
        <w:tc>
          <w:tcPr>
            <w:tcW w:w="1840"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4BC329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902336924"/>
            <w:placeholder>
              <w:docPart w:val="4C98CB739828491BA4AFE6AD520C29BB"/>
            </w:placeholder>
            <w:showingPlcHdr/>
            <w:text/>
          </w:sdtPr>
          <w:sdtContent>
            <w:tc>
              <w:tcPr>
                <w:tcW w:w="6104" w:type="dxa"/>
                <w:gridSpan w:val="1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22ED0CB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B0E989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624340747"/>
            <w:placeholder>
              <w:docPart w:val="ED0F0BEFE0F7409D89014496C8CCEEE6"/>
            </w:placeholder>
            <w:showingPlcHdr/>
            <w:text/>
          </w:sdtPr>
          <w:sdtContent>
            <w:tc>
              <w:tcPr>
                <w:tcW w:w="1714"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7A016C5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C833E7B" w14:textId="77777777" w:rsidTr="00461154">
        <w:trPr>
          <w:trHeight w:val="576"/>
        </w:trPr>
        <w:tc>
          <w:tcPr>
            <w:tcW w:w="1840"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EB421A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85216661"/>
            <w:placeholder>
              <w:docPart w:val="8BAEDFDEFDAB48DF9309391693CEDD1E"/>
            </w:placeholder>
            <w:showingPlcHdr/>
            <w:text/>
          </w:sdtPr>
          <w:sdtContent>
            <w:tc>
              <w:tcPr>
                <w:tcW w:w="9227" w:type="dxa"/>
                <w:gridSpan w:val="17"/>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F7B694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3605E43" w14:textId="77777777" w:rsidTr="00461154">
        <w:trPr>
          <w:trHeight w:val="576"/>
        </w:trPr>
        <w:tc>
          <w:tcPr>
            <w:tcW w:w="2408" w:type="dxa"/>
            <w:gridSpan w:val="7"/>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200E586"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667819301"/>
            <w:placeholder>
              <w:docPart w:val="DB1C821F24F643DF93F178E7EDC3A68C"/>
            </w:placeholder>
            <w:showingPlcHdr/>
            <w:text/>
          </w:sdtPr>
          <w:sdtContent>
            <w:tc>
              <w:tcPr>
                <w:tcW w:w="8659" w:type="dxa"/>
                <w:gridSpan w:val="14"/>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77234C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D25BA16"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30CF63F"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760061864"/>
            <w:placeholder>
              <w:docPart w:val="2B3404F5165B4B56BECB65274F26A2D7"/>
            </w:placeholder>
            <w:showingPlcHdr/>
            <w:text/>
          </w:sdtPr>
          <w:sdtContent>
            <w:tc>
              <w:tcPr>
                <w:tcW w:w="5801"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34FBAC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4BD7A1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4010891" w14:textId="77777777" w:rsidR="00A24852" w:rsidRPr="003F55A9" w:rsidRDefault="00A24852" w:rsidP="00253B7F">
            <w:pPr>
              <w:rPr>
                <w:rFonts w:ascii="Arial Nova" w:hAnsi="Arial Nova" w:cs="Arial"/>
                <w:b/>
                <w:bCs/>
                <w:sz w:val="20"/>
                <w:szCs w:val="20"/>
              </w:rPr>
            </w:pPr>
          </w:p>
        </w:tc>
        <w:tc>
          <w:tcPr>
            <w:tcW w:w="1276"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6B26F1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567839004"/>
            <w:placeholder>
              <w:docPart w:val="FD2EF1A11B4044998FA95071256E83F1"/>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65D1CC7"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82E7B69" w14:textId="77777777" w:rsidTr="00253B7F">
        <w:trPr>
          <w:trHeight w:val="395"/>
        </w:trPr>
        <w:tc>
          <w:tcPr>
            <w:tcW w:w="11067" w:type="dxa"/>
            <w:gridSpan w:val="2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541A8E"/>
            <w:vAlign w:val="center"/>
          </w:tcPr>
          <w:p w14:paraId="6B60B5E1" w14:textId="77777777" w:rsidR="00A24852" w:rsidRPr="003F55A9" w:rsidRDefault="00A24852" w:rsidP="00253B7F">
            <w:pPr>
              <w:spacing w:before="120" w:after="120"/>
              <w:rPr>
                <w:rFonts w:ascii="Arial Nova" w:hAnsi="Arial Nova" w:cs="Arial"/>
                <w:color w:val="FFFFFF" w:themeColor="background1"/>
              </w:rPr>
            </w:pPr>
            <w:r w:rsidRPr="003F55A9">
              <w:rPr>
                <w:rFonts w:ascii="Arial Nova" w:hAnsi="Arial Nova" w:cs="Arial"/>
                <w:color w:val="FFFFFF" w:themeColor="background1"/>
              </w:rPr>
              <w:t xml:space="preserve">Section </w:t>
            </w:r>
            <w:r>
              <w:rPr>
                <w:rFonts w:ascii="Arial Nova" w:hAnsi="Arial Nova" w:cs="Arial"/>
                <w:color w:val="FFFFFF" w:themeColor="background1"/>
              </w:rPr>
              <w:t>5</w:t>
            </w:r>
            <w:r w:rsidRPr="003F55A9">
              <w:rPr>
                <w:rFonts w:ascii="Arial Nova" w:hAnsi="Arial Nova" w:cs="Arial"/>
                <w:color w:val="FFFFFF" w:themeColor="background1"/>
              </w:rPr>
              <w:t>.</w:t>
            </w:r>
            <w:r>
              <w:rPr>
                <w:rFonts w:ascii="Arial Nova" w:hAnsi="Arial Nova" w:cs="Arial"/>
                <w:color w:val="FFFFFF" w:themeColor="background1"/>
              </w:rPr>
              <w:t>3</w:t>
            </w:r>
            <w:r w:rsidRPr="003F55A9">
              <w:rPr>
                <w:rFonts w:ascii="Arial Nova" w:hAnsi="Arial Nova" w:cs="Arial"/>
                <w:color w:val="FFFFFF" w:themeColor="background1"/>
              </w:rPr>
              <w:t xml:space="preserve"> – </w:t>
            </w:r>
            <w:r>
              <w:rPr>
                <w:rFonts w:ascii="Arial Nova" w:hAnsi="Arial Nova" w:cs="Arial"/>
                <w:color w:val="FFFFFF" w:themeColor="background1"/>
              </w:rPr>
              <w:t xml:space="preserve">Partner details, if partners are companies </w:t>
            </w:r>
          </w:p>
        </w:tc>
      </w:tr>
      <w:tr w:rsidR="00A24852" w:rsidRPr="00FE4C28" w14:paraId="297E1591" w14:textId="77777777" w:rsidTr="00253B7F">
        <w:trPr>
          <w:trHeight w:val="375"/>
        </w:trPr>
        <w:tc>
          <w:tcPr>
            <w:tcW w:w="11067" w:type="dxa"/>
            <w:gridSpan w:val="21"/>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A4162F5"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Partner 1 Company</w:t>
            </w:r>
          </w:p>
        </w:tc>
      </w:tr>
      <w:tr w:rsidR="00A24852" w:rsidRPr="00FE4C28" w14:paraId="7E7BD83B" w14:textId="77777777" w:rsidTr="00461154">
        <w:trPr>
          <w:trHeight w:val="576"/>
        </w:trPr>
        <w:tc>
          <w:tcPr>
            <w:tcW w:w="2262"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650E16DE"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Company name:</w:t>
            </w:r>
          </w:p>
        </w:tc>
        <w:sdt>
          <w:sdtPr>
            <w:rPr>
              <w:rFonts w:ascii="Segoe UI" w:hAnsi="Segoe UI" w:cs="Segoe UI"/>
              <w:sz w:val="20"/>
              <w:szCs w:val="20"/>
            </w:rPr>
            <w:id w:val="806054342"/>
            <w:placeholder>
              <w:docPart w:val="23911A91A4EC476ABC527FA5C31F41AF"/>
            </w:placeholder>
            <w:showingPlcHdr/>
            <w:text/>
          </w:sdtPr>
          <w:sdtContent>
            <w:tc>
              <w:tcPr>
                <w:tcW w:w="8805" w:type="dxa"/>
                <w:gridSpan w:val="1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68902F84"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7225C1C6" w14:textId="77777777" w:rsidTr="00461154">
        <w:trPr>
          <w:trHeight w:val="576"/>
        </w:trPr>
        <w:tc>
          <w:tcPr>
            <w:tcW w:w="1276" w:type="dxa"/>
            <w:gridSpan w:val="3"/>
            <w:tcBorders>
              <w:top w:val="single" w:sz="4" w:space="0" w:color="auto"/>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7023443F"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ACN</w:t>
            </w:r>
            <w:r w:rsidRPr="003F55A9">
              <w:rPr>
                <w:rFonts w:ascii="Arial Nova" w:hAnsi="Arial Nova" w:cs="Arial"/>
                <w:b/>
                <w:bCs/>
                <w:sz w:val="20"/>
                <w:szCs w:val="20"/>
              </w:rPr>
              <w:t>:</w:t>
            </w:r>
          </w:p>
        </w:tc>
        <w:sdt>
          <w:sdtPr>
            <w:rPr>
              <w:rFonts w:ascii="Segoe UI" w:hAnsi="Segoe UI" w:cs="Segoe UI"/>
              <w:sz w:val="20"/>
              <w:szCs w:val="20"/>
            </w:rPr>
            <w:id w:val="-1173717902"/>
            <w:placeholder>
              <w:docPart w:val="A6C24E5CD95048218A418AB1FA1D053B"/>
            </w:placeholder>
            <w:showingPlcHdr/>
            <w:text/>
          </w:sdtPr>
          <w:sdtContent>
            <w:tc>
              <w:tcPr>
                <w:tcW w:w="4382" w:type="dxa"/>
                <w:gridSpan w:val="9"/>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3FE059F"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286" w:type="dxa"/>
            <w:gridSpan w:val="5"/>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132A6B6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ABN (if applicable):</w:t>
            </w:r>
          </w:p>
        </w:tc>
        <w:sdt>
          <w:sdtPr>
            <w:rPr>
              <w:rFonts w:ascii="Segoe UI" w:hAnsi="Segoe UI" w:cs="Segoe UI"/>
              <w:sz w:val="20"/>
              <w:szCs w:val="20"/>
            </w:rPr>
            <w:id w:val="-1899436134"/>
            <w:placeholder>
              <w:docPart w:val="4D6328F2612444ED92AE1445AC1D5DBC"/>
            </w:placeholder>
            <w:showingPlcHdr/>
            <w:text/>
          </w:sdtPr>
          <w:sdtContent>
            <w:tc>
              <w:tcPr>
                <w:tcW w:w="3123" w:type="dxa"/>
                <w:gridSpan w:val="4"/>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5D67CCB9"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70D129B9" w14:textId="77777777" w:rsidTr="00461154">
        <w:trPr>
          <w:trHeight w:val="576"/>
        </w:trPr>
        <w:tc>
          <w:tcPr>
            <w:tcW w:w="2262"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D87D0B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incorporated:</w:t>
            </w:r>
          </w:p>
        </w:tc>
        <w:sdt>
          <w:sdtPr>
            <w:rPr>
              <w:rFonts w:ascii="Segoe UI" w:hAnsi="Segoe UI" w:cs="Segoe UI"/>
              <w:sz w:val="20"/>
              <w:szCs w:val="20"/>
            </w:rPr>
            <w:id w:val="1711307164"/>
            <w:placeholder>
              <w:docPart w:val="0DBECCB9CB1248D8B7882BBD78CE491E"/>
            </w:placeholder>
            <w:showingPlcHdr/>
            <w:text/>
          </w:sdtPr>
          <w:sdtContent>
            <w:tc>
              <w:tcPr>
                <w:tcW w:w="155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5E41F6"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68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1115598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incorporation:</w:t>
            </w:r>
          </w:p>
        </w:tc>
        <w:sdt>
          <w:sdtPr>
            <w:rPr>
              <w:rFonts w:ascii="Segoe UI" w:hAnsi="Segoe UI" w:cs="Segoe UI"/>
              <w:sz w:val="20"/>
              <w:szCs w:val="20"/>
            </w:rPr>
            <w:id w:val="-1212725650"/>
            <w:placeholder>
              <w:docPart w:val="6E7D87A8AF994AF2BC507C64E4DD9C31"/>
            </w:placeholder>
            <w:showingPlcHdr/>
            <w:text/>
          </w:sdtPr>
          <w:sdtContent>
            <w:tc>
              <w:tcPr>
                <w:tcW w:w="456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B185DBE"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1D57444D" w14:textId="77777777" w:rsidTr="00461154">
        <w:trPr>
          <w:trHeight w:val="576"/>
        </w:trPr>
        <w:tc>
          <w:tcPr>
            <w:tcW w:w="2262"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33A8709"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Company contact person:</w:t>
            </w:r>
          </w:p>
        </w:tc>
        <w:sdt>
          <w:sdtPr>
            <w:rPr>
              <w:rFonts w:ascii="Segoe UI" w:hAnsi="Segoe UI" w:cs="Segoe UI"/>
              <w:sz w:val="20"/>
              <w:szCs w:val="20"/>
            </w:rPr>
            <w:id w:val="821852922"/>
            <w:placeholder>
              <w:docPart w:val="A417614BF8464FD59EB3D694403DBB6B"/>
            </w:placeholder>
            <w:showingPlcHdr/>
            <w:text/>
          </w:sdtPr>
          <w:sdtContent>
            <w:tc>
              <w:tcPr>
                <w:tcW w:w="8805" w:type="dxa"/>
                <w:gridSpan w:val="1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75B1C3E" w14:textId="77777777" w:rsidR="00A24852" w:rsidRDefault="00A24852" w:rsidP="00253B7F">
                <w:pPr>
                  <w:rPr>
                    <w:rFonts w:ascii="Segoe UI" w:hAnsi="Segoe UI" w:cs="Segoe UI"/>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bl>
    <w:p w14:paraId="5C46A8D5" w14:textId="77777777" w:rsidR="00E616D7" w:rsidRDefault="00E616D7">
      <w:r>
        <w:br w:type="page"/>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9"/>
        <w:gridCol w:w="136"/>
        <w:gridCol w:w="138"/>
        <w:gridCol w:w="419"/>
        <w:gridCol w:w="148"/>
        <w:gridCol w:w="419"/>
        <w:gridCol w:w="148"/>
        <w:gridCol w:w="356"/>
        <w:gridCol w:w="494"/>
        <w:gridCol w:w="559"/>
        <w:gridCol w:w="1713"/>
        <w:gridCol w:w="125"/>
        <w:gridCol w:w="849"/>
        <w:gridCol w:w="24"/>
        <w:gridCol w:w="409"/>
        <w:gridCol w:w="855"/>
        <w:gridCol w:w="153"/>
        <w:gridCol w:w="352"/>
        <w:gridCol w:w="345"/>
        <w:gridCol w:w="294"/>
        <w:gridCol w:w="418"/>
        <w:gridCol w:w="564"/>
        <w:gridCol w:w="1150"/>
      </w:tblGrid>
      <w:tr w:rsidR="00A24852" w:rsidRPr="00FE4C28" w14:paraId="41D1B67F"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7E40647" w14:textId="19985667" w:rsidR="00A24852" w:rsidRPr="003F55A9" w:rsidRDefault="00E616D7" w:rsidP="00253B7F">
            <w:pPr>
              <w:spacing w:before="60" w:after="60"/>
              <w:rPr>
                <w:rFonts w:ascii="Arial Nova" w:hAnsi="Arial Nova" w:cs="Arial"/>
                <w:color w:val="541A8E"/>
              </w:rPr>
            </w:pPr>
            <w:r>
              <w:rPr>
                <w:rFonts w:ascii="Arial Nova" w:hAnsi="Arial Nova" w:cs="Arial"/>
                <w:color w:val="541A8E"/>
              </w:rPr>
              <w:lastRenderedPageBreak/>
              <w:t>Section 5 - continued</w:t>
            </w:r>
          </w:p>
        </w:tc>
      </w:tr>
      <w:tr w:rsidR="00E616D7" w:rsidRPr="00FE4C28" w14:paraId="6EDD7351"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1CB88BF2" w14:textId="77777777" w:rsidR="00E616D7" w:rsidRPr="003F55A9" w:rsidRDefault="00E616D7" w:rsidP="00253B7F">
            <w:pPr>
              <w:spacing w:before="60" w:after="60"/>
              <w:rPr>
                <w:rFonts w:ascii="Arial Nova" w:hAnsi="Arial Nova" w:cs="Arial"/>
                <w:color w:val="541A8E"/>
              </w:rPr>
            </w:pPr>
            <w:r>
              <w:rPr>
                <w:rFonts w:ascii="Arial Nova" w:hAnsi="Arial Nova" w:cs="Arial"/>
                <w:color w:val="541A8E"/>
              </w:rPr>
              <w:t>Company 1 Director</w:t>
            </w:r>
          </w:p>
        </w:tc>
      </w:tr>
      <w:tr w:rsidR="00A24852" w:rsidRPr="00FE4C28" w14:paraId="128D974A" w14:textId="77777777" w:rsidTr="00461154">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55304C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859698974"/>
            <w:placeholder>
              <w:docPart w:val="10B050BEA48D4DCB8E4BA95EFD1EBE94"/>
            </w:placeholder>
            <w:showingPlcHdr/>
            <w:text/>
          </w:sdtPr>
          <w:sdtContent>
            <w:tc>
              <w:tcPr>
                <w:tcW w:w="841" w:type="dxa"/>
                <w:gridSpan w:val="4"/>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7CEAE33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5A1B932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186515794"/>
            <w:placeholder>
              <w:docPart w:val="BAF0F14401644D5496CF64F7ECA2D1B5"/>
            </w:placeholder>
            <w:showingPlcHdr/>
            <w:text/>
          </w:sdtPr>
          <w:sdtContent>
            <w:tc>
              <w:tcPr>
                <w:tcW w:w="7810" w:type="dxa"/>
                <w:gridSpan w:val="1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EE9988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6E7A054"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CF1AB5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294802174"/>
            <w:placeholder>
              <w:docPart w:val="E290D0D773AE41149112878B10E01A38"/>
            </w:placeholder>
            <w:showingPlcHdr/>
            <w:text/>
          </w:sdtPr>
          <w:sdtContent>
            <w:tc>
              <w:tcPr>
                <w:tcW w:w="6104"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3E4781C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5849655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2123215542"/>
            <w:placeholder>
              <w:docPart w:val="44FD1CF4B6404B1CA3AE4434AB1DE3BD"/>
            </w:placeholder>
            <w:showingPlcHdr/>
            <w:text/>
          </w:sdtPr>
          <w:sdtContent>
            <w:tc>
              <w:tcPr>
                <w:tcW w:w="1714"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2C2669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AB02BCC"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EFE83B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451742214"/>
            <w:placeholder>
              <w:docPart w:val="6B339DF3D46744AF82F9651D9D884099"/>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450EFA9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E624211"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38D331D"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330791832"/>
            <w:placeholder>
              <w:docPart w:val="2BF4CF72DA8B4AFEB488F705CE1BB71C"/>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AEE98A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4A87E09"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A8D370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689880732"/>
            <w:placeholder>
              <w:docPart w:val="C507CF90AF3A4A328D4FAE9900B3942B"/>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4684F1D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753FA1D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252FDCC4"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38351F3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699006506"/>
            <w:placeholder>
              <w:docPart w:val="4F117635315043468588E6AFBC7DE41B"/>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8FAB2C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19DA54E"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1FCFDB4"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Company 1 Director</w:t>
            </w:r>
          </w:p>
        </w:tc>
      </w:tr>
      <w:tr w:rsidR="00A24852" w:rsidRPr="00FE4C28" w14:paraId="32B3A08A" w14:textId="77777777" w:rsidTr="00461154">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7DB5CAF"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343096438"/>
            <w:placeholder>
              <w:docPart w:val="EAF4735738EE485AA6AB45B5A7B4DC71"/>
            </w:placeholder>
            <w:showingPlcHdr/>
            <w:text/>
          </w:sdtPr>
          <w:sdtContent>
            <w:tc>
              <w:tcPr>
                <w:tcW w:w="841" w:type="dxa"/>
                <w:gridSpan w:val="4"/>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57F53A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10B92E3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433674757"/>
            <w:placeholder>
              <w:docPart w:val="CBDF6C2E94544E888E12F914789665F3"/>
            </w:placeholder>
            <w:showingPlcHdr/>
            <w:text/>
          </w:sdtPr>
          <w:sdtContent>
            <w:tc>
              <w:tcPr>
                <w:tcW w:w="7810" w:type="dxa"/>
                <w:gridSpan w:val="1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B2E851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5904EBC6"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0228CE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79278936"/>
            <w:placeholder>
              <w:docPart w:val="2DC5838373194C54A80B917C3C35E32C"/>
            </w:placeholder>
            <w:showingPlcHdr/>
            <w:text/>
          </w:sdtPr>
          <w:sdtContent>
            <w:tc>
              <w:tcPr>
                <w:tcW w:w="6104"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38851BD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6588F1D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599829494"/>
            <w:placeholder>
              <w:docPart w:val="DEE189DFBAF14EE5A76F6ACE46BE2D3E"/>
            </w:placeholder>
            <w:showingPlcHdr/>
            <w:text/>
          </w:sdtPr>
          <w:sdtContent>
            <w:tc>
              <w:tcPr>
                <w:tcW w:w="1714"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1B2F24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302F298"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CD5F94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228766533"/>
            <w:placeholder>
              <w:docPart w:val="8263DD9D5522499C89F51E49D36CC187"/>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7C9C7C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3BB1EC0"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3217302"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882015961"/>
            <w:placeholder>
              <w:docPart w:val="7926B5F0F9554BB29E4D133CA8D5C673"/>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545D9A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0937AF9"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C97921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379622734"/>
            <w:placeholder>
              <w:docPart w:val="03D7C8D653374C088103A17637BAC0CC"/>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DCCCE1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50ABEFE"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84DD511"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CF3A8E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001627993"/>
            <w:placeholder>
              <w:docPart w:val="EE7AAAA92FFE497C821EA8DDEDC70BFC"/>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AA32A1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2AF33FEE" w14:textId="77777777" w:rsidTr="00461154">
        <w:trPr>
          <w:trHeight w:val="375"/>
        </w:trPr>
        <w:tc>
          <w:tcPr>
            <w:tcW w:w="2763" w:type="dxa"/>
            <w:gridSpan w:val="8"/>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4E14D2B"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Company 1 Shareholder</w:t>
            </w:r>
          </w:p>
        </w:tc>
        <w:tc>
          <w:tcPr>
            <w:tcW w:w="2766" w:type="dxa"/>
            <w:gridSpan w:val="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25A32A1"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Individual </w:t>
            </w:r>
            <w:sdt>
              <w:sdtPr>
                <w:rPr>
                  <w:rFonts w:ascii="Arial Nova" w:hAnsi="Arial Nova" w:cs="Arial"/>
                  <w:b/>
                  <w:bCs/>
                  <w:sz w:val="20"/>
                  <w:szCs w:val="20"/>
                </w:rPr>
                <w:id w:val="-1752884194"/>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7" w:type="dxa"/>
            <w:gridSpan w:val="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19551ED3"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Organisation </w:t>
            </w:r>
            <w:sdt>
              <w:sdtPr>
                <w:rPr>
                  <w:rFonts w:ascii="Arial Nova" w:hAnsi="Arial Nova" w:cs="Arial"/>
                  <w:b/>
                  <w:bCs/>
                  <w:sz w:val="20"/>
                  <w:szCs w:val="20"/>
                </w:rPr>
                <w:id w:val="-1982301792"/>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71"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18C35A7"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Joint Shareholding </w:t>
            </w:r>
            <w:sdt>
              <w:sdtPr>
                <w:rPr>
                  <w:rFonts w:ascii="Arial Nova" w:hAnsi="Arial Nova" w:cs="Arial"/>
                  <w:b/>
                  <w:bCs/>
                  <w:sz w:val="20"/>
                  <w:szCs w:val="20"/>
                </w:rPr>
                <w:id w:val="-354197218"/>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FE4C28" w14:paraId="4E3B45AF" w14:textId="77777777" w:rsidTr="00461154">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0E8557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930419825"/>
            <w:placeholder>
              <w:docPart w:val="13ABEB90566244C8B3DC287D5155D61C"/>
            </w:placeholder>
            <w:showingPlcHdr/>
            <w:text/>
          </w:sdtPr>
          <w:sdtContent>
            <w:tc>
              <w:tcPr>
                <w:tcW w:w="693"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7C23A56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835" w:type="dxa"/>
            <w:gridSpan w:val="10"/>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7E8E0F5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1495564271"/>
            <w:placeholder>
              <w:docPart w:val="1714BBD6A7774F44B0A87D0DAD68CAAE"/>
            </w:placeholder>
            <w:showingPlcHdr/>
            <w:text/>
          </w:sdtPr>
          <w:sdtContent>
            <w:tc>
              <w:tcPr>
                <w:tcW w:w="4540" w:type="dxa"/>
                <w:gridSpan w:val="9"/>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AEFD7E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29206743" w14:textId="77777777" w:rsidTr="00461154">
        <w:trPr>
          <w:trHeight w:val="576"/>
        </w:trPr>
        <w:tc>
          <w:tcPr>
            <w:tcW w:w="1692"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2ED395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2070063086"/>
            <w:placeholder>
              <w:docPart w:val="D32C85078485412882A90052D965D2A2"/>
            </w:placeholder>
            <w:showingPlcHdr/>
            <w:text/>
          </w:sdtPr>
          <w:sdtContent>
            <w:tc>
              <w:tcPr>
                <w:tcW w:w="4835" w:type="dxa"/>
                <w:gridSpan w:val="10"/>
                <w:tcBorders>
                  <w:top w:val="dotted" w:sz="4" w:space="0" w:color="BFBFBF" w:themeColor="background1" w:themeShade="BF"/>
                  <w:left w:val="nil"/>
                  <w:bottom w:val="single" w:sz="4" w:space="0" w:color="D1D1D1" w:themeColor="background2" w:themeShade="E6"/>
                  <w:right w:val="nil"/>
                </w:tcBorders>
                <w:vAlign w:val="center"/>
              </w:tcPr>
              <w:p w14:paraId="71BCC41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408" w:type="dxa"/>
            <w:gridSpan w:val="6"/>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71BBCD98"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965583101"/>
            <w:placeholder>
              <w:docPart w:val="8B25097996C9439488B7C009BAA82BB9"/>
            </w:placeholder>
            <w:showingPlcHdr/>
            <w:text/>
          </w:sdtPr>
          <w:sdtContent>
            <w:tc>
              <w:tcPr>
                <w:tcW w:w="2132" w:type="dxa"/>
                <w:gridSpan w:val="3"/>
                <w:tcBorders>
                  <w:top w:val="dotted" w:sz="4" w:space="0" w:color="BFBFBF" w:themeColor="background1" w:themeShade="BF"/>
                  <w:left w:val="nil"/>
                  <w:bottom w:val="single" w:sz="4" w:space="0" w:color="D1D1D1" w:themeColor="background2" w:themeShade="E6"/>
                  <w:right w:val="single" w:sz="4" w:space="0" w:color="auto"/>
                </w:tcBorders>
                <w:vAlign w:val="center"/>
              </w:tcPr>
              <w:p w14:paraId="4CCB2A3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5602A5D9"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B264DE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679926651"/>
            <w:placeholder>
              <w:docPart w:val="54E89246C59B432993D3A5F4D51B610B"/>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7878B9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272992F"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EA1640D"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058629282"/>
            <w:placeholder>
              <w:docPart w:val="E3F341EBC63C40F69730BF047E483C42"/>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08827F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D1D9CF9"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16B611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255635769"/>
            <w:placeholder>
              <w:docPart w:val="AD834CFAC9804A8993DB09AA944B8DB2"/>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F79627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EC41DC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4B7BA0F"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6769859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257644621"/>
            <w:placeholder>
              <w:docPart w:val="08EBB40FEFB24615A7681A9A1613E6DA"/>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637289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4AA4C27" w14:textId="77777777" w:rsidTr="00461154">
        <w:trPr>
          <w:trHeight w:val="375"/>
        </w:trPr>
        <w:tc>
          <w:tcPr>
            <w:tcW w:w="2763" w:type="dxa"/>
            <w:gridSpan w:val="8"/>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141BCE0F"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Company 2 Shareholder</w:t>
            </w:r>
          </w:p>
        </w:tc>
        <w:tc>
          <w:tcPr>
            <w:tcW w:w="2766" w:type="dxa"/>
            <w:gridSpan w:val="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09BCC183"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Individual </w:t>
            </w:r>
            <w:sdt>
              <w:sdtPr>
                <w:rPr>
                  <w:rFonts w:ascii="Arial Nova" w:hAnsi="Arial Nova" w:cs="Arial"/>
                  <w:b/>
                  <w:bCs/>
                  <w:sz w:val="20"/>
                  <w:szCs w:val="20"/>
                </w:rPr>
                <w:id w:val="885446813"/>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7" w:type="dxa"/>
            <w:gridSpan w:val="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9586A93"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Organisation </w:t>
            </w:r>
            <w:sdt>
              <w:sdtPr>
                <w:rPr>
                  <w:rFonts w:ascii="Arial Nova" w:hAnsi="Arial Nova" w:cs="Arial"/>
                  <w:b/>
                  <w:bCs/>
                  <w:sz w:val="20"/>
                  <w:szCs w:val="20"/>
                </w:rPr>
                <w:id w:val="1902244094"/>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71"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FFD54C8"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Joint Shareholding </w:t>
            </w:r>
            <w:sdt>
              <w:sdtPr>
                <w:rPr>
                  <w:rFonts w:ascii="Arial Nova" w:hAnsi="Arial Nova" w:cs="Arial"/>
                  <w:b/>
                  <w:bCs/>
                  <w:sz w:val="20"/>
                  <w:szCs w:val="20"/>
                </w:rPr>
                <w:id w:val="-1325652467"/>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FE4C28" w14:paraId="78C53B7D" w14:textId="77777777" w:rsidTr="00461154">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443869A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441734196"/>
            <w:placeholder>
              <w:docPart w:val="17A29CF32AF64345A2525B0BA9E38908"/>
            </w:placeholder>
            <w:showingPlcHdr/>
            <w:text/>
          </w:sdtPr>
          <w:sdtContent>
            <w:tc>
              <w:tcPr>
                <w:tcW w:w="693"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433A24A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835" w:type="dxa"/>
            <w:gridSpan w:val="10"/>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89DE81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1463261365"/>
            <w:placeholder>
              <w:docPart w:val="D41FCFE60BC6450287E1807C65BA017B"/>
            </w:placeholder>
            <w:showingPlcHdr/>
            <w:text/>
          </w:sdtPr>
          <w:sdtContent>
            <w:tc>
              <w:tcPr>
                <w:tcW w:w="4540" w:type="dxa"/>
                <w:gridSpan w:val="9"/>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4CDDEC7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6CA1A747" w14:textId="77777777" w:rsidTr="00461154">
        <w:trPr>
          <w:trHeight w:val="576"/>
        </w:trPr>
        <w:tc>
          <w:tcPr>
            <w:tcW w:w="1692"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188155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222489341"/>
            <w:placeholder>
              <w:docPart w:val="4CB8A313598A4894A01A60A828A591D7"/>
            </w:placeholder>
            <w:showingPlcHdr/>
            <w:text/>
          </w:sdtPr>
          <w:sdtContent>
            <w:tc>
              <w:tcPr>
                <w:tcW w:w="4835" w:type="dxa"/>
                <w:gridSpan w:val="10"/>
                <w:tcBorders>
                  <w:top w:val="dotted" w:sz="4" w:space="0" w:color="BFBFBF" w:themeColor="background1" w:themeShade="BF"/>
                  <w:left w:val="nil"/>
                  <w:bottom w:val="single" w:sz="4" w:space="0" w:color="D1D1D1" w:themeColor="background2" w:themeShade="E6"/>
                  <w:right w:val="nil"/>
                </w:tcBorders>
                <w:vAlign w:val="center"/>
              </w:tcPr>
              <w:p w14:paraId="1CA73F8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408" w:type="dxa"/>
            <w:gridSpan w:val="6"/>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73C5211"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1164126520"/>
            <w:placeholder>
              <w:docPart w:val="60EC1BC4C7E74156A989684C00B6096B"/>
            </w:placeholder>
            <w:showingPlcHdr/>
            <w:text/>
          </w:sdtPr>
          <w:sdtContent>
            <w:tc>
              <w:tcPr>
                <w:tcW w:w="2132" w:type="dxa"/>
                <w:gridSpan w:val="3"/>
                <w:tcBorders>
                  <w:top w:val="dotted" w:sz="4" w:space="0" w:color="BFBFBF" w:themeColor="background1" w:themeShade="BF"/>
                  <w:left w:val="nil"/>
                  <w:bottom w:val="single" w:sz="4" w:space="0" w:color="D1D1D1" w:themeColor="background2" w:themeShade="E6"/>
                  <w:right w:val="single" w:sz="4" w:space="0" w:color="auto"/>
                </w:tcBorders>
                <w:vAlign w:val="center"/>
              </w:tcPr>
              <w:p w14:paraId="402528F9"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875E925" w14:textId="77777777" w:rsidTr="00461154">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09B524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632084279"/>
            <w:placeholder>
              <w:docPart w:val="9BD01CEFF3784A1B85637381FAC94B2C"/>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31B0D8B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3ADB255"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E7E3165"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582675777"/>
            <w:placeholder>
              <w:docPart w:val="AC48E645687C45F081D94D160DAA7D87"/>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A39BA5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50B09FF" w14:textId="77777777" w:rsidTr="00A24852">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99F38D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2029793968"/>
            <w:placeholder>
              <w:docPart w:val="7891E0CE43F34EB887E7843CA97CBFF4"/>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C54D21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3D0CC6D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2E3459E8"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969D72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515779179"/>
            <w:placeholder>
              <w:docPart w:val="2FED4883D6AD4079990CF4A75116269D"/>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C708E2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3AB775F"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38B5792" w14:textId="08133A7A" w:rsidR="00A24852" w:rsidRPr="003F55A9" w:rsidRDefault="00E616D7" w:rsidP="00253B7F">
            <w:pPr>
              <w:spacing w:before="60" w:after="60"/>
              <w:rPr>
                <w:rFonts w:ascii="Arial Nova" w:hAnsi="Arial Nova" w:cs="Arial"/>
                <w:color w:val="541A8E"/>
              </w:rPr>
            </w:pPr>
            <w:r>
              <w:rPr>
                <w:rFonts w:ascii="Arial Nova" w:hAnsi="Arial Nova" w:cs="Arial"/>
                <w:color w:val="541A8E"/>
              </w:rPr>
              <w:lastRenderedPageBreak/>
              <w:t>Section 5 - Continued</w:t>
            </w:r>
          </w:p>
        </w:tc>
      </w:tr>
      <w:tr w:rsidR="00E616D7" w:rsidRPr="00FE4C28" w14:paraId="017A371D"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64D95AB8" w14:textId="77777777" w:rsidR="00E616D7" w:rsidRPr="003F55A9" w:rsidRDefault="00E616D7" w:rsidP="00253B7F">
            <w:pPr>
              <w:spacing w:before="60" w:after="60"/>
              <w:rPr>
                <w:rFonts w:ascii="Arial Nova" w:hAnsi="Arial Nova" w:cs="Arial"/>
                <w:color w:val="541A8E"/>
              </w:rPr>
            </w:pPr>
            <w:r>
              <w:rPr>
                <w:rFonts w:ascii="Arial Nova" w:hAnsi="Arial Nova" w:cs="Arial"/>
                <w:color w:val="541A8E"/>
              </w:rPr>
              <w:t>Partner 2 Company</w:t>
            </w:r>
          </w:p>
        </w:tc>
      </w:tr>
      <w:tr w:rsidR="00A24852" w:rsidRPr="00FE4C28" w14:paraId="76DD8F69" w14:textId="77777777" w:rsidTr="00E616D7">
        <w:trPr>
          <w:trHeight w:val="576"/>
        </w:trPr>
        <w:tc>
          <w:tcPr>
            <w:tcW w:w="2259"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40F50C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Company name:</w:t>
            </w:r>
          </w:p>
        </w:tc>
        <w:sdt>
          <w:sdtPr>
            <w:rPr>
              <w:rFonts w:ascii="Segoe UI" w:hAnsi="Segoe UI" w:cs="Segoe UI"/>
              <w:sz w:val="20"/>
              <w:szCs w:val="20"/>
            </w:rPr>
            <w:id w:val="1575080523"/>
            <w:placeholder>
              <w:docPart w:val="0575837CC38D4E41A99211B4679CA4D8"/>
            </w:placeholder>
            <w:showingPlcHdr/>
            <w:text/>
          </w:sdtPr>
          <w:sdtContent>
            <w:tc>
              <w:tcPr>
                <w:tcW w:w="8808" w:type="dxa"/>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7A99BC66"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51BC5FFA" w14:textId="77777777" w:rsidTr="00E616D7">
        <w:trPr>
          <w:trHeight w:val="576"/>
        </w:trPr>
        <w:tc>
          <w:tcPr>
            <w:tcW w:w="1273" w:type="dxa"/>
            <w:gridSpan w:val="3"/>
            <w:tcBorders>
              <w:top w:val="single" w:sz="4" w:space="0" w:color="auto"/>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2CD3A0D0"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ACN</w:t>
            </w:r>
            <w:r w:rsidRPr="003F55A9">
              <w:rPr>
                <w:rFonts w:ascii="Arial Nova" w:hAnsi="Arial Nova" w:cs="Arial"/>
                <w:b/>
                <w:bCs/>
                <w:sz w:val="20"/>
                <w:szCs w:val="20"/>
              </w:rPr>
              <w:t>:</w:t>
            </w:r>
          </w:p>
        </w:tc>
        <w:sdt>
          <w:sdtPr>
            <w:rPr>
              <w:rFonts w:ascii="Segoe UI" w:hAnsi="Segoe UI" w:cs="Segoe UI"/>
              <w:sz w:val="20"/>
              <w:szCs w:val="20"/>
            </w:rPr>
            <w:id w:val="478969771"/>
            <w:placeholder>
              <w:docPart w:val="781ED6FC6B55463BB9B7A07E77CB19A5"/>
            </w:placeholder>
            <w:showingPlcHdr/>
            <w:text/>
          </w:sdtPr>
          <w:sdtContent>
            <w:tc>
              <w:tcPr>
                <w:tcW w:w="4381" w:type="dxa"/>
                <w:gridSpan w:val="9"/>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DCD142B"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290" w:type="dxa"/>
            <w:gridSpan w:val="5"/>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4F8B8FD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ABN (if applicable):</w:t>
            </w:r>
          </w:p>
        </w:tc>
        <w:sdt>
          <w:sdtPr>
            <w:rPr>
              <w:rFonts w:ascii="Segoe UI" w:hAnsi="Segoe UI" w:cs="Segoe UI"/>
              <w:sz w:val="20"/>
              <w:szCs w:val="20"/>
            </w:rPr>
            <w:id w:val="207536391"/>
            <w:placeholder>
              <w:docPart w:val="B93C8769557043298E643E5C660FC509"/>
            </w:placeholder>
            <w:showingPlcHdr/>
            <w:text/>
          </w:sdtPr>
          <w:sdtContent>
            <w:tc>
              <w:tcPr>
                <w:tcW w:w="3123" w:type="dxa"/>
                <w:gridSpan w:val="6"/>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3819D2E5"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09F6BCB4" w14:textId="77777777" w:rsidTr="00E616D7">
        <w:trPr>
          <w:trHeight w:val="576"/>
        </w:trPr>
        <w:tc>
          <w:tcPr>
            <w:tcW w:w="2259"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42BAC9E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incorporated:</w:t>
            </w:r>
          </w:p>
        </w:tc>
        <w:sdt>
          <w:sdtPr>
            <w:rPr>
              <w:rFonts w:ascii="Segoe UI" w:hAnsi="Segoe UI" w:cs="Segoe UI"/>
              <w:sz w:val="20"/>
              <w:szCs w:val="20"/>
            </w:rPr>
            <w:id w:val="-2041663199"/>
            <w:placeholder>
              <w:docPart w:val="C3A8E06A1D5544D385C9C8BA14F1B94A"/>
            </w:placeholder>
            <w:showingPlcHdr/>
            <w:text/>
          </w:sdtPr>
          <w:sdtContent>
            <w:tc>
              <w:tcPr>
                <w:tcW w:w="155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2E11CE2"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c>
          <w:tcPr>
            <w:tcW w:w="268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8E8E8" w:themeFill="background2"/>
            <w:vAlign w:val="center"/>
          </w:tcPr>
          <w:p w14:paraId="611DBBC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incorporation:</w:t>
            </w:r>
          </w:p>
        </w:tc>
        <w:sdt>
          <w:sdtPr>
            <w:rPr>
              <w:rFonts w:ascii="Segoe UI" w:hAnsi="Segoe UI" w:cs="Segoe UI"/>
              <w:sz w:val="20"/>
              <w:szCs w:val="20"/>
            </w:rPr>
            <w:id w:val="-1520225918"/>
            <w:placeholder>
              <w:docPart w:val="7E08406F8D064F4BA557F81CAD9E075F"/>
            </w:placeholder>
            <w:showingPlcHdr/>
            <w:text/>
          </w:sdtPr>
          <w:sdtContent>
            <w:tc>
              <w:tcPr>
                <w:tcW w:w="4564"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4CB9AB8A" w14:textId="77777777" w:rsidR="00A24852" w:rsidRPr="003F55A9" w:rsidRDefault="00A24852" w:rsidP="00253B7F">
                <w:pPr>
                  <w:rPr>
                    <w:rFonts w:ascii="Arial Nova" w:hAnsi="Arial Nova" w:cs="Arial"/>
                    <w:b/>
                    <w:bCs/>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421EE144" w14:textId="77777777" w:rsidTr="00E616D7">
        <w:trPr>
          <w:trHeight w:val="576"/>
        </w:trPr>
        <w:tc>
          <w:tcPr>
            <w:tcW w:w="2259" w:type="dxa"/>
            <w:gridSpan w:val="6"/>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shd w:val="clear" w:color="auto" w:fill="E8E8E8" w:themeFill="background2"/>
            <w:vAlign w:val="center"/>
          </w:tcPr>
          <w:p w14:paraId="59B20AA0"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Company contact person:</w:t>
            </w:r>
          </w:p>
        </w:tc>
        <w:sdt>
          <w:sdtPr>
            <w:rPr>
              <w:rFonts w:ascii="Segoe UI" w:hAnsi="Segoe UI" w:cs="Segoe UI"/>
              <w:sz w:val="20"/>
              <w:szCs w:val="20"/>
            </w:rPr>
            <w:id w:val="-699084796"/>
            <w:placeholder>
              <w:docPart w:val="761874C5A682449DB2549E4482D3F8EA"/>
            </w:placeholder>
            <w:showingPlcHdr/>
            <w:text/>
          </w:sdtPr>
          <w:sdtContent>
            <w:tc>
              <w:tcPr>
                <w:tcW w:w="8808" w:type="dxa"/>
                <w:gridSpan w:val="1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shd w:val="clear" w:color="auto" w:fill="FFFFFF" w:themeFill="background1"/>
                <w:vAlign w:val="center"/>
              </w:tcPr>
              <w:p w14:paraId="1E4E6FAC" w14:textId="77777777" w:rsidR="00A24852" w:rsidRDefault="00A24852" w:rsidP="00253B7F">
                <w:pPr>
                  <w:rPr>
                    <w:rFonts w:ascii="Segoe UI" w:hAnsi="Segoe UI" w:cs="Segoe UI"/>
                    <w:sz w:val="20"/>
                    <w:szCs w:val="20"/>
                  </w:rPr>
                </w:pPr>
                <w:r w:rsidRPr="003F55A9">
                  <w:rPr>
                    <w:rFonts w:ascii="Segoe UI" w:hAnsi="Segoe UI" w:cs="Segoe UI"/>
                    <w:sz w:val="20"/>
                    <w:szCs w:val="20"/>
                  </w:rPr>
                  <w:fldChar w:fldCharType="begin">
                    <w:ffData>
                      <w:name w:val="Text1"/>
                      <w:enabled/>
                      <w:calcOnExit w:val="0"/>
                      <w:textInput/>
                    </w:ffData>
                  </w:fldChar>
                </w:r>
                <w:r w:rsidRPr="003F55A9">
                  <w:rPr>
                    <w:rFonts w:ascii="Segoe UI" w:hAnsi="Segoe UI" w:cs="Segoe UI"/>
                    <w:sz w:val="20"/>
                    <w:szCs w:val="20"/>
                  </w:rPr>
                  <w:instrText xml:space="preserve"> FORMTEXT </w:instrText>
                </w:r>
                <w:r w:rsidRPr="003F55A9">
                  <w:rPr>
                    <w:rFonts w:ascii="Segoe UI" w:hAnsi="Segoe UI" w:cs="Segoe UI"/>
                    <w:sz w:val="20"/>
                    <w:szCs w:val="20"/>
                  </w:rPr>
                </w:r>
                <w:r w:rsidRPr="003F55A9">
                  <w:rPr>
                    <w:rFonts w:ascii="Segoe UI" w:hAnsi="Segoe UI" w:cs="Segoe UI"/>
                    <w:sz w:val="20"/>
                    <w:szCs w:val="20"/>
                  </w:rPr>
                  <w:fldChar w:fldCharType="separate"/>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noProof/>
                    <w:sz w:val="20"/>
                    <w:szCs w:val="20"/>
                  </w:rPr>
                  <w:t> </w:t>
                </w:r>
                <w:r w:rsidRPr="003F55A9">
                  <w:rPr>
                    <w:rFonts w:ascii="Segoe UI" w:hAnsi="Segoe UI" w:cs="Segoe UI"/>
                    <w:sz w:val="20"/>
                    <w:szCs w:val="20"/>
                  </w:rPr>
                  <w:fldChar w:fldCharType="end"/>
                </w:r>
              </w:p>
            </w:tc>
          </w:sdtContent>
        </w:sdt>
      </w:tr>
      <w:tr w:rsidR="00A24852" w:rsidRPr="00FE4C28" w14:paraId="08380E65"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112C5B9" w14:textId="346847E3" w:rsidR="00A24852" w:rsidRPr="003F55A9" w:rsidRDefault="00A24852" w:rsidP="00253B7F">
            <w:pPr>
              <w:spacing w:before="60" w:after="60"/>
              <w:rPr>
                <w:rFonts w:ascii="Arial Nova" w:hAnsi="Arial Nova" w:cs="Arial"/>
                <w:color w:val="541A8E"/>
              </w:rPr>
            </w:pPr>
            <w:r>
              <w:rPr>
                <w:rFonts w:ascii="Arial Nova" w:hAnsi="Arial Nova" w:cs="Arial"/>
                <w:color w:val="541A8E"/>
              </w:rPr>
              <w:t>Company 2 Director</w:t>
            </w:r>
          </w:p>
        </w:tc>
      </w:tr>
      <w:tr w:rsidR="00A24852" w:rsidRPr="00FE4C28" w14:paraId="04849C28" w14:textId="77777777" w:rsidTr="00E616D7">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98CF76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615581631"/>
            <w:placeholder>
              <w:docPart w:val="5CE209D356604BA0A14CBA50EF19FC77"/>
            </w:placeholder>
            <w:showingPlcHdr/>
            <w:text/>
          </w:sdtPr>
          <w:sdtContent>
            <w:tc>
              <w:tcPr>
                <w:tcW w:w="841" w:type="dxa"/>
                <w:gridSpan w:val="4"/>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FFC2BE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682CC53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1291970335"/>
            <w:placeholder>
              <w:docPart w:val="A7D1DB8FC21541BCBD234AA685A9AC73"/>
            </w:placeholder>
            <w:showingPlcHdr/>
            <w:text/>
          </w:sdtPr>
          <w:sdtContent>
            <w:tc>
              <w:tcPr>
                <w:tcW w:w="7810" w:type="dxa"/>
                <w:gridSpan w:val="1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8976ED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2E506707" w14:textId="77777777" w:rsidTr="00E616D7">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E6760C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084992168"/>
            <w:placeholder>
              <w:docPart w:val="ED528497BFE04D10A29AC1A7A4CAF331"/>
            </w:placeholder>
            <w:showingPlcHdr/>
            <w:text/>
          </w:sdtPr>
          <w:sdtContent>
            <w:tc>
              <w:tcPr>
                <w:tcW w:w="6104"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EF89F9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7310247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455524528"/>
            <w:placeholder>
              <w:docPart w:val="33A042EDCEA04E509547CE36B80AA020"/>
            </w:placeholder>
            <w:showingPlcHdr/>
            <w:text/>
          </w:sdtPr>
          <w:sdtContent>
            <w:tc>
              <w:tcPr>
                <w:tcW w:w="1714"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4D54190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9B06309" w14:textId="77777777" w:rsidTr="00E616D7">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D8D305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600099093"/>
            <w:placeholder>
              <w:docPart w:val="747582F5FE9A4D1DA69880D78C651769"/>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C84474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B6702FE"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ED43919"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911655229"/>
            <w:placeholder>
              <w:docPart w:val="E92F355A3D3047B48343F3654B043A8D"/>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E9F2BF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3B80397" w14:textId="77777777" w:rsidTr="00E616D7">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9EA96C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371300119"/>
            <w:placeholder>
              <w:docPart w:val="C75504F14D294078AD64E301E249CABE"/>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37A7153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1FE6301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5CD05413"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3F3635B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460952911"/>
            <w:placeholder>
              <w:docPart w:val="EB49ADD4E37F4FEA9019CB68CA3BC3E7"/>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DB6AA8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3591AAA6" w14:textId="77777777" w:rsidTr="00253B7F">
        <w:trPr>
          <w:trHeight w:val="375"/>
        </w:trPr>
        <w:tc>
          <w:tcPr>
            <w:tcW w:w="11067" w:type="dxa"/>
            <w:gridSpan w:val="2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56E5A79"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Company 2 Director</w:t>
            </w:r>
          </w:p>
        </w:tc>
      </w:tr>
      <w:tr w:rsidR="00A24852" w:rsidRPr="00FE4C28" w14:paraId="7CBCC7CB" w14:textId="77777777" w:rsidTr="00E616D7">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304C823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222802958"/>
            <w:placeholder>
              <w:docPart w:val="27BEFAF883054608A7BF4A2A3C46EE7D"/>
            </w:placeholder>
            <w:showingPlcHdr/>
            <w:text/>
          </w:sdtPr>
          <w:sdtContent>
            <w:tc>
              <w:tcPr>
                <w:tcW w:w="841" w:type="dxa"/>
                <w:gridSpan w:val="4"/>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022C3EA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766BD81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p>
        </w:tc>
        <w:sdt>
          <w:sdtPr>
            <w:rPr>
              <w:rFonts w:ascii="Arial Nova" w:hAnsi="Arial Nova" w:cs="Segoe UI"/>
              <w:sz w:val="20"/>
              <w:szCs w:val="20"/>
            </w:rPr>
            <w:id w:val="-271705904"/>
            <w:placeholder>
              <w:docPart w:val="49DA756964914E9C9C4A28F70A1A0142"/>
            </w:placeholder>
            <w:showingPlcHdr/>
            <w:text/>
          </w:sdtPr>
          <w:sdtContent>
            <w:tc>
              <w:tcPr>
                <w:tcW w:w="7810" w:type="dxa"/>
                <w:gridSpan w:val="14"/>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224CF0C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B90E3D2" w14:textId="77777777" w:rsidTr="00E616D7">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7149B2F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094364210"/>
            <w:placeholder>
              <w:docPart w:val="5BC4BE5F846C4F719ABEE71C227095B0"/>
            </w:placeholder>
            <w:showingPlcHdr/>
            <w:text/>
          </w:sdtPr>
          <w:sdtContent>
            <w:tc>
              <w:tcPr>
                <w:tcW w:w="6104" w:type="dxa"/>
                <w:gridSpan w:val="1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336400F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09" w:type="dxa"/>
            <w:gridSpan w:val="4"/>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1E856C4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803655780"/>
            <w:placeholder>
              <w:docPart w:val="1AD76FBE78DA4EAE9F2FC7D0C622ADA7"/>
            </w:placeholder>
            <w:showingPlcHdr/>
            <w:text/>
          </w:sdtPr>
          <w:sdtContent>
            <w:tc>
              <w:tcPr>
                <w:tcW w:w="1714" w:type="dxa"/>
                <w:gridSpan w:val="2"/>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7F97BF4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B8B6C64" w14:textId="77777777" w:rsidTr="00E616D7">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080ECF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1144082582"/>
            <w:placeholder>
              <w:docPart w:val="A927E27035DC44528CFBADBDEA463813"/>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D0ECAE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09A8BC3D"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ECA2798"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743870996"/>
            <w:placeholder>
              <w:docPart w:val="F2B349BE50D442F9BA71FA8359D500BD"/>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C5DE86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4971171" w14:textId="77777777" w:rsidTr="00E616D7">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94A325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639613771"/>
            <w:placeholder>
              <w:docPart w:val="0B170841FCFB41398A58DA44853087F3"/>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E795C8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30DFF16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A3DAD87"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4B36E01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375545729"/>
            <w:placeholder>
              <w:docPart w:val="B166881BC1614D6E819CDBF8BD8577DF"/>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33FE093"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2C089D64" w14:textId="77777777" w:rsidTr="00E616D7">
        <w:trPr>
          <w:trHeight w:val="375"/>
        </w:trPr>
        <w:tc>
          <w:tcPr>
            <w:tcW w:w="2763" w:type="dxa"/>
            <w:gridSpan w:val="8"/>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0284CBB6" w14:textId="77777777" w:rsidR="00A24852" w:rsidRPr="003F55A9" w:rsidRDefault="00A24852" w:rsidP="00253B7F">
            <w:pPr>
              <w:spacing w:before="60" w:after="60"/>
              <w:rPr>
                <w:rFonts w:ascii="Arial Nova" w:hAnsi="Arial Nova" w:cs="Arial"/>
                <w:color w:val="541A8E"/>
              </w:rPr>
            </w:pPr>
            <w:r>
              <w:rPr>
                <w:rFonts w:ascii="Arial Nova" w:hAnsi="Arial Nova" w:cs="Arial"/>
                <w:color w:val="541A8E"/>
              </w:rPr>
              <w:t>Company 2 Shareholder</w:t>
            </w:r>
          </w:p>
        </w:tc>
        <w:tc>
          <w:tcPr>
            <w:tcW w:w="2766" w:type="dxa"/>
            <w:gridSpan w:val="3"/>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B87A650"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Individual </w:t>
            </w:r>
            <w:sdt>
              <w:sdtPr>
                <w:rPr>
                  <w:rFonts w:ascii="Arial Nova" w:hAnsi="Arial Nova" w:cs="Arial"/>
                  <w:b/>
                  <w:bCs/>
                  <w:sz w:val="20"/>
                  <w:szCs w:val="20"/>
                </w:rPr>
                <w:id w:val="1798262806"/>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7" w:type="dxa"/>
            <w:gridSpan w:val="7"/>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5E041072"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Organisation </w:t>
            </w:r>
            <w:sdt>
              <w:sdtPr>
                <w:rPr>
                  <w:rFonts w:ascii="Arial Nova" w:hAnsi="Arial Nova" w:cs="Arial"/>
                  <w:b/>
                  <w:bCs/>
                  <w:sz w:val="20"/>
                  <w:szCs w:val="20"/>
                </w:rPr>
                <w:id w:val="-1267466247"/>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71"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5CF7DDE6" w14:textId="77777777" w:rsidR="00A24852" w:rsidRPr="003F55A9" w:rsidRDefault="00A24852" w:rsidP="00253B7F">
            <w:pPr>
              <w:spacing w:before="60" w:after="60"/>
              <w:rPr>
                <w:rFonts w:ascii="Arial Nova" w:hAnsi="Arial Nova" w:cs="Arial"/>
                <w:color w:val="541A8E"/>
              </w:rPr>
            </w:pPr>
            <w:r w:rsidRPr="00D912E0">
              <w:rPr>
                <w:rFonts w:ascii="Arial Nova" w:hAnsi="Arial Nova" w:cs="Arial"/>
                <w:b/>
                <w:bCs/>
              </w:rPr>
              <w:t xml:space="preserve">Joint Shareholding </w:t>
            </w:r>
            <w:sdt>
              <w:sdtPr>
                <w:rPr>
                  <w:rFonts w:ascii="Arial Nova" w:hAnsi="Arial Nova" w:cs="Arial"/>
                  <w:b/>
                  <w:bCs/>
                  <w:sz w:val="20"/>
                  <w:szCs w:val="20"/>
                </w:rPr>
                <w:id w:val="1471476656"/>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FE4C28" w14:paraId="585584D7" w14:textId="77777777" w:rsidTr="00E616D7">
        <w:trPr>
          <w:trHeight w:val="576"/>
        </w:trPr>
        <w:tc>
          <w:tcPr>
            <w:tcW w:w="999"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18AE13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501169112"/>
            <w:placeholder>
              <w:docPart w:val="03DC56F76A574354BEA9AF4A4866E2F5"/>
            </w:placeholder>
            <w:showingPlcHdr/>
            <w:text/>
          </w:sdtPr>
          <w:sdtContent>
            <w:tc>
              <w:tcPr>
                <w:tcW w:w="693"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27EDE2C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835" w:type="dxa"/>
            <w:gridSpan w:val="10"/>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6C22AFAE"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596451655"/>
            <w:placeholder>
              <w:docPart w:val="75ECB1F78F6C403B813C2ADB93DD3E7E"/>
            </w:placeholder>
            <w:showingPlcHdr/>
            <w:text/>
          </w:sdtPr>
          <w:sdtContent>
            <w:tc>
              <w:tcPr>
                <w:tcW w:w="4540" w:type="dxa"/>
                <w:gridSpan w:val="9"/>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9BAA4E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5E1CA86A" w14:textId="77777777" w:rsidTr="00E616D7">
        <w:trPr>
          <w:trHeight w:val="576"/>
        </w:trPr>
        <w:tc>
          <w:tcPr>
            <w:tcW w:w="1692"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3D6122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10903259"/>
            <w:placeholder>
              <w:docPart w:val="E3862A4A3D6945958B2F7EDDB74495F3"/>
            </w:placeholder>
            <w:showingPlcHdr/>
            <w:text/>
          </w:sdtPr>
          <w:sdtContent>
            <w:tc>
              <w:tcPr>
                <w:tcW w:w="4835" w:type="dxa"/>
                <w:gridSpan w:val="10"/>
                <w:tcBorders>
                  <w:top w:val="dotted" w:sz="4" w:space="0" w:color="BFBFBF" w:themeColor="background1" w:themeShade="BF"/>
                  <w:left w:val="nil"/>
                  <w:bottom w:val="single" w:sz="4" w:space="0" w:color="D1D1D1" w:themeColor="background2" w:themeShade="E6"/>
                  <w:right w:val="nil"/>
                </w:tcBorders>
                <w:vAlign w:val="center"/>
              </w:tcPr>
              <w:p w14:paraId="26837182"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408" w:type="dxa"/>
            <w:gridSpan w:val="6"/>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1BA64E10"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1092543023"/>
            <w:placeholder>
              <w:docPart w:val="8FF9B9C0D69C436BB5D0DE53A6B3C521"/>
            </w:placeholder>
            <w:showingPlcHdr/>
            <w:text/>
          </w:sdtPr>
          <w:sdtContent>
            <w:tc>
              <w:tcPr>
                <w:tcW w:w="2132" w:type="dxa"/>
                <w:gridSpan w:val="3"/>
                <w:tcBorders>
                  <w:top w:val="dotted" w:sz="4" w:space="0" w:color="BFBFBF" w:themeColor="background1" w:themeShade="BF"/>
                  <w:left w:val="nil"/>
                  <w:bottom w:val="single" w:sz="4" w:space="0" w:color="D1D1D1" w:themeColor="background2" w:themeShade="E6"/>
                  <w:right w:val="single" w:sz="4" w:space="0" w:color="auto"/>
                </w:tcBorders>
                <w:vAlign w:val="center"/>
              </w:tcPr>
              <w:p w14:paraId="560D7A6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1C4F72BA" w14:textId="77777777" w:rsidTr="00E616D7">
        <w:trPr>
          <w:trHeight w:val="576"/>
        </w:trPr>
        <w:tc>
          <w:tcPr>
            <w:tcW w:w="184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C75C7C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773977574"/>
            <w:placeholder>
              <w:docPart w:val="13A7DE8D60364349BF9E9A528A6E8DDB"/>
            </w:placeholder>
            <w:showingPlcHdr/>
            <w:text/>
          </w:sdtPr>
          <w:sdtContent>
            <w:tc>
              <w:tcPr>
                <w:tcW w:w="9227" w:type="dxa"/>
                <w:gridSpan w:val="18"/>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1D7E960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72721D18" w14:textId="77777777" w:rsidTr="00E616D7">
        <w:trPr>
          <w:trHeight w:val="576"/>
        </w:trPr>
        <w:tc>
          <w:tcPr>
            <w:tcW w:w="2407" w:type="dxa"/>
            <w:gridSpan w:val="7"/>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2EF102AB"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727996594"/>
            <w:placeholder>
              <w:docPart w:val="0B52FE8DFC3E4A3EA132817A9FFE879E"/>
            </w:placeholder>
            <w:showingPlcHdr/>
            <w:text/>
          </w:sdtPr>
          <w:sdtContent>
            <w:tc>
              <w:tcPr>
                <w:tcW w:w="8660" w:type="dxa"/>
                <w:gridSpan w:val="16"/>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F001D54"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E582E19" w14:textId="77777777" w:rsidTr="00E616D7">
        <w:trPr>
          <w:trHeight w:val="576"/>
        </w:trPr>
        <w:tc>
          <w:tcPr>
            <w:tcW w:w="1135"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ED30C0B"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280942499"/>
            <w:placeholder>
              <w:docPart w:val="6863872BB6844CA1B7AD111EAE2F8DC4"/>
            </w:placeholder>
            <w:showingPlcHdr/>
            <w:text/>
          </w:sdtPr>
          <w:sdtContent>
            <w:tc>
              <w:tcPr>
                <w:tcW w:w="5801" w:type="dxa"/>
                <w:gridSpan w:val="1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2181D23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C6B82F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3"/>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38C33E5" w14:textId="77777777" w:rsidR="00A24852" w:rsidRPr="003F55A9" w:rsidRDefault="00A24852" w:rsidP="00253B7F">
            <w:pPr>
              <w:rPr>
                <w:rFonts w:ascii="Arial Nova" w:hAnsi="Arial Nova" w:cs="Arial"/>
                <w:b/>
                <w:bCs/>
                <w:sz w:val="20"/>
                <w:szCs w:val="20"/>
              </w:rPr>
            </w:pPr>
          </w:p>
        </w:tc>
        <w:tc>
          <w:tcPr>
            <w:tcW w:w="1276" w:type="dxa"/>
            <w:gridSpan w:val="3"/>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4AF9CD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2100907386"/>
            <w:placeholder>
              <w:docPart w:val="A9777BD5BDAB4867A8A9E0E7FE982858"/>
            </w:placeholder>
            <w:showingPlcHdr/>
            <w:text/>
          </w:sdtPr>
          <w:sdtContent>
            <w:tc>
              <w:tcPr>
                <w:tcW w:w="1150"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6020332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3CBBF4CA" w14:textId="77777777" w:rsidR="00E616D7" w:rsidRDefault="00E616D7">
      <w:r>
        <w:br w:type="page"/>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0"/>
        <w:gridCol w:w="137"/>
        <w:gridCol w:w="558"/>
        <w:gridCol w:w="148"/>
        <w:gridCol w:w="567"/>
        <w:gridCol w:w="356"/>
        <w:gridCol w:w="2767"/>
        <w:gridCol w:w="998"/>
        <w:gridCol w:w="409"/>
        <w:gridCol w:w="855"/>
        <w:gridCol w:w="505"/>
        <w:gridCol w:w="345"/>
        <w:gridCol w:w="294"/>
        <w:gridCol w:w="982"/>
        <w:gridCol w:w="1146"/>
      </w:tblGrid>
      <w:tr w:rsidR="00E616D7" w:rsidRPr="00FE4C28" w14:paraId="2C48B4F4" w14:textId="77777777" w:rsidTr="00253B7F">
        <w:trPr>
          <w:trHeight w:val="375"/>
        </w:trPr>
        <w:tc>
          <w:tcPr>
            <w:tcW w:w="11067" w:type="dxa"/>
            <w:gridSpan w:val="1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0E108EF3" w14:textId="77777777" w:rsidR="00E616D7" w:rsidRPr="003F55A9" w:rsidRDefault="00E616D7" w:rsidP="00253B7F">
            <w:pPr>
              <w:spacing w:before="60" w:after="60"/>
              <w:rPr>
                <w:rFonts w:ascii="Arial Nova" w:hAnsi="Arial Nova" w:cs="Arial"/>
                <w:color w:val="541A8E"/>
              </w:rPr>
            </w:pPr>
            <w:r>
              <w:rPr>
                <w:rFonts w:ascii="Arial Nova" w:hAnsi="Arial Nova" w:cs="Arial"/>
                <w:color w:val="541A8E"/>
              </w:rPr>
              <w:lastRenderedPageBreak/>
              <w:t>Section 5 - Continued</w:t>
            </w:r>
          </w:p>
        </w:tc>
      </w:tr>
      <w:tr w:rsidR="00E616D7" w:rsidRPr="00FE4C28" w14:paraId="57EDDF1E" w14:textId="77777777" w:rsidTr="00253B7F">
        <w:trPr>
          <w:trHeight w:val="375"/>
        </w:trPr>
        <w:tc>
          <w:tcPr>
            <w:tcW w:w="2766" w:type="dxa"/>
            <w:gridSpan w:val="6"/>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971DFED" w14:textId="77777777" w:rsidR="00E616D7" w:rsidRPr="003F55A9" w:rsidRDefault="00E616D7" w:rsidP="00253B7F">
            <w:pPr>
              <w:spacing w:before="60" w:after="60"/>
              <w:rPr>
                <w:rFonts w:ascii="Arial Nova" w:hAnsi="Arial Nova" w:cs="Arial"/>
                <w:color w:val="541A8E"/>
              </w:rPr>
            </w:pPr>
            <w:r>
              <w:rPr>
                <w:rFonts w:ascii="Arial Nova" w:hAnsi="Arial Nova" w:cs="Arial"/>
                <w:color w:val="541A8E"/>
              </w:rPr>
              <w:t>Company 2 Shareholder</w:t>
            </w:r>
          </w:p>
        </w:tc>
        <w:tc>
          <w:tcPr>
            <w:tcW w:w="2767" w:type="dxa"/>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30A85600" w14:textId="77777777" w:rsidR="00E616D7" w:rsidRPr="003F55A9" w:rsidRDefault="00E616D7" w:rsidP="00253B7F">
            <w:pPr>
              <w:spacing w:before="60" w:after="60"/>
              <w:rPr>
                <w:rFonts w:ascii="Arial Nova" w:hAnsi="Arial Nova" w:cs="Arial"/>
                <w:color w:val="541A8E"/>
              </w:rPr>
            </w:pPr>
            <w:r w:rsidRPr="00D912E0">
              <w:rPr>
                <w:rFonts w:ascii="Arial Nova" w:hAnsi="Arial Nova" w:cs="Arial"/>
                <w:b/>
                <w:bCs/>
              </w:rPr>
              <w:t xml:space="preserve">Individual </w:t>
            </w:r>
            <w:sdt>
              <w:sdtPr>
                <w:rPr>
                  <w:rFonts w:ascii="Arial Nova" w:hAnsi="Arial Nova" w:cs="Arial"/>
                  <w:b/>
                  <w:bCs/>
                  <w:sz w:val="20"/>
                  <w:szCs w:val="20"/>
                </w:rPr>
                <w:id w:val="696120969"/>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7" w:type="dxa"/>
            <w:gridSpan w:val="4"/>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4F812BE" w14:textId="77777777" w:rsidR="00E616D7" w:rsidRPr="003F55A9" w:rsidRDefault="00E616D7" w:rsidP="00253B7F">
            <w:pPr>
              <w:spacing w:before="60" w:after="60"/>
              <w:rPr>
                <w:rFonts w:ascii="Arial Nova" w:hAnsi="Arial Nova" w:cs="Arial"/>
                <w:color w:val="541A8E"/>
              </w:rPr>
            </w:pPr>
            <w:r w:rsidRPr="00D912E0">
              <w:rPr>
                <w:rFonts w:ascii="Arial Nova" w:hAnsi="Arial Nova" w:cs="Arial"/>
                <w:b/>
                <w:bCs/>
              </w:rPr>
              <w:t xml:space="preserve">Organisation </w:t>
            </w:r>
            <w:sdt>
              <w:sdtPr>
                <w:rPr>
                  <w:rFonts w:ascii="Arial Nova" w:hAnsi="Arial Nova" w:cs="Arial"/>
                  <w:b/>
                  <w:bCs/>
                  <w:sz w:val="20"/>
                  <w:szCs w:val="20"/>
                </w:rPr>
                <w:id w:val="1572545494"/>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c>
          <w:tcPr>
            <w:tcW w:w="2767" w:type="dxa"/>
            <w:gridSpan w:val="4"/>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7BF3ED91" w14:textId="77777777" w:rsidR="00E616D7" w:rsidRPr="003F55A9" w:rsidRDefault="00E616D7" w:rsidP="00253B7F">
            <w:pPr>
              <w:spacing w:before="60" w:after="60"/>
              <w:rPr>
                <w:rFonts w:ascii="Arial Nova" w:hAnsi="Arial Nova" w:cs="Arial"/>
                <w:color w:val="541A8E"/>
              </w:rPr>
            </w:pPr>
            <w:r w:rsidRPr="00D912E0">
              <w:rPr>
                <w:rFonts w:ascii="Arial Nova" w:hAnsi="Arial Nova" w:cs="Arial"/>
                <w:b/>
                <w:bCs/>
              </w:rPr>
              <w:t xml:space="preserve">Joint Shareholding </w:t>
            </w:r>
            <w:sdt>
              <w:sdtPr>
                <w:rPr>
                  <w:rFonts w:ascii="Arial Nova" w:hAnsi="Arial Nova" w:cs="Arial"/>
                  <w:b/>
                  <w:bCs/>
                  <w:sz w:val="20"/>
                  <w:szCs w:val="20"/>
                </w:rPr>
                <w:id w:val="662439531"/>
                <w14:checkbox>
                  <w14:checked w14:val="0"/>
                  <w14:checkedState w14:val="2612" w14:font="MS Gothic"/>
                  <w14:uncheckedState w14:val="2610" w14:font="MS Gothic"/>
                </w14:checkbox>
              </w:sdtPr>
              <w:sdtContent>
                <w:r w:rsidRPr="00D912E0">
                  <w:rPr>
                    <w:rFonts w:ascii="MS Gothic" w:eastAsia="MS Gothic" w:hAnsi="MS Gothic" w:cs="Arial" w:hint="eastAsia"/>
                    <w:b/>
                    <w:bCs/>
                    <w:sz w:val="20"/>
                    <w:szCs w:val="20"/>
                  </w:rPr>
                  <w:t>☐</w:t>
                </w:r>
              </w:sdtContent>
            </w:sdt>
          </w:p>
        </w:tc>
      </w:tr>
      <w:tr w:rsidR="00A24852" w:rsidRPr="00FE4C28" w14:paraId="71CCD5BE" w14:textId="77777777" w:rsidTr="00253B7F">
        <w:trPr>
          <w:trHeight w:val="576"/>
        </w:trPr>
        <w:tc>
          <w:tcPr>
            <w:tcW w:w="1000" w:type="dxa"/>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0CD672A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965149430"/>
            <w:placeholder>
              <w:docPart w:val="4325FB6EBAE04FB6BC90F8B4CB7436AC"/>
            </w:placeholder>
            <w:showingPlcHdr/>
            <w:text/>
          </w:sdtPr>
          <w:sdtContent>
            <w:tc>
              <w:tcPr>
                <w:tcW w:w="695" w:type="dxa"/>
                <w:gridSpan w:val="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9F9F80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4836" w:type="dxa"/>
            <w:gridSpan w:val="5"/>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25AD836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 Joint shareholding</w:t>
            </w:r>
            <w:r w:rsidRPr="003F55A9">
              <w:rPr>
                <w:rFonts w:ascii="Arial Nova" w:hAnsi="Arial Nova" w:cs="Arial"/>
                <w:b/>
                <w:bCs/>
                <w:sz w:val="20"/>
                <w:szCs w:val="20"/>
              </w:rPr>
              <w:t>:</w:t>
            </w:r>
          </w:p>
        </w:tc>
        <w:sdt>
          <w:sdtPr>
            <w:rPr>
              <w:rFonts w:ascii="Arial Nova" w:hAnsi="Arial Nova" w:cs="Segoe UI"/>
              <w:sz w:val="20"/>
              <w:szCs w:val="20"/>
            </w:rPr>
            <w:id w:val="1847594605"/>
            <w:placeholder>
              <w:docPart w:val="653EB98E2227403FAB527549FA119BF8"/>
            </w:placeholder>
            <w:showingPlcHdr/>
            <w:text/>
          </w:sdtPr>
          <w:sdtContent>
            <w:tc>
              <w:tcPr>
                <w:tcW w:w="4536" w:type="dxa"/>
                <w:gridSpan w:val="7"/>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C9601B9"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2B9D9428" w14:textId="77777777" w:rsidTr="00253B7F">
        <w:trPr>
          <w:trHeight w:val="576"/>
        </w:trPr>
        <w:tc>
          <w:tcPr>
            <w:tcW w:w="1695"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A30DB6C"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267069577"/>
            <w:placeholder>
              <w:docPart w:val="909805F3BDEF49319FEA2038E23091F4"/>
            </w:placeholder>
            <w:showingPlcHdr/>
            <w:text/>
          </w:sdtPr>
          <w:sdtContent>
            <w:tc>
              <w:tcPr>
                <w:tcW w:w="4836" w:type="dxa"/>
                <w:gridSpan w:val="5"/>
                <w:tcBorders>
                  <w:top w:val="dotted" w:sz="4" w:space="0" w:color="BFBFBF" w:themeColor="background1" w:themeShade="BF"/>
                  <w:left w:val="nil"/>
                  <w:bottom w:val="single" w:sz="4" w:space="0" w:color="D1D1D1" w:themeColor="background2" w:themeShade="E6"/>
                  <w:right w:val="nil"/>
                </w:tcBorders>
                <w:vAlign w:val="center"/>
              </w:tcPr>
              <w:p w14:paraId="1F5EB2C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2408" w:type="dxa"/>
            <w:gridSpan w:val="5"/>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0EFC348A"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Date of birth / incorporation:</w:t>
            </w:r>
          </w:p>
        </w:tc>
        <w:sdt>
          <w:sdtPr>
            <w:rPr>
              <w:rFonts w:ascii="Arial Nova" w:hAnsi="Arial Nova" w:cs="Segoe UI"/>
              <w:sz w:val="20"/>
              <w:szCs w:val="20"/>
            </w:rPr>
            <w:id w:val="-885412656"/>
            <w:placeholder>
              <w:docPart w:val="E45DB781EB604CE3856E90219FF59ED4"/>
            </w:placeholder>
            <w:showingPlcHdr/>
            <w:text/>
          </w:sdtPr>
          <w:sdtContent>
            <w:tc>
              <w:tcPr>
                <w:tcW w:w="2128" w:type="dxa"/>
                <w:gridSpan w:val="2"/>
                <w:tcBorders>
                  <w:top w:val="dotted" w:sz="4" w:space="0" w:color="BFBFBF" w:themeColor="background1" w:themeShade="BF"/>
                  <w:left w:val="nil"/>
                  <w:bottom w:val="single" w:sz="4" w:space="0" w:color="D1D1D1" w:themeColor="background2" w:themeShade="E6"/>
                  <w:right w:val="single" w:sz="4" w:space="0" w:color="auto"/>
                </w:tcBorders>
                <w:vAlign w:val="center"/>
              </w:tcPr>
              <w:p w14:paraId="7C783BD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6598916" w14:textId="77777777" w:rsidTr="00253B7F">
        <w:trPr>
          <w:trHeight w:val="576"/>
        </w:trPr>
        <w:tc>
          <w:tcPr>
            <w:tcW w:w="1843" w:type="dxa"/>
            <w:gridSpan w:val="4"/>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57499A9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Place of birth:</w:t>
            </w:r>
          </w:p>
        </w:tc>
        <w:sdt>
          <w:sdtPr>
            <w:rPr>
              <w:rFonts w:ascii="Arial Nova" w:hAnsi="Arial Nova" w:cs="Segoe UI"/>
              <w:sz w:val="20"/>
              <w:szCs w:val="20"/>
            </w:rPr>
            <w:id w:val="-64341527"/>
            <w:placeholder>
              <w:docPart w:val="30257EE77C374F68B599E4E98966165A"/>
            </w:placeholder>
            <w:showingPlcHdr/>
            <w:text/>
          </w:sdtPr>
          <w:sdtContent>
            <w:tc>
              <w:tcPr>
                <w:tcW w:w="9224" w:type="dxa"/>
                <w:gridSpan w:val="11"/>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3DBBBD4A"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59533733" w14:textId="77777777" w:rsidTr="00253B7F">
        <w:trPr>
          <w:trHeight w:val="576"/>
        </w:trPr>
        <w:tc>
          <w:tcPr>
            <w:tcW w:w="2410" w:type="dxa"/>
            <w:gridSpan w:val="5"/>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13ECFC98"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451557234"/>
            <w:placeholder>
              <w:docPart w:val="6E2F7CBC6FF14BBB9BDC4C9EEECDAF20"/>
            </w:placeholder>
            <w:showingPlcHdr/>
            <w:text/>
          </w:sdtPr>
          <w:sdtContent>
            <w:tc>
              <w:tcPr>
                <w:tcW w:w="8657" w:type="dxa"/>
                <w:gridSpan w:val="10"/>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05A30068"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A9EC35A" w14:textId="77777777" w:rsidTr="00253B7F">
        <w:trPr>
          <w:trHeight w:val="576"/>
        </w:trPr>
        <w:tc>
          <w:tcPr>
            <w:tcW w:w="1137" w:type="dxa"/>
            <w:gridSpan w:val="2"/>
            <w:tcBorders>
              <w:top w:val="dotted" w:sz="4" w:space="0" w:color="BFBFBF" w:themeColor="background1" w:themeShade="BF"/>
              <w:left w:val="single" w:sz="4" w:space="0" w:color="auto"/>
              <w:bottom w:val="dotted" w:sz="4" w:space="0" w:color="BFBFBF" w:themeColor="background1" w:themeShade="BF"/>
              <w:right w:val="nil"/>
            </w:tcBorders>
            <w:shd w:val="clear" w:color="auto" w:fill="E8E8E8" w:themeFill="background2"/>
            <w:vAlign w:val="center"/>
          </w:tcPr>
          <w:p w14:paraId="687979D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1453822955"/>
            <w:placeholder>
              <w:docPart w:val="D97F80C6D4D94AFFA4993599230BC744"/>
            </w:placeholder>
            <w:showingPlcHdr/>
            <w:text/>
          </w:sdtPr>
          <w:sdtContent>
            <w:tc>
              <w:tcPr>
                <w:tcW w:w="5803" w:type="dxa"/>
                <w:gridSpan w:val="7"/>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17431C0C"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855" w:type="dxa"/>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0497B90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850" w:type="dxa"/>
            <w:gridSpan w:val="2"/>
            <w:tcBorders>
              <w:top w:val="dotted" w:sz="4" w:space="0" w:color="BFBFBF" w:themeColor="background1" w:themeShade="BF"/>
              <w:left w:val="nil"/>
              <w:bottom w:val="dotted" w:sz="4" w:space="0" w:color="BFBFBF" w:themeColor="background1" w:themeShade="BF"/>
              <w:right w:val="nil"/>
            </w:tcBorders>
            <w:shd w:val="clear" w:color="auto" w:fill="FFFFFF" w:themeFill="background1"/>
            <w:vAlign w:val="center"/>
          </w:tcPr>
          <w:p w14:paraId="4BA1EBA7" w14:textId="77777777" w:rsidR="00A24852" w:rsidRPr="003F55A9" w:rsidRDefault="00A24852" w:rsidP="00253B7F">
            <w:pPr>
              <w:rPr>
                <w:rFonts w:ascii="Arial Nova" w:hAnsi="Arial Nova" w:cs="Arial"/>
                <w:b/>
                <w:bCs/>
                <w:sz w:val="20"/>
                <w:szCs w:val="20"/>
              </w:rPr>
            </w:pPr>
          </w:p>
        </w:tc>
        <w:tc>
          <w:tcPr>
            <w:tcW w:w="1276" w:type="dxa"/>
            <w:gridSpan w:val="2"/>
            <w:tcBorders>
              <w:top w:val="dotted" w:sz="4" w:space="0" w:color="BFBFBF" w:themeColor="background1" w:themeShade="BF"/>
              <w:left w:val="nil"/>
              <w:bottom w:val="dotted" w:sz="4" w:space="0" w:color="BFBFBF" w:themeColor="background1" w:themeShade="BF"/>
              <w:right w:val="nil"/>
            </w:tcBorders>
            <w:shd w:val="clear" w:color="auto" w:fill="E8E8E8" w:themeFill="background2"/>
            <w:vAlign w:val="center"/>
          </w:tcPr>
          <w:p w14:paraId="1DDA42A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252133480"/>
            <w:placeholder>
              <w:docPart w:val="A31AF746740F442FBB7C1E25DE802606"/>
            </w:placeholder>
            <w:showingPlcHdr/>
            <w:text/>
          </w:sdtPr>
          <w:sdtContent>
            <w:tc>
              <w:tcPr>
                <w:tcW w:w="1146" w:type="dxa"/>
                <w:tcBorders>
                  <w:top w:val="dotted" w:sz="4" w:space="0" w:color="BFBFBF" w:themeColor="background1" w:themeShade="BF"/>
                  <w:left w:val="nil"/>
                  <w:bottom w:val="dotted" w:sz="4" w:space="0" w:color="BFBFBF" w:themeColor="background1" w:themeShade="BF"/>
                  <w:right w:val="single" w:sz="4" w:space="0" w:color="auto"/>
                </w:tcBorders>
                <w:shd w:val="clear" w:color="auto" w:fill="FFFFFF" w:themeFill="background1"/>
                <w:vAlign w:val="center"/>
              </w:tcPr>
              <w:p w14:paraId="593BEA77"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7AB60845"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98"/>
        <w:gridCol w:w="133"/>
        <w:gridCol w:w="864"/>
        <w:gridCol w:w="408"/>
        <w:gridCol w:w="1283"/>
        <w:gridCol w:w="1411"/>
        <w:gridCol w:w="155"/>
        <w:gridCol w:w="270"/>
        <w:gridCol w:w="846"/>
        <w:gridCol w:w="1010"/>
        <w:gridCol w:w="271"/>
        <w:gridCol w:w="424"/>
        <w:gridCol w:w="288"/>
        <w:gridCol w:w="989"/>
        <w:gridCol w:w="287"/>
        <w:gridCol w:w="1430"/>
      </w:tblGrid>
      <w:tr w:rsidR="00A24852" w:rsidRPr="00FE4C28" w14:paraId="6DC6B28E" w14:textId="77777777" w:rsidTr="00253B7F">
        <w:trPr>
          <w:trHeight w:val="576"/>
        </w:trPr>
        <w:tc>
          <w:tcPr>
            <w:tcW w:w="11067" w:type="dxa"/>
            <w:gridSpan w:val="16"/>
            <w:tcBorders>
              <w:top w:val="single" w:sz="4" w:space="0" w:color="auto"/>
              <w:left w:val="single" w:sz="4" w:space="0" w:color="auto"/>
              <w:bottom w:val="nil"/>
              <w:right w:val="single" w:sz="4" w:space="0" w:color="auto"/>
            </w:tcBorders>
            <w:shd w:val="clear" w:color="auto" w:fill="38115E"/>
            <w:vAlign w:val="center"/>
          </w:tcPr>
          <w:p w14:paraId="33B97B94" w14:textId="77777777" w:rsidR="00A24852" w:rsidRPr="003F55A9" w:rsidRDefault="00A24852" w:rsidP="00253B7F">
            <w:pPr>
              <w:rPr>
                <w:rFonts w:ascii="Arial Nova" w:hAnsi="Arial Nova" w:cs="Arial"/>
                <w:b/>
                <w:bCs/>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6</w:t>
            </w:r>
            <w:r w:rsidRPr="003F55A9">
              <w:rPr>
                <w:rFonts w:ascii="Arial Nova" w:hAnsi="Arial Nova" w:cs="Arial"/>
                <w:b/>
                <w:bCs/>
                <w:color w:val="FFFFFF" w:themeColor="background1"/>
              </w:rPr>
              <w:t xml:space="preserve"> – </w:t>
            </w:r>
            <w:r>
              <w:rPr>
                <w:rFonts w:ascii="Arial Nova" w:hAnsi="Arial Nova" w:cs="Arial"/>
                <w:b/>
                <w:bCs/>
                <w:color w:val="FFFFFF" w:themeColor="background1"/>
              </w:rPr>
              <w:t>TRUSTEE</w:t>
            </w:r>
          </w:p>
        </w:tc>
      </w:tr>
      <w:tr w:rsidR="00A24852" w:rsidRPr="00FE4C28" w14:paraId="3D75057A" w14:textId="77777777" w:rsidTr="00253B7F">
        <w:trPr>
          <w:trHeight w:val="437"/>
        </w:trPr>
        <w:tc>
          <w:tcPr>
            <w:tcW w:w="11067" w:type="dxa"/>
            <w:gridSpan w:val="16"/>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541A8E"/>
            <w:vAlign w:val="center"/>
          </w:tcPr>
          <w:p w14:paraId="7ABCF0F6" w14:textId="77777777" w:rsidR="00A24852" w:rsidRPr="003F55A9" w:rsidRDefault="00A24852" w:rsidP="00253B7F">
            <w:pPr>
              <w:spacing w:before="120" w:after="120"/>
              <w:rPr>
                <w:rFonts w:ascii="Arial Nova" w:hAnsi="Arial Nova" w:cs="Arial"/>
                <w:color w:val="FFFFFF" w:themeColor="background1"/>
              </w:rPr>
            </w:pPr>
            <w:r>
              <w:rPr>
                <w:rFonts w:ascii="Arial Nova" w:hAnsi="Arial Nova" w:cs="Arial"/>
                <w:color w:val="FFFFFF" w:themeColor="background1"/>
              </w:rPr>
              <w:t>Section 6.1 Trustee details if applicable</w:t>
            </w:r>
          </w:p>
        </w:tc>
      </w:tr>
      <w:tr w:rsidR="00A24852" w:rsidRPr="00FE4C28" w14:paraId="75FD322F" w14:textId="77777777" w:rsidTr="00253B7F">
        <w:trPr>
          <w:trHeight w:val="273"/>
        </w:trPr>
        <w:tc>
          <w:tcPr>
            <w:tcW w:w="11067" w:type="dxa"/>
            <w:gridSpan w:val="16"/>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D5FF9C1" w14:textId="77777777" w:rsidR="00A24852" w:rsidRPr="003F55A9" w:rsidRDefault="00A24852" w:rsidP="00253B7F">
            <w:pPr>
              <w:spacing w:before="60" w:after="60"/>
              <w:rPr>
                <w:rFonts w:ascii="Arial Nova" w:hAnsi="Arial Nova" w:cs="Arial"/>
                <w:color w:val="541A8E"/>
              </w:rPr>
            </w:pPr>
            <w:r w:rsidRPr="003F55A9">
              <w:rPr>
                <w:rFonts w:ascii="Arial Nova" w:hAnsi="Arial Nova" w:cs="Arial"/>
                <w:color w:val="541A8E"/>
              </w:rPr>
              <w:t xml:space="preserve">Trust Details </w:t>
            </w:r>
          </w:p>
        </w:tc>
      </w:tr>
      <w:tr w:rsidR="00A24852" w:rsidRPr="00FE4C28" w14:paraId="760D979E" w14:textId="77777777" w:rsidTr="00253B7F">
        <w:trPr>
          <w:trHeight w:val="576"/>
        </w:trPr>
        <w:tc>
          <w:tcPr>
            <w:tcW w:w="5097" w:type="dxa"/>
            <w:gridSpan w:val="6"/>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0D7B237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Will the applicant hold the licence as a trustee?</w:t>
            </w:r>
          </w:p>
        </w:tc>
        <w:tc>
          <w:tcPr>
            <w:tcW w:w="2976" w:type="dxa"/>
            <w:gridSpan w:val="6"/>
            <w:tcBorders>
              <w:top w:val="dotted" w:sz="4" w:space="0" w:color="BFBFBF" w:themeColor="background1" w:themeShade="BF"/>
              <w:left w:val="nil"/>
              <w:bottom w:val="single" w:sz="4" w:space="0" w:color="D1D1D1" w:themeColor="background2" w:themeShade="E6"/>
              <w:right w:val="dotted" w:sz="4" w:space="0" w:color="BFBFBF" w:themeColor="background1" w:themeShade="BF"/>
            </w:tcBorders>
            <w:shd w:val="clear" w:color="auto" w:fill="FFFFFF" w:themeFill="background1"/>
            <w:vAlign w:val="center"/>
          </w:tcPr>
          <w:p w14:paraId="480B955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    Yes    </w:t>
            </w:r>
            <w:sdt>
              <w:sdtPr>
                <w:rPr>
                  <w:rFonts w:ascii="Arial Nova" w:hAnsi="Arial Nova" w:cs="Arial"/>
                  <w:b/>
                  <w:bCs/>
                  <w:sz w:val="20"/>
                  <w:szCs w:val="20"/>
                </w:rPr>
                <w:id w:val="1558056840"/>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c>
          <w:tcPr>
            <w:tcW w:w="2994" w:type="dxa"/>
            <w:gridSpan w:val="4"/>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7F6C3A82"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    No    </w:t>
            </w:r>
            <w:sdt>
              <w:sdtPr>
                <w:rPr>
                  <w:rFonts w:ascii="Arial Nova" w:hAnsi="Arial Nova" w:cs="Arial"/>
                  <w:b/>
                  <w:bCs/>
                  <w:sz w:val="20"/>
                  <w:szCs w:val="20"/>
                </w:rPr>
                <w:id w:val="432023997"/>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r>
      <w:tr w:rsidR="00A24852" w:rsidRPr="00FE4C28" w14:paraId="485FEF51" w14:textId="77777777" w:rsidTr="00253B7F">
        <w:trPr>
          <w:trHeight w:val="576"/>
        </w:trPr>
        <w:tc>
          <w:tcPr>
            <w:tcW w:w="11067" w:type="dxa"/>
            <w:gridSpan w:val="16"/>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027E752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If YES, provide the full details of the trust (including name, address and date of birth of all beneficiaries)</w:t>
            </w:r>
          </w:p>
        </w:tc>
      </w:tr>
      <w:tr w:rsidR="00A24852" w:rsidRPr="00FE4C28" w14:paraId="2E3BD6FD" w14:textId="77777777" w:rsidTr="00253B7F">
        <w:trPr>
          <w:trHeight w:val="576"/>
        </w:trPr>
        <w:tc>
          <w:tcPr>
            <w:tcW w:w="1995"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236CD41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Trust name:</w:t>
            </w:r>
          </w:p>
        </w:tc>
        <w:sdt>
          <w:sdtPr>
            <w:rPr>
              <w:rFonts w:ascii="Arial Nova" w:hAnsi="Arial Nova" w:cs="Segoe UI"/>
              <w:sz w:val="20"/>
              <w:szCs w:val="20"/>
            </w:rPr>
            <w:id w:val="-1795590530"/>
            <w:placeholder>
              <w:docPart w:val="F9213A2C1A3248D5BC203FE58F7476BF"/>
            </w:placeholder>
            <w:showingPlcHdr/>
            <w:text/>
          </w:sdtPr>
          <w:sdtContent>
            <w:tc>
              <w:tcPr>
                <w:tcW w:w="9072" w:type="dxa"/>
                <w:gridSpan w:val="13"/>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11142C9"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45C3230A" w14:textId="77777777" w:rsidTr="00253B7F">
        <w:trPr>
          <w:trHeight w:val="398"/>
        </w:trPr>
        <w:tc>
          <w:tcPr>
            <w:tcW w:w="3686"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8B363B4" w14:textId="77777777" w:rsidR="00A24852" w:rsidRPr="003F55A9" w:rsidRDefault="00A24852" w:rsidP="00253B7F">
            <w:pPr>
              <w:spacing w:before="60" w:after="60"/>
              <w:rPr>
                <w:rFonts w:ascii="Arial Nova" w:hAnsi="Arial Nova" w:cs="Arial"/>
                <w:color w:val="541A8E"/>
              </w:rPr>
            </w:pPr>
            <w:r w:rsidRPr="003F55A9">
              <w:rPr>
                <w:rFonts w:ascii="Arial Nova" w:hAnsi="Arial Nova" w:cs="Arial"/>
                <w:color w:val="541A8E"/>
              </w:rPr>
              <w:t>Beneficiary /Unit Holder - 1</w:t>
            </w:r>
          </w:p>
        </w:tc>
        <w:tc>
          <w:tcPr>
            <w:tcW w:w="3692"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2504C849" w14:textId="77777777" w:rsidR="00A24852" w:rsidRPr="003F55A9" w:rsidRDefault="00A24852" w:rsidP="00253B7F">
            <w:pPr>
              <w:spacing w:before="60" w:after="60"/>
              <w:rPr>
                <w:rFonts w:ascii="Arial Nova" w:hAnsi="Arial Nova" w:cs="Arial"/>
                <w:color w:val="541A8E"/>
              </w:rPr>
            </w:pPr>
            <w:r>
              <w:rPr>
                <w:rFonts w:ascii="Arial Nova" w:hAnsi="Arial Nova" w:cs="Arial"/>
                <w:b/>
                <w:bCs/>
                <w:sz w:val="20"/>
                <w:szCs w:val="20"/>
              </w:rPr>
              <w:t>Individual</w:t>
            </w:r>
            <w:r w:rsidRPr="003F55A9">
              <w:rPr>
                <w:rFonts w:ascii="Arial Nova" w:hAnsi="Arial Nova" w:cs="Arial"/>
                <w:b/>
                <w:bCs/>
                <w:sz w:val="20"/>
                <w:szCs w:val="20"/>
              </w:rPr>
              <w:t xml:space="preserve">: </w:t>
            </w:r>
            <w:sdt>
              <w:sdtPr>
                <w:rPr>
                  <w:rFonts w:ascii="Arial Nova" w:hAnsi="Arial Nova" w:cs="Arial"/>
                  <w:b/>
                  <w:bCs/>
                  <w:sz w:val="20"/>
                  <w:szCs w:val="20"/>
                </w:rPr>
                <w:id w:val="-2015911121"/>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c>
          <w:tcPr>
            <w:tcW w:w="3689" w:type="dxa"/>
            <w:gridSpan w:val="6"/>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3C7F5"/>
            <w:vAlign w:val="center"/>
          </w:tcPr>
          <w:p w14:paraId="43844E78" w14:textId="77777777" w:rsidR="00A24852" w:rsidRPr="003F55A9" w:rsidRDefault="00A24852" w:rsidP="00253B7F">
            <w:pPr>
              <w:spacing w:before="60" w:after="60"/>
              <w:rPr>
                <w:rFonts w:ascii="Arial Nova" w:hAnsi="Arial Nova" w:cs="Arial"/>
                <w:color w:val="541A8E"/>
              </w:rPr>
            </w:pPr>
            <w:r>
              <w:rPr>
                <w:rFonts w:ascii="Arial Nova" w:hAnsi="Arial Nova" w:cs="Arial"/>
                <w:b/>
                <w:bCs/>
                <w:sz w:val="20"/>
                <w:szCs w:val="20"/>
              </w:rPr>
              <w:t>Organisation</w:t>
            </w:r>
            <w:r w:rsidRPr="003F55A9">
              <w:rPr>
                <w:rFonts w:ascii="Arial Nova" w:hAnsi="Arial Nova" w:cs="Arial"/>
                <w:b/>
                <w:bCs/>
                <w:sz w:val="20"/>
                <w:szCs w:val="20"/>
              </w:rPr>
              <w:t xml:space="preserve">: </w:t>
            </w:r>
            <w:sdt>
              <w:sdtPr>
                <w:rPr>
                  <w:rFonts w:ascii="Arial Nova" w:hAnsi="Arial Nova" w:cs="Arial"/>
                  <w:b/>
                  <w:bCs/>
                  <w:sz w:val="20"/>
                  <w:szCs w:val="20"/>
                </w:rPr>
                <w:id w:val="-153677564"/>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r>
      <w:tr w:rsidR="00A24852" w:rsidRPr="00735F71" w14:paraId="4EA5693F" w14:textId="77777777" w:rsidTr="00253B7F">
        <w:trPr>
          <w:trHeight w:val="576"/>
        </w:trPr>
        <w:tc>
          <w:tcPr>
            <w:tcW w:w="998"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6A24217A"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446742790"/>
            <w:placeholder>
              <w:docPart w:val="7BF70D287A1C447BBDA854C102509F37"/>
            </w:placeholder>
            <w:showingPlcHdr/>
            <w:text/>
          </w:sdtPr>
          <w:sdtContent>
            <w:tc>
              <w:tcPr>
                <w:tcW w:w="997"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07254647"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3257" w:type="dxa"/>
            <w:gridSpan w:val="4"/>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C05B60F"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name</w:t>
            </w:r>
            <w:r w:rsidRPr="003F55A9">
              <w:rPr>
                <w:rFonts w:ascii="Arial Nova" w:hAnsi="Arial Nova" w:cs="Arial"/>
                <w:b/>
                <w:bCs/>
                <w:sz w:val="20"/>
                <w:szCs w:val="20"/>
              </w:rPr>
              <w:t>:</w:t>
            </w:r>
          </w:p>
        </w:tc>
        <w:sdt>
          <w:sdtPr>
            <w:rPr>
              <w:rFonts w:ascii="Arial Nova" w:hAnsi="Arial Nova" w:cs="Segoe UI"/>
              <w:sz w:val="20"/>
              <w:szCs w:val="20"/>
            </w:rPr>
            <w:id w:val="1878815661"/>
            <w:placeholder>
              <w:docPart w:val="B65CA5C0A19742B9BF9DF8FE758D248D"/>
            </w:placeholder>
            <w:showingPlcHdr/>
            <w:text/>
          </w:sdtPr>
          <w:sdtContent>
            <w:tc>
              <w:tcPr>
                <w:tcW w:w="5815"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22633FE"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385E678C" w14:textId="77777777" w:rsidTr="00253B7F">
        <w:trPr>
          <w:trHeight w:val="576"/>
        </w:trPr>
        <w:tc>
          <w:tcPr>
            <w:tcW w:w="1995"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AC364C9"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97289396"/>
            <w:placeholder>
              <w:docPart w:val="810ED64D3735435B8F8D71A02051EF20"/>
            </w:placeholder>
            <w:showingPlcHdr/>
            <w:text/>
          </w:sdtPr>
          <w:sdtContent>
            <w:tc>
              <w:tcPr>
                <w:tcW w:w="5654"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4FE571F"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C6133E0"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99208802"/>
            <w:placeholder>
              <w:docPart w:val="D0E48E76D36549BB9EBF22FDBA166947"/>
            </w:placeholder>
            <w:showingPlcHdr/>
            <w:text/>
          </w:sdtPr>
          <w:sdtContent>
            <w:tc>
              <w:tcPr>
                <w:tcW w:w="1717"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80FFCB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5A22F642" w14:textId="77777777" w:rsidTr="00253B7F">
        <w:trPr>
          <w:trHeight w:val="576"/>
        </w:trPr>
        <w:tc>
          <w:tcPr>
            <w:tcW w:w="2403"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18B73DC1"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233383252"/>
            <w:placeholder>
              <w:docPart w:val="0121EB21CE6444F499F863C42D80E621"/>
            </w:placeholder>
            <w:showingPlcHdr/>
            <w:text/>
          </w:sdtPr>
          <w:sdtContent>
            <w:tc>
              <w:tcPr>
                <w:tcW w:w="8664"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48C8CB10"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4708F2B8" w14:textId="77777777" w:rsidTr="00253B7F">
        <w:trPr>
          <w:trHeight w:val="576"/>
        </w:trPr>
        <w:tc>
          <w:tcPr>
            <w:tcW w:w="1131" w:type="dxa"/>
            <w:gridSpan w:val="2"/>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0A4E2CD4"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311957041"/>
            <w:placeholder>
              <w:docPart w:val="C0CDF9515C394870BCF6C8564D988B06"/>
            </w:placeholder>
            <w:showingPlcHdr/>
            <w:text/>
          </w:sdtPr>
          <w:sdtContent>
            <w:tc>
              <w:tcPr>
                <w:tcW w:w="5237" w:type="dxa"/>
                <w:gridSpan w:val="7"/>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741A753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010" w:type="dxa"/>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3610962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983" w:type="dxa"/>
            <w:gridSpan w:val="3"/>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355D2CB6" w14:textId="77777777" w:rsidR="00A24852" w:rsidRPr="003F55A9" w:rsidRDefault="00A24852" w:rsidP="00253B7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5289141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395792143"/>
            <w:placeholder>
              <w:docPart w:val="44986A9C225444F29E26913FD8B22D2E"/>
            </w:placeholder>
            <w:showingPlcHdr/>
            <w:text/>
          </w:sdtPr>
          <w:sdtContent>
            <w:tc>
              <w:tcPr>
                <w:tcW w:w="1430" w:type="dxa"/>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6FD4854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FE4C28" w14:paraId="68B402F4" w14:textId="77777777" w:rsidTr="00253B7F">
        <w:trPr>
          <w:trHeight w:val="323"/>
        </w:trPr>
        <w:tc>
          <w:tcPr>
            <w:tcW w:w="3686" w:type="dxa"/>
            <w:gridSpan w:val="5"/>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3D544A18" w14:textId="77777777" w:rsidR="00A24852" w:rsidRPr="003F55A9" w:rsidRDefault="00A24852" w:rsidP="00253B7F">
            <w:pPr>
              <w:spacing w:before="60" w:after="60"/>
              <w:rPr>
                <w:rFonts w:ascii="Arial Nova" w:hAnsi="Arial Nova" w:cs="Arial"/>
                <w:color w:val="541A8E"/>
              </w:rPr>
            </w:pPr>
            <w:r w:rsidRPr="003F55A9">
              <w:rPr>
                <w:rFonts w:ascii="Arial Nova" w:hAnsi="Arial Nova" w:cs="Arial"/>
                <w:color w:val="541A8E"/>
              </w:rPr>
              <w:t>Beneficiary / Unit Holder - 2</w:t>
            </w:r>
          </w:p>
        </w:tc>
        <w:tc>
          <w:tcPr>
            <w:tcW w:w="3692" w:type="dxa"/>
            <w:gridSpan w:val="5"/>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65AB5EF9" w14:textId="77777777" w:rsidR="00A24852" w:rsidRPr="003F55A9" w:rsidRDefault="00A24852" w:rsidP="00253B7F">
            <w:pPr>
              <w:spacing w:before="60" w:after="60"/>
              <w:rPr>
                <w:rFonts w:ascii="Arial Nova" w:hAnsi="Arial Nova" w:cs="Arial"/>
                <w:color w:val="541A8E"/>
              </w:rPr>
            </w:pPr>
            <w:r>
              <w:rPr>
                <w:rFonts w:ascii="Arial Nova" w:hAnsi="Arial Nova" w:cs="Arial"/>
                <w:b/>
                <w:bCs/>
                <w:sz w:val="20"/>
                <w:szCs w:val="20"/>
              </w:rPr>
              <w:t>Individual</w:t>
            </w:r>
            <w:r w:rsidRPr="003F55A9">
              <w:rPr>
                <w:rFonts w:ascii="Arial Nova" w:hAnsi="Arial Nova" w:cs="Arial"/>
                <w:b/>
                <w:bCs/>
                <w:sz w:val="20"/>
                <w:szCs w:val="20"/>
              </w:rPr>
              <w:t xml:space="preserve">: </w:t>
            </w:r>
            <w:sdt>
              <w:sdtPr>
                <w:rPr>
                  <w:rFonts w:ascii="Arial Nova" w:hAnsi="Arial Nova" w:cs="Arial"/>
                  <w:b/>
                  <w:bCs/>
                  <w:sz w:val="20"/>
                  <w:szCs w:val="20"/>
                </w:rPr>
                <w:id w:val="-354803004"/>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c>
          <w:tcPr>
            <w:tcW w:w="3689" w:type="dxa"/>
            <w:gridSpan w:val="6"/>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E3C7F5"/>
            <w:vAlign w:val="center"/>
          </w:tcPr>
          <w:p w14:paraId="7A6751A4" w14:textId="77777777" w:rsidR="00A24852" w:rsidRPr="003F55A9" w:rsidRDefault="00A24852" w:rsidP="00253B7F">
            <w:pPr>
              <w:spacing w:before="60" w:after="60"/>
              <w:rPr>
                <w:rFonts w:ascii="Arial Nova" w:hAnsi="Arial Nova" w:cs="Arial"/>
                <w:color w:val="541A8E"/>
              </w:rPr>
            </w:pPr>
            <w:r>
              <w:rPr>
                <w:rFonts w:ascii="Arial Nova" w:hAnsi="Arial Nova" w:cs="Arial"/>
                <w:b/>
                <w:bCs/>
                <w:sz w:val="20"/>
                <w:szCs w:val="20"/>
              </w:rPr>
              <w:t>Organisation</w:t>
            </w:r>
            <w:r w:rsidRPr="003F55A9">
              <w:rPr>
                <w:rFonts w:ascii="Arial Nova" w:hAnsi="Arial Nova" w:cs="Arial"/>
                <w:b/>
                <w:bCs/>
                <w:sz w:val="20"/>
                <w:szCs w:val="20"/>
              </w:rPr>
              <w:t xml:space="preserve">: </w:t>
            </w:r>
            <w:sdt>
              <w:sdtPr>
                <w:rPr>
                  <w:rFonts w:ascii="Arial Nova" w:hAnsi="Arial Nova" w:cs="Arial"/>
                  <w:b/>
                  <w:bCs/>
                  <w:sz w:val="20"/>
                  <w:szCs w:val="20"/>
                </w:rPr>
                <w:id w:val="-78840753"/>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r>
      <w:tr w:rsidR="00A24852" w:rsidRPr="00735F71" w14:paraId="001C0253" w14:textId="77777777" w:rsidTr="00253B7F">
        <w:trPr>
          <w:trHeight w:val="576"/>
        </w:trPr>
        <w:tc>
          <w:tcPr>
            <w:tcW w:w="1995"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5CE22694"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Individual</w:t>
            </w:r>
            <w:r w:rsidRPr="003F55A9">
              <w:rPr>
                <w:rFonts w:ascii="Arial Nova" w:hAnsi="Arial Nova" w:cs="Arial"/>
                <w:b/>
                <w:bCs/>
                <w:sz w:val="20"/>
                <w:szCs w:val="20"/>
              </w:rPr>
              <w:t xml:space="preserve">: </w:t>
            </w:r>
            <w:sdt>
              <w:sdtPr>
                <w:rPr>
                  <w:rFonts w:ascii="Arial Nova" w:hAnsi="Arial Nova" w:cs="Arial"/>
                  <w:b/>
                  <w:bCs/>
                  <w:sz w:val="20"/>
                  <w:szCs w:val="20"/>
                </w:rPr>
                <w:id w:val="-813553658"/>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sdt>
          <w:sdtPr>
            <w:rPr>
              <w:rFonts w:ascii="Arial Nova" w:hAnsi="Arial Nova" w:cs="Segoe UI"/>
              <w:sz w:val="20"/>
              <w:szCs w:val="20"/>
            </w:rPr>
            <w:id w:val="1920974859"/>
            <w:placeholder>
              <w:docPart w:val="A97C23D95D24458E8EFBCE0CF9168C28"/>
            </w:placeholder>
            <w:showingPlcHdr/>
            <w:text/>
          </w:sdtPr>
          <w:sdtContent>
            <w:tc>
              <w:tcPr>
                <w:tcW w:w="3527" w:type="dxa"/>
                <w:gridSpan w:val="5"/>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AEED0BB"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856" w:type="dxa"/>
            <w:gridSpan w:val="2"/>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6CA9562"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Organisation</w:t>
            </w:r>
            <w:r w:rsidRPr="003F55A9">
              <w:rPr>
                <w:rFonts w:ascii="Arial Nova" w:hAnsi="Arial Nova" w:cs="Arial"/>
                <w:b/>
                <w:bCs/>
                <w:sz w:val="20"/>
                <w:szCs w:val="20"/>
              </w:rPr>
              <w:t xml:space="preserve">: </w:t>
            </w:r>
            <w:sdt>
              <w:sdtPr>
                <w:rPr>
                  <w:rFonts w:ascii="Arial Nova" w:hAnsi="Arial Nova" w:cs="Arial"/>
                  <w:b/>
                  <w:bCs/>
                  <w:sz w:val="20"/>
                  <w:szCs w:val="20"/>
                </w:rPr>
                <w:id w:val="-1309094343"/>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p>
        </w:tc>
        <w:tc>
          <w:tcPr>
            <w:tcW w:w="3689" w:type="dxa"/>
            <w:gridSpan w:val="6"/>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04D1CFC2" w14:textId="77777777" w:rsidR="00A24852" w:rsidRPr="003F55A9" w:rsidRDefault="00A24852" w:rsidP="00253B7F">
            <w:pPr>
              <w:rPr>
                <w:rFonts w:ascii="Arial Nova" w:hAnsi="Arial Nova" w:cs="Arial"/>
                <w:b/>
                <w:bCs/>
                <w:sz w:val="20"/>
                <w:szCs w:val="20"/>
              </w:rPr>
            </w:pPr>
          </w:p>
        </w:tc>
      </w:tr>
      <w:tr w:rsidR="00A24852" w:rsidRPr="00735F71" w14:paraId="3AAD9527" w14:textId="77777777" w:rsidTr="00253B7F">
        <w:trPr>
          <w:trHeight w:val="576"/>
        </w:trPr>
        <w:tc>
          <w:tcPr>
            <w:tcW w:w="998" w:type="dxa"/>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D91CA2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Title:</w:t>
            </w:r>
          </w:p>
        </w:tc>
        <w:sdt>
          <w:sdtPr>
            <w:rPr>
              <w:rFonts w:ascii="Arial Nova" w:hAnsi="Arial Nova" w:cs="Segoe UI"/>
              <w:sz w:val="20"/>
              <w:szCs w:val="20"/>
            </w:rPr>
            <w:id w:val="1117490300"/>
            <w:placeholder>
              <w:docPart w:val="33491C99A78D472C828ACECF2A9BCDF5"/>
            </w:placeholder>
            <w:showingPlcHdr/>
            <w:text/>
          </w:sdtPr>
          <w:sdtContent>
            <w:tc>
              <w:tcPr>
                <w:tcW w:w="997" w:type="dxa"/>
                <w:gridSpan w:val="2"/>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6D04DCC9"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3257" w:type="dxa"/>
            <w:gridSpan w:val="4"/>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E96F018"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Surname</w:t>
            </w:r>
            <w:r>
              <w:rPr>
                <w:rFonts w:ascii="Arial Nova" w:hAnsi="Arial Nova" w:cs="Arial"/>
                <w:b/>
                <w:bCs/>
                <w:sz w:val="20"/>
                <w:szCs w:val="20"/>
              </w:rPr>
              <w:t xml:space="preserve"> / Organisation name:</w:t>
            </w:r>
          </w:p>
        </w:tc>
        <w:sdt>
          <w:sdtPr>
            <w:rPr>
              <w:rFonts w:ascii="Arial Nova" w:hAnsi="Arial Nova" w:cs="Segoe UI"/>
              <w:sz w:val="20"/>
              <w:szCs w:val="20"/>
            </w:rPr>
            <w:id w:val="-812481129"/>
            <w:placeholder>
              <w:docPart w:val="DD0EA1DFBBED4D2CBDE401FB6CB725E9"/>
            </w:placeholder>
            <w:showingPlcHdr/>
            <w:text/>
          </w:sdtPr>
          <w:sdtContent>
            <w:tc>
              <w:tcPr>
                <w:tcW w:w="5815" w:type="dxa"/>
                <w:gridSpan w:val="9"/>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2F85CA45"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659B2D0D" w14:textId="77777777" w:rsidTr="00253B7F">
        <w:trPr>
          <w:trHeight w:val="576"/>
        </w:trPr>
        <w:tc>
          <w:tcPr>
            <w:tcW w:w="1995"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303FDC13"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Given name(s)</w:t>
            </w:r>
          </w:p>
        </w:tc>
        <w:sdt>
          <w:sdtPr>
            <w:rPr>
              <w:rFonts w:ascii="Arial Nova" w:hAnsi="Arial Nova" w:cs="Segoe UI"/>
              <w:sz w:val="20"/>
              <w:szCs w:val="20"/>
            </w:rPr>
            <w:id w:val="1443575317"/>
            <w:placeholder>
              <w:docPart w:val="551BD32868B44088B9501DA2FE3A01EE"/>
            </w:placeholder>
            <w:showingPlcHdr/>
            <w:text/>
          </w:sdtPr>
          <w:sdtContent>
            <w:tc>
              <w:tcPr>
                <w:tcW w:w="5654" w:type="dxa"/>
                <w:gridSpan w:val="8"/>
                <w:tcBorders>
                  <w:top w:val="dotted" w:sz="4" w:space="0" w:color="BFBFBF" w:themeColor="background1" w:themeShade="BF"/>
                  <w:left w:val="nil"/>
                  <w:bottom w:val="single" w:sz="4" w:space="0" w:color="D1D1D1" w:themeColor="background2" w:themeShade="E6"/>
                  <w:right w:val="nil"/>
                </w:tcBorders>
                <w:shd w:val="clear" w:color="auto" w:fill="FFFFFF" w:themeFill="background1"/>
                <w:vAlign w:val="center"/>
              </w:tcPr>
              <w:p w14:paraId="1CEA95C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701" w:type="dxa"/>
            <w:gridSpan w:val="3"/>
            <w:tcBorders>
              <w:top w:val="dotted" w:sz="4" w:space="0" w:color="BFBFBF" w:themeColor="background1" w:themeShade="BF"/>
              <w:left w:val="nil"/>
              <w:bottom w:val="single" w:sz="4" w:space="0" w:color="D1D1D1" w:themeColor="background2" w:themeShade="E6"/>
              <w:right w:val="nil"/>
            </w:tcBorders>
            <w:shd w:val="clear" w:color="auto" w:fill="E8E8E8" w:themeFill="background2"/>
            <w:vAlign w:val="center"/>
          </w:tcPr>
          <w:p w14:paraId="6E7FC03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Date of birth:</w:t>
            </w:r>
          </w:p>
        </w:tc>
        <w:sdt>
          <w:sdtPr>
            <w:rPr>
              <w:rFonts w:ascii="Arial Nova" w:hAnsi="Arial Nova" w:cs="Segoe UI"/>
              <w:sz w:val="20"/>
              <w:szCs w:val="20"/>
            </w:rPr>
            <w:id w:val="167681320"/>
            <w:placeholder>
              <w:docPart w:val="45280A7DB872473BA0B72F81E6A5E93F"/>
            </w:placeholder>
            <w:showingPlcHdr/>
            <w:text/>
          </w:sdtPr>
          <w:sdtContent>
            <w:tc>
              <w:tcPr>
                <w:tcW w:w="1717" w:type="dxa"/>
                <w:gridSpan w:val="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35FDD32D"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51FF2678" w14:textId="77777777" w:rsidTr="00253B7F">
        <w:trPr>
          <w:trHeight w:val="576"/>
        </w:trPr>
        <w:tc>
          <w:tcPr>
            <w:tcW w:w="2403" w:type="dxa"/>
            <w:gridSpan w:val="4"/>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0D1C4569"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A</w:t>
            </w:r>
            <w:r w:rsidRPr="003F55A9">
              <w:rPr>
                <w:rFonts w:ascii="Arial Nova" w:hAnsi="Arial Nova" w:cs="Arial"/>
                <w:b/>
                <w:bCs/>
                <w:sz w:val="20"/>
                <w:szCs w:val="20"/>
              </w:rPr>
              <w:t>ddress:</w:t>
            </w:r>
          </w:p>
        </w:tc>
        <w:sdt>
          <w:sdtPr>
            <w:rPr>
              <w:rFonts w:ascii="Arial Nova" w:hAnsi="Arial Nova" w:cs="Segoe UI"/>
              <w:sz w:val="20"/>
              <w:szCs w:val="20"/>
            </w:rPr>
            <w:id w:val="1907483249"/>
            <w:placeholder>
              <w:docPart w:val="DE55F6AB95E541D688C6BEDEA1B0D129"/>
            </w:placeholder>
            <w:showingPlcHdr/>
            <w:text/>
          </w:sdtPr>
          <w:sdtContent>
            <w:tc>
              <w:tcPr>
                <w:tcW w:w="8664" w:type="dxa"/>
                <w:gridSpan w:val="12"/>
                <w:tcBorders>
                  <w:top w:val="dotted" w:sz="4" w:space="0" w:color="BFBFBF" w:themeColor="background1" w:themeShade="BF"/>
                  <w:left w:val="nil"/>
                  <w:bottom w:val="single" w:sz="4" w:space="0" w:color="D1D1D1" w:themeColor="background2" w:themeShade="E6"/>
                  <w:right w:val="single" w:sz="4" w:space="0" w:color="auto"/>
                </w:tcBorders>
                <w:shd w:val="clear" w:color="auto" w:fill="FFFFFF" w:themeFill="background1"/>
                <w:vAlign w:val="center"/>
              </w:tcPr>
              <w:p w14:paraId="109F800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735F71" w14:paraId="08D055B2" w14:textId="77777777" w:rsidTr="00253B7F">
        <w:trPr>
          <w:trHeight w:val="576"/>
        </w:trPr>
        <w:tc>
          <w:tcPr>
            <w:tcW w:w="1131" w:type="dxa"/>
            <w:gridSpan w:val="2"/>
            <w:tcBorders>
              <w:top w:val="dotted" w:sz="4" w:space="0" w:color="BFBFBF" w:themeColor="background1" w:themeShade="BF"/>
              <w:left w:val="single" w:sz="4" w:space="0" w:color="auto"/>
              <w:bottom w:val="single" w:sz="4" w:space="0" w:color="auto"/>
              <w:right w:val="nil"/>
            </w:tcBorders>
            <w:shd w:val="clear" w:color="auto" w:fill="E8E8E8" w:themeFill="background2"/>
            <w:vAlign w:val="center"/>
          </w:tcPr>
          <w:p w14:paraId="44739D97"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2030987823"/>
            <w:placeholder>
              <w:docPart w:val="E66BF3AC5B4B4E63B3D86F2218E24432"/>
            </w:placeholder>
            <w:showingPlcHdr/>
            <w:text/>
          </w:sdtPr>
          <w:sdtContent>
            <w:tc>
              <w:tcPr>
                <w:tcW w:w="5237" w:type="dxa"/>
                <w:gridSpan w:val="7"/>
                <w:tcBorders>
                  <w:top w:val="dotted" w:sz="4" w:space="0" w:color="BFBFBF" w:themeColor="background1" w:themeShade="BF"/>
                  <w:left w:val="nil"/>
                  <w:bottom w:val="single" w:sz="4" w:space="0" w:color="auto"/>
                  <w:right w:val="nil"/>
                </w:tcBorders>
                <w:shd w:val="clear" w:color="auto" w:fill="FFFFFF" w:themeFill="background1"/>
                <w:vAlign w:val="center"/>
              </w:tcPr>
              <w:p w14:paraId="22717516"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010" w:type="dxa"/>
            <w:tcBorders>
              <w:top w:val="dotted" w:sz="4" w:space="0" w:color="BFBFBF" w:themeColor="background1" w:themeShade="BF"/>
              <w:left w:val="nil"/>
              <w:bottom w:val="single" w:sz="4" w:space="0" w:color="auto"/>
              <w:right w:val="nil"/>
            </w:tcBorders>
            <w:shd w:val="clear" w:color="auto" w:fill="E8E8E8" w:themeFill="background2"/>
            <w:vAlign w:val="center"/>
          </w:tcPr>
          <w:p w14:paraId="75A58E8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State:</w:t>
            </w:r>
          </w:p>
        </w:tc>
        <w:tc>
          <w:tcPr>
            <w:tcW w:w="983" w:type="dxa"/>
            <w:gridSpan w:val="3"/>
            <w:tcBorders>
              <w:top w:val="dotted" w:sz="4" w:space="0" w:color="BFBFBF" w:themeColor="background1" w:themeShade="BF"/>
              <w:left w:val="nil"/>
              <w:bottom w:val="single" w:sz="4" w:space="0" w:color="auto"/>
              <w:right w:val="nil"/>
            </w:tcBorders>
            <w:shd w:val="clear" w:color="auto" w:fill="FFFFFF" w:themeFill="background1"/>
            <w:vAlign w:val="center"/>
          </w:tcPr>
          <w:p w14:paraId="6B5AB4F3" w14:textId="77777777" w:rsidR="00A24852" w:rsidRPr="003F55A9" w:rsidRDefault="00A24852" w:rsidP="00253B7F">
            <w:pPr>
              <w:rPr>
                <w:rFonts w:ascii="Arial Nova" w:hAnsi="Arial Nova" w:cs="Arial"/>
                <w:b/>
                <w:bCs/>
                <w:sz w:val="20"/>
                <w:szCs w:val="20"/>
              </w:rPr>
            </w:pPr>
          </w:p>
        </w:tc>
        <w:tc>
          <w:tcPr>
            <w:tcW w:w="1276" w:type="dxa"/>
            <w:gridSpan w:val="2"/>
            <w:tcBorders>
              <w:top w:val="dotted" w:sz="4" w:space="0" w:color="BFBFBF" w:themeColor="background1" w:themeShade="BF"/>
              <w:left w:val="nil"/>
              <w:bottom w:val="single" w:sz="4" w:space="0" w:color="auto"/>
              <w:right w:val="nil"/>
            </w:tcBorders>
            <w:shd w:val="clear" w:color="auto" w:fill="E8E8E8" w:themeFill="background2"/>
            <w:vAlign w:val="center"/>
          </w:tcPr>
          <w:p w14:paraId="11DCC6B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58860392"/>
            <w:placeholder>
              <w:docPart w:val="910C3E849A0D43C29763A4EA1C395D9C"/>
            </w:placeholder>
            <w:showingPlcHdr/>
            <w:text/>
          </w:sdtPr>
          <w:sdtContent>
            <w:tc>
              <w:tcPr>
                <w:tcW w:w="1430" w:type="dxa"/>
                <w:tcBorders>
                  <w:top w:val="dotted" w:sz="4" w:space="0" w:color="BFBFBF" w:themeColor="background1" w:themeShade="BF"/>
                  <w:left w:val="nil"/>
                  <w:bottom w:val="single" w:sz="4" w:space="0" w:color="auto"/>
                  <w:right w:val="single" w:sz="4" w:space="0" w:color="auto"/>
                </w:tcBorders>
                <w:shd w:val="clear" w:color="auto" w:fill="FFFFFF" w:themeFill="background1"/>
                <w:vAlign w:val="center"/>
              </w:tcPr>
              <w:p w14:paraId="5DBF23E1" w14:textId="77777777" w:rsidR="00A24852" w:rsidRPr="003F55A9" w:rsidRDefault="00A24852" w:rsidP="00253B7F">
                <w:pPr>
                  <w:rPr>
                    <w:rFonts w:ascii="Arial Nova" w:hAnsi="Arial Nova" w:cs="Arial"/>
                    <w:b/>
                    <w:bCs/>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bl>
    <w:p w14:paraId="24CE40F6" w14:textId="322E209F" w:rsidR="00461154" w:rsidRDefault="00461154" w:rsidP="0068190C">
      <w:pPr>
        <w:tabs>
          <w:tab w:val="left" w:pos="1064"/>
        </w:tabs>
        <w:spacing w:after="0" w:line="240" w:lineRule="auto"/>
        <w:rPr>
          <w:rFonts w:ascii="Arial Nova" w:hAnsi="Arial Nova" w:cs="Arial"/>
          <w:b/>
          <w:bCs/>
          <w:sz w:val="18"/>
          <w:szCs w:val="18"/>
        </w:rPr>
      </w:pPr>
    </w:p>
    <w:p w14:paraId="2EA645CF" w14:textId="77777777" w:rsidR="00461154" w:rsidRDefault="00461154">
      <w:pPr>
        <w:rPr>
          <w:rFonts w:ascii="Arial Nova" w:hAnsi="Arial Nova" w:cs="Arial"/>
          <w:b/>
          <w:bCs/>
          <w:sz w:val="18"/>
          <w:szCs w:val="18"/>
        </w:rPr>
      </w:pPr>
      <w:r>
        <w:rPr>
          <w:rFonts w:ascii="Arial Nova" w:hAnsi="Arial Nova" w:cs="Arial"/>
          <w:b/>
          <w:bCs/>
          <w:sz w:val="18"/>
          <w:szCs w:val="18"/>
        </w:rPr>
        <w:br w:type="page"/>
      </w:r>
    </w:p>
    <w:p w14:paraId="77632923"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003"/>
        <w:gridCol w:w="992"/>
        <w:gridCol w:w="6662"/>
        <w:gridCol w:w="1276"/>
        <w:gridCol w:w="1134"/>
      </w:tblGrid>
      <w:tr w:rsidR="00A24852" w:rsidRPr="00735F71" w14:paraId="6E8A2B36"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38115E"/>
            <w:vAlign w:val="center"/>
          </w:tcPr>
          <w:p w14:paraId="6E2DCFCF" w14:textId="77777777" w:rsidR="00A24852" w:rsidRPr="003F55A9" w:rsidRDefault="00A24852" w:rsidP="00253B7F">
            <w:pPr>
              <w:spacing w:before="120" w:after="120"/>
              <w:rPr>
                <w:rFonts w:ascii="Arial Nova" w:hAnsi="Arial Nova" w:cs="Arial"/>
                <w:b/>
                <w:bCs/>
                <w:color w:val="FFFFFF" w:themeColor="background1"/>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7</w:t>
            </w:r>
            <w:r w:rsidRPr="003F55A9">
              <w:rPr>
                <w:rFonts w:ascii="Arial Nova" w:hAnsi="Arial Nova" w:cs="Arial"/>
                <w:b/>
                <w:bCs/>
                <w:color w:val="FFFFFF" w:themeColor="background1"/>
              </w:rPr>
              <w:t xml:space="preserve"> – STATUS OF LICENCE</w:t>
            </w:r>
          </w:p>
        </w:tc>
      </w:tr>
      <w:tr w:rsidR="00A24852" w:rsidRPr="00735F71" w14:paraId="473C7516" w14:textId="77777777" w:rsidTr="00253B7F">
        <w:trPr>
          <w:trHeight w:val="576"/>
        </w:trPr>
        <w:tc>
          <w:tcPr>
            <w:tcW w:w="8657" w:type="dxa"/>
            <w:gridSpan w:val="3"/>
            <w:tcBorders>
              <w:top w:val="dotted" w:sz="4" w:space="0" w:color="BFBFBF" w:themeColor="background1" w:themeShade="BF"/>
              <w:left w:val="single" w:sz="4" w:space="0" w:color="auto"/>
              <w:bottom w:val="single" w:sz="4" w:space="0" w:color="D1D1D1" w:themeColor="background2" w:themeShade="E6"/>
              <w:right w:val="nil"/>
            </w:tcBorders>
            <w:shd w:val="clear" w:color="auto" w:fill="E8E8E8" w:themeFill="background2"/>
            <w:vAlign w:val="center"/>
          </w:tcPr>
          <w:p w14:paraId="45A8AFED"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Is the licence subject to a</w:t>
            </w:r>
            <w:r>
              <w:rPr>
                <w:rFonts w:ascii="Arial Nova" w:hAnsi="Arial Nova" w:cs="Arial"/>
                <w:b/>
                <w:bCs/>
                <w:sz w:val="20"/>
                <w:szCs w:val="20"/>
              </w:rPr>
              <w:t>n Interim Authorisation or a</w:t>
            </w:r>
            <w:r w:rsidRPr="003F55A9">
              <w:rPr>
                <w:rFonts w:ascii="Arial Nova" w:hAnsi="Arial Nova" w:cs="Arial"/>
                <w:b/>
                <w:bCs/>
                <w:sz w:val="20"/>
                <w:szCs w:val="20"/>
              </w:rPr>
              <w:t xml:space="preserve"> Business Continuity Order?</w:t>
            </w:r>
          </w:p>
        </w:tc>
        <w:tc>
          <w:tcPr>
            <w:tcW w:w="1276" w:type="dxa"/>
            <w:tcBorders>
              <w:top w:val="dotted" w:sz="4" w:space="0" w:color="BFBFBF" w:themeColor="background1" w:themeShade="BF"/>
              <w:left w:val="nil"/>
              <w:bottom w:val="single" w:sz="4" w:space="0" w:color="D1D1D1" w:themeColor="background2" w:themeShade="E6"/>
              <w:right w:val="dotted" w:sz="4" w:space="0" w:color="BFBFBF" w:themeColor="background1" w:themeShade="BF"/>
            </w:tcBorders>
            <w:shd w:val="clear" w:color="auto" w:fill="FFFFFF" w:themeFill="background1"/>
            <w:vAlign w:val="center"/>
          </w:tcPr>
          <w:p w14:paraId="7371F3EE" w14:textId="77777777" w:rsidR="00A24852" w:rsidRPr="003F55A9" w:rsidRDefault="00A24852" w:rsidP="00253B7F">
            <w:pPr>
              <w:rPr>
                <w:rFonts w:ascii="Arial Nova" w:hAnsi="Arial Nova" w:cs="Arial"/>
                <w:b/>
                <w:bCs/>
                <w:sz w:val="20"/>
                <w:szCs w:val="20"/>
              </w:rPr>
            </w:pPr>
            <w:sdt>
              <w:sdtPr>
                <w:rPr>
                  <w:rFonts w:ascii="Arial Nova" w:hAnsi="Arial Nova" w:cs="Arial"/>
                  <w:b/>
                  <w:bCs/>
                  <w:sz w:val="20"/>
                  <w:szCs w:val="20"/>
                </w:rPr>
                <w:id w:val="320087443"/>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r w:rsidRPr="003F55A9">
              <w:rPr>
                <w:rFonts w:ascii="Arial Nova" w:hAnsi="Arial Nova" w:cs="Arial"/>
                <w:b/>
                <w:bCs/>
                <w:sz w:val="20"/>
                <w:szCs w:val="20"/>
              </w:rPr>
              <w:t xml:space="preserve">    Yes</w:t>
            </w:r>
          </w:p>
        </w:tc>
        <w:tc>
          <w:tcPr>
            <w:tcW w:w="1134" w:type="dxa"/>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75A7F3AF" w14:textId="77777777" w:rsidR="00A24852" w:rsidRPr="003F55A9" w:rsidRDefault="00A24852" w:rsidP="00253B7F">
            <w:pPr>
              <w:rPr>
                <w:rFonts w:ascii="Arial Nova" w:hAnsi="Arial Nova" w:cs="Arial"/>
                <w:b/>
                <w:bCs/>
                <w:sz w:val="20"/>
                <w:szCs w:val="20"/>
              </w:rPr>
            </w:pPr>
            <w:sdt>
              <w:sdtPr>
                <w:rPr>
                  <w:rFonts w:ascii="Arial Nova" w:hAnsi="Arial Nova" w:cs="Arial"/>
                  <w:b/>
                  <w:bCs/>
                  <w:sz w:val="20"/>
                  <w:szCs w:val="20"/>
                </w:rPr>
                <w:id w:val="-1014995410"/>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r w:rsidRPr="003F55A9">
              <w:rPr>
                <w:rFonts w:ascii="Arial Nova" w:hAnsi="Arial Nova" w:cs="Arial"/>
                <w:b/>
                <w:bCs/>
                <w:sz w:val="20"/>
                <w:szCs w:val="20"/>
              </w:rPr>
              <w:t xml:space="preserve">    No</w:t>
            </w:r>
          </w:p>
        </w:tc>
      </w:tr>
      <w:tr w:rsidR="00A24852" w:rsidRPr="00FE4C28" w14:paraId="121036FC" w14:textId="77777777" w:rsidTr="00253B7F">
        <w:trPr>
          <w:trHeight w:val="576"/>
        </w:trPr>
        <w:tc>
          <w:tcPr>
            <w:tcW w:w="8657" w:type="dxa"/>
            <w:gridSpan w:val="3"/>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E8E8E8" w:themeFill="background2"/>
            <w:vAlign w:val="center"/>
          </w:tcPr>
          <w:p w14:paraId="7564B836" w14:textId="77777777" w:rsidR="00A24852" w:rsidRPr="003F55A9" w:rsidRDefault="00A24852" w:rsidP="00253B7F">
            <w:pPr>
              <w:rPr>
                <w:rFonts w:ascii="Arial Nova" w:hAnsi="Arial Nova" w:cs="Arial"/>
                <w:b/>
                <w:bCs/>
                <w:sz w:val="20"/>
                <w:szCs w:val="20"/>
              </w:rPr>
            </w:pPr>
            <w:r>
              <w:rPr>
                <w:rFonts w:ascii="Arial Nova" w:hAnsi="Arial Nova" w:cs="Arial"/>
                <w:b/>
                <w:bCs/>
                <w:sz w:val="20"/>
                <w:szCs w:val="20"/>
              </w:rPr>
              <w:t xml:space="preserve">Are you aware of </w:t>
            </w:r>
            <w:r w:rsidRPr="003F55A9">
              <w:rPr>
                <w:rFonts w:ascii="Arial Nova" w:hAnsi="Arial Nova" w:cs="Arial"/>
                <w:b/>
                <w:bCs/>
                <w:sz w:val="20"/>
                <w:szCs w:val="20"/>
              </w:rPr>
              <w:t>any dispute between the licensee/former licensee and the owner/lessor of the premises?</w:t>
            </w:r>
          </w:p>
        </w:tc>
        <w:tc>
          <w:tcPr>
            <w:tcW w:w="1276"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33FBED0C" w14:textId="77777777" w:rsidR="00A24852" w:rsidRDefault="00A24852" w:rsidP="00253B7F">
            <w:pPr>
              <w:rPr>
                <w:rFonts w:ascii="Arial Nova" w:hAnsi="Arial Nova" w:cs="Arial"/>
                <w:b/>
                <w:bCs/>
                <w:sz w:val="20"/>
                <w:szCs w:val="20"/>
              </w:rPr>
            </w:pPr>
            <w:sdt>
              <w:sdtPr>
                <w:rPr>
                  <w:rFonts w:ascii="Arial Nova" w:hAnsi="Arial Nova" w:cs="Arial"/>
                  <w:b/>
                  <w:bCs/>
                  <w:sz w:val="20"/>
                  <w:szCs w:val="20"/>
                </w:rPr>
                <w:id w:val="1544017864"/>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r w:rsidRPr="003F55A9">
              <w:rPr>
                <w:rFonts w:ascii="Arial Nova" w:hAnsi="Arial Nova" w:cs="Arial"/>
                <w:b/>
                <w:bCs/>
                <w:sz w:val="20"/>
                <w:szCs w:val="20"/>
              </w:rPr>
              <w:t xml:space="preserve">    Yes</w:t>
            </w:r>
            <w:r>
              <w:rPr>
                <w:rFonts w:ascii="Arial Nova" w:hAnsi="Arial Nova" w:cs="Arial"/>
                <w:b/>
                <w:bCs/>
                <w:sz w:val="20"/>
                <w:szCs w:val="20"/>
              </w:rPr>
              <w:t xml:space="preserve"> </w:t>
            </w:r>
          </w:p>
          <w:p w14:paraId="62C1C1E5" w14:textId="77777777" w:rsidR="00A24852" w:rsidRPr="00A85D7F" w:rsidRDefault="00A24852" w:rsidP="00253B7F">
            <w:pPr>
              <w:rPr>
                <w:rFonts w:ascii="Arial Nova" w:hAnsi="Arial Nova" w:cs="Arial"/>
                <w:b/>
                <w:bCs/>
                <w:sz w:val="18"/>
                <w:szCs w:val="18"/>
              </w:rPr>
            </w:pPr>
          </w:p>
        </w:tc>
        <w:tc>
          <w:tcPr>
            <w:tcW w:w="1134" w:type="dxa"/>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FFFFFF" w:themeFill="background1"/>
            <w:vAlign w:val="center"/>
          </w:tcPr>
          <w:p w14:paraId="3E38548B" w14:textId="77777777" w:rsidR="00A24852" w:rsidRPr="003F55A9" w:rsidRDefault="00A24852" w:rsidP="00253B7F">
            <w:pPr>
              <w:spacing w:after="240"/>
              <w:rPr>
                <w:rFonts w:ascii="Arial Nova" w:hAnsi="Arial Nova" w:cs="Arial"/>
                <w:b/>
                <w:bCs/>
                <w:sz w:val="20"/>
                <w:szCs w:val="20"/>
              </w:rPr>
            </w:pPr>
            <w:sdt>
              <w:sdtPr>
                <w:rPr>
                  <w:rFonts w:ascii="Arial Nova" w:hAnsi="Arial Nova" w:cs="Arial"/>
                  <w:b/>
                  <w:bCs/>
                  <w:sz w:val="20"/>
                  <w:szCs w:val="20"/>
                </w:rPr>
                <w:id w:val="-2027631407"/>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r w:rsidRPr="003F55A9">
              <w:rPr>
                <w:rFonts w:ascii="Arial Nova" w:hAnsi="Arial Nova" w:cs="Arial"/>
                <w:b/>
                <w:bCs/>
                <w:sz w:val="20"/>
                <w:szCs w:val="20"/>
              </w:rPr>
              <w:t xml:space="preserve">    No</w:t>
            </w:r>
          </w:p>
        </w:tc>
      </w:tr>
      <w:tr w:rsidR="00A24852" w:rsidRPr="00FE4C28" w14:paraId="6AED359E"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131A16E6" w14:textId="77777777" w:rsidR="00A24852" w:rsidRDefault="00A24852" w:rsidP="00253B7F">
            <w:pPr>
              <w:spacing w:before="120" w:after="120"/>
              <w:rPr>
                <w:rFonts w:ascii="Arial Nova" w:hAnsi="Arial Nova" w:cs="Arial"/>
                <w:b/>
                <w:bCs/>
                <w:sz w:val="20"/>
                <w:szCs w:val="20"/>
              </w:rPr>
            </w:pPr>
            <w:r>
              <w:rPr>
                <w:rFonts w:ascii="Arial Nova" w:hAnsi="Arial Nova" w:cs="Arial"/>
                <w:b/>
                <w:bCs/>
                <w:sz w:val="20"/>
                <w:szCs w:val="20"/>
              </w:rPr>
              <w:t>If you answered YES to the previous question, please provide further details below</w:t>
            </w:r>
            <w:r w:rsidRPr="00C63E31">
              <w:rPr>
                <w:rFonts w:ascii="Arial Nova" w:hAnsi="Arial Nova" w:cs="Arial"/>
                <w:sz w:val="20"/>
                <w:szCs w:val="20"/>
              </w:rPr>
              <w:t xml:space="preserve"> (</w:t>
            </w:r>
            <w:r w:rsidRPr="00C63E31">
              <w:rPr>
                <w:rFonts w:ascii="Arial Nova" w:hAnsi="Arial Nova" w:cs="Arial"/>
                <w:i/>
                <w:iCs/>
                <w:sz w:val="20"/>
                <w:szCs w:val="20"/>
              </w:rPr>
              <w:t>where there is insufficient space, please attach a separate submission)</w:t>
            </w:r>
          </w:p>
        </w:tc>
      </w:tr>
      <w:tr w:rsidR="00A24852" w:rsidRPr="00FE4C28" w14:paraId="048229F1"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292ED3DA" w14:textId="77777777" w:rsidR="00A24852" w:rsidRDefault="00A24852" w:rsidP="00253B7F">
            <w:pPr>
              <w:rPr>
                <w:rFonts w:ascii="Arial Nova" w:hAnsi="Arial Nova" w:cs="Arial"/>
                <w:b/>
                <w:bCs/>
                <w:sz w:val="20"/>
                <w:szCs w:val="20"/>
              </w:rPr>
            </w:pPr>
          </w:p>
        </w:tc>
      </w:tr>
      <w:tr w:rsidR="00A24852" w:rsidRPr="00FE4C28" w14:paraId="728F3000"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108FAA91" w14:textId="77777777" w:rsidR="00A24852" w:rsidRDefault="00A24852" w:rsidP="00253B7F">
            <w:pPr>
              <w:rPr>
                <w:rFonts w:ascii="Arial Nova" w:hAnsi="Arial Nova" w:cs="Arial"/>
                <w:b/>
                <w:bCs/>
                <w:sz w:val="20"/>
                <w:szCs w:val="20"/>
              </w:rPr>
            </w:pPr>
          </w:p>
        </w:tc>
      </w:tr>
      <w:tr w:rsidR="00080B2F" w:rsidRPr="00FE4C28" w14:paraId="616D95E8"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2A5386F8" w14:textId="77777777" w:rsidR="00080B2F" w:rsidRDefault="00080B2F" w:rsidP="00253B7F">
            <w:pPr>
              <w:rPr>
                <w:rFonts w:ascii="Arial Nova" w:hAnsi="Arial Nova" w:cs="Arial"/>
                <w:b/>
                <w:bCs/>
                <w:sz w:val="20"/>
                <w:szCs w:val="20"/>
              </w:rPr>
            </w:pPr>
          </w:p>
        </w:tc>
      </w:tr>
      <w:tr w:rsidR="00080B2F" w:rsidRPr="00FE4C28" w14:paraId="1774C3BD"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224A4CE5" w14:textId="77777777" w:rsidR="00080B2F" w:rsidRDefault="00080B2F" w:rsidP="00253B7F">
            <w:pPr>
              <w:rPr>
                <w:rFonts w:ascii="Arial Nova" w:hAnsi="Arial Nova" w:cs="Arial"/>
                <w:b/>
                <w:bCs/>
                <w:sz w:val="20"/>
                <w:szCs w:val="20"/>
              </w:rPr>
            </w:pPr>
          </w:p>
        </w:tc>
      </w:tr>
      <w:tr w:rsidR="00080B2F" w:rsidRPr="00FE4C28" w14:paraId="2758B4A1"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6281C468" w14:textId="77777777" w:rsidR="00080B2F" w:rsidRDefault="00080B2F" w:rsidP="00253B7F">
            <w:pPr>
              <w:rPr>
                <w:rFonts w:ascii="Arial Nova" w:hAnsi="Arial Nova" w:cs="Arial"/>
                <w:b/>
                <w:bCs/>
                <w:sz w:val="20"/>
                <w:szCs w:val="20"/>
              </w:rPr>
            </w:pPr>
          </w:p>
        </w:tc>
      </w:tr>
      <w:tr w:rsidR="00080B2F" w:rsidRPr="00FE4C28" w14:paraId="6D6DB5B5"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5678A563" w14:textId="77777777" w:rsidR="00080B2F" w:rsidRDefault="00080B2F" w:rsidP="00253B7F">
            <w:pPr>
              <w:rPr>
                <w:rFonts w:ascii="Arial Nova" w:hAnsi="Arial Nova" w:cs="Arial"/>
                <w:b/>
                <w:bCs/>
                <w:sz w:val="20"/>
                <w:szCs w:val="20"/>
              </w:rPr>
            </w:pPr>
          </w:p>
        </w:tc>
      </w:tr>
      <w:tr w:rsidR="00A24852" w:rsidRPr="00FE4C28" w14:paraId="4DD3768F"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E8E8E8" w:themeFill="background2"/>
            <w:vAlign w:val="center"/>
          </w:tcPr>
          <w:p w14:paraId="0F1C5AC8" w14:textId="77777777" w:rsidR="00A24852" w:rsidRDefault="00A24852" w:rsidP="00253B7F">
            <w:pPr>
              <w:spacing w:before="120" w:after="120"/>
              <w:rPr>
                <w:rFonts w:ascii="Arial Nova" w:hAnsi="Arial Nova" w:cs="Arial"/>
                <w:b/>
                <w:bCs/>
                <w:sz w:val="20"/>
                <w:szCs w:val="20"/>
              </w:rPr>
            </w:pPr>
            <w:r>
              <w:rPr>
                <w:rFonts w:ascii="Arial Nova" w:hAnsi="Arial Nova" w:cs="Arial"/>
                <w:b/>
                <w:bCs/>
                <w:sz w:val="20"/>
                <w:szCs w:val="20"/>
              </w:rPr>
              <w:t>Is the transfer of the liquor licence subject to a sale agreement of the business between the licensee and the applicant or assignment of the right of the licensee to carry on business under the licence:</w:t>
            </w:r>
          </w:p>
        </w:tc>
      </w:tr>
      <w:tr w:rsidR="00A24852" w:rsidRPr="00FE4C28" w14:paraId="2AD618C0" w14:textId="77777777" w:rsidTr="00253B7F">
        <w:trPr>
          <w:trHeight w:val="576"/>
        </w:trPr>
        <w:tc>
          <w:tcPr>
            <w:tcW w:w="1003" w:type="dxa"/>
            <w:tcBorders>
              <w:top w:val="dotted" w:sz="4" w:space="0" w:color="BFBFBF" w:themeColor="background1" w:themeShade="BF"/>
              <w:left w:val="single" w:sz="4"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447825DD" w14:textId="77777777" w:rsidR="00A24852" w:rsidRDefault="00A24852" w:rsidP="00253B7F">
            <w:pPr>
              <w:rPr>
                <w:rFonts w:ascii="Arial Nova" w:hAnsi="Arial Nova" w:cs="Arial"/>
                <w:b/>
                <w:bCs/>
                <w:sz w:val="20"/>
                <w:szCs w:val="20"/>
              </w:rPr>
            </w:pPr>
            <w:sdt>
              <w:sdtPr>
                <w:rPr>
                  <w:rFonts w:ascii="Arial Nova" w:hAnsi="Arial Nova" w:cs="Arial"/>
                  <w:b/>
                  <w:bCs/>
                  <w:sz w:val="20"/>
                  <w:szCs w:val="20"/>
                </w:rPr>
                <w:id w:val="-611061942"/>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Nova" w:hAnsi="Arial Nova" w:cs="Arial"/>
                <w:b/>
                <w:bCs/>
                <w:sz w:val="20"/>
                <w:szCs w:val="20"/>
              </w:rPr>
              <w:t xml:space="preserve">  Yes </w:t>
            </w:r>
          </w:p>
        </w:tc>
        <w:tc>
          <w:tcPr>
            <w:tcW w:w="99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505167ED" w14:textId="77777777" w:rsidR="00A24852" w:rsidRDefault="00A24852" w:rsidP="00253B7F">
            <w:pPr>
              <w:rPr>
                <w:rFonts w:ascii="Arial Nova" w:hAnsi="Arial Nova" w:cs="Arial"/>
                <w:b/>
                <w:bCs/>
                <w:sz w:val="20"/>
                <w:szCs w:val="20"/>
              </w:rPr>
            </w:pPr>
            <w:sdt>
              <w:sdtPr>
                <w:rPr>
                  <w:rFonts w:ascii="Arial Nova" w:hAnsi="Arial Nova" w:cs="Arial"/>
                  <w:b/>
                  <w:bCs/>
                  <w:sz w:val="20"/>
                  <w:szCs w:val="20"/>
                </w:rPr>
                <w:id w:val="1345745796"/>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Nova" w:hAnsi="Arial Nova" w:cs="Arial"/>
                <w:b/>
                <w:bCs/>
                <w:sz w:val="20"/>
                <w:szCs w:val="20"/>
              </w:rPr>
              <w:t xml:space="preserve">  NO </w:t>
            </w:r>
          </w:p>
        </w:tc>
        <w:tc>
          <w:tcPr>
            <w:tcW w:w="9072" w:type="dxa"/>
            <w:gridSpan w:val="3"/>
            <w:tcBorders>
              <w:top w:val="dotted" w:sz="4" w:space="0" w:color="BFBFBF" w:themeColor="background1" w:themeShade="BF"/>
              <w:left w:val="dotted" w:sz="4" w:space="0" w:color="BFBFBF" w:themeColor="background1" w:themeShade="BF"/>
              <w:bottom w:val="dotted" w:sz="4" w:space="0" w:color="BFBFBF" w:themeColor="background1" w:themeShade="BF"/>
              <w:right w:val="single" w:sz="4" w:space="0" w:color="auto"/>
            </w:tcBorders>
            <w:shd w:val="clear" w:color="auto" w:fill="E8E8E8" w:themeFill="background2"/>
            <w:vAlign w:val="center"/>
          </w:tcPr>
          <w:p w14:paraId="5E0CC45D" w14:textId="77777777" w:rsidR="00A24852" w:rsidRDefault="00A24852" w:rsidP="00253B7F">
            <w:pPr>
              <w:spacing w:before="120" w:after="120"/>
              <w:rPr>
                <w:rFonts w:ascii="Arial Nova" w:hAnsi="Arial Nova" w:cs="Arial"/>
                <w:b/>
                <w:bCs/>
                <w:sz w:val="20"/>
                <w:szCs w:val="20"/>
              </w:rPr>
            </w:pPr>
            <w:r>
              <w:rPr>
                <w:rFonts w:ascii="Arial Nova" w:hAnsi="Arial Nova" w:cs="Arial"/>
                <w:b/>
                <w:bCs/>
                <w:sz w:val="20"/>
                <w:szCs w:val="20"/>
              </w:rPr>
              <w:t xml:space="preserve">If you answered NO please provide written submissions explaining the circumstances that you are aware of and seeking permission for the transfer of the licence under section 84(1)(c) </w:t>
            </w:r>
            <w:r w:rsidRPr="001F1C61">
              <w:rPr>
                <w:rFonts w:ascii="Arial Nova" w:hAnsi="Arial Nova" w:cs="Arial"/>
                <w:sz w:val="20"/>
                <w:szCs w:val="20"/>
              </w:rPr>
              <w:t>(</w:t>
            </w:r>
            <w:r w:rsidRPr="00C63E31">
              <w:rPr>
                <w:rFonts w:ascii="Arial Nova" w:hAnsi="Arial Nova" w:cs="Arial"/>
                <w:i/>
                <w:iCs/>
                <w:sz w:val="20"/>
                <w:szCs w:val="20"/>
              </w:rPr>
              <w:t>where there is insufficient space</w:t>
            </w:r>
            <w:r>
              <w:rPr>
                <w:rFonts w:ascii="Arial Nova" w:hAnsi="Arial Nova" w:cs="Arial"/>
                <w:i/>
                <w:iCs/>
                <w:sz w:val="20"/>
                <w:szCs w:val="20"/>
              </w:rPr>
              <w:t>,</w:t>
            </w:r>
            <w:r w:rsidRPr="00C63E31">
              <w:rPr>
                <w:rFonts w:ascii="Arial Nova" w:hAnsi="Arial Nova" w:cs="Arial"/>
                <w:i/>
                <w:iCs/>
                <w:sz w:val="20"/>
                <w:szCs w:val="20"/>
              </w:rPr>
              <w:t xml:space="preserve"> please attach a separate submissio</w:t>
            </w:r>
            <w:r w:rsidRPr="001F1C61">
              <w:rPr>
                <w:rFonts w:ascii="Arial Nova" w:hAnsi="Arial Nova" w:cs="Arial"/>
                <w:i/>
                <w:iCs/>
                <w:sz w:val="20"/>
                <w:szCs w:val="20"/>
              </w:rPr>
              <w:t>n</w:t>
            </w:r>
            <w:r w:rsidRPr="001F1C61">
              <w:rPr>
                <w:rFonts w:ascii="Arial Nova" w:hAnsi="Arial Nova" w:cs="Arial"/>
                <w:sz w:val="20"/>
                <w:szCs w:val="20"/>
              </w:rPr>
              <w:t>).</w:t>
            </w:r>
          </w:p>
        </w:tc>
      </w:tr>
      <w:tr w:rsidR="00A24852" w:rsidRPr="00FE4C28" w14:paraId="3E098BEB"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728045FA" w14:textId="77777777" w:rsidR="00A24852" w:rsidRDefault="00A24852" w:rsidP="00253B7F">
            <w:pPr>
              <w:rPr>
                <w:rFonts w:ascii="Arial Nova" w:hAnsi="Arial Nova" w:cs="Arial"/>
                <w:b/>
                <w:bCs/>
                <w:sz w:val="20"/>
                <w:szCs w:val="20"/>
              </w:rPr>
            </w:pPr>
          </w:p>
        </w:tc>
      </w:tr>
      <w:tr w:rsidR="00A24852" w:rsidRPr="00FE4C28" w14:paraId="158729C6"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0F499934" w14:textId="77777777" w:rsidR="00A24852" w:rsidRDefault="00A24852" w:rsidP="00253B7F">
            <w:pPr>
              <w:rPr>
                <w:rFonts w:ascii="Arial Nova" w:hAnsi="Arial Nova" w:cs="Arial"/>
                <w:b/>
                <w:bCs/>
                <w:sz w:val="20"/>
                <w:szCs w:val="20"/>
              </w:rPr>
            </w:pPr>
          </w:p>
        </w:tc>
      </w:tr>
      <w:tr w:rsidR="00080B2F" w:rsidRPr="00FE4C28" w14:paraId="3F3C2C5D"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4AD096F6" w14:textId="77777777" w:rsidR="00080B2F" w:rsidRDefault="00080B2F" w:rsidP="00253B7F">
            <w:pPr>
              <w:rPr>
                <w:rFonts w:ascii="Arial Nova" w:hAnsi="Arial Nova" w:cs="Arial"/>
                <w:b/>
                <w:bCs/>
                <w:sz w:val="20"/>
                <w:szCs w:val="20"/>
              </w:rPr>
            </w:pPr>
          </w:p>
        </w:tc>
      </w:tr>
      <w:tr w:rsidR="00080B2F" w:rsidRPr="00FE4C28" w14:paraId="006265D0"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714F0AE8" w14:textId="77777777" w:rsidR="00080B2F" w:rsidRDefault="00080B2F" w:rsidP="00253B7F">
            <w:pPr>
              <w:rPr>
                <w:rFonts w:ascii="Arial Nova" w:hAnsi="Arial Nova" w:cs="Arial"/>
                <w:b/>
                <w:bCs/>
                <w:sz w:val="20"/>
                <w:szCs w:val="20"/>
              </w:rPr>
            </w:pPr>
          </w:p>
        </w:tc>
      </w:tr>
      <w:tr w:rsidR="00080B2F" w:rsidRPr="00FE4C28" w14:paraId="1DC68BB0"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315B7C91" w14:textId="77777777" w:rsidR="00080B2F" w:rsidRDefault="00080B2F" w:rsidP="00253B7F">
            <w:pPr>
              <w:rPr>
                <w:rFonts w:ascii="Arial Nova" w:hAnsi="Arial Nova" w:cs="Arial"/>
                <w:b/>
                <w:bCs/>
                <w:sz w:val="20"/>
                <w:szCs w:val="20"/>
              </w:rPr>
            </w:pPr>
          </w:p>
        </w:tc>
      </w:tr>
      <w:tr w:rsidR="00080B2F" w:rsidRPr="00FE4C28" w14:paraId="5EE37ED9"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6AC69232" w14:textId="77777777" w:rsidR="00080B2F" w:rsidRDefault="00080B2F" w:rsidP="00253B7F">
            <w:pPr>
              <w:rPr>
                <w:rFonts w:ascii="Arial Nova" w:hAnsi="Arial Nova" w:cs="Arial"/>
                <w:b/>
                <w:bCs/>
                <w:sz w:val="20"/>
                <w:szCs w:val="20"/>
              </w:rPr>
            </w:pPr>
          </w:p>
        </w:tc>
      </w:tr>
      <w:tr w:rsidR="00080B2F" w:rsidRPr="00FE4C28" w14:paraId="3D9E812A" w14:textId="77777777" w:rsidTr="00253B7F">
        <w:trPr>
          <w:trHeight w:val="576"/>
        </w:trPr>
        <w:tc>
          <w:tcPr>
            <w:tcW w:w="11067" w:type="dxa"/>
            <w:gridSpan w:val="5"/>
            <w:tcBorders>
              <w:top w:val="dotted" w:sz="4" w:space="0" w:color="BFBFBF" w:themeColor="background1" w:themeShade="BF"/>
              <w:left w:val="single" w:sz="4" w:space="0" w:color="auto"/>
              <w:bottom w:val="dotted" w:sz="4" w:space="0" w:color="BFBFBF" w:themeColor="background1" w:themeShade="BF"/>
              <w:right w:val="single" w:sz="4" w:space="0" w:color="auto"/>
            </w:tcBorders>
            <w:shd w:val="clear" w:color="auto" w:fill="FFFFFF" w:themeFill="background1"/>
            <w:vAlign w:val="center"/>
          </w:tcPr>
          <w:p w14:paraId="5FAE5277" w14:textId="77777777" w:rsidR="00080B2F" w:rsidRDefault="00080B2F" w:rsidP="00253B7F">
            <w:pPr>
              <w:rPr>
                <w:rFonts w:ascii="Arial Nova" w:hAnsi="Arial Nova" w:cs="Arial"/>
                <w:b/>
                <w:bCs/>
                <w:sz w:val="20"/>
                <w:szCs w:val="20"/>
              </w:rPr>
            </w:pPr>
          </w:p>
        </w:tc>
      </w:tr>
    </w:tbl>
    <w:p w14:paraId="06596FD7" w14:textId="475388BF" w:rsidR="00080B2F" w:rsidRDefault="00080B2F" w:rsidP="0068190C">
      <w:pPr>
        <w:tabs>
          <w:tab w:val="left" w:pos="1064"/>
        </w:tabs>
        <w:spacing w:after="0" w:line="240" w:lineRule="auto"/>
        <w:rPr>
          <w:rFonts w:ascii="Arial Nova" w:hAnsi="Arial Nova" w:cs="Arial"/>
          <w:b/>
          <w:bCs/>
          <w:sz w:val="18"/>
          <w:szCs w:val="18"/>
        </w:rPr>
      </w:pPr>
    </w:p>
    <w:p w14:paraId="6AB1ECD6" w14:textId="77777777" w:rsidR="00080B2F" w:rsidRDefault="00080B2F">
      <w:pPr>
        <w:rPr>
          <w:rFonts w:ascii="Arial Nova" w:hAnsi="Arial Nova" w:cs="Arial"/>
          <w:b/>
          <w:bCs/>
          <w:sz w:val="18"/>
          <w:szCs w:val="18"/>
        </w:rPr>
      </w:pPr>
      <w:r>
        <w:rPr>
          <w:rFonts w:ascii="Arial Nova" w:hAnsi="Arial Nova" w:cs="Arial"/>
          <w:b/>
          <w:bCs/>
          <w:sz w:val="18"/>
          <w:szCs w:val="18"/>
        </w:rPr>
        <w:br w:type="page"/>
      </w:r>
    </w:p>
    <w:p w14:paraId="19CC227B"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
        <w:gridCol w:w="1273"/>
        <w:gridCol w:w="779"/>
        <w:gridCol w:w="643"/>
        <w:gridCol w:w="1546"/>
        <w:gridCol w:w="425"/>
        <w:gridCol w:w="1276"/>
        <w:gridCol w:w="282"/>
        <w:gridCol w:w="645"/>
        <w:gridCol w:w="348"/>
        <w:gridCol w:w="571"/>
        <w:gridCol w:w="137"/>
        <w:gridCol w:w="289"/>
        <w:gridCol w:w="420"/>
        <w:gridCol w:w="718"/>
        <w:gridCol w:w="279"/>
        <w:gridCol w:w="1427"/>
      </w:tblGrid>
      <w:tr w:rsidR="00A24852" w:rsidRPr="00FE4C28" w14:paraId="7173AC7D" w14:textId="77777777" w:rsidTr="00253B7F">
        <w:trPr>
          <w:trHeight w:val="576"/>
        </w:trPr>
        <w:tc>
          <w:tcPr>
            <w:tcW w:w="11067" w:type="dxa"/>
            <w:gridSpan w:val="17"/>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38115E"/>
            <w:vAlign w:val="center"/>
          </w:tcPr>
          <w:p w14:paraId="235E3DC0" w14:textId="77777777" w:rsidR="00A24852" w:rsidRPr="003F55A9" w:rsidRDefault="00A24852" w:rsidP="00253B7F">
            <w:pPr>
              <w:spacing w:before="120" w:after="120"/>
              <w:rPr>
                <w:rFonts w:ascii="Arial Nova" w:hAnsi="Arial Nova" w:cs="Arial"/>
                <w:b/>
                <w:bCs/>
                <w:color w:val="FFFFFF" w:themeColor="background1"/>
              </w:rPr>
            </w:pPr>
            <w:r w:rsidRPr="003F55A9">
              <w:rPr>
                <w:rFonts w:ascii="Arial Nova" w:hAnsi="Arial Nova" w:cs="Arial"/>
                <w:b/>
                <w:bCs/>
                <w:color w:val="FFFFFF" w:themeColor="background1"/>
              </w:rPr>
              <w:t xml:space="preserve">SECTION </w:t>
            </w:r>
            <w:r>
              <w:rPr>
                <w:rFonts w:ascii="Arial Nova" w:hAnsi="Arial Nova" w:cs="Arial"/>
                <w:b/>
                <w:bCs/>
                <w:color w:val="FFFFFF" w:themeColor="background1"/>
              </w:rPr>
              <w:t>8</w:t>
            </w:r>
            <w:r w:rsidRPr="003F55A9">
              <w:rPr>
                <w:rFonts w:ascii="Arial Nova" w:hAnsi="Arial Nova" w:cs="Arial"/>
                <w:b/>
                <w:bCs/>
                <w:color w:val="FFFFFF" w:themeColor="background1"/>
              </w:rPr>
              <w:t xml:space="preserve"> – DETAILS OF OWNERSHIP OF PREMISES / TENURE OVER PREMISES</w:t>
            </w:r>
          </w:p>
        </w:tc>
      </w:tr>
      <w:tr w:rsidR="00A24852" w:rsidRPr="00FE4C28" w14:paraId="7E4724D8" w14:textId="77777777" w:rsidTr="00253B7F">
        <w:trPr>
          <w:trHeight w:val="839"/>
        </w:trPr>
        <w:tc>
          <w:tcPr>
            <w:tcW w:w="7797" w:type="dxa"/>
            <w:gridSpan w:val="11"/>
            <w:tcBorders>
              <w:top w:val="dotted" w:sz="4" w:space="0" w:color="BFBFBF" w:themeColor="background1" w:themeShade="BF"/>
              <w:left w:val="single" w:sz="4" w:space="0" w:color="auto"/>
              <w:bottom w:val="single" w:sz="4" w:space="0" w:color="D1D1D1" w:themeColor="background2" w:themeShade="E6"/>
              <w:right w:val="dotted" w:sz="4" w:space="0" w:color="BFBFBF" w:themeColor="background1" w:themeShade="BF"/>
            </w:tcBorders>
            <w:shd w:val="clear" w:color="auto" w:fill="E8E8E8" w:themeFill="background2"/>
            <w:vAlign w:val="center"/>
          </w:tcPr>
          <w:p w14:paraId="7DAD2B05"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Is the applicant the freehold owner?</w:t>
            </w:r>
          </w:p>
          <w:p w14:paraId="77586981" w14:textId="77777777" w:rsidR="00A24852" w:rsidRPr="003F55A9" w:rsidRDefault="00A24852" w:rsidP="00253B7F">
            <w:pPr>
              <w:rPr>
                <w:rFonts w:ascii="Arial Nova" w:hAnsi="Arial Nova" w:cs="Arial"/>
                <w:sz w:val="20"/>
                <w:szCs w:val="20"/>
              </w:rPr>
            </w:pPr>
            <w:r w:rsidRPr="003F55A9">
              <w:rPr>
                <w:rFonts w:ascii="Arial Nova" w:hAnsi="Arial Nova" w:cs="Arial"/>
                <w:sz w:val="20"/>
                <w:szCs w:val="20"/>
              </w:rPr>
              <w:t>If NO, give details of the owner and the applicants tenure.</w:t>
            </w:r>
          </w:p>
        </w:tc>
        <w:tc>
          <w:tcPr>
            <w:tcW w:w="1564" w:type="dxa"/>
            <w:gridSpan w:val="4"/>
            <w:tcBorders>
              <w:top w:val="dotted" w:sz="4" w:space="0" w:color="BFBFBF" w:themeColor="background1" w:themeShade="BF"/>
              <w:left w:val="dotted" w:sz="4" w:space="0" w:color="BFBFBF" w:themeColor="background1" w:themeShade="BF"/>
              <w:bottom w:val="single" w:sz="4" w:space="0" w:color="D1D1D1" w:themeColor="background2" w:themeShade="E6"/>
              <w:right w:val="dotted" w:sz="4" w:space="0" w:color="BFBFBF" w:themeColor="background1" w:themeShade="BF"/>
            </w:tcBorders>
            <w:shd w:val="clear" w:color="auto" w:fill="FFFFFF" w:themeFill="background1"/>
            <w:vAlign w:val="center"/>
          </w:tcPr>
          <w:p w14:paraId="15D48276"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    Yes </w:t>
            </w:r>
            <w:sdt>
              <w:sdtPr>
                <w:rPr>
                  <w:rFonts w:ascii="Arial Nova" w:hAnsi="Arial Nova" w:cs="Arial"/>
                  <w:b/>
                  <w:bCs/>
                  <w:sz w:val="20"/>
                  <w:szCs w:val="20"/>
                </w:rPr>
                <w:id w:val="-588855587"/>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c>
          <w:tcPr>
            <w:tcW w:w="1706" w:type="dxa"/>
            <w:gridSpan w:val="2"/>
            <w:tcBorders>
              <w:top w:val="dotted" w:sz="4" w:space="0" w:color="BFBFBF" w:themeColor="background1" w:themeShade="BF"/>
              <w:left w:val="dotted" w:sz="4" w:space="0" w:color="BFBFBF" w:themeColor="background1" w:themeShade="BF"/>
              <w:bottom w:val="single" w:sz="4" w:space="0" w:color="D1D1D1" w:themeColor="background2" w:themeShade="E6"/>
              <w:right w:val="single" w:sz="4" w:space="0" w:color="auto"/>
            </w:tcBorders>
            <w:shd w:val="clear" w:color="auto" w:fill="FFFFFF" w:themeFill="background1"/>
            <w:vAlign w:val="center"/>
          </w:tcPr>
          <w:p w14:paraId="149DA171" w14:textId="77777777" w:rsidR="00A24852" w:rsidRPr="003F55A9" w:rsidRDefault="00A24852" w:rsidP="00253B7F">
            <w:pPr>
              <w:rPr>
                <w:rFonts w:ascii="Arial Nova" w:hAnsi="Arial Nova" w:cs="Arial"/>
                <w:b/>
                <w:bCs/>
                <w:sz w:val="20"/>
                <w:szCs w:val="20"/>
              </w:rPr>
            </w:pPr>
            <w:r w:rsidRPr="003F55A9">
              <w:rPr>
                <w:rFonts w:ascii="Arial Nova" w:hAnsi="Arial Nova" w:cs="Arial"/>
                <w:b/>
                <w:bCs/>
                <w:sz w:val="20"/>
                <w:szCs w:val="20"/>
              </w:rPr>
              <w:t xml:space="preserve">    No </w:t>
            </w:r>
            <w:sdt>
              <w:sdtPr>
                <w:rPr>
                  <w:rFonts w:ascii="Arial Nova" w:hAnsi="Arial Nova" w:cs="Arial"/>
                  <w:b/>
                  <w:bCs/>
                  <w:sz w:val="20"/>
                  <w:szCs w:val="20"/>
                </w:rPr>
                <w:id w:val="-2106410181"/>
                <w14:checkbox>
                  <w14:checked w14:val="0"/>
                  <w14:checkedState w14:val="2612" w14:font="MS Gothic"/>
                  <w14:uncheckedState w14:val="2610" w14:font="MS Gothic"/>
                </w14:checkbox>
              </w:sdtPr>
              <w:sdtContent>
                <w:r w:rsidRPr="003F55A9">
                  <w:rPr>
                    <w:rFonts w:ascii="Segoe UI Symbol" w:eastAsia="MS Gothic" w:hAnsi="Segoe UI Symbol" w:cs="Segoe UI Symbol"/>
                    <w:b/>
                    <w:bCs/>
                    <w:sz w:val="20"/>
                    <w:szCs w:val="20"/>
                  </w:rPr>
                  <w:t>☐</w:t>
                </w:r>
              </w:sdtContent>
            </w:sdt>
          </w:p>
        </w:tc>
      </w:tr>
      <w:tr w:rsidR="00A24852" w:rsidRPr="00571261" w14:paraId="18A46F82" w14:textId="77777777" w:rsidTr="00253B7F">
        <w:trPr>
          <w:gridBefore w:val="1"/>
          <w:wBefore w:w="9" w:type="dxa"/>
          <w:trHeight w:val="425"/>
        </w:trPr>
        <w:tc>
          <w:tcPr>
            <w:tcW w:w="2695" w:type="dxa"/>
            <w:gridSpan w:val="3"/>
            <w:tcBorders>
              <w:left w:val="single" w:sz="8" w:space="0" w:color="auto"/>
              <w:right w:val="dotted" w:sz="4" w:space="0" w:color="BFBFBF" w:themeColor="background1" w:themeShade="BF"/>
            </w:tcBorders>
            <w:shd w:val="clear" w:color="auto" w:fill="E8E8E8" w:themeFill="background2"/>
            <w:vAlign w:val="center"/>
          </w:tcPr>
          <w:p w14:paraId="0A5D6689"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Arial"/>
                <w:b/>
                <w:bCs/>
                <w:sz w:val="20"/>
                <w:szCs w:val="20"/>
              </w:rPr>
              <w:t>Name of Freehold Owner:</w:t>
            </w:r>
          </w:p>
        </w:tc>
        <w:tc>
          <w:tcPr>
            <w:tcW w:w="8363" w:type="dxa"/>
            <w:gridSpan w:val="13"/>
            <w:tcBorders>
              <w:left w:val="dotted" w:sz="4" w:space="0" w:color="BFBFBF" w:themeColor="background1" w:themeShade="BF"/>
              <w:right w:val="single" w:sz="8" w:space="0" w:color="auto"/>
            </w:tcBorders>
            <w:shd w:val="clear" w:color="auto" w:fill="FFFFFF" w:themeFill="background1"/>
            <w:vAlign w:val="center"/>
          </w:tcPr>
          <w:p w14:paraId="3C33572F" w14:textId="77777777" w:rsidR="00A24852" w:rsidRPr="003F55A9" w:rsidRDefault="00A24852" w:rsidP="00253B7F">
            <w:pPr>
              <w:spacing w:line="276" w:lineRule="auto"/>
              <w:rPr>
                <w:rFonts w:ascii="Arial Nova" w:hAnsi="Arial Nova" w:cs="Segoe UI"/>
                <w:sz w:val="20"/>
                <w:szCs w:val="20"/>
              </w:rPr>
            </w:pPr>
          </w:p>
        </w:tc>
      </w:tr>
      <w:tr w:rsidR="00A24852" w:rsidRPr="0039551D" w14:paraId="68E7EEEA" w14:textId="77777777" w:rsidTr="00253B7F">
        <w:trPr>
          <w:gridBefore w:val="1"/>
          <w:wBefore w:w="9" w:type="dxa"/>
          <w:trHeight w:val="555"/>
        </w:trPr>
        <w:tc>
          <w:tcPr>
            <w:tcW w:w="1273" w:type="dxa"/>
            <w:tcBorders>
              <w:left w:val="single" w:sz="8" w:space="0" w:color="auto"/>
              <w:right w:val="nil"/>
            </w:tcBorders>
            <w:shd w:val="clear" w:color="auto" w:fill="E8E8E8" w:themeFill="background2"/>
            <w:vAlign w:val="center"/>
          </w:tcPr>
          <w:p w14:paraId="77568200" w14:textId="77777777" w:rsidR="00A24852" w:rsidRPr="003F55A9" w:rsidRDefault="00A24852" w:rsidP="00253B7F">
            <w:pPr>
              <w:spacing w:before="120" w:after="120"/>
              <w:rPr>
                <w:rFonts w:ascii="Arial Nova" w:hAnsi="Arial Nova" w:cs="Arial"/>
                <w:b/>
                <w:bCs/>
                <w:sz w:val="20"/>
                <w:szCs w:val="20"/>
              </w:rPr>
            </w:pPr>
            <w:r w:rsidRPr="003F55A9">
              <w:rPr>
                <w:rFonts w:ascii="Arial Nova" w:hAnsi="Arial Nova" w:cs="Arial"/>
                <w:b/>
                <w:bCs/>
                <w:sz w:val="20"/>
                <w:szCs w:val="20"/>
              </w:rPr>
              <w:t>Address:</w:t>
            </w:r>
          </w:p>
        </w:tc>
        <w:sdt>
          <w:sdtPr>
            <w:rPr>
              <w:rFonts w:ascii="Arial Nova" w:hAnsi="Arial Nova" w:cs="Segoe UI"/>
              <w:sz w:val="20"/>
              <w:szCs w:val="20"/>
            </w:rPr>
            <w:id w:val="721788278"/>
            <w:placeholder>
              <w:docPart w:val="F25279F6F21B4485A173D51C862C95AA"/>
            </w:placeholder>
            <w:showingPlcHdr/>
            <w:text/>
          </w:sdtPr>
          <w:sdtContent>
            <w:tc>
              <w:tcPr>
                <w:tcW w:w="9785" w:type="dxa"/>
                <w:gridSpan w:val="15"/>
                <w:tcBorders>
                  <w:left w:val="nil"/>
                  <w:right w:val="single" w:sz="8" w:space="0" w:color="auto"/>
                </w:tcBorders>
                <w:vAlign w:val="center"/>
              </w:tcPr>
              <w:p w14:paraId="4CC6278B"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39551D" w14:paraId="63A91550" w14:textId="77777777" w:rsidTr="00253B7F">
        <w:trPr>
          <w:gridBefore w:val="1"/>
          <w:wBefore w:w="9" w:type="dxa"/>
          <w:trHeight w:val="422"/>
        </w:trPr>
        <w:tc>
          <w:tcPr>
            <w:tcW w:w="1273" w:type="dxa"/>
            <w:tcBorders>
              <w:left w:val="single" w:sz="8" w:space="0" w:color="auto"/>
              <w:right w:val="nil"/>
            </w:tcBorders>
            <w:shd w:val="clear" w:color="auto" w:fill="E8E8E8" w:themeFill="background2"/>
            <w:vAlign w:val="center"/>
          </w:tcPr>
          <w:p w14:paraId="24C564AC" w14:textId="77777777" w:rsidR="00A24852" w:rsidRPr="003F55A9" w:rsidRDefault="00A24852" w:rsidP="00253B7F">
            <w:pPr>
              <w:spacing w:before="120" w:after="120"/>
              <w:rPr>
                <w:rFonts w:ascii="Arial Nova" w:hAnsi="Arial Nova" w:cs="Arial"/>
                <w:b/>
                <w:bCs/>
                <w:sz w:val="20"/>
                <w:szCs w:val="20"/>
              </w:rPr>
            </w:pPr>
            <w:r w:rsidRPr="003F55A9">
              <w:rPr>
                <w:rFonts w:ascii="Arial Nova" w:hAnsi="Arial Nova" w:cs="Arial"/>
                <w:b/>
                <w:bCs/>
                <w:sz w:val="20"/>
                <w:szCs w:val="20"/>
              </w:rPr>
              <w:t>Suburb:</w:t>
            </w:r>
          </w:p>
        </w:tc>
        <w:sdt>
          <w:sdtPr>
            <w:rPr>
              <w:rFonts w:ascii="Arial Nova" w:hAnsi="Arial Nova" w:cs="Segoe UI"/>
              <w:sz w:val="20"/>
              <w:szCs w:val="20"/>
            </w:rPr>
            <w:id w:val="339200866"/>
            <w:placeholder>
              <w:docPart w:val="16435387A80F4E5381BD51DF9E2F4001"/>
            </w:placeholder>
            <w:showingPlcHdr/>
            <w:text/>
          </w:sdtPr>
          <w:sdtContent>
            <w:tc>
              <w:tcPr>
                <w:tcW w:w="4669" w:type="dxa"/>
                <w:gridSpan w:val="5"/>
                <w:tcBorders>
                  <w:left w:val="nil"/>
                </w:tcBorders>
                <w:vAlign w:val="center"/>
              </w:tcPr>
              <w:p w14:paraId="43B3CFE9"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927" w:type="dxa"/>
            <w:gridSpan w:val="2"/>
            <w:tcBorders>
              <w:right w:val="nil"/>
            </w:tcBorders>
            <w:shd w:val="clear" w:color="auto" w:fill="E8E8E8" w:themeFill="background2"/>
            <w:vAlign w:val="center"/>
          </w:tcPr>
          <w:p w14:paraId="643BE4AD" w14:textId="77777777" w:rsidR="00A24852" w:rsidRPr="003F55A9" w:rsidRDefault="00A24852" w:rsidP="00253B7F">
            <w:pPr>
              <w:spacing w:line="276" w:lineRule="auto"/>
              <w:rPr>
                <w:rFonts w:ascii="Arial Nova" w:hAnsi="Arial Nova" w:cs="Arial"/>
                <w:b/>
                <w:bCs/>
                <w:sz w:val="20"/>
                <w:szCs w:val="20"/>
              </w:rPr>
            </w:pPr>
            <w:r w:rsidRPr="003F55A9">
              <w:rPr>
                <w:rFonts w:ascii="Arial Nova" w:hAnsi="Arial Nova" w:cs="Arial"/>
                <w:b/>
                <w:bCs/>
                <w:sz w:val="20"/>
                <w:szCs w:val="20"/>
              </w:rPr>
              <w:t>State:</w:t>
            </w:r>
          </w:p>
        </w:tc>
        <w:sdt>
          <w:sdtPr>
            <w:rPr>
              <w:rFonts w:ascii="Arial Nova" w:hAnsi="Arial Nova" w:cs="Segoe UI"/>
              <w:sz w:val="20"/>
              <w:szCs w:val="20"/>
            </w:rPr>
            <w:id w:val="-799914891"/>
            <w:placeholder>
              <w:docPart w:val="9B785744761B41988C2F1C1CE5A0D161"/>
            </w:placeholder>
            <w:showingPlcHdr/>
            <w:text/>
          </w:sdtPr>
          <w:sdtContent>
            <w:tc>
              <w:tcPr>
                <w:tcW w:w="1345" w:type="dxa"/>
                <w:gridSpan w:val="4"/>
                <w:tcBorders>
                  <w:left w:val="nil"/>
                </w:tcBorders>
                <w:vAlign w:val="center"/>
              </w:tcPr>
              <w:p w14:paraId="68C0A22D"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c>
          <w:tcPr>
            <w:tcW w:w="1417" w:type="dxa"/>
            <w:gridSpan w:val="3"/>
            <w:tcBorders>
              <w:right w:val="nil"/>
            </w:tcBorders>
            <w:shd w:val="clear" w:color="auto" w:fill="E8E8E8" w:themeFill="background2"/>
            <w:vAlign w:val="center"/>
          </w:tcPr>
          <w:p w14:paraId="411A96AD"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Arial"/>
                <w:b/>
                <w:bCs/>
                <w:sz w:val="20"/>
                <w:szCs w:val="20"/>
              </w:rPr>
              <w:t>Postcode:</w:t>
            </w:r>
          </w:p>
        </w:tc>
        <w:sdt>
          <w:sdtPr>
            <w:rPr>
              <w:rFonts w:ascii="Arial Nova" w:hAnsi="Arial Nova" w:cs="Segoe UI"/>
              <w:sz w:val="20"/>
              <w:szCs w:val="20"/>
            </w:rPr>
            <w:id w:val="-1794906784"/>
            <w:placeholder>
              <w:docPart w:val="DF53F2D7DEB34B94AF9A151F2D217AC7"/>
            </w:placeholder>
            <w:showingPlcHdr/>
            <w:text/>
          </w:sdtPr>
          <w:sdtContent>
            <w:tc>
              <w:tcPr>
                <w:tcW w:w="1427" w:type="dxa"/>
                <w:tcBorders>
                  <w:left w:val="nil"/>
                  <w:right w:val="single" w:sz="8" w:space="0" w:color="auto"/>
                </w:tcBorders>
                <w:vAlign w:val="center"/>
              </w:tcPr>
              <w:p w14:paraId="34134E21"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p>
            </w:tc>
          </w:sdtContent>
        </w:sdt>
      </w:tr>
      <w:tr w:rsidR="00A24852" w:rsidRPr="0039551D" w14:paraId="6D2A50E4" w14:textId="77777777" w:rsidTr="00253B7F">
        <w:trPr>
          <w:gridBefore w:val="1"/>
          <w:wBefore w:w="9" w:type="dxa"/>
          <w:trHeight w:val="486"/>
        </w:trPr>
        <w:tc>
          <w:tcPr>
            <w:tcW w:w="2052" w:type="dxa"/>
            <w:gridSpan w:val="2"/>
            <w:tcBorders>
              <w:left w:val="single" w:sz="8" w:space="0" w:color="auto"/>
              <w:right w:val="nil"/>
            </w:tcBorders>
            <w:shd w:val="clear" w:color="auto" w:fill="E8E8E8" w:themeFill="background2"/>
            <w:vAlign w:val="center"/>
          </w:tcPr>
          <w:p w14:paraId="68A38948" w14:textId="77777777" w:rsidR="00A24852" w:rsidRPr="003F55A9" w:rsidRDefault="00A24852" w:rsidP="00253B7F">
            <w:pPr>
              <w:spacing w:before="120" w:after="120"/>
              <w:ind w:left="720" w:hanging="720"/>
              <w:rPr>
                <w:rFonts w:ascii="Arial Nova" w:hAnsi="Arial Nova" w:cs="Arial"/>
                <w:b/>
                <w:bCs/>
                <w:sz w:val="20"/>
                <w:szCs w:val="20"/>
              </w:rPr>
            </w:pPr>
            <w:r w:rsidRPr="003F55A9">
              <w:rPr>
                <w:rFonts w:ascii="Arial Nova" w:hAnsi="Arial Nova" w:cs="Arial"/>
                <w:b/>
                <w:bCs/>
                <w:sz w:val="20"/>
                <w:szCs w:val="20"/>
              </w:rPr>
              <w:t>Telephone No:</w:t>
            </w:r>
          </w:p>
        </w:tc>
        <w:sdt>
          <w:sdtPr>
            <w:rPr>
              <w:rFonts w:ascii="Arial Nova" w:hAnsi="Arial Nova" w:cs="Segoe UI"/>
              <w:sz w:val="20"/>
              <w:szCs w:val="20"/>
            </w:rPr>
            <w:id w:val="17746619"/>
            <w:placeholder>
              <w:docPart w:val="D483BA8661124C10B7849DE88508C6CD"/>
            </w:placeholder>
            <w:showingPlcHdr/>
            <w:text/>
          </w:sdtPr>
          <w:sdtContent>
            <w:tc>
              <w:tcPr>
                <w:tcW w:w="4817" w:type="dxa"/>
                <w:gridSpan w:val="6"/>
                <w:tcBorders>
                  <w:left w:val="nil"/>
                </w:tcBorders>
                <w:vAlign w:val="center"/>
              </w:tcPr>
              <w:p w14:paraId="64D68C96" w14:textId="77777777" w:rsidR="00A24852" w:rsidRPr="003F55A9" w:rsidRDefault="00A24852" w:rsidP="00253B7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c>
          <w:tcPr>
            <w:tcW w:w="1345" w:type="dxa"/>
            <w:gridSpan w:val="4"/>
            <w:tcBorders>
              <w:right w:val="nil"/>
            </w:tcBorders>
            <w:shd w:val="clear" w:color="auto" w:fill="E8E8E8" w:themeFill="background2"/>
            <w:vAlign w:val="center"/>
          </w:tcPr>
          <w:p w14:paraId="15DC32E2" w14:textId="77777777" w:rsidR="00A24852" w:rsidRPr="003F55A9" w:rsidRDefault="00A24852" w:rsidP="00253B7F">
            <w:pPr>
              <w:spacing w:line="276" w:lineRule="auto"/>
              <w:rPr>
                <w:rFonts w:ascii="Arial Nova" w:hAnsi="Arial Nova" w:cs="Arial"/>
                <w:b/>
                <w:bCs/>
                <w:sz w:val="20"/>
                <w:szCs w:val="20"/>
              </w:rPr>
            </w:pPr>
            <w:r w:rsidRPr="003F55A9">
              <w:rPr>
                <w:rFonts w:ascii="Arial Nova" w:hAnsi="Arial Nova" w:cs="Arial"/>
                <w:b/>
                <w:bCs/>
                <w:sz w:val="20"/>
                <w:szCs w:val="20"/>
              </w:rPr>
              <w:t>Mobile No:</w:t>
            </w:r>
          </w:p>
        </w:tc>
        <w:sdt>
          <w:sdtPr>
            <w:rPr>
              <w:rFonts w:ascii="Arial Nova" w:hAnsi="Arial Nova" w:cs="Segoe UI"/>
              <w:sz w:val="20"/>
              <w:szCs w:val="20"/>
            </w:rPr>
            <w:id w:val="-1117059843"/>
            <w:placeholder>
              <w:docPart w:val="5A9CB57191054C7C88F1DDDD06746121"/>
            </w:placeholder>
            <w:showingPlcHdr/>
            <w:text/>
          </w:sdtPr>
          <w:sdtContent>
            <w:tc>
              <w:tcPr>
                <w:tcW w:w="2844" w:type="dxa"/>
                <w:gridSpan w:val="4"/>
                <w:tcBorders>
                  <w:left w:val="nil"/>
                  <w:right w:val="single" w:sz="8" w:space="0" w:color="auto"/>
                </w:tcBorders>
                <w:vAlign w:val="center"/>
              </w:tcPr>
              <w:p w14:paraId="3B98BA27" w14:textId="77777777" w:rsidR="00A24852" w:rsidRPr="003F55A9" w:rsidRDefault="00A24852" w:rsidP="00253B7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r>
      <w:tr w:rsidR="00A24852" w14:paraId="5A13C241" w14:textId="77777777" w:rsidTr="00253B7F">
        <w:trPr>
          <w:gridBefore w:val="1"/>
          <w:wBefore w:w="9" w:type="dxa"/>
          <w:trHeight w:val="522"/>
        </w:trPr>
        <w:tc>
          <w:tcPr>
            <w:tcW w:w="2052" w:type="dxa"/>
            <w:gridSpan w:val="2"/>
            <w:tcBorders>
              <w:left w:val="single" w:sz="8" w:space="0" w:color="auto"/>
              <w:right w:val="nil"/>
            </w:tcBorders>
            <w:shd w:val="clear" w:color="auto" w:fill="E8E8E8" w:themeFill="background2"/>
            <w:vAlign w:val="center"/>
          </w:tcPr>
          <w:p w14:paraId="0B6E3C28" w14:textId="77777777" w:rsidR="00A24852" w:rsidRPr="003F55A9" w:rsidRDefault="00A24852" w:rsidP="00253B7F">
            <w:pPr>
              <w:spacing w:before="120" w:after="120"/>
              <w:ind w:left="720" w:hanging="720"/>
              <w:rPr>
                <w:rFonts w:ascii="Arial Nova" w:hAnsi="Arial Nova" w:cs="Arial"/>
                <w:b/>
                <w:bCs/>
                <w:sz w:val="20"/>
                <w:szCs w:val="20"/>
              </w:rPr>
            </w:pPr>
            <w:r w:rsidRPr="003F55A9">
              <w:rPr>
                <w:rFonts w:ascii="Arial Nova" w:hAnsi="Arial Nova" w:cs="Arial"/>
                <w:b/>
                <w:bCs/>
                <w:sz w:val="20"/>
                <w:szCs w:val="20"/>
              </w:rPr>
              <w:t>Email Address:</w:t>
            </w:r>
          </w:p>
        </w:tc>
        <w:sdt>
          <w:sdtPr>
            <w:rPr>
              <w:rFonts w:ascii="Arial Nova" w:hAnsi="Arial Nova" w:cs="Segoe UI"/>
              <w:sz w:val="20"/>
              <w:szCs w:val="20"/>
            </w:rPr>
            <w:id w:val="-1738700910"/>
            <w:placeholder>
              <w:docPart w:val="E812CCA452014726BB10C4EAACAD6EF2"/>
            </w:placeholder>
            <w:showingPlcHdr/>
            <w:text/>
          </w:sdtPr>
          <w:sdtContent>
            <w:tc>
              <w:tcPr>
                <w:tcW w:w="9006" w:type="dxa"/>
                <w:gridSpan w:val="14"/>
                <w:tcBorders>
                  <w:left w:val="nil"/>
                  <w:right w:val="single" w:sz="8" w:space="0" w:color="auto"/>
                </w:tcBorders>
                <w:vAlign w:val="center"/>
              </w:tcPr>
              <w:p w14:paraId="1F0691CA" w14:textId="77777777" w:rsidR="00A24852" w:rsidRPr="003F55A9" w:rsidRDefault="00A24852" w:rsidP="00253B7F">
                <w:pPr>
                  <w:spacing w:line="276" w:lineRule="auto"/>
                  <w:rPr>
                    <w:rFonts w:ascii="Arial Nova" w:hAnsi="Arial Nova" w:cs="Segoe UI"/>
                    <w:sz w:val="20"/>
                    <w:szCs w:val="20"/>
                  </w:rPr>
                </w:pPr>
                <w:r w:rsidRPr="003F55A9">
                  <w:rPr>
                    <w:rStyle w:val="PlaceholderText"/>
                    <w:rFonts w:ascii="Arial Nova" w:hAnsi="Arial Nova"/>
                    <w:sz w:val="20"/>
                    <w:szCs w:val="20"/>
                  </w:rPr>
                  <w:fldChar w:fldCharType="begin">
                    <w:ffData>
                      <w:name w:val="Text9"/>
                      <w:enabled/>
                      <w:calcOnExit w:val="0"/>
                      <w:textInput/>
                    </w:ffData>
                  </w:fldChar>
                </w:r>
                <w:r w:rsidRPr="003F55A9">
                  <w:rPr>
                    <w:rStyle w:val="PlaceholderText"/>
                    <w:rFonts w:ascii="Arial Nova" w:hAnsi="Arial Nova"/>
                    <w:sz w:val="20"/>
                    <w:szCs w:val="20"/>
                  </w:rPr>
                  <w:instrText xml:space="preserve"> FORMTEXT </w:instrText>
                </w:r>
                <w:r w:rsidRPr="003F55A9">
                  <w:rPr>
                    <w:rStyle w:val="PlaceholderText"/>
                    <w:rFonts w:ascii="Arial Nova" w:hAnsi="Arial Nova"/>
                    <w:sz w:val="20"/>
                    <w:szCs w:val="20"/>
                  </w:rPr>
                </w:r>
                <w:r w:rsidRPr="003F55A9">
                  <w:rPr>
                    <w:rStyle w:val="PlaceholderText"/>
                    <w:rFonts w:ascii="Arial Nova" w:hAnsi="Arial Nova"/>
                    <w:sz w:val="20"/>
                    <w:szCs w:val="20"/>
                  </w:rPr>
                  <w:fldChar w:fldCharType="separate"/>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noProof/>
                    <w:sz w:val="20"/>
                    <w:szCs w:val="20"/>
                  </w:rPr>
                  <w:t> </w:t>
                </w:r>
                <w:r w:rsidRPr="003F55A9">
                  <w:rPr>
                    <w:rStyle w:val="PlaceholderText"/>
                    <w:rFonts w:ascii="Arial Nova" w:hAnsi="Arial Nova"/>
                    <w:sz w:val="20"/>
                    <w:szCs w:val="20"/>
                  </w:rPr>
                  <w:fldChar w:fldCharType="end"/>
                </w:r>
              </w:p>
            </w:tc>
          </w:sdtContent>
        </w:sdt>
      </w:tr>
      <w:tr w:rsidR="00A24852" w:rsidRPr="0039551D" w14:paraId="17F0AE50" w14:textId="77777777" w:rsidTr="00253B7F">
        <w:trPr>
          <w:gridBefore w:val="1"/>
          <w:wBefore w:w="9" w:type="dxa"/>
          <w:trHeight w:val="397"/>
        </w:trPr>
        <w:tc>
          <w:tcPr>
            <w:tcW w:w="4241" w:type="dxa"/>
            <w:gridSpan w:val="4"/>
            <w:tcBorders>
              <w:left w:val="single" w:sz="8" w:space="0" w:color="auto"/>
              <w:right w:val="nil"/>
            </w:tcBorders>
            <w:shd w:val="clear" w:color="auto" w:fill="E8E8E8" w:themeFill="background2"/>
            <w:vAlign w:val="center"/>
          </w:tcPr>
          <w:p w14:paraId="43102994" w14:textId="77777777" w:rsidR="00A24852" w:rsidRPr="003F55A9" w:rsidRDefault="00A24852" w:rsidP="00253B7F">
            <w:pPr>
              <w:spacing w:before="120" w:after="120"/>
              <w:jc w:val="both"/>
              <w:rPr>
                <w:rFonts w:ascii="Arial Nova" w:hAnsi="Arial Nova" w:cs="Arial"/>
                <w:b/>
                <w:bCs/>
                <w:sz w:val="20"/>
                <w:szCs w:val="20"/>
              </w:rPr>
            </w:pPr>
            <w:r w:rsidRPr="003F55A9">
              <w:rPr>
                <w:rFonts w:ascii="Arial Nova" w:hAnsi="Arial Nova" w:cs="Arial"/>
                <w:b/>
                <w:bCs/>
                <w:sz w:val="20"/>
                <w:szCs w:val="20"/>
              </w:rPr>
              <w:t xml:space="preserve">Applicant’s tenure?  </w:t>
            </w:r>
          </w:p>
        </w:tc>
        <w:tc>
          <w:tcPr>
            <w:tcW w:w="425" w:type="dxa"/>
            <w:tcBorders>
              <w:left w:val="nil"/>
              <w:right w:val="nil"/>
            </w:tcBorders>
            <w:vAlign w:val="center"/>
          </w:tcPr>
          <w:p w14:paraId="5E17F72B" w14:textId="77777777" w:rsidR="00A24852" w:rsidRPr="003F55A9" w:rsidRDefault="00A24852" w:rsidP="00253B7F">
            <w:pPr>
              <w:spacing w:line="276" w:lineRule="auto"/>
              <w:rPr>
                <w:rFonts w:ascii="Arial Nova" w:hAnsi="Arial Nova" w:cs="Segoe UI"/>
                <w:sz w:val="20"/>
                <w:szCs w:val="20"/>
              </w:rPr>
            </w:pPr>
          </w:p>
        </w:tc>
        <w:tc>
          <w:tcPr>
            <w:tcW w:w="1558" w:type="dxa"/>
            <w:gridSpan w:val="2"/>
            <w:tcBorders>
              <w:left w:val="nil"/>
              <w:right w:val="nil"/>
            </w:tcBorders>
            <w:shd w:val="clear" w:color="auto" w:fill="FFFFFF" w:themeFill="background1"/>
            <w:vAlign w:val="center"/>
          </w:tcPr>
          <w:p w14:paraId="587215BF" w14:textId="77777777" w:rsidR="00A24852" w:rsidRPr="003F55A9" w:rsidRDefault="00A24852" w:rsidP="00253B7F">
            <w:pPr>
              <w:spacing w:line="276" w:lineRule="auto"/>
              <w:jc w:val="right"/>
              <w:rPr>
                <w:rFonts w:ascii="Arial Nova" w:hAnsi="Arial Nova" w:cs="Arial"/>
                <w:b/>
                <w:bCs/>
                <w:sz w:val="20"/>
                <w:szCs w:val="20"/>
              </w:rPr>
            </w:pPr>
            <w:r w:rsidRPr="003F55A9">
              <w:rPr>
                <w:rFonts w:ascii="Arial Nova" w:hAnsi="Arial Nova" w:cs="Arial"/>
                <w:b/>
                <w:bCs/>
                <w:sz w:val="20"/>
                <w:szCs w:val="20"/>
              </w:rPr>
              <w:t>LEASE</w:t>
            </w:r>
          </w:p>
        </w:tc>
        <w:sdt>
          <w:sdtPr>
            <w:rPr>
              <w:rFonts w:ascii="Arial Nova" w:hAnsi="Arial Nova" w:cs="Segoe UI"/>
              <w:sz w:val="20"/>
              <w:szCs w:val="20"/>
            </w:rPr>
            <w:id w:val="953519651"/>
            <w14:checkbox>
              <w14:checked w14:val="0"/>
              <w14:checkedState w14:val="2612" w14:font="MS Gothic"/>
              <w14:uncheckedState w14:val="2610" w14:font="MS Gothic"/>
            </w14:checkbox>
          </w:sdtPr>
          <w:sdtContent>
            <w:tc>
              <w:tcPr>
                <w:tcW w:w="993" w:type="dxa"/>
                <w:gridSpan w:val="2"/>
                <w:tcBorders>
                  <w:left w:val="nil"/>
                  <w:right w:val="nil"/>
                </w:tcBorders>
                <w:vAlign w:val="center"/>
              </w:tcPr>
              <w:p w14:paraId="2BB91428" w14:textId="77777777" w:rsidR="00A24852" w:rsidRPr="003F55A9" w:rsidRDefault="00A24852" w:rsidP="00253B7F">
                <w:pPr>
                  <w:spacing w:line="276" w:lineRule="auto"/>
                  <w:rPr>
                    <w:rFonts w:ascii="Arial Nova" w:hAnsi="Arial Nova" w:cs="Segoe UI"/>
                    <w:sz w:val="20"/>
                    <w:szCs w:val="20"/>
                  </w:rPr>
                </w:pPr>
                <w:r w:rsidRPr="003F55A9">
                  <w:rPr>
                    <w:rFonts w:ascii="Segoe UI Symbol" w:eastAsia="MS Gothic" w:hAnsi="Segoe UI Symbol" w:cs="Segoe UI Symbol"/>
                    <w:sz w:val="20"/>
                    <w:szCs w:val="20"/>
                  </w:rPr>
                  <w:t>☐</w:t>
                </w:r>
              </w:p>
            </w:tc>
          </w:sdtContent>
        </w:sdt>
        <w:tc>
          <w:tcPr>
            <w:tcW w:w="1417" w:type="dxa"/>
            <w:gridSpan w:val="4"/>
            <w:tcBorders>
              <w:left w:val="nil"/>
              <w:right w:val="nil"/>
            </w:tcBorders>
            <w:shd w:val="clear" w:color="auto" w:fill="FFFFFF" w:themeFill="background1"/>
            <w:vAlign w:val="center"/>
          </w:tcPr>
          <w:p w14:paraId="76471F37" w14:textId="77777777" w:rsidR="00A24852" w:rsidRPr="003F55A9" w:rsidRDefault="00A24852" w:rsidP="00253B7F">
            <w:pPr>
              <w:spacing w:line="276" w:lineRule="auto"/>
              <w:jc w:val="right"/>
              <w:rPr>
                <w:rFonts w:ascii="Arial Nova" w:hAnsi="Arial Nova" w:cs="Segoe UI"/>
                <w:sz w:val="20"/>
                <w:szCs w:val="20"/>
              </w:rPr>
            </w:pPr>
            <w:r w:rsidRPr="003F55A9">
              <w:rPr>
                <w:rFonts w:ascii="Arial Nova" w:hAnsi="Arial Nova" w:cs="Arial"/>
                <w:b/>
                <w:bCs/>
                <w:sz w:val="20"/>
                <w:szCs w:val="20"/>
              </w:rPr>
              <w:t>OTHER</w:t>
            </w:r>
          </w:p>
        </w:tc>
        <w:sdt>
          <w:sdtPr>
            <w:rPr>
              <w:rFonts w:ascii="Arial Nova" w:hAnsi="Arial Nova" w:cs="Segoe UI"/>
              <w:sz w:val="20"/>
              <w:szCs w:val="20"/>
            </w:rPr>
            <w:id w:val="657428011"/>
            <w14:checkbox>
              <w14:checked w14:val="0"/>
              <w14:checkedState w14:val="2612" w14:font="MS Gothic"/>
              <w14:uncheckedState w14:val="2610" w14:font="MS Gothic"/>
            </w14:checkbox>
          </w:sdtPr>
          <w:sdtContent>
            <w:tc>
              <w:tcPr>
                <w:tcW w:w="2424" w:type="dxa"/>
                <w:gridSpan w:val="3"/>
                <w:tcBorders>
                  <w:left w:val="nil"/>
                  <w:right w:val="single" w:sz="8" w:space="0" w:color="auto"/>
                </w:tcBorders>
                <w:vAlign w:val="center"/>
              </w:tcPr>
              <w:p w14:paraId="21857545" w14:textId="77777777" w:rsidR="00A24852" w:rsidRPr="003F55A9" w:rsidRDefault="00A24852" w:rsidP="00253B7F">
                <w:pPr>
                  <w:spacing w:line="276" w:lineRule="auto"/>
                  <w:rPr>
                    <w:rFonts w:ascii="Arial Nova" w:hAnsi="Arial Nova" w:cs="Segoe UI"/>
                    <w:sz w:val="20"/>
                    <w:szCs w:val="20"/>
                  </w:rPr>
                </w:pPr>
                <w:r w:rsidRPr="003F55A9">
                  <w:rPr>
                    <w:rFonts w:ascii="Segoe UI Symbol" w:eastAsia="MS Gothic" w:hAnsi="Segoe UI Symbol" w:cs="Segoe UI Symbol"/>
                    <w:sz w:val="20"/>
                    <w:szCs w:val="20"/>
                  </w:rPr>
                  <w:t>☐</w:t>
                </w:r>
              </w:p>
            </w:tc>
          </w:sdtContent>
        </w:sdt>
      </w:tr>
      <w:tr w:rsidR="00A24852" w:rsidRPr="00571261" w14:paraId="6C0CA947" w14:textId="77777777" w:rsidTr="00253B7F">
        <w:trPr>
          <w:gridBefore w:val="1"/>
          <w:wBefore w:w="9" w:type="dxa"/>
          <w:trHeight w:val="397"/>
        </w:trPr>
        <w:tc>
          <w:tcPr>
            <w:tcW w:w="11058" w:type="dxa"/>
            <w:gridSpan w:val="16"/>
            <w:tcBorders>
              <w:left w:val="single" w:sz="8" w:space="0" w:color="auto"/>
              <w:right w:val="single" w:sz="8" w:space="0" w:color="auto"/>
            </w:tcBorders>
            <w:shd w:val="clear" w:color="auto" w:fill="E8E8E8" w:themeFill="background2"/>
            <w:vAlign w:val="center"/>
          </w:tcPr>
          <w:p w14:paraId="075BE92A" w14:textId="77777777" w:rsidR="00A24852" w:rsidRPr="003F55A9" w:rsidRDefault="00A24852" w:rsidP="00253B7F">
            <w:pPr>
              <w:spacing w:before="120" w:after="120" w:line="276" w:lineRule="auto"/>
              <w:rPr>
                <w:rFonts w:ascii="Arial Nova" w:hAnsi="Arial Nova" w:cs="Segoe UI"/>
                <w:sz w:val="20"/>
                <w:szCs w:val="20"/>
              </w:rPr>
            </w:pPr>
            <w:r w:rsidRPr="003F55A9">
              <w:rPr>
                <w:rFonts w:ascii="Arial Nova" w:hAnsi="Arial Nova" w:cs="Arial"/>
                <w:b/>
                <w:bCs/>
                <w:sz w:val="20"/>
                <w:szCs w:val="20"/>
              </w:rPr>
              <w:t xml:space="preserve">If </w:t>
            </w:r>
            <w:r w:rsidRPr="003F55A9">
              <w:rPr>
                <w:rFonts w:ascii="Arial Nova" w:hAnsi="Arial Nova" w:cs="Arial"/>
                <w:b/>
                <w:bCs/>
                <w:sz w:val="20"/>
                <w:szCs w:val="20"/>
                <w:u w:val="single"/>
              </w:rPr>
              <w:t>OTHER</w:t>
            </w:r>
            <w:r w:rsidRPr="003F55A9">
              <w:rPr>
                <w:rFonts w:ascii="Arial Nova" w:hAnsi="Arial Nova" w:cs="Arial"/>
                <w:b/>
                <w:bCs/>
                <w:sz w:val="20"/>
                <w:szCs w:val="20"/>
              </w:rPr>
              <w:t xml:space="preserve">, give further details below </w:t>
            </w:r>
          </w:p>
        </w:tc>
      </w:tr>
      <w:tr w:rsidR="00A24852" w:rsidRPr="0039551D" w14:paraId="36418365"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3CC6EB66" w14:textId="77777777" w:rsidR="00A24852" w:rsidRPr="003F55A9" w:rsidRDefault="00A24852" w:rsidP="00253B7F">
            <w:pPr>
              <w:spacing w:line="276" w:lineRule="auto"/>
              <w:rPr>
                <w:rFonts w:ascii="Arial Nova" w:hAnsi="Arial Nova" w:cs="Segoe UI"/>
                <w:sz w:val="20"/>
                <w:szCs w:val="20"/>
              </w:rPr>
            </w:pPr>
            <w:sdt>
              <w:sdtPr>
                <w:rPr>
                  <w:rFonts w:ascii="Arial Nova" w:hAnsi="Arial Nova" w:cs="Segoe UI"/>
                  <w:sz w:val="20"/>
                  <w:szCs w:val="20"/>
                </w:rPr>
                <w:id w:val="1530061186"/>
                <w:placeholder>
                  <w:docPart w:val="2010EBCF4ADF475698B11095B0A19765"/>
                </w:placeholder>
                <w:showingPlcHdr/>
                <w:text/>
              </w:sdtPr>
              <w:sdtContent>
                <w:r w:rsidRPr="003F55A9">
                  <w:rPr>
                    <w:rFonts w:ascii="Arial Nova" w:hAnsi="Arial Nova" w:cs="Segoe UI"/>
                    <w:sz w:val="20"/>
                    <w:szCs w:val="20"/>
                  </w:rPr>
                  <w:fldChar w:fldCharType="begin">
                    <w:ffData>
                      <w:name w:val="Text1"/>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noProof/>
                    <w:sz w:val="20"/>
                    <w:szCs w:val="20"/>
                  </w:rPr>
                  <w:t> </w:t>
                </w:r>
                <w:r w:rsidRPr="003F55A9">
                  <w:rPr>
                    <w:rFonts w:ascii="Arial Nova" w:hAnsi="Arial Nova" w:cs="Segoe UI"/>
                    <w:sz w:val="20"/>
                    <w:szCs w:val="20"/>
                  </w:rPr>
                  <w:fldChar w:fldCharType="end"/>
                </w:r>
              </w:sdtContent>
            </w:sdt>
            <w:r>
              <w:rPr>
                <w:rFonts w:ascii="Arial Nova" w:hAnsi="Arial Nova" w:cs="Segoe UI"/>
                <w:sz w:val="20"/>
                <w:szCs w:val="20"/>
              </w:rPr>
              <w:t xml:space="preserve">   </w:t>
            </w:r>
          </w:p>
        </w:tc>
      </w:tr>
      <w:tr w:rsidR="00461154" w:rsidRPr="0039551D" w14:paraId="02FA7A86"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58FD2828" w14:textId="77777777" w:rsidR="00461154" w:rsidRDefault="00461154" w:rsidP="00253B7F">
            <w:pPr>
              <w:spacing w:line="276" w:lineRule="auto"/>
              <w:rPr>
                <w:rFonts w:ascii="Arial Nova" w:hAnsi="Arial Nova" w:cs="Segoe UI"/>
                <w:sz w:val="20"/>
                <w:szCs w:val="20"/>
              </w:rPr>
            </w:pPr>
          </w:p>
        </w:tc>
      </w:tr>
      <w:tr w:rsidR="00A24852" w:rsidRPr="0039551D" w14:paraId="4C84E07D"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0A5A7D48" w14:textId="77777777" w:rsidR="00A24852" w:rsidRDefault="00A24852" w:rsidP="00253B7F">
            <w:pPr>
              <w:spacing w:line="276" w:lineRule="auto"/>
              <w:rPr>
                <w:rFonts w:ascii="Arial Nova" w:hAnsi="Arial Nova" w:cs="Segoe UI"/>
                <w:sz w:val="20"/>
                <w:szCs w:val="20"/>
              </w:rPr>
            </w:pPr>
          </w:p>
        </w:tc>
      </w:tr>
      <w:tr w:rsidR="00080B2F" w:rsidRPr="0039551D" w14:paraId="555D3BF1"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7AD4EB8B" w14:textId="77777777" w:rsidR="00080B2F" w:rsidRDefault="00080B2F" w:rsidP="00253B7F">
            <w:pPr>
              <w:spacing w:line="276" w:lineRule="auto"/>
              <w:rPr>
                <w:rFonts w:ascii="Arial Nova" w:hAnsi="Arial Nova" w:cs="Segoe UI"/>
                <w:sz w:val="20"/>
                <w:szCs w:val="20"/>
              </w:rPr>
            </w:pPr>
          </w:p>
        </w:tc>
      </w:tr>
      <w:tr w:rsidR="00080B2F" w:rsidRPr="0039551D" w14:paraId="64F8BEB0"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78A17454" w14:textId="77777777" w:rsidR="00080B2F" w:rsidRDefault="00080B2F" w:rsidP="00253B7F">
            <w:pPr>
              <w:spacing w:line="276" w:lineRule="auto"/>
              <w:rPr>
                <w:rFonts w:ascii="Arial Nova" w:hAnsi="Arial Nova" w:cs="Segoe UI"/>
                <w:sz w:val="20"/>
                <w:szCs w:val="20"/>
              </w:rPr>
            </w:pPr>
          </w:p>
        </w:tc>
      </w:tr>
      <w:tr w:rsidR="00080B2F" w:rsidRPr="0039551D" w14:paraId="7AD4416E" w14:textId="77777777" w:rsidTr="00253B7F">
        <w:trPr>
          <w:gridBefore w:val="1"/>
          <w:wBefore w:w="9" w:type="dxa"/>
          <w:trHeight w:val="602"/>
        </w:trPr>
        <w:tc>
          <w:tcPr>
            <w:tcW w:w="11058" w:type="dxa"/>
            <w:gridSpan w:val="16"/>
            <w:tcBorders>
              <w:left w:val="single" w:sz="8" w:space="0" w:color="auto"/>
              <w:bottom w:val="single" w:sz="2" w:space="0" w:color="BFBFBF" w:themeColor="background1" w:themeShade="BF"/>
              <w:right w:val="single" w:sz="8" w:space="0" w:color="auto"/>
            </w:tcBorders>
            <w:shd w:val="clear" w:color="auto" w:fill="FFFFFF" w:themeFill="background1"/>
            <w:vAlign w:val="center"/>
          </w:tcPr>
          <w:p w14:paraId="22C5016C" w14:textId="77777777" w:rsidR="00080B2F" w:rsidRDefault="00080B2F" w:rsidP="00253B7F">
            <w:pPr>
              <w:spacing w:line="276" w:lineRule="auto"/>
              <w:rPr>
                <w:rFonts w:ascii="Arial Nova" w:hAnsi="Arial Nova" w:cs="Segoe UI"/>
                <w:sz w:val="20"/>
                <w:szCs w:val="20"/>
              </w:rPr>
            </w:pPr>
          </w:p>
        </w:tc>
      </w:tr>
      <w:tr w:rsidR="00A24852" w:rsidRPr="0039551D" w14:paraId="62545A3F" w14:textId="77777777" w:rsidTr="00253B7F">
        <w:trPr>
          <w:gridBefore w:val="1"/>
          <w:wBefore w:w="9" w:type="dxa"/>
          <w:trHeight w:val="397"/>
        </w:trPr>
        <w:tc>
          <w:tcPr>
            <w:tcW w:w="7925" w:type="dxa"/>
            <w:gridSpan w:val="11"/>
            <w:tcBorders>
              <w:left w:val="single" w:sz="8" w:space="0" w:color="auto"/>
              <w:bottom w:val="single" w:sz="8" w:space="0" w:color="auto"/>
              <w:right w:val="dotted" w:sz="4" w:space="0" w:color="BFBFBF" w:themeColor="background1" w:themeShade="BF"/>
            </w:tcBorders>
            <w:shd w:val="clear" w:color="auto" w:fill="E8E8E8" w:themeFill="background2"/>
            <w:vAlign w:val="center"/>
          </w:tcPr>
          <w:p w14:paraId="62965368" w14:textId="77777777" w:rsidR="00A24852" w:rsidRPr="003F55A9" w:rsidRDefault="00A24852" w:rsidP="00253B7F">
            <w:pPr>
              <w:spacing w:before="120" w:after="120" w:line="276" w:lineRule="auto"/>
              <w:rPr>
                <w:rFonts w:ascii="Arial Nova" w:hAnsi="Arial Nova" w:cs="Segoe UI"/>
                <w:sz w:val="20"/>
                <w:szCs w:val="20"/>
              </w:rPr>
            </w:pPr>
            <w:r w:rsidRPr="003F55A9">
              <w:rPr>
                <w:rFonts w:ascii="Arial Nova" w:hAnsi="Arial Nova" w:cs="Arial"/>
                <w:b/>
                <w:bCs/>
                <w:sz w:val="20"/>
                <w:szCs w:val="20"/>
              </w:rPr>
              <w:t>Will the Applicant have exclusive possession of the licensed premises (</w:t>
            </w:r>
            <w:r>
              <w:rPr>
                <w:rFonts w:ascii="Arial Nova" w:hAnsi="Arial Nova" w:cs="Arial"/>
                <w:b/>
                <w:bCs/>
                <w:sz w:val="20"/>
                <w:szCs w:val="20"/>
              </w:rPr>
              <w:t>extended trading permit area/s</w:t>
            </w:r>
            <w:r w:rsidRPr="003F55A9">
              <w:rPr>
                <w:rFonts w:ascii="Arial Nova" w:hAnsi="Arial Nova" w:cs="Arial"/>
                <w:b/>
                <w:bCs/>
                <w:sz w:val="20"/>
                <w:szCs w:val="20"/>
              </w:rPr>
              <w:t xml:space="preserve"> excluded)?</w:t>
            </w:r>
          </w:p>
        </w:tc>
        <w:tc>
          <w:tcPr>
            <w:tcW w:w="1427" w:type="dxa"/>
            <w:gridSpan w:val="3"/>
            <w:tcBorders>
              <w:left w:val="dotted" w:sz="4" w:space="0" w:color="BFBFBF" w:themeColor="background1" w:themeShade="BF"/>
              <w:bottom w:val="single" w:sz="8" w:space="0" w:color="auto"/>
              <w:right w:val="dotted" w:sz="4" w:space="0" w:color="BFBFBF" w:themeColor="background1" w:themeShade="BF"/>
            </w:tcBorders>
            <w:shd w:val="clear" w:color="auto" w:fill="FFFFFF" w:themeFill="background1"/>
            <w:vAlign w:val="center"/>
          </w:tcPr>
          <w:p w14:paraId="3C0A9F2A"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Arial"/>
                <w:b/>
                <w:bCs/>
                <w:sz w:val="20"/>
                <w:szCs w:val="20"/>
              </w:rPr>
              <w:t>YES</w:t>
            </w:r>
            <w:r>
              <w:rPr>
                <w:rFonts w:ascii="Arial Nova" w:hAnsi="Arial Nova" w:cs="Arial"/>
                <w:b/>
                <w:bCs/>
                <w:sz w:val="20"/>
                <w:szCs w:val="20"/>
              </w:rPr>
              <w:t xml:space="preserve">  </w:t>
            </w:r>
            <w:sdt>
              <w:sdtPr>
                <w:rPr>
                  <w:rFonts w:ascii="Arial Nova" w:hAnsi="Arial Nova" w:cs="Segoe UI"/>
                  <w:sz w:val="20"/>
                  <w:szCs w:val="20"/>
                </w:rPr>
                <w:id w:val="-1813016677"/>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p>
        </w:tc>
        <w:tc>
          <w:tcPr>
            <w:tcW w:w="1706" w:type="dxa"/>
            <w:gridSpan w:val="2"/>
            <w:tcBorders>
              <w:left w:val="dotted" w:sz="4" w:space="0" w:color="BFBFBF" w:themeColor="background1" w:themeShade="BF"/>
              <w:bottom w:val="single" w:sz="8" w:space="0" w:color="auto"/>
              <w:right w:val="single" w:sz="8" w:space="0" w:color="auto"/>
            </w:tcBorders>
            <w:shd w:val="clear" w:color="auto" w:fill="FFFFFF" w:themeFill="background1"/>
            <w:vAlign w:val="center"/>
          </w:tcPr>
          <w:p w14:paraId="7E88D4B0" w14:textId="77777777" w:rsidR="00A24852" w:rsidRPr="003F55A9" w:rsidRDefault="00A24852" w:rsidP="00253B7F">
            <w:pPr>
              <w:spacing w:line="276" w:lineRule="auto"/>
              <w:rPr>
                <w:rFonts w:ascii="Arial Nova" w:hAnsi="Arial Nova" w:cs="Segoe UI"/>
                <w:sz w:val="20"/>
                <w:szCs w:val="20"/>
              </w:rPr>
            </w:pPr>
            <w:r w:rsidRPr="003F55A9">
              <w:rPr>
                <w:rFonts w:ascii="Arial Nova" w:hAnsi="Arial Nova" w:cs="Arial"/>
                <w:b/>
                <w:bCs/>
                <w:sz w:val="20"/>
                <w:szCs w:val="20"/>
              </w:rPr>
              <w:t>NO</w:t>
            </w:r>
            <w:r>
              <w:rPr>
                <w:rFonts w:ascii="Arial Nova" w:hAnsi="Arial Nova" w:cs="Arial"/>
                <w:b/>
                <w:bCs/>
                <w:sz w:val="20"/>
                <w:szCs w:val="20"/>
              </w:rPr>
              <w:t xml:space="preserve">  </w:t>
            </w:r>
            <w:sdt>
              <w:sdtPr>
                <w:rPr>
                  <w:rFonts w:ascii="Arial Nova" w:hAnsi="Arial Nova" w:cs="Segoe UI"/>
                  <w:sz w:val="20"/>
                  <w:szCs w:val="20"/>
                </w:rPr>
                <w:id w:val="1823085746"/>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p>
        </w:tc>
      </w:tr>
    </w:tbl>
    <w:p w14:paraId="42DE5EB8"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58" w:type="dxa"/>
        <w:tblInd w:w="-158" w:type="dxa"/>
        <w:tblBorders>
          <w:top w:val="single" w:sz="12" w:space="0" w:color="38115E"/>
          <w:left w:val="single" w:sz="12" w:space="0" w:color="38115E"/>
          <w:bottom w:val="single" w:sz="12" w:space="0" w:color="38115E"/>
          <w:right w:val="single" w:sz="12" w:space="0" w:color="38115E"/>
          <w:insideH w:val="none" w:sz="0" w:space="0" w:color="auto"/>
          <w:insideV w:val="none" w:sz="0" w:space="0" w:color="auto"/>
        </w:tblBorders>
        <w:tblLayout w:type="fixed"/>
        <w:tblLook w:val="04A0" w:firstRow="1" w:lastRow="0" w:firstColumn="1" w:lastColumn="0" w:noHBand="0" w:noVBand="1"/>
      </w:tblPr>
      <w:tblGrid>
        <w:gridCol w:w="11058"/>
      </w:tblGrid>
      <w:tr w:rsidR="00A24852" w:rsidRPr="0039551D" w14:paraId="5EA2EFF6" w14:textId="77777777" w:rsidTr="00253B7F">
        <w:trPr>
          <w:trHeight w:val="958"/>
        </w:trPr>
        <w:tc>
          <w:tcPr>
            <w:tcW w:w="11058" w:type="dxa"/>
            <w:shd w:val="clear" w:color="auto" w:fill="F0E6FA"/>
            <w:vAlign w:val="center"/>
          </w:tcPr>
          <w:p w14:paraId="28A50AFA" w14:textId="77777777" w:rsidR="00A24852" w:rsidRPr="00674186" w:rsidRDefault="00A24852" w:rsidP="00253B7F">
            <w:pPr>
              <w:spacing w:line="276" w:lineRule="auto"/>
              <w:jc w:val="both"/>
              <w:rPr>
                <w:rFonts w:ascii="Arial Nova" w:hAnsi="Arial Nova" w:cs="Arial Narrow"/>
                <w:b/>
                <w:bCs/>
                <w:spacing w:val="-3"/>
              </w:rPr>
            </w:pPr>
            <w:r w:rsidRPr="00674186">
              <w:rPr>
                <w:rFonts w:ascii="Arial Nova" w:hAnsi="Arial Nova" w:cs="Arial Narrow"/>
                <w:b/>
                <w:bCs/>
                <w:spacing w:val="-3"/>
              </w:rPr>
              <w:t xml:space="preserve">Important note: </w:t>
            </w:r>
            <w:r w:rsidRPr="009E4F5E">
              <w:rPr>
                <w:rFonts w:ascii="Arial Nova" w:hAnsi="Arial Nova" w:cs="Arial"/>
                <w:bCs/>
                <w:iCs/>
                <w:sz w:val="20"/>
                <w:szCs w:val="20"/>
              </w:rPr>
              <w:t>The application cannot be considered unless the applicant has or will have exclusive tenure of the proposed premises.</w:t>
            </w:r>
            <w:r>
              <w:rPr>
                <w:rFonts w:ascii="Arial Nova" w:hAnsi="Arial Nova" w:cs="Arial"/>
                <w:bCs/>
                <w:iCs/>
                <w:sz w:val="20"/>
                <w:szCs w:val="20"/>
              </w:rPr>
              <w:t xml:space="preserve"> </w:t>
            </w:r>
            <w:r w:rsidRPr="005E50C0">
              <w:rPr>
                <w:rFonts w:ascii="Arial Nova" w:hAnsi="Arial Nova" w:cs="Arial"/>
                <w:bCs/>
                <w:iCs/>
                <w:sz w:val="20"/>
                <w:szCs w:val="20"/>
              </w:rPr>
              <w:t>Should the application to transfer the licence be approved and the licensee no longer has exclusive tenure of the licensed premises all rights to the licence will terminate pursuant to s37(5) of the Act.</w:t>
            </w:r>
          </w:p>
        </w:tc>
      </w:tr>
    </w:tbl>
    <w:p w14:paraId="351F4A1B" w14:textId="2AFCF64B" w:rsidR="00080B2F" w:rsidRDefault="00080B2F" w:rsidP="0068190C">
      <w:pPr>
        <w:tabs>
          <w:tab w:val="left" w:pos="1064"/>
        </w:tabs>
        <w:spacing w:after="0" w:line="240" w:lineRule="auto"/>
        <w:rPr>
          <w:rFonts w:ascii="Arial Nova" w:hAnsi="Arial Nova" w:cs="Arial"/>
          <w:b/>
          <w:bCs/>
          <w:sz w:val="18"/>
          <w:szCs w:val="18"/>
        </w:rPr>
      </w:pPr>
    </w:p>
    <w:p w14:paraId="458163A0" w14:textId="77777777" w:rsidR="00080B2F" w:rsidRDefault="00080B2F">
      <w:pPr>
        <w:rPr>
          <w:rFonts w:ascii="Arial Nova" w:hAnsi="Arial Nova" w:cs="Arial"/>
          <w:b/>
          <w:bCs/>
          <w:sz w:val="18"/>
          <w:szCs w:val="18"/>
        </w:rPr>
      </w:pPr>
      <w:r>
        <w:rPr>
          <w:rFonts w:ascii="Arial Nova" w:hAnsi="Arial Nova" w:cs="Arial"/>
          <w:b/>
          <w:bCs/>
          <w:sz w:val="18"/>
          <w:szCs w:val="18"/>
        </w:rPr>
        <w:br w:type="page"/>
      </w:r>
    </w:p>
    <w:p w14:paraId="1EFEAB43"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58" w:type="dxa"/>
        <w:tblInd w:w="-158" w:type="dxa"/>
        <w:tblBorders>
          <w:top w:val="single" w:sz="12" w:space="0" w:color="38115E"/>
          <w:left w:val="single" w:sz="12" w:space="0" w:color="38115E"/>
          <w:bottom w:val="single" w:sz="12" w:space="0" w:color="38115E"/>
          <w:right w:val="single" w:sz="12" w:space="0" w:color="38115E"/>
          <w:insideH w:val="single" w:sz="2" w:space="0" w:color="BFBFBF" w:themeColor="background1" w:themeShade="BF"/>
          <w:insideV w:val="none" w:sz="0" w:space="0" w:color="auto"/>
        </w:tblBorders>
        <w:tblLayout w:type="fixed"/>
        <w:tblLook w:val="04A0" w:firstRow="1" w:lastRow="0" w:firstColumn="1" w:lastColumn="0" w:noHBand="0" w:noVBand="1"/>
      </w:tblPr>
      <w:tblGrid>
        <w:gridCol w:w="7657"/>
        <w:gridCol w:w="2409"/>
        <w:gridCol w:w="992"/>
      </w:tblGrid>
      <w:tr w:rsidR="00A24852" w:rsidRPr="0039551D" w14:paraId="1965C925" w14:textId="77777777" w:rsidTr="00253B7F">
        <w:trPr>
          <w:trHeight w:val="377"/>
        </w:trPr>
        <w:tc>
          <w:tcPr>
            <w:tcW w:w="11058" w:type="dxa"/>
            <w:gridSpan w:val="3"/>
            <w:tcBorders>
              <w:top w:val="single" w:sz="12" w:space="0" w:color="38115E"/>
              <w:bottom w:val="single" w:sz="12" w:space="0" w:color="38115E"/>
            </w:tcBorders>
            <w:shd w:val="clear" w:color="auto" w:fill="38115E"/>
            <w:vAlign w:val="center"/>
          </w:tcPr>
          <w:p w14:paraId="430E5F2B" w14:textId="77777777" w:rsidR="00A24852" w:rsidRPr="006B5A9E" w:rsidRDefault="00A24852" w:rsidP="00253B7F">
            <w:pPr>
              <w:spacing w:before="120" w:after="120" w:line="276" w:lineRule="auto"/>
              <w:rPr>
                <w:rFonts w:ascii="Arial Nova" w:hAnsi="Arial Nova" w:cs="Arial"/>
                <w:b/>
                <w:bCs/>
                <w:sz w:val="24"/>
                <w:szCs w:val="24"/>
              </w:rPr>
            </w:pPr>
            <w:r>
              <w:rPr>
                <w:rFonts w:ascii="Arial Nova" w:hAnsi="Arial Nova" w:cs="Arial"/>
                <w:b/>
                <w:bCs/>
                <w:sz w:val="24"/>
                <w:szCs w:val="24"/>
              </w:rPr>
              <w:t>SECTION 9 – DETAILS OF AGREEMENTS OR ARRANGEMENTS</w:t>
            </w:r>
          </w:p>
        </w:tc>
      </w:tr>
      <w:tr w:rsidR="00A24852" w:rsidRPr="0039551D" w14:paraId="369F05AC" w14:textId="77777777" w:rsidTr="00253B7F">
        <w:trPr>
          <w:trHeight w:val="1531"/>
        </w:trPr>
        <w:tc>
          <w:tcPr>
            <w:tcW w:w="7657" w:type="dxa"/>
            <w:tcBorders>
              <w:top w:val="single" w:sz="12" w:space="0" w:color="38115E"/>
              <w:bottom w:val="single" w:sz="12" w:space="0" w:color="38115E"/>
              <w:right w:val="dotted" w:sz="4" w:space="0" w:color="BFBFBF" w:themeColor="background1" w:themeShade="BF"/>
            </w:tcBorders>
            <w:shd w:val="clear" w:color="auto" w:fill="E8E8E8" w:themeFill="background2"/>
            <w:vAlign w:val="center"/>
          </w:tcPr>
          <w:p w14:paraId="70E23FB8" w14:textId="77777777" w:rsidR="00A24852" w:rsidRPr="003F55A9" w:rsidRDefault="00A24852" w:rsidP="00253B7F">
            <w:pPr>
              <w:jc w:val="both"/>
              <w:rPr>
                <w:rFonts w:ascii="Arial Nova" w:hAnsi="Arial Nova" w:cs="Arial"/>
                <w:sz w:val="20"/>
                <w:szCs w:val="20"/>
              </w:rPr>
            </w:pPr>
            <w:r w:rsidRPr="003F55A9">
              <w:rPr>
                <w:rFonts w:ascii="Arial Nova" w:hAnsi="Arial Nova" w:cs="Arial"/>
                <w:b/>
                <w:bCs/>
                <w:sz w:val="20"/>
                <w:szCs w:val="20"/>
              </w:rPr>
              <w:t xml:space="preserve">Are there any payments made to </w:t>
            </w:r>
            <w:r>
              <w:rPr>
                <w:rFonts w:ascii="Arial Nova" w:hAnsi="Arial Nova" w:cs="Arial"/>
                <w:b/>
                <w:bCs/>
                <w:sz w:val="20"/>
                <w:szCs w:val="20"/>
              </w:rPr>
              <w:t xml:space="preserve">any other entity </w:t>
            </w:r>
            <w:r w:rsidRPr="003F55A9">
              <w:rPr>
                <w:rFonts w:ascii="Arial Nova" w:hAnsi="Arial Nova" w:cs="Arial"/>
                <w:b/>
                <w:bCs/>
                <w:sz w:val="20"/>
                <w:szCs w:val="20"/>
              </w:rPr>
              <w:t>in relation to the turnover of the business?</w:t>
            </w:r>
            <w:r>
              <w:rPr>
                <w:rFonts w:ascii="Arial Nova" w:hAnsi="Arial Nova" w:cs="Arial"/>
                <w:b/>
                <w:bCs/>
                <w:sz w:val="20"/>
                <w:szCs w:val="20"/>
              </w:rPr>
              <w:t xml:space="preserve"> </w:t>
            </w:r>
            <w:r w:rsidRPr="003F55A9">
              <w:rPr>
                <w:rFonts w:ascii="Arial Nova" w:hAnsi="Arial Nova" w:cs="Arial"/>
                <w:sz w:val="20"/>
                <w:szCs w:val="20"/>
              </w:rPr>
              <w:t xml:space="preserve">These payments could include rent, marketing, advertising or management fees that are based on the </w:t>
            </w:r>
            <w:r w:rsidRPr="003E3C9B">
              <w:rPr>
                <w:rFonts w:ascii="Arial Nova" w:hAnsi="Arial Nova" w:cs="Arial"/>
                <w:b/>
                <w:bCs/>
                <w:sz w:val="20"/>
                <w:szCs w:val="20"/>
              </w:rPr>
              <w:t>turnover</w:t>
            </w:r>
            <w:r w:rsidRPr="003F55A9">
              <w:rPr>
                <w:rFonts w:ascii="Arial Nova" w:hAnsi="Arial Nova" w:cs="Arial"/>
                <w:sz w:val="20"/>
                <w:szCs w:val="20"/>
              </w:rPr>
              <w:t xml:space="preserve"> of the business.</w:t>
            </w:r>
          </w:p>
        </w:tc>
        <w:tc>
          <w:tcPr>
            <w:tcW w:w="2409" w:type="dxa"/>
            <w:tcBorders>
              <w:top w:val="single" w:sz="12" w:space="0" w:color="38115E"/>
              <w:left w:val="dotted" w:sz="4" w:space="0" w:color="BFBFBF" w:themeColor="background1" w:themeShade="BF"/>
              <w:bottom w:val="single" w:sz="12" w:space="0" w:color="38115E"/>
              <w:right w:val="dotted" w:sz="4" w:space="0" w:color="BFBFBF" w:themeColor="background1" w:themeShade="BF"/>
            </w:tcBorders>
            <w:shd w:val="clear" w:color="auto" w:fill="FFFFFF" w:themeFill="background1"/>
            <w:vAlign w:val="center"/>
          </w:tcPr>
          <w:p w14:paraId="32B36749" w14:textId="77777777" w:rsidR="00A24852" w:rsidRDefault="00A24852" w:rsidP="00253B7F">
            <w:pPr>
              <w:spacing w:line="276" w:lineRule="auto"/>
              <w:rPr>
                <w:rFonts w:ascii="Arial Nova" w:hAnsi="Arial Nova" w:cs="Segoe UI"/>
                <w:sz w:val="20"/>
                <w:szCs w:val="20"/>
              </w:rPr>
            </w:pPr>
            <w:r w:rsidRPr="003F55A9">
              <w:rPr>
                <w:rFonts w:ascii="Arial Nova" w:hAnsi="Arial Nova" w:cs="Arial"/>
                <w:b/>
                <w:bCs/>
                <w:sz w:val="20"/>
                <w:szCs w:val="20"/>
              </w:rPr>
              <w:t>YES</w:t>
            </w:r>
            <w:r>
              <w:rPr>
                <w:rFonts w:ascii="Arial Nova" w:hAnsi="Arial Nova" w:cs="Arial"/>
                <w:b/>
                <w:bCs/>
                <w:sz w:val="20"/>
                <w:szCs w:val="20"/>
              </w:rPr>
              <w:t xml:space="preserve">  </w:t>
            </w:r>
            <w:sdt>
              <w:sdtPr>
                <w:rPr>
                  <w:rFonts w:ascii="Arial Nova" w:hAnsi="Arial Nova" w:cs="Segoe UI"/>
                  <w:sz w:val="20"/>
                  <w:szCs w:val="20"/>
                </w:rPr>
                <w:id w:val="-411784275"/>
                <w14:checkbox>
                  <w14:checked w14:val="0"/>
                  <w14:checkedState w14:val="2612" w14:font="MS Gothic"/>
                  <w14:uncheckedState w14:val="2610" w14:font="MS Gothic"/>
                </w14:checkbox>
              </w:sdtPr>
              <w:sdtContent>
                <w:r w:rsidRPr="003F55A9">
                  <w:rPr>
                    <w:rFonts w:ascii="Segoe UI Symbol" w:eastAsia="MS Gothic" w:hAnsi="Segoe UI Symbol" w:cs="Segoe UI Symbol"/>
                    <w:sz w:val="20"/>
                    <w:szCs w:val="20"/>
                  </w:rPr>
                  <w:t>☐</w:t>
                </w:r>
              </w:sdtContent>
            </w:sdt>
            <w:r>
              <w:rPr>
                <w:rFonts w:ascii="Arial Nova" w:hAnsi="Arial Nova" w:cs="Segoe UI"/>
                <w:sz w:val="20"/>
                <w:szCs w:val="20"/>
              </w:rPr>
              <w:t xml:space="preserve"> </w:t>
            </w:r>
          </w:p>
          <w:p w14:paraId="278E35A9" w14:textId="77777777" w:rsidR="00A24852" w:rsidRPr="000B3C65" w:rsidRDefault="00A24852" w:rsidP="00253B7F">
            <w:pPr>
              <w:spacing w:line="276" w:lineRule="auto"/>
              <w:rPr>
                <w:rFonts w:ascii="Arial Nova" w:hAnsi="Arial Nova" w:cs="Segoe UI"/>
                <w:i/>
                <w:iCs/>
                <w:sz w:val="18"/>
                <w:szCs w:val="18"/>
              </w:rPr>
            </w:pPr>
            <w:r w:rsidRPr="000B3C65">
              <w:rPr>
                <w:rFonts w:ascii="Arial Nova" w:hAnsi="Arial Nova" w:cs="Segoe UI"/>
                <w:i/>
                <w:iCs/>
                <w:sz w:val="18"/>
                <w:szCs w:val="18"/>
              </w:rPr>
              <w:t xml:space="preserve">Please </w:t>
            </w:r>
            <w:r>
              <w:rPr>
                <w:rFonts w:ascii="Arial Nova" w:hAnsi="Arial Nova" w:cs="Segoe UI"/>
                <w:i/>
                <w:iCs/>
                <w:sz w:val="18"/>
                <w:szCs w:val="18"/>
              </w:rPr>
              <w:t xml:space="preserve">complete questions 9.1 &amp; 9.2 </w:t>
            </w:r>
          </w:p>
        </w:tc>
        <w:tc>
          <w:tcPr>
            <w:tcW w:w="992" w:type="dxa"/>
            <w:tcBorders>
              <w:top w:val="single" w:sz="12" w:space="0" w:color="38115E"/>
              <w:left w:val="dotted" w:sz="4" w:space="0" w:color="BFBFBF" w:themeColor="background1" w:themeShade="BF"/>
              <w:bottom w:val="single" w:sz="12" w:space="0" w:color="38115E"/>
            </w:tcBorders>
            <w:shd w:val="clear" w:color="auto" w:fill="FFFFFF" w:themeFill="background1"/>
            <w:vAlign w:val="center"/>
          </w:tcPr>
          <w:p w14:paraId="15AD5B94" w14:textId="77777777" w:rsidR="00A24852" w:rsidRPr="003F55A9" w:rsidRDefault="00A24852" w:rsidP="00253B7F">
            <w:pPr>
              <w:spacing w:after="480" w:line="276" w:lineRule="auto"/>
              <w:rPr>
                <w:rFonts w:ascii="Arial Nova" w:hAnsi="Arial Nova" w:cs="Segoe UI"/>
                <w:sz w:val="20"/>
                <w:szCs w:val="20"/>
              </w:rPr>
            </w:pPr>
            <w:r w:rsidRPr="003F55A9">
              <w:rPr>
                <w:rFonts w:ascii="Arial Nova" w:hAnsi="Arial Nova" w:cs="Arial"/>
                <w:b/>
                <w:bCs/>
                <w:sz w:val="20"/>
                <w:szCs w:val="20"/>
              </w:rPr>
              <w:t>NO</w:t>
            </w:r>
            <w:r>
              <w:rPr>
                <w:rFonts w:ascii="Arial Nova" w:hAnsi="Arial Nova" w:cs="Arial"/>
                <w:b/>
                <w:bCs/>
                <w:sz w:val="20"/>
                <w:szCs w:val="20"/>
              </w:rPr>
              <w:t xml:space="preserve">  </w:t>
            </w:r>
            <w:sdt>
              <w:sdtPr>
                <w:rPr>
                  <w:rFonts w:ascii="Arial Nova" w:hAnsi="Arial Nova" w:cs="Segoe UI"/>
                  <w:sz w:val="20"/>
                  <w:szCs w:val="20"/>
                </w:rPr>
                <w:id w:val="1752391418"/>
                <w14:checkbox>
                  <w14:checked w14:val="0"/>
                  <w14:checkedState w14:val="2612" w14:font="MS Gothic"/>
                  <w14:uncheckedState w14:val="2610" w14:font="MS Gothic"/>
                </w14:checkbox>
              </w:sdtPr>
              <w:sdtContent>
                <w:r>
                  <w:rPr>
                    <w:rFonts w:ascii="MS Gothic" w:eastAsia="MS Gothic" w:hAnsi="MS Gothic" w:cs="Segoe UI" w:hint="eastAsia"/>
                    <w:sz w:val="20"/>
                    <w:szCs w:val="20"/>
                  </w:rPr>
                  <w:t>☐</w:t>
                </w:r>
              </w:sdtContent>
            </w:sdt>
            <w:r>
              <w:rPr>
                <w:rFonts w:ascii="Arial Nova" w:hAnsi="Arial Nova" w:cs="Segoe UI"/>
                <w:sz w:val="20"/>
                <w:szCs w:val="20"/>
              </w:rPr>
              <w:t xml:space="preserve"> </w:t>
            </w:r>
          </w:p>
        </w:tc>
      </w:tr>
      <w:tr w:rsidR="00A24852" w:rsidRPr="0039551D" w14:paraId="36E94049" w14:textId="77777777" w:rsidTr="00253B7F">
        <w:trPr>
          <w:trHeight w:val="530"/>
        </w:trPr>
        <w:tc>
          <w:tcPr>
            <w:tcW w:w="11058" w:type="dxa"/>
            <w:gridSpan w:val="3"/>
            <w:tcBorders>
              <w:top w:val="single" w:sz="2" w:space="0" w:color="BFBFBF" w:themeColor="background1" w:themeShade="BF"/>
              <w:bottom w:val="single" w:sz="2" w:space="0" w:color="BFBFBF" w:themeColor="background1" w:themeShade="BF"/>
            </w:tcBorders>
            <w:shd w:val="clear" w:color="auto" w:fill="541A8E"/>
            <w:vAlign w:val="center"/>
          </w:tcPr>
          <w:p w14:paraId="0DA96736" w14:textId="77777777" w:rsidR="00A24852" w:rsidRPr="00674186" w:rsidRDefault="00A24852" w:rsidP="00253B7F">
            <w:pPr>
              <w:rPr>
                <w:rFonts w:ascii="Arial Nova" w:hAnsi="Arial Nova" w:cs="Arial Narrow"/>
                <w:spacing w:val="-3"/>
              </w:rPr>
            </w:pPr>
            <w:r>
              <w:rPr>
                <w:rFonts w:ascii="Arial Nova" w:hAnsi="Arial Nova" w:cs="Arial Narrow"/>
                <w:spacing w:val="-3"/>
              </w:rPr>
              <w:t>9</w:t>
            </w:r>
            <w:r w:rsidRPr="00674186">
              <w:rPr>
                <w:rFonts w:ascii="Arial Nova" w:hAnsi="Arial Nova" w:cs="Arial Narrow"/>
                <w:spacing w:val="-3"/>
              </w:rPr>
              <w:t>.1 Briefly describe the nature of the agreement or arrangement with the other entity:</w:t>
            </w:r>
          </w:p>
        </w:tc>
      </w:tr>
      <w:tr w:rsidR="00A24852" w:rsidRPr="0039551D" w14:paraId="092FFEDA" w14:textId="77777777" w:rsidTr="00253B7F">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2D53F6CE" w14:textId="77777777" w:rsidR="00A24852" w:rsidRPr="003F55A9" w:rsidRDefault="00A24852" w:rsidP="00253B7F">
            <w:pPr>
              <w:rPr>
                <w:rFonts w:ascii="Arial Nova" w:hAnsi="Arial Nova" w:cs="Arial Narrow"/>
                <w:i/>
                <w:iCs/>
                <w:spacing w:val="-3"/>
                <w:sz w:val="20"/>
                <w:szCs w:val="20"/>
              </w:rPr>
            </w:pPr>
            <w:sdt>
              <w:sdtPr>
                <w:rPr>
                  <w:rFonts w:ascii="Arial Nova" w:hAnsi="Arial Nova" w:cs="Segoe UI"/>
                  <w:sz w:val="20"/>
                  <w:szCs w:val="20"/>
                </w:rPr>
                <w:id w:val="-18316716"/>
                <w:placeholder>
                  <w:docPart w:val="1ED77823431F4FE4A08D6678C20AE0FD"/>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080B2F" w:rsidRPr="0039551D" w14:paraId="1D143B67" w14:textId="77777777" w:rsidTr="00253B7F">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42BE6422" w14:textId="77777777" w:rsidR="00080B2F" w:rsidRDefault="00080B2F" w:rsidP="00253B7F">
            <w:pPr>
              <w:rPr>
                <w:rFonts w:ascii="Arial Nova" w:hAnsi="Arial Nova" w:cs="Segoe UI"/>
                <w:sz w:val="20"/>
                <w:szCs w:val="20"/>
              </w:rPr>
            </w:pPr>
          </w:p>
        </w:tc>
      </w:tr>
      <w:tr w:rsidR="00080B2F" w:rsidRPr="0039551D" w14:paraId="43F2AA46" w14:textId="77777777" w:rsidTr="00253B7F">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62BB3BD1" w14:textId="77777777" w:rsidR="00080B2F" w:rsidRDefault="00080B2F" w:rsidP="00253B7F">
            <w:pPr>
              <w:rPr>
                <w:rFonts w:ascii="Arial Nova" w:hAnsi="Arial Nova" w:cs="Segoe UI"/>
                <w:sz w:val="20"/>
                <w:szCs w:val="20"/>
              </w:rPr>
            </w:pPr>
          </w:p>
        </w:tc>
      </w:tr>
      <w:tr w:rsidR="00080B2F" w:rsidRPr="0039551D" w14:paraId="5A8EE51A" w14:textId="77777777" w:rsidTr="00253B7F">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6644055E" w14:textId="77777777" w:rsidR="00080B2F" w:rsidRDefault="00080B2F" w:rsidP="00253B7F">
            <w:pPr>
              <w:rPr>
                <w:rFonts w:ascii="Arial Nova" w:hAnsi="Arial Nova" w:cs="Segoe UI"/>
                <w:sz w:val="20"/>
                <w:szCs w:val="20"/>
              </w:rPr>
            </w:pPr>
          </w:p>
        </w:tc>
      </w:tr>
      <w:tr w:rsidR="00080B2F" w:rsidRPr="0039551D" w14:paraId="66471AC2" w14:textId="77777777" w:rsidTr="00253B7F">
        <w:trPr>
          <w:trHeight w:val="448"/>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718DC18C" w14:textId="77777777" w:rsidR="00080B2F" w:rsidRDefault="00080B2F" w:rsidP="00253B7F">
            <w:pPr>
              <w:rPr>
                <w:rFonts w:ascii="Arial Nova" w:hAnsi="Arial Nova" w:cs="Segoe UI"/>
                <w:sz w:val="20"/>
                <w:szCs w:val="20"/>
              </w:rPr>
            </w:pPr>
          </w:p>
        </w:tc>
      </w:tr>
      <w:tr w:rsidR="00A24852" w:rsidRPr="0039551D" w14:paraId="5DEF8A79" w14:textId="77777777" w:rsidTr="00253B7F">
        <w:trPr>
          <w:trHeight w:val="412"/>
        </w:trPr>
        <w:tc>
          <w:tcPr>
            <w:tcW w:w="11058" w:type="dxa"/>
            <w:gridSpan w:val="3"/>
            <w:tcBorders>
              <w:top w:val="single" w:sz="2" w:space="0" w:color="BFBFBF" w:themeColor="background1" w:themeShade="BF"/>
              <w:bottom w:val="single" w:sz="2" w:space="0" w:color="BFBFBF" w:themeColor="background1" w:themeShade="BF"/>
            </w:tcBorders>
            <w:shd w:val="clear" w:color="auto" w:fill="FFFFFF" w:themeFill="background1"/>
            <w:vAlign w:val="center"/>
          </w:tcPr>
          <w:p w14:paraId="1150A5A6" w14:textId="77777777" w:rsidR="00A24852" w:rsidRDefault="00A24852" w:rsidP="00253B7F">
            <w:pPr>
              <w:rPr>
                <w:rFonts w:ascii="Arial Nova" w:hAnsi="Arial Nova" w:cs="Segoe UI"/>
                <w:sz w:val="20"/>
                <w:szCs w:val="20"/>
              </w:rPr>
            </w:pPr>
          </w:p>
        </w:tc>
      </w:tr>
      <w:tr w:rsidR="00080B2F" w:rsidRPr="0039551D" w14:paraId="277868C1" w14:textId="77777777" w:rsidTr="00253B7F">
        <w:trPr>
          <w:trHeight w:val="675"/>
        </w:trPr>
        <w:tc>
          <w:tcPr>
            <w:tcW w:w="11058" w:type="dxa"/>
            <w:gridSpan w:val="3"/>
            <w:tcBorders>
              <w:top w:val="single" w:sz="2" w:space="0" w:color="BFBFBF" w:themeColor="background1" w:themeShade="BF"/>
              <w:bottom w:val="single" w:sz="2" w:space="0" w:color="BFBFBF" w:themeColor="background1" w:themeShade="BF"/>
            </w:tcBorders>
            <w:shd w:val="clear" w:color="auto" w:fill="541A8E"/>
            <w:vAlign w:val="center"/>
          </w:tcPr>
          <w:p w14:paraId="6DD88BCF" w14:textId="06D4DE4E" w:rsidR="00080B2F" w:rsidRDefault="00080B2F" w:rsidP="00080B2F">
            <w:pPr>
              <w:rPr>
                <w:rFonts w:ascii="Arial Nova" w:hAnsi="Arial Nova" w:cs="Arial Narrow"/>
                <w:spacing w:val="-3"/>
              </w:rPr>
            </w:pPr>
            <w:r>
              <w:rPr>
                <w:rFonts w:ascii="Arial Nova" w:hAnsi="Arial Nova" w:cs="Arial Narrow"/>
                <w:spacing w:val="-3"/>
              </w:rPr>
              <w:t>9</w:t>
            </w:r>
            <w:r w:rsidRPr="00674186">
              <w:rPr>
                <w:rFonts w:ascii="Arial Nova" w:hAnsi="Arial Nova" w:cs="Arial Narrow"/>
                <w:spacing w:val="-3"/>
              </w:rPr>
              <w:t>.2 What monetary benefits will the licensee and the other entity gain from the agreement or arrangement:</w:t>
            </w:r>
          </w:p>
        </w:tc>
      </w:tr>
      <w:tr w:rsidR="00080B2F" w:rsidRPr="0039551D" w14:paraId="1F422F6B"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451705B1" w14:textId="1F17FEA0" w:rsidR="00080B2F" w:rsidRDefault="00BB7D32" w:rsidP="00080B2F">
            <w:pPr>
              <w:rPr>
                <w:rFonts w:ascii="Arial Nova" w:hAnsi="Arial Nova" w:cs="Arial Narrow"/>
                <w:spacing w:val="-3"/>
              </w:rPr>
            </w:pPr>
            <w:sdt>
              <w:sdtPr>
                <w:rPr>
                  <w:rFonts w:ascii="Arial Nova" w:hAnsi="Arial Nova" w:cs="Segoe UI"/>
                  <w:sz w:val="20"/>
                  <w:szCs w:val="20"/>
                </w:rPr>
                <w:id w:val="2099674104"/>
                <w:placeholder>
                  <w:docPart w:val="7338473164104BACBC1A0347F9807417"/>
                </w:placeholder>
                <w:showingPlcHdr/>
                <w:text/>
              </w:sdtPr>
              <w:sdtContent>
                <w:r w:rsidRPr="003F55A9">
                  <w:rPr>
                    <w:rFonts w:ascii="Arial Nova" w:hAnsi="Arial Nova" w:cs="Segoe UI"/>
                    <w:sz w:val="20"/>
                    <w:szCs w:val="20"/>
                  </w:rPr>
                  <w:fldChar w:fldCharType="begin">
                    <w:ffData>
                      <w:name w:val="Text7"/>
                      <w:enabled/>
                      <w:calcOnExit w:val="0"/>
                      <w:textInput/>
                    </w:ffData>
                  </w:fldChar>
                </w:r>
                <w:r w:rsidRPr="003F55A9">
                  <w:rPr>
                    <w:rFonts w:ascii="Arial Nova" w:hAnsi="Arial Nova" w:cs="Segoe UI"/>
                    <w:sz w:val="20"/>
                    <w:szCs w:val="20"/>
                  </w:rPr>
                  <w:instrText xml:space="preserve"> FORMTEXT </w:instrText>
                </w:r>
                <w:r w:rsidRPr="003F55A9">
                  <w:rPr>
                    <w:rFonts w:ascii="Arial Nova" w:hAnsi="Arial Nova" w:cs="Segoe UI"/>
                    <w:sz w:val="20"/>
                    <w:szCs w:val="20"/>
                  </w:rPr>
                </w:r>
                <w:r w:rsidRPr="003F55A9">
                  <w:rPr>
                    <w:rFonts w:ascii="Arial Nova" w:hAnsi="Arial Nova" w:cs="Segoe UI"/>
                    <w:sz w:val="20"/>
                    <w:szCs w:val="20"/>
                  </w:rPr>
                  <w:fldChar w:fldCharType="separate"/>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t> </w:t>
                </w:r>
                <w:r w:rsidRPr="003F55A9">
                  <w:rPr>
                    <w:rFonts w:ascii="Arial Nova" w:hAnsi="Arial Nova" w:cs="Segoe UI"/>
                    <w:sz w:val="20"/>
                    <w:szCs w:val="20"/>
                  </w:rPr>
                  <w:fldChar w:fldCharType="end"/>
                </w:r>
              </w:sdtContent>
            </w:sdt>
          </w:p>
        </w:tc>
      </w:tr>
      <w:tr w:rsidR="00BB7D32" w:rsidRPr="0039551D" w14:paraId="0982CF8E"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5D185507" w14:textId="77777777" w:rsidR="00BB7D32" w:rsidRDefault="00BB7D32" w:rsidP="00080B2F">
            <w:pPr>
              <w:rPr>
                <w:rFonts w:ascii="Arial Nova" w:hAnsi="Arial Nova" w:cs="Arial Narrow"/>
                <w:spacing w:val="-3"/>
              </w:rPr>
            </w:pPr>
          </w:p>
        </w:tc>
      </w:tr>
      <w:tr w:rsidR="00BB7D32" w:rsidRPr="0039551D" w14:paraId="372D705D"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43ABF6F2" w14:textId="77777777" w:rsidR="00BB7D32" w:rsidRDefault="00BB7D32" w:rsidP="00080B2F">
            <w:pPr>
              <w:rPr>
                <w:rFonts w:ascii="Arial Nova" w:hAnsi="Arial Nova" w:cs="Arial Narrow"/>
                <w:spacing w:val="-3"/>
              </w:rPr>
            </w:pPr>
          </w:p>
        </w:tc>
      </w:tr>
      <w:tr w:rsidR="00BB7D32" w:rsidRPr="0039551D" w14:paraId="0D9862E5"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7996145E" w14:textId="77777777" w:rsidR="00BB7D32" w:rsidRDefault="00BB7D32" w:rsidP="00080B2F">
            <w:pPr>
              <w:rPr>
                <w:rFonts w:ascii="Arial Nova" w:hAnsi="Arial Nova" w:cs="Arial Narrow"/>
                <w:spacing w:val="-3"/>
              </w:rPr>
            </w:pPr>
          </w:p>
        </w:tc>
      </w:tr>
      <w:tr w:rsidR="00BB7D32" w:rsidRPr="0039551D" w14:paraId="538036CE"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07EE13F4" w14:textId="77777777" w:rsidR="00BB7D32" w:rsidRDefault="00BB7D32" w:rsidP="00080B2F">
            <w:pPr>
              <w:rPr>
                <w:rFonts w:ascii="Arial Nova" w:hAnsi="Arial Nova" w:cs="Arial Narrow"/>
                <w:spacing w:val="-3"/>
              </w:rPr>
            </w:pPr>
          </w:p>
        </w:tc>
      </w:tr>
      <w:tr w:rsidR="00BB7D32" w:rsidRPr="0039551D" w14:paraId="5475369E" w14:textId="77777777" w:rsidTr="00BB7D32">
        <w:trPr>
          <w:trHeight w:val="675"/>
        </w:trPr>
        <w:tc>
          <w:tcPr>
            <w:tcW w:w="11058" w:type="dxa"/>
            <w:gridSpan w:val="3"/>
            <w:tcBorders>
              <w:top w:val="single" w:sz="2" w:space="0" w:color="BFBFBF" w:themeColor="background1" w:themeShade="BF"/>
              <w:bottom w:val="single" w:sz="2" w:space="0" w:color="BFBFBF" w:themeColor="background1" w:themeShade="BF"/>
            </w:tcBorders>
            <w:vAlign w:val="center"/>
          </w:tcPr>
          <w:p w14:paraId="1FA6937F" w14:textId="77777777" w:rsidR="00BB7D32" w:rsidRDefault="00BB7D32" w:rsidP="00080B2F">
            <w:pPr>
              <w:rPr>
                <w:rFonts w:ascii="Arial Nova" w:hAnsi="Arial Nova" w:cs="Arial Narrow"/>
                <w:spacing w:val="-3"/>
              </w:rPr>
            </w:pPr>
          </w:p>
        </w:tc>
      </w:tr>
      <w:tr w:rsidR="00080B2F" w:rsidRPr="0039551D" w14:paraId="416AF4DA" w14:textId="77777777" w:rsidTr="00253B7F">
        <w:trPr>
          <w:trHeight w:val="1474"/>
        </w:trPr>
        <w:tc>
          <w:tcPr>
            <w:tcW w:w="11058" w:type="dxa"/>
            <w:gridSpan w:val="3"/>
            <w:tcBorders>
              <w:top w:val="single" w:sz="2" w:space="0" w:color="BFBFBF" w:themeColor="background1" w:themeShade="BF"/>
              <w:bottom w:val="single" w:sz="8" w:space="0" w:color="auto"/>
            </w:tcBorders>
            <w:shd w:val="clear" w:color="auto" w:fill="E8E8E8" w:themeFill="background2"/>
            <w:vAlign w:val="center"/>
          </w:tcPr>
          <w:p w14:paraId="3AC19E77" w14:textId="77777777" w:rsidR="00080B2F" w:rsidRPr="001311C0" w:rsidRDefault="00080B2F" w:rsidP="00080B2F">
            <w:pPr>
              <w:spacing w:before="60" w:after="60"/>
              <w:rPr>
                <w:rFonts w:ascii="Arial Nova" w:hAnsi="Arial Nova" w:cs="Arial Narrow"/>
                <w:b/>
                <w:bCs/>
                <w:spacing w:val="-3"/>
                <w:sz w:val="20"/>
                <w:szCs w:val="20"/>
              </w:rPr>
            </w:pPr>
            <w:r w:rsidRPr="001311C0">
              <w:rPr>
                <w:rFonts w:ascii="Arial Nova" w:hAnsi="Arial Nova" w:cs="Arial Narrow"/>
                <w:b/>
                <w:bCs/>
                <w:spacing w:val="-3"/>
                <w:sz w:val="20"/>
                <w:szCs w:val="20"/>
              </w:rPr>
              <w:t xml:space="preserve">If the application were to be approved the licensee </w:t>
            </w:r>
            <w:proofErr w:type="gramStart"/>
            <w:r w:rsidRPr="001311C0">
              <w:rPr>
                <w:rFonts w:ascii="Arial Nova" w:hAnsi="Arial Nova" w:cs="Arial Narrow"/>
                <w:b/>
                <w:bCs/>
                <w:spacing w:val="-3"/>
                <w:sz w:val="20"/>
                <w:szCs w:val="20"/>
              </w:rPr>
              <w:t>will:-</w:t>
            </w:r>
            <w:proofErr w:type="gramEnd"/>
          </w:p>
          <w:p w14:paraId="30E90556" w14:textId="77777777" w:rsidR="00080B2F" w:rsidRPr="001311C0" w:rsidRDefault="00080B2F" w:rsidP="00080B2F">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Maintain responsibility for the conduct of the business under the licence and have total control of the management and supervision of the operation of the business conducted under the licence;</w:t>
            </w:r>
          </w:p>
          <w:p w14:paraId="767E805E" w14:textId="77777777" w:rsidR="00080B2F" w:rsidRPr="001311C0" w:rsidRDefault="00080B2F" w:rsidP="00080B2F">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 xml:space="preserve">Retain an exclusive right to occupy the licensed premises to the exclusion of all others; </w:t>
            </w:r>
          </w:p>
          <w:p w14:paraId="6E0F84F7" w14:textId="77777777" w:rsidR="00080B2F" w:rsidRPr="001311C0" w:rsidRDefault="00080B2F" w:rsidP="00080B2F">
            <w:pPr>
              <w:pStyle w:val="ListParagraph"/>
              <w:numPr>
                <w:ilvl w:val="0"/>
                <w:numId w:val="43"/>
              </w:numPr>
              <w:rPr>
                <w:rFonts w:ascii="Arial Nova" w:hAnsi="Arial Nova" w:cs="Arial Narrow"/>
                <w:b/>
                <w:bCs/>
                <w:spacing w:val="-3"/>
                <w:sz w:val="20"/>
                <w:szCs w:val="20"/>
              </w:rPr>
            </w:pPr>
            <w:r w:rsidRPr="001311C0">
              <w:rPr>
                <w:rFonts w:ascii="Arial Nova" w:hAnsi="Arial Nova" w:cs="Arial Narrow"/>
                <w:b/>
                <w:bCs/>
                <w:spacing w:val="-3"/>
                <w:sz w:val="20"/>
                <w:szCs w:val="20"/>
              </w:rPr>
              <w:t>Collect and receive all proceeds from the business; and</w:t>
            </w:r>
          </w:p>
          <w:p w14:paraId="646CEA72" w14:textId="77777777" w:rsidR="00080B2F" w:rsidRPr="003F55A9" w:rsidRDefault="00080B2F" w:rsidP="00080B2F">
            <w:pPr>
              <w:pStyle w:val="ListParagraph"/>
              <w:numPr>
                <w:ilvl w:val="0"/>
                <w:numId w:val="43"/>
              </w:numPr>
              <w:spacing w:after="120"/>
              <w:rPr>
                <w:rFonts w:ascii="Arial Nova" w:hAnsi="Arial Nova" w:cs="Arial Narrow"/>
                <w:i/>
                <w:iCs/>
                <w:spacing w:val="-3"/>
                <w:sz w:val="20"/>
                <w:szCs w:val="20"/>
              </w:rPr>
            </w:pPr>
            <w:r w:rsidRPr="001311C0">
              <w:rPr>
                <w:rFonts w:ascii="Arial Nova" w:hAnsi="Arial Nova" w:cs="Arial Narrow"/>
                <w:b/>
                <w:bCs/>
                <w:spacing w:val="-3"/>
                <w:sz w:val="20"/>
                <w:szCs w:val="20"/>
              </w:rPr>
              <w:t>Maintain total control of the business bank account and distribution of any proceeds from the business conducted under the licence.</w:t>
            </w:r>
          </w:p>
        </w:tc>
      </w:tr>
    </w:tbl>
    <w:p w14:paraId="14BFCF99"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58" w:type="dxa"/>
        <w:tblInd w:w="-158" w:type="dxa"/>
        <w:tblBorders>
          <w:top w:val="single" w:sz="12" w:space="0" w:color="38115E"/>
          <w:left w:val="single" w:sz="12" w:space="0" w:color="38115E"/>
          <w:bottom w:val="single" w:sz="12" w:space="0" w:color="38115E"/>
          <w:right w:val="single" w:sz="12" w:space="0" w:color="38115E"/>
          <w:insideH w:val="none" w:sz="0" w:space="0" w:color="auto"/>
          <w:insideV w:val="none" w:sz="0" w:space="0" w:color="auto"/>
        </w:tblBorders>
        <w:tblLayout w:type="fixed"/>
        <w:tblLook w:val="04A0" w:firstRow="1" w:lastRow="0" w:firstColumn="1" w:lastColumn="0" w:noHBand="0" w:noVBand="1"/>
      </w:tblPr>
      <w:tblGrid>
        <w:gridCol w:w="11058"/>
      </w:tblGrid>
      <w:tr w:rsidR="00A24852" w:rsidRPr="0039551D" w14:paraId="6373ED1C" w14:textId="77777777" w:rsidTr="00253B7F">
        <w:trPr>
          <w:trHeight w:val="958"/>
        </w:trPr>
        <w:tc>
          <w:tcPr>
            <w:tcW w:w="11058" w:type="dxa"/>
            <w:shd w:val="clear" w:color="auto" w:fill="F0E6FA"/>
            <w:vAlign w:val="center"/>
          </w:tcPr>
          <w:p w14:paraId="5C0FC135" w14:textId="77777777" w:rsidR="00A24852" w:rsidRPr="00674186" w:rsidRDefault="00A24852" w:rsidP="00253B7F">
            <w:pPr>
              <w:spacing w:line="276" w:lineRule="auto"/>
              <w:jc w:val="both"/>
              <w:rPr>
                <w:rFonts w:ascii="Arial Nova" w:hAnsi="Arial Nova" w:cs="Arial Narrow"/>
                <w:b/>
                <w:bCs/>
                <w:spacing w:val="-3"/>
              </w:rPr>
            </w:pPr>
            <w:r w:rsidRPr="00674186">
              <w:rPr>
                <w:rFonts w:ascii="Arial Nova" w:hAnsi="Arial Nova" w:cs="Arial Narrow"/>
                <w:b/>
                <w:bCs/>
                <w:spacing w:val="-3"/>
              </w:rPr>
              <w:t xml:space="preserve">Important note: </w:t>
            </w:r>
            <w:r>
              <w:rPr>
                <w:rFonts w:ascii="Arial Nova" w:hAnsi="Arial Nova" w:cs="Arial"/>
                <w:bCs/>
                <w:iCs/>
                <w:sz w:val="20"/>
                <w:szCs w:val="20"/>
              </w:rPr>
              <w:t xml:space="preserve">If an arrangement or agreement is in place you </w:t>
            </w:r>
            <w:proofErr w:type="spellStart"/>
            <w:r>
              <w:rPr>
                <w:rFonts w:ascii="Arial Nova" w:hAnsi="Arial Nova" w:cs="Arial"/>
                <w:bCs/>
                <w:iCs/>
                <w:sz w:val="20"/>
                <w:szCs w:val="20"/>
              </w:rPr>
              <w:t>maybe</w:t>
            </w:r>
            <w:proofErr w:type="spellEnd"/>
            <w:r>
              <w:rPr>
                <w:rFonts w:ascii="Arial Nova" w:hAnsi="Arial Nova" w:cs="Arial"/>
                <w:bCs/>
                <w:iCs/>
                <w:sz w:val="20"/>
                <w:szCs w:val="20"/>
              </w:rPr>
              <w:t xml:space="preserve"> required to complete additional forms. A Licensing Officer will advise you in writing if this is required. </w:t>
            </w:r>
          </w:p>
        </w:tc>
      </w:tr>
    </w:tbl>
    <w:p w14:paraId="18B09B6C" w14:textId="766BC921" w:rsidR="00461154" w:rsidRDefault="00461154" w:rsidP="0068190C">
      <w:pPr>
        <w:tabs>
          <w:tab w:val="left" w:pos="1064"/>
        </w:tabs>
        <w:spacing w:after="0" w:line="240" w:lineRule="auto"/>
        <w:rPr>
          <w:rFonts w:ascii="Arial Nova" w:hAnsi="Arial Nova" w:cs="Arial"/>
          <w:b/>
          <w:bCs/>
          <w:sz w:val="18"/>
          <w:szCs w:val="18"/>
        </w:rPr>
      </w:pPr>
      <w:r>
        <w:rPr>
          <w:rFonts w:ascii="Arial Nova" w:hAnsi="Arial Nova" w:cs="Arial"/>
          <w:b/>
          <w:bCs/>
          <w:sz w:val="18"/>
          <w:szCs w:val="18"/>
        </w:rPr>
        <w:br w:type="page"/>
      </w:r>
    </w:p>
    <w:p w14:paraId="200FFA7D"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67" w:type="dxa"/>
        <w:tblInd w:w="-16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9"/>
        <w:gridCol w:w="1986"/>
        <w:gridCol w:w="4111"/>
        <w:gridCol w:w="1559"/>
        <w:gridCol w:w="3402"/>
      </w:tblGrid>
      <w:tr w:rsidR="00A24852" w:rsidRPr="00FE4C28" w14:paraId="655490BA" w14:textId="77777777" w:rsidTr="00A24852">
        <w:trPr>
          <w:trHeight w:val="576"/>
        </w:trPr>
        <w:tc>
          <w:tcPr>
            <w:tcW w:w="11067" w:type="dxa"/>
            <w:gridSpan w:val="5"/>
            <w:tcBorders>
              <w:top w:val="single" w:sz="8" w:space="0" w:color="auto"/>
              <w:left w:val="single" w:sz="8" w:space="0" w:color="auto"/>
              <w:bottom w:val="single" w:sz="4" w:space="0" w:color="D1D1D1" w:themeColor="background2" w:themeShade="E6"/>
              <w:right w:val="single" w:sz="8" w:space="0" w:color="auto"/>
            </w:tcBorders>
            <w:shd w:val="clear" w:color="auto" w:fill="38115E"/>
            <w:vAlign w:val="center"/>
          </w:tcPr>
          <w:p w14:paraId="2C9EDB6C" w14:textId="77777777" w:rsidR="00A24852" w:rsidRPr="009F4A81" w:rsidRDefault="00A24852" w:rsidP="00253B7F">
            <w:pPr>
              <w:rPr>
                <w:rFonts w:ascii="Arial Nova" w:hAnsi="Arial Nova" w:cs="Arial"/>
                <w:b/>
                <w:bCs/>
                <w:color w:val="FFFFFF" w:themeColor="background1"/>
              </w:rPr>
            </w:pPr>
            <w:r w:rsidRPr="009F4A81">
              <w:rPr>
                <w:rFonts w:ascii="Arial Nova" w:hAnsi="Arial Nova" w:cs="Arial"/>
                <w:b/>
                <w:bCs/>
                <w:color w:val="FFFFFF" w:themeColor="background1"/>
              </w:rPr>
              <w:t xml:space="preserve">SECTION </w:t>
            </w:r>
            <w:r>
              <w:rPr>
                <w:rFonts w:ascii="Arial Nova" w:hAnsi="Arial Nova" w:cs="Arial"/>
                <w:b/>
                <w:bCs/>
                <w:color w:val="FFFFFF" w:themeColor="background1"/>
              </w:rPr>
              <w:t>10</w:t>
            </w:r>
            <w:r w:rsidRPr="009F4A81">
              <w:rPr>
                <w:rFonts w:ascii="Arial Nova" w:hAnsi="Arial Nova" w:cs="Arial"/>
                <w:b/>
                <w:bCs/>
                <w:color w:val="FFFFFF" w:themeColor="background1"/>
              </w:rPr>
              <w:t xml:space="preserve"> – CONSENT OF LICENSEE</w:t>
            </w:r>
          </w:p>
        </w:tc>
      </w:tr>
      <w:tr w:rsidR="00A24852" w:rsidRPr="00FE4C28" w14:paraId="77BE7181" w14:textId="77777777" w:rsidTr="00A24852">
        <w:trPr>
          <w:trHeight w:val="576"/>
        </w:trPr>
        <w:tc>
          <w:tcPr>
            <w:tcW w:w="11067" w:type="dxa"/>
            <w:gridSpan w:val="5"/>
            <w:tcBorders>
              <w:top w:val="dotted" w:sz="4" w:space="0" w:color="BFBFBF" w:themeColor="background1" w:themeShade="BF"/>
              <w:left w:val="single" w:sz="8" w:space="0" w:color="auto"/>
              <w:bottom w:val="single" w:sz="4" w:space="0" w:color="D1D1D1" w:themeColor="background2" w:themeShade="E6"/>
              <w:right w:val="single" w:sz="8" w:space="0" w:color="auto"/>
            </w:tcBorders>
            <w:shd w:val="clear" w:color="auto" w:fill="FFFFFF" w:themeFill="background1"/>
            <w:vAlign w:val="center"/>
          </w:tcPr>
          <w:p w14:paraId="78412F3F" w14:textId="77777777" w:rsidR="00A24852" w:rsidRPr="00116728" w:rsidRDefault="00A24852" w:rsidP="00253B7F">
            <w:pPr>
              <w:tabs>
                <w:tab w:val="left" w:pos="34"/>
                <w:tab w:val="right" w:leader="dot" w:pos="10376"/>
              </w:tabs>
              <w:suppressAutoHyphens/>
              <w:spacing w:before="120" w:after="120"/>
              <w:ind w:left="34" w:hanging="34"/>
              <w:jc w:val="both"/>
              <w:rPr>
                <w:rFonts w:ascii="Arial Nova" w:hAnsi="Arial Nova" w:cs="Arial"/>
                <w:b/>
                <w:bCs/>
              </w:rPr>
            </w:pPr>
            <w:r w:rsidRPr="00116728">
              <w:rPr>
                <w:rFonts w:ascii="Arial Nova" w:hAnsi="Arial Nova" w:cs="Arial Narrow"/>
                <w:spacing w:val="-3"/>
              </w:rPr>
              <w:t xml:space="preserve">The person who is the current licensee, </w:t>
            </w:r>
            <w:proofErr w:type="gramStart"/>
            <w:r w:rsidRPr="00116728">
              <w:rPr>
                <w:rFonts w:ascii="Arial Nova" w:hAnsi="Arial Nova" w:cs="Arial Narrow"/>
                <w:spacing w:val="-3"/>
              </w:rPr>
              <w:t>whether or not</w:t>
            </w:r>
            <w:proofErr w:type="gramEnd"/>
            <w:r w:rsidRPr="00116728">
              <w:rPr>
                <w:rFonts w:ascii="Arial Nova" w:hAnsi="Arial Nova" w:cs="Arial Narrow"/>
                <w:spacing w:val="-3"/>
              </w:rPr>
              <w:t xml:space="preserve"> by virtue of a Business Continuity Order under section 87, or an interim authorisation under section 86 must complete this part unless that person is also the applicant.  The applicant understands that all rights to the licence will terminate should it not retain exclusive tenure of the licensed premises.</w:t>
            </w:r>
          </w:p>
        </w:tc>
      </w:tr>
      <w:tr w:rsidR="00A24852" w:rsidRPr="00FE4C28" w14:paraId="2DE488FF" w14:textId="77777777" w:rsidTr="00A24852">
        <w:trPr>
          <w:trHeight w:val="398"/>
        </w:trPr>
        <w:tc>
          <w:tcPr>
            <w:tcW w:w="11067" w:type="dxa"/>
            <w:gridSpan w:val="5"/>
            <w:tcBorders>
              <w:top w:val="dotted" w:sz="4" w:space="0" w:color="BFBFBF" w:themeColor="background1" w:themeShade="BF"/>
              <w:left w:val="single" w:sz="8" w:space="0" w:color="auto"/>
              <w:bottom w:val="single" w:sz="4" w:space="0" w:color="D1D1D1" w:themeColor="background2" w:themeShade="E6"/>
              <w:right w:val="single" w:sz="8" w:space="0" w:color="auto"/>
            </w:tcBorders>
            <w:shd w:val="clear" w:color="auto" w:fill="541A8E"/>
            <w:vAlign w:val="center"/>
          </w:tcPr>
          <w:p w14:paraId="6015582C" w14:textId="77777777" w:rsidR="00A24852" w:rsidRPr="009F4A81" w:rsidRDefault="00A24852" w:rsidP="00253B7F">
            <w:pPr>
              <w:rPr>
                <w:rFonts w:ascii="Arial Nova" w:hAnsi="Arial Nova" w:cs="Arial"/>
                <w:color w:val="FFFFFF" w:themeColor="background1"/>
              </w:rPr>
            </w:pPr>
            <w:r w:rsidRPr="009F4A81">
              <w:rPr>
                <w:rFonts w:ascii="Arial Nova" w:hAnsi="Arial Nova" w:cs="Arial"/>
                <w:color w:val="FFFFFF" w:themeColor="background1"/>
              </w:rPr>
              <w:t>Current licensee</w:t>
            </w:r>
          </w:p>
        </w:tc>
      </w:tr>
      <w:tr w:rsidR="00A24852" w:rsidRPr="00571261" w14:paraId="46257D0F"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tc>
          <w:tcPr>
            <w:tcW w:w="11058" w:type="dxa"/>
            <w:gridSpan w:val="4"/>
            <w:tcBorders>
              <w:top w:val="single" w:sz="2" w:space="0" w:color="541A8E"/>
              <w:left w:val="single" w:sz="8" w:space="0" w:color="auto"/>
              <w:right w:val="single" w:sz="8" w:space="0" w:color="auto"/>
            </w:tcBorders>
            <w:shd w:val="clear" w:color="auto" w:fill="F2F2F2" w:themeFill="background1" w:themeFillShade="F2"/>
            <w:vAlign w:val="center"/>
          </w:tcPr>
          <w:p w14:paraId="33685F87" w14:textId="77777777" w:rsidR="00A24852" w:rsidRPr="009F4A81" w:rsidRDefault="00A24852" w:rsidP="00253B7F">
            <w:pPr>
              <w:spacing w:before="120" w:after="120" w:line="276" w:lineRule="auto"/>
              <w:rPr>
                <w:rFonts w:ascii="Arial Nova" w:hAnsi="Arial Nova" w:cs="Segoe UI"/>
                <w:sz w:val="20"/>
                <w:szCs w:val="20"/>
              </w:rPr>
            </w:pPr>
            <w:r w:rsidRPr="009F4A81">
              <w:rPr>
                <w:rFonts w:ascii="Arial Nova" w:hAnsi="Arial Nova" w:cs="Arial"/>
                <w:b/>
                <w:bCs/>
                <w:sz w:val="20"/>
                <w:szCs w:val="20"/>
              </w:rPr>
              <w:t>I, (full name of current licensee):</w:t>
            </w:r>
          </w:p>
        </w:tc>
      </w:tr>
      <w:tr w:rsidR="00A24852" w:rsidRPr="0039551D" w14:paraId="2FA09277"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472"/>
        </w:trPr>
        <w:sdt>
          <w:sdtPr>
            <w:rPr>
              <w:rFonts w:ascii="Arial Nova" w:hAnsi="Arial Nova" w:cs="Segoe UI"/>
              <w:sz w:val="20"/>
              <w:szCs w:val="20"/>
            </w:rPr>
            <w:id w:val="1598296774"/>
            <w:placeholder>
              <w:docPart w:val="F2D906D7794B43D3AFAB2FED50C6543B"/>
            </w:placeholder>
            <w:showingPlcHdr/>
            <w:text/>
          </w:sdtPr>
          <w:sdtContent>
            <w:tc>
              <w:tcPr>
                <w:tcW w:w="11058" w:type="dxa"/>
                <w:gridSpan w:val="4"/>
                <w:tcBorders>
                  <w:left w:val="single" w:sz="8" w:space="0" w:color="auto"/>
                  <w:right w:val="single" w:sz="8" w:space="0" w:color="auto"/>
                </w:tcBorders>
                <w:shd w:val="clear" w:color="auto" w:fill="FFFFFF" w:themeFill="background1"/>
                <w:vAlign w:val="center"/>
              </w:tcPr>
              <w:p w14:paraId="273B7913"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A24852" w:rsidRPr="00571261" w14:paraId="5D740E1B"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tc>
          <w:tcPr>
            <w:tcW w:w="11058" w:type="dxa"/>
            <w:gridSpan w:val="4"/>
            <w:tcBorders>
              <w:left w:val="single" w:sz="8" w:space="0" w:color="auto"/>
              <w:right w:val="single" w:sz="8" w:space="0" w:color="auto"/>
            </w:tcBorders>
            <w:shd w:val="clear" w:color="auto" w:fill="F2F2F2" w:themeFill="background1" w:themeFillShade="F2"/>
            <w:vAlign w:val="center"/>
          </w:tcPr>
          <w:p w14:paraId="3E1F9A6D"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Arial"/>
                <w:b/>
                <w:bCs/>
                <w:sz w:val="20"/>
                <w:szCs w:val="20"/>
              </w:rPr>
              <w:t>hereby consent to the transfer of this licence to (full name of applicant)</w:t>
            </w:r>
          </w:p>
        </w:tc>
      </w:tr>
      <w:tr w:rsidR="00A24852" w:rsidRPr="0039551D" w14:paraId="724BC604"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397"/>
        </w:trPr>
        <w:sdt>
          <w:sdtPr>
            <w:rPr>
              <w:rFonts w:ascii="Arial Nova" w:hAnsi="Arial Nova" w:cs="Segoe UI"/>
              <w:sz w:val="20"/>
              <w:szCs w:val="20"/>
            </w:rPr>
            <w:id w:val="-2066472010"/>
            <w:placeholder>
              <w:docPart w:val="B3E6176DFA794C45A895828CCC32FDF3"/>
            </w:placeholder>
            <w:showingPlcHdr/>
            <w:text/>
          </w:sdtPr>
          <w:sdtContent>
            <w:tc>
              <w:tcPr>
                <w:tcW w:w="11058" w:type="dxa"/>
                <w:gridSpan w:val="4"/>
                <w:tcBorders>
                  <w:left w:val="single" w:sz="8" w:space="0" w:color="auto"/>
                  <w:right w:val="single" w:sz="8" w:space="0" w:color="auto"/>
                </w:tcBorders>
              </w:tcPr>
              <w:p w14:paraId="484DF8BA"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A24852" w:rsidRPr="0039551D" w14:paraId="0517CC92"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1107"/>
        </w:trPr>
        <w:tc>
          <w:tcPr>
            <w:tcW w:w="11058" w:type="dxa"/>
            <w:gridSpan w:val="4"/>
            <w:tcBorders>
              <w:left w:val="single" w:sz="8" w:space="0" w:color="auto"/>
              <w:bottom w:val="single" w:sz="2" w:space="0" w:color="BFBFBF" w:themeColor="background1" w:themeShade="BF"/>
              <w:right w:val="single" w:sz="8" w:space="0" w:color="auto"/>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24852" w:rsidRPr="009F4A81" w14:paraId="1828781E" w14:textId="77777777" w:rsidTr="00253B7F">
              <w:trPr>
                <w:trHeight w:val="597"/>
              </w:trPr>
              <w:tc>
                <w:tcPr>
                  <w:tcW w:w="5140" w:type="dxa"/>
                  <w:tcBorders>
                    <w:top w:val="nil"/>
                    <w:left w:val="nil"/>
                    <w:bottom w:val="single" w:sz="4" w:space="0" w:color="auto"/>
                  </w:tcBorders>
                  <w:vAlign w:val="center"/>
                </w:tcPr>
                <w:p w14:paraId="5FF88E79" w14:textId="77777777" w:rsidR="00A24852" w:rsidRPr="009F4A81" w:rsidRDefault="00A24852" w:rsidP="00253B7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5D7E9E15"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5D837B92" w14:textId="77777777" w:rsidR="00A24852" w:rsidRPr="009F4A81" w:rsidRDefault="00A24852" w:rsidP="00253B7F">
                  <w:pPr>
                    <w:spacing w:line="276" w:lineRule="auto"/>
                    <w:jc w:val="center"/>
                    <w:rPr>
                      <w:rFonts w:ascii="Arial Nova" w:hAnsi="Arial Nova" w:cs="Segoe UI"/>
                      <w:sz w:val="20"/>
                      <w:szCs w:val="20"/>
                    </w:rPr>
                  </w:pPr>
                </w:p>
              </w:tc>
            </w:tr>
            <w:tr w:rsidR="00A24852" w:rsidRPr="009F4A81" w14:paraId="4BEC1E7F" w14:textId="77777777" w:rsidTr="00253B7F">
              <w:trPr>
                <w:trHeight w:val="397"/>
              </w:trPr>
              <w:tc>
                <w:tcPr>
                  <w:tcW w:w="5140" w:type="dxa"/>
                  <w:tcBorders>
                    <w:top w:val="single" w:sz="4" w:space="0" w:color="auto"/>
                    <w:left w:val="nil"/>
                    <w:bottom w:val="nil"/>
                  </w:tcBorders>
                  <w:vAlign w:val="center"/>
                </w:tcPr>
                <w:p w14:paraId="6394D5D6" w14:textId="77777777" w:rsidR="00A24852" w:rsidRPr="009F4A81" w:rsidRDefault="00A24852" w:rsidP="00253B7F">
                  <w:pPr>
                    <w:spacing w:line="276" w:lineRule="auto"/>
                    <w:jc w:val="center"/>
                    <w:rPr>
                      <w:rFonts w:ascii="Arial Nova" w:hAnsi="Arial Nova" w:cs="Segoe UI"/>
                      <w:sz w:val="20"/>
                      <w:szCs w:val="20"/>
                    </w:rPr>
                  </w:pPr>
                  <w:r w:rsidRPr="009F4A81">
                    <w:rPr>
                      <w:rFonts w:ascii="Arial Nova" w:hAnsi="Arial Nova" w:cs="Segoe UI"/>
                      <w:sz w:val="20"/>
                      <w:szCs w:val="20"/>
                    </w:rPr>
                    <w:t>Signature of Licensee</w:t>
                  </w:r>
                  <w:r>
                    <w:rPr>
                      <w:rFonts w:ascii="Arial Nova" w:hAnsi="Arial Nova" w:cs="Segoe UI"/>
                      <w:sz w:val="20"/>
                      <w:szCs w:val="20"/>
                    </w:rPr>
                    <w:t>/Authorised Representative</w:t>
                  </w:r>
                </w:p>
              </w:tc>
              <w:tc>
                <w:tcPr>
                  <w:tcW w:w="980" w:type="dxa"/>
                  <w:tcBorders>
                    <w:top w:val="nil"/>
                    <w:bottom w:val="nil"/>
                  </w:tcBorders>
                  <w:vAlign w:val="center"/>
                </w:tcPr>
                <w:p w14:paraId="5FDC62C2"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4C59B86" w14:textId="77777777" w:rsidR="00A24852" w:rsidRPr="009F4A81" w:rsidRDefault="00A24852" w:rsidP="00253B7F">
                  <w:pPr>
                    <w:spacing w:line="276" w:lineRule="auto"/>
                    <w:jc w:val="center"/>
                    <w:rPr>
                      <w:rFonts w:ascii="Arial Nova" w:hAnsi="Arial Nova" w:cs="Segoe UI"/>
                      <w:sz w:val="20"/>
                      <w:szCs w:val="20"/>
                    </w:rPr>
                  </w:pPr>
                  <w:r w:rsidRPr="009F4A81">
                    <w:rPr>
                      <w:rFonts w:ascii="Arial Nova" w:hAnsi="Arial Nova" w:cs="Segoe UI"/>
                      <w:sz w:val="20"/>
                      <w:szCs w:val="20"/>
                    </w:rPr>
                    <w:t>Date</w:t>
                  </w:r>
                </w:p>
              </w:tc>
            </w:tr>
          </w:tbl>
          <w:p w14:paraId="3C5ADE88" w14:textId="77777777" w:rsidR="00A24852" w:rsidRPr="009F4A81" w:rsidRDefault="00A24852" w:rsidP="00253B7F">
            <w:pPr>
              <w:spacing w:line="276" w:lineRule="auto"/>
              <w:rPr>
                <w:rFonts w:ascii="Arial Nova" w:hAnsi="Arial Nova" w:cs="Segoe UI"/>
                <w:sz w:val="20"/>
                <w:szCs w:val="20"/>
              </w:rPr>
            </w:pPr>
          </w:p>
        </w:tc>
      </w:tr>
      <w:tr w:rsidR="00A24852" w:rsidRPr="0039551D" w14:paraId="73A56109" w14:textId="77777777" w:rsidTr="00A24852">
        <w:tblPrEx>
          <w:tblBorders>
            <w:top w:val="single" w:sz="2" w:space="0" w:color="38115E"/>
            <w:left w:val="single" w:sz="2" w:space="0" w:color="38115E"/>
            <w:bottom w:val="single" w:sz="2" w:space="0" w:color="38115E"/>
            <w:right w:val="single" w:sz="2" w:space="0" w:color="38115E"/>
            <w:insideV w:val="none" w:sz="0" w:space="0" w:color="auto"/>
          </w:tblBorders>
        </w:tblPrEx>
        <w:trPr>
          <w:gridBefore w:val="1"/>
          <w:wBefore w:w="9" w:type="dxa"/>
          <w:trHeight w:val="556"/>
        </w:trPr>
        <w:tc>
          <w:tcPr>
            <w:tcW w:w="1986" w:type="dxa"/>
            <w:tcBorders>
              <w:top w:val="single" w:sz="2" w:space="0" w:color="BFBFBF" w:themeColor="background1" w:themeShade="BF"/>
              <w:left w:val="single" w:sz="8" w:space="0" w:color="auto"/>
              <w:bottom w:val="single" w:sz="4" w:space="0" w:color="auto"/>
              <w:right w:val="nil"/>
            </w:tcBorders>
            <w:shd w:val="clear" w:color="auto" w:fill="F2F2F2" w:themeFill="background1" w:themeFillShade="F2"/>
            <w:vAlign w:val="center"/>
          </w:tcPr>
          <w:p w14:paraId="7D0FA340" w14:textId="77777777" w:rsidR="00A24852" w:rsidRPr="009F4A81" w:rsidRDefault="00A24852" w:rsidP="00253B7F">
            <w:pPr>
              <w:rPr>
                <w:rFonts w:ascii="Arial Nova" w:hAnsi="Arial Nova" w:cs="Arial"/>
                <w:b/>
                <w:bCs/>
                <w:sz w:val="20"/>
                <w:szCs w:val="20"/>
              </w:rPr>
            </w:pPr>
            <w:r>
              <w:rPr>
                <w:rFonts w:ascii="Arial Nova" w:hAnsi="Arial Nova" w:cs="Arial"/>
                <w:b/>
                <w:bCs/>
                <w:sz w:val="20"/>
                <w:szCs w:val="20"/>
              </w:rPr>
              <w:t>Print Name</w:t>
            </w:r>
            <w:r w:rsidRPr="009F4A81">
              <w:rPr>
                <w:rFonts w:ascii="Arial Nova" w:hAnsi="Arial Nova" w:cs="Arial"/>
                <w:b/>
                <w:bCs/>
                <w:sz w:val="20"/>
                <w:szCs w:val="20"/>
              </w:rPr>
              <w:t>:</w:t>
            </w:r>
          </w:p>
          <w:p w14:paraId="5BF6C084" w14:textId="77777777" w:rsidR="00A24852" w:rsidRPr="009F4A81" w:rsidRDefault="00A24852" w:rsidP="00253B7F">
            <w:pPr>
              <w:spacing w:line="276" w:lineRule="auto"/>
              <w:rPr>
                <w:rFonts w:ascii="Arial Nova" w:hAnsi="Arial Nova" w:cs="Segoe UI"/>
                <w:sz w:val="20"/>
                <w:szCs w:val="20"/>
              </w:rPr>
            </w:pPr>
          </w:p>
        </w:tc>
        <w:tc>
          <w:tcPr>
            <w:tcW w:w="4111" w:type="dxa"/>
            <w:tcBorders>
              <w:top w:val="single" w:sz="2" w:space="0" w:color="BFBFBF" w:themeColor="background1" w:themeShade="BF"/>
              <w:left w:val="nil"/>
              <w:bottom w:val="single" w:sz="4" w:space="0" w:color="auto"/>
              <w:right w:val="nil"/>
            </w:tcBorders>
            <w:vAlign w:val="center"/>
          </w:tcPr>
          <w:p w14:paraId="244461F2" w14:textId="77777777" w:rsidR="00A24852" w:rsidRPr="009F4A81" w:rsidRDefault="00A24852" w:rsidP="00253B7F">
            <w:pPr>
              <w:spacing w:line="276" w:lineRule="auto"/>
              <w:rPr>
                <w:rFonts w:ascii="Arial Nova" w:hAnsi="Arial Nova" w:cs="Segoe UI"/>
                <w:sz w:val="20"/>
                <w:szCs w:val="20"/>
              </w:rPr>
            </w:pPr>
          </w:p>
        </w:tc>
        <w:tc>
          <w:tcPr>
            <w:tcW w:w="1559" w:type="dxa"/>
            <w:tcBorders>
              <w:top w:val="single" w:sz="2" w:space="0" w:color="BFBFBF" w:themeColor="background1" w:themeShade="BF"/>
              <w:left w:val="nil"/>
              <w:bottom w:val="single" w:sz="4" w:space="0" w:color="auto"/>
              <w:right w:val="nil"/>
            </w:tcBorders>
            <w:shd w:val="clear" w:color="auto" w:fill="F2F2F2" w:themeFill="background1" w:themeFillShade="F2"/>
            <w:vAlign w:val="center"/>
          </w:tcPr>
          <w:p w14:paraId="6E6E3A28" w14:textId="77777777" w:rsidR="00A24852" w:rsidRPr="009F4A81" w:rsidRDefault="00A24852" w:rsidP="00253B7F">
            <w:pPr>
              <w:rPr>
                <w:rFonts w:ascii="Arial Nova" w:hAnsi="Arial Nova" w:cs="Arial"/>
                <w:b/>
                <w:bCs/>
                <w:sz w:val="20"/>
                <w:szCs w:val="20"/>
              </w:rPr>
            </w:pPr>
            <w:r>
              <w:rPr>
                <w:rFonts w:ascii="Arial Nova" w:hAnsi="Arial Nova" w:cs="Arial"/>
                <w:b/>
                <w:bCs/>
                <w:sz w:val="20"/>
                <w:szCs w:val="20"/>
              </w:rPr>
              <w:t>Position Title</w:t>
            </w:r>
            <w:r w:rsidRPr="009F4A81">
              <w:rPr>
                <w:rFonts w:ascii="Arial Nova" w:hAnsi="Arial Nova" w:cs="Arial"/>
                <w:b/>
                <w:bCs/>
                <w:sz w:val="20"/>
                <w:szCs w:val="20"/>
              </w:rPr>
              <w:t>:</w:t>
            </w:r>
          </w:p>
          <w:p w14:paraId="15BA080B" w14:textId="77777777" w:rsidR="00A24852" w:rsidRPr="009F4A81" w:rsidRDefault="00A24852" w:rsidP="00253B7F">
            <w:pPr>
              <w:spacing w:line="276" w:lineRule="auto"/>
              <w:rPr>
                <w:rFonts w:ascii="Arial Nova" w:hAnsi="Arial Nova" w:cs="Segoe UI"/>
                <w:sz w:val="20"/>
                <w:szCs w:val="20"/>
              </w:rPr>
            </w:pPr>
          </w:p>
        </w:tc>
        <w:tc>
          <w:tcPr>
            <w:tcW w:w="3402" w:type="dxa"/>
            <w:tcBorders>
              <w:top w:val="single" w:sz="2" w:space="0" w:color="BFBFBF" w:themeColor="background1" w:themeShade="BF"/>
              <w:left w:val="nil"/>
              <w:bottom w:val="single" w:sz="4" w:space="0" w:color="auto"/>
              <w:right w:val="single" w:sz="8" w:space="0" w:color="auto"/>
            </w:tcBorders>
            <w:vAlign w:val="center"/>
          </w:tcPr>
          <w:p w14:paraId="1CD35D0C" w14:textId="77777777" w:rsidR="00A24852" w:rsidRPr="009F4A81" w:rsidRDefault="00A24852" w:rsidP="00253B7F">
            <w:pPr>
              <w:spacing w:line="276" w:lineRule="auto"/>
              <w:rPr>
                <w:rFonts w:ascii="Arial Nova" w:hAnsi="Arial Nova" w:cs="Segoe UI"/>
                <w:sz w:val="20"/>
                <w:szCs w:val="20"/>
              </w:rPr>
            </w:pPr>
          </w:p>
        </w:tc>
      </w:tr>
    </w:tbl>
    <w:p w14:paraId="400EAB15" w14:textId="77777777" w:rsidR="00BB7D32" w:rsidRDefault="00BB7D32"/>
    <w:p w14:paraId="0332C2CA" w14:textId="77777777" w:rsidR="00BB7D32" w:rsidRDefault="00BB7D32"/>
    <w:p w14:paraId="13FBFB9E" w14:textId="77777777" w:rsidR="00BB7D32" w:rsidRDefault="00BB7D32"/>
    <w:p w14:paraId="0041D415" w14:textId="77777777" w:rsidR="00BB7D32" w:rsidRDefault="00BB7D32">
      <w:pPr>
        <w:sectPr w:rsidR="00BB7D32" w:rsidSect="00461154">
          <w:type w:val="continuous"/>
          <w:pgSz w:w="11906" w:h="16838" w:code="9"/>
          <w:pgMar w:top="1871" w:right="720" w:bottom="992" w:left="720" w:header="510" w:footer="0" w:gutter="0"/>
          <w:cols w:space="708"/>
          <w:docGrid w:linePitch="360"/>
        </w:sectPr>
      </w:pPr>
    </w:p>
    <w:p w14:paraId="2288E269" w14:textId="1D6DDAEA" w:rsidR="00461154" w:rsidRDefault="00461154"/>
    <w:p w14:paraId="5D39659F" w14:textId="77777777" w:rsidR="00BB7D32" w:rsidRDefault="00BB7D32"/>
    <w:p w14:paraId="57C2D4BA" w14:textId="77777777" w:rsidR="00BB7D32" w:rsidRDefault="00BB7D32"/>
    <w:tbl>
      <w:tblPr>
        <w:tblStyle w:val="TableGrid"/>
        <w:tblW w:w="11067" w:type="dxa"/>
        <w:tblInd w:w="-16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343"/>
        <w:gridCol w:w="3886"/>
        <w:gridCol w:w="1586"/>
        <w:gridCol w:w="4252"/>
      </w:tblGrid>
      <w:tr w:rsidR="00A24852" w:rsidRPr="00FE4C28" w14:paraId="37B6B9EE" w14:textId="77777777" w:rsidTr="00A24852">
        <w:trPr>
          <w:trHeight w:val="450"/>
        </w:trPr>
        <w:tc>
          <w:tcPr>
            <w:tcW w:w="11067" w:type="dxa"/>
            <w:gridSpan w:val="4"/>
            <w:tcBorders>
              <w:top w:val="dotted" w:sz="4" w:space="0" w:color="BFBFBF" w:themeColor="background1" w:themeShade="BF"/>
              <w:left w:val="single" w:sz="4" w:space="0" w:color="auto"/>
              <w:bottom w:val="single" w:sz="4" w:space="0" w:color="D1D1D1" w:themeColor="background2" w:themeShade="E6"/>
              <w:right w:val="single" w:sz="4" w:space="0" w:color="auto"/>
            </w:tcBorders>
            <w:shd w:val="clear" w:color="auto" w:fill="38115E"/>
            <w:vAlign w:val="center"/>
          </w:tcPr>
          <w:p w14:paraId="05340529" w14:textId="20095EDC" w:rsidR="00A24852" w:rsidRPr="009F4A81" w:rsidRDefault="00A24852" w:rsidP="00253B7F">
            <w:pPr>
              <w:rPr>
                <w:rFonts w:ascii="Arial Nova" w:hAnsi="Arial Nova" w:cs="Arial"/>
                <w:b/>
                <w:bCs/>
                <w:color w:val="FFFFFF" w:themeColor="background1"/>
              </w:rPr>
            </w:pPr>
            <w:r w:rsidRPr="009F4A81">
              <w:rPr>
                <w:rFonts w:ascii="Arial Nova" w:hAnsi="Arial Nova" w:cs="Arial"/>
                <w:b/>
                <w:bCs/>
                <w:color w:val="FFFFFF" w:themeColor="background1"/>
              </w:rPr>
              <w:t xml:space="preserve">SECTION </w:t>
            </w:r>
            <w:r>
              <w:rPr>
                <w:rFonts w:ascii="Arial Nova" w:hAnsi="Arial Nova" w:cs="Arial"/>
                <w:b/>
                <w:bCs/>
                <w:color w:val="FFFFFF" w:themeColor="background1"/>
              </w:rPr>
              <w:t>11</w:t>
            </w:r>
            <w:r w:rsidRPr="009F4A81">
              <w:rPr>
                <w:rFonts w:ascii="Arial Nova" w:hAnsi="Arial Nova" w:cs="Arial"/>
                <w:b/>
                <w:bCs/>
                <w:color w:val="FFFFFF" w:themeColor="background1"/>
              </w:rPr>
              <w:t xml:space="preserve"> – DECLARATION </w:t>
            </w:r>
          </w:p>
        </w:tc>
      </w:tr>
      <w:tr w:rsidR="00A24852" w:rsidRPr="007B213E" w14:paraId="16D97A8C" w14:textId="77777777" w:rsidTr="00A24852">
        <w:trPr>
          <w:trHeight w:val="637"/>
        </w:trPr>
        <w:tc>
          <w:tcPr>
            <w:tcW w:w="11067" w:type="dxa"/>
            <w:gridSpan w:val="4"/>
            <w:tcBorders>
              <w:top w:val="single" w:sz="4" w:space="0" w:color="D1D1D1" w:themeColor="background2" w:themeShade="E6"/>
              <w:left w:val="single" w:sz="4" w:space="0" w:color="auto"/>
              <w:bottom w:val="nil"/>
              <w:right w:val="single" w:sz="4" w:space="0" w:color="auto"/>
            </w:tcBorders>
            <w:vAlign w:val="center"/>
          </w:tcPr>
          <w:p w14:paraId="7807B699"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sz w:val="20"/>
                <w:szCs w:val="20"/>
              </w:rPr>
            </w:pPr>
            <w:r w:rsidRPr="009F4A81">
              <w:rPr>
                <w:rFonts w:ascii="Arial Nova" w:hAnsi="Arial Nova"/>
                <w:b/>
                <w:spacing w:val="-3"/>
                <w:sz w:val="20"/>
                <w:szCs w:val="20"/>
              </w:rPr>
              <w:t xml:space="preserve">I declare/certify that: </w:t>
            </w:r>
          </w:p>
          <w:p w14:paraId="5AF5154D" w14:textId="77777777" w:rsidR="00A24852" w:rsidRPr="009F4A81" w:rsidRDefault="00A24852" w:rsidP="00253B7F">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spacing w:val="-3"/>
                <w:sz w:val="20"/>
                <w:szCs w:val="20"/>
              </w:rPr>
            </w:pPr>
            <w:r w:rsidRPr="009F4A81">
              <w:rPr>
                <w:rFonts w:ascii="Arial Nova" w:hAnsi="Arial Nova"/>
                <w:spacing w:val="-3"/>
                <w:sz w:val="20"/>
                <w:szCs w:val="20"/>
              </w:rPr>
              <w:t>The information contained in this form, including attachments, is true and correct.</w:t>
            </w:r>
          </w:p>
          <w:p w14:paraId="073EFF6C" w14:textId="77777777" w:rsidR="00A24852" w:rsidRPr="000571A5" w:rsidRDefault="00A24852" w:rsidP="00253B7F">
            <w:pPr>
              <w:pStyle w:val="ListParagraph"/>
              <w:numPr>
                <w:ilvl w:val="0"/>
                <w:numId w:val="38"/>
              </w:numPr>
              <w:rPr>
                <w:rFonts w:ascii="Arial Nova" w:hAnsi="Arial Nova" w:cs="Segoe UI"/>
                <w:sz w:val="20"/>
                <w:szCs w:val="20"/>
              </w:rPr>
            </w:pPr>
            <w:r w:rsidRPr="000571A5">
              <w:rPr>
                <w:rFonts w:ascii="Arial Nova" w:hAnsi="Arial Nova"/>
                <w:spacing w:val="-3"/>
                <w:sz w:val="20"/>
                <w:szCs w:val="20"/>
              </w:rPr>
              <w:t xml:space="preserve">Where this application is submitted on behalf of an entity, I am authorised to execute and submit this application on its behalf. </w:t>
            </w:r>
          </w:p>
        </w:tc>
      </w:tr>
      <w:tr w:rsidR="00A24852" w:rsidRPr="007B213E" w14:paraId="00244511" w14:textId="77777777" w:rsidTr="00A24852">
        <w:trPr>
          <w:trHeight w:val="637"/>
        </w:trPr>
        <w:tc>
          <w:tcPr>
            <w:tcW w:w="11067" w:type="dxa"/>
            <w:gridSpan w:val="4"/>
            <w:tcBorders>
              <w:top w:val="nil"/>
              <w:left w:val="single" w:sz="4" w:space="0" w:color="auto"/>
              <w:bottom w:val="single" w:sz="4" w:space="0" w:color="D1D1D1" w:themeColor="background2" w:themeShade="E6"/>
              <w:right w:val="single" w:sz="4" w:space="0" w:color="auto"/>
            </w:tcBorders>
            <w:vAlign w:val="center"/>
          </w:tcPr>
          <w:p w14:paraId="303F1C0F"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A24852" w:rsidRPr="007B213E" w14:paraId="4415FD2E" w14:textId="77777777" w:rsidTr="00A24852">
        <w:trPr>
          <w:trHeight w:val="637"/>
        </w:trPr>
        <w:tc>
          <w:tcPr>
            <w:tcW w:w="11067" w:type="dxa"/>
            <w:gridSpan w:val="4"/>
            <w:tcBorders>
              <w:top w:val="nil"/>
              <w:left w:val="single" w:sz="4" w:space="0" w:color="auto"/>
              <w:bottom w:val="single" w:sz="4" w:space="0" w:color="D1D1D1" w:themeColor="background2" w:themeShade="E6"/>
              <w:right w:val="single" w:sz="4" w:space="0" w:color="auto"/>
            </w:tcBorders>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24852" w:rsidRPr="009F4A81" w14:paraId="647A8616" w14:textId="77777777" w:rsidTr="00253B7F">
              <w:trPr>
                <w:trHeight w:val="397"/>
              </w:trPr>
              <w:tc>
                <w:tcPr>
                  <w:tcW w:w="5140" w:type="dxa"/>
                  <w:tcBorders>
                    <w:top w:val="nil"/>
                    <w:left w:val="nil"/>
                    <w:bottom w:val="single" w:sz="4" w:space="0" w:color="auto"/>
                  </w:tcBorders>
                  <w:vAlign w:val="center"/>
                </w:tcPr>
                <w:p w14:paraId="0A7A59F2" w14:textId="77777777" w:rsidR="00A24852" w:rsidRDefault="00A24852" w:rsidP="00253B7F">
                  <w:pPr>
                    <w:ind w:left="74"/>
                    <w:rPr>
                      <w:rFonts w:ascii="Arial Nova" w:hAnsi="Arial Nova" w:cs="Segoe UI"/>
                      <w:sz w:val="20"/>
                      <w:szCs w:val="20"/>
                    </w:rPr>
                  </w:pPr>
                </w:p>
                <w:p w14:paraId="12D9584F" w14:textId="77777777" w:rsidR="00A24852" w:rsidRPr="009F4A81" w:rsidRDefault="00A24852" w:rsidP="00253B7F">
                  <w:pPr>
                    <w:ind w:left="74"/>
                    <w:rPr>
                      <w:rFonts w:ascii="Arial Nova" w:hAnsi="Arial Nova" w:cs="Segoe UI"/>
                      <w:sz w:val="20"/>
                      <w:szCs w:val="20"/>
                    </w:rPr>
                  </w:pPr>
                </w:p>
                <w:p w14:paraId="371D83D1" w14:textId="77777777" w:rsidR="00A24852" w:rsidRPr="009F4A81" w:rsidRDefault="00A24852" w:rsidP="00253B7F">
                  <w:pPr>
                    <w:ind w:left="74"/>
                    <w:rPr>
                      <w:rFonts w:ascii="Arial Nova" w:hAnsi="Arial Nova" w:cs="Segoe UI"/>
                      <w:sz w:val="20"/>
                      <w:szCs w:val="20"/>
                    </w:rPr>
                  </w:pPr>
                </w:p>
              </w:tc>
              <w:tc>
                <w:tcPr>
                  <w:tcW w:w="980" w:type="dxa"/>
                  <w:tcBorders>
                    <w:top w:val="nil"/>
                    <w:bottom w:val="nil"/>
                  </w:tcBorders>
                  <w:vAlign w:val="center"/>
                </w:tcPr>
                <w:p w14:paraId="0256AB34" w14:textId="77777777" w:rsidR="00A24852" w:rsidRPr="009F4A81" w:rsidRDefault="00A24852" w:rsidP="00253B7F">
                  <w:pP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51F2A396" w14:textId="77777777" w:rsidR="00A24852" w:rsidRPr="009F4A81" w:rsidRDefault="00A24852" w:rsidP="00253B7F">
                  <w:pPr>
                    <w:rPr>
                      <w:rFonts w:ascii="Arial Nova" w:hAnsi="Arial Nova" w:cs="Segoe UI"/>
                      <w:sz w:val="20"/>
                      <w:szCs w:val="20"/>
                    </w:rPr>
                  </w:pPr>
                </w:p>
              </w:tc>
            </w:tr>
            <w:tr w:rsidR="00A24852" w:rsidRPr="009F4A81" w14:paraId="50D35987" w14:textId="77777777" w:rsidTr="00253B7F">
              <w:trPr>
                <w:trHeight w:val="397"/>
              </w:trPr>
              <w:tc>
                <w:tcPr>
                  <w:tcW w:w="5140" w:type="dxa"/>
                  <w:tcBorders>
                    <w:top w:val="single" w:sz="4" w:space="0" w:color="auto"/>
                    <w:left w:val="nil"/>
                    <w:bottom w:val="nil"/>
                  </w:tcBorders>
                  <w:vAlign w:val="center"/>
                </w:tcPr>
                <w:p w14:paraId="4B76ED9B" w14:textId="77777777" w:rsidR="00A24852" w:rsidRPr="009F4A81" w:rsidRDefault="00A24852" w:rsidP="00253B7F">
                  <w:pPr>
                    <w:rPr>
                      <w:rFonts w:ascii="Arial Nova" w:hAnsi="Arial Nova" w:cs="Segoe UI"/>
                      <w:sz w:val="20"/>
                      <w:szCs w:val="20"/>
                    </w:rPr>
                  </w:pPr>
                  <w:r w:rsidRPr="009F4A81">
                    <w:rPr>
                      <w:rFonts w:ascii="Arial Nova" w:hAnsi="Arial Nova" w:cs="Segoe UI"/>
                      <w:sz w:val="20"/>
                      <w:szCs w:val="20"/>
                    </w:rPr>
                    <w:t xml:space="preserve">Signature </w:t>
                  </w:r>
                </w:p>
                <w:p w14:paraId="2C863790" w14:textId="77777777" w:rsidR="00A24852" w:rsidRPr="009F4A81" w:rsidRDefault="00A24852" w:rsidP="00253B7F">
                  <w:pPr>
                    <w:rPr>
                      <w:rFonts w:ascii="Arial Nova" w:hAnsi="Arial Nova" w:cs="Segoe UI"/>
                      <w:sz w:val="20"/>
                      <w:szCs w:val="20"/>
                    </w:rPr>
                  </w:pPr>
                </w:p>
              </w:tc>
              <w:tc>
                <w:tcPr>
                  <w:tcW w:w="980" w:type="dxa"/>
                  <w:tcBorders>
                    <w:top w:val="nil"/>
                    <w:bottom w:val="nil"/>
                  </w:tcBorders>
                  <w:vAlign w:val="center"/>
                </w:tcPr>
                <w:p w14:paraId="340E6A80" w14:textId="77777777" w:rsidR="00A24852" w:rsidRPr="009F4A81" w:rsidRDefault="00A24852" w:rsidP="00253B7F">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28188C84" w14:textId="77777777" w:rsidR="00A24852" w:rsidRPr="009F4A81" w:rsidRDefault="00A24852" w:rsidP="00253B7F">
                  <w:pPr>
                    <w:rPr>
                      <w:rFonts w:ascii="Arial Nova" w:hAnsi="Arial Nova" w:cs="Segoe UI"/>
                      <w:sz w:val="20"/>
                      <w:szCs w:val="20"/>
                    </w:rPr>
                  </w:pPr>
                  <w:r w:rsidRPr="009F4A81">
                    <w:rPr>
                      <w:rFonts w:ascii="Arial Nova" w:hAnsi="Arial Nova" w:cs="Segoe UI"/>
                      <w:sz w:val="20"/>
                      <w:szCs w:val="20"/>
                    </w:rPr>
                    <w:t>Date</w:t>
                  </w:r>
                </w:p>
              </w:tc>
            </w:tr>
          </w:tbl>
          <w:p w14:paraId="571E6503"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A24852" w:rsidRPr="007B213E" w14:paraId="3DF83547" w14:textId="77777777" w:rsidTr="00A24852">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1A9EA66E"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Print Name</w:t>
            </w:r>
            <w:r w:rsidRPr="009F4A81">
              <w:rPr>
                <w:rFonts w:ascii="Arial Nova" w:hAnsi="Arial Nova"/>
                <w:b/>
                <w:spacing w:val="-3"/>
                <w:sz w:val="20"/>
                <w:szCs w:val="20"/>
              </w:rPr>
              <w:t>:</w:t>
            </w:r>
          </w:p>
        </w:tc>
        <w:sdt>
          <w:sdtPr>
            <w:rPr>
              <w:rFonts w:ascii="Arial Nova" w:hAnsi="Arial Nova" w:cs="Segoe UI"/>
              <w:sz w:val="20"/>
              <w:szCs w:val="20"/>
            </w:rPr>
            <w:id w:val="-53555524"/>
            <w:placeholder>
              <w:docPart w:val="D558D5C5307C4D1EB0A61F51601862E0"/>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3637FD5"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B2BFF39"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1781225088"/>
            <w:placeholder>
              <w:docPart w:val="6D8774CC286343CBBBCBC5B0D31B2392"/>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51EAF650"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A24852" w:rsidRPr="007B213E" w14:paraId="4F004C18" w14:textId="77777777" w:rsidTr="00A24852">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7620B2F1" w14:textId="77777777" w:rsidR="00A24852" w:rsidRDefault="00A24852" w:rsidP="00253B7F">
            <w:pPr>
              <w:rPr>
                <w:rFonts w:ascii="Arial Nova" w:hAnsi="Arial Nova"/>
                <w:sz w:val="20"/>
                <w:szCs w:val="20"/>
              </w:rPr>
            </w:pPr>
          </w:p>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24852" w:rsidRPr="009F4A81" w14:paraId="621503CC" w14:textId="77777777" w:rsidTr="00253B7F">
              <w:trPr>
                <w:trHeight w:val="397"/>
              </w:trPr>
              <w:tc>
                <w:tcPr>
                  <w:tcW w:w="5140" w:type="dxa"/>
                  <w:tcBorders>
                    <w:top w:val="nil"/>
                    <w:left w:val="nil"/>
                    <w:bottom w:val="single" w:sz="4" w:space="0" w:color="auto"/>
                  </w:tcBorders>
                  <w:vAlign w:val="center"/>
                </w:tcPr>
                <w:p w14:paraId="5F7DB2B2" w14:textId="77777777" w:rsidR="00A24852" w:rsidRDefault="00A24852" w:rsidP="00253B7F">
                  <w:pPr>
                    <w:rPr>
                      <w:rFonts w:ascii="Arial Nova" w:hAnsi="Arial Nova" w:cs="Segoe UI"/>
                      <w:sz w:val="20"/>
                      <w:szCs w:val="20"/>
                    </w:rPr>
                  </w:pPr>
                </w:p>
                <w:p w14:paraId="743D4D46" w14:textId="77777777" w:rsidR="00A24852" w:rsidRPr="009F4A81" w:rsidRDefault="00A24852" w:rsidP="00253B7F">
                  <w:pPr>
                    <w:rPr>
                      <w:rFonts w:ascii="Arial Nova" w:hAnsi="Arial Nova" w:cs="Segoe UI"/>
                      <w:sz w:val="20"/>
                      <w:szCs w:val="20"/>
                    </w:rPr>
                  </w:pPr>
                </w:p>
              </w:tc>
              <w:tc>
                <w:tcPr>
                  <w:tcW w:w="980" w:type="dxa"/>
                  <w:tcBorders>
                    <w:top w:val="nil"/>
                    <w:bottom w:val="nil"/>
                  </w:tcBorders>
                  <w:vAlign w:val="center"/>
                </w:tcPr>
                <w:p w14:paraId="6ECA64DF" w14:textId="77777777" w:rsidR="00A24852" w:rsidRPr="009F4A81" w:rsidRDefault="00A24852" w:rsidP="00253B7F">
                  <w:pP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658CB552" w14:textId="77777777" w:rsidR="00A24852" w:rsidRPr="009F4A81" w:rsidRDefault="00A24852" w:rsidP="00253B7F">
                  <w:pPr>
                    <w:rPr>
                      <w:rFonts w:ascii="Arial Nova" w:hAnsi="Arial Nova" w:cs="Segoe UI"/>
                      <w:sz w:val="20"/>
                      <w:szCs w:val="20"/>
                    </w:rPr>
                  </w:pPr>
                </w:p>
              </w:tc>
            </w:tr>
            <w:tr w:rsidR="00A24852" w:rsidRPr="009F4A81" w14:paraId="5D5DB6A4" w14:textId="77777777" w:rsidTr="00253B7F">
              <w:trPr>
                <w:trHeight w:val="397"/>
              </w:trPr>
              <w:tc>
                <w:tcPr>
                  <w:tcW w:w="5140" w:type="dxa"/>
                  <w:tcBorders>
                    <w:top w:val="single" w:sz="4" w:space="0" w:color="auto"/>
                    <w:left w:val="nil"/>
                    <w:bottom w:val="nil"/>
                  </w:tcBorders>
                  <w:vAlign w:val="center"/>
                </w:tcPr>
                <w:p w14:paraId="5B3F905C" w14:textId="77777777" w:rsidR="00A24852" w:rsidRPr="009F4A81" w:rsidRDefault="00A24852" w:rsidP="00253B7F">
                  <w:pPr>
                    <w:rPr>
                      <w:rFonts w:ascii="Arial Nova" w:hAnsi="Arial Nova" w:cs="Segoe UI"/>
                      <w:sz w:val="20"/>
                      <w:szCs w:val="20"/>
                    </w:rPr>
                  </w:pPr>
                  <w:r w:rsidRPr="009F4A81">
                    <w:rPr>
                      <w:rFonts w:ascii="Arial Nova" w:hAnsi="Arial Nova" w:cs="Segoe UI"/>
                      <w:sz w:val="20"/>
                      <w:szCs w:val="20"/>
                    </w:rPr>
                    <w:t xml:space="preserve">Signature </w:t>
                  </w:r>
                </w:p>
              </w:tc>
              <w:tc>
                <w:tcPr>
                  <w:tcW w:w="980" w:type="dxa"/>
                  <w:tcBorders>
                    <w:top w:val="nil"/>
                    <w:bottom w:val="nil"/>
                  </w:tcBorders>
                  <w:vAlign w:val="center"/>
                </w:tcPr>
                <w:p w14:paraId="3091FECD" w14:textId="77777777" w:rsidR="00A24852" w:rsidRPr="009F4A81" w:rsidRDefault="00A24852" w:rsidP="00253B7F">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6BE8CF18" w14:textId="77777777" w:rsidR="00A24852" w:rsidRPr="009F4A81" w:rsidRDefault="00A24852" w:rsidP="00253B7F">
                  <w:pPr>
                    <w:rPr>
                      <w:rFonts w:ascii="Arial Nova" w:hAnsi="Arial Nova" w:cs="Segoe UI"/>
                      <w:sz w:val="20"/>
                      <w:szCs w:val="20"/>
                    </w:rPr>
                  </w:pPr>
                  <w:r w:rsidRPr="009F4A81">
                    <w:rPr>
                      <w:rFonts w:ascii="Arial Nova" w:hAnsi="Arial Nova" w:cs="Segoe UI"/>
                      <w:sz w:val="20"/>
                      <w:szCs w:val="20"/>
                    </w:rPr>
                    <w:t>Date</w:t>
                  </w:r>
                </w:p>
              </w:tc>
            </w:tr>
          </w:tbl>
          <w:p w14:paraId="6F349335"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r w:rsidR="00A24852" w:rsidRPr="007B213E" w14:paraId="7982547E" w14:textId="77777777" w:rsidTr="00A24852">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597407AA"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Print</w:t>
            </w:r>
            <w:r w:rsidRPr="009F4A81">
              <w:rPr>
                <w:rFonts w:ascii="Arial Nova" w:hAnsi="Arial Nova"/>
                <w:b/>
                <w:spacing w:val="-3"/>
                <w:sz w:val="20"/>
                <w:szCs w:val="20"/>
              </w:rPr>
              <w:t xml:space="preserve"> Name:</w:t>
            </w:r>
          </w:p>
        </w:tc>
        <w:sdt>
          <w:sdtPr>
            <w:rPr>
              <w:rFonts w:ascii="Arial Nova" w:hAnsi="Arial Nova" w:cs="Segoe UI"/>
              <w:sz w:val="20"/>
              <w:szCs w:val="20"/>
            </w:rPr>
            <w:id w:val="-727300576"/>
            <w:placeholder>
              <w:docPart w:val="C08AB4D46A2F47558E8E53498454BFE0"/>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5356E185"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47168036"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2071916883"/>
            <w:placeholder>
              <w:docPart w:val="AC5DC0A5BF94493E873E4DF871CD99E5"/>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454169BD"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A24852" w:rsidRPr="0039551D" w14:paraId="21C08215" w14:textId="77777777" w:rsidTr="00A248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8"/>
        </w:trPr>
        <w:tc>
          <w:tcPr>
            <w:tcW w:w="11067" w:type="dxa"/>
            <w:gridSpan w:val="4"/>
            <w:tcBorders>
              <w:left w:val="single" w:sz="4" w:space="0" w:color="auto"/>
              <w:right w:val="single" w:sz="4" w:space="0" w:color="auto"/>
            </w:tcBorders>
            <w:shd w:val="clear" w:color="auto" w:fill="FFFFFF" w:themeFill="background1"/>
            <w:vAlign w:val="bottom"/>
          </w:tcPr>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24852" w:rsidRPr="009F4A81" w14:paraId="4A743CE9" w14:textId="77777777" w:rsidTr="00253B7F">
              <w:trPr>
                <w:trHeight w:val="397"/>
              </w:trPr>
              <w:tc>
                <w:tcPr>
                  <w:tcW w:w="5140" w:type="dxa"/>
                  <w:tcBorders>
                    <w:top w:val="nil"/>
                    <w:left w:val="nil"/>
                    <w:bottom w:val="single" w:sz="4" w:space="0" w:color="auto"/>
                  </w:tcBorders>
                  <w:vAlign w:val="center"/>
                </w:tcPr>
                <w:p w14:paraId="17F06800" w14:textId="77777777" w:rsidR="00A24852" w:rsidRDefault="00A24852" w:rsidP="00253B7F">
                  <w:pPr>
                    <w:spacing w:line="276" w:lineRule="auto"/>
                    <w:ind w:left="74"/>
                    <w:jc w:val="center"/>
                    <w:rPr>
                      <w:rFonts w:ascii="Arial Nova" w:hAnsi="Arial Nova" w:cs="Segoe UI"/>
                      <w:sz w:val="20"/>
                      <w:szCs w:val="20"/>
                    </w:rPr>
                  </w:pPr>
                </w:p>
                <w:p w14:paraId="7CD29626" w14:textId="77777777" w:rsidR="00A24852" w:rsidRPr="009F4A81" w:rsidRDefault="00A24852" w:rsidP="00253B7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35D71AF4"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1831D2E4" w14:textId="77777777" w:rsidR="00A24852" w:rsidRPr="009F4A81" w:rsidRDefault="00A24852" w:rsidP="00253B7F">
                  <w:pPr>
                    <w:spacing w:line="276" w:lineRule="auto"/>
                    <w:jc w:val="center"/>
                    <w:rPr>
                      <w:rFonts w:ascii="Arial Nova" w:hAnsi="Arial Nova" w:cs="Segoe UI"/>
                      <w:sz w:val="20"/>
                      <w:szCs w:val="20"/>
                    </w:rPr>
                  </w:pPr>
                </w:p>
              </w:tc>
            </w:tr>
            <w:tr w:rsidR="00A24852" w:rsidRPr="009F4A81" w14:paraId="44E7F2DA" w14:textId="77777777" w:rsidTr="00253B7F">
              <w:trPr>
                <w:trHeight w:val="423"/>
              </w:trPr>
              <w:tc>
                <w:tcPr>
                  <w:tcW w:w="5140" w:type="dxa"/>
                  <w:tcBorders>
                    <w:top w:val="single" w:sz="4" w:space="0" w:color="auto"/>
                    <w:left w:val="nil"/>
                    <w:bottom w:val="nil"/>
                  </w:tcBorders>
                  <w:vAlign w:val="center"/>
                </w:tcPr>
                <w:p w14:paraId="68518671"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t>Signature</w:t>
                  </w:r>
                </w:p>
              </w:tc>
              <w:tc>
                <w:tcPr>
                  <w:tcW w:w="980" w:type="dxa"/>
                  <w:tcBorders>
                    <w:top w:val="nil"/>
                    <w:bottom w:val="nil"/>
                  </w:tcBorders>
                  <w:vAlign w:val="center"/>
                </w:tcPr>
                <w:p w14:paraId="1A9F880D"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75331CE2"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t xml:space="preserve">Date </w:t>
                  </w:r>
                </w:p>
              </w:tc>
            </w:tr>
          </w:tbl>
          <w:p w14:paraId="115C6CA4" w14:textId="77777777" w:rsidR="00A24852" w:rsidRPr="009F4A81" w:rsidRDefault="00A24852" w:rsidP="00253B7F">
            <w:pPr>
              <w:spacing w:line="276" w:lineRule="auto"/>
              <w:rPr>
                <w:rFonts w:ascii="Arial Nova" w:hAnsi="Arial Nova" w:cs="Segoe UI"/>
                <w:sz w:val="20"/>
                <w:szCs w:val="20"/>
              </w:rPr>
            </w:pPr>
          </w:p>
        </w:tc>
      </w:tr>
      <w:tr w:rsidR="00A24852" w:rsidRPr="007B213E" w14:paraId="71262B2E" w14:textId="77777777" w:rsidTr="00A24852">
        <w:trPr>
          <w:trHeight w:val="637"/>
        </w:trPr>
        <w:tc>
          <w:tcPr>
            <w:tcW w:w="1343"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714B2370"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Print</w:t>
            </w:r>
            <w:r w:rsidRPr="009F4A81">
              <w:rPr>
                <w:rFonts w:ascii="Arial Nova" w:hAnsi="Arial Nova"/>
                <w:b/>
                <w:spacing w:val="-3"/>
                <w:sz w:val="20"/>
                <w:szCs w:val="20"/>
              </w:rPr>
              <w:t xml:space="preserve"> name:</w:t>
            </w:r>
          </w:p>
        </w:tc>
        <w:sdt>
          <w:sdtPr>
            <w:rPr>
              <w:rFonts w:ascii="Arial Nova" w:hAnsi="Arial Nova" w:cs="Segoe UI"/>
              <w:sz w:val="20"/>
              <w:szCs w:val="20"/>
            </w:rPr>
            <w:id w:val="-1236402787"/>
            <w:placeholder>
              <w:docPart w:val="179C107179BC4D1C8B301696A99F57A5"/>
            </w:placeholder>
            <w:showingPlcHdr/>
            <w:text/>
          </w:sdtPr>
          <w:sdtContent>
            <w:tc>
              <w:tcPr>
                <w:tcW w:w="38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6A9B6849"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66FCA83C"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428273158"/>
            <w:placeholder>
              <w:docPart w:val="B40526F6AF5E40429C5818F7C14CB8CC"/>
            </w:placeholder>
            <w:showingPlcHdr/>
            <w:text/>
          </w:sdtPr>
          <w:sdtContent>
            <w:tc>
              <w:tcPr>
                <w:tcW w:w="4252"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05CEFF56"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r w:rsidR="00A24852" w:rsidRPr="0039551D" w14:paraId="74D58D3D" w14:textId="77777777" w:rsidTr="00A248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3"/>
        </w:trPr>
        <w:tc>
          <w:tcPr>
            <w:tcW w:w="11067" w:type="dxa"/>
            <w:gridSpan w:val="4"/>
            <w:tcBorders>
              <w:left w:val="single" w:sz="4" w:space="0" w:color="auto"/>
              <w:bottom w:val="single" w:sz="4" w:space="0" w:color="D1D1D1" w:themeColor="background2" w:themeShade="E6"/>
              <w:right w:val="single" w:sz="4" w:space="0" w:color="auto"/>
            </w:tcBorders>
            <w:shd w:val="clear" w:color="auto" w:fill="FFFFFF" w:themeFill="background1"/>
            <w:vAlign w:val="bottom"/>
          </w:tcPr>
          <w:p w14:paraId="6053729A" w14:textId="77777777" w:rsidR="00A24852" w:rsidRDefault="00A24852" w:rsidP="00253B7F"/>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A24852" w:rsidRPr="009F4A81" w14:paraId="45B9903D" w14:textId="77777777" w:rsidTr="00253B7F">
              <w:trPr>
                <w:trHeight w:val="397"/>
              </w:trPr>
              <w:tc>
                <w:tcPr>
                  <w:tcW w:w="5140" w:type="dxa"/>
                  <w:tcBorders>
                    <w:top w:val="nil"/>
                    <w:left w:val="nil"/>
                    <w:bottom w:val="single" w:sz="4" w:space="0" w:color="auto"/>
                  </w:tcBorders>
                  <w:vAlign w:val="center"/>
                </w:tcPr>
                <w:p w14:paraId="7C60778D" w14:textId="77777777" w:rsidR="00A24852" w:rsidRPr="009F4A81" w:rsidRDefault="00A24852" w:rsidP="00253B7F">
                  <w:pPr>
                    <w:spacing w:line="276" w:lineRule="auto"/>
                    <w:ind w:left="74"/>
                    <w:jc w:val="center"/>
                    <w:rPr>
                      <w:rFonts w:ascii="Arial Nova" w:hAnsi="Arial Nova" w:cs="Segoe UI"/>
                      <w:sz w:val="20"/>
                      <w:szCs w:val="20"/>
                    </w:rPr>
                  </w:pPr>
                </w:p>
              </w:tc>
              <w:tc>
                <w:tcPr>
                  <w:tcW w:w="980" w:type="dxa"/>
                  <w:tcBorders>
                    <w:top w:val="nil"/>
                    <w:bottom w:val="nil"/>
                  </w:tcBorders>
                  <w:vAlign w:val="center"/>
                </w:tcPr>
                <w:p w14:paraId="1BD754DC"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2EDF407C" w14:textId="77777777" w:rsidR="00A24852" w:rsidRPr="009F4A81" w:rsidRDefault="00A24852" w:rsidP="00253B7F">
                  <w:pPr>
                    <w:spacing w:line="276" w:lineRule="auto"/>
                    <w:jc w:val="center"/>
                    <w:rPr>
                      <w:rFonts w:ascii="Arial Nova" w:hAnsi="Arial Nova" w:cs="Segoe UI"/>
                      <w:sz w:val="20"/>
                      <w:szCs w:val="20"/>
                    </w:rPr>
                  </w:pPr>
                </w:p>
              </w:tc>
            </w:tr>
            <w:tr w:rsidR="00A24852" w:rsidRPr="009F4A81" w14:paraId="4131551A" w14:textId="77777777" w:rsidTr="00253B7F">
              <w:trPr>
                <w:trHeight w:val="397"/>
              </w:trPr>
              <w:tc>
                <w:tcPr>
                  <w:tcW w:w="5140" w:type="dxa"/>
                  <w:tcBorders>
                    <w:top w:val="single" w:sz="4" w:space="0" w:color="auto"/>
                    <w:left w:val="nil"/>
                    <w:bottom w:val="nil"/>
                  </w:tcBorders>
                  <w:vAlign w:val="center"/>
                </w:tcPr>
                <w:p w14:paraId="7ADF6107"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t>Signature</w:t>
                  </w:r>
                </w:p>
              </w:tc>
              <w:tc>
                <w:tcPr>
                  <w:tcW w:w="980" w:type="dxa"/>
                  <w:tcBorders>
                    <w:top w:val="nil"/>
                    <w:bottom w:val="nil"/>
                  </w:tcBorders>
                  <w:vAlign w:val="center"/>
                </w:tcPr>
                <w:p w14:paraId="669A46D2" w14:textId="77777777" w:rsidR="00A24852" w:rsidRPr="009F4A81" w:rsidRDefault="00A24852" w:rsidP="00253B7F">
                  <w:pPr>
                    <w:spacing w:line="276" w:lineRule="auto"/>
                    <w:jc w:val="cente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479BDB1A" w14:textId="77777777" w:rsidR="00A24852" w:rsidRPr="009F4A81" w:rsidRDefault="00A24852" w:rsidP="00253B7F">
                  <w:pPr>
                    <w:spacing w:line="276" w:lineRule="auto"/>
                    <w:rPr>
                      <w:rFonts w:ascii="Arial Nova" w:hAnsi="Arial Nova" w:cs="Segoe UI"/>
                      <w:sz w:val="20"/>
                      <w:szCs w:val="20"/>
                    </w:rPr>
                  </w:pPr>
                  <w:r w:rsidRPr="009F4A81">
                    <w:rPr>
                      <w:rFonts w:ascii="Arial Nova" w:hAnsi="Arial Nova" w:cs="Segoe UI"/>
                      <w:sz w:val="20"/>
                      <w:szCs w:val="20"/>
                    </w:rPr>
                    <w:t>Date</w:t>
                  </w:r>
                </w:p>
              </w:tc>
            </w:tr>
          </w:tbl>
          <w:p w14:paraId="1C9AAC6D" w14:textId="77777777" w:rsidR="00A24852" w:rsidRPr="009F4A81" w:rsidRDefault="00A24852" w:rsidP="00253B7F">
            <w:pPr>
              <w:spacing w:line="276" w:lineRule="auto"/>
              <w:rPr>
                <w:rFonts w:ascii="Arial Nova" w:hAnsi="Arial Nova" w:cs="Segoe UI"/>
                <w:sz w:val="20"/>
                <w:szCs w:val="20"/>
              </w:rPr>
            </w:pPr>
          </w:p>
        </w:tc>
      </w:tr>
      <w:tr w:rsidR="00A24852" w:rsidRPr="007B213E" w14:paraId="7182E899" w14:textId="77777777" w:rsidTr="00A24852">
        <w:trPr>
          <w:trHeight w:val="637"/>
        </w:trPr>
        <w:tc>
          <w:tcPr>
            <w:tcW w:w="1343" w:type="dxa"/>
            <w:tcBorders>
              <w:top w:val="single" w:sz="4" w:space="0" w:color="D1D1D1" w:themeColor="background2" w:themeShade="E6"/>
              <w:left w:val="single" w:sz="4" w:space="0" w:color="auto"/>
              <w:bottom w:val="single" w:sz="8" w:space="0" w:color="auto"/>
              <w:right w:val="dotted" w:sz="2" w:space="0" w:color="D1D1D1" w:themeColor="background2" w:themeShade="E6"/>
            </w:tcBorders>
            <w:shd w:val="clear" w:color="auto" w:fill="E8E8E8" w:themeFill="background2"/>
            <w:vAlign w:val="center"/>
          </w:tcPr>
          <w:p w14:paraId="3F984D7A"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Pr>
                <w:rFonts w:ascii="Arial Nova" w:hAnsi="Arial Nova"/>
                <w:b/>
                <w:spacing w:val="-3"/>
                <w:sz w:val="20"/>
                <w:szCs w:val="20"/>
              </w:rPr>
              <w:t>Print</w:t>
            </w:r>
            <w:r w:rsidRPr="009F4A81">
              <w:rPr>
                <w:rFonts w:ascii="Arial Nova" w:hAnsi="Arial Nova"/>
                <w:b/>
                <w:spacing w:val="-3"/>
                <w:sz w:val="20"/>
                <w:szCs w:val="20"/>
              </w:rPr>
              <w:t xml:space="preserve"> name:</w:t>
            </w:r>
          </w:p>
        </w:tc>
        <w:sdt>
          <w:sdtPr>
            <w:rPr>
              <w:rFonts w:ascii="Arial Nova" w:hAnsi="Arial Nova" w:cs="Segoe UI"/>
              <w:sz w:val="20"/>
              <w:szCs w:val="20"/>
            </w:rPr>
            <w:id w:val="-87391616"/>
            <w:placeholder>
              <w:docPart w:val="6775EC11DE624B1D9A49B8791F9D223D"/>
            </w:placeholder>
            <w:showingPlcHdr/>
            <w:text/>
          </w:sdtPr>
          <w:sdtContent>
            <w:tc>
              <w:tcPr>
                <w:tcW w:w="3886"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vAlign w:val="center"/>
              </w:tcPr>
              <w:p w14:paraId="50E125F3"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c>
          <w:tcPr>
            <w:tcW w:w="1586" w:type="dxa"/>
            <w:tcBorders>
              <w:top w:val="single" w:sz="4" w:space="0" w:color="D1D1D1" w:themeColor="background2" w:themeShade="E6"/>
              <w:left w:val="dotted" w:sz="2" w:space="0" w:color="D1D1D1" w:themeColor="background2" w:themeShade="E6"/>
              <w:bottom w:val="single" w:sz="8" w:space="0" w:color="auto"/>
              <w:right w:val="dotted" w:sz="2" w:space="0" w:color="D1D1D1" w:themeColor="background2" w:themeShade="E6"/>
            </w:tcBorders>
            <w:shd w:val="clear" w:color="auto" w:fill="E8E8E8" w:themeFill="background2"/>
            <w:vAlign w:val="center"/>
          </w:tcPr>
          <w:p w14:paraId="6879B2F1"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b/>
                <w:spacing w:val="-3"/>
                <w:sz w:val="20"/>
                <w:szCs w:val="20"/>
              </w:rPr>
              <w:t>Position title:</w:t>
            </w:r>
          </w:p>
        </w:tc>
        <w:sdt>
          <w:sdtPr>
            <w:rPr>
              <w:rFonts w:ascii="Arial Nova" w:hAnsi="Arial Nova" w:cs="Segoe UI"/>
              <w:sz w:val="20"/>
              <w:szCs w:val="20"/>
            </w:rPr>
            <w:id w:val="-787275195"/>
            <w:placeholder>
              <w:docPart w:val="8781A93DF4174BEFB60BD78235484046"/>
            </w:placeholder>
            <w:showingPlcHdr/>
            <w:text/>
          </w:sdtPr>
          <w:sdtContent>
            <w:tc>
              <w:tcPr>
                <w:tcW w:w="4252" w:type="dxa"/>
                <w:tcBorders>
                  <w:top w:val="single" w:sz="4" w:space="0" w:color="D1D1D1" w:themeColor="background2" w:themeShade="E6"/>
                  <w:left w:val="dotted" w:sz="2" w:space="0" w:color="D1D1D1" w:themeColor="background2" w:themeShade="E6"/>
                  <w:bottom w:val="single" w:sz="8" w:space="0" w:color="auto"/>
                  <w:right w:val="single" w:sz="4" w:space="0" w:color="auto"/>
                </w:tcBorders>
                <w:vAlign w:val="center"/>
              </w:tcPr>
              <w:p w14:paraId="1FD2B553" w14:textId="77777777" w:rsidR="00A24852" w:rsidRPr="009F4A81" w:rsidRDefault="00A24852" w:rsidP="00253B7F">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r w:rsidRPr="009F4A81">
                  <w:rPr>
                    <w:rFonts w:ascii="Arial Nova" w:hAnsi="Arial Nova" w:cs="Segoe UI"/>
                    <w:sz w:val="20"/>
                    <w:szCs w:val="20"/>
                  </w:rPr>
                  <w:fldChar w:fldCharType="begin">
                    <w:ffData>
                      <w:name w:val="Text1"/>
                      <w:enabled/>
                      <w:calcOnExit w:val="0"/>
                      <w:textInput/>
                    </w:ffData>
                  </w:fldChar>
                </w:r>
                <w:r w:rsidRPr="009F4A81">
                  <w:rPr>
                    <w:rFonts w:ascii="Arial Nova" w:hAnsi="Arial Nova" w:cs="Segoe UI"/>
                    <w:sz w:val="20"/>
                    <w:szCs w:val="20"/>
                  </w:rPr>
                  <w:instrText xml:space="preserve"> FORMTEXT </w:instrText>
                </w:r>
                <w:r w:rsidRPr="009F4A81">
                  <w:rPr>
                    <w:rFonts w:ascii="Arial Nova" w:hAnsi="Arial Nova" w:cs="Segoe UI"/>
                    <w:sz w:val="20"/>
                    <w:szCs w:val="20"/>
                  </w:rPr>
                </w:r>
                <w:r w:rsidRPr="009F4A81">
                  <w:rPr>
                    <w:rFonts w:ascii="Arial Nova" w:hAnsi="Arial Nova" w:cs="Segoe UI"/>
                    <w:sz w:val="20"/>
                    <w:szCs w:val="20"/>
                  </w:rPr>
                  <w:fldChar w:fldCharType="separate"/>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noProof/>
                    <w:sz w:val="20"/>
                    <w:szCs w:val="20"/>
                  </w:rPr>
                  <w:t> </w:t>
                </w:r>
                <w:r w:rsidRPr="009F4A81">
                  <w:rPr>
                    <w:rFonts w:ascii="Arial Nova" w:hAnsi="Arial Nova" w:cs="Segoe UI"/>
                    <w:sz w:val="20"/>
                    <w:szCs w:val="20"/>
                  </w:rPr>
                  <w:fldChar w:fldCharType="end"/>
                </w:r>
              </w:p>
            </w:tc>
          </w:sdtContent>
        </w:sdt>
      </w:tr>
    </w:tbl>
    <w:p w14:paraId="2C6CB533" w14:textId="77777777" w:rsidR="00A24852" w:rsidRDefault="00A24852" w:rsidP="0068190C">
      <w:pPr>
        <w:tabs>
          <w:tab w:val="left" w:pos="1064"/>
        </w:tabs>
        <w:spacing w:after="0" w:line="240" w:lineRule="auto"/>
        <w:rPr>
          <w:rFonts w:ascii="Arial Nova" w:hAnsi="Arial Nova" w:cs="Arial"/>
          <w:b/>
          <w:bCs/>
          <w:sz w:val="18"/>
          <w:szCs w:val="18"/>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A24852" w:rsidRPr="00571261" w14:paraId="06FE0939" w14:textId="77777777" w:rsidTr="00253B7F">
        <w:trPr>
          <w:trHeight w:val="568"/>
        </w:trPr>
        <w:tc>
          <w:tcPr>
            <w:tcW w:w="11057" w:type="dxa"/>
            <w:shd w:val="clear" w:color="auto" w:fill="F0E6FA"/>
            <w:vAlign w:val="center"/>
          </w:tcPr>
          <w:p w14:paraId="4EC56D47" w14:textId="77777777" w:rsidR="00A24852" w:rsidRPr="000571A5" w:rsidRDefault="00A24852" w:rsidP="00253B7F">
            <w:pPr>
              <w:tabs>
                <w:tab w:val="left" w:pos="737"/>
              </w:tabs>
              <w:suppressAutoHyphens/>
              <w:jc w:val="both"/>
              <w:rPr>
                <w:rFonts w:ascii="Aptos" w:hAnsi="Aptos"/>
                <w:b/>
                <w:bCs/>
                <w:spacing w:val="-3"/>
              </w:rPr>
            </w:pPr>
            <w:r w:rsidRPr="000571A5">
              <w:rPr>
                <w:rFonts w:ascii="Arial Nova" w:hAnsi="Arial Nova" w:cs="Arial"/>
                <w:b/>
                <w:iCs/>
              </w:rPr>
              <w:t>IMPORTANT NOTE</w:t>
            </w:r>
            <w:r w:rsidRPr="00C13782">
              <w:rPr>
                <w:rFonts w:ascii="Arial Nova" w:hAnsi="Arial Nova" w:cs="Arial"/>
                <w:b/>
                <w:iCs/>
                <w:sz w:val="20"/>
                <w:szCs w:val="20"/>
              </w:rPr>
              <w:t>:</w:t>
            </w:r>
            <w:r w:rsidRPr="00C13782">
              <w:rPr>
                <w:rFonts w:ascii="Arial Nova" w:hAnsi="Arial Nova" w:cs="Arial"/>
                <w:b/>
                <w:i/>
                <w:sz w:val="20"/>
                <w:szCs w:val="20"/>
              </w:rPr>
              <w:t xml:space="preserve"> </w:t>
            </w:r>
            <w:r w:rsidRPr="00C13782">
              <w:rPr>
                <w:rFonts w:ascii="Arial Nova" w:hAnsi="Arial Nova"/>
                <w:spacing w:val="-3"/>
                <w:sz w:val="20"/>
                <w:szCs w:val="20"/>
              </w:rPr>
              <w:t xml:space="preserve">It is an offence under the </w:t>
            </w:r>
            <w:r w:rsidRPr="00C13782">
              <w:rPr>
                <w:rFonts w:ascii="Arial Nova" w:hAnsi="Arial Nova"/>
                <w:i/>
                <w:iCs/>
                <w:spacing w:val="-3"/>
                <w:sz w:val="20"/>
                <w:szCs w:val="20"/>
              </w:rPr>
              <w:t>Liquor Control Act 1988</w:t>
            </w:r>
            <w:r w:rsidRPr="00C13782">
              <w:rPr>
                <w:rFonts w:ascii="Arial Nova" w:hAnsi="Arial Nova"/>
                <w:spacing w:val="-3"/>
                <w:sz w:val="20"/>
                <w:szCs w:val="20"/>
              </w:rPr>
              <w:t xml:space="preserve"> to make a statement that is false or misleading.</w:t>
            </w:r>
            <w:r w:rsidRPr="000571A5">
              <w:rPr>
                <w:rFonts w:ascii="Arial Nova" w:hAnsi="Arial Nova"/>
                <w:spacing w:val="-3"/>
              </w:rPr>
              <w:t xml:space="preserve"> </w:t>
            </w:r>
          </w:p>
        </w:tc>
      </w:tr>
    </w:tbl>
    <w:p w14:paraId="29F6FDB3" w14:textId="77777777" w:rsidR="00A24852" w:rsidRDefault="00A24852" w:rsidP="0068190C">
      <w:pPr>
        <w:tabs>
          <w:tab w:val="left" w:pos="1064"/>
        </w:tabs>
        <w:spacing w:after="0" w:line="240" w:lineRule="auto"/>
        <w:rPr>
          <w:rFonts w:ascii="Arial Nova" w:hAnsi="Arial Nova" w:cs="Arial"/>
          <w:b/>
          <w:bCs/>
          <w:sz w:val="18"/>
          <w:szCs w:val="18"/>
        </w:rPr>
      </w:pPr>
    </w:p>
    <w:p w14:paraId="6777AC9E" w14:textId="77777777" w:rsidR="00BB7D32" w:rsidRDefault="00BB7D32" w:rsidP="0068190C">
      <w:pPr>
        <w:tabs>
          <w:tab w:val="left" w:pos="1064"/>
        </w:tabs>
        <w:spacing w:after="0" w:line="240" w:lineRule="auto"/>
        <w:rPr>
          <w:rFonts w:ascii="Arial Nova" w:hAnsi="Arial Nova" w:cs="Arial"/>
          <w:b/>
          <w:bCs/>
          <w:sz w:val="18"/>
          <w:szCs w:val="18"/>
        </w:rPr>
      </w:pPr>
    </w:p>
    <w:sectPr w:rsidR="00BB7D32" w:rsidSect="003D4371">
      <w:footerReference w:type="default" r:id="rId14"/>
      <w:pgSz w:w="11906" w:h="16838" w:code="9"/>
      <w:pgMar w:top="284" w:right="720" w:bottom="992" w:left="720"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B46F" w14:textId="77777777" w:rsidR="003864AD" w:rsidRDefault="003864AD" w:rsidP="009C2718">
      <w:pPr>
        <w:spacing w:after="0" w:line="240" w:lineRule="auto"/>
      </w:pPr>
      <w:r>
        <w:separator/>
      </w:r>
    </w:p>
  </w:endnote>
  <w:endnote w:type="continuationSeparator" w:id="0">
    <w:p w14:paraId="4003A150" w14:textId="77777777" w:rsidR="003864AD" w:rsidRDefault="003864AD" w:rsidP="009C2718">
      <w:pPr>
        <w:spacing w:after="0" w:line="240" w:lineRule="auto"/>
      </w:pPr>
      <w:r>
        <w:continuationSeparator/>
      </w:r>
    </w:p>
  </w:endnote>
  <w:endnote w:type="continuationNotice" w:id="1">
    <w:p w14:paraId="2FA1B9C5" w14:textId="77777777" w:rsidR="003864AD" w:rsidRDefault="00386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117823"/>
      <w:docPartObj>
        <w:docPartGallery w:val="Page Numbers (Bottom of Page)"/>
        <w:docPartUnique/>
      </w:docPartObj>
    </w:sdtPr>
    <w:sdtEndPr>
      <w:rPr>
        <w:rFonts w:ascii="Arial Nova" w:hAnsi="Arial Nova"/>
        <w:sz w:val="18"/>
        <w:szCs w:val="18"/>
      </w:rPr>
    </w:sdtEndPr>
    <w:sdtContent>
      <w:sdt>
        <w:sdtPr>
          <w:id w:val="-1705238520"/>
          <w:docPartObj>
            <w:docPartGallery w:val="Page Numbers (Top of Page)"/>
            <w:docPartUnique/>
          </w:docPartObj>
        </w:sdtPr>
        <w:sdtEndPr>
          <w:rPr>
            <w:rFonts w:ascii="Arial Nova" w:hAnsi="Arial Nova"/>
            <w:sz w:val="18"/>
            <w:szCs w:val="18"/>
          </w:rPr>
        </w:sdtEndPr>
        <w:sdtContent>
          <w:p w14:paraId="4062F1C2" w14:textId="24DF46BB" w:rsidR="005940C5" w:rsidRPr="003D4371" w:rsidRDefault="005940C5">
            <w:pPr>
              <w:pStyle w:val="Footer"/>
              <w:rPr>
                <w:rFonts w:ascii="Arial Nova" w:hAnsi="Arial Nova"/>
                <w:sz w:val="18"/>
                <w:szCs w:val="18"/>
              </w:rPr>
            </w:pPr>
            <w:r w:rsidRPr="003D4371">
              <w:rPr>
                <w:rFonts w:ascii="Arial Nova" w:hAnsi="Arial Nova"/>
                <w:sz w:val="18"/>
                <w:szCs w:val="18"/>
              </w:rPr>
              <w:t xml:space="preserve">Page </w:t>
            </w:r>
            <w:r w:rsidRPr="003D4371">
              <w:rPr>
                <w:rFonts w:ascii="Arial Nova" w:hAnsi="Arial Nova"/>
                <w:b/>
                <w:bCs/>
                <w:sz w:val="18"/>
                <w:szCs w:val="18"/>
              </w:rPr>
              <w:fldChar w:fldCharType="begin"/>
            </w:r>
            <w:r w:rsidRPr="003D4371">
              <w:rPr>
                <w:rFonts w:ascii="Arial Nova" w:hAnsi="Arial Nova"/>
                <w:b/>
                <w:bCs/>
                <w:sz w:val="18"/>
                <w:szCs w:val="18"/>
              </w:rPr>
              <w:instrText xml:space="preserve"> PAGE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3D4371">
              <w:rPr>
                <w:rFonts w:ascii="Arial Nova" w:hAnsi="Arial Nova"/>
                <w:sz w:val="18"/>
                <w:szCs w:val="18"/>
              </w:rPr>
              <w:t xml:space="preserve"> of </w:t>
            </w:r>
            <w:r w:rsidRPr="003D4371">
              <w:rPr>
                <w:rFonts w:ascii="Arial Nova" w:hAnsi="Arial Nova"/>
                <w:b/>
                <w:bCs/>
                <w:sz w:val="18"/>
                <w:szCs w:val="18"/>
              </w:rPr>
              <w:fldChar w:fldCharType="begin"/>
            </w:r>
            <w:r w:rsidRPr="003D4371">
              <w:rPr>
                <w:rFonts w:ascii="Arial Nova" w:hAnsi="Arial Nova"/>
                <w:b/>
                <w:bCs/>
                <w:sz w:val="18"/>
                <w:szCs w:val="18"/>
              </w:rPr>
              <w:instrText xml:space="preserve"> NUMPAGES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p>
        </w:sdtContent>
      </w:sdt>
    </w:sdtContent>
  </w:sdt>
  <w:p w14:paraId="5C5E0D3C" w14:textId="11FCCB31" w:rsidR="00B15B70" w:rsidRDefault="00B15B70" w:rsidP="003D437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11374"/>
      <w:docPartObj>
        <w:docPartGallery w:val="Page Numbers (Bottom of Page)"/>
        <w:docPartUnique/>
      </w:docPartObj>
    </w:sdtPr>
    <w:sdtEndPr/>
    <w:sdtContent>
      <w:sdt>
        <w:sdtPr>
          <w:id w:val="-1449845651"/>
          <w:docPartObj>
            <w:docPartGallery w:val="Page Numbers (Top of Page)"/>
            <w:docPartUnique/>
          </w:docPartObj>
        </w:sdtPr>
        <w:sdtEndPr/>
        <w:sdtContent>
          <w:p w14:paraId="68BF4654" w14:textId="77777777" w:rsidR="00116728" w:rsidRPr="005940C5" w:rsidRDefault="00116728" w:rsidP="003D4371">
            <w:pPr>
              <w:spacing w:after="0"/>
              <w:rPr>
                <w:rFonts w:ascii="Arial Nova" w:hAnsi="Arial Nova" w:cs="Arial"/>
                <w:sz w:val="18"/>
                <w:szCs w:val="18"/>
              </w:rPr>
            </w:pPr>
            <w:r w:rsidRPr="003D4371">
              <w:rPr>
                <w:rFonts w:ascii="Arial Nova" w:hAnsi="Arial Nova"/>
                <w:sz w:val="18"/>
                <w:szCs w:val="18"/>
              </w:rPr>
              <w:t xml:space="preserve">Page </w:t>
            </w:r>
            <w:r w:rsidRPr="003D4371">
              <w:rPr>
                <w:rFonts w:ascii="Arial Nova" w:hAnsi="Arial Nova"/>
                <w:b/>
                <w:bCs/>
                <w:sz w:val="18"/>
                <w:szCs w:val="18"/>
              </w:rPr>
              <w:fldChar w:fldCharType="begin"/>
            </w:r>
            <w:r w:rsidRPr="003D4371">
              <w:rPr>
                <w:rFonts w:ascii="Arial Nova" w:hAnsi="Arial Nova"/>
                <w:b/>
                <w:bCs/>
                <w:sz w:val="18"/>
                <w:szCs w:val="18"/>
              </w:rPr>
              <w:instrText xml:space="preserve"> PAGE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3D4371">
              <w:rPr>
                <w:rFonts w:ascii="Arial Nova" w:hAnsi="Arial Nova"/>
                <w:sz w:val="18"/>
                <w:szCs w:val="18"/>
              </w:rPr>
              <w:t xml:space="preserve"> of </w:t>
            </w:r>
            <w:r w:rsidRPr="003D4371">
              <w:rPr>
                <w:rFonts w:ascii="Arial Nova" w:hAnsi="Arial Nova"/>
                <w:b/>
                <w:bCs/>
                <w:sz w:val="18"/>
                <w:szCs w:val="18"/>
              </w:rPr>
              <w:fldChar w:fldCharType="begin"/>
            </w:r>
            <w:r w:rsidRPr="003D4371">
              <w:rPr>
                <w:rFonts w:ascii="Arial Nova" w:hAnsi="Arial Nova"/>
                <w:b/>
                <w:bCs/>
                <w:sz w:val="18"/>
                <w:szCs w:val="18"/>
              </w:rPr>
              <w:instrText xml:space="preserve"> NUMPAGES  </w:instrText>
            </w:r>
            <w:r w:rsidRPr="003D4371">
              <w:rPr>
                <w:rFonts w:ascii="Arial Nova" w:hAnsi="Arial Nova"/>
                <w:b/>
                <w:bCs/>
                <w:sz w:val="18"/>
                <w:szCs w:val="18"/>
              </w:rPr>
              <w:fldChar w:fldCharType="separate"/>
            </w:r>
            <w:r w:rsidRPr="003D4371">
              <w:rPr>
                <w:rFonts w:ascii="Arial Nova" w:hAnsi="Arial Nova"/>
                <w:b/>
                <w:bCs/>
                <w:noProof/>
                <w:sz w:val="18"/>
                <w:szCs w:val="18"/>
              </w:rPr>
              <w:t>2</w:t>
            </w:r>
            <w:r w:rsidRPr="003D4371">
              <w:rPr>
                <w:rFonts w:ascii="Arial Nova" w:hAnsi="Arial Nova"/>
                <w:b/>
                <w:bCs/>
                <w:sz w:val="18"/>
                <w:szCs w:val="18"/>
              </w:rPr>
              <w:fldChar w:fldCharType="end"/>
            </w:r>
            <w:r w:rsidRPr="005940C5">
              <w:rPr>
                <w:rFonts w:ascii="Arial Nova" w:hAnsi="Arial Nova" w:cs="Arial"/>
                <w:sz w:val="18"/>
                <w:szCs w:val="18"/>
              </w:rPr>
              <w:t xml:space="preserve">                                             </w:t>
            </w:r>
          </w:p>
          <w:p w14:paraId="0CFA03E6" w14:textId="77777777" w:rsidR="00116728" w:rsidRDefault="00116728" w:rsidP="005940C5">
            <w:pPr>
              <w:spacing w:after="0"/>
              <w:jc w:val="right"/>
              <w:rPr>
                <w:rFonts w:ascii="Arial Nova" w:hAnsi="Arial Nova" w:cs="Arial"/>
                <w:sz w:val="18"/>
                <w:szCs w:val="18"/>
              </w:rPr>
            </w:pPr>
            <w:r w:rsidRPr="009F4A81">
              <w:rPr>
                <w:rFonts w:ascii="Arial Nova" w:hAnsi="Arial Nova" w:cs="Arial"/>
                <w:sz w:val="18"/>
                <w:szCs w:val="18"/>
              </w:rPr>
              <w:t xml:space="preserve">Level 2, Gordon Stephenson House, </w:t>
            </w:r>
          </w:p>
          <w:p w14:paraId="6E7439F0"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sz w:val="18"/>
                <w:szCs w:val="18"/>
              </w:rPr>
              <w:t>140 William Street, Perth Western Australia, 6000</w:t>
            </w:r>
          </w:p>
          <w:p w14:paraId="7BDF8C8B"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b/>
                <w:bCs/>
                <w:sz w:val="18"/>
                <w:szCs w:val="18"/>
              </w:rPr>
              <w:t>Postal Address:</w:t>
            </w:r>
            <w:r w:rsidRPr="009F4A81">
              <w:rPr>
                <w:rFonts w:ascii="Arial Nova" w:hAnsi="Arial Nova" w:cs="Arial"/>
                <w:sz w:val="18"/>
                <w:szCs w:val="18"/>
              </w:rPr>
              <w:t xml:space="preserve"> Locked Bag 14, Cloisters Square, Perth, WA, 6850</w:t>
            </w:r>
          </w:p>
          <w:p w14:paraId="4A1FA11D" w14:textId="77777777" w:rsidR="00116728" w:rsidRPr="009F4A81" w:rsidRDefault="00116728" w:rsidP="005940C5">
            <w:pPr>
              <w:spacing w:after="0"/>
              <w:jc w:val="right"/>
              <w:rPr>
                <w:rFonts w:ascii="Arial Nova" w:hAnsi="Arial Nova" w:cs="Arial"/>
                <w:sz w:val="18"/>
                <w:szCs w:val="18"/>
              </w:rPr>
            </w:pPr>
            <w:r w:rsidRPr="009F4A81">
              <w:rPr>
                <w:rFonts w:ascii="Arial Nova" w:hAnsi="Arial Nova" w:cs="Arial"/>
                <w:b/>
                <w:bCs/>
                <w:sz w:val="18"/>
                <w:szCs w:val="18"/>
              </w:rPr>
              <w:t>Tel:</w:t>
            </w:r>
            <w:r>
              <w:rPr>
                <w:rFonts w:ascii="Arial Nova" w:hAnsi="Arial Nova" w:cs="Arial"/>
                <w:b/>
                <w:bCs/>
                <w:sz w:val="18"/>
                <w:szCs w:val="18"/>
              </w:rPr>
              <w:t xml:space="preserve"> </w:t>
            </w:r>
            <w:r w:rsidRPr="00A03FCC">
              <w:rPr>
                <w:rFonts w:ascii="Arial Nova" w:hAnsi="Arial Nova" w:cs="Arial"/>
                <w:sz w:val="18"/>
                <w:szCs w:val="18"/>
              </w:rPr>
              <w:t>+61</w:t>
            </w:r>
            <w:r>
              <w:rPr>
                <w:rFonts w:ascii="Arial Nova" w:hAnsi="Arial Nova" w:cs="Arial"/>
                <w:b/>
                <w:bCs/>
                <w:sz w:val="18"/>
                <w:szCs w:val="18"/>
              </w:rPr>
              <w:t xml:space="preserve"> </w:t>
            </w:r>
            <w:r w:rsidRPr="009F4A81">
              <w:rPr>
                <w:rFonts w:ascii="Arial Nova" w:hAnsi="Arial Nova" w:cs="Arial"/>
                <w:sz w:val="18"/>
                <w:szCs w:val="18"/>
              </w:rPr>
              <w:t>8 655</w:t>
            </w:r>
            <w:r>
              <w:rPr>
                <w:rFonts w:ascii="Arial Nova" w:hAnsi="Arial Nova" w:cs="Arial"/>
                <w:sz w:val="18"/>
                <w:szCs w:val="18"/>
              </w:rPr>
              <w:t xml:space="preserve"> </w:t>
            </w:r>
            <w:r w:rsidRPr="009F4A81">
              <w:rPr>
                <w:rFonts w:ascii="Arial Nova" w:hAnsi="Arial Nova" w:cs="Arial"/>
                <w:sz w:val="18"/>
                <w:szCs w:val="18"/>
              </w:rPr>
              <w:t xml:space="preserve">4888 </w:t>
            </w:r>
            <w:r w:rsidRPr="009F4A81">
              <w:rPr>
                <w:rFonts w:ascii="Arial Nova" w:hAnsi="Arial Nova" w:cs="Arial"/>
                <w:b/>
                <w:bCs/>
                <w:sz w:val="18"/>
                <w:szCs w:val="18"/>
              </w:rPr>
              <w:t>Country Callers: </w:t>
            </w:r>
            <w:r w:rsidRPr="009F4A81">
              <w:rPr>
                <w:rFonts w:ascii="Arial Nova" w:hAnsi="Arial Nova" w:cs="Arial"/>
                <w:sz w:val="18"/>
                <w:szCs w:val="18"/>
              </w:rPr>
              <w:t>1800 634 541</w:t>
            </w:r>
          </w:p>
          <w:p w14:paraId="3A74AFAD" w14:textId="77777777" w:rsidR="00116728" w:rsidRDefault="00116728" w:rsidP="003D4371">
            <w:pPr>
              <w:pStyle w:val="Footer"/>
              <w:jc w:val="right"/>
            </w:pPr>
            <w:r w:rsidRPr="009F4A81">
              <w:rPr>
                <w:rFonts w:ascii="Arial Nova" w:hAnsi="Arial Nova" w:cs="Arial"/>
                <w:b/>
                <w:bCs/>
                <w:sz w:val="18"/>
                <w:szCs w:val="18"/>
              </w:rPr>
              <w:t xml:space="preserve">Email: </w:t>
            </w:r>
            <w:hyperlink r:id="rId1" w:tgtFrame="_blank" w:tooltip="mailto:rgl@lgirs.wa.gov.au" w:history="1">
              <w:r w:rsidRPr="009F4A81">
                <w:rPr>
                  <w:rStyle w:val="Hyperlink"/>
                  <w:rFonts w:ascii="Arial Nova" w:hAnsi="Arial Nova" w:cs="Arial"/>
                  <w:sz w:val="18"/>
                  <w:szCs w:val="18"/>
                </w:rPr>
                <w:t>rgl@lgirs.wa.gov.au</w:t>
              </w:r>
            </w:hyperlink>
            <w:r w:rsidRPr="009F4A81">
              <w:rPr>
                <w:rFonts w:ascii="Arial Nova" w:hAnsi="Arial Nova" w:cs="Arial"/>
                <w:sz w:val="18"/>
                <w:szCs w:val="18"/>
              </w:rPr>
              <w:t xml:space="preserve"> </w:t>
            </w:r>
            <w:r w:rsidRPr="009F4A81">
              <w:rPr>
                <w:rFonts w:ascii="Arial Nova" w:hAnsi="Arial Nova" w:cs="Arial"/>
                <w:b/>
                <w:bCs/>
                <w:sz w:val="18"/>
                <w:szCs w:val="18"/>
              </w:rPr>
              <w:t>Website:</w:t>
            </w:r>
            <w:r w:rsidRPr="009F4A81">
              <w:rPr>
                <w:rFonts w:ascii="Arial Nova" w:hAnsi="Arial Nova" w:cs="Arial"/>
                <w:sz w:val="18"/>
                <w:szCs w:val="18"/>
              </w:rPr>
              <w:t> </w:t>
            </w:r>
            <w:hyperlink r:id="rId2" w:tgtFrame="_blank" w:tooltip="http://www.lgirs.wa.gov.au/" w:history="1">
              <w:r w:rsidRPr="009F4A81">
                <w:rPr>
                  <w:rStyle w:val="Hyperlink"/>
                  <w:rFonts w:ascii="Arial Nova" w:hAnsi="Arial Nova" w:cs="Arial"/>
                  <w:sz w:val="18"/>
                  <w:szCs w:val="18"/>
                </w:rPr>
                <w:t>www.lgirs.wa.gov.au</w:t>
              </w:r>
            </w:hyperlink>
          </w:p>
        </w:sdtContent>
      </w:sdt>
    </w:sdtContent>
  </w:sdt>
  <w:p w14:paraId="29844708" w14:textId="77777777" w:rsidR="00116728" w:rsidRDefault="00116728" w:rsidP="003D437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447A" w14:textId="77777777" w:rsidR="003864AD" w:rsidRDefault="003864AD" w:rsidP="009C2718">
      <w:pPr>
        <w:spacing w:after="0" w:line="240" w:lineRule="auto"/>
      </w:pPr>
      <w:r>
        <w:separator/>
      </w:r>
    </w:p>
  </w:footnote>
  <w:footnote w:type="continuationSeparator" w:id="0">
    <w:p w14:paraId="029C7FA3" w14:textId="77777777" w:rsidR="003864AD" w:rsidRDefault="003864AD" w:rsidP="009C2718">
      <w:pPr>
        <w:spacing w:after="0" w:line="240" w:lineRule="auto"/>
      </w:pPr>
      <w:r>
        <w:continuationSeparator/>
      </w:r>
    </w:p>
  </w:footnote>
  <w:footnote w:type="continuationNotice" w:id="1">
    <w:p w14:paraId="525CEB18" w14:textId="77777777" w:rsidR="003864AD" w:rsidRDefault="003864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72448B19" w:rsidR="00A16AA6" w:rsidRDefault="00141DB0"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2C04BC1A"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A6358F">
                            <w:rPr>
                              <w:rFonts w:asciiTheme="majorHAnsi" w:hAnsiTheme="majorHAnsi" w:cs="Arial"/>
                              <w:b/>
                              <w:bCs/>
                              <w:color w:val="FFFFFF" w:themeColor="background1"/>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2C04BC1A"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Form 1</w:t>
                    </w:r>
                    <w:r w:rsidR="00A6358F">
                      <w:rPr>
                        <w:rFonts w:asciiTheme="majorHAnsi" w:hAnsiTheme="majorHAnsi" w:cs="Arial"/>
                        <w:b/>
                        <w:bCs/>
                        <w:color w:val="FFFFFF" w:themeColor="background1"/>
                      </w:rPr>
                      <w:t>0</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1107797240"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8240"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9262" id="Rectangle: Top Corners Rounded 2" o:spid="_x0000_s1026"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path="m207967,l7831133,v114857,,207967,93110,207967,207967l8039100,1247775r,l,1247775r,l,207967c,93110,93110,,207967,xe" fillcolor="#38115e" strokecolor="#38115e" strokeweight="1pt">
              <v:stroke joinstyle="miter"/>
              <v:path arrowok="t" o:connecttype="custom" o:connectlocs="207967,0;7831133,0;8039100,207967;8039100,1247775;8039100,1247775;0,1247775;0,1247775;0,207967;207967,0" o:connectangles="0,0,0,0,0,0,0,0,0"/>
              <w10:wrap anchorx="margin"/>
            </v:shape>
          </w:pict>
        </mc:Fallback>
      </mc:AlternateContent>
    </w:r>
    <w:r w:rsidR="009879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0"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5D2ABB"/>
    <w:multiLevelType w:val="hybridMultilevel"/>
    <w:tmpl w:val="8B70B5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684FAB"/>
    <w:multiLevelType w:val="hybridMultilevel"/>
    <w:tmpl w:val="B2D89B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6C27AD"/>
    <w:multiLevelType w:val="hybridMultilevel"/>
    <w:tmpl w:val="85AA3F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162583"/>
    <w:multiLevelType w:val="hybridMultilevel"/>
    <w:tmpl w:val="8ECED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0D0800"/>
    <w:multiLevelType w:val="hybridMultilevel"/>
    <w:tmpl w:val="D7C06A58"/>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41492A"/>
    <w:multiLevelType w:val="hybridMultilevel"/>
    <w:tmpl w:val="BB2C2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18"/>
  </w:num>
  <w:num w:numId="2" w16cid:durableId="398593981">
    <w:abstractNumId w:val="12"/>
  </w:num>
  <w:num w:numId="3" w16cid:durableId="1576285157">
    <w:abstractNumId w:val="31"/>
  </w:num>
  <w:num w:numId="4" w16cid:durableId="579828105">
    <w:abstractNumId w:val="27"/>
  </w:num>
  <w:num w:numId="5" w16cid:durableId="786042848">
    <w:abstractNumId w:val="11"/>
  </w:num>
  <w:num w:numId="6" w16cid:durableId="739719147">
    <w:abstractNumId w:val="2"/>
  </w:num>
  <w:num w:numId="7" w16cid:durableId="1712877181">
    <w:abstractNumId w:val="39"/>
  </w:num>
  <w:num w:numId="8" w16cid:durableId="1945183464">
    <w:abstractNumId w:val="6"/>
  </w:num>
  <w:num w:numId="9" w16cid:durableId="41173497">
    <w:abstractNumId w:val="32"/>
  </w:num>
  <w:num w:numId="10" w16cid:durableId="14503208">
    <w:abstractNumId w:val="17"/>
  </w:num>
  <w:num w:numId="11" w16cid:durableId="37711065">
    <w:abstractNumId w:val="5"/>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7"/>
  </w:num>
  <w:num w:numId="14" w16cid:durableId="1521042764">
    <w:abstractNumId w:val="10"/>
  </w:num>
  <w:num w:numId="15" w16cid:durableId="1245912522">
    <w:abstractNumId w:val="9"/>
  </w:num>
  <w:num w:numId="16" w16cid:durableId="2084638396">
    <w:abstractNumId w:val="30"/>
  </w:num>
  <w:num w:numId="17" w16cid:durableId="1531139460">
    <w:abstractNumId w:val="1"/>
  </w:num>
  <w:num w:numId="18" w16cid:durableId="1905870875">
    <w:abstractNumId w:val="14"/>
  </w:num>
  <w:num w:numId="19" w16cid:durableId="477262465">
    <w:abstractNumId w:val="4"/>
  </w:num>
  <w:num w:numId="20" w16cid:durableId="689721210">
    <w:abstractNumId w:val="20"/>
  </w:num>
  <w:num w:numId="21" w16cid:durableId="311717405">
    <w:abstractNumId w:val="38"/>
  </w:num>
  <w:num w:numId="22" w16cid:durableId="249586193">
    <w:abstractNumId w:val="25"/>
  </w:num>
  <w:num w:numId="23" w16cid:durableId="238249214">
    <w:abstractNumId w:val="13"/>
  </w:num>
  <w:num w:numId="24" w16cid:durableId="2041011680">
    <w:abstractNumId w:val="8"/>
  </w:num>
  <w:num w:numId="25" w16cid:durableId="725757983">
    <w:abstractNumId w:val="26"/>
  </w:num>
  <w:num w:numId="26" w16cid:durableId="550845605">
    <w:abstractNumId w:val="19"/>
  </w:num>
  <w:num w:numId="27" w16cid:durableId="1496844861">
    <w:abstractNumId w:val="35"/>
  </w:num>
  <w:num w:numId="28" w16cid:durableId="1300575954">
    <w:abstractNumId w:val="21"/>
  </w:num>
  <w:num w:numId="29" w16cid:durableId="1378310746">
    <w:abstractNumId w:val="37"/>
  </w:num>
  <w:num w:numId="30" w16cid:durableId="605579997">
    <w:abstractNumId w:val="42"/>
  </w:num>
  <w:num w:numId="31" w16cid:durableId="713189955">
    <w:abstractNumId w:val="36"/>
  </w:num>
  <w:num w:numId="32" w16cid:durableId="513615583">
    <w:abstractNumId w:val="28"/>
  </w:num>
  <w:num w:numId="33" w16cid:durableId="1518077028">
    <w:abstractNumId w:val="3"/>
  </w:num>
  <w:num w:numId="34" w16cid:durableId="1001543347">
    <w:abstractNumId w:val="15"/>
  </w:num>
  <w:num w:numId="35" w16cid:durableId="1621108625">
    <w:abstractNumId w:val="22"/>
  </w:num>
  <w:num w:numId="36" w16cid:durableId="1444378396">
    <w:abstractNumId w:val="29"/>
  </w:num>
  <w:num w:numId="37" w16cid:durableId="127285934">
    <w:abstractNumId w:val="24"/>
  </w:num>
  <w:num w:numId="38" w16cid:durableId="1399011187">
    <w:abstractNumId w:val="40"/>
  </w:num>
  <w:num w:numId="39" w16cid:durableId="1720591107">
    <w:abstractNumId w:val="41"/>
  </w:num>
  <w:num w:numId="40" w16cid:durableId="2029016501">
    <w:abstractNumId w:val="23"/>
  </w:num>
  <w:num w:numId="41" w16cid:durableId="987898479">
    <w:abstractNumId w:val="16"/>
  </w:num>
  <w:num w:numId="42" w16cid:durableId="1151680138">
    <w:abstractNumId w:val="34"/>
  </w:num>
  <w:num w:numId="43" w16cid:durableId="200068835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0A5B"/>
    <w:rsid w:val="000047F6"/>
    <w:rsid w:val="00006306"/>
    <w:rsid w:val="00006AEE"/>
    <w:rsid w:val="00006F78"/>
    <w:rsid w:val="0001177F"/>
    <w:rsid w:val="00012E40"/>
    <w:rsid w:val="00014116"/>
    <w:rsid w:val="0001613F"/>
    <w:rsid w:val="00016D89"/>
    <w:rsid w:val="00020C24"/>
    <w:rsid w:val="00024DC9"/>
    <w:rsid w:val="000255E1"/>
    <w:rsid w:val="0003686E"/>
    <w:rsid w:val="00037D0B"/>
    <w:rsid w:val="0004426D"/>
    <w:rsid w:val="000449C2"/>
    <w:rsid w:val="000453FB"/>
    <w:rsid w:val="0004617A"/>
    <w:rsid w:val="00047472"/>
    <w:rsid w:val="000500D8"/>
    <w:rsid w:val="00052135"/>
    <w:rsid w:val="000537A0"/>
    <w:rsid w:val="000555E9"/>
    <w:rsid w:val="0005570E"/>
    <w:rsid w:val="00056FFA"/>
    <w:rsid w:val="000571A5"/>
    <w:rsid w:val="00057436"/>
    <w:rsid w:val="000616A3"/>
    <w:rsid w:val="00061C81"/>
    <w:rsid w:val="000627C3"/>
    <w:rsid w:val="00062AED"/>
    <w:rsid w:val="00066D44"/>
    <w:rsid w:val="00071B40"/>
    <w:rsid w:val="00072D68"/>
    <w:rsid w:val="000746AA"/>
    <w:rsid w:val="00080B2F"/>
    <w:rsid w:val="000830E0"/>
    <w:rsid w:val="00084E99"/>
    <w:rsid w:val="00086080"/>
    <w:rsid w:val="00087C1D"/>
    <w:rsid w:val="00092506"/>
    <w:rsid w:val="000A39C4"/>
    <w:rsid w:val="000B0071"/>
    <w:rsid w:val="000B0D48"/>
    <w:rsid w:val="000B0DB6"/>
    <w:rsid w:val="000B3BAE"/>
    <w:rsid w:val="000B3C65"/>
    <w:rsid w:val="000B4E29"/>
    <w:rsid w:val="000D5722"/>
    <w:rsid w:val="000D7000"/>
    <w:rsid w:val="000E1476"/>
    <w:rsid w:val="000E448D"/>
    <w:rsid w:val="000E6067"/>
    <w:rsid w:val="000F2487"/>
    <w:rsid w:val="000F40F4"/>
    <w:rsid w:val="000F7E42"/>
    <w:rsid w:val="001004E5"/>
    <w:rsid w:val="00100833"/>
    <w:rsid w:val="00110C41"/>
    <w:rsid w:val="001131BC"/>
    <w:rsid w:val="00113F11"/>
    <w:rsid w:val="00116728"/>
    <w:rsid w:val="0011709D"/>
    <w:rsid w:val="00121F6C"/>
    <w:rsid w:val="00122D69"/>
    <w:rsid w:val="00124EAB"/>
    <w:rsid w:val="001259FB"/>
    <w:rsid w:val="001311C0"/>
    <w:rsid w:val="00133C3A"/>
    <w:rsid w:val="00141849"/>
    <w:rsid w:val="00141C42"/>
    <w:rsid w:val="00141DB0"/>
    <w:rsid w:val="00142213"/>
    <w:rsid w:val="00142DD1"/>
    <w:rsid w:val="00144A6B"/>
    <w:rsid w:val="0014503A"/>
    <w:rsid w:val="00147FE3"/>
    <w:rsid w:val="0015497C"/>
    <w:rsid w:val="00160553"/>
    <w:rsid w:val="001633A0"/>
    <w:rsid w:val="001636F6"/>
    <w:rsid w:val="0016666C"/>
    <w:rsid w:val="00172770"/>
    <w:rsid w:val="00175120"/>
    <w:rsid w:val="001752C4"/>
    <w:rsid w:val="00175D01"/>
    <w:rsid w:val="00182AEB"/>
    <w:rsid w:val="00182B3B"/>
    <w:rsid w:val="001834F2"/>
    <w:rsid w:val="00190132"/>
    <w:rsid w:val="0019387C"/>
    <w:rsid w:val="001A1C7E"/>
    <w:rsid w:val="001A1F0D"/>
    <w:rsid w:val="001A60C8"/>
    <w:rsid w:val="001B5484"/>
    <w:rsid w:val="001C7F28"/>
    <w:rsid w:val="001D1231"/>
    <w:rsid w:val="001D35D9"/>
    <w:rsid w:val="001D67C9"/>
    <w:rsid w:val="001D7BF7"/>
    <w:rsid w:val="001E0309"/>
    <w:rsid w:val="001F1C61"/>
    <w:rsid w:val="002009C5"/>
    <w:rsid w:val="00211156"/>
    <w:rsid w:val="002161DE"/>
    <w:rsid w:val="002205A8"/>
    <w:rsid w:val="00220B42"/>
    <w:rsid w:val="00233246"/>
    <w:rsid w:val="00237893"/>
    <w:rsid w:val="00240820"/>
    <w:rsid w:val="002453C7"/>
    <w:rsid w:val="00252DA5"/>
    <w:rsid w:val="0025621D"/>
    <w:rsid w:val="00260124"/>
    <w:rsid w:val="002667DA"/>
    <w:rsid w:val="00275DE9"/>
    <w:rsid w:val="0028366B"/>
    <w:rsid w:val="00284E97"/>
    <w:rsid w:val="00286C9C"/>
    <w:rsid w:val="00292676"/>
    <w:rsid w:val="00292B1C"/>
    <w:rsid w:val="002961FD"/>
    <w:rsid w:val="002A1E05"/>
    <w:rsid w:val="002A7834"/>
    <w:rsid w:val="002B1A83"/>
    <w:rsid w:val="002B1B65"/>
    <w:rsid w:val="002B53D1"/>
    <w:rsid w:val="002C409F"/>
    <w:rsid w:val="002C4251"/>
    <w:rsid w:val="002C551F"/>
    <w:rsid w:val="002C7175"/>
    <w:rsid w:val="002D59A2"/>
    <w:rsid w:val="002E4299"/>
    <w:rsid w:val="002E4D9A"/>
    <w:rsid w:val="002E50FE"/>
    <w:rsid w:val="002E6EB7"/>
    <w:rsid w:val="002F2064"/>
    <w:rsid w:val="002F58FD"/>
    <w:rsid w:val="002F5E3D"/>
    <w:rsid w:val="00300174"/>
    <w:rsid w:val="003001DC"/>
    <w:rsid w:val="00302093"/>
    <w:rsid w:val="00305C74"/>
    <w:rsid w:val="003077BB"/>
    <w:rsid w:val="00307ED2"/>
    <w:rsid w:val="00310C2B"/>
    <w:rsid w:val="00320656"/>
    <w:rsid w:val="003217CC"/>
    <w:rsid w:val="00323299"/>
    <w:rsid w:val="00325363"/>
    <w:rsid w:val="003270F7"/>
    <w:rsid w:val="0032752A"/>
    <w:rsid w:val="003338AB"/>
    <w:rsid w:val="00340EE0"/>
    <w:rsid w:val="00347F51"/>
    <w:rsid w:val="00350F82"/>
    <w:rsid w:val="00353BF5"/>
    <w:rsid w:val="00357968"/>
    <w:rsid w:val="0036107B"/>
    <w:rsid w:val="0036289B"/>
    <w:rsid w:val="00365AAA"/>
    <w:rsid w:val="003665C0"/>
    <w:rsid w:val="003679BA"/>
    <w:rsid w:val="0037116F"/>
    <w:rsid w:val="0037194A"/>
    <w:rsid w:val="003724A4"/>
    <w:rsid w:val="00375E87"/>
    <w:rsid w:val="00376269"/>
    <w:rsid w:val="0038013C"/>
    <w:rsid w:val="00380768"/>
    <w:rsid w:val="0038611C"/>
    <w:rsid w:val="003864AD"/>
    <w:rsid w:val="00390386"/>
    <w:rsid w:val="003954C9"/>
    <w:rsid w:val="0039551D"/>
    <w:rsid w:val="003956BD"/>
    <w:rsid w:val="003A0788"/>
    <w:rsid w:val="003A1EFC"/>
    <w:rsid w:val="003A3A8E"/>
    <w:rsid w:val="003A56E5"/>
    <w:rsid w:val="003B4CC0"/>
    <w:rsid w:val="003B5804"/>
    <w:rsid w:val="003C328A"/>
    <w:rsid w:val="003C791A"/>
    <w:rsid w:val="003D21BD"/>
    <w:rsid w:val="003D40F6"/>
    <w:rsid w:val="003D4371"/>
    <w:rsid w:val="003D4612"/>
    <w:rsid w:val="003E3C9B"/>
    <w:rsid w:val="003E4ACD"/>
    <w:rsid w:val="003F55A9"/>
    <w:rsid w:val="00400A84"/>
    <w:rsid w:val="00400D0C"/>
    <w:rsid w:val="00401E26"/>
    <w:rsid w:val="00406F1C"/>
    <w:rsid w:val="00407C89"/>
    <w:rsid w:val="00413CF9"/>
    <w:rsid w:val="004308B7"/>
    <w:rsid w:val="00430916"/>
    <w:rsid w:val="004333A8"/>
    <w:rsid w:val="00443B6C"/>
    <w:rsid w:val="004465A2"/>
    <w:rsid w:val="004475F6"/>
    <w:rsid w:val="00450D2E"/>
    <w:rsid w:val="00461154"/>
    <w:rsid w:val="004671E6"/>
    <w:rsid w:val="00473A80"/>
    <w:rsid w:val="004740C0"/>
    <w:rsid w:val="0047471B"/>
    <w:rsid w:val="00476A50"/>
    <w:rsid w:val="00480284"/>
    <w:rsid w:val="004848A3"/>
    <w:rsid w:val="00490298"/>
    <w:rsid w:val="004903C2"/>
    <w:rsid w:val="00490579"/>
    <w:rsid w:val="00492F02"/>
    <w:rsid w:val="004938ED"/>
    <w:rsid w:val="00494C75"/>
    <w:rsid w:val="004A7EAD"/>
    <w:rsid w:val="004B4B3E"/>
    <w:rsid w:val="004C1397"/>
    <w:rsid w:val="004C2044"/>
    <w:rsid w:val="004C53DF"/>
    <w:rsid w:val="004C61FD"/>
    <w:rsid w:val="004C766B"/>
    <w:rsid w:val="004D00B6"/>
    <w:rsid w:val="004D1732"/>
    <w:rsid w:val="004D2425"/>
    <w:rsid w:val="004D7CF2"/>
    <w:rsid w:val="004E506E"/>
    <w:rsid w:val="004E628A"/>
    <w:rsid w:val="004E71BC"/>
    <w:rsid w:val="004F62C1"/>
    <w:rsid w:val="004F74D0"/>
    <w:rsid w:val="00507444"/>
    <w:rsid w:val="00511C2B"/>
    <w:rsid w:val="0052075D"/>
    <w:rsid w:val="00522B36"/>
    <w:rsid w:val="005233F5"/>
    <w:rsid w:val="00540928"/>
    <w:rsid w:val="0054275D"/>
    <w:rsid w:val="005430AE"/>
    <w:rsid w:val="005430CB"/>
    <w:rsid w:val="005433B9"/>
    <w:rsid w:val="00545B8B"/>
    <w:rsid w:val="00546D1D"/>
    <w:rsid w:val="00554F84"/>
    <w:rsid w:val="005713FD"/>
    <w:rsid w:val="00577AD7"/>
    <w:rsid w:val="00583A78"/>
    <w:rsid w:val="00591A28"/>
    <w:rsid w:val="00592BF7"/>
    <w:rsid w:val="005940C5"/>
    <w:rsid w:val="00595414"/>
    <w:rsid w:val="00597113"/>
    <w:rsid w:val="005A5A84"/>
    <w:rsid w:val="005A63AB"/>
    <w:rsid w:val="005A64EA"/>
    <w:rsid w:val="005A7CAE"/>
    <w:rsid w:val="005B3423"/>
    <w:rsid w:val="005B6C6B"/>
    <w:rsid w:val="005D2C37"/>
    <w:rsid w:val="005D4C86"/>
    <w:rsid w:val="005D5216"/>
    <w:rsid w:val="005D579A"/>
    <w:rsid w:val="005D654F"/>
    <w:rsid w:val="005D7A87"/>
    <w:rsid w:val="005E1837"/>
    <w:rsid w:val="005E2E4E"/>
    <w:rsid w:val="005E6729"/>
    <w:rsid w:val="005E72B5"/>
    <w:rsid w:val="005F0FEB"/>
    <w:rsid w:val="0060614A"/>
    <w:rsid w:val="00606F40"/>
    <w:rsid w:val="006110A1"/>
    <w:rsid w:val="00613644"/>
    <w:rsid w:val="00617016"/>
    <w:rsid w:val="00620A6E"/>
    <w:rsid w:val="0062539E"/>
    <w:rsid w:val="00626354"/>
    <w:rsid w:val="006302D6"/>
    <w:rsid w:val="006315A8"/>
    <w:rsid w:val="006326AD"/>
    <w:rsid w:val="00633027"/>
    <w:rsid w:val="006375B2"/>
    <w:rsid w:val="00637F16"/>
    <w:rsid w:val="00644CEE"/>
    <w:rsid w:val="0065288D"/>
    <w:rsid w:val="00657298"/>
    <w:rsid w:val="0066011B"/>
    <w:rsid w:val="00662FCC"/>
    <w:rsid w:val="0066560B"/>
    <w:rsid w:val="006720BD"/>
    <w:rsid w:val="00674186"/>
    <w:rsid w:val="0068190C"/>
    <w:rsid w:val="00683B77"/>
    <w:rsid w:val="0068411C"/>
    <w:rsid w:val="006849C7"/>
    <w:rsid w:val="00684EDF"/>
    <w:rsid w:val="00687972"/>
    <w:rsid w:val="00690239"/>
    <w:rsid w:val="0069062F"/>
    <w:rsid w:val="006A05EA"/>
    <w:rsid w:val="006A44DE"/>
    <w:rsid w:val="006B26BC"/>
    <w:rsid w:val="006B3B5F"/>
    <w:rsid w:val="006B5A9E"/>
    <w:rsid w:val="006B7CD3"/>
    <w:rsid w:val="006C154E"/>
    <w:rsid w:val="006C1E1B"/>
    <w:rsid w:val="006C1F46"/>
    <w:rsid w:val="006C274B"/>
    <w:rsid w:val="006C2B65"/>
    <w:rsid w:val="006C2F89"/>
    <w:rsid w:val="006D0B2E"/>
    <w:rsid w:val="006D1D4F"/>
    <w:rsid w:val="006D3B80"/>
    <w:rsid w:val="006D4642"/>
    <w:rsid w:val="006D4DC1"/>
    <w:rsid w:val="006D50CB"/>
    <w:rsid w:val="006E1188"/>
    <w:rsid w:val="006E45C1"/>
    <w:rsid w:val="006E68E0"/>
    <w:rsid w:val="006F32C5"/>
    <w:rsid w:val="006F760D"/>
    <w:rsid w:val="006F7913"/>
    <w:rsid w:val="00702D5D"/>
    <w:rsid w:val="00707B61"/>
    <w:rsid w:val="00707C20"/>
    <w:rsid w:val="00711D8E"/>
    <w:rsid w:val="007129D2"/>
    <w:rsid w:val="00714C6B"/>
    <w:rsid w:val="0072636A"/>
    <w:rsid w:val="00735F71"/>
    <w:rsid w:val="0073615F"/>
    <w:rsid w:val="007410F1"/>
    <w:rsid w:val="00742AD1"/>
    <w:rsid w:val="00747AAB"/>
    <w:rsid w:val="00752587"/>
    <w:rsid w:val="00754238"/>
    <w:rsid w:val="00756093"/>
    <w:rsid w:val="00757010"/>
    <w:rsid w:val="00764AE3"/>
    <w:rsid w:val="007679DC"/>
    <w:rsid w:val="00767C27"/>
    <w:rsid w:val="00774157"/>
    <w:rsid w:val="00783614"/>
    <w:rsid w:val="007864D7"/>
    <w:rsid w:val="0078744E"/>
    <w:rsid w:val="00793ED1"/>
    <w:rsid w:val="007A137A"/>
    <w:rsid w:val="007A2688"/>
    <w:rsid w:val="007A4E89"/>
    <w:rsid w:val="007B2729"/>
    <w:rsid w:val="007B7D94"/>
    <w:rsid w:val="007C24C5"/>
    <w:rsid w:val="007C2AA8"/>
    <w:rsid w:val="007C2E25"/>
    <w:rsid w:val="007C63BB"/>
    <w:rsid w:val="007D15D4"/>
    <w:rsid w:val="007F1E02"/>
    <w:rsid w:val="007F230F"/>
    <w:rsid w:val="007F302B"/>
    <w:rsid w:val="00800CAD"/>
    <w:rsid w:val="00804096"/>
    <w:rsid w:val="008047E4"/>
    <w:rsid w:val="00811B6A"/>
    <w:rsid w:val="00813A80"/>
    <w:rsid w:val="008150E8"/>
    <w:rsid w:val="00815337"/>
    <w:rsid w:val="0081541B"/>
    <w:rsid w:val="0082154E"/>
    <w:rsid w:val="008317A5"/>
    <w:rsid w:val="00832328"/>
    <w:rsid w:val="008324C0"/>
    <w:rsid w:val="0084606E"/>
    <w:rsid w:val="0084635E"/>
    <w:rsid w:val="00847C36"/>
    <w:rsid w:val="00857C27"/>
    <w:rsid w:val="0086051E"/>
    <w:rsid w:val="00883DC3"/>
    <w:rsid w:val="008841F2"/>
    <w:rsid w:val="00884B4A"/>
    <w:rsid w:val="00886408"/>
    <w:rsid w:val="00886C39"/>
    <w:rsid w:val="0089233C"/>
    <w:rsid w:val="008925B4"/>
    <w:rsid w:val="008933B3"/>
    <w:rsid w:val="00897177"/>
    <w:rsid w:val="008A0387"/>
    <w:rsid w:val="008A0C8E"/>
    <w:rsid w:val="008A694D"/>
    <w:rsid w:val="008A7BDB"/>
    <w:rsid w:val="008B0632"/>
    <w:rsid w:val="008B19C4"/>
    <w:rsid w:val="008B3A79"/>
    <w:rsid w:val="008B5476"/>
    <w:rsid w:val="008B7C73"/>
    <w:rsid w:val="008C1FF4"/>
    <w:rsid w:val="008C51AB"/>
    <w:rsid w:val="008C5374"/>
    <w:rsid w:val="008C5F4F"/>
    <w:rsid w:val="008C614F"/>
    <w:rsid w:val="008C76F6"/>
    <w:rsid w:val="008D195E"/>
    <w:rsid w:val="008D2101"/>
    <w:rsid w:val="008D465C"/>
    <w:rsid w:val="008D4732"/>
    <w:rsid w:val="008D498A"/>
    <w:rsid w:val="008F23D8"/>
    <w:rsid w:val="008F2B1E"/>
    <w:rsid w:val="008F461D"/>
    <w:rsid w:val="008F4AE9"/>
    <w:rsid w:val="008F59CE"/>
    <w:rsid w:val="008F753F"/>
    <w:rsid w:val="0090040C"/>
    <w:rsid w:val="00902919"/>
    <w:rsid w:val="00904E0D"/>
    <w:rsid w:val="009057A6"/>
    <w:rsid w:val="00905EC9"/>
    <w:rsid w:val="0091303E"/>
    <w:rsid w:val="009136EF"/>
    <w:rsid w:val="0092438E"/>
    <w:rsid w:val="00930BE5"/>
    <w:rsid w:val="00936BA2"/>
    <w:rsid w:val="00937151"/>
    <w:rsid w:val="00966DD5"/>
    <w:rsid w:val="00972DE3"/>
    <w:rsid w:val="009736BA"/>
    <w:rsid w:val="00973FD4"/>
    <w:rsid w:val="00975CB6"/>
    <w:rsid w:val="0097607C"/>
    <w:rsid w:val="009818CE"/>
    <w:rsid w:val="00983AD1"/>
    <w:rsid w:val="00984AFE"/>
    <w:rsid w:val="00985415"/>
    <w:rsid w:val="009856C8"/>
    <w:rsid w:val="009867BB"/>
    <w:rsid w:val="00987914"/>
    <w:rsid w:val="00990421"/>
    <w:rsid w:val="009910EF"/>
    <w:rsid w:val="0099256C"/>
    <w:rsid w:val="009949EA"/>
    <w:rsid w:val="00997814"/>
    <w:rsid w:val="009A26AB"/>
    <w:rsid w:val="009B0417"/>
    <w:rsid w:val="009C2718"/>
    <w:rsid w:val="009C27F4"/>
    <w:rsid w:val="009C3A2E"/>
    <w:rsid w:val="009C7CE2"/>
    <w:rsid w:val="009D04A5"/>
    <w:rsid w:val="009D774D"/>
    <w:rsid w:val="009E2EEB"/>
    <w:rsid w:val="009E339B"/>
    <w:rsid w:val="009E4AB0"/>
    <w:rsid w:val="009E4D93"/>
    <w:rsid w:val="009E4F5E"/>
    <w:rsid w:val="009E78E5"/>
    <w:rsid w:val="009F3B00"/>
    <w:rsid w:val="009F4A81"/>
    <w:rsid w:val="009F7BD4"/>
    <w:rsid w:val="00A02382"/>
    <w:rsid w:val="00A02689"/>
    <w:rsid w:val="00A050F1"/>
    <w:rsid w:val="00A072E8"/>
    <w:rsid w:val="00A16AA6"/>
    <w:rsid w:val="00A24852"/>
    <w:rsid w:val="00A276BE"/>
    <w:rsid w:val="00A304BF"/>
    <w:rsid w:val="00A311ED"/>
    <w:rsid w:val="00A34715"/>
    <w:rsid w:val="00A34D4F"/>
    <w:rsid w:val="00A431B2"/>
    <w:rsid w:val="00A436E7"/>
    <w:rsid w:val="00A440AB"/>
    <w:rsid w:val="00A50513"/>
    <w:rsid w:val="00A52FC5"/>
    <w:rsid w:val="00A6358F"/>
    <w:rsid w:val="00A63619"/>
    <w:rsid w:val="00A72315"/>
    <w:rsid w:val="00A74E43"/>
    <w:rsid w:val="00A77072"/>
    <w:rsid w:val="00A776E4"/>
    <w:rsid w:val="00A8222B"/>
    <w:rsid w:val="00A85D7F"/>
    <w:rsid w:val="00A87874"/>
    <w:rsid w:val="00AA0031"/>
    <w:rsid w:val="00AA1730"/>
    <w:rsid w:val="00AB1438"/>
    <w:rsid w:val="00AB3350"/>
    <w:rsid w:val="00AC0B66"/>
    <w:rsid w:val="00AC6C89"/>
    <w:rsid w:val="00AC6CE2"/>
    <w:rsid w:val="00AD15F7"/>
    <w:rsid w:val="00AD222D"/>
    <w:rsid w:val="00AD38FF"/>
    <w:rsid w:val="00AD4714"/>
    <w:rsid w:val="00AD592D"/>
    <w:rsid w:val="00AD5A7A"/>
    <w:rsid w:val="00AE3AC2"/>
    <w:rsid w:val="00AF07E9"/>
    <w:rsid w:val="00AF15CE"/>
    <w:rsid w:val="00AF2348"/>
    <w:rsid w:val="00AF29DA"/>
    <w:rsid w:val="00AF3D88"/>
    <w:rsid w:val="00AF437E"/>
    <w:rsid w:val="00AF4DF5"/>
    <w:rsid w:val="00AF6889"/>
    <w:rsid w:val="00AF7BCD"/>
    <w:rsid w:val="00B02E3F"/>
    <w:rsid w:val="00B07F69"/>
    <w:rsid w:val="00B10EA2"/>
    <w:rsid w:val="00B13141"/>
    <w:rsid w:val="00B15B70"/>
    <w:rsid w:val="00B15C43"/>
    <w:rsid w:val="00B16EFE"/>
    <w:rsid w:val="00B2110B"/>
    <w:rsid w:val="00B21280"/>
    <w:rsid w:val="00B221AD"/>
    <w:rsid w:val="00B230B1"/>
    <w:rsid w:val="00B231E6"/>
    <w:rsid w:val="00B26515"/>
    <w:rsid w:val="00B26BDF"/>
    <w:rsid w:val="00B3072D"/>
    <w:rsid w:val="00B3096E"/>
    <w:rsid w:val="00B43F0E"/>
    <w:rsid w:val="00B46ECD"/>
    <w:rsid w:val="00B504FF"/>
    <w:rsid w:val="00B57633"/>
    <w:rsid w:val="00B57912"/>
    <w:rsid w:val="00B73B77"/>
    <w:rsid w:val="00B8387E"/>
    <w:rsid w:val="00B87B6E"/>
    <w:rsid w:val="00B938CE"/>
    <w:rsid w:val="00B96F9D"/>
    <w:rsid w:val="00BA43B5"/>
    <w:rsid w:val="00BA46E2"/>
    <w:rsid w:val="00BA49A0"/>
    <w:rsid w:val="00BA6F69"/>
    <w:rsid w:val="00BA709A"/>
    <w:rsid w:val="00BB021B"/>
    <w:rsid w:val="00BB4DAA"/>
    <w:rsid w:val="00BB7D32"/>
    <w:rsid w:val="00BC2365"/>
    <w:rsid w:val="00BC580F"/>
    <w:rsid w:val="00BC7237"/>
    <w:rsid w:val="00BD6D4F"/>
    <w:rsid w:val="00BD6F5B"/>
    <w:rsid w:val="00BE52B2"/>
    <w:rsid w:val="00BF1F23"/>
    <w:rsid w:val="00BF202B"/>
    <w:rsid w:val="00BF4C19"/>
    <w:rsid w:val="00BF6BAB"/>
    <w:rsid w:val="00C02A27"/>
    <w:rsid w:val="00C03F16"/>
    <w:rsid w:val="00C05DE2"/>
    <w:rsid w:val="00C07673"/>
    <w:rsid w:val="00C079A2"/>
    <w:rsid w:val="00C13782"/>
    <w:rsid w:val="00C13DB6"/>
    <w:rsid w:val="00C1417E"/>
    <w:rsid w:val="00C21216"/>
    <w:rsid w:val="00C2524D"/>
    <w:rsid w:val="00C25943"/>
    <w:rsid w:val="00C31457"/>
    <w:rsid w:val="00C3185B"/>
    <w:rsid w:val="00C4186A"/>
    <w:rsid w:val="00C50245"/>
    <w:rsid w:val="00C6036C"/>
    <w:rsid w:val="00C60E4E"/>
    <w:rsid w:val="00C63B56"/>
    <w:rsid w:val="00C63E31"/>
    <w:rsid w:val="00C666F3"/>
    <w:rsid w:val="00C708F5"/>
    <w:rsid w:val="00C717A4"/>
    <w:rsid w:val="00C752F9"/>
    <w:rsid w:val="00C755A9"/>
    <w:rsid w:val="00C825AE"/>
    <w:rsid w:val="00C866B7"/>
    <w:rsid w:val="00C867FE"/>
    <w:rsid w:val="00C91C1F"/>
    <w:rsid w:val="00C96AF0"/>
    <w:rsid w:val="00C971A6"/>
    <w:rsid w:val="00CA6187"/>
    <w:rsid w:val="00CA709E"/>
    <w:rsid w:val="00CA717F"/>
    <w:rsid w:val="00CB0B9E"/>
    <w:rsid w:val="00CB1D78"/>
    <w:rsid w:val="00CB422C"/>
    <w:rsid w:val="00CB5DE0"/>
    <w:rsid w:val="00CB7B19"/>
    <w:rsid w:val="00CC0CF2"/>
    <w:rsid w:val="00CC275D"/>
    <w:rsid w:val="00CC4235"/>
    <w:rsid w:val="00CC4446"/>
    <w:rsid w:val="00CC755C"/>
    <w:rsid w:val="00CC794D"/>
    <w:rsid w:val="00CD247B"/>
    <w:rsid w:val="00CD3AAC"/>
    <w:rsid w:val="00CD75F4"/>
    <w:rsid w:val="00CE4042"/>
    <w:rsid w:val="00CF5A24"/>
    <w:rsid w:val="00D05996"/>
    <w:rsid w:val="00D065A4"/>
    <w:rsid w:val="00D10EB5"/>
    <w:rsid w:val="00D129EE"/>
    <w:rsid w:val="00D140AC"/>
    <w:rsid w:val="00D15308"/>
    <w:rsid w:val="00D17AC0"/>
    <w:rsid w:val="00D2092A"/>
    <w:rsid w:val="00D23B34"/>
    <w:rsid w:val="00D26163"/>
    <w:rsid w:val="00D27FD4"/>
    <w:rsid w:val="00D326B5"/>
    <w:rsid w:val="00D4066C"/>
    <w:rsid w:val="00D40F48"/>
    <w:rsid w:val="00D532F6"/>
    <w:rsid w:val="00D57822"/>
    <w:rsid w:val="00D625DE"/>
    <w:rsid w:val="00D62B66"/>
    <w:rsid w:val="00D66DB0"/>
    <w:rsid w:val="00D72E85"/>
    <w:rsid w:val="00D77A61"/>
    <w:rsid w:val="00D91AB4"/>
    <w:rsid w:val="00D9542E"/>
    <w:rsid w:val="00D959A0"/>
    <w:rsid w:val="00D96D21"/>
    <w:rsid w:val="00DA3DE8"/>
    <w:rsid w:val="00DA55D3"/>
    <w:rsid w:val="00DB2A27"/>
    <w:rsid w:val="00DC0E79"/>
    <w:rsid w:val="00DC46D7"/>
    <w:rsid w:val="00DC4F51"/>
    <w:rsid w:val="00DC6E5B"/>
    <w:rsid w:val="00DD1046"/>
    <w:rsid w:val="00DD1638"/>
    <w:rsid w:val="00DD279D"/>
    <w:rsid w:val="00DD3576"/>
    <w:rsid w:val="00DE3FFA"/>
    <w:rsid w:val="00DE451F"/>
    <w:rsid w:val="00DE45CD"/>
    <w:rsid w:val="00DF3CAD"/>
    <w:rsid w:val="00E0593E"/>
    <w:rsid w:val="00E0700F"/>
    <w:rsid w:val="00E134CF"/>
    <w:rsid w:val="00E16B21"/>
    <w:rsid w:val="00E16CE1"/>
    <w:rsid w:val="00E230C8"/>
    <w:rsid w:val="00E258A0"/>
    <w:rsid w:val="00E26434"/>
    <w:rsid w:val="00E26731"/>
    <w:rsid w:val="00E30C3A"/>
    <w:rsid w:val="00E3153F"/>
    <w:rsid w:val="00E319B6"/>
    <w:rsid w:val="00E3264C"/>
    <w:rsid w:val="00E4004C"/>
    <w:rsid w:val="00E42620"/>
    <w:rsid w:val="00E44CCC"/>
    <w:rsid w:val="00E44E51"/>
    <w:rsid w:val="00E46A80"/>
    <w:rsid w:val="00E472EF"/>
    <w:rsid w:val="00E501B5"/>
    <w:rsid w:val="00E52892"/>
    <w:rsid w:val="00E52B89"/>
    <w:rsid w:val="00E53695"/>
    <w:rsid w:val="00E53FBE"/>
    <w:rsid w:val="00E54E91"/>
    <w:rsid w:val="00E574BC"/>
    <w:rsid w:val="00E6128F"/>
    <w:rsid w:val="00E616D7"/>
    <w:rsid w:val="00E83AB3"/>
    <w:rsid w:val="00E847F5"/>
    <w:rsid w:val="00E96F21"/>
    <w:rsid w:val="00EA370F"/>
    <w:rsid w:val="00EA4737"/>
    <w:rsid w:val="00EA7A73"/>
    <w:rsid w:val="00EB0D73"/>
    <w:rsid w:val="00EC58CC"/>
    <w:rsid w:val="00EC7B68"/>
    <w:rsid w:val="00EC7BF4"/>
    <w:rsid w:val="00ED4669"/>
    <w:rsid w:val="00EE0C49"/>
    <w:rsid w:val="00EE5342"/>
    <w:rsid w:val="00EE63D8"/>
    <w:rsid w:val="00EE7B25"/>
    <w:rsid w:val="00EF1071"/>
    <w:rsid w:val="00EF165D"/>
    <w:rsid w:val="00EF20CB"/>
    <w:rsid w:val="00EF411B"/>
    <w:rsid w:val="00F056FF"/>
    <w:rsid w:val="00F0707E"/>
    <w:rsid w:val="00F1139C"/>
    <w:rsid w:val="00F140B0"/>
    <w:rsid w:val="00F15FD9"/>
    <w:rsid w:val="00F214BD"/>
    <w:rsid w:val="00F25446"/>
    <w:rsid w:val="00F32A2F"/>
    <w:rsid w:val="00F35C4A"/>
    <w:rsid w:val="00F4010C"/>
    <w:rsid w:val="00F42331"/>
    <w:rsid w:val="00F42B48"/>
    <w:rsid w:val="00F434A8"/>
    <w:rsid w:val="00F44DE8"/>
    <w:rsid w:val="00F46D41"/>
    <w:rsid w:val="00F51475"/>
    <w:rsid w:val="00F60083"/>
    <w:rsid w:val="00F6122A"/>
    <w:rsid w:val="00F62CFB"/>
    <w:rsid w:val="00F63C0A"/>
    <w:rsid w:val="00F707A6"/>
    <w:rsid w:val="00F77726"/>
    <w:rsid w:val="00F77BEF"/>
    <w:rsid w:val="00F81B95"/>
    <w:rsid w:val="00F82044"/>
    <w:rsid w:val="00F914C4"/>
    <w:rsid w:val="00F938DB"/>
    <w:rsid w:val="00F93DFA"/>
    <w:rsid w:val="00F94527"/>
    <w:rsid w:val="00FA0125"/>
    <w:rsid w:val="00FA3EE3"/>
    <w:rsid w:val="00FB1C43"/>
    <w:rsid w:val="00FC16FE"/>
    <w:rsid w:val="00FC25E7"/>
    <w:rsid w:val="00FC3100"/>
    <w:rsid w:val="00FC3694"/>
    <w:rsid w:val="00FC5AB4"/>
    <w:rsid w:val="00FC612F"/>
    <w:rsid w:val="00FC6F54"/>
    <w:rsid w:val="00FC7C91"/>
    <w:rsid w:val="00FD3067"/>
    <w:rsid w:val="00FD3441"/>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8C3C1F7"/>
    <w:rsid w:val="19E511BC"/>
    <w:rsid w:val="1C90F956"/>
    <w:rsid w:val="1FBB8DFF"/>
    <w:rsid w:val="21F430F1"/>
    <w:rsid w:val="2244A7E0"/>
    <w:rsid w:val="22D7EA73"/>
    <w:rsid w:val="2329378C"/>
    <w:rsid w:val="23393962"/>
    <w:rsid w:val="266388B1"/>
    <w:rsid w:val="29D49F6C"/>
    <w:rsid w:val="2A5EB7A8"/>
    <w:rsid w:val="2CF89DEE"/>
    <w:rsid w:val="2D5AA15E"/>
    <w:rsid w:val="2E3E7C06"/>
    <w:rsid w:val="2F7067C2"/>
    <w:rsid w:val="30553CB7"/>
    <w:rsid w:val="3285D150"/>
    <w:rsid w:val="359C8D82"/>
    <w:rsid w:val="360B73D4"/>
    <w:rsid w:val="36A3E02A"/>
    <w:rsid w:val="36FF204D"/>
    <w:rsid w:val="3B62935E"/>
    <w:rsid w:val="3D7E2432"/>
    <w:rsid w:val="3F0C69A0"/>
    <w:rsid w:val="3F6E8D34"/>
    <w:rsid w:val="3F88D95E"/>
    <w:rsid w:val="4264C0AF"/>
    <w:rsid w:val="45B985B7"/>
    <w:rsid w:val="483604C7"/>
    <w:rsid w:val="490998B6"/>
    <w:rsid w:val="49612A5F"/>
    <w:rsid w:val="4CF98E99"/>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B752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74FD2269-BB78-4CCB-91B5-F7166C4F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6E"/>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514030958">
      <w:bodyDiv w:val="1"/>
      <w:marLeft w:val="0"/>
      <w:marRight w:val="0"/>
      <w:marTop w:val="0"/>
      <w:marBottom w:val="0"/>
      <w:divBdr>
        <w:top w:val="none" w:sz="0" w:space="0" w:color="auto"/>
        <w:left w:val="none" w:sz="0" w:space="0" w:color="auto"/>
        <w:bottom w:val="none" w:sz="0" w:space="0" w:color="auto"/>
        <w:right w:val="none" w:sz="0" w:space="0" w:color="auto"/>
      </w:divBdr>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882325547">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17D039E8CF4AD49CF1C062F9BA0195"/>
        <w:category>
          <w:name w:val="General"/>
          <w:gallery w:val="placeholder"/>
        </w:category>
        <w:types>
          <w:type w:val="bbPlcHdr"/>
        </w:types>
        <w:behaviors>
          <w:behavior w:val="content"/>
        </w:behaviors>
        <w:guid w:val="{3BD78D93-A96D-453A-BFBE-67625188B12F}"/>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Start w:id="1365" w:name="Text7"/>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Start w:id="1396" w:name="Text5"/>
        <w:bookmarkStart w:id="1397" w:name="Text6"/>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Start w:id="1741" w:name="Text5"/>
        <w:bookmarkStart w:id="1742" w:name="Text2"/>
        <w:bookmarkStart w:id="1743" w:name="Text7"/>
        <w:bookmarkStart w:id="1744" w:name="Text4"/>
        <w:bookmarkStart w:id="1745" w:name="Text5"/>
        <w:bookmarkStart w:id="1746" w:name="Text6"/>
        <w:bookmarkStart w:id="1747" w:name="Text8"/>
        <w:bookmarkStart w:id="1748" w:name="Text9"/>
        <w:bookmarkStart w:id="1749" w:name="Text10"/>
        <w:bookmarkStart w:id="1750" w:name="Text11"/>
        <w:bookmarkStart w:id="1751" w:name="Text1"/>
        <w:bookmarkStart w:id="1752" w:name="Text7"/>
        <w:bookmarkStart w:id="1753" w:name="Text8"/>
        <w:bookmarkStart w:id="1754" w:name="Text9"/>
        <w:bookmarkStart w:id="1755" w:name="Text10"/>
        <w:bookmarkStart w:id="1756" w:name="Text11"/>
        <w:bookmarkStart w:id="1757" w:name="Text1"/>
        <w:bookmarkStart w:id="1758" w:name="Text2"/>
        <w:bookmarkStart w:id="1759" w:name="Text4"/>
        <w:bookmarkStart w:id="1760" w:name="Text6"/>
        <w:bookmarkStart w:id="1761" w:name="Text5"/>
        <w:bookmarkStart w:id="1762" w:name="Text8"/>
        <w:bookmarkStart w:id="1763" w:name="Text9"/>
        <w:bookmarkStart w:id="1764" w:name="Text10"/>
        <w:bookmarkStart w:id="1765" w:name="Text11"/>
        <w:bookmarkStart w:id="1766" w:name="Text1"/>
        <w:bookmarkStart w:id="1767" w:name="Text2"/>
        <w:bookmarkStart w:id="1768" w:name="Text7"/>
        <w:bookmarkStart w:id="1769" w:name="Text4"/>
        <w:bookmarkStart w:id="1770" w:name="Text6"/>
        <w:bookmarkStart w:id="1771" w:name="Text5"/>
        <w:bookmarkStart w:id="1772" w:name="Text8"/>
        <w:bookmarkStart w:id="1773" w:name="Text9"/>
        <w:bookmarkStart w:id="1774" w:name="Text10"/>
        <w:bookmarkStart w:id="1775" w:name="Text11"/>
        <w:bookmarkStart w:id="1776" w:name="Text1"/>
        <w:bookmarkStart w:id="1777" w:name="Text2"/>
        <w:bookmarkStart w:id="1778" w:name="Text7"/>
        <w:bookmarkStart w:id="1779" w:name="Text4"/>
        <w:bookmarkStart w:id="1780" w:name="Text6"/>
        <w:bookmarkStart w:id="1781" w:name="Text5"/>
        <w:bookmarkStart w:id="1782" w:name="Text8"/>
        <w:bookmarkStart w:id="1783" w:name="Text9"/>
        <w:bookmarkStart w:id="1784" w:name="Text10"/>
        <w:bookmarkStart w:id="1785" w:name="Text11"/>
        <w:bookmarkStart w:id="1786" w:name="Text1"/>
        <w:bookmarkStart w:id="1787" w:name="Text2"/>
        <w:bookmarkStart w:id="1788" w:name="Text7"/>
        <w:bookmarkStart w:id="1789" w:name="Text4"/>
        <w:bookmarkStart w:id="1790" w:name="Text6"/>
        <w:bookmarkStart w:id="1791" w:name="Text5"/>
        <w:bookmarkStart w:id="1792" w:name="Text8"/>
        <w:bookmarkStart w:id="1793" w:name="Text9"/>
        <w:bookmarkStart w:id="1794" w:name="Text10"/>
        <w:bookmarkStart w:id="1795" w:name="Text11"/>
        <w:bookmarkStart w:id="1796" w:name="Text1"/>
        <w:bookmarkStart w:id="1797" w:name="Text2"/>
        <w:bookmarkStart w:id="1798" w:name="Text7"/>
        <w:bookmarkStart w:id="1799" w:name="Text4"/>
        <w:bookmarkStart w:id="1800" w:name="Text6"/>
        <w:bookmarkStart w:id="1801" w:name="Text5"/>
        <w:bookmarkStart w:id="1802" w:name="Text8"/>
        <w:bookmarkStart w:id="1803" w:name="Text9"/>
        <w:bookmarkStart w:id="1804" w:name="Text10"/>
        <w:bookmarkStart w:id="1805" w:name="Text11"/>
        <w:bookmarkStart w:id="1806" w:name="Text1"/>
        <w:bookmarkStart w:id="1807" w:name="Text2"/>
        <w:bookmarkStart w:id="1808" w:name="Text7"/>
        <w:bookmarkStart w:id="1809" w:name="Text4"/>
        <w:bookmarkStart w:id="1810" w:name="Text6"/>
        <w:bookmarkStart w:id="1811" w:name="Text5"/>
        <w:bookmarkStart w:id="1812" w:name="Text8"/>
        <w:bookmarkStart w:id="1813" w:name="Text9"/>
        <w:bookmarkStart w:id="1814" w:name="Text10"/>
        <w:bookmarkStart w:id="1815" w:name="Text11"/>
        <w:bookmarkStart w:id="1816" w:name="Text1"/>
        <w:bookmarkStart w:id="1817" w:name="Text2"/>
        <w:bookmarkStart w:id="1818" w:name="Text7"/>
        <w:bookmarkStart w:id="1819" w:name="Text4"/>
        <w:bookmarkStart w:id="1820" w:name="Text6"/>
        <w:bookmarkStart w:id="1821" w:name="Text5"/>
        <w:bookmarkStart w:id="1822" w:name="Text8"/>
        <w:bookmarkStart w:id="1823" w:name="Text9"/>
        <w:bookmarkStart w:id="1824" w:name="Text10"/>
        <w:bookmarkStart w:id="1825" w:name="Text11"/>
        <w:bookmarkStart w:id="1826" w:name="Text1"/>
        <w:bookmarkStart w:id="1827" w:name="Text2"/>
        <w:bookmarkStart w:id="1828" w:name="Text7"/>
        <w:bookmarkStart w:id="1829" w:name="Text4"/>
        <w:bookmarkStart w:id="1830" w:name="Text6"/>
        <w:bookmarkStart w:id="1831" w:name="Text5"/>
        <w:bookmarkStart w:id="1832" w:name="Text8"/>
        <w:bookmarkStart w:id="1833" w:name="Text9"/>
        <w:bookmarkStart w:id="1834" w:name="Text10"/>
        <w:bookmarkStart w:id="1835" w:name="Text11"/>
        <w:bookmarkStart w:id="1836" w:name="Text1"/>
        <w:bookmarkStart w:id="1837" w:name="Text2"/>
        <w:bookmarkStart w:id="1838" w:name="Text7"/>
        <w:bookmarkStart w:id="1839" w:name="Text4"/>
        <w:bookmarkStart w:id="1840" w:name="Text6"/>
        <w:bookmarkStart w:id="1841" w:name="Text5"/>
        <w:bookmarkStart w:id="1842" w:name="Text2"/>
        <w:bookmarkStart w:id="1843" w:name="Text10"/>
        <w:bookmarkStart w:id="1844" w:name="Text9"/>
        <w:bookmarkStart w:id="1845" w:name="Text9"/>
        <w:bookmarkStart w:id="1846" w:name="Text9"/>
        <w:bookmarkStart w:id="1847" w:name="Text2"/>
        <w:bookmarkStart w:id="1848" w:name="Text10"/>
        <w:bookmarkStart w:id="1849" w:name="Text2"/>
        <w:bookmarkStart w:id="1850" w:name="Text10"/>
        <w:bookmarkStart w:id="1851" w:name="Text2"/>
        <w:bookmarkStart w:id="1852" w:name="Text10"/>
        <w:bookmarkStart w:id="1853" w:name="Text2"/>
        <w:bookmarkStart w:id="1854" w:name="Text10"/>
        <w:bookmarkStart w:id="1855" w:name="Text2"/>
        <w:bookmarkStart w:id="1856" w:name="Text10"/>
        <w:bookmarkStart w:id="1857" w:name="Text2"/>
        <w:bookmarkStart w:id="1858" w:name="Text10"/>
        <w:bookmarkStart w:id="1859" w:name="Text2"/>
        <w:bookmarkStart w:id="1860" w:name="Text10"/>
        <w:bookmarkStart w:id="1861" w:name="Text2"/>
        <w:bookmarkStart w:id="1862" w:name="Text10"/>
        <w:bookmarkStart w:id="1863" w:name="Text2"/>
        <w:bookmarkStart w:id="1864" w:name="Text10"/>
        <w:bookmarkStart w:id="1865" w:name="Text2"/>
        <w:bookmarkStart w:id="1866" w:name="Text10"/>
        <w:bookmarkStart w:id="1867" w:name="Text2"/>
        <w:bookmarkStart w:id="1868" w:name="Text10"/>
        <w:bookmarkStart w:id="1869" w:name="Text2"/>
        <w:bookmarkStart w:id="1870" w:name="Text10"/>
        <w:bookmarkStart w:id="1871" w:name="Text2"/>
        <w:bookmarkStart w:id="1872" w:name="Text10"/>
        <w:bookmarkStart w:id="1873" w:name="Text2"/>
        <w:bookmarkStart w:id="1874" w:name="Text10"/>
        <w:bookmarkStart w:id="1875" w:name="Text2"/>
        <w:bookmarkStart w:id="1876" w:name="Text10"/>
        <w:bookmarkStart w:id="1877" w:name="Text2"/>
        <w:bookmarkStart w:id="1878" w:name="Text10"/>
        <w:bookmarkStart w:id="1879" w:name="Text2"/>
        <w:bookmarkStart w:id="1880" w:name="Text10"/>
        <w:bookmarkStart w:id="1881" w:name="Text2"/>
        <w:bookmarkStart w:id="1882" w:name="Text10"/>
        <w:bookmarkStart w:id="1883" w:name="Text2"/>
        <w:bookmarkStart w:id="1884" w:name="Text10"/>
        <w:bookmarkStart w:id="1885" w:name="Text2"/>
        <w:bookmarkStart w:id="1886" w:name="Text10"/>
        <w:bookmarkStart w:id="1887" w:name="Text2"/>
        <w:bookmarkStart w:id="1888" w:name="Text10"/>
        <w:bookmarkStart w:id="1889" w:name="Text2"/>
        <w:bookmarkStart w:id="1890" w:name="Text10"/>
        <w:bookmarkStart w:id="1891" w:name="Text2"/>
        <w:bookmarkStart w:id="1892" w:name="Text10"/>
        <w:bookmarkStart w:id="1893" w:name="Text2"/>
        <w:bookmarkStart w:id="1894" w:name="Text10"/>
        <w:bookmarkStart w:id="1895" w:name="Text2"/>
        <w:bookmarkStart w:id="1896" w:name="Text10"/>
        <w:bookmarkStart w:id="1897" w:name="Text2"/>
        <w:bookmarkStart w:id="1898" w:name="Text10"/>
        <w:bookmarkStart w:id="1899" w:name="Text2"/>
        <w:bookmarkStart w:id="1900" w:name="Text10"/>
        <w:bookmarkStart w:id="1901" w:name="Text2"/>
        <w:bookmarkStart w:id="1902" w:name="Text10"/>
        <w:bookmarkStart w:id="1903" w:name="Text2"/>
        <w:bookmarkStart w:id="1904" w:name="Text10"/>
        <w:bookmarkStart w:id="1905" w:name="Text2"/>
        <w:bookmarkStart w:id="1906" w:name="Text10"/>
        <w:bookmarkStart w:id="1907" w:name="Text2"/>
        <w:bookmarkStart w:id="1908" w:name="Text10"/>
        <w:bookmarkStart w:id="1909" w:name="Text2"/>
        <w:bookmarkStart w:id="1910" w:name="Text10"/>
        <w:bookmarkStart w:id="1911" w:name="Text2"/>
        <w:bookmarkStart w:id="1912" w:name="Text10"/>
        <w:bookmarkStart w:id="1913" w:name="Text2"/>
        <w:bookmarkStart w:id="1914" w:name="Text10"/>
        <w:bookmarkStart w:id="1915" w:name="Text2"/>
        <w:bookmarkStart w:id="1916" w:name="Text10"/>
        <w:bookmarkStart w:id="1917" w:name="Text2"/>
        <w:bookmarkStart w:id="1918" w:name="Text10"/>
        <w:bookmarkStart w:id="1919" w:name="Text2"/>
        <w:bookmarkStart w:id="1920" w:name="Text10"/>
        <w:bookmarkStart w:id="1921" w:name="Text2"/>
        <w:bookmarkStart w:id="1922" w:name="Text10"/>
        <w:bookmarkStart w:id="1923" w:name="Text2"/>
        <w:bookmarkStart w:id="1924" w:name="Text10"/>
        <w:bookmarkStart w:id="1925" w:name="Text2"/>
        <w:bookmarkStart w:id="1926" w:name="Text10"/>
        <w:bookmarkStart w:id="1927" w:name="Text2"/>
        <w:bookmarkStart w:id="1928" w:name="Text10"/>
        <w:bookmarkStart w:id="1929" w:name="Text2"/>
        <w:bookmarkStart w:id="1930" w:name="Text10"/>
        <w:bookmarkStart w:id="1931" w:name="Text2"/>
        <w:bookmarkStart w:id="1932" w:name="Text10"/>
        <w:bookmarkStart w:id="1933" w:name="Text2"/>
        <w:bookmarkStart w:id="1934" w:name="Text10"/>
        <w:bookmarkStart w:id="1935" w:name="Text2"/>
        <w:bookmarkStart w:id="1936" w:name="Text10"/>
        <w:bookmarkStart w:id="1937" w:name="Text2"/>
        <w:bookmarkStart w:id="1938" w:name="Text10"/>
        <w:bookmarkStart w:id="1939" w:name="Text2"/>
        <w:bookmarkStart w:id="1940" w:name="Text10"/>
        <w:bookmarkStart w:id="1941" w:name="Text2"/>
        <w:bookmarkStart w:id="1942" w:name="Text10"/>
        <w:bookmarkStart w:id="1943" w:name="Text2"/>
        <w:bookmarkStart w:id="1944" w:name="Text10"/>
        <w:bookmarkStart w:id="1945" w:name="Text2"/>
        <w:bookmarkStart w:id="1946" w:name="Text10"/>
        <w:bookmarkStart w:id="1947" w:name="Text2"/>
        <w:bookmarkStart w:id="1948" w:name="Text10"/>
        <w:bookmarkStart w:id="1949" w:name="Text2"/>
        <w:bookmarkStart w:id="1950" w:name="Text10"/>
        <w:bookmarkStart w:id="1951" w:name="Text2"/>
        <w:bookmarkStart w:id="1952" w:name="Text10"/>
        <w:bookmarkStart w:id="1953" w:name="Text2"/>
        <w:bookmarkStart w:id="1954" w:name="Text10"/>
        <w:bookmarkStart w:id="1955" w:name="Text2"/>
        <w:bookmarkStart w:id="1956" w:name="Text10"/>
        <w:bookmarkStart w:id="1957" w:name="Text2"/>
        <w:bookmarkStart w:id="1958" w:name="Text10"/>
        <w:bookmarkStart w:id="1959" w:name="Text2"/>
        <w:bookmarkStart w:id="1960" w:name="Text10"/>
        <w:bookmarkStart w:id="1961" w:name="Text2"/>
        <w:bookmarkStart w:id="1962" w:name="Text10"/>
        <w:bookmarkStart w:id="1963" w:name="Text2"/>
        <w:bookmarkStart w:id="1964" w:name="Text10"/>
        <w:bookmarkStart w:id="1965" w:name="Text2"/>
        <w:bookmarkStart w:id="1966" w:name="Text10"/>
        <w:bookmarkStart w:id="1967" w:name="Text2"/>
        <w:bookmarkStart w:id="1968" w:name="Text10"/>
        <w:bookmarkStart w:id="1969" w:name="Text2"/>
        <w:bookmarkStart w:id="1970" w:name="Text10"/>
        <w:bookmarkStart w:id="1971" w:name="Text2"/>
        <w:bookmarkStart w:id="1972" w:name="Text10"/>
        <w:bookmarkStart w:id="1973" w:name="Text2"/>
        <w:bookmarkStart w:id="1974" w:name="Text10"/>
        <w:bookmarkStart w:id="1975" w:name="Text2"/>
        <w:bookmarkStart w:id="1976" w:name="Text10"/>
        <w:bookmarkStart w:id="1977" w:name="Text2"/>
        <w:bookmarkStart w:id="1978" w:name="Text10"/>
        <w:bookmarkStart w:id="1979" w:name="Text2"/>
        <w:bookmarkStart w:id="1980" w:name="Text10"/>
        <w:bookmarkStart w:id="1981" w:name="Text2"/>
        <w:bookmarkStart w:id="1982" w:name="Text10"/>
        <w:bookmarkStart w:id="1983" w:name="Text2"/>
        <w:bookmarkStart w:id="1984" w:name="Text10"/>
        <w:bookmarkStart w:id="1985" w:name="Text2"/>
        <w:bookmarkStart w:id="1986" w:name="Text10"/>
        <w:bookmarkStart w:id="1987" w:name="Text2"/>
        <w:bookmarkStart w:id="1988" w:name="Text10"/>
        <w:bookmarkStart w:id="1989" w:name="Text2"/>
        <w:bookmarkStart w:id="1990" w:name="Text10"/>
        <w:bookmarkStart w:id="1991" w:name="Text2"/>
        <w:bookmarkStart w:id="1992" w:name="Text10"/>
        <w:bookmarkStart w:id="1993" w:name="Text2"/>
        <w:bookmarkStart w:id="1994" w:name="Text10"/>
        <w:bookmarkStart w:id="1995" w:name="Text2"/>
        <w:bookmarkStart w:id="1996" w:name="Text10"/>
        <w:bookmarkStart w:id="1997" w:name="Text2"/>
        <w:bookmarkStart w:id="1998" w:name="Text10"/>
        <w:bookmarkStart w:id="1999" w:name="Text2"/>
        <w:bookmarkStart w:id="2000" w:name="Text10"/>
        <w:bookmarkStart w:id="2001" w:name="Text2"/>
        <w:bookmarkStart w:id="2002" w:name="Text10"/>
        <w:bookmarkStart w:id="2003" w:name="Text2"/>
        <w:bookmarkStart w:id="2004" w:name="Text10"/>
        <w:bookmarkStart w:id="2005" w:name="Text2"/>
        <w:bookmarkStart w:id="2006" w:name="Text10"/>
        <w:bookmarkStart w:id="2007" w:name="Text2"/>
        <w:bookmarkStart w:id="2008" w:name="Text10"/>
        <w:bookmarkStart w:id="2009" w:name="Text2"/>
        <w:bookmarkStart w:id="2010" w:name="Text10"/>
        <w:bookmarkStart w:id="2011" w:name="Text2"/>
        <w:bookmarkStart w:id="2012" w:name="Text10"/>
        <w:bookmarkStart w:id="2013" w:name="Text2"/>
        <w:bookmarkStart w:id="2014" w:name="Text10"/>
        <w:bookmarkStart w:id="2015" w:name="Text2"/>
        <w:bookmarkStart w:id="2016" w:name="Text10"/>
        <w:bookmarkStart w:id="2017" w:name="Text2"/>
        <w:bookmarkStart w:id="2018" w:name="Text10"/>
        <w:bookmarkStart w:id="2019" w:name="Text2"/>
        <w:bookmarkStart w:id="2020" w:name="Text10"/>
        <w:bookmarkStart w:id="2021" w:name="Text2"/>
        <w:bookmarkStart w:id="2022" w:name="Text10"/>
        <w:bookmarkStart w:id="2023" w:name="Text2"/>
        <w:bookmarkStart w:id="2024" w:name="Text7"/>
        <w:bookmarkStart w:id="2025" w:name="Text4"/>
        <w:bookmarkStart w:id="2026" w:name="Text5"/>
        <w:bookmarkStart w:id="2027" w:name="Text6"/>
        <w:bookmarkStart w:id="2028" w:name="Text8"/>
        <w:bookmarkStart w:id="2029" w:name="Text9"/>
        <w:bookmarkStart w:id="2030" w:name="Text10"/>
        <w:bookmarkStart w:id="2031" w:name="Text11"/>
        <w:bookmarkStart w:id="2032" w:name="Text1"/>
        <w:bookmarkStart w:id="2033" w:name="Text2"/>
        <w:bookmarkStart w:id="2034" w:name="Text7"/>
        <w:bookmarkStart w:id="2035" w:name="Text4"/>
        <w:bookmarkStart w:id="2036" w:name="Text5"/>
        <w:bookmarkStart w:id="2037" w:name="Text6"/>
        <w:bookmarkStart w:id="2038" w:name="Text8"/>
        <w:bookmarkStart w:id="2039" w:name="Text9"/>
        <w:bookmarkStart w:id="2040" w:name="Text10"/>
        <w:bookmarkStart w:id="2041" w:name="Text11"/>
        <w:bookmarkStart w:id="2042" w:name="Text1"/>
        <w:bookmarkStart w:id="2043" w:name="Text2"/>
        <w:bookmarkStart w:id="2044" w:name="Text7"/>
        <w:bookmarkStart w:id="2045" w:name="Text4"/>
        <w:bookmarkStart w:id="2046" w:name="Text5"/>
        <w:bookmarkStart w:id="2047" w:name="Text6"/>
        <w:bookmarkStart w:id="2048" w:name="Text8"/>
        <w:bookmarkStart w:id="2049" w:name="Text9"/>
        <w:bookmarkStart w:id="2050" w:name="Text10"/>
        <w:bookmarkStart w:id="2051" w:name="Text11"/>
        <w:bookmarkStart w:id="2052" w:name="Text1"/>
        <w:bookmarkStart w:id="2053" w:name="Text8"/>
        <w:bookmarkStart w:id="2054" w:name="Text9"/>
        <w:bookmarkStart w:id="2055" w:name="Text10"/>
        <w:bookmarkStart w:id="2056" w:name="Text11"/>
        <w:bookmarkStart w:id="2057" w:name="Text1"/>
        <w:bookmarkStart w:id="2058" w:name="Text2"/>
        <w:bookmarkStart w:id="2059" w:name="Text7"/>
        <w:bookmarkStart w:id="2060" w:name="Text4"/>
        <w:bookmarkStart w:id="2061" w:name="Text6"/>
        <w:bookmarkStart w:id="2062" w:name="Text5"/>
        <w:bookmarkStart w:id="2063" w:name="Text2"/>
        <w:bookmarkStart w:id="2064" w:name="Text10"/>
        <w:bookmarkStart w:id="2065" w:name="Text2"/>
        <w:bookmarkStart w:id="2066" w:name="Text10"/>
        <w:bookmarkStart w:id="2067" w:name="Text7"/>
        <w:bookmarkStart w:id="2068" w:name="Text8"/>
        <w:bookmarkStart w:id="2069" w:name="Text9"/>
        <w:bookmarkStart w:id="2070" w:name="Text10"/>
        <w:bookmarkStart w:id="2071" w:name="Text11"/>
        <w:bookmarkStart w:id="2072" w:name="Text1"/>
        <w:bookmarkStart w:id="2073" w:name="Text2"/>
        <w:bookmarkStart w:id="2074" w:name="Text4"/>
        <w:bookmarkStart w:id="2075" w:name="Text5"/>
        <w:bookmarkStart w:id="2076" w:name="Text6"/>
        <w:bookmarkStart w:id="2077" w:name="Text8"/>
        <w:bookmarkStart w:id="2078" w:name="Text9"/>
        <w:bookmarkStart w:id="2079" w:name="Text10"/>
        <w:bookmarkStart w:id="2080" w:name="Text11"/>
        <w:bookmarkStart w:id="2081" w:name="Text1"/>
        <w:bookmarkStart w:id="2082" w:name="Text2"/>
        <w:bookmarkStart w:id="2083" w:name="Text7"/>
        <w:bookmarkStart w:id="2084" w:name="Text4"/>
        <w:bookmarkStart w:id="2085" w:name="Text5"/>
        <w:bookmarkStart w:id="2086" w:name="Text6"/>
        <w:bookmarkStart w:id="2087" w:name="Text5"/>
        <w:bookmarkStart w:id="2088" w:name="Text6"/>
        <w:bookmarkStart w:id="2089" w:name="Text2"/>
        <w:bookmarkStart w:id="2090" w:name="Text10"/>
        <w:bookmarkStart w:id="2091" w:name="Text7"/>
        <w:bookmarkStart w:id="2092" w:name="Text4"/>
        <w:bookmarkStart w:id="2093" w:name="Text5"/>
        <w:bookmarkStart w:id="2094" w:name="Text6"/>
        <w:bookmarkStart w:id="2095" w:name="Text8"/>
        <w:bookmarkStart w:id="2096" w:name="Text9"/>
        <w:bookmarkStart w:id="2097" w:name="Text11"/>
        <w:bookmarkStart w:id="2098" w:name="Text1"/>
        <w:bookmarkStart w:id="2099" w:name="Text2"/>
        <w:bookmarkStart w:id="2100" w:name="Text7"/>
        <w:bookmarkStart w:id="2101" w:name="Text4"/>
        <w:bookmarkStart w:id="2102" w:name="Text5"/>
        <w:bookmarkStart w:id="2103" w:name="Text6"/>
        <w:bookmarkStart w:id="2104" w:name="Text8"/>
        <w:bookmarkStart w:id="2105" w:name="Text9"/>
        <w:bookmarkStart w:id="2106" w:name="Text10"/>
        <w:bookmarkStart w:id="2107" w:name="Text11"/>
        <w:bookmarkStart w:id="2108" w:name="Text1"/>
        <w:bookmarkStart w:id="2109" w:name="Text2"/>
        <w:bookmarkStart w:id="2110" w:name="Text7"/>
        <w:bookmarkStart w:id="2111" w:name="Text4"/>
        <w:bookmarkStart w:id="2112" w:name="Text5"/>
        <w:bookmarkStart w:id="2113" w:name="Text6"/>
        <w:bookmarkStart w:id="2114" w:name="Text8"/>
        <w:bookmarkStart w:id="2115" w:name="Text9"/>
        <w:bookmarkStart w:id="2116" w:name="Text10"/>
        <w:bookmarkStart w:id="2117" w:name="Text11"/>
        <w:bookmarkStart w:id="2118" w:name="Text1"/>
        <w:bookmarkStart w:id="2119" w:name="Text8"/>
        <w:bookmarkStart w:id="2120" w:name="Text9"/>
        <w:bookmarkStart w:id="2121" w:name="Text10"/>
        <w:bookmarkStart w:id="2122" w:name="Text11"/>
        <w:bookmarkStart w:id="2123" w:name="Text1"/>
        <w:bookmarkStart w:id="2124" w:name="Text2"/>
        <w:bookmarkStart w:id="2125" w:name="Text7"/>
        <w:bookmarkStart w:id="2126" w:name="Text4"/>
        <w:bookmarkStart w:id="2127" w:name="Text6"/>
        <w:bookmarkStart w:id="2128" w:name="Text5"/>
        <w:bookmarkStart w:id="2129" w:name="Text5"/>
        <w:bookmarkStart w:id="2130" w:name="Text6"/>
        <w:bookmarkStart w:id="2131" w:name="Text5"/>
        <w:bookmarkStart w:id="2132" w:name="Text2"/>
        <w:bookmarkStart w:id="2133" w:name="Text7"/>
        <w:bookmarkStart w:id="2134" w:name="Text4"/>
        <w:bookmarkStart w:id="2135" w:name="Text6"/>
        <w:bookmarkStart w:id="2136" w:name="Text8"/>
        <w:bookmarkStart w:id="2137" w:name="Text9"/>
        <w:bookmarkStart w:id="2138" w:name="Text10"/>
        <w:bookmarkStart w:id="2139" w:name="Text11"/>
        <w:bookmarkStart w:id="2140" w:name="Text1"/>
        <w:bookmarkStart w:id="2141" w:name="Text2"/>
        <w:bookmarkStart w:id="2142" w:name="Text10"/>
        <w:bookmarkStart w:id="2143" w:name="Text2"/>
        <w:bookmarkStart w:id="2144" w:name="Text7"/>
        <w:bookmarkStart w:id="2145" w:name="Text4"/>
        <w:bookmarkStart w:id="2146" w:name="Text5"/>
        <w:bookmarkStart w:id="2147" w:name="Text6"/>
        <w:bookmarkStart w:id="2148" w:name="Text8"/>
        <w:bookmarkStart w:id="2149" w:name="Text9"/>
        <w:bookmarkStart w:id="2150" w:name="Text10"/>
        <w:bookmarkStart w:id="2151" w:name="Text11"/>
        <w:bookmarkStart w:id="2152" w:name="Text1"/>
        <w:bookmarkStart w:id="2153" w:name="Text8"/>
        <w:bookmarkStart w:id="2154" w:name="Text9"/>
        <w:bookmarkStart w:id="2155" w:name="Text10"/>
        <w:bookmarkStart w:id="2156" w:name="Text11"/>
        <w:bookmarkStart w:id="2157" w:name="Text1"/>
        <w:bookmarkStart w:id="2158" w:name="Text2"/>
        <w:bookmarkStart w:id="2159" w:name="Text7"/>
        <w:bookmarkStart w:id="2160" w:name="Text4"/>
        <w:bookmarkStart w:id="2161" w:name="Text5"/>
        <w:bookmarkStart w:id="2162" w:name="Text6"/>
        <w:bookmarkStart w:id="2163" w:name="Text5"/>
        <w:bookmarkStart w:id="2164" w:name="Text6"/>
        <w:bookmarkStart w:id="2165" w:name="Text5"/>
        <w:bookmarkStart w:id="2166" w:name="Text2"/>
        <w:bookmarkStart w:id="2167" w:name="Text7"/>
        <w:bookmarkStart w:id="2168" w:name="Text4"/>
        <w:bookmarkStart w:id="2169" w:name="Text6"/>
        <w:bookmarkStart w:id="2170" w:name="Text8"/>
        <w:bookmarkStart w:id="2171" w:name="Text9"/>
        <w:bookmarkStart w:id="2172" w:name="Text10"/>
        <w:bookmarkStart w:id="2173" w:name="Text11"/>
        <w:bookmarkStart w:id="2174" w:name="Text1"/>
        <w:bookmarkStart w:id="2175" w:name="Text2"/>
        <w:bookmarkStart w:id="2176" w:name="Text10"/>
        <w:bookmarkStart w:id="2177" w:name="Text2"/>
        <w:bookmarkStart w:id="2178" w:name="Text10"/>
        <w:bookmarkStart w:id="2179" w:name="Text2"/>
        <w:bookmarkStart w:id="2180" w:name="Text10"/>
        <w:bookmarkStart w:id="2181" w:name="Text2"/>
        <w:bookmarkStart w:id="2182" w:name="Text10"/>
        <w:bookmarkStart w:id="2183" w:name="Text2"/>
        <w:bookmarkStart w:id="2184" w:name="Text7"/>
        <w:bookmarkStart w:id="2185" w:name="Text4"/>
        <w:bookmarkStart w:id="2186" w:name="Text5"/>
        <w:bookmarkStart w:id="2187" w:name="Text6"/>
        <w:bookmarkStart w:id="2188" w:name="Text8"/>
        <w:bookmarkStart w:id="2189" w:name="Text9"/>
        <w:bookmarkStart w:id="2190" w:name="Text10"/>
        <w:bookmarkStart w:id="2191" w:name="Text11"/>
        <w:bookmarkStart w:id="2192" w:name="Text1"/>
        <w:bookmarkStart w:id="2193" w:name="Text8"/>
        <w:bookmarkStart w:id="2194" w:name="Text9"/>
        <w:bookmarkStart w:id="2195" w:name="Text10"/>
        <w:bookmarkStart w:id="2196" w:name="Text11"/>
        <w:bookmarkStart w:id="2197" w:name="Text1"/>
        <w:bookmarkStart w:id="2198" w:name="Text2"/>
        <w:bookmarkStart w:id="2199" w:name="Text7"/>
        <w:bookmarkStart w:id="2200" w:name="Text4"/>
        <w:bookmarkStart w:id="2201" w:name="Text6"/>
        <w:bookmarkStart w:id="2202" w:name="Text5"/>
        <w:bookmarkStart w:id="2203" w:name="Text5"/>
        <w:bookmarkStart w:id="2204" w:name="Text2"/>
        <w:bookmarkStart w:id="2205" w:name="Text7"/>
        <w:bookmarkStart w:id="2206" w:name="Text4"/>
        <w:bookmarkStart w:id="2207" w:name="Text6"/>
        <w:bookmarkStart w:id="2208" w:name="Text8"/>
        <w:bookmarkStart w:id="2209" w:name="Text9"/>
        <w:bookmarkStart w:id="2210" w:name="Text10"/>
        <w:bookmarkStart w:id="2211" w:name="Text11"/>
        <w:bookmarkStart w:id="2212" w:name="Text1"/>
        <w:bookmarkStart w:id="2213" w:name="Text2"/>
        <w:bookmarkStart w:id="2214" w:name="Text10"/>
        <w:bookmarkStart w:id="2215" w:name="Text5"/>
        <w:bookmarkStart w:id="2216" w:name="Text2"/>
        <w:bookmarkStart w:id="2217" w:name="Text7"/>
        <w:bookmarkStart w:id="2218" w:name="Text4"/>
        <w:bookmarkStart w:id="2219" w:name="Text6"/>
        <w:bookmarkStart w:id="2220" w:name="Text8"/>
        <w:bookmarkStart w:id="2221" w:name="Text9"/>
        <w:bookmarkStart w:id="2222" w:name="Text10"/>
        <w:bookmarkStart w:id="2223" w:name="Text11"/>
        <w:bookmarkStart w:id="2224" w:name="Text1"/>
        <w:bookmarkStart w:id="2225" w:name="Text8"/>
        <w:bookmarkStart w:id="2226" w:name="Text9"/>
        <w:bookmarkStart w:id="2227" w:name="Text10"/>
        <w:bookmarkStart w:id="2228" w:name="Text11"/>
        <w:bookmarkStart w:id="2229" w:name="Text1"/>
        <w:bookmarkStart w:id="2230" w:name="Text2"/>
        <w:bookmarkStart w:id="2231" w:name="Text7"/>
        <w:bookmarkStart w:id="2232" w:name="Text4"/>
        <w:bookmarkStart w:id="2233" w:name="Text6"/>
        <w:bookmarkStart w:id="2234" w:name="Text5"/>
        <w:bookmarkStart w:id="2235" w:name="Text2"/>
        <w:bookmarkStart w:id="2236" w:name="Text10"/>
        <w:bookmarkStart w:id="2237" w:name="Text2"/>
        <w:bookmarkStart w:id="2238" w:name="Text10"/>
        <w:bookmarkStart w:id="2239" w:name="Text2"/>
        <w:bookmarkStart w:id="2240" w:name="Text10"/>
        <w:bookmarkStart w:id="2241" w:name="Text2"/>
        <w:bookmarkStart w:id="2242" w:name="Text10"/>
        <w:bookmarkStart w:id="2243" w:name="Text2"/>
        <w:bookmarkStart w:id="2244" w:name="Text10"/>
        <w:bookmarkStart w:id="2245" w:name="Text2"/>
        <w:bookmarkStart w:id="2246" w:name="Text10"/>
        <w:bookmarkStart w:id="2247" w:name="Text2"/>
        <w:bookmarkStart w:id="2248" w:name="Text10"/>
        <w:bookmarkStart w:id="2249" w:name="Text2"/>
        <w:bookmarkStart w:id="2250" w:name="Text10"/>
        <w:bookmarkStart w:id="2251" w:name="Text2"/>
        <w:bookmarkStart w:id="2252" w:name="Text10"/>
        <w:bookmarkStart w:id="2253" w:name="Text2"/>
        <w:bookmarkStart w:id="2254" w:name="Text10"/>
        <w:bookmarkStart w:id="2255" w:name="Text2"/>
        <w:bookmarkStart w:id="2256" w:name="Text10"/>
        <w:bookmarkStart w:id="2257" w:name="Text2"/>
        <w:bookmarkStart w:id="2258" w:name="Text10"/>
        <w:bookmarkStart w:id="2259" w:name="Text2"/>
        <w:bookmarkStart w:id="2260" w:name="Text10"/>
        <w:bookmarkStart w:id="2261" w:name="Text2"/>
        <w:bookmarkStart w:id="2262" w:name="Text10"/>
        <w:bookmarkStart w:id="2263" w:name="Text8"/>
        <w:bookmarkStart w:id="2264" w:name="Text9"/>
        <w:bookmarkStart w:id="2265" w:name="Text11"/>
        <w:bookmarkStart w:id="2266" w:name="Text1"/>
        <w:bookmarkStart w:id="2267" w:name="Text7"/>
        <w:bookmarkStart w:id="2268" w:name="Text4"/>
        <w:bookmarkStart w:id="2269" w:name="Text6"/>
        <w:bookmarkStart w:id="2270" w:name="Text5"/>
        <w:bookmarkStart w:id="2271" w:name="Text2"/>
        <w:bookmarkStart w:id="2272" w:name="Text10"/>
        <w:bookmarkStart w:id="2273" w:name="Text2"/>
        <w:bookmarkStart w:id="2274" w:name="Text10"/>
        <w:bookmarkStart w:id="2275" w:name="Text2"/>
        <w:bookmarkStart w:id="2276" w:name="Text10"/>
        <w:bookmarkStart w:id="2277" w:name="Text2"/>
        <w:bookmarkStart w:id="2278" w:name="Text10"/>
        <w:bookmarkStart w:id="2279" w:name="Text2"/>
        <w:bookmarkStart w:id="2280" w:name="Text10"/>
        <w:bookmarkStart w:id="2281" w:name="Text2"/>
        <w:bookmarkStart w:id="2282" w:name="Text10"/>
        <w:bookmarkStart w:id="2283" w:name="Text2"/>
        <w:bookmarkStart w:id="2284" w:name="Text10"/>
        <w:bookmarkStart w:id="2285" w:name="Text8"/>
        <w:bookmarkStart w:id="2286" w:name="Text9"/>
        <w:bookmarkStart w:id="2287" w:name="Text10"/>
        <w:bookmarkStart w:id="2288" w:name="Text11"/>
        <w:bookmarkStart w:id="2289" w:name="Text1"/>
        <w:bookmarkStart w:id="2290" w:name="Text2"/>
        <w:bookmarkStart w:id="2291" w:name="Text7"/>
        <w:bookmarkStart w:id="2292" w:name="Text4"/>
        <w:bookmarkStart w:id="2293" w:name="Text6"/>
        <w:bookmarkStart w:id="2294" w:name="Text5"/>
        <w:bookmarkStart w:id="2295" w:name="Text2"/>
        <w:bookmarkStart w:id="2296" w:name="Text10"/>
        <w:bookmarkStart w:id="2297" w:name="Text2"/>
        <w:bookmarkStart w:id="2298" w:name="Text10"/>
        <w:bookmarkStart w:id="2299" w:name="Text2"/>
        <w:bookmarkStart w:id="2300" w:name="Text10"/>
        <w:bookmarkStart w:id="2301" w:name="Text2"/>
        <w:bookmarkStart w:id="2302" w:name="Text10"/>
        <w:bookmarkStart w:id="2303" w:name="Text2"/>
        <w:bookmarkStart w:id="2304" w:name="Text10"/>
        <w:bookmarkStart w:id="2305" w:name="Text2"/>
        <w:bookmarkStart w:id="2306" w:name="Text10"/>
        <w:bookmarkStart w:id="2307" w:name="Text2"/>
        <w:bookmarkStart w:id="2308" w:name="Text10"/>
        <w:bookmarkStart w:id="2309" w:name="Text2"/>
        <w:bookmarkStart w:id="2310" w:name="Text10"/>
        <w:bookmarkStart w:id="2311" w:name="Text2"/>
        <w:bookmarkStart w:id="2312" w:name="Text10"/>
        <w:bookmarkStart w:id="2313" w:name="Text2"/>
        <w:bookmarkStart w:id="2314" w:name="Text10"/>
        <w:bookmarkStart w:id="2315" w:name="Text2"/>
        <w:bookmarkStart w:id="2316" w:name="Text10"/>
        <w:bookmarkStart w:id="2317" w:name="Text2"/>
        <w:bookmarkStart w:id="2318" w:name="Text10"/>
        <w:bookmarkStart w:id="2319" w:name="Text2"/>
        <w:bookmarkStart w:id="2320" w:name="Text10"/>
        <w:bookmarkStart w:id="2321" w:name="Text2"/>
        <w:bookmarkStart w:id="2322" w:name="Text10"/>
        <w:bookmarkStart w:id="2323" w:name="Text2"/>
        <w:bookmarkStart w:id="2324" w:name="Text10"/>
        <w:bookmarkStart w:id="2325" w:name="Text2"/>
        <w:bookmarkStart w:id="2326" w:name="Text10"/>
        <w:bookmarkStart w:id="2327" w:name="Text2"/>
        <w:bookmarkStart w:id="2328" w:name="Text10"/>
        <w:bookmarkStart w:id="2329" w:name="Text2"/>
        <w:bookmarkStart w:id="2330" w:name="Text10"/>
        <w:bookmarkStart w:id="2331" w:name="Text2"/>
        <w:bookmarkStart w:id="2332" w:name="Text10"/>
        <w:bookmarkStart w:id="2333" w:name="Text2"/>
        <w:bookmarkStart w:id="2334" w:name="Text10"/>
        <w:bookmarkStart w:id="2335" w:name="Text2"/>
        <w:bookmarkStart w:id="2336" w:name="Text10"/>
        <w:bookmarkStart w:id="2337" w:name="Text2"/>
        <w:bookmarkStart w:id="2338" w:name="Text10"/>
        <w:bookmarkStart w:id="2339" w:name="Text2"/>
        <w:bookmarkStart w:id="2340" w:name="Text10"/>
        <w:bookmarkStart w:id="2341" w:name="Text2"/>
        <w:bookmarkStart w:id="2342" w:name="Text10"/>
        <w:bookmarkStart w:id="2343" w:name="Text2"/>
        <w:bookmarkStart w:id="2344" w:name="Text10"/>
        <w:bookmarkStart w:id="2345" w:name="Text2"/>
        <w:bookmarkStart w:id="2346" w:name="Text10"/>
        <w:bookmarkStart w:id="2347" w:name="Text2"/>
        <w:bookmarkStart w:id="2348" w:name="Text10"/>
        <w:bookmarkStart w:id="2349" w:name="Text2"/>
        <w:bookmarkStart w:id="2350" w:name="Text10"/>
        <w:bookmarkStart w:id="2351" w:name="Text2"/>
        <w:bookmarkStart w:id="2352" w:name="Text10"/>
        <w:bookmarkStart w:id="2353" w:name="Text2"/>
        <w:bookmarkStart w:id="2354" w:name="Text10"/>
        <w:bookmarkStart w:id="2355" w:name="Text2"/>
        <w:bookmarkStart w:id="2356" w:name="Text10"/>
        <w:bookmarkStart w:id="2357" w:name="Text2"/>
        <w:bookmarkStart w:id="2358" w:name="Text10"/>
        <w:bookmarkStart w:id="2359" w:name="Text2"/>
        <w:bookmarkStart w:id="2360" w:name="Text10"/>
        <w:bookmarkStart w:id="2361" w:name="Text2"/>
        <w:bookmarkStart w:id="2362" w:name="Text10"/>
        <w:bookmarkStart w:id="2363" w:name="Text2"/>
        <w:bookmarkStart w:id="2364" w:name="Text10"/>
        <w:bookmarkStart w:id="2365" w:name="Text2"/>
        <w:bookmarkStart w:id="2366" w:name="Text10"/>
        <w:bookmarkStart w:id="2367" w:name="Text2"/>
        <w:bookmarkStart w:id="2368" w:name="Text10"/>
        <w:bookmarkStart w:id="2369" w:name="Text2"/>
        <w:bookmarkStart w:id="2370" w:name="Text10"/>
        <w:bookmarkStart w:id="2371" w:name="Text2"/>
        <w:bookmarkStart w:id="2372" w:name="Text10"/>
        <w:bookmarkStart w:id="2373" w:name="Text2"/>
        <w:bookmarkStart w:id="2374" w:name="Text10"/>
        <w:bookmarkStart w:id="2375" w:name="Text2"/>
        <w:bookmarkStart w:id="2376" w:name="Text10"/>
        <w:bookmarkStart w:id="2377" w:name="Text2"/>
        <w:bookmarkStart w:id="2378" w:name="Text10"/>
        <w:bookmarkStart w:id="2379" w:name="Text2"/>
        <w:bookmarkStart w:id="2380" w:name="Text10"/>
        <w:bookmarkStart w:id="2381" w:name="Text2"/>
        <w:bookmarkStart w:id="2382" w:name="Text10"/>
        <w:bookmarkStart w:id="2383" w:name="Text2"/>
        <w:bookmarkStart w:id="2384" w:name="Text10"/>
        <w:bookmarkStart w:id="2385" w:name="Text2"/>
        <w:bookmarkStart w:id="2386" w:name="Text10"/>
        <w:bookmarkStart w:id="2387" w:name="Text2"/>
        <w:bookmarkStart w:id="2388" w:name="Text10"/>
        <w:bookmarkStart w:id="2389" w:name="Text2"/>
        <w:bookmarkStart w:id="2390" w:name="Text10"/>
        <w:bookmarkStart w:id="2391" w:name="Text2"/>
        <w:bookmarkStart w:id="2392" w:name="Text10"/>
        <w:bookmarkStart w:id="2393" w:name="Text2"/>
        <w:bookmarkStart w:id="2394" w:name="Text10"/>
        <w:bookmarkStart w:id="2395" w:name="Text2"/>
        <w:bookmarkStart w:id="2396" w:name="Text10"/>
        <w:bookmarkStart w:id="2397" w:name="Text2"/>
        <w:bookmarkStart w:id="2398" w:name="Text10"/>
        <w:bookmarkStart w:id="2399" w:name="Text2"/>
        <w:bookmarkStart w:id="2400" w:name="Text10"/>
        <w:bookmarkStart w:id="2401" w:name="Text2"/>
        <w:bookmarkStart w:id="2402" w:name="Text10"/>
        <w:bookmarkStart w:id="2403" w:name="Text2"/>
        <w:bookmarkStart w:id="2404" w:name="Text10"/>
        <w:bookmarkStart w:id="2405" w:name="Text2"/>
        <w:bookmarkStart w:id="2406" w:name="Text10"/>
        <w:bookmarkStart w:id="2407" w:name="Text2"/>
        <w:bookmarkStart w:id="2408" w:name="Text10"/>
        <w:bookmarkStart w:id="2409" w:name="Text2"/>
        <w:bookmarkStart w:id="2410" w:name="Text10"/>
        <w:bookmarkStart w:id="2411" w:name="Text2"/>
        <w:bookmarkStart w:id="2412" w:name="Text10"/>
        <w:bookmarkStart w:id="2413" w:name="Text2"/>
        <w:bookmarkStart w:id="2414" w:name="Text10"/>
        <w:bookmarkStart w:id="2415" w:name="Text2"/>
        <w:bookmarkStart w:id="2416" w:name="Text10"/>
        <w:bookmarkStart w:id="2417" w:name="Text2"/>
        <w:bookmarkStart w:id="2418" w:name="Text10"/>
        <w:bookmarkStart w:id="2419" w:name="Text2"/>
        <w:bookmarkStart w:id="2420" w:name="Text10"/>
        <w:bookmarkStart w:id="2421" w:name="Text2"/>
        <w:bookmarkStart w:id="2422" w:name="Text10"/>
        <w:bookmarkStart w:id="2423" w:name="Text2"/>
        <w:bookmarkStart w:id="2424" w:name="Text10"/>
        <w:bookmarkStart w:id="2425" w:name="Text2"/>
        <w:bookmarkStart w:id="2426" w:name="Text10"/>
        <w:bookmarkStart w:id="2427" w:name="Text2"/>
        <w:bookmarkStart w:id="2428" w:name="Text10"/>
        <w:bookmarkStart w:id="2429" w:name="Text2"/>
        <w:bookmarkStart w:id="2430" w:name="Text10"/>
        <w:bookmarkStart w:id="2431" w:name="Text2"/>
        <w:bookmarkStart w:id="2432" w:name="Text10"/>
        <w:bookmarkStart w:id="2433" w:name="Text2"/>
        <w:bookmarkStart w:id="2434" w:name="Text10"/>
        <w:bookmarkStart w:id="2435" w:name="Text2"/>
        <w:bookmarkStart w:id="2436" w:name="Text10"/>
        <w:bookmarkStart w:id="2437" w:name="Text2"/>
        <w:bookmarkStart w:id="2438" w:name="Text10"/>
        <w:bookmarkStart w:id="2439" w:name="Text2"/>
        <w:bookmarkStart w:id="2440" w:name="Text10"/>
        <w:bookmarkStart w:id="2441" w:name="Text2"/>
        <w:bookmarkStart w:id="2442" w:name="Text10"/>
        <w:bookmarkStart w:id="2443" w:name="Text2"/>
        <w:bookmarkStart w:id="2444" w:name="Text10"/>
        <w:bookmarkStart w:id="2445" w:name="Text2"/>
        <w:bookmarkStart w:id="2446" w:name="Text10"/>
        <w:bookmarkStart w:id="2447" w:name="Text2"/>
        <w:bookmarkStart w:id="2448" w:name="Text10"/>
        <w:bookmarkStart w:id="2449" w:name="Text2"/>
        <w:bookmarkStart w:id="2450" w:name="Text10"/>
        <w:bookmarkStart w:id="2451" w:name="Text2"/>
        <w:bookmarkStart w:id="2452" w:name="Text10"/>
        <w:bookmarkStart w:id="2453" w:name="Text2"/>
        <w:bookmarkStart w:id="2454" w:name="Text10"/>
        <w:bookmarkStart w:id="2455" w:name="Text2"/>
        <w:bookmarkStart w:id="2456" w:name="Text10"/>
        <w:bookmarkStart w:id="2457" w:name="Text2"/>
        <w:bookmarkStart w:id="2458" w:name="Text10"/>
        <w:bookmarkStart w:id="2459" w:name="Text2"/>
        <w:bookmarkStart w:id="2460" w:name="Text10"/>
        <w:bookmarkStart w:id="2461" w:name="Text2"/>
        <w:bookmarkStart w:id="2462" w:name="Text10"/>
        <w:bookmarkStart w:id="2463" w:name="Text2"/>
        <w:bookmarkStart w:id="2464" w:name="Text10"/>
        <w:bookmarkStart w:id="2465" w:name="Text2"/>
        <w:bookmarkStart w:id="2466" w:name="Text10"/>
        <w:bookmarkStart w:id="2467" w:name="Text2"/>
        <w:bookmarkStart w:id="2468" w:name="Text10"/>
        <w:bookmarkStart w:id="2469" w:name="Text2"/>
        <w:bookmarkStart w:id="2470" w:name="Text10"/>
        <w:bookmarkStart w:id="2471" w:name="Text2"/>
        <w:bookmarkStart w:id="2472" w:name="Text10"/>
        <w:bookmarkStart w:id="2473" w:name="Text2"/>
        <w:bookmarkStart w:id="2474" w:name="Text10"/>
        <w:bookmarkStart w:id="2475" w:name="Text2"/>
        <w:bookmarkStart w:id="2476" w:name="Text10"/>
        <w:bookmarkStart w:id="2477" w:name="Text2"/>
        <w:bookmarkStart w:id="2478" w:name="Text10"/>
        <w:bookmarkStart w:id="2479" w:name="Text2"/>
        <w:bookmarkStart w:id="2480" w:name="Text10"/>
        <w:bookmarkStart w:id="2481" w:name="Text2"/>
        <w:bookmarkStart w:id="2482" w:name="Text10"/>
        <w:bookmarkStart w:id="2483" w:name="Text2"/>
        <w:bookmarkStart w:id="2484" w:name="Text10"/>
        <w:bookmarkStart w:id="2485" w:name="Text2"/>
        <w:bookmarkStart w:id="2486" w:name="Text10"/>
        <w:bookmarkStart w:id="2487" w:name="Text2"/>
        <w:bookmarkStart w:id="2488" w:name="Text10"/>
        <w:bookmarkStart w:id="2489" w:name="Text2"/>
        <w:bookmarkStart w:id="2490" w:name="Text10"/>
        <w:bookmarkStart w:id="2491" w:name="Text2"/>
        <w:bookmarkStart w:id="2492" w:name="Text10"/>
        <w:bookmarkStart w:id="2493" w:name="Text2"/>
        <w:bookmarkStart w:id="2494" w:name="Text10"/>
        <w:bookmarkStart w:id="2495" w:name="Text2"/>
        <w:bookmarkStart w:id="2496" w:name="Text10"/>
        <w:bookmarkStart w:id="2497" w:name="Text2"/>
        <w:bookmarkStart w:id="2498" w:name="Text10"/>
        <w:bookmarkStart w:id="2499" w:name="Text2"/>
        <w:bookmarkStart w:id="2500" w:name="Text10"/>
        <w:bookmarkStart w:id="2501" w:name="Text2"/>
        <w:bookmarkStart w:id="2502" w:name="Text10"/>
        <w:bookmarkStart w:id="2503" w:name="Text2"/>
        <w:bookmarkStart w:id="2504" w:name="Text10"/>
        <w:bookmarkStart w:id="2505" w:name="Text2"/>
        <w:bookmarkStart w:id="2506" w:name="Text10"/>
        <w:bookmarkStart w:id="2507" w:name="Text2"/>
        <w:bookmarkStart w:id="2508" w:name="Text10"/>
        <w:bookmarkStart w:id="2509" w:name="Text2"/>
        <w:bookmarkStart w:id="2510" w:name="Text10"/>
        <w:bookmarkStart w:id="2511" w:name="Text2"/>
        <w:bookmarkStart w:id="2512" w:name="Text10"/>
        <w:bookmarkStart w:id="2513" w:name="Text2"/>
        <w:bookmarkStart w:id="2514" w:name="Text10"/>
        <w:bookmarkStart w:id="2515" w:name="Text2"/>
        <w:bookmarkStart w:id="2516" w:name="Text10"/>
        <w:bookmarkStart w:id="2517" w:name="Text2"/>
        <w:bookmarkStart w:id="2518" w:name="Text10"/>
        <w:bookmarkStart w:id="2519" w:name="Text2"/>
        <w:bookmarkStart w:id="2520" w:name="Text10"/>
        <w:bookmarkStart w:id="2521" w:name="Text2"/>
        <w:bookmarkStart w:id="2522" w:name="Text10"/>
        <w:bookmarkStart w:id="2523" w:name="Text2"/>
        <w:bookmarkStart w:id="2524" w:name="Text10"/>
        <w:bookmarkStart w:id="2525" w:name="Text2"/>
        <w:bookmarkStart w:id="2526" w:name="Text10"/>
        <w:bookmarkStart w:id="2527" w:name="Text2"/>
        <w:bookmarkStart w:id="2528" w:name="Text10"/>
        <w:bookmarkStart w:id="2529" w:name="Text2"/>
        <w:bookmarkStart w:id="2530" w:name="Text10"/>
        <w:bookmarkStart w:id="2531" w:name="Text2"/>
        <w:bookmarkStart w:id="2532" w:name="Text10"/>
        <w:bookmarkStart w:id="2533" w:name="Text2"/>
        <w:bookmarkStart w:id="2534" w:name="Text10"/>
        <w:bookmarkStart w:id="2535" w:name="Text2"/>
        <w:bookmarkStart w:id="2536" w:name="Text10"/>
        <w:bookmarkStart w:id="2537" w:name="Text2"/>
        <w:bookmarkStart w:id="2538" w:name="Text10"/>
        <w:bookmarkStart w:id="2539" w:name="Text2"/>
        <w:bookmarkStart w:id="2540" w:name="Text10"/>
        <w:bookmarkStart w:id="2541" w:name="Text2"/>
        <w:bookmarkStart w:id="2542" w:name="Text10"/>
        <w:bookmarkStart w:id="2543" w:name="Text2"/>
        <w:bookmarkStart w:id="2544" w:name="Text10"/>
        <w:bookmarkStart w:id="2545" w:name="Text2"/>
        <w:bookmarkStart w:id="2546" w:name="Text10"/>
        <w:bookmarkStart w:id="2547" w:name="Text2"/>
        <w:bookmarkStart w:id="2548" w:name="Text10"/>
        <w:bookmarkStart w:id="2549" w:name="Text2"/>
        <w:bookmarkStart w:id="2550" w:name="Text10"/>
        <w:bookmarkStart w:id="2551" w:name="Text2"/>
        <w:bookmarkStart w:id="2552" w:name="Text10"/>
        <w:bookmarkStart w:id="2553" w:name="Text2"/>
        <w:bookmarkStart w:id="2554" w:name="Text10"/>
        <w:bookmarkStart w:id="2555" w:name="Text8"/>
        <w:bookmarkStart w:id="2556" w:name="Text9"/>
        <w:bookmarkStart w:id="2557" w:name="Text10"/>
        <w:bookmarkStart w:id="2558" w:name="Text11"/>
        <w:bookmarkStart w:id="2559" w:name="Text1"/>
        <w:bookmarkStart w:id="2560" w:name="Text2"/>
        <w:bookmarkStart w:id="2561" w:name="Text7"/>
        <w:bookmarkStart w:id="2562" w:name="Text4"/>
        <w:bookmarkStart w:id="2563" w:name="Text6"/>
        <w:bookmarkStart w:id="2564" w:name="Text5"/>
        <w:bookmarkStart w:id="2565" w:name="Text2"/>
        <w:bookmarkStart w:id="2566" w:name="Text10"/>
        <w:bookmarkStart w:id="2567" w:name="Text9"/>
        <w:bookmarkStart w:id="2568" w:name="Text9"/>
        <w:bookmarkStart w:id="2569" w:name="Text9"/>
        <w:bookmarkStart w:id="2570" w:name="Text2"/>
        <w:bookmarkStart w:id="2571" w:name="Text7"/>
        <w:bookmarkStart w:id="2572" w:name="Text4"/>
        <w:bookmarkStart w:id="2573" w:name="Text5"/>
        <w:bookmarkStart w:id="2574" w:name="Text6"/>
        <w:bookmarkStart w:id="2575" w:name="Text8"/>
        <w:bookmarkStart w:id="2576" w:name="Text9"/>
        <w:bookmarkStart w:id="2577" w:name="Text10"/>
        <w:bookmarkStart w:id="2578" w:name="Text11"/>
        <w:bookmarkStart w:id="2579" w:name="Text1"/>
        <w:bookmarkStart w:id="2580" w:name="Text2"/>
        <w:bookmarkStart w:id="2581" w:name="Text7"/>
        <w:bookmarkStart w:id="2582" w:name="Text4"/>
        <w:bookmarkStart w:id="2583" w:name="Text5"/>
        <w:bookmarkStart w:id="2584" w:name="Text6"/>
        <w:bookmarkStart w:id="2585" w:name="Text8"/>
        <w:bookmarkStart w:id="2586" w:name="Text9"/>
        <w:bookmarkStart w:id="2587" w:name="Text10"/>
        <w:bookmarkStart w:id="2588" w:name="Text11"/>
        <w:bookmarkStart w:id="2589" w:name="Text1"/>
        <w:bookmarkStart w:id="2590" w:name="Text2"/>
        <w:bookmarkStart w:id="2591" w:name="Text7"/>
        <w:bookmarkStart w:id="2592" w:name="Text4"/>
        <w:bookmarkStart w:id="2593" w:name="Text5"/>
        <w:bookmarkStart w:id="2594" w:name="Text6"/>
        <w:bookmarkStart w:id="2595" w:name="Text8"/>
        <w:bookmarkStart w:id="2596" w:name="Text9"/>
        <w:bookmarkStart w:id="2597" w:name="Text10"/>
        <w:bookmarkStart w:id="2598" w:name="Text11"/>
        <w:bookmarkStart w:id="2599" w:name="Text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p w:rsidR="00D26F45" w:rsidRDefault="00D34FC0" w:rsidP="00D34FC0">
          <w:pPr>
            <w:pStyle w:val="4317D039E8CF4AD49CF1C062F9BA0195"/>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00" w:name="Text8"/>
        <w:bookmarkStart w:id="2601" w:name="Text9"/>
        <w:bookmarkStart w:id="2602" w:name="Text10"/>
        <w:bookmarkStart w:id="2603" w:name="Text11"/>
        <w:bookmarkStart w:id="2604" w:name="Text1"/>
        <w:bookmarkStart w:id="2605" w:name="Text2"/>
        <w:bookmarkStart w:id="2606" w:name="Text7"/>
        <w:bookmarkStart w:id="2607" w:name="Text4"/>
        <w:bookmarkStart w:id="2608" w:name="Text6"/>
        <w:bookmarkStart w:id="2609" w:name="Text5"/>
        <w:bookmarkEnd w:id="2600"/>
        <w:bookmarkEnd w:id="2601"/>
        <w:bookmarkEnd w:id="2602"/>
        <w:bookmarkEnd w:id="2603"/>
        <w:bookmarkEnd w:id="2604"/>
        <w:bookmarkEnd w:id="2605"/>
        <w:bookmarkEnd w:id="2606"/>
        <w:bookmarkEnd w:id="2607"/>
        <w:bookmarkEnd w:id="2608"/>
        <w:bookmarkEnd w:id="2609"/>
      </w:docPartBody>
    </w:docPart>
    <w:docPart>
      <w:docPartPr>
        <w:name w:val="7840131A32854E96918B512B946AF538"/>
        <w:category>
          <w:name w:val="General"/>
          <w:gallery w:val="placeholder"/>
        </w:category>
        <w:types>
          <w:type w:val="bbPlcHdr"/>
        </w:types>
        <w:behaviors>
          <w:behavior w:val="content"/>
        </w:behaviors>
        <w:guid w:val="{6C365438-A08F-4FF7-8116-2B7B641B6D67}"/>
      </w:docPartPr>
      <w:docPartBody>
        <w:p w:rsidR="00D26F45" w:rsidRDefault="00D34FC0" w:rsidP="00D34FC0">
          <w:pPr>
            <w:pStyle w:val="7840131A32854E96918B512B946AF538"/>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10" w:name="Text2"/>
        <w:bookmarkStart w:id="2611" w:name="Text10"/>
        <w:bookmarkEnd w:id="2610"/>
        <w:bookmarkEnd w:id="2611"/>
      </w:docPartBody>
    </w:docPart>
    <w:docPart>
      <w:docPartPr>
        <w:name w:val="0D367FE7A9F84499B47459D7D5C106F0"/>
        <w:category>
          <w:name w:val="General"/>
          <w:gallery w:val="placeholder"/>
        </w:category>
        <w:types>
          <w:type w:val="bbPlcHdr"/>
        </w:types>
        <w:behaviors>
          <w:behavior w:val="content"/>
        </w:behaviors>
        <w:guid w:val="{D871B212-4042-4ECC-8BEC-60AAC20991B9}"/>
      </w:docPartPr>
      <w:docPartBody>
        <w:p w:rsidR="00D26F45" w:rsidRDefault="00D34FC0" w:rsidP="00D34FC0">
          <w:pPr>
            <w:pStyle w:val="0D367FE7A9F84499B47459D7D5C106F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612" w:name="Text2"/>
        <w:bookmarkStart w:id="2613" w:name="Text10"/>
        <w:bookmarkEnd w:id="2612"/>
        <w:bookmarkEnd w:id="2613"/>
      </w:docPartBody>
    </w:docPart>
    <w:docPart>
      <w:docPartPr>
        <w:name w:val="648E979707E04AE0B8B8892A0EA49FDE"/>
        <w:category>
          <w:name w:val="General"/>
          <w:gallery w:val="placeholder"/>
        </w:category>
        <w:types>
          <w:type w:val="bbPlcHdr"/>
        </w:types>
        <w:behaviors>
          <w:behavior w:val="content"/>
        </w:behaviors>
        <w:guid w:val="{D12E1CE7-17C1-4856-A0F8-7358B75A909C}"/>
      </w:docPartPr>
      <w:docPartBody>
        <w:p w:rsidR="00D26F45" w:rsidRDefault="00D34FC0" w:rsidP="00D34FC0">
          <w:pPr>
            <w:pStyle w:val="648E979707E04AE0B8B8892A0EA49FD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614" w:name="Text7"/>
        <w:bookmarkStart w:id="2615" w:name="Text8"/>
        <w:bookmarkStart w:id="2616" w:name="Text9"/>
        <w:bookmarkStart w:id="2617" w:name="Text10"/>
        <w:bookmarkStart w:id="2618" w:name="Text11"/>
        <w:bookmarkStart w:id="2619" w:name="Text1"/>
        <w:bookmarkStart w:id="2620" w:name="Text2"/>
        <w:bookmarkStart w:id="2621" w:name="Text4"/>
        <w:bookmarkStart w:id="2622" w:name="Text5"/>
        <w:bookmarkStart w:id="2623" w:name="Text6"/>
        <w:bookmarkEnd w:id="2614"/>
        <w:bookmarkEnd w:id="2615"/>
        <w:bookmarkEnd w:id="2616"/>
        <w:bookmarkEnd w:id="2617"/>
        <w:bookmarkEnd w:id="2618"/>
        <w:bookmarkEnd w:id="2619"/>
        <w:bookmarkEnd w:id="2620"/>
        <w:bookmarkEnd w:id="2621"/>
        <w:bookmarkEnd w:id="2622"/>
        <w:bookmarkEnd w:id="2623"/>
      </w:docPartBody>
    </w:docPart>
    <w:docPart>
      <w:docPartPr>
        <w:name w:val="C935BBFCDE5B4E59952B5D4B14E9258A"/>
        <w:category>
          <w:name w:val="General"/>
          <w:gallery w:val="placeholder"/>
        </w:category>
        <w:types>
          <w:type w:val="bbPlcHdr"/>
        </w:types>
        <w:behaviors>
          <w:behavior w:val="content"/>
        </w:behaviors>
        <w:guid w:val="{FC16531B-E760-4A0E-8C10-B58B1F53A3D2}"/>
      </w:docPartPr>
      <w:docPartBody>
        <w:p w:rsidR="00D26F45" w:rsidRDefault="00D34FC0" w:rsidP="00D34FC0">
          <w:pPr>
            <w:pStyle w:val="C935BBFCDE5B4E59952B5D4B14E9258A"/>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24" w:name="Text8"/>
        <w:bookmarkStart w:id="2625" w:name="Text9"/>
        <w:bookmarkStart w:id="2626" w:name="Text10"/>
        <w:bookmarkStart w:id="2627" w:name="Text11"/>
        <w:bookmarkStart w:id="2628" w:name="Text1"/>
        <w:bookmarkStart w:id="2629" w:name="Text2"/>
        <w:bookmarkStart w:id="2630" w:name="Text7"/>
        <w:bookmarkStart w:id="2631" w:name="Text4"/>
        <w:bookmarkStart w:id="2632" w:name="Text5"/>
        <w:bookmarkStart w:id="2633" w:name="Text6"/>
        <w:bookmarkEnd w:id="2624"/>
        <w:bookmarkEnd w:id="2625"/>
        <w:bookmarkEnd w:id="2626"/>
        <w:bookmarkEnd w:id="2627"/>
        <w:bookmarkEnd w:id="2628"/>
        <w:bookmarkEnd w:id="2629"/>
        <w:bookmarkEnd w:id="2630"/>
        <w:bookmarkEnd w:id="2631"/>
        <w:bookmarkEnd w:id="2632"/>
        <w:bookmarkEnd w:id="2633"/>
      </w:docPartBody>
    </w:docPart>
    <w:docPart>
      <w:docPartPr>
        <w:name w:val="D602B5BCC4774933848A9D12C5F937F0"/>
        <w:category>
          <w:name w:val="General"/>
          <w:gallery w:val="placeholder"/>
        </w:category>
        <w:types>
          <w:type w:val="bbPlcHdr"/>
        </w:types>
        <w:behaviors>
          <w:behavior w:val="content"/>
        </w:behaviors>
        <w:guid w:val="{0321A73A-8CAA-4138-8B14-1681140B36AC}"/>
      </w:docPartPr>
      <w:docPartBody>
        <w:p w:rsidR="00D26F45" w:rsidRDefault="00D34FC0" w:rsidP="00D34FC0">
          <w:pPr>
            <w:pStyle w:val="D602B5BCC4774933848A9D12C5F937F0"/>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342DB6CB665E4815A5BE0F1E3C10D0F3"/>
        <w:category>
          <w:name w:val="General"/>
          <w:gallery w:val="placeholder"/>
        </w:category>
        <w:types>
          <w:type w:val="bbPlcHdr"/>
        </w:types>
        <w:behaviors>
          <w:behavior w:val="content"/>
        </w:behaviors>
        <w:guid w:val="{4B715BC8-CA1E-4503-997B-B3E5D884626B}"/>
      </w:docPartPr>
      <w:docPartBody>
        <w:p w:rsidR="00D26F45" w:rsidRDefault="00D34FC0" w:rsidP="00D34FC0">
          <w:pPr>
            <w:pStyle w:val="342DB6CB665E4815A5BE0F1E3C10D0F3"/>
          </w:pPr>
          <w:r>
            <w:rPr>
              <w:rFonts w:ascii="Arial Nova" w:hAnsi="Arial Nova" w:cs="Segoe UI"/>
              <w:sz w:val="20"/>
              <w:szCs w:val="20"/>
            </w:rPr>
            <w:fldChar w:fldCharType="begin">
              <w:ffData>
                <w:name w:val="Text5"/>
                <w:enabled/>
                <w:calcOnExit w:val="0"/>
                <w:textInput/>
              </w:ffData>
            </w:fldChar>
          </w:r>
          <w:bookmarkStart w:id="2634"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2634"/>
        </w:p>
      </w:docPartBody>
    </w:docPart>
    <w:docPart>
      <w:docPartPr>
        <w:name w:val="EE35FDD82F28481AB27F4FD3599720F0"/>
        <w:category>
          <w:name w:val="General"/>
          <w:gallery w:val="placeholder"/>
        </w:category>
        <w:types>
          <w:type w:val="bbPlcHdr"/>
        </w:types>
        <w:behaviors>
          <w:behavior w:val="content"/>
        </w:behaviors>
        <w:guid w:val="{5231FAA5-15B4-4D16-AD2E-870A8DF916CE}"/>
      </w:docPartPr>
      <w:docPartBody>
        <w:p w:rsidR="00D26F45" w:rsidRDefault="00D34FC0" w:rsidP="00D34FC0">
          <w:pPr>
            <w:pStyle w:val="EE35FDD82F28481AB27F4FD3599720F0"/>
          </w:pPr>
          <w:r>
            <w:rPr>
              <w:rFonts w:ascii="Segoe UI" w:hAnsi="Segoe UI" w:cs="Segoe UI"/>
              <w:sz w:val="20"/>
              <w:szCs w:val="20"/>
            </w:rPr>
            <w:fldChar w:fldCharType="begin">
              <w:ffData>
                <w:name w:val="Text6"/>
                <w:enabled/>
                <w:calcOnExit w:val="0"/>
                <w:textInput/>
              </w:ffData>
            </w:fldChar>
          </w:r>
          <w:bookmarkStart w:id="2635"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35"/>
        </w:p>
        <w:bookmarkStart w:id="2636" w:name="Text2"/>
        <w:bookmarkStart w:id="2637" w:name="Text10"/>
        <w:bookmarkStart w:id="2638" w:name="Text7"/>
        <w:bookmarkStart w:id="2639" w:name="Text4"/>
        <w:bookmarkStart w:id="2640" w:name="Text5"/>
        <w:bookmarkStart w:id="2641" w:name="Text6"/>
        <w:bookmarkStart w:id="2642" w:name="Text8"/>
        <w:bookmarkStart w:id="2643" w:name="Text9"/>
        <w:bookmarkStart w:id="2644" w:name="Text11"/>
        <w:bookmarkStart w:id="2645" w:name="Text1"/>
        <w:bookmarkEnd w:id="2636"/>
        <w:bookmarkEnd w:id="2637"/>
        <w:bookmarkEnd w:id="2638"/>
        <w:bookmarkEnd w:id="2639"/>
        <w:bookmarkEnd w:id="2640"/>
        <w:bookmarkEnd w:id="2641"/>
        <w:bookmarkEnd w:id="2642"/>
        <w:bookmarkEnd w:id="2643"/>
        <w:bookmarkEnd w:id="2644"/>
        <w:bookmarkEnd w:id="2645"/>
      </w:docPartBody>
    </w:docPart>
    <w:docPart>
      <w:docPartPr>
        <w:name w:val="6E30E4C1789D4333B12206EABA3BEF2F"/>
        <w:category>
          <w:name w:val="General"/>
          <w:gallery w:val="placeholder"/>
        </w:category>
        <w:types>
          <w:type w:val="bbPlcHdr"/>
        </w:types>
        <w:behaviors>
          <w:behavior w:val="content"/>
        </w:behaviors>
        <w:guid w:val="{76CE719A-EAA7-490C-8481-3DD226EDC5B8}"/>
      </w:docPartPr>
      <w:docPartBody>
        <w:p w:rsidR="00D26F45" w:rsidRDefault="00D34FC0" w:rsidP="00D34FC0">
          <w:pPr>
            <w:pStyle w:val="6E30E4C1789D4333B12206EABA3BEF2F"/>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46" w:name="Text2"/>
        <w:bookmarkStart w:id="2647" w:name="Text7"/>
        <w:bookmarkStart w:id="2648" w:name="Text4"/>
        <w:bookmarkStart w:id="2649" w:name="Text5"/>
        <w:bookmarkStart w:id="2650" w:name="Text6"/>
        <w:bookmarkStart w:id="2651" w:name="Text8"/>
        <w:bookmarkStart w:id="2652" w:name="Text9"/>
        <w:bookmarkStart w:id="2653" w:name="Text10"/>
        <w:bookmarkStart w:id="2654" w:name="Text11"/>
        <w:bookmarkStart w:id="2655" w:name="Text1"/>
        <w:bookmarkEnd w:id="2646"/>
        <w:bookmarkEnd w:id="2647"/>
        <w:bookmarkEnd w:id="2648"/>
        <w:bookmarkEnd w:id="2649"/>
        <w:bookmarkEnd w:id="2650"/>
        <w:bookmarkEnd w:id="2651"/>
        <w:bookmarkEnd w:id="2652"/>
        <w:bookmarkEnd w:id="2653"/>
        <w:bookmarkEnd w:id="2654"/>
        <w:bookmarkEnd w:id="2655"/>
      </w:docPartBody>
    </w:docPart>
    <w:docPart>
      <w:docPartPr>
        <w:name w:val="07E11FE57ED14D42A4BD72431939B7D2"/>
        <w:category>
          <w:name w:val="General"/>
          <w:gallery w:val="placeholder"/>
        </w:category>
        <w:types>
          <w:type w:val="bbPlcHdr"/>
        </w:types>
        <w:behaviors>
          <w:behavior w:val="content"/>
        </w:behaviors>
        <w:guid w:val="{E15A2467-C4F8-48A2-9614-F42A6905413E}"/>
      </w:docPartPr>
      <w:docPartBody>
        <w:p w:rsidR="00D26F45" w:rsidRDefault="00D34FC0" w:rsidP="00D34FC0">
          <w:pPr>
            <w:pStyle w:val="07E11FE57ED14D42A4BD72431939B7D2"/>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56" w:name="Text2"/>
        <w:bookmarkStart w:id="2657" w:name="Text7"/>
        <w:bookmarkStart w:id="2658" w:name="Text4"/>
        <w:bookmarkStart w:id="2659" w:name="Text5"/>
        <w:bookmarkStart w:id="2660" w:name="Text6"/>
        <w:bookmarkStart w:id="2661" w:name="Text8"/>
        <w:bookmarkStart w:id="2662" w:name="Text9"/>
        <w:bookmarkStart w:id="2663" w:name="Text10"/>
        <w:bookmarkStart w:id="2664" w:name="Text11"/>
        <w:bookmarkStart w:id="2665" w:name="Text1"/>
        <w:bookmarkEnd w:id="2656"/>
        <w:bookmarkEnd w:id="2657"/>
        <w:bookmarkEnd w:id="2658"/>
        <w:bookmarkEnd w:id="2659"/>
        <w:bookmarkEnd w:id="2660"/>
        <w:bookmarkEnd w:id="2661"/>
        <w:bookmarkEnd w:id="2662"/>
        <w:bookmarkEnd w:id="2663"/>
        <w:bookmarkEnd w:id="2664"/>
        <w:bookmarkEnd w:id="2665"/>
      </w:docPartBody>
    </w:docPart>
    <w:docPart>
      <w:docPartPr>
        <w:name w:val="E7A8120F28AD4DE89FD8CB5A5F71355B"/>
        <w:category>
          <w:name w:val="General"/>
          <w:gallery w:val="placeholder"/>
        </w:category>
        <w:types>
          <w:type w:val="bbPlcHdr"/>
        </w:types>
        <w:behaviors>
          <w:behavior w:val="content"/>
        </w:behaviors>
        <w:guid w:val="{A2DFD7E4-B055-4196-BDAA-BBD5DE7E5D0B}"/>
      </w:docPartPr>
      <w:docPartBody>
        <w:p w:rsidR="00D26F45" w:rsidRDefault="00D34FC0" w:rsidP="00D34FC0">
          <w:pPr>
            <w:pStyle w:val="E7A8120F28AD4DE89FD8CB5A5F71355B"/>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666" w:name="Text8"/>
        <w:bookmarkStart w:id="2667" w:name="Text9"/>
        <w:bookmarkStart w:id="2668" w:name="Text10"/>
        <w:bookmarkStart w:id="2669" w:name="Text11"/>
        <w:bookmarkStart w:id="2670" w:name="Text1"/>
        <w:bookmarkStart w:id="2671" w:name="Text2"/>
        <w:bookmarkStart w:id="2672" w:name="Text7"/>
        <w:bookmarkStart w:id="2673" w:name="Text4"/>
        <w:bookmarkStart w:id="2674" w:name="Text6"/>
        <w:bookmarkStart w:id="2675" w:name="Text5"/>
        <w:bookmarkEnd w:id="2666"/>
        <w:bookmarkEnd w:id="2667"/>
        <w:bookmarkEnd w:id="2668"/>
        <w:bookmarkEnd w:id="2669"/>
        <w:bookmarkEnd w:id="2670"/>
        <w:bookmarkEnd w:id="2671"/>
        <w:bookmarkEnd w:id="2672"/>
        <w:bookmarkEnd w:id="2673"/>
        <w:bookmarkEnd w:id="2674"/>
        <w:bookmarkEnd w:id="2675"/>
      </w:docPartBody>
    </w:docPart>
    <w:docPart>
      <w:docPartPr>
        <w:name w:val="3899AF557DF149DF95E61DB71D4FE9A5"/>
        <w:category>
          <w:name w:val="General"/>
          <w:gallery w:val="placeholder"/>
        </w:category>
        <w:types>
          <w:type w:val="bbPlcHdr"/>
        </w:types>
        <w:behaviors>
          <w:behavior w:val="content"/>
        </w:behaviors>
        <w:guid w:val="{35DD1BB2-AB3D-41B1-9CAA-A02A4A5BDDF4}"/>
      </w:docPartPr>
      <w:docPartBody>
        <w:p w:rsidR="00D26F45" w:rsidRDefault="00D34FC0" w:rsidP="00D34FC0">
          <w:pPr>
            <w:pStyle w:val="3899AF557DF149DF95E61DB71D4FE9A5"/>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41E75C64FFBC4B8C8EB256217BC0C533"/>
        <w:category>
          <w:name w:val="General"/>
          <w:gallery w:val="placeholder"/>
        </w:category>
        <w:types>
          <w:type w:val="bbPlcHdr"/>
        </w:types>
        <w:behaviors>
          <w:behavior w:val="content"/>
        </w:behaviors>
        <w:guid w:val="{4A6B68BA-A2F3-4F6D-BC52-1F9083539D2E}"/>
      </w:docPartPr>
      <w:docPartBody>
        <w:p w:rsidR="00D26F45" w:rsidRDefault="00D34FC0" w:rsidP="00D34FC0">
          <w:pPr>
            <w:pStyle w:val="41E75C64FFBC4B8C8EB256217BC0C533"/>
          </w:pPr>
          <w:r>
            <w:rPr>
              <w:rFonts w:ascii="Arial Nova" w:hAnsi="Arial Nova" w:cs="Segoe UI"/>
              <w:sz w:val="20"/>
              <w:szCs w:val="20"/>
            </w:rPr>
            <w:fldChar w:fldCharType="begin">
              <w:ffData>
                <w:name w:val="Text5"/>
                <w:enabled/>
                <w:calcOnExit w:val="0"/>
                <w:textInput/>
              </w:ffData>
            </w:fldChar>
          </w:r>
          <w:bookmarkStart w:id="2676"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2676"/>
        </w:p>
      </w:docPartBody>
    </w:docPart>
    <w:docPart>
      <w:docPartPr>
        <w:name w:val="A8C193281FE24D868E49E168744E4F75"/>
        <w:category>
          <w:name w:val="General"/>
          <w:gallery w:val="placeholder"/>
        </w:category>
        <w:types>
          <w:type w:val="bbPlcHdr"/>
        </w:types>
        <w:behaviors>
          <w:behavior w:val="content"/>
        </w:behaviors>
        <w:guid w:val="{4CCD8F0B-89F6-4EDA-BD9C-255EDCDB5010}"/>
      </w:docPartPr>
      <w:docPartBody>
        <w:p w:rsidR="00D26F45" w:rsidRDefault="00D34FC0" w:rsidP="00D34FC0">
          <w:pPr>
            <w:pStyle w:val="A8C193281FE24D868E49E168744E4F75"/>
          </w:pPr>
          <w:r>
            <w:rPr>
              <w:rFonts w:ascii="Segoe UI" w:hAnsi="Segoe UI" w:cs="Segoe UI"/>
              <w:sz w:val="20"/>
              <w:szCs w:val="20"/>
            </w:rPr>
            <w:fldChar w:fldCharType="begin">
              <w:ffData>
                <w:name w:val="Text6"/>
                <w:enabled/>
                <w:calcOnExit w:val="0"/>
                <w:textInput/>
              </w:ffData>
            </w:fldChar>
          </w:r>
          <w:bookmarkStart w:id="2677"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677"/>
        </w:p>
        <w:bookmarkStart w:id="2678" w:name="Text5"/>
        <w:bookmarkStart w:id="2679" w:name="Text2"/>
        <w:bookmarkStart w:id="2680" w:name="Text7"/>
        <w:bookmarkStart w:id="2681" w:name="Text4"/>
        <w:bookmarkStart w:id="2682" w:name="Text6"/>
        <w:bookmarkStart w:id="2683" w:name="Text8"/>
        <w:bookmarkStart w:id="2684" w:name="Text9"/>
        <w:bookmarkStart w:id="2685" w:name="Text10"/>
        <w:bookmarkStart w:id="2686" w:name="Text11"/>
        <w:bookmarkStart w:id="2687" w:name="Text1"/>
        <w:bookmarkEnd w:id="2678"/>
        <w:bookmarkEnd w:id="2679"/>
        <w:bookmarkEnd w:id="2680"/>
        <w:bookmarkEnd w:id="2681"/>
        <w:bookmarkEnd w:id="2682"/>
        <w:bookmarkEnd w:id="2683"/>
        <w:bookmarkEnd w:id="2684"/>
        <w:bookmarkEnd w:id="2685"/>
        <w:bookmarkEnd w:id="2686"/>
        <w:bookmarkEnd w:id="2687"/>
      </w:docPartBody>
    </w:docPart>
    <w:docPart>
      <w:docPartPr>
        <w:name w:val="BF7CA318573149A4922E63BAD78CE1A2"/>
        <w:category>
          <w:name w:val="General"/>
          <w:gallery w:val="placeholder"/>
        </w:category>
        <w:types>
          <w:type w:val="bbPlcHdr"/>
        </w:types>
        <w:behaviors>
          <w:behavior w:val="content"/>
        </w:behaviors>
        <w:guid w:val="{053DA449-90D9-42F6-8BEC-950929232B2C}"/>
      </w:docPartPr>
      <w:docPartBody>
        <w:p w:rsidR="00D26F45" w:rsidRDefault="00D34FC0" w:rsidP="00D34FC0">
          <w:pPr>
            <w:pStyle w:val="BF7CA318573149A4922E63BAD78CE1A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688" w:name="Text2"/>
        <w:bookmarkStart w:id="2689" w:name="Text10"/>
        <w:bookmarkEnd w:id="2688"/>
        <w:bookmarkEnd w:id="2689"/>
      </w:docPartBody>
    </w:docPart>
    <w:docPart>
      <w:docPartPr>
        <w:name w:val="9A56085A3B5A4B8DA7DC2666EEFF12DF"/>
        <w:category>
          <w:name w:val="General"/>
          <w:gallery w:val="placeholder"/>
        </w:category>
        <w:types>
          <w:type w:val="bbPlcHdr"/>
        </w:types>
        <w:behaviors>
          <w:behavior w:val="content"/>
        </w:behaviors>
        <w:guid w:val="{F08BC43D-7FA0-4B93-B8E8-CD6986409423}"/>
      </w:docPartPr>
      <w:docPartBody>
        <w:p w:rsidR="00D26F45" w:rsidRDefault="00D34FC0" w:rsidP="00D34FC0">
          <w:pPr>
            <w:pStyle w:val="9A56085A3B5A4B8DA7DC2666EEFF12D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690" w:name="Text2"/>
        <w:bookmarkStart w:id="2691" w:name="Text7"/>
        <w:bookmarkStart w:id="2692" w:name="Text4"/>
        <w:bookmarkStart w:id="2693" w:name="Text5"/>
        <w:bookmarkStart w:id="2694" w:name="Text6"/>
        <w:bookmarkStart w:id="2695" w:name="Text8"/>
        <w:bookmarkStart w:id="2696" w:name="Text9"/>
        <w:bookmarkStart w:id="2697" w:name="Text10"/>
        <w:bookmarkStart w:id="2698" w:name="Text11"/>
        <w:bookmarkStart w:id="2699" w:name="Text1"/>
        <w:bookmarkEnd w:id="2690"/>
        <w:bookmarkEnd w:id="2691"/>
        <w:bookmarkEnd w:id="2692"/>
        <w:bookmarkEnd w:id="2693"/>
        <w:bookmarkEnd w:id="2694"/>
        <w:bookmarkEnd w:id="2695"/>
        <w:bookmarkEnd w:id="2696"/>
        <w:bookmarkEnd w:id="2697"/>
        <w:bookmarkEnd w:id="2698"/>
        <w:bookmarkEnd w:id="2699"/>
      </w:docPartBody>
    </w:docPart>
    <w:docPart>
      <w:docPartPr>
        <w:name w:val="4C96D1AFED6B4995A9E5D958556D9354"/>
        <w:category>
          <w:name w:val="General"/>
          <w:gallery w:val="placeholder"/>
        </w:category>
        <w:types>
          <w:type w:val="bbPlcHdr"/>
        </w:types>
        <w:behaviors>
          <w:behavior w:val="content"/>
        </w:behaviors>
        <w:guid w:val="{BC02FAF2-0131-491C-8E94-178F8062187C}"/>
      </w:docPartPr>
      <w:docPartBody>
        <w:p w:rsidR="00D26F45" w:rsidRDefault="00D34FC0" w:rsidP="00D34FC0">
          <w:pPr>
            <w:pStyle w:val="4C96D1AFED6B4995A9E5D958556D9354"/>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700" w:name="Text8"/>
        <w:bookmarkStart w:id="2701" w:name="Text9"/>
        <w:bookmarkStart w:id="2702" w:name="Text10"/>
        <w:bookmarkStart w:id="2703" w:name="Text11"/>
        <w:bookmarkStart w:id="2704" w:name="Text1"/>
        <w:bookmarkStart w:id="2705" w:name="Text2"/>
        <w:bookmarkStart w:id="2706" w:name="Text7"/>
        <w:bookmarkStart w:id="2707" w:name="Text4"/>
        <w:bookmarkStart w:id="2708" w:name="Text5"/>
        <w:bookmarkStart w:id="2709" w:name="Text6"/>
        <w:bookmarkEnd w:id="2700"/>
        <w:bookmarkEnd w:id="2701"/>
        <w:bookmarkEnd w:id="2702"/>
        <w:bookmarkEnd w:id="2703"/>
        <w:bookmarkEnd w:id="2704"/>
        <w:bookmarkEnd w:id="2705"/>
        <w:bookmarkEnd w:id="2706"/>
        <w:bookmarkEnd w:id="2707"/>
        <w:bookmarkEnd w:id="2708"/>
        <w:bookmarkEnd w:id="2709"/>
      </w:docPartBody>
    </w:docPart>
    <w:docPart>
      <w:docPartPr>
        <w:name w:val="976715B7EBD943ACA9151E7338600492"/>
        <w:category>
          <w:name w:val="General"/>
          <w:gallery w:val="placeholder"/>
        </w:category>
        <w:types>
          <w:type w:val="bbPlcHdr"/>
        </w:types>
        <w:behaviors>
          <w:behavior w:val="content"/>
        </w:behaviors>
        <w:guid w:val="{87FDD009-C519-4E42-B8A6-F04338532DCF}"/>
      </w:docPartPr>
      <w:docPartBody>
        <w:p w:rsidR="00D26F45" w:rsidRDefault="00D34FC0" w:rsidP="00D34FC0">
          <w:pPr>
            <w:pStyle w:val="976715B7EBD943ACA9151E7338600492"/>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4E3689476A5A44BB82F26424159C05EF"/>
        <w:category>
          <w:name w:val="General"/>
          <w:gallery w:val="placeholder"/>
        </w:category>
        <w:types>
          <w:type w:val="bbPlcHdr"/>
        </w:types>
        <w:behaviors>
          <w:behavior w:val="content"/>
        </w:behaviors>
        <w:guid w:val="{0B0A10E4-5F8C-4B71-9D1B-35FAE0E07B3D}"/>
      </w:docPartPr>
      <w:docPartBody>
        <w:p w:rsidR="00D26F45" w:rsidRDefault="00D34FC0" w:rsidP="00D34FC0">
          <w:pPr>
            <w:pStyle w:val="4E3689476A5A44BB82F26424159C05EF"/>
          </w:pPr>
          <w:r>
            <w:rPr>
              <w:rFonts w:ascii="Arial Nova" w:hAnsi="Arial Nova" w:cs="Segoe UI"/>
              <w:sz w:val="20"/>
              <w:szCs w:val="20"/>
            </w:rPr>
            <w:fldChar w:fldCharType="begin">
              <w:ffData>
                <w:name w:val="Text5"/>
                <w:enabled/>
                <w:calcOnExit w:val="0"/>
                <w:textInput/>
              </w:ffData>
            </w:fldChar>
          </w:r>
          <w:bookmarkStart w:id="2710"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2710"/>
        </w:p>
      </w:docPartBody>
    </w:docPart>
    <w:docPart>
      <w:docPartPr>
        <w:name w:val="B9CC5C744E3542B3B8469CB7CD828992"/>
        <w:category>
          <w:name w:val="General"/>
          <w:gallery w:val="placeholder"/>
        </w:category>
        <w:types>
          <w:type w:val="bbPlcHdr"/>
        </w:types>
        <w:behaviors>
          <w:behavior w:val="content"/>
        </w:behaviors>
        <w:guid w:val="{F2A73B2A-7A47-459C-98C3-8B5DBE864903}"/>
      </w:docPartPr>
      <w:docPartBody>
        <w:p w:rsidR="00D26F45" w:rsidRDefault="00D34FC0" w:rsidP="00D34FC0">
          <w:pPr>
            <w:pStyle w:val="B9CC5C744E3542B3B8469CB7CD828992"/>
          </w:pPr>
          <w:r>
            <w:rPr>
              <w:rFonts w:ascii="Segoe UI" w:hAnsi="Segoe UI" w:cs="Segoe UI"/>
              <w:sz w:val="20"/>
              <w:szCs w:val="20"/>
            </w:rPr>
            <w:fldChar w:fldCharType="begin">
              <w:ffData>
                <w:name w:val="Text6"/>
                <w:enabled/>
                <w:calcOnExit w:val="0"/>
                <w:textInput/>
              </w:ffData>
            </w:fldChar>
          </w:r>
          <w:bookmarkStart w:id="2711"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2711"/>
        </w:p>
        <w:bookmarkStart w:id="2712" w:name="Text5"/>
        <w:bookmarkStart w:id="2713" w:name="Text2"/>
        <w:bookmarkStart w:id="2714" w:name="Text7"/>
        <w:bookmarkStart w:id="2715" w:name="Text4"/>
        <w:bookmarkStart w:id="2716" w:name="Text6"/>
        <w:bookmarkStart w:id="2717" w:name="Text8"/>
        <w:bookmarkStart w:id="2718" w:name="Text9"/>
        <w:bookmarkStart w:id="2719" w:name="Text10"/>
        <w:bookmarkStart w:id="2720" w:name="Text11"/>
        <w:bookmarkStart w:id="2721" w:name="Text1"/>
        <w:bookmarkEnd w:id="2712"/>
        <w:bookmarkEnd w:id="2713"/>
        <w:bookmarkEnd w:id="2714"/>
        <w:bookmarkEnd w:id="2715"/>
        <w:bookmarkEnd w:id="2716"/>
        <w:bookmarkEnd w:id="2717"/>
        <w:bookmarkEnd w:id="2718"/>
        <w:bookmarkEnd w:id="2719"/>
        <w:bookmarkEnd w:id="2720"/>
        <w:bookmarkEnd w:id="2721"/>
      </w:docPartBody>
    </w:docPart>
    <w:docPart>
      <w:docPartPr>
        <w:name w:val="DF44A5525CAE423F877CCFB21389F40B"/>
        <w:category>
          <w:name w:val="General"/>
          <w:gallery w:val="placeholder"/>
        </w:category>
        <w:types>
          <w:type w:val="bbPlcHdr"/>
        </w:types>
        <w:behaviors>
          <w:behavior w:val="content"/>
        </w:behaviors>
        <w:guid w:val="{2AAC4023-313C-4D8B-8135-474DE6370F05}"/>
      </w:docPartPr>
      <w:docPartBody>
        <w:p w:rsidR="00D26F45" w:rsidRDefault="00D34FC0" w:rsidP="00D34FC0">
          <w:pPr>
            <w:pStyle w:val="DF44A5525CAE423F877CCFB21389F40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722" w:name="Text2"/>
        <w:bookmarkStart w:id="2723" w:name="Text10"/>
        <w:bookmarkEnd w:id="2722"/>
        <w:bookmarkEnd w:id="2723"/>
      </w:docPartBody>
    </w:docPart>
    <w:docPart>
      <w:docPartPr>
        <w:name w:val="2910DF9C615846BF867765FF77AAD5D4"/>
        <w:category>
          <w:name w:val="General"/>
          <w:gallery w:val="placeholder"/>
        </w:category>
        <w:types>
          <w:type w:val="bbPlcHdr"/>
        </w:types>
        <w:behaviors>
          <w:behavior w:val="content"/>
        </w:behaviors>
        <w:guid w:val="{70C0A168-27A4-4356-BA38-D77AEFA7BE9D}"/>
      </w:docPartPr>
      <w:docPartBody>
        <w:p w:rsidR="00D26F45" w:rsidRDefault="00D34FC0" w:rsidP="00D34FC0">
          <w:pPr>
            <w:pStyle w:val="2910DF9C615846BF867765FF77AAD5D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724" w:name="Text2"/>
        <w:bookmarkStart w:id="2725" w:name="Text10"/>
        <w:bookmarkEnd w:id="2724"/>
        <w:bookmarkEnd w:id="2725"/>
      </w:docPartBody>
    </w:docPart>
    <w:docPart>
      <w:docPartPr>
        <w:name w:val="916B13B9F36649049417F49984EBFE53"/>
        <w:category>
          <w:name w:val="General"/>
          <w:gallery w:val="placeholder"/>
        </w:category>
        <w:types>
          <w:type w:val="bbPlcHdr"/>
        </w:types>
        <w:behaviors>
          <w:behavior w:val="content"/>
        </w:behaviors>
        <w:guid w:val="{7F63DD6D-ED6E-44BE-A6D7-FB562881F1E7}"/>
      </w:docPartPr>
      <w:docPartBody>
        <w:bookmarkStart w:id="2726" w:name="Text2"/>
        <w:bookmarkStart w:id="2727" w:name="Text10"/>
        <w:bookmarkStart w:id="2728" w:name="Text2"/>
        <w:bookmarkStart w:id="2729" w:name="Text10"/>
        <w:bookmarkStart w:id="2730" w:name="Text2"/>
        <w:bookmarkStart w:id="2731" w:name="Text7"/>
        <w:bookmarkStart w:id="2732" w:name="Text4"/>
        <w:bookmarkStart w:id="2733" w:name="Text5"/>
        <w:bookmarkStart w:id="2734" w:name="Text6"/>
        <w:bookmarkStart w:id="2735" w:name="Text8"/>
        <w:bookmarkStart w:id="2736" w:name="Text9"/>
        <w:bookmarkStart w:id="2737" w:name="Text10"/>
        <w:bookmarkStart w:id="2738" w:name="Text11"/>
        <w:bookmarkStart w:id="2739" w:name="Text1"/>
        <w:bookmarkStart w:id="2740" w:name="Text8"/>
        <w:bookmarkStart w:id="2741" w:name="Text9"/>
        <w:bookmarkStart w:id="2742" w:name="Text10"/>
        <w:bookmarkStart w:id="2743" w:name="Text11"/>
        <w:bookmarkStart w:id="2744" w:name="Text1"/>
        <w:bookmarkStart w:id="2745" w:name="Text2"/>
        <w:bookmarkStart w:id="2746" w:name="Text7"/>
        <w:bookmarkStart w:id="2747" w:name="Text4"/>
        <w:bookmarkStart w:id="2748" w:name="Text6"/>
        <w:bookmarkStart w:id="2749" w:name="Text5"/>
        <w:bookmarkStart w:id="2750" w:name="Text5"/>
        <w:bookmarkStart w:id="2751" w:name="Text2"/>
        <w:bookmarkStart w:id="2752" w:name="Text7"/>
        <w:bookmarkStart w:id="2753" w:name="Text4"/>
        <w:bookmarkStart w:id="2754" w:name="Text6"/>
        <w:bookmarkStart w:id="2755" w:name="Text8"/>
        <w:bookmarkStart w:id="2756" w:name="Text9"/>
        <w:bookmarkStart w:id="2757" w:name="Text10"/>
        <w:bookmarkStart w:id="2758" w:name="Text11"/>
        <w:bookmarkStart w:id="2759" w:name="Text1"/>
        <w:bookmarkStart w:id="2760" w:name="Text2"/>
        <w:bookmarkStart w:id="2761" w:name="Text10"/>
        <w:bookmarkStart w:id="2762" w:name="Text5"/>
        <w:bookmarkStart w:id="2763" w:name="Text2"/>
        <w:bookmarkStart w:id="2764" w:name="Text7"/>
        <w:bookmarkStart w:id="2765" w:name="Text4"/>
        <w:bookmarkStart w:id="2766" w:name="Text6"/>
        <w:bookmarkStart w:id="2767" w:name="Text8"/>
        <w:bookmarkStart w:id="2768" w:name="Text9"/>
        <w:bookmarkStart w:id="2769" w:name="Text10"/>
        <w:bookmarkStart w:id="2770" w:name="Text11"/>
        <w:bookmarkStart w:id="2771" w:name="Text1"/>
        <w:bookmarkStart w:id="2772" w:name="Text8"/>
        <w:bookmarkStart w:id="2773" w:name="Text9"/>
        <w:bookmarkStart w:id="2774" w:name="Text10"/>
        <w:bookmarkStart w:id="2775" w:name="Text11"/>
        <w:bookmarkStart w:id="2776" w:name="Text1"/>
        <w:bookmarkStart w:id="2777" w:name="Text2"/>
        <w:bookmarkStart w:id="2778" w:name="Text7"/>
        <w:bookmarkStart w:id="2779" w:name="Text4"/>
        <w:bookmarkStart w:id="2780" w:name="Text6"/>
        <w:bookmarkStart w:id="2781" w:name="Text5"/>
        <w:bookmarkStart w:id="2782" w:name="Text2"/>
        <w:bookmarkStart w:id="2783" w:name="Text10"/>
        <w:bookmarkStart w:id="2784" w:name="Text2"/>
        <w:bookmarkStart w:id="2785" w:name="Text10"/>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rsidR="00D26F45" w:rsidRDefault="00D34FC0" w:rsidP="00D34FC0">
          <w:pPr>
            <w:pStyle w:val="916B13B9F36649049417F49984EBFE5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786" w:name="Text2"/>
        <w:bookmarkStart w:id="2787" w:name="Text10"/>
        <w:bookmarkEnd w:id="2786"/>
        <w:bookmarkEnd w:id="2787"/>
      </w:docPartBody>
    </w:docPart>
    <w:docPart>
      <w:docPartPr>
        <w:name w:val="74353C6F3FA9430E9F7108CFB09CB8A0"/>
        <w:category>
          <w:name w:val="General"/>
          <w:gallery w:val="placeholder"/>
        </w:category>
        <w:types>
          <w:type w:val="bbPlcHdr"/>
        </w:types>
        <w:behaviors>
          <w:behavior w:val="content"/>
        </w:behaviors>
        <w:guid w:val="{E0084356-8221-48EA-994C-717C50CF380E}"/>
      </w:docPartPr>
      <w:docPartBody>
        <w:p w:rsidR="00D26F45" w:rsidRDefault="00D34FC0" w:rsidP="00D34FC0">
          <w:pPr>
            <w:pStyle w:val="74353C6F3FA9430E9F7108CFB09CB8A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788" w:name="Text2"/>
        <w:bookmarkStart w:id="2789" w:name="Text10"/>
        <w:bookmarkEnd w:id="2788"/>
        <w:bookmarkEnd w:id="2789"/>
      </w:docPartBody>
    </w:docPart>
    <w:docPart>
      <w:docPartPr>
        <w:name w:val="E6341B3535F3448993C24F89024C7DB4"/>
        <w:category>
          <w:name w:val="General"/>
          <w:gallery w:val="placeholder"/>
        </w:category>
        <w:types>
          <w:type w:val="bbPlcHdr"/>
        </w:types>
        <w:behaviors>
          <w:behavior w:val="content"/>
        </w:behaviors>
        <w:guid w:val="{FC711D1E-3964-4442-A3BD-1EE54ACAD615}"/>
      </w:docPartPr>
      <w:docPartBody>
        <w:p w:rsidR="00D26F45" w:rsidRDefault="00D34FC0" w:rsidP="00D34FC0">
          <w:pPr>
            <w:pStyle w:val="E6341B3535F3448993C24F89024C7DB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790" w:name="Text2"/>
        <w:bookmarkStart w:id="2791" w:name="Text7"/>
        <w:bookmarkStart w:id="2792" w:name="Text4"/>
        <w:bookmarkStart w:id="2793" w:name="Text5"/>
        <w:bookmarkStart w:id="2794" w:name="Text6"/>
        <w:bookmarkStart w:id="2795" w:name="Text8"/>
        <w:bookmarkStart w:id="2796" w:name="Text9"/>
        <w:bookmarkStart w:id="2797" w:name="Text10"/>
        <w:bookmarkStart w:id="2798" w:name="Text11"/>
        <w:bookmarkStart w:id="2799" w:name="Text1"/>
        <w:bookmarkEnd w:id="2790"/>
        <w:bookmarkEnd w:id="2791"/>
        <w:bookmarkEnd w:id="2792"/>
        <w:bookmarkEnd w:id="2793"/>
        <w:bookmarkEnd w:id="2794"/>
        <w:bookmarkEnd w:id="2795"/>
        <w:bookmarkEnd w:id="2796"/>
        <w:bookmarkEnd w:id="2797"/>
        <w:bookmarkEnd w:id="2798"/>
        <w:bookmarkEnd w:id="2799"/>
      </w:docPartBody>
    </w:docPart>
    <w:docPart>
      <w:docPartPr>
        <w:name w:val="4272FC52C0BF4832918EBBF77AE3F8AA"/>
        <w:category>
          <w:name w:val="General"/>
          <w:gallery w:val="placeholder"/>
        </w:category>
        <w:types>
          <w:type w:val="bbPlcHdr"/>
        </w:types>
        <w:behaviors>
          <w:behavior w:val="content"/>
        </w:behaviors>
        <w:guid w:val="{B5721CC6-E9F9-416C-BFC9-FC4017A4B8BF}"/>
      </w:docPartPr>
      <w:docPartBody>
        <w:p w:rsidR="00D26F45" w:rsidRDefault="00D34FC0" w:rsidP="00D34FC0">
          <w:pPr>
            <w:pStyle w:val="4272FC52C0BF4832918EBBF77AE3F8AA"/>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00" w:name="Text8"/>
        <w:bookmarkStart w:id="2801" w:name="Text9"/>
        <w:bookmarkStart w:id="2802" w:name="Text10"/>
        <w:bookmarkStart w:id="2803" w:name="Text11"/>
        <w:bookmarkStart w:id="2804" w:name="Text1"/>
        <w:bookmarkStart w:id="2805" w:name="Text2"/>
        <w:bookmarkStart w:id="2806" w:name="Text7"/>
        <w:bookmarkStart w:id="2807" w:name="Text4"/>
        <w:bookmarkStart w:id="2808" w:name="Text6"/>
        <w:bookmarkStart w:id="2809" w:name="Text5"/>
        <w:bookmarkEnd w:id="2800"/>
        <w:bookmarkEnd w:id="2801"/>
        <w:bookmarkEnd w:id="2802"/>
        <w:bookmarkEnd w:id="2803"/>
        <w:bookmarkEnd w:id="2804"/>
        <w:bookmarkEnd w:id="2805"/>
        <w:bookmarkEnd w:id="2806"/>
        <w:bookmarkEnd w:id="2807"/>
        <w:bookmarkEnd w:id="2808"/>
        <w:bookmarkEnd w:id="2809"/>
      </w:docPartBody>
    </w:docPart>
    <w:docPart>
      <w:docPartPr>
        <w:name w:val="372A9E51B45D4CF4ADCFCB66C5F9CB80"/>
        <w:category>
          <w:name w:val="General"/>
          <w:gallery w:val="placeholder"/>
        </w:category>
        <w:types>
          <w:type w:val="bbPlcHdr"/>
        </w:types>
        <w:behaviors>
          <w:behavior w:val="content"/>
        </w:behaviors>
        <w:guid w:val="{807937C0-BBFC-42EC-8C7F-2063904F5539}"/>
      </w:docPartPr>
      <w:docPartBody>
        <w:p w:rsidR="00D26F45" w:rsidRDefault="00D34FC0" w:rsidP="00D34FC0">
          <w:pPr>
            <w:pStyle w:val="372A9E51B45D4CF4ADCFCB66C5F9CB80"/>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10" w:name="Text5"/>
        <w:bookmarkStart w:id="2811" w:name="Text2"/>
        <w:bookmarkStart w:id="2812" w:name="Text7"/>
        <w:bookmarkStart w:id="2813" w:name="Text4"/>
        <w:bookmarkStart w:id="2814" w:name="Text6"/>
        <w:bookmarkStart w:id="2815" w:name="Text8"/>
        <w:bookmarkStart w:id="2816" w:name="Text9"/>
        <w:bookmarkStart w:id="2817" w:name="Text10"/>
        <w:bookmarkStart w:id="2818" w:name="Text11"/>
        <w:bookmarkStart w:id="2819" w:name="Text1"/>
        <w:bookmarkEnd w:id="2810"/>
        <w:bookmarkEnd w:id="2811"/>
        <w:bookmarkEnd w:id="2812"/>
        <w:bookmarkEnd w:id="2813"/>
        <w:bookmarkEnd w:id="2814"/>
        <w:bookmarkEnd w:id="2815"/>
        <w:bookmarkEnd w:id="2816"/>
        <w:bookmarkEnd w:id="2817"/>
        <w:bookmarkEnd w:id="2818"/>
        <w:bookmarkEnd w:id="2819"/>
      </w:docPartBody>
    </w:docPart>
    <w:docPart>
      <w:docPartPr>
        <w:name w:val="A043B8848B584B43A9249942518E5D05"/>
        <w:category>
          <w:name w:val="General"/>
          <w:gallery w:val="placeholder"/>
        </w:category>
        <w:types>
          <w:type w:val="bbPlcHdr"/>
        </w:types>
        <w:behaviors>
          <w:behavior w:val="content"/>
        </w:behaviors>
        <w:guid w:val="{192AFE7B-AE80-41D5-BB61-4E5B89BCECDE}"/>
      </w:docPartPr>
      <w:docPartBody>
        <w:p w:rsidR="00D26F45" w:rsidRDefault="00D34FC0" w:rsidP="00D34FC0">
          <w:pPr>
            <w:pStyle w:val="A043B8848B584B43A9249942518E5D05"/>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20" w:name="Text2"/>
        <w:bookmarkStart w:id="2821" w:name="Text10"/>
        <w:bookmarkEnd w:id="2820"/>
        <w:bookmarkEnd w:id="2821"/>
      </w:docPartBody>
    </w:docPart>
    <w:docPart>
      <w:docPartPr>
        <w:name w:val="4F3E7ABAE653472C9B6A46BCE5DECE81"/>
        <w:category>
          <w:name w:val="General"/>
          <w:gallery w:val="placeholder"/>
        </w:category>
        <w:types>
          <w:type w:val="bbPlcHdr"/>
        </w:types>
        <w:behaviors>
          <w:behavior w:val="content"/>
        </w:behaviors>
        <w:guid w:val="{8529E576-BC76-454C-ACAB-72AA53B25EA6}"/>
      </w:docPartPr>
      <w:docPartBody>
        <w:p w:rsidR="00D26F45" w:rsidRDefault="00D34FC0" w:rsidP="00D34FC0">
          <w:pPr>
            <w:pStyle w:val="4F3E7ABAE653472C9B6A46BCE5DECE8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22" w:name="Text5"/>
        <w:bookmarkStart w:id="2823" w:name="Text2"/>
        <w:bookmarkStart w:id="2824" w:name="Text7"/>
        <w:bookmarkStart w:id="2825" w:name="Text4"/>
        <w:bookmarkStart w:id="2826" w:name="Text6"/>
        <w:bookmarkStart w:id="2827" w:name="Text8"/>
        <w:bookmarkStart w:id="2828" w:name="Text9"/>
        <w:bookmarkStart w:id="2829" w:name="Text10"/>
        <w:bookmarkStart w:id="2830" w:name="Text11"/>
        <w:bookmarkStart w:id="2831" w:name="Text1"/>
        <w:bookmarkEnd w:id="2822"/>
        <w:bookmarkEnd w:id="2823"/>
        <w:bookmarkEnd w:id="2824"/>
        <w:bookmarkEnd w:id="2825"/>
        <w:bookmarkEnd w:id="2826"/>
        <w:bookmarkEnd w:id="2827"/>
        <w:bookmarkEnd w:id="2828"/>
        <w:bookmarkEnd w:id="2829"/>
        <w:bookmarkEnd w:id="2830"/>
        <w:bookmarkEnd w:id="2831"/>
      </w:docPartBody>
    </w:docPart>
    <w:docPart>
      <w:docPartPr>
        <w:name w:val="FBBAC2C00A1246BCA38AFF9BCC46748B"/>
        <w:category>
          <w:name w:val="General"/>
          <w:gallery w:val="placeholder"/>
        </w:category>
        <w:types>
          <w:type w:val="bbPlcHdr"/>
        </w:types>
        <w:behaviors>
          <w:behavior w:val="content"/>
        </w:behaviors>
        <w:guid w:val="{7EE44CF5-E7FF-4362-B292-A1902FBAE9D1}"/>
      </w:docPartPr>
      <w:docPartBody>
        <w:p w:rsidR="00D26F45" w:rsidRDefault="00D34FC0" w:rsidP="00D34FC0">
          <w:pPr>
            <w:pStyle w:val="FBBAC2C00A1246BCA38AFF9BCC46748B"/>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32" w:name="Text8"/>
        <w:bookmarkStart w:id="2833" w:name="Text9"/>
        <w:bookmarkStart w:id="2834" w:name="Text10"/>
        <w:bookmarkStart w:id="2835" w:name="Text11"/>
        <w:bookmarkStart w:id="2836" w:name="Text1"/>
        <w:bookmarkStart w:id="2837" w:name="Text2"/>
        <w:bookmarkStart w:id="2838" w:name="Text7"/>
        <w:bookmarkStart w:id="2839" w:name="Text4"/>
        <w:bookmarkStart w:id="2840" w:name="Text6"/>
        <w:bookmarkStart w:id="2841" w:name="Text5"/>
        <w:bookmarkEnd w:id="2832"/>
        <w:bookmarkEnd w:id="2833"/>
        <w:bookmarkEnd w:id="2834"/>
        <w:bookmarkEnd w:id="2835"/>
        <w:bookmarkEnd w:id="2836"/>
        <w:bookmarkEnd w:id="2837"/>
        <w:bookmarkEnd w:id="2838"/>
        <w:bookmarkEnd w:id="2839"/>
        <w:bookmarkEnd w:id="2840"/>
        <w:bookmarkEnd w:id="2841"/>
      </w:docPartBody>
    </w:docPart>
    <w:docPart>
      <w:docPartPr>
        <w:name w:val="BCED145262E54DD6892E722D211ECBEB"/>
        <w:category>
          <w:name w:val="General"/>
          <w:gallery w:val="placeholder"/>
        </w:category>
        <w:types>
          <w:type w:val="bbPlcHdr"/>
        </w:types>
        <w:behaviors>
          <w:behavior w:val="content"/>
        </w:behaviors>
        <w:guid w:val="{297FCB79-8995-427A-B0ED-08F99626E025}"/>
      </w:docPartPr>
      <w:docPartBody>
        <w:p w:rsidR="00D26F45" w:rsidRDefault="00D34FC0" w:rsidP="00D34FC0">
          <w:pPr>
            <w:pStyle w:val="BCED145262E54DD6892E722D211ECBEB"/>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42" w:name="Text2"/>
        <w:bookmarkStart w:id="2843" w:name="Text10"/>
        <w:bookmarkEnd w:id="2842"/>
        <w:bookmarkEnd w:id="2843"/>
      </w:docPartBody>
    </w:docPart>
    <w:docPart>
      <w:docPartPr>
        <w:name w:val="59948B59D4BD430398DA9A32527D5F18"/>
        <w:category>
          <w:name w:val="General"/>
          <w:gallery w:val="placeholder"/>
        </w:category>
        <w:types>
          <w:type w:val="bbPlcHdr"/>
        </w:types>
        <w:behaviors>
          <w:behavior w:val="content"/>
        </w:behaviors>
        <w:guid w:val="{A1D7421B-1B5B-4828-AB70-369C4046032E}"/>
      </w:docPartPr>
      <w:docPartBody>
        <w:p w:rsidR="00D26F45" w:rsidRDefault="00D34FC0" w:rsidP="00D34FC0">
          <w:pPr>
            <w:pStyle w:val="59948B59D4BD430398DA9A32527D5F1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44" w:name="Text2"/>
        <w:bookmarkStart w:id="2845" w:name="Text10"/>
        <w:bookmarkEnd w:id="2844"/>
        <w:bookmarkEnd w:id="2845"/>
      </w:docPartBody>
    </w:docPart>
    <w:docPart>
      <w:docPartPr>
        <w:name w:val="ABB0B810AEE942C0AF4E4758529F3BBD"/>
        <w:category>
          <w:name w:val="General"/>
          <w:gallery w:val="placeholder"/>
        </w:category>
        <w:types>
          <w:type w:val="bbPlcHdr"/>
        </w:types>
        <w:behaviors>
          <w:behavior w:val="content"/>
        </w:behaviors>
        <w:guid w:val="{391326CE-79B1-4D6A-A9E8-34CB4BBE6130}"/>
      </w:docPartPr>
      <w:docPartBody>
        <w:p w:rsidR="00D26F45" w:rsidRDefault="00D34FC0" w:rsidP="00D34FC0">
          <w:pPr>
            <w:pStyle w:val="ABB0B810AEE942C0AF4E4758529F3BB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46" w:name="Text2"/>
        <w:bookmarkStart w:id="2847" w:name="Text10"/>
        <w:bookmarkEnd w:id="2846"/>
        <w:bookmarkEnd w:id="2847"/>
      </w:docPartBody>
    </w:docPart>
    <w:docPart>
      <w:docPartPr>
        <w:name w:val="AA83D5DAB8CC405E90B5A4064A9B23FD"/>
        <w:category>
          <w:name w:val="General"/>
          <w:gallery w:val="placeholder"/>
        </w:category>
        <w:types>
          <w:type w:val="bbPlcHdr"/>
        </w:types>
        <w:behaviors>
          <w:behavior w:val="content"/>
        </w:behaviors>
        <w:guid w:val="{CA56A013-B9E7-4319-95A3-EA2518F8F770}"/>
      </w:docPartPr>
      <w:docPartBody>
        <w:p w:rsidR="00D26F45" w:rsidRDefault="00D34FC0" w:rsidP="00D34FC0">
          <w:pPr>
            <w:pStyle w:val="AA83D5DAB8CC405E90B5A4064A9B23F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48" w:name="Text2"/>
        <w:bookmarkStart w:id="2849" w:name="Text10"/>
        <w:bookmarkEnd w:id="2848"/>
        <w:bookmarkEnd w:id="2849"/>
      </w:docPartBody>
    </w:docPart>
    <w:docPart>
      <w:docPartPr>
        <w:name w:val="E2A7B5C5903B417FB767DD5CD7BA65BB"/>
        <w:category>
          <w:name w:val="General"/>
          <w:gallery w:val="placeholder"/>
        </w:category>
        <w:types>
          <w:type w:val="bbPlcHdr"/>
        </w:types>
        <w:behaviors>
          <w:behavior w:val="content"/>
        </w:behaviors>
        <w:guid w:val="{F38D706F-871A-4510-A2D3-BABF0BDDFE63}"/>
      </w:docPartPr>
      <w:docPartBody>
        <w:p w:rsidR="00D26F45" w:rsidRDefault="00D34FC0" w:rsidP="00D34FC0">
          <w:pPr>
            <w:pStyle w:val="E2A7B5C5903B417FB767DD5CD7BA65B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50" w:name="Text2"/>
        <w:bookmarkStart w:id="2851" w:name="Text10"/>
        <w:bookmarkEnd w:id="2850"/>
        <w:bookmarkEnd w:id="2851"/>
      </w:docPartBody>
    </w:docPart>
    <w:docPart>
      <w:docPartPr>
        <w:name w:val="3C9465E2D4354A2EB0ADED6354010D42"/>
        <w:category>
          <w:name w:val="General"/>
          <w:gallery w:val="placeholder"/>
        </w:category>
        <w:types>
          <w:type w:val="bbPlcHdr"/>
        </w:types>
        <w:behaviors>
          <w:behavior w:val="content"/>
        </w:behaviors>
        <w:guid w:val="{2B900653-C6AE-471D-9537-5F08489A40F3}"/>
      </w:docPartPr>
      <w:docPartBody>
        <w:p w:rsidR="00D26F45" w:rsidRDefault="00D34FC0" w:rsidP="00D34FC0">
          <w:pPr>
            <w:pStyle w:val="3C9465E2D4354A2EB0ADED6354010D4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52" w:name="Text2"/>
        <w:bookmarkStart w:id="2853" w:name="Text10"/>
        <w:bookmarkEnd w:id="2852"/>
        <w:bookmarkEnd w:id="2853"/>
      </w:docPartBody>
    </w:docPart>
    <w:docPart>
      <w:docPartPr>
        <w:name w:val="16DB00EF16A9402C8CB0EDA3EF3EBA1C"/>
        <w:category>
          <w:name w:val="General"/>
          <w:gallery w:val="placeholder"/>
        </w:category>
        <w:types>
          <w:type w:val="bbPlcHdr"/>
        </w:types>
        <w:behaviors>
          <w:behavior w:val="content"/>
        </w:behaviors>
        <w:guid w:val="{ED0BEF68-AB99-443E-8F32-BDE7BD08131D}"/>
      </w:docPartPr>
      <w:docPartBody>
        <w:p w:rsidR="00D26F45" w:rsidRDefault="00D34FC0" w:rsidP="00D34FC0">
          <w:pPr>
            <w:pStyle w:val="16DB00EF16A9402C8CB0EDA3EF3EBA1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54" w:name="Text2"/>
        <w:bookmarkStart w:id="2855" w:name="Text10"/>
        <w:bookmarkEnd w:id="2854"/>
        <w:bookmarkEnd w:id="2855"/>
      </w:docPartBody>
    </w:docPart>
    <w:docPart>
      <w:docPartPr>
        <w:name w:val="82C164DB9E6544279B312925FDE5C98E"/>
        <w:category>
          <w:name w:val="General"/>
          <w:gallery w:val="placeholder"/>
        </w:category>
        <w:types>
          <w:type w:val="bbPlcHdr"/>
        </w:types>
        <w:behaviors>
          <w:behavior w:val="content"/>
        </w:behaviors>
        <w:guid w:val="{BD04B5B9-8971-4CC5-BB12-7454997EE465}"/>
      </w:docPartPr>
      <w:docPartBody>
        <w:p w:rsidR="00D26F45" w:rsidRDefault="00D34FC0" w:rsidP="00D34FC0">
          <w:pPr>
            <w:pStyle w:val="82C164DB9E6544279B312925FDE5C98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56" w:name="Text2"/>
        <w:bookmarkStart w:id="2857" w:name="Text10"/>
        <w:bookmarkEnd w:id="2856"/>
        <w:bookmarkEnd w:id="2857"/>
      </w:docPartBody>
    </w:docPart>
    <w:docPart>
      <w:docPartPr>
        <w:name w:val="6EEA0221180142E4BA76BC8F551724FB"/>
        <w:category>
          <w:name w:val="General"/>
          <w:gallery w:val="placeholder"/>
        </w:category>
        <w:types>
          <w:type w:val="bbPlcHdr"/>
        </w:types>
        <w:behaviors>
          <w:behavior w:val="content"/>
        </w:behaviors>
        <w:guid w:val="{32869716-6271-4952-B324-3F9548D3068C}"/>
      </w:docPartPr>
      <w:docPartBody>
        <w:p w:rsidR="00D26F45" w:rsidRDefault="00D34FC0" w:rsidP="00D34FC0">
          <w:pPr>
            <w:pStyle w:val="6EEA0221180142E4BA76BC8F551724F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58" w:name="Text2"/>
        <w:bookmarkStart w:id="2859" w:name="Text10"/>
        <w:bookmarkEnd w:id="2858"/>
        <w:bookmarkEnd w:id="2859"/>
      </w:docPartBody>
    </w:docPart>
    <w:docPart>
      <w:docPartPr>
        <w:name w:val="0E9FC03F3F00473DA3AB66DCAFCE244D"/>
        <w:category>
          <w:name w:val="General"/>
          <w:gallery w:val="placeholder"/>
        </w:category>
        <w:types>
          <w:type w:val="bbPlcHdr"/>
        </w:types>
        <w:behaviors>
          <w:behavior w:val="content"/>
        </w:behaviors>
        <w:guid w:val="{36F51CB1-7A34-41FD-873E-8E7CC78C29DA}"/>
      </w:docPartPr>
      <w:docPartBody>
        <w:p w:rsidR="00D26F45" w:rsidRDefault="00D34FC0" w:rsidP="00D34FC0">
          <w:pPr>
            <w:pStyle w:val="0E9FC03F3F00473DA3AB66DCAFCE244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60" w:name="Text2"/>
        <w:bookmarkStart w:id="2861" w:name="Text10"/>
        <w:bookmarkEnd w:id="2860"/>
        <w:bookmarkEnd w:id="2861"/>
      </w:docPartBody>
    </w:docPart>
    <w:docPart>
      <w:docPartPr>
        <w:name w:val="A651A119255841D0B2FFDEBFF950445A"/>
        <w:category>
          <w:name w:val="General"/>
          <w:gallery w:val="placeholder"/>
        </w:category>
        <w:types>
          <w:type w:val="bbPlcHdr"/>
        </w:types>
        <w:behaviors>
          <w:behavior w:val="content"/>
        </w:behaviors>
        <w:guid w:val="{ADCFAB1D-80BA-4627-934A-F95A4606CB42}"/>
      </w:docPartPr>
      <w:docPartBody>
        <w:p w:rsidR="00D26F45" w:rsidRDefault="00D34FC0" w:rsidP="00D34FC0">
          <w:pPr>
            <w:pStyle w:val="A651A119255841D0B2FFDEBFF950445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62" w:name="Text2"/>
        <w:bookmarkStart w:id="2863" w:name="Text10"/>
        <w:bookmarkEnd w:id="2862"/>
        <w:bookmarkEnd w:id="2863"/>
      </w:docPartBody>
    </w:docPart>
    <w:docPart>
      <w:docPartPr>
        <w:name w:val="36B6F25963E9488199980512CD4E3725"/>
        <w:category>
          <w:name w:val="General"/>
          <w:gallery w:val="placeholder"/>
        </w:category>
        <w:types>
          <w:type w:val="bbPlcHdr"/>
        </w:types>
        <w:behaviors>
          <w:behavior w:val="content"/>
        </w:behaviors>
        <w:guid w:val="{D0D9E43D-B7B6-402B-8136-FC1348573C8A}"/>
      </w:docPartPr>
      <w:docPartBody>
        <w:p w:rsidR="00D26F45" w:rsidRDefault="00D34FC0" w:rsidP="00D34FC0">
          <w:pPr>
            <w:pStyle w:val="36B6F25963E9488199980512CD4E372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64" w:name="Text2"/>
        <w:bookmarkStart w:id="2865" w:name="Text10"/>
        <w:bookmarkEnd w:id="2864"/>
        <w:bookmarkEnd w:id="2865"/>
      </w:docPartBody>
    </w:docPart>
    <w:docPart>
      <w:docPartPr>
        <w:name w:val="8D8AD25DBF6B4189B4E321D33003F18C"/>
        <w:category>
          <w:name w:val="General"/>
          <w:gallery w:val="placeholder"/>
        </w:category>
        <w:types>
          <w:type w:val="bbPlcHdr"/>
        </w:types>
        <w:behaviors>
          <w:behavior w:val="content"/>
        </w:behaviors>
        <w:guid w:val="{E46E7B9F-7EF9-4CEB-92A8-5BB5B3FBC149}"/>
      </w:docPartPr>
      <w:docPartBody>
        <w:p w:rsidR="00D26F45" w:rsidRDefault="00D34FC0" w:rsidP="00D34FC0">
          <w:pPr>
            <w:pStyle w:val="8D8AD25DBF6B4189B4E321D33003F18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66" w:name="Text2"/>
        <w:bookmarkStart w:id="2867" w:name="Text10"/>
        <w:bookmarkEnd w:id="2866"/>
        <w:bookmarkEnd w:id="2867"/>
      </w:docPartBody>
    </w:docPart>
    <w:docPart>
      <w:docPartPr>
        <w:name w:val="BAB7EBF4C2E142D488FA9E4EBF993422"/>
        <w:category>
          <w:name w:val="General"/>
          <w:gallery w:val="placeholder"/>
        </w:category>
        <w:types>
          <w:type w:val="bbPlcHdr"/>
        </w:types>
        <w:behaviors>
          <w:behavior w:val="content"/>
        </w:behaviors>
        <w:guid w:val="{CC6D1D44-ECAA-47EB-AB16-0355C48614ED}"/>
      </w:docPartPr>
      <w:docPartBody>
        <w:p w:rsidR="00D26F45" w:rsidRDefault="00D34FC0" w:rsidP="00D34FC0">
          <w:pPr>
            <w:pStyle w:val="BAB7EBF4C2E142D488FA9E4EBF99342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68" w:name="Text2"/>
        <w:bookmarkStart w:id="2869" w:name="Text10"/>
        <w:bookmarkStart w:id="2870" w:name="Text8"/>
        <w:bookmarkStart w:id="2871" w:name="Text9"/>
        <w:bookmarkStart w:id="2872" w:name="Text11"/>
        <w:bookmarkStart w:id="2873" w:name="Text1"/>
        <w:bookmarkStart w:id="2874" w:name="Text7"/>
        <w:bookmarkStart w:id="2875" w:name="Text4"/>
        <w:bookmarkStart w:id="2876" w:name="Text6"/>
        <w:bookmarkStart w:id="2877" w:name="Text5"/>
        <w:bookmarkEnd w:id="2868"/>
        <w:bookmarkEnd w:id="2869"/>
        <w:bookmarkEnd w:id="2870"/>
        <w:bookmarkEnd w:id="2871"/>
        <w:bookmarkEnd w:id="2872"/>
        <w:bookmarkEnd w:id="2873"/>
        <w:bookmarkEnd w:id="2874"/>
        <w:bookmarkEnd w:id="2875"/>
        <w:bookmarkEnd w:id="2876"/>
        <w:bookmarkEnd w:id="2877"/>
      </w:docPartBody>
    </w:docPart>
    <w:docPart>
      <w:docPartPr>
        <w:name w:val="AE44A84CEECA427D942B5BFBEAB45FEF"/>
        <w:category>
          <w:name w:val="General"/>
          <w:gallery w:val="placeholder"/>
        </w:category>
        <w:types>
          <w:type w:val="bbPlcHdr"/>
        </w:types>
        <w:behaviors>
          <w:behavior w:val="content"/>
        </w:behaviors>
        <w:guid w:val="{7AC0D1AB-8A5A-4822-B88B-4DA5F4275325}"/>
      </w:docPartPr>
      <w:docPartBody>
        <w:p w:rsidR="00D26F45" w:rsidRDefault="00D34FC0" w:rsidP="00D34FC0">
          <w:pPr>
            <w:pStyle w:val="AE44A84CEECA427D942B5BFBEAB45FEF"/>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878" w:name="Text2"/>
        <w:bookmarkStart w:id="2879" w:name="Text10"/>
        <w:bookmarkEnd w:id="2878"/>
        <w:bookmarkEnd w:id="2879"/>
      </w:docPartBody>
    </w:docPart>
    <w:docPart>
      <w:docPartPr>
        <w:name w:val="5C2A16115B8C4D7CB526A55EAB982269"/>
        <w:category>
          <w:name w:val="General"/>
          <w:gallery w:val="placeholder"/>
        </w:category>
        <w:types>
          <w:type w:val="bbPlcHdr"/>
        </w:types>
        <w:behaviors>
          <w:behavior w:val="content"/>
        </w:behaviors>
        <w:guid w:val="{C855E314-8474-458C-8AE8-59A07DF37AB3}"/>
      </w:docPartPr>
      <w:docPartBody>
        <w:p w:rsidR="00D26F45" w:rsidRDefault="00D34FC0" w:rsidP="00D34FC0">
          <w:pPr>
            <w:pStyle w:val="5C2A16115B8C4D7CB526A55EAB98226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80" w:name="Text2"/>
        <w:bookmarkStart w:id="2881" w:name="Text10"/>
        <w:bookmarkEnd w:id="2880"/>
        <w:bookmarkEnd w:id="2881"/>
      </w:docPartBody>
    </w:docPart>
    <w:docPart>
      <w:docPartPr>
        <w:name w:val="C6E8DE3C3AC8424884F70E67E27A7B15"/>
        <w:category>
          <w:name w:val="General"/>
          <w:gallery w:val="placeholder"/>
        </w:category>
        <w:types>
          <w:type w:val="bbPlcHdr"/>
        </w:types>
        <w:behaviors>
          <w:behavior w:val="content"/>
        </w:behaviors>
        <w:guid w:val="{C7FB4B25-3559-4542-8278-EAD186ED52E7}"/>
      </w:docPartPr>
      <w:docPartBody>
        <w:p w:rsidR="00D26F45" w:rsidRDefault="00D34FC0" w:rsidP="00D34FC0">
          <w:pPr>
            <w:pStyle w:val="C6E8DE3C3AC8424884F70E67E27A7B1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82" w:name="Text2"/>
        <w:bookmarkStart w:id="2883" w:name="Text10"/>
        <w:bookmarkEnd w:id="2882"/>
        <w:bookmarkEnd w:id="2883"/>
      </w:docPartBody>
    </w:docPart>
    <w:docPart>
      <w:docPartPr>
        <w:name w:val="F7FCAB650F62403CA7A372207BF2F461"/>
        <w:category>
          <w:name w:val="General"/>
          <w:gallery w:val="placeholder"/>
        </w:category>
        <w:types>
          <w:type w:val="bbPlcHdr"/>
        </w:types>
        <w:behaviors>
          <w:behavior w:val="content"/>
        </w:behaviors>
        <w:guid w:val="{64661FB2-4198-4591-8EC5-092FC327A9B0}"/>
      </w:docPartPr>
      <w:docPartBody>
        <w:p w:rsidR="00D26F45" w:rsidRDefault="00D34FC0" w:rsidP="00D34FC0">
          <w:pPr>
            <w:pStyle w:val="F7FCAB650F62403CA7A372207BF2F46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84" w:name="Text2"/>
        <w:bookmarkStart w:id="2885" w:name="Text10"/>
        <w:bookmarkEnd w:id="2884"/>
        <w:bookmarkEnd w:id="2885"/>
      </w:docPartBody>
    </w:docPart>
    <w:docPart>
      <w:docPartPr>
        <w:name w:val="EDC0AD4587444FC889F52B4009E0B0C2"/>
        <w:category>
          <w:name w:val="General"/>
          <w:gallery w:val="placeholder"/>
        </w:category>
        <w:types>
          <w:type w:val="bbPlcHdr"/>
        </w:types>
        <w:behaviors>
          <w:behavior w:val="content"/>
        </w:behaviors>
        <w:guid w:val="{AF5966DB-607E-46E6-8130-D3395FCA0300}"/>
      </w:docPartPr>
      <w:docPartBody>
        <w:p w:rsidR="00D26F45" w:rsidRDefault="00D34FC0" w:rsidP="00D34FC0">
          <w:pPr>
            <w:pStyle w:val="EDC0AD4587444FC889F52B4009E0B0C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86" w:name="Text2"/>
        <w:bookmarkStart w:id="2887" w:name="Text10"/>
        <w:bookmarkEnd w:id="2886"/>
        <w:bookmarkEnd w:id="2887"/>
      </w:docPartBody>
    </w:docPart>
    <w:docPart>
      <w:docPartPr>
        <w:name w:val="DC93E16925F24E36B9C3F61E364C191F"/>
        <w:category>
          <w:name w:val="General"/>
          <w:gallery w:val="placeholder"/>
        </w:category>
        <w:types>
          <w:type w:val="bbPlcHdr"/>
        </w:types>
        <w:behaviors>
          <w:behavior w:val="content"/>
        </w:behaviors>
        <w:guid w:val="{5C38CC5F-6674-4609-849E-2FB4C3F7D923}"/>
      </w:docPartPr>
      <w:docPartBody>
        <w:p w:rsidR="00D26F45" w:rsidRDefault="00D34FC0" w:rsidP="00D34FC0">
          <w:pPr>
            <w:pStyle w:val="DC93E16925F24E36B9C3F61E364C191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88" w:name="Text2"/>
        <w:bookmarkStart w:id="2889" w:name="Text10"/>
        <w:bookmarkEnd w:id="2888"/>
        <w:bookmarkEnd w:id="2889"/>
      </w:docPartBody>
    </w:docPart>
    <w:docPart>
      <w:docPartPr>
        <w:name w:val="C0F12D3F52974B019013A3E3586F7FB8"/>
        <w:category>
          <w:name w:val="General"/>
          <w:gallery w:val="placeholder"/>
        </w:category>
        <w:types>
          <w:type w:val="bbPlcHdr"/>
        </w:types>
        <w:behaviors>
          <w:behavior w:val="content"/>
        </w:behaviors>
        <w:guid w:val="{DA966803-61B6-482D-ACEA-E55D605068A6}"/>
      </w:docPartPr>
      <w:docPartBody>
        <w:p w:rsidR="00D26F45" w:rsidRDefault="00D34FC0" w:rsidP="00D34FC0">
          <w:pPr>
            <w:pStyle w:val="C0F12D3F52974B019013A3E3586F7FB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90" w:name="Text2"/>
        <w:bookmarkStart w:id="2891" w:name="Text10"/>
        <w:bookmarkEnd w:id="2890"/>
        <w:bookmarkEnd w:id="2891"/>
      </w:docPartBody>
    </w:docPart>
    <w:docPart>
      <w:docPartPr>
        <w:name w:val="0CE04959D645409D909FB0856FC2E154"/>
        <w:category>
          <w:name w:val="General"/>
          <w:gallery w:val="placeholder"/>
        </w:category>
        <w:types>
          <w:type w:val="bbPlcHdr"/>
        </w:types>
        <w:behaviors>
          <w:behavior w:val="content"/>
        </w:behaviors>
        <w:guid w:val="{421926AF-9BA0-4F97-A044-8AFF7A8598CC}"/>
      </w:docPartPr>
      <w:docPartBody>
        <w:p w:rsidR="00D26F45" w:rsidRDefault="00D34FC0" w:rsidP="00D34FC0">
          <w:pPr>
            <w:pStyle w:val="0CE04959D645409D909FB0856FC2E15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892" w:name="Text8"/>
        <w:bookmarkStart w:id="2893" w:name="Text9"/>
        <w:bookmarkStart w:id="2894" w:name="Text10"/>
        <w:bookmarkStart w:id="2895" w:name="Text11"/>
        <w:bookmarkStart w:id="2896" w:name="Text1"/>
        <w:bookmarkStart w:id="2897" w:name="Text2"/>
        <w:bookmarkStart w:id="2898" w:name="Text7"/>
        <w:bookmarkStart w:id="2899" w:name="Text4"/>
        <w:bookmarkStart w:id="2900" w:name="Text6"/>
        <w:bookmarkStart w:id="2901" w:name="Text5"/>
        <w:bookmarkEnd w:id="2892"/>
        <w:bookmarkEnd w:id="2893"/>
        <w:bookmarkEnd w:id="2894"/>
        <w:bookmarkEnd w:id="2895"/>
        <w:bookmarkEnd w:id="2896"/>
        <w:bookmarkEnd w:id="2897"/>
        <w:bookmarkEnd w:id="2898"/>
        <w:bookmarkEnd w:id="2899"/>
        <w:bookmarkEnd w:id="2900"/>
        <w:bookmarkEnd w:id="2901"/>
      </w:docPartBody>
    </w:docPart>
    <w:docPart>
      <w:docPartPr>
        <w:name w:val="2E0D6C093CD146A9A511C0C37A50460D"/>
        <w:category>
          <w:name w:val="General"/>
          <w:gallery w:val="placeholder"/>
        </w:category>
        <w:types>
          <w:type w:val="bbPlcHdr"/>
        </w:types>
        <w:behaviors>
          <w:behavior w:val="content"/>
        </w:behaviors>
        <w:guid w:val="{15817932-7909-4A3F-82A6-0891A84F9DBF}"/>
      </w:docPartPr>
      <w:docPartBody>
        <w:p w:rsidR="00D26F45" w:rsidRDefault="00D34FC0" w:rsidP="00D34FC0">
          <w:pPr>
            <w:pStyle w:val="2E0D6C093CD146A9A511C0C37A50460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2902" w:name="Text2"/>
        <w:bookmarkStart w:id="2903" w:name="Text10"/>
        <w:bookmarkEnd w:id="2902"/>
        <w:bookmarkEnd w:id="2903"/>
      </w:docPartBody>
    </w:docPart>
    <w:docPart>
      <w:docPartPr>
        <w:name w:val="36CCA958B4314B4898D4441E2B947456"/>
        <w:category>
          <w:name w:val="General"/>
          <w:gallery w:val="placeholder"/>
        </w:category>
        <w:types>
          <w:type w:val="bbPlcHdr"/>
        </w:types>
        <w:behaviors>
          <w:behavior w:val="content"/>
        </w:behaviors>
        <w:guid w:val="{2DD3C7BE-AF6D-4255-B42F-9E79B9AA704A}"/>
      </w:docPartPr>
      <w:docPartBody>
        <w:p w:rsidR="00D26F45" w:rsidRDefault="00D34FC0" w:rsidP="00D34FC0">
          <w:pPr>
            <w:pStyle w:val="36CCA958B4314B4898D4441E2B94745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04" w:name="Text2"/>
        <w:bookmarkStart w:id="2905" w:name="Text10"/>
        <w:bookmarkEnd w:id="2904"/>
        <w:bookmarkEnd w:id="2905"/>
      </w:docPartBody>
    </w:docPart>
    <w:docPart>
      <w:docPartPr>
        <w:name w:val="3E0EEEA1CF3A48058EF5781F30426B3E"/>
        <w:category>
          <w:name w:val="General"/>
          <w:gallery w:val="placeholder"/>
        </w:category>
        <w:types>
          <w:type w:val="bbPlcHdr"/>
        </w:types>
        <w:behaviors>
          <w:behavior w:val="content"/>
        </w:behaviors>
        <w:guid w:val="{94F4BB38-18B3-4B24-9E4C-0EEA13A7122E}"/>
      </w:docPartPr>
      <w:docPartBody>
        <w:p w:rsidR="00D26F45" w:rsidRDefault="00D34FC0" w:rsidP="00D34FC0">
          <w:pPr>
            <w:pStyle w:val="3E0EEEA1CF3A48058EF5781F30426B3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06" w:name="Text2"/>
        <w:bookmarkStart w:id="2907" w:name="Text10"/>
        <w:bookmarkEnd w:id="2906"/>
        <w:bookmarkEnd w:id="2907"/>
      </w:docPartBody>
    </w:docPart>
    <w:docPart>
      <w:docPartPr>
        <w:name w:val="50ABB243A1AE4B10AA68D526B5A84350"/>
        <w:category>
          <w:name w:val="General"/>
          <w:gallery w:val="placeholder"/>
        </w:category>
        <w:types>
          <w:type w:val="bbPlcHdr"/>
        </w:types>
        <w:behaviors>
          <w:behavior w:val="content"/>
        </w:behaviors>
        <w:guid w:val="{C8A040D8-730A-4E04-BAA0-64B8ECE2CC4C}"/>
      </w:docPartPr>
      <w:docPartBody>
        <w:p w:rsidR="00D26F45" w:rsidRDefault="00D34FC0" w:rsidP="00D34FC0">
          <w:pPr>
            <w:pStyle w:val="50ABB243A1AE4B10AA68D526B5A8435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08" w:name="Text2"/>
        <w:bookmarkStart w:id="2909" w:name="Text10"/>
        <w:bookmarkEnd w:id="2908"/>
        <w:bookmarkEnd w:id="2909"/>
      </w:docPartBody>
    </w:docPart>
    <w:docPart>
      <w:docPartPr>
        <w:name w:val="CADD5D89A5F4415CB6586A76D42E063B"/>
        <w:category>
          <w:name w:val="General"/>
          <w:gallery w:val="placeholder"/>
        </w:category>
        <w:types>
          <w:type w:val="bbPlcHdr"/>
        </w:types>
        <w:behaviors>
          <w:behavior w:val="content"/>
        </w:behaviors>
        <w:guid w:val="{E319E516-1DB2-44B0-AA70-6B8CDEDA05AD}"/>
      </w:docPartPr>
      <w:docPartBody>
        <w:p w:rsidR="00D26F45" w:rsidRDefault="00D34FC0" w:rsidP="00D34FC0">
          <w:pPr>
            <w:pStyle w:val="CADD5D89A5F4415CB6586A76D42E063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10" w:name="Text2"/>
        <w:bookmarkStart w:id="2911" w:name="Text10"/>
        <w:bookmarkEnd w:id="2910"/>
        <w:bookmarkEnd w:id="2911"/>
      </w:docPartBody>
    </w:docPart>
    <w:docPart>
      <w:docPartPr>
        <w:name w:val="046D80AA9A754B95946099DD6E4F7332"/>
        <w:category>
          <w:name w:val="General"/>
          <w:gallery w:val="placeholder"/>
        </w:category>
        <w:types>
          <w:type w:val="bbPlcHdr"/>
        </w:types>
        <w:behaviors>
          <w:behavior w:val="content"/>
        </w:behaviors>
        <w:guid w:val="{66F3D93A-D56C-4838-8E32-57E515285D93}"/>
      </w:docPartPr>
      <w:docPartBody>
        <w:p w:rsidR="00D26F45" w:rsidRDefault="00D34FC0" w:rsidP="00D34FC0">
          <w:pPr>
            <w:pStyle w:val="046D80AA9A754B95946099DD6E4F733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12" w:name="Text2"/>
        <w:bookmarkStart w:id="2913" w:name="Text10"/>
        <w:bookmarkEnd w:id="2912"/>
        <w:bookmarkEnd w:id="2913"/>
      </w:docPartBody>
    </w:docPart>
    <w:docPart>
      <w:docPartPr>
        <w:name w:val="780ADDAA84C449F99B59E7549D1ABA33"/>
        <w:category>
          <w:name w:val="General"/>
          <w:gallery w:val="placeholder"/>
        </w:category>
        <w:types>
          <w:type w:val="bbPlcHdr"/>
        </w:types>
        <w:behaviors>
          <w:behavior w:val="content"/>
        </w:behaviors>
        <w:guid w:val="{B3078BD7-0F24-4EB3-84EE-1BBE74D1AA11}"/>
      </w:docPartPr>
      <w:docPartBody>
        <w:p w:rsidR="00D26F45" w:rsidRDefault="00D34FC0" w:rsidP="00D34FC0">
          <w:pPr>
            <w:pStyle w:val="780ADDAA84C449F99B59E7549D1ABA3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14" w:name="Text2"/>
        <w:bookmarkStart w:id="2915" w:name="Text10"/>
        <w:bookmarkEnd w:id="2914"/>
        <w:bookmarkEnd w:id="2915"/>
      </w:docPartBody>
    </w:docPart>
    <w:docPart>
      <w:docPartPr>
        <w:name w:val="884C102DAEEE49EDBE6018396415C25C"/>
        <w:category>
          <w:name w:val="General"/>
          <w:gallery w:val="placeholder"/>
        </w:category>
        <w:types>
          <w:type w:val="bbPlcHdr"/>
        </w:types>
        <w:behaviors>
          <w:behavior w:val="content"/>
        </w:behaviors>
        <w:guid w:val="{EE32B66E-6753-4906-8DF3-E54838491084}"/>
      </w:docPartPr>
      <w:docPartBody>
        <w:p w:rsidR="00D26F45" w:rsidRDefault="00D34FC0" w:rsidP="00D34FC0">
          <w:pPr>
            <w:pStyle w:val="884C102DAEEE49EDBE6018396415C25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16" w:name="Text2"/>
        <w:bookmarkStart w:id="2917" w:name="Text10"/>
        <w:bookmarkEnd w:id="2916"/>
        <w:bookmarkEnd w:id="2917"/>
      </w:docPartBody>
    </w:docPart>
    <w:docPart>
      <w:docPartPr>
        <w:name w:val="AA866CBE4763456C9C668BAFD2130116"/>
        <w:category>
          <w:name w:val="General"/>
          <w:gallery w:val="placeholder"/>
        </w:category>
        <w:types>
          <w:type w:val="bbPlcHdr"/>
        </w:types>
        <w:behaviors>
          <w:behavior w:val="content"/>
        </w:behaviors>
        <w:guid w:val="{E76BE80E-A3B5-4AF4-8CA7-82B75FE7ECE5}"/>
      </w:docPartPr>
      <w:docPartBody>
        <w:p w:rsidR="00D26F45" w:rsidRDefault="00D34FC0" w:rsidP="00D34FC0">
          <w:pPr>
            <w:pStyle w:val="AA866CBE4763456C9C668BAFD213011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18" w:name="Text2"/>
        <w:bookmarkStart w:id="2919" w:name="Text10"/>
        <w:bookmarkEnd w:id="2918"/>
        <w:bookmarkEnd w:id="2919"/>
      </w:docPartBody>
    </w:docPart>
    <w:docPart>
      <w:docPartPr>
        <w:name w:val="B09D93DC7DE24AC3B91F09806A45DB55"/>
        <w:category>
          <w:name w:val="General"/>
          <w:gallery w:val="placeholder"/>
        </w:category>
        <w:types>
          <w:type w:val="bbPlcHdr"/>
        </w:types>
        <w:behaviors>
          <w:behavior w:val="content"/>
        </w:behaviors>
        <w:guid w:val="{AA35066A-C588-4A74-91B3-6AB0431652BB}"/>
      </w:docPartPr>
      <w:docPartBody>
        <w:p w:rsidR="00D26F45" w:rsidRDefault="00D34FC0" w:rsidP="00D34FC0">
          <w:pPr>
            <w:pStyle w:val="B09D93DC7DE24AC3B91F09806A45DB5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20" w:name="Text2"/>
        <w:bookmarkStart w:id="2921" w:name="Text10"/>
        <w:bookmarkEnd w:id="2920"/>
        <w:bookmarkEnd w:id="2921"/>
      </w:docPartBody>
    </w:docPart>
    <w:docPart>
      <w:docPartPr>
        <w:name w:val="EA00D7CE508946348526F1AA9638933F"/>
        <w:category>
          <w:name w:val="General"/>
          <w:gallery w:val="placeholder"/>
        </w:category>
        <w:types>
          <w:type w:val="bbPlcHdr"/>
        </w:types>
        <w:behaviors>
          <w:behavior w:val="content"/>
        </w:behaviors>
        <w:guid w:val="{82DED2AF-3217-472E-A44B-30E6BA871299}"/>
      </w:docPartPr>
      <w:docPartBody>
        <w:p w:rsidR="00D26F45" w:rsidRDefault="00D34FC0" w:rsidP="00D34FC0">
          <w:pPr>
            <w:pStyle w:val="EA00D7CE508946348526F1AA9638933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22" w:name="Text2"/>
        <w:bookmarkStart w:id="2923" w:name="Text10"/>
        <w:bookmarkEnd w:id="2922"/>
        <w:bookmarkEnd w:id="2923"/>
      </w:docPartBody>
    </w:docPart>
    <w:docPart>
      <w:docPartPr>
        <w:name w:val="2F2BA8C2C4334178B8215AE5B6BDE690"/>
        <w:category>
          <w:name w:val="General"/>
          <w:gallery w:val="placeholder"/>
        </w:category>
        <w:types>
          <w:type w:val="bbPlcHdr"/>
        </w:types>
        <w:behaviors>
          <w:behavior w:val="content"/>
        </w:behaviors>
        <w:guid w:val="{48C02F35-48AC-4073-BCB2-421DDF85D62E}"/>
      </w:docPartPr>
      <w:docPartBody>
        <w:p w:rsidR="00D26F45" w:rsidRDefault="00D34FC0" w:rsidP="00D34FC0">
          <w:pPr>
            <w:pStyle w:val="2F2BA8C2C4334178B8215AE5B6BDE69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24" w:name="Text2"/>
        <w:bookmarkStart w:id="2925" w:name="Text10"/>
        <w:bookmarkEnd w:id="2924"/>
        <w:bookmarkEnd w:id="2925"/>
      </w:docPartBody>
    </w:docPart>
    <w:docPart>
      <w:docPartPr>
        <w:name w:val="99D99387FE49495DAD7A50750BC80CD9"/>
        <w:category>
          <w:name w:val="General"/>
          <w:gallery w:val="placeholder"/>
        </w:category>
        <w:types>
          <w:type w:val="bbPlcHdr"/>
        </w:types>
        <w:behaviors>
          <w:behavior w:val="content"/>
        </w:behaviors>
        <w:guid w:val="{24C2FE90-C75C-45CA-9DEB-173D197EE672}"/>
      </w:docPartPr>
      <w:docPartBody>
        <w:p w:rsidR="00D26F45" w:rsidRDefault="00D34FC0" w:rsidP="00D34FC0">
          <w:pPr>
            <w:pStyle w:val="99D99387FE49495DAD7A50750BC80CD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26" w:name="Text2"/>
        <w:bookmarkStart w:id="2927" w:name="Text10"/>
        <w:bookmarkEnd w:id="2926"/>
        <w:bookmarkEnd w:id="2927"/>
      </w:docPartBody>
    </w:docPart>
    <w:docPart>
      <w:docPartPr>
        <w:name w:val="33E5DD108B7C41F9931A66BEE8F0B998"/>
        <w:category>
          <w:name w:val="General"/>
          <w:gallery w:val="placeholder"/>
        </w:category>
        <w:types>
          <w:type w:val="bbPlcHdr"/>
        </w:types>
        <w:behaviors>
          <w:behavior w:val="content"/>
        </w:behaviors>
        <w:guid w:val="{501E68AA-5EE1-414F-9BF8-0148E0273FD3}"/>
      </w:docPartPr>
      <w:docPartBody>
        <w:p w:rsidR="00D26F45" w:rsidRDefault="00D34FC0" w:rsidP="00D34FC0">
          <w:pPr>
            <w:pStyle w:val="33E5DD108B7C41F9931A66BEE8F0B99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28" w:name="Text2"/>
        <w:bookmarkStart w:id="2929" w:name="Text10"/>
        <w:bookmarkEnd w:id="2928"/>
        <w:bookmarkEnd w:id="2929"/>
      </w:docPartBody>
    </w:docPart>
    <w:docPart>
      <w:docPartPr>
        <w:name w:val="126E2A749D5C41DC97DB96BE5DF0E2AB"/>
        <w:category>
          <w:name w:val="General"/>
          <w:gallery w:val="placeholder"/>
        </w:category>
        <w:types>
          <w:type w:val="bbPlcHdr"/>
        </w:types>
        <w:behaviors>
          <w:behavior w:val="content"/>
        </w:behaviors>
        <w:guid w:val="{283875F6-A71B-41BA-822D-D84D014F5AAA}"/>
      </w:docPartPr>
      <w:docPartBody>
        <w:p w:rsidR="00D26F45" w:rsidRDefault="00D34FC0" w:rsidP="00D34FC0">
          <w:pPr>
            <w:pStyle w:val="126E2A749D5C41DC97DB96BE5DF0E2A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30" w:name="Text2"/>
        <w:bookmarkStart w:id="2931" w:name="Text10"/>
        <w:bookmarkEnd w:id="2930"/>
        <w:bookmarkEnd w:id="2931"/>
      </w:docPartBody>
    </w:docPart>
    <w:docPart>
      <w:docPartPr>
        <w:name w:val="24D92CCDAC354D4DBA0E7FED7002AD6E"/>
        <w:category>
          <w:name w:val="General"/>
          <w:gallery w:val="placeholder"/>
        </w:category>
        <w:types>
          <w:type w:val="bbPlcHdr"/>
        </w:types>
        <w:behaviors>
          <w:behavior w:val="content"/>
        </w:behaviors>
        <w:guid w:val="{6F10CCC7-E0F2-4A6F-A058-02D284D0CF48}"/>
      </w:docPartPr>
      <w:docPartBody>
        <w:p w:rsidR="00D26F45" w:rsidRDefault="00D34FC0" w:rsidP="00D34FC0">
          <w:pPr>
            <w:pStyle w:val="24D92CCDAC354D4DBA0E7FED7002AD6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32" w:name="Text2"/>
        <w:bookmarkStart w:id="2933" w:name="Text10"/>
        <w:bookmarkEnd w:id="2932"/>
        <w:bookmarkEnd w:id="2933"/>
      </w:docPartBody>
    </w:docPart>
    <w:docPart>
      <w:docPartPr>
        <w:name w:val="284A021C979D44919B21D5AEB75F8598"/>
        <w:category>
          <w:name w:val="General"/>
          <w:gallery w:val="placeholder"/>
        </w:category>
        <w:types>
          <w:type w:val="bbPlcHdr"/>
        </w:types>
        <w:behaviors>
          <w:behavior w:val="content"/>
        </w:behaviors>
        <w:guid w:val="{C65E81D4-BF49-4050-953F-F05442AF0D52}"/>
      </w:docPartPr>
      <w:docPartBody>
        <w:p w:rsidR="00D26F45" w:rsidRDefault="00D34FC0" w:rsidP="00D34FC0">
          <w:pPr>
            <w:pStyle w:val="284A021C979D44919B21D5AEB75F859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34" w:name="Text2"/>
        <w:bookmarkStart w:id="2935" w:name="Text10"/>
        <w:bookmarkEnd w:id="2934"/>
        <w:bookmarkEnd w:id="2935"/>
      </w:docPartBody>
    </w:docPart>
    <w:docPart>
      <w:docPartPr>
        <w:name w:val="13A121C35B2144579313B47E5E3D1E7E"/>
        <w:category>
          <w:name w:val="General"/>
          <w:gallery w:val="placeholder"/>
        </w:category>
        <w:types>
          <w:type w:val="bbPlcHdr"/>
        </w:types>
        <w:behaviors>
          <w:behavior w:val="content"/>
        </w:behaviors>
        <w:guid w:val="{C127CEB4-2A00-4204-8530-5C11FD8F4982}"/>
      </w:docPartPr>
      <w:docPartBody>
        <w:p w:rsidR="00D26F45" w:rsidRDefault="00D34FC0" w:rsidP="00D34FC0">
          <w:pPr>
            <w:pStyle w:val="13A121C35B2144579313B47E5E3D1E7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36" w:name="Text2"/>
        <w:bookmarkStart w:id="2937" w:name="Text10"/>
        <w:bookmarkEnd w:id="2936"/>
        <w:bookmarkEnd w:id="2937"/>
      </w:docPartBody>
    </w:docPart>
    <w:docPart>
      <w:docPartPr>
        <w:name w:val="A286450A0F7B4124BC91901E00D3C363"/>
        <w:category>
          <w:name w:val="General"/>
          <w:gallery w:val="placeholder"/>
        </w:category>
        <w:types>
          <w:type w:val="bbPlcHdr"/>
        </w:types>
        <w:behaviors>
          <w:behavior w:val="content"/>
        </w:behaviors>
        <w:guid w:val="{A9F21E95-BB7F-4359-87C8-D02734D9317B}"/>
      </w:docPartPr>
      <w:docPartBody>
        <w:bookmarkStart w:id="2938" w:name="Text2"/>
        <w:bookmarkStart w:id="2939" w:name="Text10"/>
        <w:bookmarkStart w:id="2940" w:name="Text2"/>
        <w:bookmarkStart w:id="2941" w:name="Text10"/>
        <w:bookmarkStart w:id="2942" w:name="Text2"/>
        <w:bookmarkStart w:id="2943" w:name="Text10"/>
        <w:bookmarkStart w:id="2944" w:name="Text2"/>
        <w:bookmarkStart w:id="2945" w:name="Text10"/>
        <w:bookmarkStart w:id="2946" w:name="Text2"/>
        <w:bookmarkStart w:id="2947" w:name="Text10"/>
        <w:bookmarkEnd w:id="2938"/>
        <w:bookmarkEnd w:id="2939"/>
        <w:bookmarkEnd w:id="2940"/>
        <w:bookmarkEnd w:id="2941"/>
        <w:bookmarkEnd w:id="2942"/>
        <w:bookmarkEnd w:id="2943"/>
        <w:bookmarkEnd w:id="2944"/>
        <w:bookmarkEnd w:id="2945"/>
        <w:bookmarkEnd w:id="2946"/>
        <w:bookmarkEnd w:id="2947"/>
        <w:p w:rsidR="00D26F45" w:rsidRDefault="00D34FC0" w:rsidP="00D34FC0">
          <w:pPr>
            <w:pStyle w:val="A286450A0F7B4124BC91901E00D3C36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48" w:name="Text2"/>
        <w:bookmarkStart w:id="2949" w:name="Text10"/>
        <w:bookmarkEnd w:id="2948"/>
        <w:bookmarkEnd w:id="2949"/>
      </w:docPartBody>
    </w:docPart>
    <w:docPart>
      <w:docPartPr>
        <w:name w:val="2E08C351F22B444F95C75BBA6D6B7E70"/>
        <w:category>
          <w:name w:val="General"/>
          <w:gallery w:val="placeholder"/>
        </w:category>
        <w:types>
          <w:type w:val="bbPlcHdr"/>
        </w:types>
        <w:behaviors>
          <w:behavior w:val="content"/>
        </w:behaviors>
        <w:guid w:val="{795AAD92-A0BF-4EDE-BB34-A6C48BF7728C}"/>
      </w:docPartPr>
      <w:docPartBody>
        <w:p w:rsidR="00D26F45" w:rsidRDefault="00D34FC0" w:rsidP="00D34FC0">
          <w:pPr>
            <w:pStyle w:val="2E08C351F22B444F95C75BBA6D6B7E7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50" w:name="Text2"/>
        <w:bookmarkStart w:id="2951" w:name="Text10"/>
        <w:bookmarkEnd w:id="2950"/>
        <w:bookmarkEnd w:id="2951"/>
      </w:docPartBody>
    </w:docPart>
    <w:docPart>
      <w:docPartPr>
        <w:name w:val="076ECC53FE07438CAB1707394498DD42"/>
        <w:category>
          <w:name w:val="General"/>
          <w:gallery w:val="placeholder"/>
        </w:category>
        <w:types>
          <w:type w:val="bbPlcHdr"/>
        </w:types>
        <w:behaviors>
          <w:behavior w:val="content"/>
        </w:behaviors>
        <w:guid w:val="{368BB294-F33F-44F1-A673-F783D534869E}"/>
      </w:docPartPr>
      <w:docPartBody>
        <w:p w:rsidR="00D26F45" w:rsidRDefault="00D34FC0" w:rsidP="00D34FC0">
          <w:pPr>
            <w:pStyle w:val="076ECC53FE07438CAB1707394498DD4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52" w:name="Text2"/>
        <w:bookmarkStart w:id="2953" w:name="Text10"/>
        <w:bookmarkEnd w:id="2952"/>
        <w:bookmarkEnd w:id="2953"/>
      </w:docPartBody>
    </w:docPart>
    <w:docPart>
      <w:docPartPr>
        <w:name w:val="229BF1B5A6DF4215B6DDD7D1CD307B42"/>
        <w:category>
          <w:name w:val="General"/>
          <w:gallery w:val="placeholder"/>
        </w:category>
        <w:types>
          <w:type w:val="bbPlcHdr"/>
        </w:types>
        <w:behaviors>
          <w:behavior w:val="content"/>
        </w:behaviors>
        <w:guid w:val="{D7AA6DED-DA50-4119-B9E9-82AE8554F4FB}"/>
      </w:docPartPr>
      <w:docPartBody>
        <w:p w:rsidR="00D26F45" w:rsidRDefault="00D34FC0" w:rsidP="00D34FC0">
          <w:pPr>
            <w:pStyle w:val="229BF1B5A6DF4215B6DDD7D1CD307B4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54" w:name="Text2"/>
        <w:bookmarkStart w:id="2955" w:name="Text10"/>
        <w:bookmarkEnd w:id="2954"/>
        <w:bookmarkEnd w:id="2955"/>
      </w:docPartBody>
    </w:docPart>
    <w:docPart>
      <w:docPartPr>
        <w:name w:val="9275A3ACF5C04FADB547BEBB029CC174"/>
        <w:category>
          <w:name w:val="General"/>
          <w:gallery w:val="placeholder"/>
        </w:category>
        <w:types>
          <w:type w:val="bbPlcHdr"/>
        </w:types>
        <w:behaviors>
          <w:behavior w:val="content"/>
        </w:behaviors>
        <w:guid w:val="{91ED2FDE-C092-47DE-AC54-BAA01F344D06}"/>
      </w:docPartPr>
      <w:docPartBody>
        <w:p w:rsidR="00D26F45" w:rsidRDefault="00D34FC0" w:rsidP="00D34FC0">
          <w:pPr>
            <w:pStyle w:val="9275A3ACF5C04FADB547BEBB029CC17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56" w:name="Text2"/>
        <w:bookmarkStart w:id="2957" w:name="Text10"/>
        <w:bookmarkEnd w:id="2956"/>
        <w:bookmarkEnd w:id="2957"/>
      </w:docPartBody>
    </w:docPart>
    <w:docPart>
      <w:docPartPr>
        <w:name w:val="750B03CB56E243F996E1BC745586CA8F"/>
        <w:category>
          <w:name w:val="General"/>
          <w:gallery w:val="placeholder"/>
        </w:category>
        <w:types>
          <w:type w:val="bbPlcHdr"/>
        </w:types>
        <w:behaviors>
          <w:behavior w:val="content"/>
        </w:behaviors>
        <w:guid w:val="{80A1883F-5C26-4943-A820-E7A9FFB0FC17}"/>
      </w:docPartPr>
      <w:docPartBody>
        <w:p w:rsidR="00D26F45" w:rsidRDefault="00D34FC0" w:rsidP="00D34FC0">
          <w:pPr>
            <w:pStyle w:val="750B03CB56E243F996E1BC745586CA8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58" w:name="Text2"/>
        <w:bookmarkStart w:id="2959" w:name="Text10"/>
        <w:bookmarkEnd w:id="2958"/>
        <w:bookmarkEnd w:id="2959"/>
      </w:docPartBody>
    </w:docPart>
    <w:docPart>
      <w:docPartPr>
        <w:name w:val="E12E174181374AE78BAF6ADE7B7384D9"/>
        <w:category>
          <w:name w:val="General"/>
          <w:gallery w:val="placeholder"/>
        </w:category>
        <w:types>
          <w:type w:val="bbPlcHdr"/>
        </w:types>
        <w:behaviors>
          <w:behavior w:val="content"/>
        </w:behaviors>
        <w:guid w:val="{98010216-566C-4D3D-AB63-9C499C421CAC}"/>
      </w:docPartPr>
      <w:docPartBody>
        <w:p w:rsidR="00D26F45" w:rsidRDefault="00D34FC0" w:rsidP="00D34FC0">
          <w:pPr>
            <w:pStyle w:val="E12E174181374AE78BAF6ADE7B7384D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60" w:name="Text2"/>
        <w:bookmarkStart w:id="2961" w:name="Text10"/>
        <w:bookmarkEnd w:id="2960"/>
        <w:bookmarkEnd w:id="2961"/>
      </w:docPartBody>
    </w:docPart>
    <w:docPart>
      <w:docPartPr>
        <w:name w:val="95783A343BDF44E68B6947C32A609B20"/>
        <w:category>
          <w:name w:val="General"/>
          <w:gallery w:val="placeholder"/>
        </w:category>
        <w:types>
          <w:type w:val="bbPlcHdr"/>
        </w:types>
        <w:behaviors>
          <w:behavior w:val="content"/>
        </w:behaviors>
        <w:guid w:val="{9AC9C53A-89F7-48DE-B62B-6A4C725BAEBE}"/>
      </w:docPartPr>
      <w:docPartBody>
        <w:p w:rsidR="00D26F45" w:rsidRDefault="00D34FC0" w:rsidP="00D34FC0">
          <w:pPr>
            <w:pStyle w:val="95783A343BDF44E68B6947C32A609B2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62" w:name="Text2"/>
        <w:bookmarkStart w:id="2963" w:name="Text10"/>
        <w:bookmarkEnd w:id="2962"/>
        <w:bookmarkEnd w:id="2963"/>
      </w:docPartBody>
    </w:docPart>
    <w:docPart>
      <w:docPartPr>
        <w:name w:val="E586E6A171A643729901B6B5FD5F3661"/>
        <w:category>
          <w:name w:val="General"/>
          <w:gallery w:val="placeholder"/>
        </w:category>
        <w:types>
          <w:type w:val="bbPlcHdr"/>
        </w:types>
        <w:behaviors>
          <w:behavior w:val="content"/>
        </w:behaviors>
        <w:guid w:val="{683D6774-E500-4F8F-835B-3BD3792A150F}"/>
      </w:docPartPr>
      <w:docPartBody>
        <w:p w:rsidR="00D26F45" w:rsidRDefault="00D34FC0" w:rsidP="00D34FC0">
          <w:pPr>
            <w:pStyle w:val="E586E6A171A643729901B6B5FD5F366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64" w:name="Text2"/>
        <w:bookmarkStart w:id="2965" w:name="Text10"/>
        <w:bookmarkEnd w:id="2964"/>
        <w:bookmarkEnd w:id="2965"/>
      </w:docPartBody>
    </w:docPart>
    <w:docPart>
      <w:docPartPr>
        <w:name w:val="5B4E3EE472534586B4C595D114E5E7F9"/>
        <w:category>
          <w:name w:val="General"/>
          <w:gallery w:val="placeholder"/>
        </w:category>
        <w:types>
          <w:type w:val="bbPlcHdr"/>
        </w:types>
        <w:behaviors>
          <w:behavior w:val="content"/>
        </w:behaviors>
        <w:guid w:val="{C1EABB6C-42C8-45B5-880F-E9FDF25D66AB}"/>
      </w:docPartPr>
      <w:docPartBody>
        <w:p w:rsidR="00D26F45" w:rsidRDefault="00D34FC0" w:rsidP="00D34FC0">
          <w:pPr>
            <w:pStyle w:val="5B4E3EE472534586B4C595D114E5E7F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66" w:name="Text2"/>
        <w:bookmarkStart w:id="2967" w:name="Text10"/>
        <w:bookmarkEnd w:id="2966"/>
        <w:bookmarkEnd w:id="2967"/>
      </w:docPartBody>
    </w:docPart>
    <w:docPart>
      <w:docPartPr>
        <w:name w:val="D9A1252B65CF4D00B88E80EF2DCF8F4E"/>
        <w:category>
          <w:name w:val="General"/>
          <w:gallery w:val="placeholder"/>
        </w:category>
        <w:types>
          <w:type w:val="bbPlcHdr"/>
        </w:types>
        <w:behaviors>
          <w:behavior w:val="content"/>
        </w:behaviors>
        <w:guid w:val="{6D58D39A-2049-49B3-9DF3-442755D35A5E}"/>
      </w:docPartPr>
      <w:docPartBody>
        <w:p w:rsidR="00D26F45" w:rsidRDefault="00D34FC0" w:rsidP="00D34FC0">
          <w:pPr>
            <w:pStyle w:val="D9A1252B65CF4D00B88E80EF2DCF8F4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68" w:name="Text2"/>
        <w:bookmarkStart w:id="2969" w:name="Text10"/>
        <w:bookmarkEnd w:id="2968"/>
        <w:bookmarkEnd w:id="2969"/>
      </w:docPartBody>
    </w:docPart>
    <w:docPart>
      <w:docPartPr>
        <w:name w:val="984D3FD3BD4C46009F7719684951F59B"/>
        <w:category>
          <w:name w:val="General"/>
          <w:gallery w:val="placeholder"/>
        </w:category>
        <w:types>
          <w:type w:val="bbPlcHdr"/>
        </w:types>
        <w:behaviors>
          <w:behavior w:val="content"/>
        </w:behaviors>
        <w:guid w:val="{2472F1FA-4F13-4BDE-B21F-ED332E42F7A2}"/>
      </w:docPartPr>
      <w:docPartBody>
        <w:p w:rsidR="00D26F45" w:rsidRDefault="00D34FC0" w:rsidP="00D34FC0">
          <w:pPr>
            <w:pStyle w:val="984D3FD3BD4C46009F7719684951F59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70" w:name="Text2"/>
        <w:bookmarkStart w:id="2971" w:name="Text10"/>
        <w:bookmarkEnd w:id="2970"/>
        <w:bookmarkEnd w:id="2971"/>
      </w:docPartBody>
    </w:docPart>
    <w:docPart>
      <w:docPartPr>
        <w:name w:val="DF752312BAB441BF8A142C36C5C8F8A9"/>
        <w:category>
          <w:name w:val="General"/>
          <w:gallery w:val="placeholder"/>
        </w:category>
        <w:types>
          <w:type w:val="bbPlcHdr"/>
        </w:types>
        <w:behaviors>
          <w:behavior w:val="content"/>
        </w:behaviors>
        <w:guid w:val="{A0360C31-612E-4E89-984C-540F7CDBB26A}"/>
      </w:docPartPr>
      <w:docPartBody>
        <w:p w:rsidR="00D26F45" w:rsidRDefault="00D34FC0" w:rsidP="00D34FC0">
          <w:pPr>
            <w:pStyle w:val="DF752312BAB441BF8A142C36C5C8F8A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72" w:name="Text2"/>
        <w:bookmarkStart w:id="2973" w:name="Text10"/>
        <w:bookmarkEnd w:id="2972"/>
        <w:bookmarkEnd w:id="2973"/>
      </w:docPartBody>
    </w:docPart>
    <w:docPart>
      <w:docPartPr>
        <w:name w:val="F54D653AE58940908D2004D413C4C317"/>
        <w:category>
          <w:name w:val="General"/>
          <w:gallery w:val="placeholder"/>
        </w:category>
        <w:types>
          <w:type w:val="bbPlcHdr"/>
        </w:types>
        <w:behaviors>
          <w:behavior w:val="content"/>
        </w:behaviors>
        <w:guid w:val="{FFBDA6AC-E3DE-4B0A-898E-20EE6D762E38}"/>
      </w:docPartPr>
      <w:docPartBody>
        <w:p w:rsidR="00D26F45" w:rsidRDefault="00D34FC0" w:rsidP="00D34FC0">
          <w:pPr>
            <w:pStyle w:val="F54D653AE58940908D2004D413C4C31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74" w:name="Text2"/>
        <w:bookmarkStart w:id="2975" w:name="Text10"/>
        <w:bookmarkEnd w:id="2974"/>
        <w:bookmarkEnd w:id="2975"/>
      </w:docPartBody>
    </w:docPart>
    <w:docPart>
      <w:docPartPr>
        <w:name w:val="39AAE6AA994F4AA9B7DDEDA5D30E96D6"/>
        <w:category>
          <w:name w:val="General"/>
          <w:gallery w:val="placeholder"/>
        </w:category>
        <w:types>
          <w:type w:val="bbPlcHdr"/>
        </w:types>
        <w:behaviors>
          <w:behavior w:val="content"/>
        </w:behaviors>
        <w:guid w:val="{8B66618C-EDB9-47D7-872A-71F8F057318D}"/>
      </w:docPartPr>
      <w:docPartBody>
        <w:p w:rsidR="00D26F45" w:rsidRDefault="00D34FC0" w:rsidP="00D34FC0">
          <w:pPr>
            <w:pStyle w:val="39AAE6AA994F4AA9B7DDEDA5D30E96D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76" w:name="Text2"/>
        <w:bookmarkStart w:id="2977" w:name="Text10"/>
        <w:bookmarkEnd w:id="2976"/>
        <w:bookmarkEnd w:id="2977"/>
      </w:docPartBody>
    </w:docPart>
    <w:docPart>
      <w:docPartPr>
        <w:name w:val="4C98CB739828491BA4AFE6AD520C29BB"/>
        <w:category>
          <w:name w:val="General"/>
          <w:gallery w:val="placeholder"/>
        </w:category>
        <w:types>
          <w:type w:val="bbPlcHdr"/>
        </w:types>
        <w:behaviors>
          <w:behavior w:val="content"/>
        </w:behaviors>
        <w:guid w:val="{062827B5-2C48-44F7-B91C-923CC7A8D81C}"/>
      </w:docPartPr>
      <w:docPartBody>
        <w:p w:rsidR="00D26F45" w:rsidRDefault="00D34FC0" w:rsidP="00D34FC0">
          <w:pPr>
            <w:pStyle w:val="4C98CB739828491BA4AFE6AD520C29B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78" w:name="Text2"/>
        <w:bookmarkStart w:id="2979" w:name="Text10"/>
        <w:bookmarkEnd w:id="2978"/>
        <w:bookmarkEnd w:id="2979"/>
      </w:docPartBody>
    </w:docPart>
    <w:docPart>
      <w:docPartPr>
        <w:name w:val="ED0F0BEFE0F7409D89014496C8CCEEE6"/>
        <w:category>
          <w:name w:val="General"/>
          <w:gallery w:val="placeholder"/>
        </w:category>
        <w:types>
          <w:type w:val="bbPlcHdr"/>
        </w:types>
        <w:behaviors>
          <w:behavior w:val="content"/>
        </w:behaviors>
        <w:guid w:val="{A21FDF1A-2703-44A8-AEF1-5E9828AB337D}"/>
      </w:docPartPr>
      <w:docPartBody>
        <w:p w:rsidR="00D26F45" w:rsidRDefault="00D34FC0" w:rsidP="00D34FC0">
          <w:pPr>
            <w:pStyle w:val="ED0F0BEFE0F7409D89014496C8CCEEE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80" w:name="Text2"/>
        <w:bookmarkStart w:id="2981" w:name="Text10"/>
        <w:bookmarkEnd w:id="2980"/>
        <w:bookmarkEnd w:id="2981"/>
      </w:docPartBody>
    </w:docPart>
    <w:docPart>
      <w:docPartPr>
        <w:name w:val="8BAEDFDEFDAB48DF9309391693CEDD1E"/>
        <w:category>
          <w:name w:val="General"/>
          <w:gallery w:val="placeholder"/>
        </w:category>
        <w:types>
          <w:type w:val="bbPlcHdr"/>
        </w:types>
        <w:behaviors>
          <w:behavior w:val="content"/>
        </w:behaviors>
        <w:guid w:val="{8FFA75FC-AD39-486A-95D3-54E35402E558}"/>
      </w:docPartPr>
      <w:docPartBody>
        <w:p w:rsidR="00D26F45" w:rsidRDefault="00D34FC0" w:rsidP="00D34FC0">
          <w:pPr>
            <w:pStyle w:val="8BAEDFDEFDAB48DF9309391693CEDD1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82" w:name="Text2"/>
        <w:bookmarkStart w:id="2983" w:name="Text10"/>
        <w:bookmarkEnd w:id="2982"/>
        <w:bookmarkEnd w:id="2983"/>
      </w:docPartBody>
    </w:docPart>
    <w:docPart>
      <w:docPartPr>
        <w:name w:val="DB1C821F24F643DF93F178E7EDC3A68C"/>
        <w:category>
          <w:name w:val="General"/>
          <w:gallery w:val="placeholder"/>
        </w:category>
        <w:types>
          <w:type w:val="bbPlcHdr"/>
        </w:types>
        <w:behaviors>
          <w:behavior w:val="content"/>
        </w:behaviors>
        <w:guid w:val="{5781D483-9DD4-4962-9533-334E3AE33022}"/>
      </w:docPartPr>
      <w:docPartBody>
        <w:p w:rsidR="00D26F45" w:rsidRDefault="00D34FC0" w:rsidP="00D34FC0">
          <w:pPr>
            <w:pStyle w:val="DB1C821F24F643DF93F178E7EDC3A68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84" w:name="Text2"/>
        <w:bookmarkStart w:id="2985" w:name="Text10"/>
        <w:bookmarkEnd w:id="2984"/>
        <w:bookmarkEnd w:id="2985"/>
      </w:docPartBody>
    </w:docPart>
    <w:docPart>
      <w:docPartPr>
        <w:name w:val="2B3404F5165B4B56BECB65274F26A2D7"/>
        <w:category>
          <w:name w:val="General"/>
          <w:gallery w:val="placeholder"/>
        </w:category>
        <w:types>
          <w:type w:val="bbPlcHdr"/>
        </w:types>
        <w:behaviors>
          <w:behavior w:val="content"/>
        </w:behaviors>
        <w:guid w:val="{38DF47BA-115D-4412-A1DB-BF406AF69CD6}"/>
      </w:docPartPr>
      <w:docPartBody>
        <w:p w:rsidR="00D26F45" w:rsidRDefault="00D34FC0" w:rsidP="00D34FC0">
          <w:pPr>
            <w:pStyle w:val="2B3404F5165B4B56BECB65274F26A2D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86" w:name="Text2"/>
        <w:bookmarkStart w:id="2987" w:name="Text10"/>
        <w:bookmarkEnd w:id="2986"/>
        <w:bookmarkEnd w:id="2987"/>
      </w:docPartBody>
    </w:docPart>
    <w:docPart>
      <w:docPartPr>
        <w:name w:val="FD2EF1A11B4044998FA95071256E83F1"/>
        <w:category>
          <w:name w:val="General"/>
          <w:gallery w:val="placeholder"/>
        </w:category>
        <w:types>
          <w:type w:val="bbPlcHdr"/>
        </w:types>
        <w:behaviors>
          <w:behavior w:val="content"/>
        </w:behaviors>
        <w:guid w:val="{91FF14D0-8934-4AD8-811B-320C5FDDF9BA}"/>
      </w:docPartPr>
      <w:docPartBody>
        <w:p w:rsidR="00D26F45" w:rsidRDefault="00D34FC0" w:rsidP="00D34FC0">
          <w:pPr>
            <w:pStyle w:val="FD2EF1A11B4044998FA95071256E83F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88" w:name="Text2"/>
        <w:bookmarkStart w:id="2989" w:name="Text10"/>
        <w:bookmarkEnd w:id="2988"/>
        <w:bookmarkEnd w:id="2989"/>
      </w:docPartBody>
    </w:docPart>
    <w:docPart>
      <w:docPartPr>
        <w:name w:val="23911A91A4EC476ABC527FA5C31F41AF"/>
        <w:category>
          <w:name w:val="General"/>
          <w:gallery w:val="placeholder"/>
        </w:category>
        <w:types>
          <w:type w:val="bbPlcHdr"/>
        </w:types>
        <w:behaviors>
          <w:behavior w:val="content"/>
        </w:behaviors>
        <w:guid w:val="{4B73DDF8-6043-430E-B1A6-A48DC6CF9FE4}"/>
      </w:docPartPr>
      <w:docPartBody>
        <w:p w:rsidR="00D26F45" w:rsidRDefault="00D34FC0" w:rsidP="00D34FC0">
          <w:pPr>
            <w:pStyle w:val="23911A91A4EC476ABC527FA5C31F41A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90" w:name="Text2"/>
        <w:bookmarkStart w:id="2991" w:name="Text10"/>
        <w:bookmarkEnd w:id="2990"/>
        <w:bookmarkEnd w:id="2991"/>
      </w:docPartBody>
    </w:docPart>
    <w:docPart>
      <w:docPartPr>
        <w:name w:val="A6C24E5CD95048218A418AB1FA1D053B"/>
        <w:category>
          <w:name w:val="General"/>
          <w:gallery w:val="placeholder"/>
        </w:category>
        <w:types>
          <w:type w:val="bbPlcHdr"/>
        </w:types>
        <w:behaviors>
          <w:behavior w:val="content"/>
        </w:behaviors>
        <w:guid w:val="{91FA2A7C-FBEE-4C45-BA61-CC8598E33BD8}"/>
      </w:docPartPr>
      <w:docPartBody>
        <w:p w:rsidR="00D26F45" w:rsidRDefault="00D34FC0" w:rsidP="00D34FC0">
          <w:pPr>
            <w:pStyle w:val="A6C24E5CD95048218A418AB1FA1D053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92" w:name="Text2"/>
        <w:bookmarkStart w:id="2993" w:name="Text10"/>
        <w:bookmarkEnd w:id="2992"/>
        <w:bookmarkEnd w:id="2993"/>
      </w:docPartBody>
    </w:docPart>
    <w:docPart>
      <w:docPartPr>
        <w:name w:val="4D6328F2612444ED92AE1445AC1D5DBC"/>
        <w:category>
          <w:name w:val="General"/>
          <w:gallery w:val="placeholder"/>
        </w:category>
        <w:types>
          <w:type w:val="bbPlcHdr"/>
        </w:types>
        <w:behaviors>
          <w:behavior w:val="content"/>
        </w:behaviors>
        <w:guid w:val="{58D3620A-4C81-46B1-B6DB-E0187B86BE67}"/>
      </w:docPartPr>
      <w:docPartBody>
        <w:p w:rsidR="00D26F45" w:rsidRDefault="00D34FC0" w:rsidP="00D34FC0">
          <w:pPr>
            <w:pStyle w:val="4D6328F2612444ED92AE1445AC1D5DB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94" w:name="Text2"/>
        <w:bookmarkStart w:id="2995" w:name="Text10"/>
        <w:bookmarkEnd w:id="2994"/>
        <w:bookmarkEnd w:id="2995"/>
      </w:docPartBody>
    </w:docPart>
    <w:docPart>
      <w:docPartPr>
        <w:name w:val="0DBECCB9CB1248D8B7882BBD78CE491E"/>
        <w:category>
          <w:name w:val="General"/>
          <w:gallery w:val="placeholder"/>
        </w:category>
        <w:types>
          <w:type w:val="bbPlcHdr"/>
        </w:types>
        <w:behaviors>
          <w:behavior w:val="content"/>
        </w:behaviors>
        <w:guid w:val="{0D7E522E-1BBB-425B-94A1-DECCD1DB5815}"/>
      </w:docPartPr>
      <w:docPartBody>
        <w:p w:rsidR="00D26F45" w:rsidRDefault="00D34FC0" w:rsidP="00D34FC0">
          <w:pPr>
            <w:pStyle w:val="0DBECCB9CB1248D8B7882BBD78CE491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96" w:name="Text2"/>
        <w:bookmarkStart w:id="2997" w:name="Text10"/>
        <w:bookmarkEnd w:id="2996"/>
        <w:bookmarkEnd w:id="2997"/>
      </w:docPartBody>
    </w:docPart>
    <w:docPart>
      <w:docPartPr>
        <w:name w:val="6E7D87A8AF994AF2BC507C64E4DD9C31"/>
        <w:category>
          <w:name w:val="General"/>
          <w:gallery w:val="placeholder"/>
        </w:category>
        <w:types>
          <w:type w:val="bbPlcHdr"/>
        </w:types>
        <w:behaviors>
          <w:behavior w:val="content"/>
        </w:behaviors>
        <w:guid w:val="{8A9C2328-CEEF-436B-A7EF-1323BD7AE113}"/>
      </w:docPartPr>
      <w:docPartBody>
        <w:p w:rsidR="00D26F45" w:rsidRDefault="00D34FC0" w:rsidP="00D34FC0">
          <w:pPr>
            <w:pStyle w:val="6E7D87A8AF994AF2BC507C64E4DD9C3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2998" w:name="Text2"/>
        <w:bookmarkStart w:id="2999" w:name="Text10"/>
        <w:bookmarkEnd w:id="2998"/>
        <w:bookmarkEnd w:id="2999"/>
      </w:docPartBody>
    </w:docPart>
    <w:docPart>
      <w:docPartPr>
        <w:name w:val="A417614BF8464FD59EB3D694403DBB6B"/>
        <w:category>
          <w:name w:val="General"/>
          <w:gallery w:val="placeholder"/>
        </w:category>
        <w:types>
          <w:type w:val="bbPlcHdr"/>
        </w:types>
        <w:behaviors>
          <w:behavior w:val="content"/>
        </w:behaviors>
        <w:guid w:val="{9F4C2E89-3FF4-4D22-972C-26441A311EF0}"/>
      </w:docPartPr>
      <w:docPartBody>
        <w:p w:rsidR="00D26F45" w:rsidRDefault="00D34FC0" w:rsidP="00D34FC0">
          <w:pPr>
            <w:pStyle w:val="A417614BF8464FD59EB3D694403DBB6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00" w:name="Text2"/>
        <w:bookmarkStart w:id="3001" w:name="Text10"/>
        <w:bookmarkEnd w:id="3000"/>
        <w:bookmarkEnd w:id="3001"/>
      </w:docPartBody>
    </w:docPart>
    <w:docPart>
      <w:docPartPr>
        <w:name w:val="10B050BEA48D4DCB8E4BA95EFD1EBE94"/>
        <w:category>
          <w:name w:val="General"/>
          <w:gallery w:val="placeholder"/>
        </w:category>
        <w:types>
          <w:type w:val="bbPlcHdr"/>
        </w:types>
        <w:behaviors>
          <w:behavior w:val="content"/>
        </w:behaviors>
        <w:guid w:val="{FB0DFF85-B8BD-48E5-B544-1951EDFFF2DB}"/>
      </w:docPartPr>
      <w:docPartBody>
        <w:p w:rsidR="00D26F45" w:rsidRDefault="00D34FC0" w:rsidP="00D34FC0">
          <w:pPr>
            <w:pStyle w:val="10B050BEA48D4DCB8E4BA95EFD1EBE9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02" w:name="Text2"/>
        <w:bookmarkStart w:id="3003" w:name="Text10"/>
        <w:bookmarkEnd w:id="3002"/>
        <w:bookmarkEnd w:id="3003"/>
      </w:docPartBody>
    </w:docPart>
    <w:docPart>
      <w:docPartPr>
        <w:name w:val="BAF0F14401644D5496CF64F7ECA2D1B5"/>
        <w:category>
          <w:name w:val="General"/>
          <w:gallery w:val="placeholder"/>
        </w:category>
        <w:types>
          <w:type w:val="bbPlcHdr"/>
        </w:types>
        <w:behaviors>
          <w:behavior w:val="content"/>
        </w:behaviors>
        <w:guid w:val="{E411DD39-730F-4014-A61D-B581EF753EC0}"/>
      </w:docPartPr>
      <w:docPartBody>
        <w:p w:rsidR="00D26F45" w:rsidRDefault="00D34FC0" w:rsidP="00D34FC0">
          <w:pPr>
            <w:pStyle w:val="BAF0F14401644D5496CF64F7ECA2D1B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04" w:name="Text2"/>
        <w:bookmarkStart w:id="3005" w:name="Text10"/>
        <w:bookmarkEnd w:id="3004"/>
        <w:bookmarkEnd w:id="3005"/>
      </w:docPartBody>
    </w:docPart>
    <w:docPart>
      <w:docPartPr>
        <w:name w:val="E290D0D773AE41149112878B10E01A38"/>
        <w:category>
          <w:name w:val="General"/>
          <w:gallery w:val="placeholder"/>
        </w:category>
        <w:types>
          <w:type w:val="bbPlcHdr"/>
        </w:types>
        <w:behaviors>
          <w:behavior w:val="content"/>
        </w:behaviors>
        <w:guid w:val="{605D91F1-5A74-4095-9316-DC6A064F1735}"/>
      </w:docPartPr>
      <w:docPartBody>
        <w:p w:rsidR="00D26F45" w:rsidRDefault="00D34FC0" w:rsidP="00D34FC0">
          <w:pPr>
            <w:pStyle w:val="E290D0D773AE41149112878B10E01A3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06" w:name="Text2"/>
        <w:bookmarkStart w:id="3007" w:name="Text10"/>
        <w:bookmarkEnd w:id="3006"/>
        <w:bookmarkEnd w:id="3007"/>
      </w:docPartBody>
    </w:docPart>
    <w:docPart>
      <w:docPartPr>
        <w:name w:val="44FD1CF4B6404B1CA3AE4434AB1DE3BD"/>
        <w:category>
          <w:name w:val="General"/>
          <w:gallery w:val="placeholder"/>
        </w:category>
        <w:types>
          <w:type w:val="bbPlcHdr"/>
        </w:types>
        <w:behaviors>
          <w:behavior w:val="content"/>
        </w:behaviors>
        <w:guid w:val="{40C78191-29CA-4A98-AA8F-375FE5B7A68E}"/>
      </w:docPartPr>
      <w:docPartBody>
        <w:p w:rsidR="00D26F45" w:rsidRDefault="00D34FC0" w:rsidP="00D34FC0">
          <w:pPr>
            <w:pStyle w:val="44FD1CF4B6404B1CA3AE4434AB1DE3B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08" w:name="Text2"/>
        <w:bookmarkStart w:id="3009" w:name="Text10"/>
        <w:bookmarkEnd w:id="3008"/>
        <w:bookmarkEnd w:id="3009"/>
      </w:docPartBody>
    </w:docPart>
    <w:docPart>
      <w:docPartPr>
        <w:name w:val="6B339DF3D46744AF82F9651D9D884099"/>
        <w:category>
          <w:name w:val="General"/>
          <w:gallery w:val="placeholder"/>
        </w:category>
        <w:types>
          <w:type w:val="bbPlcHdr"/>
        </w:types>
        <w:behaviors>
          <w:behavior w:val="content"/>
        </w:behaviors>
        <w:guid w:val="{01A3A7A4-DF8C-4C8F-BA59-B61E3F9D02F0}"/>
      </w:docPartPr>
      <w:docPartBody>
        <w:p w:rsidR="00D26F45" w:rsidRDefault="00D34FC0" w:rsidP="00D34FC0">
          <w:pPr>
            <w:pStyle w:val="6B339DF3D46744AF82F9651D9D88409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10" w:name="Text2"/>
        <w:bookmarkStart w:id="3011" w:name="Text10"/>
        <w:bookmarkEnd w:id="3010"/>
        <w:bookmarkEnd w:id="3011"/>
      </w:docPartBody>
    </w:docPart>
    <w:docPart>
      <w:docPartPr>
        <w:name w:val="2BF4CF72DA8B4AFEB488F705CE1BB71C"/>
        <w:category>
          <w:name w:val="General"/>
          <w:gallery w:val="placeholder"/>
        </w:category>
        <w:types>
          <w:type w:val="bbPlcHdr"/>
        </w:types>
        <w:behaviors>
          <w:behavior w:val="content"/>
        </w:behaviors>
        <w:guid w:val="{9FFE4B10-1C3D-4B37-8A3A-DC4E9F752FF1}"/>
      </w:docPartPr>
      <w:docPartBody>
        <w:p w:rsidR="00D26F45" w:rsidRDefault="00D34FC0" w:rsidP="00D34FC0">
          <w:pPr>
            <w:pStyle w:val="2BF4CF72DA8B4AFEB488F705CE1BB71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12" w:name="Text2"/>
        <w:bookmarkStart w:id="3013" w:name="Text10"/>
        <w:bookmarkEnd w:id="3012"/>
        <w:bookmarkEnd w:id="3013"/>
      </w:docPartBody>
    </w:docPart>
    <w:docPart>
      <w:docPartPr>
        <w:name w:val="C507CF90AF3A4A328D4FAE9900B3942B"/>
        <w:category>
          <w:name w:val="General"/>
          <w:gallery w:val="placeholder"/>
        </w:category>
        <w:types>
          <w:type w:val="bbPlcHdr"/>
        </w:types>
        <w:behaviors>
          <w:behavior w:val="content"/>
        </w:behaviors>
        <w:guid w:val="{A253BED7-9890-43E0-A301-1455BB9E32E0}"/>
      </w:docPartPr>
      <w:docPartBody>
        <w:p w:rsidR="00D26F45" w:rsidRDefault="00D34FC0" w:rsidP="00D34FC0">
          <w:pPr>
            <w:pStyle w:val="C507CF90AF3A4A328D4FAE9900B3942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14" w:name="Text2"/>
        <w:bookmarkStart w:id="3015" w:name="Text10"/>
        <w:bookmarkEnd w:id="3014"/>
        <w:bookmarkEnd w:id="3015"/>
      </w:docPartBody>
    </w:docPart>
    <w:docPart>
      <w:docPartPr>
        <w:name w:val="4F117635315043468588E6AFBC7DE41B"/>
        <w:category>
          <w:name w:val="General"/>
          <w:gallery w:val="placeholder"/>
        </w:category>
        <w:types>
          <w:type w:val="bbPlcHdr"/>
        </w:types>
        <w:behaviors>
          <w:behavior w:val="content"/>
        </w:behaviors>
        <w:guid w:val="{30B4B3DD-7C0C-46E7-8917-A5DD73C06862}"/>
      </w:docPartPr>
      <w:docPartBody>
        <w:p w:rsidR="00D26F45" w:rsidRDefault="00D34FC0" w:rsidP="00D34FC0">
          <w:pPr>
            <w:pStyle w:val="4F117635315043468588E6AFBC7DE41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16" w:name="Text2"/>
        <w:bookmarkStart w:id="3017" w:name="Text10"/>
        <w:bookmarkEnd w:id="3016"/>
        <w:bookmarkEnd w:id="3017"/>
      </w:docPartBody>
    </w:docPart>
    <w:docPart>
      <w:docPartPr>
        <w:name w:val="EAF4735738EE485AA6AB45B5A7B4DC71"/>
        <w:category>
          <w:name w:val="General"/>
          <w:gallery w:val="placeholder"/>
        </w:category>
        <w:types>
          <w:type w:val="bbPlcHdr"/>
        </w:types>
        <w:behaviors>
          <w:behavior w:val="content"/>
        </w:behaviors>
        <w:guid w:val="{D9A8D017-DC15-483F-A0AF-103636ADB31A}"/>
      </w:docPartPr>
      <w:docPartBody>
        <w:p w:rsidR="00D26F45" w:rsidRDefault="00D34FC0" w:rsidP="00D34FC0">
          <w:pPr>
            <w:pStyle w:val="EAF4735738EE485AA6AB45B5A7B4DC7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18" w:name="Text2"/>
        <w:bookmarkStart w:id="3019" w:name="Text10"/>
        <w:bookmarkEnd w:id="3018"/>
        <w:bookmarkEnd w:id="3019"/>
      </w:docPartBody>
    </w:docPart>
    <w:docPart>
      <w:docPartPr>
        <w:name w:val="CBDF6C2E94544E888E12F914789665F3"/>
        <w:category>
          <w:name w:val="General"/>
          <w:gallery w:val="placeholder"/>
        </w:category>
        <w:types>
          <w:type w:val="bbPlcHdr"/>
        </w:types>
        <w:behaviors>
          <w:behavior w:val="content"/>
        </w:behaviors>
        <w:guid w:val="{0BFA5CBF-E76C-40DA-B501-6D43EDA106C1}"/>
      </w:docPartPr>
      <w:docPartBody>
        <w:p w:rsidR="00D26F45" w:rsidRDefault="00D34FC0" w:rsidP="00D34FC0">
          <w:pPr>
            <w:pStyle w:val="CBDF6C2E94544E888E12F914789665F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20" w:name="Text2"/>
        <w:bookmarkStart w:id="3021" w:name="Text10"/>
        <w:bookmarkEnd w:id="3020"/>
        <w:bookmarkEnd w:id="3021"/>
      </w:docPartBody>
    </w:docPart>
    <w:docPart>
      <w:docPartPr>
        <w:name w:val="2DC5838373194C54A80B917C3C35E32C"/>
        <w:category>
          <w:name w:val="General"/>
          <w:gallery w:val="placeholder"/>
        </w:category>
        <w:types>
          <w:type w:val="bbPlcHdr"/>
        </w:types>
        <w:behaviors>
          <w:behavior w:val="content"/>
        </w:behaviors>
        <w:guid w:val="{D7FF4C12-95BD-4EB5-B75D-423386E6E037}"/>
      </w:docPartPr>
      <w:docPartBody>
        <w:p w:rsidR="00D26F45" w:rsidRDefault="00D34FC0" w:rsidP="00D34FC0">
          <w:pPr>
            <w:pStyle w:val="2DC5838373194C54A80B917C3C35E32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22" w:name="Text2"/>
        <w:bookmarkStart w:id="3023" w:name="Text10"/>
        <w:bookmarkEnd w:id="3022"/>
        <w:bookmarkEnd w:id="3023"/>
      </w:docPartBody>
    </w:docPart>
    <w:docPart>
      <w:docPartPr>
        <w:name w:val="DEE189DFBAF14EE5A76F6ACE46BE2D3E"/>
        <w:category>
          <w:name w:val="General"/>
          <w:gallery w:val="placeholder"/>
        </w:category>
        <w:types>
          <w:type w:val="bbPlcHdr"/>
        </w:types>
        <w:behaviors>
          <w:behavior w:val="content"/>
        </w:behaviors>
        <w:guid w:val="{E16487D7-7DF7-4294-8517-CD0DB19C0BBB}"/>
      </w:docPartPr>
      <w:docPartBody>
        <w:p w:rsidR="00D26F45" w:rsidRDefault="00D34FC0" w:rsidP="00D34FC0">
          <w:pPr>
            <w:pStyle w:val="DEE189DFBAF14EE5A76F6ACE46BE2D3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24" w:name="Text2"/>
        <w:bookmarkStart w:id="3025" w:name="Text10"/>
        <w:bookmarkEnd w:id="3024"/>
        <w:bookmarkEnd w:id="3025"/>
      </w:docPartBody>
    </w:docPart>
    <w:docPart>
      <w:docPartPr>
        <w:name w:val="8263DD9D5522499C89F51E49D36CC187"/>
        <w:category>
          <w:name w:val="General"/>
          <w:gallery w:val="placeholder"/>
        </w:category>
        <w:types>
          <w:type w:val="bbPlcHdr"/>
        </w:types>
        <w:behaviors>
          <w:behavior w:val="content"/>
        </w:behaviors>
        <w:guid w:val="{DBC77136-B81C-423C-836D-3B2F05F77F2E}"/>
      </w:docPartPr>
      <w:docPartBody>
        <w:p w:rsidR="00D26F45" w:rsidRDefault="00D34FC0" w:rsidP="00D34FC0">
          <w:pPr>
            <w:pStyle w:val="8263DD9D5522499C89F51E49D36CC18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26" w:name="Text2"/>
        <w:bookmarkStart w:id="3027" w:name="Text10"/>
        <w:bookmarkEnd w:id="3026"/>
        <w:bookmarkEnd w:id="3027"/>
      </w:docPartBody>
    </w:docPart>
    <w:docPart>
      <w:docPartPr>
        <w:name w:val="7926B5F0F9554BB29E4D133CA8D5C673"/>
        <w:category>
          <w:name w:val="General"/>
          <w:gallery w:val="placeholder"/>
        </w:category>
        <w:types>
          <w:type w:val="bbPlcHdr"/>
        </w:types>
        <w:behaviors>
          <w:behavior w:val="content"/>
        </w:behaviors>
        <w:guid w:val="{A0F9BAC3-0BF3-464B-9FCD-CF1EC996E9B2}"/>
      </w:docPartPr>
      <w:docPartBody>
        <w:p w:rsidR="00D26F45" w:rsidRDefault="00D34FC0" w:rsidP="00D34FC0">
          <w:pPr>
            <w:pStyle w:val="7926B5F0F9554BB29E4D133CA8D5C67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28" w:name="Text2"/>
        <w:bookmarkStart w:id="3029" w:name="Text10"/>
        <w:bookmarkEnd w:id="3028"/>
        <w:bookmarkEnd w:id="3029"/>
      </w:docPartBody>
    </w:docPart>
    <w:docPart>
      <w:docPartPr>
        <w:name w:val="03D7C8D653374C088103A17637BAC0CC"/>
        <w:category>
          <w:name w:val="General"/>
          <w:gallery w:val="placeholder"/>
        </w:category>
        <w:types>
          <w:type w:val="bbPlcHdr"/>
        </w:types>
        <w:behaviors>
          <w:behavior w:val="content"/>
        </w:behaviors>
        <w:guid w:val="{FDA14FBD-058E-4446-BE6C-2C6B13D3EAFB}"/>
      </w:docPartPr>
      <w:docPartBody>
        <w:p w:rsidR="00D26F45" w:rsidRDefault="00D34FC0" w:rsidP="00D34FC0">
          <w:pPr>
            <w:pStyle w:val="03D7C8D653374C088103A17637BAC0C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30" w:name="Text2"/>
        <w:bookmarkStart w:id="3031" w:name="Text10"/>
        <w:bookmarkEnd w:id="3030"/>
        <w:bookmarkEnd w:id="3031"/>
      </w:docPartBody>
    </w:docPart>
    <w:docPart>
      <w:docPartPr>
        <w:name w:val="EE7AAAA92FFE497C821EA8DDEDC70BFC"/>
        <w:category>
          <w:name w:val="General"/>
          <w:gallery w:val="placeholder"/>
        </w:category>
        <w:types>
          <w:type w:val="bbPlcHdr"/>
        </w:types>
        <w:behaviors>
          <w:behavior w:val="content"/>
        </w:behaviors>
        <w:guid w:val="{E181C2B6-4EFC-4671-8A91-864BEBED21FD}"/>
      </w:docPartPr>
      <w:docPartBody>
        <w:p w:rsidR="00D26F45" w:rsidRDefault="00D34FC0" w:rsidP="00D34FC0">
          <w:pPr>
            <w:pStyle w:val="EE7AAAA92FFE497C821EA8DDEDC70BF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32" w:name="Text2"/>
        <w:bookmarkStart w:id="3033" w:name="Text10"/>
        <w:bookmarkEnd w:id="3032"/>
        <w:bookmarkEnd w:id="3033"/>
      </w:docPartBody>
    </w:docPart>
    <w:docPart>
      <w:docPartPr>
        <w:name w:val="13ABEB90566244C8B3DC287D5155D61C"/>
        <w:category>
          <w:name w:val="General"/>
          <w:gallery w:val="placeholder"/>
        </w:category>
        <w:types>
          <w:type w:val="bbPlcHdr"/>
        </w:types>
        <w:behaviors>
          <w:behavior w:val="content"/>
        </w:behaviors>
        <w:guid w:val="{F3F82E90-0B54-4DD9-8F3B-265FCDA446C6}"/>
      </w:docPartPr>
      <w:docPartBody>
        <w:p w:rsidR="00D26F45" w:rsidRDefault="00D34FC0" w:rsidP="00D34FC0">
          <w:pPr>
            <w:pStyle w:val="13ABEB90566244C8B3DC287D5155D61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34" w:name="Text2"/>
        <w:bookmarkStart w:id="3035" w:name="Text10"/>
        <w:bookmarkEnd w:id="3034"/>
        <w:bookmarkEnd w:id="3035"/>
      </w:docPartBody>
    </w:docPart>
    <w:docPart>
      <w:docPartPr>
        <w:name w:val="1714BBD6A7774F44B0A87D0DAD68CAAE"/>
        <w:category>
          <w:name w:val="General"/>
          <w:gallery w:val="placeholder"/>
        </w:category>
        <w:types>
          <w:type w:val="bbPlcHdr"/>
        </w:types>
        <w:behaviors>
          <w:behavior w:val="content"/>
        </w:behaviors>
        <w:guid w:val="{7134C01A-0944-4C40-A88C-EA770593FFAC}"/>
      </w:docPartPr>
      <w:docPartBody>
        <w:p w:rsidR="00D26F45" w:rsidRDefault="00D34FC0" w:rsidP="00D34FC0">
          <w:pPr>
            <w:pStyle w:val="1714BBD6A7774F44B0A87D0DAD68CAA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36" w:name="Text2"/>
        <w:bookmarkStart w:id="3037" w:name="Text10"/>
        <w:bookmarkEnd w:id="3036"/>
        <w:bookmarkEnd w:id="3037"/>
      </w:docPartBody>
    </w:docPart>
    <w:docPart>
      <w:docPartPr>
        <w:name w:val="D32C85078485412882A90052D965D2A2"/>
        <w:category>
          <w:name w:val="General"/>
          <w:gallery w:val="placeholder"/>
        </w:category>
        <w:types>
          <w:type w:val="bbPlcHdr"/>
        </w:types>
        <w:behaviors>
          <w:behavior w:val="content"/>
        </w:behaviors>
        <w:guid w:val="{29A728FA-CF82-461C-9C61-1EC268195071}"/>
      </w:docPartPr>
      <w:docPartBody>
        <w:p w:rsidR="00D26F45" w:rsidRDefault="00D34FC0" w:rsidP="00D34FC0">
          <w:pPr>
            <w:pStyle w:val="D32C85078485412882A90052D965D2A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38" w:name="Text2"/>
        <w:bookmarkStart w:id="3039" w:name="Text10"/>
        <w:bookmarkEnd w:id="3038"/>
        <w:bookmarkEnd w:id="3039"/>
      </w:docPartBody>
    </w:docPart>
    <w:docPart>
      <w:docPartPr>
        <w:name w:val="8B25097996C9439488B7C009BAA82BB9"/>
        <w:category>
          <w:name w:val="General"/>
          <w:gallery w:val="placeholder"/>
        </w:category>
        <w:types>
          <w:type w:val="bbPlcHdr"/>
        </w:types>
        <w:behaviors>
          <w:behavior w:val="content"/>
        </w:behaviors>
        <w:guid w:val="{05B131F6-9BDD-416D-B974-2625B93B7FE2}"/>
      </w:docPartPr>
      <w:docPartBody>
        <w:p w:rsidR="00D26F45" w:rsidRDefault="00D34FC0" w:rsidP="00D34FC0">
          <w:pPr>
            <w:pStyle w:val="8B25097996C9439488B7C009BAA82BB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40" w:name="Text2"/>
        <w:bookmarkStart w:id="3041" w:name="Text10"/>
        <w:bookmarkEnd w:id="3040"/>
        <w:bookmarkEnd w:id="3041"/>
      </w:docPartBody>
    </w:docPart>
    <w:docPart>
      <w:docPartPr>
        <w:name w:val="54E89246C59B432993D3A5F4D51B610B"/>
        <w:category>
          <w:name w:val="General"/>
          <w:gallery w:val="placeholder"/>
        </w:category>
        <w:types>
          <w:type w:val="bbPlcHdr"/>
        </w:types>
        <w:behaviors>
          <w:behavior w:val="content"/>
        </w:behaviors>
        <w:guid w:val="{04C8A731-8E71-4D70-B03E-9502AF9A2BA8}"/>
      </w:docPartPr>
      <w:docPartBody>
        <w:p w:rsidR="00D26F45" w:rsidRDefault="00D34FC0" w:rsidP="00D34FC0">
          <w:pPr>
            <w:pStyle w:val="54E89246C59B432993D3A5F4D51B610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42" w:name="Text2"/>
        <w:bookmarkStart w:id="3043" w:name="Text10"/>
        <w:bookmarkEnd w:id="3042"/>
        <w:bookmarkEnd w:id="3043"/>
      </w:docPartBody>
    </w:docPart>
    <w:docPart>
      <w:docPartPr>
        <w:name w:val="E3F341EBC63C40F69730BF047E483C42"/>
        <w:category>
          <w:name w:val="General"/>
          <w:gallery w:val="placeholder"/>
        </w:category>
        <w:types>
          <w:type w:val="bbPlcHdr"/>
        </w:types>
        <w:behaviors>
          <w:behavior w:val="content"/>
        </w:behaviors>
        <w:guid w:val="{21D4128B-EBD3-4F53-913E-436B23FD6B0E}"/>
      </w:docPartPr>
      <w:docPartBody>
        <w:p w:rsidR="00D26F45" w:rsidRDefault="00D34FC0" w:rsidP="00D34FC0">
          <w:pPr>
            <w:pStyle w:val="E3F341EBC63C40F69730BF047E483C4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44" w:name="Text2"/>
        <w:bookmarkStart w:id="3045" w:name="Text10"/>
        <w:bookmarkEnd w:id="3044"/>
        <w:bookmarkEnd w:id="3045"/>
      </w:docPartBody>
    </w:docPart>
    <w:docPart>
      <w:docPartPr>
        <w:name w:val="AD834CFAC9804A8993DB09AA944B8DB2"/>
        <w:category>
          <w:name w:val="General"/>
          <w:gallery w:val="placeholder"/>
        </w:category>
        <w:types>
          <w:type w:val="bbPlcHdr"/>
        </w:types>
        <w:behaviors>
          <w:behavior w:val="content"/>
        </w:behaviors>
        <w:guid w:val="{1715521D-FEC4-4EE0-A13A-9930DD0C85D5}"/>
      </w:docPartPr>
      <w:docPartBody>
        <w:p w:rsidR="00D26F45" w:rsidRDefault="00D34FC0" w:rsidP="00D34FC0">
          <w:pPr>
            <w:pStyle w:val="AD834CFAC9804A8993DB09AA944B8DB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46" w:name="Text2"/>
        <w:bookmarkStart w:id="3047" w:name="Text10"/>
        <w:bookmarkEnd w:id="3046"/>
        <w:bookmarkEnd w:id="3047"/>
      </w:docPartBody>
    </w:docPart>
    <w:docPart>
      <w:docPartPr>
        <w:name w:val="08EBB40FEFB24615A7681A9A1613E6DA"/>
        <w:category>
          <w:name w:val="General"/>
          <w:gallery w:val="placeholder"/>
        </w:category>
        <w:types>
          <w:type w:val="bbPlcHdr"/>
        </w:types>
        <w:behaviors>
          <w:behavior w:val="content"/>
        </w:behaviors>
        <w:guid w:val="{C55721C0-5495-48CC-9CCE-58AA1AE16DE6}"/>
      </w:docPartPr>
      <w:docPartBody>
        <w:p w:rsidR="00D26F45" w:rsidRDefault="00D34FC0" w:rsidP="00D34FC0">
          <w:pPr>
            <w:pStyle w:val="08EBB40FEFB24615A7681A9A1613E6D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48" w:name="Text2"/>
        <w:bookmarkStart w:id="3049" w:name="Text10"/>
        <w:bookmarkEnd w:id="3048"/>
        <w:bookmarkEnd w:id="3049"/>
      </w:docPartBody>
    </w:docPart>
    <w:docPart>
      <w:docPartPr>
        <w:name w:val="17A29CF32AF64345A2525B0BA9E38908"/>
        <w:category>
          <w:name w:val="General"/>
          <w:gallery w:val="placeholder"/>
        </w:category>
        <w:types>
          <w:type w:val="bbPlcHdr"/>
        </w:types>
        <w:behaviors>
          <w:behavior w:val="content"/>
        </w:behaviors>
        <w:guid w:val="{F6836597-1385-4123-B67E-EE9062299779}"/>
      </w:docPartPr>
      <w:docPartBody>
        <w:p w:rsidR="00D26F45" w:rsidRDefault="00D34FC0" w:rsidP="00D34FC0">
          <w:pPr>
            <w:pStyle w:val="17A29CF32AF64345A2525B0BA9E3890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50" w:name="Text2"/>
        <w:bookmarkStart w:id="3051" w:name="Text10"/>
        <w:bookmarkEnd w:id="3050"/>
        <w:bookmarkEnd w:id="3051"/>
      </w:docPartBody>
    </w:docPart>
    <w:docPart>
      <w:docPartPr>
        <w:name w:val="D41FCFE60BC6450287E1807C65BA017B"/>
        <w:category>
          <w:name w:val="General"/>
          <w:gallery w:val="placeholder"/>
        </w:category>
        <w:types>
          <w:type w:val="bbPlcHdr"/>
        </w:types>
        <w:behaviors>
          <w:behavior w:val="content"/>
        </w:behaviors>
        <w:guid w:val="{4F78C577-1035-4E3F-8F63-4525E6CE7A0E}"/>
      </w:docPartPr>
      <w:docPartBody>
        <w:p w:rsidR="00D26F45" w:rsidRDefault="00D34FC0" w:rsidP="00D34FC0">
          <w:pPr>
            <w:pStyle w:val="D41FCFE60BC6450287E1807C65BA017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52" w:name="Text2"/>
        <w:bookmarkStart w:id="3053" w:name="Text10"/>
        <w:bookmarkEnd w:id="3052"/>
        <w:bookmarkEnd w:id="3053"/>
      </w:docPartBody>
    </w:docPart>
    <w:docPart>
      <w:docPartPr>
        <w:name w:val="4CB8A313598A4894A01A60A828A591D7"/>
        <w:category>
          <w:name w:val="General"/>
          <w:gallery w:val="placeholder"/>
        </w:category>
        <w:types>
          <w:type w:val="bbPlcHdr"/>
        </w:types>
        <w:behaviors>
          <w:behavior w:val="content"/>
        </w:behaviors>
        <w:guid w:val="{4083AD9A-A33D-4B47-B3C8-F848978F0A94}"/>
      </w:docPartPr>
      <w:docPartBody>
        <w:p w:rsidR="00D26F45" w:rsidRDefault="00D34FC0" w:rsidP="00D34FC0">
          <w:pPr>
            <w:pStyle w:val="4CB8A313598A4894A01A60A828A591D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54" w:name="Text2"/>
        <w:bookmarkStart w:id="3055" w:name="Text10"/>
        <w:bookmarkEnd w:id="3054"/>
        <w:bookmarkEnd w:id="3055"/>
      </w:docPartBody>
    </w:docPart>
    <w:docPart>
      <w:docPartPr>
        <w:name w:val="60EC1BC4C7E74156A989684C00B6096B"/>
        <w:category>
          <w:name w:val="General"/>
          <w:gallery w:val="placeholder"/>
        </w:category>
        <w:types>
          <w:type w:val="bbPlcHdr"/>
        </w:types>
        <w:behaviors>
          <w:behavior w:val="content"/>
        </w:behaviors>
        <w:guid w:val="{20C4F9C9-2D17-4C44-946B-DC84F41FCF34}"/>
      </w:docPartPr>
      <w:docPartBody>
        <w:p w:rsidR="00D26F45" w:rsidRDefault="00D34FC0" w:rsidP="00D34FC0">
          <w:pPr>
            <w:pStyle w:val="60EC1BC4C7E74156A989684C00B6096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56" w:name="Text2"/>
        <w:bookmarkStart w:id="3057" w:name="Text10"/>
        <w:bookmarkEnd w:id="3056"/>
        <w:bookmarkEnd w:id="3057"/>
      </w:docPartBody>
    </w:docPart>
    <w:docPart>
      <w:docPartPr>
        <w:name w:val="9BD01CEFF3784A1B85637381FAC94B2C"/>
        <w:category>
          <w:name w:val="General"/>
          <w:gallery w:val="placeholder"/>
        </w:category>
        <w:types>
          <w:type w:val="bbPlcHdr"/>
        </w:types>
        <w:behaviors>
          <w:behavior w:val="content"/>
        </w:behaviors>
        <w:guid w:val="{9DA79BB0-3CEB-42FD-8BE4-B6F1FF605120}"/>
      </w:docPartPr>
      <w:docPartBody>
        <w:p w:rsidR="00D26F45" w:rsidRDefault="00D34FC0" w:rsidP="00D34FC0">
          <w:pPr>
            <w:pStyle w:val="9BD01CEFF3784A1B85637381FAC94B2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58" w:name="Text2"/>
        <w:bookmarkStart w:id="3059" w:name="Text10"/>
        <w:bookmarkEnd w:id="3058"/>
        <w:bookmarkEnd w:id="3059"/>
      </w:docPartBody>
    </w:docPart>
    <w:docPart>
      <w:docPartPr>
        <w:name w:val="AC48E645687C45F081D94D160DAA7D87"/>
        <w:category>
          <w:name w:val="General"/>
          <w:gallery w:val="placeholder"/>
        </w:category>
        <w:types>
          <w:type w:val="bbPlcHdr"/>
        </w:types>
        <w:behaviors>
          <w:behavior w:val="content"/>
        </w:behaviors>
        <w:guid w:val="{82FFB48F-7002-4AA6-BC38-B03E7A9DA221}"/>
      </w:docPartPr>
      <w:docPartBody>
        <w:p w:rsidR="00D26F45" w:rsidRDefault="00D34FC0" w:rsidP="00D34FC0">
          <w:pPr>
            <w:pStyle w:val="AC48E645687C45F081D94D160DAA7D8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60" w:name="Text2"/>
        <w:bookmarkStart w:id="3061" w:name="Text10"/>
        <w:bookmarkEnd w:id="3060"/>
        <w:bookmarkEnd w:id="3061"/>
      </w:docPartBody>
    </w:docPart>
    <w:docPart>
      <w:docPartPr>
        <w:name w:val="7891E0CE43F34EB887E7843CA97CBFF4"/>
        <w:category>
          <w:name w:val="General"/>
          <w:gallery w:val="placeholder"/>
        </w:category>
        <w:types>
          <w:type w:val="bbPlcHdr"/>
        </w:types>
        <w:behaviors>
          <w:behavior w:val="content"/>
        </w:behaviors>
        <w:guid w:val="{D2083E42-9D75-4DEA-8F88-05FD3C2B4E0A}"/>
      </w:docPartPr>
      <w:docPartBody>
        <w:p w:rsidR="00D26F45" w:rsidRDefault="00D34FC0" w:rsidP="00D34FC0">
          <w:pPr>
            <w:pStyle w:val="7891E0CE43F34EB887E7843CA97CBFF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62" w:name="Text2"/>
        <w:bookmarkStart w:id="3063" w:name="Text10"/>
        <w:bookmarkEnd w:id="3062"/>
        <w:bookmarkEnd w:id="3063"/>
      </w:docPartBody>
    </w:docPart>
    <w:docPart>
      <w:docPartPr>
        <w:name w:val="2FED4883D6AD4079990CF4A75116269D"/>
        <w:category>
          <w:name w:val="General"/>
          <w:gallery w:val="placeholder"/>
        </w:category>
        <w:types>
          <w:type w:val="bbPlcHdr"/>
        </w:types>
        <w:behaviors>
          <w:behavior w:val="content"/>
        </w:behaviors>
        <w:guid w:val="{341B59EC-6655-4DEE-8E88-279B09110E67}"/>
      </w:docPartPr>
      <w:docPartBody>
        <w:p w:rsidR="00D26F45" w:rsidRDefault="00D34FC0" w:rsidP="00D34FC0">
          <w:pPr>
            <w:pStyle w:val="2FED4883D6AD4079990CF4A75116269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64" w:name="Text2"/>
        <w:bookmarkStart w:id="3065" w:name="Text10"/>
        <w:bookmarkEnd w:id="3064"/>
        <w:bookmarkEnd w:id="3065"/>
      </w:docPartBody>
    </w:docPart>
    <w:docPart>
      <w:docPartPr>
        <w:name w:val="0575837CC38D4E41A99211B4679CA4D8"/>
        <w:category>
          <w:name w:val="General"/>
          <w:gallery w:val="placeholder"/>
        </w:category>
        <w:types>
          <w:type w:val="bbPlcHdr"/>
        </w:types>
        <w:behaviors>
          <w:behavior w:val="content"/>
        </w:behaviors>
        <w:guid w:val="{57EF6A50-14BA-4267-93D3-D4E0DE0ACA74}"/>
      </w:docPartPr>
      <w:docPartBody>
        <w:p w:rsidR="00D26F45" w:rsidRDefault="00D34FC0" w:rsidP="00D34FC0">
          <w:pPr>
            <w:pStyle w:val="0575837CC38D4E41A99211B4679CA4D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66" w:name="Text2"/>
        <w:bookmarkStart w:id="3067" w:name="Text10"/>
        <w:bookmarkEnd w:id="3066"/>
        <w:bookmarkEnd w:id="3067"/>
      </w:docPartBody>
    </w:docPart>
    <w:docPart>
      <w:docPartPr>
        <w:name w:val="781ED6FC6B55463BB9B7A07E77CB19A5"/>
        <w:category>
          <w:name w:val="General"/>
          <w:gallery w:val="placeholder"/>
        </w:category>
        <w:types>
          <w:type w:val="bbPlcHdr"/>
        </w:types>
        <w:behaviors>
          <w:behavior w:val="content"/>
        </w:behaviors>
        <w:guid w:val="{4365860F-4C87-44EE-AF78-D508E4E67F77}"/>
      </w:docPartPr>
      <w:docPartBody>
        <w:p w:rsidR="00D26F45" w:rsidRDefault="00D34FC0" w:rsidP="00D34FC0">
          <w:pPr>
            <w:pStyle w:val="781ED6FC6B55463BB9B7A07E77CB19A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68" w:name="Text2"/>
        <w:bookmarkStart w:id="3069" w:name="Text10"/>
        <w:bookmarkEnd w:id="3068"/>
        <w:bookmarkEnd w:id="3069"/>
      </w:docPartBody>
    </w:docPart>
    <w:docPart>
      <w:docPartPr>
        <w:name w:val="B93C8769557043298E643E5C660FC509"/>
        <w:category>
          <w:name w:val="General"/>
          <w:gallery w:val="placeholder"/>
        </w:category>
        <w:types>
          <w:type w:val="bbPlcHdr"/>
        </w:types>
        <w:behaviors>
          <w:behavior w:val="content"/>
        </w:behaviors>
        <w:guid w:val="{D106E997-AC49-4A42-B161-2A37535E9ECB}"/>
      </w:docPartPr>
      <w:docPartBody>
        <w:p w:rsidR="00D26F45" w:rsidRDefault="00D34FC0" w:rsidP="00D34FC0">
          <w:pPr>
            <w:pStyle w:val="B93C8769557043298E643E5C660FC50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70" w:name="Text2"/>
        <w:bookmarkStart w:id="3071" w:name="Text10"/>
        <w:bookmarkEnd w:id="3070"/>
        <w:bookmarkEnd w:id="3071"/>
      </w:docPartBody>
    </w:docPart>
    <w:docPart>
      <w:docPartPr>
        <w:name w:val="C3A8E06A1D5544D385C9C8BA14F1B94A"/>
        <w:category>
          <w:name w:val="General"/>
          <w:gallery w:val="placeholder"/>
        </w:category>
        <w:types>
          <w:type w:val="bbPlcHdr"/>
        </w:types>
        <w:behaviors>
          <w:behavior w:val="content"/>
        </w:behaviors>
        <w:guid w:val="{0F51EEF6-9A58-42AF-8CF4-A7043B1C657E}"/>
      </w:docPartPr>
      <w:docPartBody>
        <w:p w:rsidR="00D26F45" w:rsidRDefault="00D34FC0" w:rsidP="00D34FC0">
          <w:pPr>
            <w:pStyle w:val="C3A8E06A1D5544D385C9C8BA14F1B94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72" w:name="Text2"/>
        <w:bookmarkStart w:id="3073" w:name="Text10"/>
        <w:bookmarkEnd w:id="3072"/>
        <w:bookmarkEnd w:id="3073"/>
      </w:docPartBody>
    </w:docPart>
    <w:docPart>
      <w:docPartPr>
        <w:name w:val="7E08406F8D064F4BA557F81CAD9E075F"/>
        <w:category>
          <w:name w:val="General"/>
          <w:gallery w:val="placeholder"/>
        </w:category>
        <w:types>
          <w:type w:val="bbPlcHdr"/>
        </w:types>
        <w:behaviors>
          <w:behavior w:val="content"/>
        </w:behaviors>
        <w:guid w:val="{D8D0A150-05C7-4249-B04D-AFF08EDAC786}"/>
      </w:docPartPr>
      <w:docPartBody>
        <w:p w:rsidR="00D26F45" w:rsidRDefault="00D34FC0" w:rsidP="00D34FC0">
          <w:pPr>
            <w:pStyle w:val="7E08406F8D064F4BA557F81CAD9E075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74" w:name="Text2"/>
        <w:bookmarkStart w:id="3075" w:name="Text10"/>
        <w:bookmarkEnd w:id="3074"/>
        <w:bookmarkEnd w:id="3075"/>
      </w:docPartBody>
    </w:docPart>
    <w:docPart>
      <w:docPartPr>
        <w:name w:val="761874C5A682449DB2549E4482D3F8EA"/>
        <w:category>
          <w:name w:val="General"/>
          <w:gallery w:val="placeholder"/>
        </w:category>
        <w:types>
          <w:type w:val="bbPlcHdr"/>
        </w:types>
        <w:behaviors>
          <w:behavior w:val="content"/>
        </w:behaviors>
        <w:guid w:val="{1917F7EC-75FF-4A12-ABE1-24F0536C2E0B}"/>
      </w:docPartPr>
      <w:docPartBody>
        <w:p w:rsidR="00D26F45" w:rsidRDefault="00D34FC0" w:rsidP="00D34FC0">
          <w:pPr>
            <w:pStyle w:val="761874C5A682449DB2549E4482D3F8E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76" w:name="Text2"/>
        <w:bookmarkStart w:id="3077" w:name="Text10"/>
        <w:bookmarkEnd w:id="3076"/>
        <w:bookmarkEnd w:id="3077"/>
      </w:docPartBody>
    </w:docPart>
    <w:docPart>
      <w:docPartPr>
        <w:name w:val="5CE209D356604BA0A14CBA50EF19FC77"/>
        <w:category>
          <w:name w:val="General"/>
          <w:gallery w:val="placeholder"/>
        </w:category>
        <w:types>
          <w:type w:val="bbPlcHdr"/>
        </w:types>
        <w:behaviors>
          <w:behavior w:val="content"/>
        </w:behaviors>
        <w:guid w:val="{C5AAF630-F964-4FB7-B9DA-7A6466992523}"/>
      </w:docPartPr>
      <w:docPartBody>
        <w:p w:rsidR="00D26F45" w:rsidRDefault="00D34FC0" w:rsidP="00D34FC0">
          <w:pPr>
            <w:pStyle w:val="5CE209D356604BA0A14CBA50EF19FC7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78" w:name="Text2"/>
        <w:bookmarkStart w:id="3079" w:name="Text10"/>
        <w:bookmarkEnd w:id="3078"/>
        <w:bookmarkEnd w:id="3079"/>
      </w:docPartBody>
    </w:docPart>
    <w:docPart>
      <w:docPartPr>
        <w:name w:val="A7D1DB8FC21541BCBD234AA685A9AC73"/>
        <w:category>
          <w:name w:val="General"/>
          <w:gallery w:val="placeholder"/>
        </w:category>
        <w:types>
          <w:type w:val="bbPlcHdr"/>
        </w:types>
        <w:behaviors>
          <w:behavior w:val="content"/>
        </w:behaviors>
        <w:guid w:val="{45476468-D50C-41D1-B3D0-E48A154CBEC7}"/>
      </w:docPartPr>
      <w:docPartBody>
        <w:p w:rsidR="00D26F45" w:rsidRDefault="00D34FC0" w:rsidP="00D34FC0">
          <w:pPr>
            <w:pStyle w:val="A7D1DB8FC21541BCBD234AA685A9AC7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80" w:name="Text2"/>
        <w:bookmarkStart w:id="3081" w:name="Text10"/>
        <w:bookmarkEnd w:id="3080"/>
        <w:bookmarkEnd w:id="3081"/>
      </w:docPartBody>
    </w:docPart>
    <w:docPart>
      <w:docPartPr>
        <w:name w:val="ED528497BFE04D10A29AC1A7A4CAF331"/>
        <w:category>
          <w:name w:val="General"/>
          <w:gallery w:val="placeholder"/>
        </w:category>
        <w:types>
          <w:type w:val="bbPlcHdr"/>
        </w:types>
        <w:behaviors>
          <w:behavior w:val="content"/>
        </w:behaviors>
        <w:guid w:val="{D8C77838-70A3-46D8-A267-B57645E71EB8}"/>
      </w:docPartPr>
      <w:docPartBody>
        <w:p w:rsidR="00D26F45" w:rsidRDefault="00D34FC0" w:rsidP="00D34FC0">
          <w:pPr>
            <w:pStyle w:val="ED528497BFE04D10A29AC1A7A4CAF33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82" w:name="Text2"/>
        <w:bookmarkStart w:id="3083" w:name="Text10"/>
        <w:bookmarkEnd w:id="3082"/>
        <w:bookmarkEnd w:id="3083"/>
      </w:docPartBody>
    </w:docPart>
    <w:docPart>
      <w:docPartPr>
        <w:name w:val="33A042EDCEA04E509547CE36B80AA020"/>
        <w:category>
          <w:name w:val="General"/>
          <w:gallery w:val="placeholder"/>
        </w:category>
        <w:types>
          <w:type w:val="bbPlcHdr"/>
        </w:types>
        <w:behaviors>
          <w:behavior w:val="content"/>
        </w:behaviors>
        <w:guid w:val="{DFA7B8B2-FA25-4278-A1C1-5F13CBC6DABD}"/>
      </w:docPartPr>
      <w:docPartBody>
        <w:p w:rsidR="00D26F45" w:rsidRDefault="00D34FC0" w:rsidP="00D34FC0">
          <w:pPr>
            <w:pStyle w:val="33A042EDCEA04E509547CE36B80AA02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84" w:name="Text2"/>
        <w:bookmarkStart w:id="3085" w:name="Text10"/>
        <w:bookmarkEnd w:id="3084"/>
        <w:bookmarkEnd w:id="3085"/>
      </w:docPartBody>
    </w:docPart>
    <w:docPart>
      <w:docPartPr>
        <w:name w:val="747582F5FE9A4D1DA69880D78C651769"/>
        <w:category>
          <w:name w:val="General"/>
          <w:gallery w:val="placeholder"/>
        </w:category>
        <w:types>
          <w:type w:val="bbPlcHdr"/>
        </w:types>
        <w:behaviors>
          <w:behavior w:val="content"/>
        </w:behaviors>
        <w:guid w:val="{05FC5315-1541-486B-83B9-F915B3BB16A3}"/>
      </w:docPartPr>
      <w:docPartBody>
        <w:p w:rsidR="00D26F45" w:rsidRDefault="00D34FC0" w:rsidP="00D34FC0">
          <w:pPr>
            <w:pStyle w:val="747582F5FE9A4D1DA69880D78C65176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86" w:name="Text2"/>
        <w:bookmarkStart w:id="3087" w:name="Text10"/>
        <w:bookmarkEnd w:id="3086"/>
        <w:bookmarkEnd w:id="3087"/>
      </w:docPartBody>
    </w:docPart>
    <w:docPart>
      <w:docPartPr>
        <w:name w:val="E92F355A3D3047B48343F3654B043A8D"/>
        <w:category>
          <w:name w:val="General"/>
          <w:gallery w:val="placeholder"/>
        </w:category>
        <w:types>
          <w:type w:val="bbPlcHdr"/>
        </w:types>
        <w:behaviors>
          <w:behavior w:val="content"/>
        </w:behaviors>
        <w:guid w:val="{EBE3AE8D-72BE-4A5C-8BC1-78A8363D2DA1}"/>
      </w:docPartPr>
      <w:docPartBody>
        <w:p w:rsidR="00D26F45" w:rsidRDefault="00D34FC0" w:rsidP="00D34FC0">
          <w:pPr>
            <w:pStyle w:val="E92F355A3D3047B48343F3654B043A8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88" w:name="Text2"/>
        <w:bookmarkStart w:id="3089" w:name="Text10"/>
        <w:bookmarkEnd w:id="3088"/>
        <w:bookmarkEnd w:id="3089"/>
      </w:docPartBody>
    </w:docPart>
    <w:docPart>
      <w:docPartPr>
        <w:name w:val="C75504F14D294078AD64E301E249CABE"/>
        <w:category>
          <w:name w:val="General"/>
          <w:gallery w:val="placeholder"/>
        </w:category>
        <w:types>
          <w:type w:val="bbPlcHdr"/>
        </w:types>
        <w:behaviors>
          <w:behavior w:val="content"/>
        </w:behaviors>
        <w:guid w:val="{27C88BF1-1911-4250-A8BF-94AF8B300C7E}"/>
      </w:docPartPr>
      <w:docPartBody>
        <w:p w:rsidR="00D26F45" w:rsidRDefault="00D34FC0" w:rsidP="00D34FC0">
          <w:pPr>
            <w:pStyle w:val="C75504F14D294078AD64E301E249CAB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90" w:name="Text2"/>
        <w:bookmarkStart w:id="3091" w:name="Text10"/>
        <w:bookmarkEnd w:id="3090"/>
        <w:bookmarkEnd w:id="3091"/>
      </w:docPartBody>
    </w:docPart>
    <w:docPart>
      <w:docPartPr>
        <w:name w:val="EB49ADD4E37F4FEA9019CB68CA3BC3E7"/>
        <w:category>
          <w:name w:val="General"/>
          <w:gallery w:val="placeholder"/>
        </w:category>
        <w:types>
          <w:type w:val="bbPlcHdr"/>
        </w:types>
        <w:behaviors>
          <w:behavior w:val="content"/>
        </w:behaviors>
        <w:guid w:val="{748E79B4-4138-49DF-835C-1174F82E5F4C}"/>
      </w:docPartPr>
      <w:docPartBody>
        <w:p w:rsidR="00D26F45" w:rsidRDefault="00D34FC0" w:rsidP="00D34FC0">
          <w:pPr>
            <w:pStyle w:val="EB49ADD4E37F4FEA9019CB68CA3BC3E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92" w:name="Text2"/>
        <w:bookmarkStart w:id="3093" w:name="Text10"/>
        <w:bookmarkEnd w:id="3092"/>
        <w:bookmarkEnd w:id="3093"/>
      </w:docPartBody>
    </w:docPart>
    <w:docPart>
      <w:docPartPr>
        <w:name w:val="27BEFAF883054608A7BF4A2A3C46EE7D"/>
        <w:category>
          <w:name w:val="General"/>
          <w:gallery w:val="placeholder"/>
        </w:category>
        <w:types>
          <w:type w:val="bbPlcHdr"/>
        </w:types>
        <w:behaviors>
          <w:behavior w:val="content"/>
        </w:behaviors>
        <w:guid w:val="{9C1C104F-B492-4F9D-BBAC-6BFF31D5A6FF}"/>
      </w:docPartPr>
      <w:docPartBody>
        <w:p w:rsidR="00D26F45" w:rsidRDefault="00D34FC0" w:rsidP="00D34FC0">
          <w:pPr>
            <w:pStyle w:val="27BEFAF883054608A7BF4A2A3C46EE7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94" w:name="Text2"/>
        <w:bookmarkStart w:id="3095" w:name="Text10"/>
        <w:bookmarkEnd w:id="3094"/>
        <w:bookmarkEnd w:id="3095"/>
      </w:docPartBody>
    </w:docPart>
    <w:docPart>
      <w:docPartPr>
        <w:name w:val="49DA756964914E9C9C4A28F70A1A0142"/>
        <w:category>
          <w:name w:val="General"/>
          <w:gallery w:val="placeholder"/>
        </w:category>
        <w:types>
          <w:type w:val="bbPlcHdr"/>
        </w:types>
        <w:behaviors>
          <w:behavior w:val="content"/>
        </w:behaviors>
        <w:guid w:val="{D3EBC62A-9D12-47AE-8908-9BD9339583E6}"/>
      </w:docPartPr>
      <w:docPartBody>
        <w:p w:rsidR="00D26F45" w:rsidRDefault="00D34FC0" w:rsidP="00D34FC0">
          <w:pPr>
            <w:pStyle w:val="49DA756964914E9C9C4A28F70A1A014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96" w:name="Text2"/>
        <w:bookmarkStart w:id="3097" w:name="Text10"/>
        <w:bookmarkEnd w:id="3096"/>
        <w:bookmarkEnd w:id="3097"/>
      </w:docPartBody>
    </w:docPart>
    <w:docPart>
      <w:docPartPr>
        <w:name w:val="5BC4BE5F846C4F719ABEE71C227095B0"/>
        <w:category>
          <w:name w:val="General"/>
          <w:gallery w:val="placeholder"/>
        </w:category>
        <w:types>
          <w:type w:val="bbPlcHdr"/>
        </w:types>
        <w:behaviors>
          <w:behavior w:val="content"/>
        </w:behaviors>
        <w:guid w:val="{C3BA6672-7F10-4A61-8AEB-F509ED9B6A2C}"/>
      </w:docPartPr>
      <w:docPartBody>
        <w:p w:rsidR="00D26F45" w:rsidRDefault="00D34FC0" w:rsidP="00D34FC0">
          <w:pPr>
            <w:pStyle w:val="5BC4BE5F846C4F719ABEE71C227095B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098" w:name="Text2"/>
        <w:bookmarkStart w:id="3099" w:name="Text10"/>
        <w:bookmarkEnd w:id="3098"/>
        <w:bookmarkEnd w:id="3099"/>
      </w:docPartBody>
    </w:docPart>
    <w:docPart>
      <w:docPartPr>
        <w:name w:val="1AD76FBE78DA4EAE9F2FC7D0C622ADA7"/>
        <w:category>
          <w:name w:val="General"/>
          <w:gallery w:val="placeholder"/>
        </w:category>
        <w:types>
          <w:type w:val="bbPlcHdr"/>
        </w:types>
        <w:behaviors>
          <w:behavior w:val="content"/>
        </w:behaviors>
        <w:guid w:val="{D83A5FF0-8EE3-4DC3-869C-FF8F40C60083}"/>
      </w:docPartPr>
      <w:docPartBody>
        <w:p w:rsidR="00D26F45" w:rsidRDefault="00D34FC0" w:rsidP="00D34FC0">
          <w:pPr>
            <w:pStyle w:val="1AD76FBE78DA4EAE9F2FC7D0C622ADA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00" w:name="Text2"/>
        <w:bookmarkStart w:id="3101" w:name="Text10"/>
        <w:bookmarkEnd w:id="3100"/>
        <w:bookmarkEnd w:id="3101"/>
      </w:docPartBody>
    </w:docPart>
    <w:docPart>
      <w:docPartPr>
        <w:name w:val="A927E27035DC44528CFBADBDEA463813"/>
        <w:category>
          <w:name w:val="General"/>
          <w:gallery w:val="placeholder"/>
        </w:category>
        <w:types>
          <w:type w:val="bbPlcHdr"/>
        </w:types>
        <w:behaviors>
          <w:behavior w:val="content"/>
        </w:behaviors>
        <w:guid w:val="{73CBC179-B6AD-44EB-99BE-210B90A37678}"/>
      </w:docPartPr>
      <w:docPartBody>
        <w:p w:rsidR="00D26F45" w:rsidRDefault="00D34FC0" w:rsidP="00D34FC0">
          <w:pPr>
            <w:pStyle w:val="A927E27035DC44528CFBADBDEA46381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02" w:name="Text2"/>
        <w:bookmarkStart w:id="3103" w:name="Text10"/>
        <w:bookmarkEnd w:id="3102"/>
        <w:bookmarkEnd w:id="3103"/>
      </w:docPartBody>
    </w:docPart>
    <w:docPart>
      <w:docPartPr>
        <w:name w:val="F2B349BE50D442F9BA71FA8359D500BD"/>
        <w:category>
          <w:name w:val="General"/>
          <w:gallery w:val="placeholder"/>
        </w:category>
        <w:types>
          <w:type w:val="bbPlcHdr"/>
        </w:types>
        <w:behaviors>
          <w:behavior w:val="content"/>
        </w:behaviors>
        <w:guid w:val="{C85967D2-2F75-4536-BF9B-737BD5C9F447}"/>
      </w:docPartPr>
      <w:docPartBody>
        <w:p w:rsidR="00D26F45" w:rsidRDefault="00D34FC0" w:rsidP="00D34FC0">
          <w:pPr>
            <w:pStyle w:val="F2B349BE50D442F9BA71FA8359D500B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04" w:name="Text2"/>
        <w:bookmarkStart w:id="3105" w:name="Text10"/>
        <w:bookmarkEnd w:id="3104"/>
        <w:bookmarkEnd w:id="3105"/>
      </w:docPartBody>
    </w:docPart>
    <w:docPart>
      <w:docPartPr>
        <w:name w:val="0B170841FCFB41398A58DA44853087F3"/>
        <w:category>
          <w:name w:val="General"/>
          <w:gallery w:val="placeholder"/>
        </w:category>
        <w:types>
          <w:type w:val="bbPlcHdr"/>
        </w:types>
        <w:behaviors>
          <w:behavior w:val="content"/>
        </w:behaviors>
        <w:guid w:val="{D215CCCA-3DF0-4F03-A430-B8C05A825EC9}"/>
      </w:docPartPr>
      <w:docPartBody>
        <w:p w:rsidR="00D26F45" w:rsidRDefault="00D34FC0" w:rsidP="00D34FC0">
          <w:pPr>
            <w:pStyle w:val="0B170841FCFB41398A58DA44853087F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06" w:name="Text2"/>
        <w:bookmarkStart w:id="3107" w:name="Text10"/>
        <w:bookmarkEnd w:id="3106"/>
        <w:bookmarkEnd w:id="3107"/>
      </w:docPartBody>
    </w:docPart>
    <w:docPart>
      <w:docPartPr>
        <w:name w:val="B166881BC1614D6E819CDBF8BD8577DF"/>
        <w:category>
          <w:name w:val="General"/>
          <w:gallery w:val="placeholder"/>
        </w:category>
        <w:types>
          <w:type w:val="bbPlcHdr"/>
        </w:types>
        <w:behaviors>
          <w:behavior w:val="content"/>
        </w:behaviors>
        <w:guid w:val="{31E07D7A-3445-432F-B7AB-DE1E40C8AF3A}"/>
      </w:docPartPr>
      <w:docPartBody>
        <w:p w:rsidR="00D26F45" w:rsidRDefault="00D34FC0" w:rsidP="00D34FC0">
          <w:pPr>
            <w:pStyle w:val="B166881BC1614D6E819CDBF8BD8577D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08" w:name="Text2"/>
        <w:bookmarkStart w:id="3109" w:name="Text10"/>
        <w:bookmarkEnd w:id="3108"/>
        <w:bookmarkEnd w:id="3109"/>
      </w:docPartBody>
    </w:docPart>
    <w:docPart>
      <w:docPartPr>
        <w:name w:val="03DC56F76A574354BEA9AF4A4866E2F5"/>
        <w:category>
          <w:name w:val="General"/>
          <w:gallery w:val="placeholder"/>
        </w:category>
        <w:types>
          <w:type w:val="bbPlcHdr"/>
        </w:types>
        <w:behaviors>
          <w:behavior w:val="content"/>
        </w:behaviors>
        <w:guid w:val="{CD85F9A8-A6D9-456D-8B24-50BDC015303E}"/>
      </w:docPartPr>
      <w:docPartBody>
        <w:p w:rsidR="00D26F45" w:rsidRDefault="00D34FC0" w:rsidP="00D34FC0">
          <w:pPr>
            <w:pStyle w:val="03DC56F76A574354BEA9AF4A4866E2F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10" w:name="Text2"/>
        <w:bookmarkStart w:id="3111" w:name="Text10"/>
        <w:bookmarkEnd w:id="3110"/>
        <w:bookmarkEnd w:id="3111"/>
      </w:docPartBody>
    </w:docPart>
    <w:docPart>
      <w:docPartPr>
        <w:name w:val="75ECB1F78F6C403B813C2ADB93DD3E7E"/>
        <w:category>
          <w:name w:val="General"/>
          <w:gallery w:val="placeholder"/>
        </w:category>
        <w:types>
          <w:type w:val="bbPlcHdr"/>
        </w:types>
        <w:behaviors>
          <w:behavior w:val="content"/>
        </w:behaviors>
        <w:guid w:val="{6A0CD581-EA25-4E2C-8CCC-96210FC4D6AD}"/>
      </w:docPartPr>
      <w:docPartBody>
        <w:p w:rsidR="00D26F45" w:rsidRDefault="00D34FC0" w:rsidP="00D34FC0">
          <w:pPr>
            <w:pStyle w:val="75ECB1F78F6C403B813C2ADB93DD3E7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12" w:name="Text2"/>
        <w:bookmarkStart w:id="3113" w:name="Text10"/>
        <w:bookmarkEnd w:id="3112"/>
        <w:bookmarkEnd w:id="3113"/>
      </w:docPartBody>
    </w:docPart>
    <w:docPart>
      <w:docPartPr>
        <w:name w:val="E3862A4A3D6945958B2F7EDDB74495F3"/>
        <w:category>
          <w:name w:val="General"/>
          <w:gallery w:val="placeholder"/>
        </w:category>
        <w:types>
          <w:type w:val="bbPlcHdr"/>
        </w:types>
        <w:behaviors>
          <w:behavior w:val="content"/>
        </w:behaviors>
        <w:guid w:val="{B41D387C-F5ED-4E88-9714-37DAA54C15C4}"/>
      </w:docPartPr>
      <w:docPartBody>
        <w:p w:rsidR="00D26F45" w:rsidRDefault="00D34FC0" w:rsidP="00D34FC0">
          <w:pPr>
            <w:pStyle w:val="E3862A4A3D6945958B2F7EDDB74495F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14" w:name="Text2"/>
        <w:bookmarkStart w:id="3115" w:name="Text10"/>
        <w:bookmarkEnd w:id="3114"/>
        <w:bookmarkEnd w:id="3115"/>
      </w:docPartBody>
    </w:docPart>
    <w:docPart>
      <w:docPartPr>
        <w:name w:val="8FF9B9C0D69C436BB5D0DE53A6B3C521"/>
        <w:category>
          <w:name w:val="General"/>
          <w:gallery w:val="placeholder"/>
        </w:category>
        <w:types>
          <w:type w:val="bbPlcHdr"/>
        </w:types>
        <w:behaviors>
          <w:behavior w:val="content"/>
        </w:behaviors>
        <w:guid w:val="{DD7F9DA0-7F68-46D8-B2D1-53F014F74F7F}"/>
      </w:docPartPr>
      <w:docPartBody>
        <w:p w:rsidR="00D26F45" w:rsidRDefault="00D34FC0" w:rsidP="00D34FC0">
          <w:pPr>
            <w:pStyle w:val="8FF9B9C0D69C436BB5D0DE53A6B3C52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16" w:name="Text2"/>
        <w:bookmarkStart w:id="3117" w:name="Text10"/>
        <w:bookmarkEnd w:id="3116"/>
        <w:bookmarkEnd w:id="3117"/>
      </w:docPartBody>
    </w:docPart>
    <w:docPart>
      <w:docPartPr>
        <w:name w:val="13A7DE8D60364349BF9E9A528A6E8DDB"/>
        <w:category>
          <w:name w:val="General"/>
          <w:gallery w:val="placeholder"/>
        </w:category>
        <w:types>
          <w:type w:val="bbPlcHdr"/>
        </w:types>
        <w:behaviors>
          <w:behavior w:val="content"/>
        </w:behaviors>
        <w:guid w:val="{A074DE71-E1E2-45CB-87E4-BD64FDC47FAE}"/>
      </w:docPartPr>
      <w:docPartBody>
        <w:p w:rsidR="00D26F45" w:rsidRDefault="00D34FC0" w:rsidP="00D34FC0">
          <w:pPr>
            <w:pStyle w:val="13A7DE8D60364349BF9E9A528A6E8DD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18" w:name="Text2"/>
        <w:bookmarkStart w:id="3119" w:name="Text10"/>
        <w:bookmarkEnd w:id="3118"/>
        <w:bookmarkEnd w:id="3119"/>
      </w:docPartBody>
    </w:docPart>
    <w:docPart>
      <w:docPartPr>
        <w:name w:val="0B52FE8DFC3E4A3EA132817A9FFE879E"/>
        <w:category>
          <w:name w:val="General"/>
          <w:gallery w:val="placeholder"/>
        </w:category>
        <w:types>
          <w:type w:val="bbPlcHdr"/>
        </w:types>
        <w:behaviors>
          <w:behavior w:val="content"/>
        </w:behaviors>
        <w:guid w:val="{AB78005A-A5C5-46BF-B025-13E174431D95}"/>
      </w:docPartPr>
      <w:docPartBody>
        <w:p w:rsidR="00D26F45" w:rsidRDefault="00D34FC0" w:rsidP="00D34FC0">
          <w:pPr>
            <w:pStyle w:val="0B52FE8DFC3E4A3EA132817A9FFE879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20" w:name="Text2"/>
        <w:bookmarkStart w:id="3121" w:name="Text10"/>
        <w:bookmarkEnd w:id="3120"/>
        <w:bookmarkEnd w:id="3121"/>
      </w:docPartBody>
    </w:docPart>
    <w:docPart>
      <w:docPartPr>
        <w:name w:val="6863872BB6844CA1B7AD111EAE2F8DC4"/>
        <w:category>
          <w:name w:val="General"/>
          <w:gallery w:val="placeholder"/>
        </w:category>
        <w:types>
          <w:type w:val="bbPlcHdr"/>
        </w:types>
        <w:behaviors>
          <w:behavior w:val="content"/>
        </w:behaviors>
        <w:guid w:val="{29616A83-0C72-4B66-8A51-B5F95368F2D0}"/>
      </w:docPartPr>
      <w:docPartBody>
        <w:p w:rsidR="00D26F45" w:rsidRDefault="00D34FC0" w:rsidP="00D34FC0">
          <w:pPr>
            <w:pStyle w:val="6863872BB6844CA1B7AD111EAE2F8DC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22" w:name="Text2"/>
        <w:bookmarkStart w:id="3123" w:name="Text10"/>
        <w:bookmarkEnd w:id="3122"/>
        <w:bookmarkEnd w:id="3123"/>
      </w:docPartBody>
    </w:docPart>
    <w:docPart>
      <w:docPartPr>
        <w:name w:val="A9777BD5BDAB4867A8A9E0E7FE982858"/>
        <w:category>
          <w:name w:val="General"/>
          <w:gallery w:val="placeholder"/>
        </w:category>
        <w:types>
          <w:type w:val="bbPlcHdr"/>
        </w:types>
        <w:behaviors>
          <w:behavior w:val="content"/>
        </w:behaviors>
        <w:guid w:val="{A07FAA88-DE2E-4AB4-9328-EB0AD787AA26}"/>
      </w:docPartPr>
      <w:docPartBody>
        <w:p w:rsidR="00D26F45" w:rsidRDefault="00D34FC0" w:rsidP="00D34FC0">
          <w:pPr>
            <w:pStyle w:val="A9777BD5BDAB4867A8A9E0E7FE98285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24" w:name="Text2"/>
        <w:bookmarkStart w:id="3125" w:name="Text10"/>
        <w:bookmarkEnd w:id="3124"/>
        <w:bookmarkEnd w:id="3125"/>
      </w:docPartBody>
    </w:docPart>
    <w:docPart>
      <w:docPartPr>
        <w:name w:val="4325FB6EBAE04FB6BC90F8B4CB7436AC"/>
        <w:category>
          <w:name w:val="General"/>
          <w:gallery w:val="placeholder"/>
        </w:category>
        <w:types>
          <w:type w:val="bbPlcHdr"/>
        </w:types>
        <w:behaviors>
          <w:behavior w:val="content"/>
        </w:behaviors>
        <w:guid w:val="{B2469C64-9DE8-4ECA-A4BD-BEF96B09F5D9}"/>
      </w:docPartPr>
      <w:docPartBody>
        <w:p w:rsidR="00D26F45" w:rsidRDefault="00D34FC0" w:rsidP="00D34FC0">
          <w:pPr>
            <w:pStyle w:val="4325FB6EBAE04FB6BC90F8B4CB7436A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26" w:name="Text2"/>
        <w:bookmarkStart w:id="3127" w:name="Text10"/>
        <w:bookmarkEnd w:id="3126"/>
        <w:bookmarkEnd w:id="3127"/>
      </w:docPartBody>
    </w:docPart>
    <w:docPart>
      <w:docPartPr>
        <w:name w:val="653EB98E2227403FAB527549FA119BF8"/>
        <w:category>
          <w:name w:val="General"/>
          <w:gallery w:val="placeholder"/>
        </w:category>
        <w:types>
          <w:type w:val="bbPlcHdr"/>
        </w:types>
        <w:behaviors>
          <w:behavior w:val="content"/>
        </w:behaviors>
        <w:guid w:val="{5944AA5B-56D7-4BD3-BC90-BB8E65CB22D5}"/>
      </w:docPartPr>
      <w:docPartBody>
        <w:p w:rsidR="00D26F45" w:rsidRDefault="00D34FC0" w:rsidP="00D34FC0">
          <w:pPr>
            <w:pStyle w:val="653EB98E2227403FAB527549FA119BF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28" w:name="Text2"/>
        <w:bookmarkStart w:id="3129" w:name="Text10"/>
        <w:bookmarkEnd w:id="3128"/>
        <w:bookmarkEnd w:id="3129"/>
      </w:docPartBody>
    </w:docPart>
    <w:docPart>
      <w:docPartPr>
        <w:name w:val="909805F3BDEF49319FEA2038E23091F4"/>
        <w:category>
          <w:name w:val="General"/>
          <w:gallery w:val="placeholder"/>
        </w:category>
        <w:types>
          <w:type w:val="bbPlcHdr"/>
        </w:types>
        <w:behaviors>
          <w:behavior w:val="content"/>
        </w:behaviors>
        <w:guid w:val="{A1CC1EFE-8360-451A-A046-DC55D9140499}"/>
      </w:docPartPr>
      <w:docPartBody>
        <w:p w:rsidR="00D26F45" w:rsidRDefault="00D34FC0" w:rsidP="00D34FC0">
          <w:pPr>
            <w:pStyle w:val="909805F3BDEF49319FEA2038E23091F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30" w:name="Text2"/>
        <w:bookmarkStart w:id="3131" w:name="Text10"/>
        <w:bookmarkEnd w:id="3130"/>
        <w:bookmarkEnd w:id="3131"/>
      </w:docPartBody>
    </w:docPart>
    <w:docPart>
      <w:docPartPr>
        <w:name w:val="E45DB781EB604CE3856E90219FF59ED4"/>
        <w:category>
          <w:name w:val="General"/>
          <w:gallery w:val="placeholder"/>
        </w:category>
        <w:types>
          <w:type w:val="bbPlcHdr"/>
        </w:types>
        <w:behaviors>
          <w:behavior w:val="content"/>
        </w:behaviors>
        <w:guid w:val="{0CE595CF-1B55-493B-AE92-630A4B0084FF}"/>
      </w:docPartPr>
      <w:docPartBody>
        <w:p w:rsidR="00D26F45" w:rsidRDefault="00D34FC0" w:rsidP="00D34FC0">
          <w:pPr>
            <w:pStyle w:val="E45DB781EB604CE3856E90219FF59ED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32" w:name="Text2"/>
        <w:bookmarkStart w:id="3133" w:name="Text10"/>
        <w:bookmarkEnd w:id="3132"/>
        <w:bookmarkEnd w:id="3133"/>
      </w:docPartBody>
    </w:docPart>
    <w:docPart>
      <w:docPartPr>
        <w:name w:val="30257EE77C374F68B599E4E98966165A"/>
        <w:category>
          <w:name w:val="General"/>
          <w:gallery w:val="placeholder"/>
        </w:category>
        <w:types>
          <w:type w:val="bbPlcHdr"/>
        </w:types>
        <w:behaviors>
          <w:behavior w:val="content"/>
        </w:behaviors>
        <w:guid w:val="{13C88C46-EBEB-4946-AEBE-0E1EF2851722}"/>
      </w:docPartPr>
      <w:docPartBody>
        <w:p w:rsidR="00D26F45" w:rsidRDefault="00D34FC0" w:rsidP="00D34FC0">
          <w:pPr>
            <w:pStyle w:val="30257EE77C374F68B599E4E98966165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34" w:name="Text2"/>
        <w:bookmarkStart w:id="3135" w:name="Text10"/>
        <w:bookmarkEnd w:id="3134"/>
        <w:bookmarkEnd w:id="3135"/>
      </w:docPartBody>
    </w:docPart>
    <w:docPart>
      <w:docPartPr>
        <w:name w:val="6E2F7CBC6FF14BBB9BDC4C9EEECDAF20"/>
        <w:category>
          <w:name w:val="General"/>
          <w:gallery w:val="placeholder"/>
        </w:category>
        <w:types>
          <w:type w:val="bbPlcHdr"/>
        </w:types>
        <w:behaviors>
          <w:behavior w:val="content"/>
        </w:behaviors>
        <w:guid w:val="{0235FC9C-0494-4498-AD4F-71881B37BAE2}"/>
      </w:docPartPr>
      <w:docPartBody>
        <w:p w:rsidR="00D26F45" w:rsidRDefault="00D34FC0" w:rsidP="00D34FC0">
          <w:pPr>
            <w:pStyle w:val="6E2F7CBC6FF14BBB9BDC4C9EEECDAF2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36" w:name="Text2"/>
        <w:bookmarkStart w:id="3137" w:name="Text10"/>
        <w:bookmarkEnd w:id="3136"/>
        <w:bookmarkEnd w:id="3137"/>
      </w:docPartBody>
    </w:docPart>
    <w:docPart>
      <w:docPartPr>
        <w:name w:val="D97F80C6D4D94AFFA4993599230BC744"/>
        <w:category>
          <w:name w:val="General"/>
          <w:gallery w:val="placeholder"/>
        </w:category>
        <w:types>
          <w:type w:val="bbPlcHdr"/>
        </w:types>
        <w:behaviors>
          <w:behavior w:val="content"/>
        </w:behaviors>
        <w:guid w:val="{BD57D87B-093D-4A8D-BFDE-CCC9ECBBAA3F}"/>
      </w:docPartPr>
      <w:docPartBody>
        <w:p w:rsidR="00D26F45" w:rsidRDefault="00D34FC0" w:rsidP="00D34FC0">
          <w:pPr>
            <w:pStyle w:val="D97F80C6D4D94AFFA4993599230BC744"/>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38" w:name="Text2"/>
        <w:bookmarkStart w:id="3139" w:name="Text10"/>
        <w:bookmarkEnd w:id="3138"/>
        <w:bookmarkEnd w:id="3139"/>
      </w:docPartBody>
    </w:docPart>
    <w:docPart>
      <w:docPartPr>
        <w:name w:val="A31AF746740F442FBB7C1E25DE802606"/>
        <w:category>
          <w:name w:val="General"/>
          <w:gallery w:val="placeholder"/>
        </w:category>
        <w:types>
          <w:type w:val="bbPlcHdr"/>
        </w:types>
        <w:behaviors>
          <w:behavior w:val="content"/>
        </w:behaviors>
        <w:guid w:val="{C66B467D-10AB-4519-820A-55421B3CB8BE}"/>
      </w:docPartPr>
      <w:docPartBody>
        <w:p w:rsidR="00D26F45" w:rsidRDefault="00D34FC0" w:rsidP="00D34FC0">
          <w:pPr>
            <w:pStyle w:val="A31AF746740F442FBB7C1E25DE80260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40" w:name="Text2"/>
        <w:bookmarkStart w:id="3141" w:name="Text10"/>
        <w:bookmarkEnd w:id="3140"/>
        <w:bookmarkEnd w:id="3141"/>
      </w:docPartBody>
    </w:docPart>
    <w:docPart>
      <w:docPartPr>
        <w:name w:val="F9213A2C1A3248D5BC203FE58F7476BF"/>
        <w:category>
          <w:name w:val="General"/>
          <w:gallery w:val="placeholder"/>
        </w:category>
        <w:types>
          <w:type w:val="bbPlcHdr"/>
        </w:types>
        <w:behaviors>
          <w:behavior w:val="content"/>
        </w:behaviors>
        <w:guid w:val="{1E1F9A4F-3F03-4CFC-9311-3415C0D0E35A}"/>
      </w:docPartPr>
      <w:docPartBody>
        <w:p w:rsidR="00D26F45" w:rsidRDefault="00D34FC0" w:rsidP="00D34FC0">
          <w:pPr>
            <w:pStyle w:val="F9213A2C1A3248D5BC203FE58F7476B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42" w:name="Text2"/>
        <w:bookmarkStart w:id="3143" w:name="Text10"/>
        <w:bookmarkEnd w:id="3142"/>
        <w:bookmarkEnd w:id="3143"/>
      </w:docPartBody>
    </w:docPart>
    <w:docPart>
      <w:docPartPr>
        <w:name w:val="7BF70D287A1C447BBDA854C102509F37"/>
        <w:category>
          <w:name w:val="General"/>
          <w:gallery w:val="placeholder"/>
        </w:category>
        <w:types>
          <w:type w:val="bbPlcHdr"/>
        </w:types>
        <w:behaviors>
          <w:behavior w:val="content"/>
        </w:behaviors>
        <w:guid w:val="{9B1EF8AC-8C85-4B0E-BC72-2CC74152AA76}"/>
      </w:docPartPr>
      <w:docPartBody>
        <w:p w:rsidR="00D26F45" w:rsidRDefault="00D34FC0" w:rsidP="00D34FC0">
          <w:pPr>
            <w:pStyle w:val="7BF70D287A1C447BBDA854C102509F3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44" w:name="Text2"/>
        <w:bookmarkStart w:id="3145" w:name="Text10"/>
        <w:bookmarkEnd w:id="3144"/>
        <w:bookmarkEnd w:id="3145"/>
      </w:docPartBody>
    </w:docPart>
    <w:docPart>
      <w:docPartPr>
        <w:name w:val="B65CA5C0A19742B9BF9DF8FE758D248D"/>
        <w:category>
          <w:name w:val="General"/>
          <w:gallery w:val="placeholder"/>
        </w:category>
        <w:types>
          <w:type w:val="bbPlcHdr"/>
        </w:types>
        <w:behaviors>
          <w:behavior w:val="content"/>
        </w:behaviors>
        <w:guid w:val="{F7DBD876-4F34-462A-9A61-6E046EC07BC4}"/>
      </w:docPartPr>
      <w:docPartBody>
        <w:p w:rsidR="00D26F45" w:rsidRDefault="00D34FC0" w:rsidP="00D34FC0">
          <w:pPr>
            <w:pStyle w:val="B65CA5C0A19742B9BF9DF8FE758D248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46" w:name="Text2"/>
        <w:bookmarkStart w:id="3147" w:name="Text10"/>
        <w:bookmarkEnd w:id="3146"/>
        <w:bookmarkEnd w:id="3147"/>
      </w:docPartBody>
    </w:docPart>
    <w:docPart>
      <w:docPartPr>
        <w:name w:val="810ED64D3735435B8F8D71A02051EF20"/>
        <w:category>
          <w:name w:val="General"/>
          <w:gallery w:val="placeholder"/>
        </w:category>
        <w:types>
          <w:type w:val="bbPlcHdr"/>
        </w:types>
        <w:behaviors>
          <w:behavior w:val="content"/>
        </w:behaviors>
        <w:guid w:val="{D0342D1F-1335-4A1B-B85F-C57B0C8FDBA0}"/>
      </w:docPartPr>
      <w:docPartBody>
        <w:p w:rsidR="00D26F45" w:rsidRDefault="00D34FC0" w:rsidP="00D34FC0">
          <w:pPr>
            <w:pStyle w:val="810ED64D3735435B8F8D71A02051EF2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48" w:name="Text2"/>
        <w:bookmarkStart w:id="3149" w:name="Text10"/>
        <w:bookmarkEnd w:id="3148"/>
        <w:bookmarkEnd w:id="3149"/>
      </w:docPartBody>
    </w:docPart>
    <w:docPart>
      <w:docPartPr>
        <w:name w:val="D0E48E76D36549BB9EBF22FDBA166947"/>
        <w:category>
          <w:name w:val="General"/>
          <w:gallery w:val="placeholder"/>
        </w:category>
        <w:types>
          <w:type w:val="bbPlcHdr"/>
        </w:types>
        <w:behaviors>
          <w:behavior w:val="content"/>
        </w:behaviors>
        <w:guid w:val="{5030F088-54E4-4950-B803-772CD832A55A}"/>
      </w:docPartPr>
      <w:docPartBody>
        <w:p w:rsidR="00D26F45" w:rsidRDefault="00D34FC0" w:rsidP="00D34FC0">
          <w:pPr>
            <w:pStyle w:val="D0E48E76D36549BB9EBF22FDBA16694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50" w:name="Text2"/>
        <w:bookmarkStart w:id="3151" w:name="Text10"/>
        <w:bookmarkEnd w:id="3150"/>
        <w:bookmarkEnd w:id="3151"/>
      </w:docPartBody>
    </w:docPart>
    <w:docPart>
      <w:docPartPr>
        <w:name w:val="0121EB21CE6444F499F863C42D80E621"/>
        <w:category>
          <w:name w:val="General"/>
          <w:gallery w:val="placeholder"/>
        </w:category>
        <w:types>
          <w:type w:val="bbPlcHdr"/>
        </w:types>
        <w:behaviors>
          <w:behavior w:val="content"/>
        </w:behaviors>
        <w:guid w:val="{E412DC78-2CC7-4E72-8EA0-EEAB20AF4CAF}"/>
      </w:docPartPr>
      <w:docPartBody>
        <w:p w:rsidR="00D26F45" w:rsidRDefault="00D34FC0" w:rsidP="00D34FC0">
          <w:pPr>
            <w:pStyle w:val="0121EB21CE6444F499F863C42D80E62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52" w:name="Text2"/>
        <w:bookmarkStart w:id="3153" w:name="Text10"/>
        <w:bookmarkEnd w:id="3152"/>
        <w:bookmarkEnd w:id="3153"/>
      </w:docPartBody>
    </w:docPart>
    <w:docPart>
      <w:docPartPr>
        <w:name w:val="C0CDF9515C394870BCF6C8564D988B06"/>
        <w:category>
          <w:name w:val="General"/>
          <w:gallery w:val="placeholder"/>
        </w:category>
        <w:types>
          <w:type w:val="bbPlcHdr"/>
        </w:types>
        <w:behaviors>
          <w:behavior w:val="content"/>
        </w:behaviors>
        <w:guid w:val="{B79E7C61-0D70-41B6-92E7-5D3B3E527165}"/>
      </w:docPartPr>
      <w:docPartBody>
        <w:p w:rsidR="00D26F45" w:rsidRDefault="00D34FC0" w:rsidP="00D34FC0">
          <w:pPr>
            <w:pStyle w:val="C0CDF9515C394870BCF6C8564D988B0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54" w:name="Text2"/>
        <w:bookmarkStart w:id="3155" w:name="Text10"/>
        <w:bookmarkEnd w:id="3154"/>
        <w:bookmarkEnd w:id="3155"/>
      </w:docPartBody>
    </w:docPart>
    <w:docPart>
      <w:docPartPr>
        <w:name w:val="44986A9C225444F29E26913FD8B22D2E"/>
        <w:category>
          <w:name w:val="General"/>
          <w:gallery w:val="placeholder"/>
        </w:category>
        <w:types>
          <w:type w:val="bbPlcHdr"/>
        </w:types>
        <w:behaviors>
          <w:behavior w:val="content"/>
        </w:behaviors>
        <w:guid w:val="{BAF4DD0E-BE3A-4565-B1EE-E391AE47DAB7}"/>
      </w:docPartPr>
      <w:docPartBody>
        <w:p w:rsidR="00D26F45" w:rsidRDefault="00D34FC0" w:rsidP="00D34FC0">
          <w:pPr>
            <w:pStyle w:val="44986A9C225444F29E26913FD8B22D2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56" w:name="Text2"/>
        <w:bookmarkStart w:id="3157" w:name="Text10"/>
        <w:bookmarkEnd w:id="3156"/>
        <w:bookmarkEnd w:id="3157"/>
      </w:docPartBody>
    </w:docPart>
    <w:docPart>
      <w:docPartPr>
        <w:name w:val="A97C23D95D24458E8EFBCE0CF9168C28"/>
        <w:category>
          <w:name w:val="General"/>
          <w:gallery w:val="placeholder"/>
        </w:category>
        <w:types>
          <w:type w:val="bbPlcHdr"/>
        </w:types>
        <w:behaviors>
          <w:behavior w:val="content"/>
        </w:behaviors>
        <w:guid w:val="{5559C14F-1FFB-4B48-A449-6E346E6CBE2F}"/>
      </w:docPartPr>
      <w:docPartBody>
        <w:p w:rsidR="00D26F45" w:rsidRDefault="00D34FC0" w:rsidP="00D34FC0">
          <w:pPr>
            <w:pStyle w:val="A97C23D95D24458E8EFBCE0CF9168C28"/>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58" w:name="Text2"/>
        <w:bookmarkStart w:id="3159" w:name="Text10"/>
        <w:bookmarkEnd w:id="3158"/>
        <w:bookmarkEnd w:id="3159"/>
      </w:docPartBody>
    </w:docPart>
    <w:docPart>
      <w:docPartPr>
        <w:name w:val="33491C99A78D472C828ACECF2A9BCDF5"/>
        <w:category>
          <w:name w:val="General"/>
          <w:gallery w:val="placeholder"/>
        </w:category>
        <w:types>
          <w:type w:val="bbPlcHdr"/>
        </w:types>
        <w:behaviors>
          <w:behavior w:val="content"/>
        </w:behaviors>
        <w:guid w:val="{FAE945D3-DBD0-41E0-A702-7B4B7905B88C}"/>
      </w:docPartPr>
      <w:docPartBody>
        <w:p w:rsidR="00D26F45" w:rsidRDefault="00D34FC0" w:rsidP="00D34FC0">
          <w:pPr>
            <w:pStyle w:val="33491C99A78D472C828ACECF2A9BCDF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60" w:name="Text2"/>
        <w:bookmarkStart w:id="3161" w:name="Text10"/>
        <w:bookmarkEnd w:id="3160"/>
        <w:bookmarkEnd w:id="3161"/>
      </w:docPartBody>
    </w:docPart>
    <w:docPart>
      <w:docPartPr>
        <w:name w:val="DD0EA1DFBBED4D2CBDE401FB6CB725E9"/>
        <w:category>
          <w:name w:val="General"/>
          <w:gallery w:val="placeholder"/>
        </w:category>
        <w:types>
          <w:type w:val="bbPlcHdr"/>
        </w:types>
        <w:behaviors>
          <w:behavior w:val="content"/>
        </w:behaviors>
        <w:guid w:val="{A497882E-6188-4800-853C-D88BFA13EE1B}"/>
      </w:docPartPr>
      <w:docPartBody>
        <w:p w:rsidR="00D26F45" w:rsidRDefault="00D34FC0" w:rsidP="00D34FC0">
          <w:pPr>
            <w:pStyle w:val="DD0EA1DFBBED4D2CBDE401FB6CB725E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62" w:name="Text2"/>
        <w:bookmarkStart w:id="3163" w:name="Text10"/>
        <w:bookmarkEnd w:id="3162"/>
        <w:bookmarkEnd w:id="3163"/>
      </w:docPartBody>
    </w:docPart>
    <w:docPart>
      <w:docPartPr>
        <w:name w:val="551BD32868B44088B9501DA2FE3A01EE"/>
        <w:category>
          <w:name w:val="General"/>
          <w:gallery w:val="placeholder"/>
        </w:category>
        <w:types>
          <w:type w:val="bbPlcHdr"/>
        </w:types>
        <w:behaviors>
          <w:behavior w:val="content"/>
        </w:behaviors>
        <w:guid w:val="{8EAD8EA4-014A-408F-A2E7-82DB7908B576}"/>
      </w:docPartPr>
      <w:docPartBody>
        <w:p w:rsidR="00D26F45" w:rsidRDefault="00D34FC0" w:rsidP="00D34FC0">
          <w:pPr>
            <w:pStyle w:val="551BD32868B44088B9501DA2FE3A01EE"/>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64" w:name="Text2"/>
        <w:bookmarkStart w:id="3165" w:name="Text10"/>
        <w:bookmarkEnd w:id="3164"/>
        <w:bookmarkEnd w:id="3165"/>
      </w:docPartBody>
    </w:docPart>
    <w:docPart>
      <w:docPartPr>
        <w:name w:val="45280A7DB872473BA0B72F81E6A5E93F"/>
        <w:category>
          <w:name w:val="General"/>
          <w:gallery w:val="placeholder"/>
        </w:category>
        <w:types>
          <w:type w:val="bbPlcHdr"/>
        </w:types>
        <w:behaviors>
          <w:behavior w:val="content"/>
        </w:behaviors>
        <w:guid w:val="{721BA968-DC65-4888-96BC-24F3398D9739}"/>
      </w:docPartPr>
      <w:docPartBody>
        <w:p w:rsidR="00D26F45" w:rsidRDefault="00D34FC0" w:rsidP="00D34FC0">
          <w:pPr>
            <w:pStyle w:val="45280A7DB872473BA0B72F81E6A5E93F"/>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66" w:name="Text2"/>
        <w:bookmarkStart w:id="3167" w:name="Text10"/>
        <w:bookmarkEnd w:id="3166"/>
        <w:bookmarkEnd w:id="3167"/>
      </w:docPartBody>
    </w:docPart>
    <w:docPart>
      <w:docPartPr>
        <w:name w:val="DE55F6AB95E541D688C6BEDEA1B0D129"/>
        <w:category>
          <w:name w:val="General"/>
          <w:gallery w:val="placeholder"/>
        </w:category>
        <w:types>
          <w:type w:val="bbPlcHdr"/>
        </w:types>
        <w:behaviors>
          <w:behavior w:val="content"/>
        </w:behaviors>
        <w:guid w:val="{1C4A066D-0742-429A-933A-09D395F00C9B}"/>
      </w:docPartPr>
      <w:docPartBody>
        <w:p w:rsidR="00D26F45" w:rsidRDefault="00D34FC0" w:rsidP="00D34FC0">
          <w:pPr>
            <w:pStyle w:val="DE55F6AB95E541D688C6BEDEA1B0D129"/>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68" w:name="Text2"/>
        <w:bookmarkStart w:id="3169" w:name="Text10"/>
        <w:bookmarkEnd w:id="3168"/>
        <w:bookmarkEnd w:id="3169"/>
      </w:docPartBody>
    </w:docPart>
    <w:docPart>
      <w:docPartPr>
        <w:name w:val="E66BF3AC5B4B4E63B3D86F2218E24432"/>
        <w:category>
          <w:name w:val="General"/>
          <w:gallery w:val="placeholder"/>
        </w:category>
        <w:types>
          <w:type w:val="bbPlcHdr"/>
        </w:types>
        <w:behaviors>
          <w:behavior w:val="content"/>
        </w:behaviors>
        <w:guid w:val="{454EEE5C-057E-4E27-835C-712A28E88BA2}"/>
      </w:docPartPr>
      <w:docPartBody>
        <w:p w:rsidR="00D26F45" w:rsidRDefault="00D34FC0" w:rsidP="00D34FC0">
          <w:pPr>
            <w:pStyle w:val="E66BF3AC5B4B4E63B3D86F2218E2443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70" w:name="Text2"/>
        <w:bookmarkStart w:id="3171" w:name="Text10"/>
        <w:bookmarkEnd w:id="3170"/>
        <w:bookmarkEnd w:id="3171"/>
      </w:docPartBody>
    </w:docPart>
    <w:docPart>
      <w:docPartPr>
        <w:name w:val="910C3E849A0D43C29763A4EA1C395D9C"/>
        <w:category>
          <w:name w:val="General"/>
          <w:gallery w:val="placeholder"/>
        </w:category>
        <w:types>
          <w:type w:val="bbPlcHdr"/>
        </w:types>
        <w:behaviors>
          <w:behavior w:val="content"/>
        </w:behaviors>
        <w:guid w:val="{5CEFF0C5-AC92-44EF-8933-C61B6E7BAA66}"/>
      </w:docPartPr>
      <w:docPartBody>
        <w:p w:rsidR="00D26F45" w:rsidRDefault="00D34FC0" w:rsidP="00D34FC0">
          <w:pPr>
            <w:pStyle w:val="910C3E849A0D43C29763A4EA1C395D9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72" w:name="Text8"/>
        <w:bookmarkStart w:id="3173" w:name="Text9"/>
        <w:bookmarkStart w:id="3174" w:name="Text10"/>
        <w:bookmarkStart w:id="3175" w:name="Text11"/>
        <w:bookmarkStart w:id="3176" w:name="Text1"/>
        <w:bookmarkStart w:id="3177" w:name="Text2"/>
        <w:bookmarkStart w:id="3178" w:name="Text7"/>
        <w:bookmarkStart w:id="3179" w:name="Text4"/>
        <w:bookmarkStart w:id="3180" w:name="Text6"/>
        <w:bookmarkStart w:id="3181" w:name="Text5"/>
        <w:bookmarkEnd w:id="3172"/>
        <w:bookmarkEnd w:id="3173"/>
        <w:bookmarkEnd w:id="3174"/>
        <w:bookmarkEnd w:id="3175"/>
        <w:bookmarkEnd w:id="3176"/>
        <w:bookmarkEnd w:id="3177"/>
        <w:bookmarkEnd w:id="3178"/>
        <w:bookmarkEnd w:id="3179"/>
        <w:bookmarkEnd w:id="3180"/>
        <w:bookmarkEnd w:id="3181"/>
      </w:docPartBody>
    </w:docPart>
    <w:docPart>
      <w:docPartPr>
        <w:name w:val="F25279F6F21B4485A173D51C862C95AA"/>
        <w:category>
          <w:name w:val="General"/>
          <w:gallery w:val="placeholder"/>
        </w:category>
        <w:types>
          <w:type w:val="bbPlcHdr"/>
        </w:types>
        <w:behaviors>
          <w:behavior w:val="content"/>
        </w:behaviors>
        <w:guid w:val="{21136AA3-EE69-4F67-9A68-8C9995D6B0D1}"/>
      </w:docPartPr>
      <w:docPartBody>
        <w:p w:rsidR="00D26F45" w:rsidRDefault="00D34FC0" w:rsidP="00D34FC0">
          <w:pPr>
            <w:pStyle w:val="F25279F6F21B4485A173D51C862C95AA"/>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16435387A80F4E5381BD51DF9E2F4001"/>
        <w:category>
          <w:name w:val="General"/>
          <w:gallery w:val="placeholder"/>
        </w:category>
        <w:types>
          <w:type w:val="bbPlcHdr"/>
        </w:types>
        <w:behaviors>
          <w:behavior w:val="content"/>
        </w:behaviors>
        <w:guid w:val="{277E30D9-4A05-4FEF-8CE6-718163DB59E7}"/>
      </w:docPartPr>
      <w:docPartBody>
        <w:p w:rsidR="00D26F45" w:rsidRDefault="00D34FC0" w:rsidP="00D34FC0">
          <w:pPr>
            <w:pStyle w:val="16435387A80F4E5381BD51DF9E2F400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9B785744761B41988C2F1C1CE5A0D161"/>
        <w:category>
          <w:name w:val="General"/>
          <w:gallery w:val="placeholder"/>
        </w:category>
        <w:types>
          <w:type w:val="bbPlcHdr"/>
        </w:types>
        <w:behaviors>
          <w:behavior w:val="content"/>
        </w:behaviors>
        <w:guid w:val="{7B34413B-F099-4EF2-936E-4DE8207C848A}"/>
      </w:docPartPr>
      <w:docPartBody>
        <w:p w:rsidR="00D26F45" w:rsidRDefault="00D34FC0" w:rsidP="00D34FC0">
          <w:pPr>
            <w:pStyle w:val="9B785744761B41988C2F1C1CE5A0D161"/>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DF53F2D7DEB34B94AF9A151F2D217AC7"/>
        <w:category>
          <w:name w:val="General"/>
          <w:gallery w:val="placeholder"/>
        </w:category>
        <w:types>
          <w:type w:val="bbPlcHdr"/>
        </w:types>
        <w:behaviors>
          <w:behavior w:val="content"/>
        </w:behaviors>
        <w:guid w:val="{6A40FA16-920C-49A2-9F89-2BB12CBC0DB5}"/>
      </w:docPartPr>
      <w:docPartBody>
        <w:p w:rsidR="00D26F45" w:rsidRDefault="00D34FC0" w:rsidP="00D34FC0">
          <w:pPr>
            <w:pStyle w:val="DF53F2D7DEB34B94AF9A151F2D217AC7"/>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82" w:name="Text2"/>
        <w:bookmarkStart w:id="3183" w:name="Text10"/>
        <w:bookmarkStart w:id="3184" w:name="Text9"/>
        <w:bookmarkEnd w:id="3182"/>
        <w:bookmarkEnd w:id="3183"/>
        <w:bookmarkEnd w:id="3184"/>
      </w:docPartBody>
    </w:docPart>
    <w:docPart>
      <w:docPartPr>
        <w:name w:val="D483BA8661124C10B7849DE88508C6CD"/>
        <w:category>
          <w:name w:val="General"/>
          <w:gallery w:val="placeholder"/>
        </w:category>
        <w:types>
          <w:type w:val="bbPlcHdr"/>
        </w:types>
        <w:behaviors>
          <w:behavior w:val="content"/>
        </w:behaviors>
        <w:guid w:val="{443C000B-692A-47F4-B48D-7339507971ED}"/>
      </w:docPartPr>
      <w:docPartBody>
        <w:p w:rsidR="00D26F45" w:rsidRDefault="00D34FC0" w:rsidP="00D34FC0">
          <w:pPr>
            <w:pStyle w:val="D483BA8661124C10B7849DE88508C6CD"/>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5A9CB57191054C7C88F1DDDD06746121"/>
        <w:category>
          <w:name w:val="General"/>
          <w:gallery w:val="placeholder"/>
        </w:category>
        <w:types>
          <w:type w:val="bbPlcHdr"/>
        </w:types>
        <w:behaviors>
          <w:behavior w:val="content"/>
        </w:behaviors>
        <w:guid w:val="{A0E8AE5B-747D-4255-831B-F5364D75CBB8}"/>
      </w:docPartPr>
      <w:docPartBody>
        <w:p w:rsidR="00D26F45" w:rsidRDefault="00D34FC0" w:rsidP="00D34FC0">
          <w:pPr>
            <w:pStyle w:val="5A9CB57191054C7C88F1DDDD06746121"/>
          </w:pPr>
          <w:r>
            <w:rPr>
              <w:rStyle w:val="PlaceholderText"/>
            </w:rPr>
            <w:fldChar w:fldCharType="begin">
              <w:ffData>
                <w:name w:val="Text9"/>
                <w:enabled/>
                <w:calcOnExit w:val="0"/>
                <w:textInput/>
              </w:ffData>
            </w:fldChar>
          </w:r>
          <w:bookmarkStart w:id="3185" w:name="Text9"/>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3185"/>
        </w:p>
        <w:bookmarkStart w:id="3186" w:name="Text9"/>
        <w:bookmarkEnd w:id="3186"/>
      </w:docPartBody>
    </w:docPart>
    <w:docPart>
      <w:docPartPr>
        <w:name w:val="E812CCA452014726BB10C4EAACAD6EF2"/>
        <w:category>
          <w:name w:val="General"/>
          <w:gallery w:val="placeholder"/>
        </w:category>
        <w:types>
          <w:type w:val="bbPlcHdr"/>
        </w:types>
        <w:behaviors>
          <w:behavior w:val="content"/>
        </w:behaviors>
        <w:guid w:val="{4DAB9488-DF59-483A-B9D4-C6D7ABCE440D}"/>
      </w:docPartPr>
      <w:docPartBody>
        <w:p w:rsidR="00D26F45" w:rsidRDefault="00D34FC0" w:rsidP="00D34FC0">
          <w:pPr>
            <w:pStyle w:val="E812CCA452014726BB10C4EAACAD6EF2"/>
          </w:pPr>
          <w:r>
            <w:rPr>
              <w:rStyle w:val="PlaceholderText"/>
            </w:rPr>
            <w:fldChar w:fldCharType="begin">
              <w:ffData>
                <w:name w:val="Text9"/>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2010EBCF4ADF475698B11095B0A19765"/>
        <w:category>
          <w:name w:val="General"/>
          <w:gallery w:val="placeholder"/>
        </w:category>
        <w:types>
          <w:type w:val="bbPlcHdr"/>
        </w:types>
        <w:behaviors>
          <w:behavior w:val="content"/>
        </w:behaviors>
        <w:guid w:val="{AA107CD9-640D-4AEC-A331-F430CF347649}"/>
      </w:docPartPr>
      <w:docPartBody>
        <w:p w:rsidR="00D26F45" w:rsidRDefault="00D34FC0" w:rsidP="00D34FC0">
          <w:pPr>
            <w:pStyle w:val="2010EBCF4ADF475698B11095B0A1976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187" w:name="Text2"/>
        <w:bookmarkStart w:id="3188" w:name="Text7"/>
        <w:bookmarkStart w:id="3189" w:name="Text4"/>
        <w:bookmarkStart w:id="3190" w:name="Text5"/>
        <w:bookmarkStart w:id="3191" w:name="Text6"/>
        <w:bookmarkStart w:id="3192" w:name="Text8"/>
        <w:bookmarkStart w:id="3193" w:name="Text9"/>
        <w:bookmarkStart w:id="3194" w:name="Text10"/>
        <w:bookmarkStart w:id="3195" w:name="Text11"/>
        <w:bookmarkStart w:id="3196" w:name="Text1"/>
        <w:bookmarkEnd w:id="3187"/>
        <w:bookmarkEnd w:id="3188"/>
        <w:bookmarkEnd w:id="3189"/>
        <w:bookmarkEnd w:id="3190"/>
        <w:bookmarkEnd w:id="3191"/>
        <w:bookmarkEnd w:id="3192"/>
        <w:bookmarkEnd w:id="3193"/>
        <w:bookmarkEnd w:id="3194"/>
        <w:bookmarkEnd w:id="3195"/>
        <w:bookmarkEnd w:id="3196"/>
      </w:docPartBody>
    </w:docPart>
    <w:docPart>
      <w:docPartPr>
        <w:name w:val="1ED77823431F4FE4A08D6678C20AE0FD"/>
        <w:category>
          <w:name w:val="General"/>
          <w:gallery w:val="placeholder"/>
        </w:category>
        <w:types>
          <w:type w:val="bbPlcHdr"/>
        </w:types>
        <w:behaviors>
          <w:behavior w:val="content"/>
        </w:behaviors>
        <w:guid w:val="{C4D74F49-DA28-4636-A9AD-00C5BC758966}"/>
      </w:docPartPr>
      <w:docPartBody>
        <w:p w:rsidR="00D26F45" w:rsidRDefault="00D34FC0" w:rsidP="00D34FC0">
          <w:pPr>
            <w:pStyle w:val="1ED77823431F4FE4A08D6678C20AE0FD"/>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3197" w:name="Text2"/>
        <w:bookmarkStart w:id="3198" w:name="Text7"/>
        <w:bookmarkStart w:id="3199" w:name="Text4"/>
        <w:bookmarkStart w:id="3200" w:name="Text5"/>
        <w:bookmarkStart w:id="3201" w:name="Text6"/>
        <w:bookmarkStart w:id="3202" w:name="Text8"/>
        <w:bookmarkStart w:id="3203" w:name="Text9"/>
        <w:bookmarkStart w:id="3204" w:name="Text10"/>
        <w:bookmarkStart w:id="3205" w:name="Text11"/>
        <w:bookmarkStart w:id="3206" w:name="Text1"/>
        <w:bookmarkEnd w:id="3197"/>
        <w:bookmarkEnd w:id="3198"/>
        <w:bookmarkEnd w:id="3199"/>
        <w:bookmarkEnd w:id="3200"/>
        <w:bookmarkEnd w:id="3201"/>
        <w:bookmarkEnd w:id="3202"/>
        <w:bookmarkEnd w:id="3203"/>
        <w:bookmarkEnd w:id="3204"/>
        <w:bookmarkEnd w:id="3205"/>
        <w:bookmarkEnd w:id="3206"/>
      </w:docPartBody>
    </w:docPart>
    <w:docPart>
      <w:docPartPr>
        <w:name w:val="F2D906D7794B43D3AFAB2FED50C6543B"/>
        <w:category>
          <w:name w:val="General"/>
          <w:gallery w:val="placeholder"/>
        </w:category>
        <w:types>
          <w:type w:val="bbPlcHdr"/>
        </w:types>
        <w:behaviors>
          <w:behavior w:val="content"/>
        </w:behaviors>
        <w:guid w:val="{CB9E84BF-8FDF-4D7D-B2FF-02D473DDC334}"/>
      </w:docPartPr>
      <w:docPartBody>
        <w:p w:rsidR="00D26F45" w:rsidRDefault="00D34FC0" w:rsidP="00D34FC0">
          <w:pPr>
            <w:pStyle w:val="F2D906D7794B43D3AFAB2FED50C6543B"/>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3E6176DFA794C45A895828CCC32FDF3"/>
        <w:category>
          <w:name w:val="General"/>
          <w:gallery w:val="placeholder"/>
        </w:category>
        <w:types>
          <w:type w:val="bbPlcHdr"/>
        </w:types>
        <w:behaviors>
          <w:behavior w:val="content"/>
        </w:behaviors>
        <w:guid w:val="{5E9FE9F7-9175-499F-AE85-9E68AA089A4A}"/>
      </w:docPartPr>
      <w:docPartBody>
        <w:p w:rsidR="00D26F45" w:rsidRDefault="00D34FC0" w:rsidP="00D34FC0">
          <w:pPr>
            <w:pStyle w:val="B3E6176DFA794C45A895828CCC32FDF3"/>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D558D5C5307C4D1EB0A61F51601862E0"/>
        <w:category>
          <w:name w:val="General"/>
          <w:gallery w:val="placeholder"/>
        </w:category>
        <w:types>
          <w:type w:val="bbPlcHdr"/>
        </w:types>
        <w:behaviors>
          <w:behavior w:val="content"/>
        </w:behaviors>
        <w:guid w:val="{154B88AA-1F7F-4DF4-8EB5-18A908066C59}"/>
      </w:docPartPr>
      <w:docPartBody>
        <w:p w:rsidR="00D26F45" w:rsidRDefault="00D34FC0" w:rsidP="00D34FC0">
          <w:pPr>
            <w:pStyle w:val="D558D5C5307C4D1EB0A61F51601862E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6D8774CC286343CBBBCBC5B0D31B2392"/>
        <w:category>
          <w:name w:val="General"/>
          <w:gallery w:val="placeholder"/>
        </w:category>
        <w:types>
          <w:type w:val="bbPlcHdr"/>
        </w:types>
        <w:behaviors>
          <w:behavior w:val="content"/>
        </w:behaviors>
        <w:guid w:val="{0FE321B6-099D-4B67-8F1A-0429BC65BBB5}"/>
      </w:docPartPr>
      <w:docPartBody>
        <w:p w:rsidR="00D26F45" w:rsidRDefault="00D34FC0" w:rsidP="00D34FC0">
          <w:pPr>
            <w:pStyle w:val="6D8774CC286343CBBBCBC5B0D31B2392"/>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C08AB4D46A2F47558E8E53498454BFE0"/>
        <w:category>
          <w:name w:val="General"/>
          <w:gallery w:val="placeholder"/>
        </w:category>
        <w:types>
          <w:type w:val="bbPlcHdr"/>
        </w:types>
        <w:behaviors>
          <w:behavior w:val="content"/>
        </w:behaviors>
        <w:guid w:val="{6276D39C-680E-4E15-90E2-30A109D8552B}"/>
      </w:docPartPr>
      <w:docPartBody>
        <w:p w:rsidR="00D26F45" w:rsidRDefault="00D34FC0" w:rsidP="00D34FC0">
          <w:pPr>
            <w:pStyle w:val="C08AB4D46A2F47558E8E53498454BFE0"/>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AC5DC0A5BF94493E873E4DF871CD99E5"/>
        <w:category>
          <w:name w:val="General"/>
          <w:gallery w:val="placeholder"/>
        </w:category>
        <w:types>
          <w:type w:val="bbPlcHdr"/>
        </w:types>
        <w:behaviors>
          <w:behavior w:val="content"/>
        </w:behaviors>
        <w:guid w:val="{249042D8-DB35-4C02-B454-67A32C0938AF}"/>
      </w:docPartPr>
      <w:docPartBody>
        <w:p w:rsidR="00D26F45" w:rsidRDefault="00D34FC0" w:rsidP="00D34FC0">
          <w:pPr>
            <w:pStyle w:val="AC5DC0A5BF94493E873E4DF871CD99E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179C107179BC4D1C8B301696A99F57A5"/>
        <w:category>
          <w:name w:val="General"/>
          <w:gallery w:val="placeholder"/>
        </w:category>
        <w:types>
          <w:type w:val="bbPlcHdr"/>
        </w:types>
        <w:behaviors>
          <w:behavior w:val="content"/>
        </w:behaviors>
        <w:guid w:val="{E584C23C-0E26-4B81-9512-0EB456101C40}"/>
      </w:docPartPr>
      <w:docPartBody>
        <w:p w:rsidR="00D26F45" w:rsidRDefault="00D34FC0" w:rsidP="00D34FC0">
          <w:pPr>
            <w:pStyle w:val="179C107179BC4D1C8B301696A99F57A5"/>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B40526F6AF5E40429C5818F7C14CB8CC"/>
        <w:category>
          <w:name w:val="General"/>
          <w:gallery w:val="placeholder"/>
        </w:category>
        <w:types>
          <w:type w:val="bbPlcHdr"/>
        </w:types>
        <w:behaviors>
          <w:behavior w:val="content"/>
        </w:behaviors>
        <w:guid w:val="{5EE13036-8DE0-49FB-9F72-9AF2D8C9B1DC}"/>
      </w:docPartPr>
      <w:docPartBody>
        <w:p w:rsidR="00D26F45" w:rsidRDefault="00D34FC0" w:rsidP="00D34FC0">
          <w:pPr>
            <w:pStyle w:val="B40526F6AF5E40429C5818F7C14CB8CC"/>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6775EC11DE624B1D9A49B8791F9D223D"/>
        <w:category>
          <w:name w:val="General"/>
          <w:gallery w:val="placeholder"/>
        </w:category>
        <w:types>
          <w:type w:val="bbPlcHdr"/>
        </w:types>
        <w:behaviors>
          <w:behavior w:val="content"/>
        </w:behaviors>
        <w:guid w:val="{CD0F7C5A-5957-445A-9A2C-F143B36AB49F}"/>
      </w:docPartPr>
      <w:docPartBody>
        <w:p w:rsidR="00D26F45" w:rsidRDefault="00D34FC0" w:rsidP="00D34FC0">
          <w:pPr>
            <w:pStyle w:val="6775EC11DE624B1D9A49B8791F9D223D"/>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docPartBody>
    </w:docPart>
    <w:docPart>
      <w:docPartPr>
        <w:name w:val="8781A93DF4174BEFB60BD78235484046"/>
        <w:category>
          <w:name w:val="General"/>
          <w:gallery w:val="placeholder"/>
        </w:category>
        <w:types>
          <w:type w:val="bbPlcHdr"/>
        </w:types>
        <w:behaviors>
          <w:behavior w:val="content"/>
        </w:behaviors>
        <w:guid w:val="{D62FACCB-E954-480A-8AD0-6E6B282EB0C5}"/>
      </w:docPartPr>
      <w:docPartBody>
        <w:p w:rsidR="00D26F45" w:rsidRDefault="00D34FC0" w:rsidP="00D34FC0">
          <w:pPr>
            <w:pStyle w:val="8781A93DF4174BEFB60BD78235484046"/>
          </w:pPr>
          <w:r w:rsidRPr="00A44634">
            <w:rPr>
              <w:rFonts w:ascii="Segoe UI" w:hAnsi="Segoe UI" w:cs="Segoe UI"/>
              <w:sz w:val="20"/>
              <w:szCs w:val="20"/>
            </w:rPr>
            <w:fldChar w:fldCharType="begin">
              <w:ffData>
                <w:name w:val="Text1"/>
                <w:enabled/>
                <w:calcOnExit w:val="0"/>
                <w:textInput/>
              </w:ffData>
            </w:fldChar>
          </w:r>
          <w:r w:rsidRPr="00A44634">
            <w:rPr>
              <w:rFonts w:ascii="Segoe UI" w:hAnsi="Segoe UI" w:cs="Segoe UI"/>
              <w:sz w:val="20"/>
              <w:szCs w:val="20"/>
            </w:rPr>
            <w:instrText xml:space="preserve"> FORMTEXT </w:instrText>
          </w:r>
          <w:r w:rsidRPr="00A44634">
            <w:rPr>
              <w:rFonts w:ascii="Segoe UI" w:hAnsi="Segoe UI" w:cs="Segoe UI"/>
              <w:sz w:val="20"/>
              <w:szCs w:val="20"/>
            </w:rPr>
          </w:r>
          <w:r w:rsidRPr="00A44634">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sidRPr="00A44634">
            <w:rPr>
              <w:rFonts w:ascii="Segoe UI" w:hAnsi="Segoe UI" w:cs="Segoe UI"/>
              <w:sz w:val="20"/>
              <w:szCs w:val="20"/>
            </w:rPr>
            <w:fldChar w:fldCharType="end"/>
          </w:r>
        </w:p>
        <w:bookmarkStart w:id="3207" w:name="Text2"/>
        <w:bookmarkStart w:id="3208" w:name="Text7"/>
        <w:bookmarkStart w:id="3209" w:name="Text4"/>
        <w:bookmarkStart w:id="3210" w:name="Text5"/>
        <w:bookmarkStart w:id="3211" w:name="Text6"/>
        <w:bookmarkStart w:id="3212" w:name="Text8"/>
        <w:bookmarkStart w:id="3213" w:name="Text9"/>
        <w:bookmarkStart w:id="3214" w:name="Text10"/>
        <w:bookmarkStart w:id="3215" w:name="Text11"/>
        <w:bookmarkStart w:id="3216" w:name="Text1"/>
        <w:bookmarkEnd w:id="3207"/>
        <w:bookmarkEnd w:id="3208"/>
        <w:bookmarkEnd w:id="3209"/>
        <w:bookmarkEnd w:id="3210"/>
        <w:bookmarkEnd w:id="3211"/>
        <w:bookmarkEnd w:id="3212"/>
        <w:bookmarkEnd w:id="3213"/>
        <w:bookmarkEnd w:id="3214"/>
        <w:bookmarkEnd w:id="3215"/>
        <w:bookmarkEnd w:id="3216"/>
      </w:docPartBody>
    </w:docPart>
    <w:docPart>
      <w:docPartPr>
        <w:name w:val="7338473164104BACBC1A0347F9807417"/>
        <w:category>
          <w:name w:val="General"/>
          <w:gallery w:val="placeholder"/>
        </w:category>
        <w:types>
          <w:type w:val="bbPlcHdr"/>
        </w:types>
        <w:behaviors>
          <w:behavior w:val="content"/>
        </w:behaviors>
        <w:guid w:val="{EEC26952-F3C6-441F-83C9-2823B8068BDE}"/>
      </w:docPartPr>
      <w:docPartBody>
        <w:bookmarkStart w:id="3217" w:name="Text2"/>
        <w:bookmarkStart w:id="3218" w:name="Text7"/>
        <w:bookmarkStart w:id="3219" w:name="Text4"/>
        <w:bookmarkStart w:id="3220" w:name="Text5"/>
        <w:bookmarkStart w:id="3221" w:name="Text6"/>
        <w:bookmarkStart w:id="3222" w:name="Text8"/>
        <w:bookmarkStart w:id="3223" w:name="Text9"/>
        <w:bookmarkStart w:id="3224" w:name="Text10"/>
        <w:bookmarkStart w:id="3225" w:name="Text11"/>
        <w:bookmarkStart w:id="3226" w:name="Text1"/>
        <w:bookmarkEnd w:id="3217"/>
        <w:bookmarkEnd w:id="3218"/>
        <w:bookmarkEnd w:id="3219"/>
        <w:bookmarkEnd w:id="3220"/>
        <w:bookmarkEnd w:id="3221"/>
        <w:bookmarkEnd w:id="3222"/>
        <w:bookmarkEnd w:id="3223"/>
        <w:bookmarkEnd w:id="3224"/>
        <w:bookmarkEnd w:id="3225"/>
        <w:bookmarkEnd w:id="3226"/>
        <w:p w:rsidR="00D26F45" w:rsidRDefault="00D34FC0" w:rsidP="00D34FC0">
          <w:pPr>
            <w:pStyle w:val="7338473164104BACBC1A0347F980741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27C3"/>
    <w:rsid w:val="000633AE"/>
    <w:rsid w:val="00075966"/>
    <w:rsid w:val="00096075"/>
    <w:rsid w:val="000B6EEB"/>
    <w:rsid w:val="000E706B"/>
    <w:rsid w:val="00100CD5"/>
    <w:rsid w:val="00106958"/>
    <w:rsid w:val="00122D69"/>
    <w:rsid w:val="00142DD1"/>
    <w:rsid w:val="00144084"/>
    <w:rsid w:val="00160F9D"/>
    <w:rsid w:val="0016426F"/>
    <w:rsid w:val="001E1E07"/>
    <w:rsid w:val="002342D1"/>
    <w:rsid w:val="002453C7"/>
    <w:rsid w:val="002B1A83"/>
    <w:rsid w:val="002F0D2E"/>
    <w:rsid w:val="002F3323"/>
    <w:rsid w:val="00365AAA"/>
    <w:rsid w:val="003665C0"/>
    <w:rsid w:val="003724A4"/>
    <w:rsid w:val="003C2191"/>
    <w:rsid w:val="003D4612"/>
    <w:rsid w:val="00413CF9"/>
    <w:rsid w:val="004333A8"/>
    <w:rsid w:val="00440440"/>
    <w:rsid w:val="00452EE5"/>
    <w:rsid w:val="00473879"/>
    <w:rsid w:val="0047471B"/>
    <w:rsid w:val="00492F02"/>
    <w:rsid w:val="004A32F8"/>
    <w:rsid w:val="004C766B"/>
    <w:rsid w:val="004D00B6"/>
    <w:rsid w:val="005041B1"/>
    <w:rsid w:val="0051378A"/>
    <w:rsid w:val="0053163F"/>
    <w:rsid w:val="005350F3"/>
    <w:rsid w:val="005430CB"/>
    <w:rsid w:val="005A4420"/>
    <w:rsid w:val="005B298B"/>
    <w:rsid w:val="005D2C37"/>
    <w:rsid w:val="00626354"/>
    <w:rsid w:val="00637B5E"/>
    <w:rsid w:val="00640EED"/>
    <w:rsid w:val="0065288D"/>
    <w:rsid w:val="006D50CB"/>
    <w:rsid w:val="00727AED"/>
    <w:rsid w:val="00754238"/>
    <w:rsid w:val="00756093"/>
    <w:rsid w:val="007703ED"/>
    <w:rsid w:val="00793819"/>
    <w:rsid w:val="00796110"/>
    <w:rsid w:val="007B2729"/>
    <w:rsid w:val="00804C89"/>
    <w:rsid w:val="00821924"/>
    <w:rsid w:val="00843E4F"/>
    <w:rsid w:val="008925B4"/>
    <w:rsid w:val="008A3EC9"/>
    <w:rsid w:val="008D195E"/>
    <w:rsid w:val="009057A6"/>
    <w:rsid w:val="00905EC9"/>
    <w:rsid w:val="009121D9"/>
    <w:rsid w:val="00963289"/>
    <w:rsid w:val="00973FD4"/>
    <w:rsid w:val="0097607C"/>
    <w:rsid w:val="009C6F22"/>
    <w:rsid w:val="009C7E01"/>
    <w:rsid w:val="009F315B"/>
    <w:rsid w:val="00A0125A"/>
    <w:rsid w:val="00A91117"/>
    <w:rsid w:val="00AF3D88"/>
    <w:rsid w:val="00AF437E"/>
    <w:rsid w:val="00AF6889"/>
    <w:rsid w:val="00B104E9"/>
    <w:rsid w:val="00B2110B"/>
    <w:rsid w:val="00B8387E"/>
    <w:rsid w:val="00BC24B4"/>
    <w:rsid w:val="00C13BB9"/>
    <w:rsid w:val="00C22004"/>
    <w:rsid w:val="00C37EEA"/>
    <w:rsid w:val="00C666F3"/>
    <w:rsid w:val="00C73011"/>
    <w:rsid w:val="00C96AF0"/>
    <w:rsid w:val="00CB7B19"/>
    <w:rsid w:val="00CE3DAD"/>
    <w:rsid w:val="00D26F45"/>
    <w:rsid w:val="00D34FC0"/>
    <w:rsid w:val="00DC3BFF"/>
    <w:rsid w:val="00DE45CD"/>
    <w:rsid w:val="00E0084C"/>
    <w:rsid w:val="00EC7BF4"/>
    <w:rsid w:val="00EE6FA1"/>
    <w:rsid w:val="00F02273"/>
    <w:rsid w:val="00F057FF"/>
    <w:rsid w:val="00F176BE"/>
    <w:rsid w:val="00F3214D"/>
    <w:rsid w:val="00F506C0"/>
    <w:rsid w:val="00F62CFB"/>
    <w:rsid w:val="00F63C0A"/>
    <w:rsid w:val="00F705D6"/>
    <w:rsid w:val="00F905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4FC0"/>
    <w:rPr>
      <w:color w:val="666666"/>
    </w:rPr>
  </w:style>
  <w:style w:type="paragraph" w:customStyle="1" w:styleId="24E72A2D1D3B41C68B5B74C29C7F93FB">
    <w:name w:val="24E72A2D1D3B41C68B5B74C29C7F93FB"/>
    <w:rsid w:val="00F63C0A"/>
  </w:style>
  <w:style w:type="paragraph" w:customStyle="1" w:styleId="F83B6A62042C48DF8E1A2AF0E5BA4FA7">
    <w:name w:val="F83B6A62042C48DF8E1A2AF0E5BA4FA7"/>
    <w:rsid w:val="00F63C0A"/>
  </w:style>
  <w:style w:type="paragraph" w:customStyle="1" w:styleId="9BE46491A9644EA99735318AED12F01C">
    <w:name w:val="9BE46491A9644EA99735318AED12F01C"/>
    <w:rsid w:val="00F63C0A"/>
  </w:style>
  <w:style w:type="paragraph" w:customStyle="1" w:styleId="A4560A7BC0624E9BB47E192751D488BA">
    <w:name w:val="A4560A7BC0624E9BB47E192751D488BA"/>
    <w:rsid w:val="00F63C0A"/>
  </w:style>
  <w:style w:type="paragraph" w:customStyle="1" w:styleId="E5A1315165EC45399ECDB7EC4B3A9834">
    <w:name w:val="E5A1315165EC45399ECDB7EC4B3A9834"/>
    <w:rsid w:val="00F63C0A"/>
  </w:style>
  <w:style w:type="paragraph" w:customStyle="1" w:styleId="9E9AB659C527455FA90E92E8AB55DD21">
    <w:name w:val="9E9AB659C527455FA90E92E8AB55DD21"/>
    <w:rsid w:val="00F63C0A"/>
  </w:style>
  <w:style w:type="paragraph" w:customStyle="1" w:styleId="2412D03F66544436B500A4A3B56E7DEC">
    <w:name w:val="2412D03F66544436B500A4A3B56E7DEC"/>
  </w:style>
  <w:style w:type="paragraph" w:customStyle="1" w:styleId="CAC1F871C4484D4EB98C7379FA499597">
    <w:name w:val="CAC1F871C4484D4EB98C7379FA499597"/>
  </w:style>
  <w:style w:type="paragraph" w:customStyle="1" w:styleId="F255FC9C66F54272A9EB98EB1EEC45CE">
    <w:name w:val="F255FC9C66F54272A9EB98EB1EEC45CE"/>
  </w:style>
  <w:style w:type="paragraph" w:customStyle="1" w:styleId="6026426260F44F5C82AFC3CFF19BAA4C">
    <w:name w:val="6026426260F44F5C82AFC3CFF19BAA4C"/>
    <w:rsid w:val="00793819"/>
  </w:style>
  <w:style w:type="paragraph" w:customStyle="1" w:styleId="7738E44BED12449389F02596C386B271">
    <w:name w:val="7738E44BED12449389F02596C386B271"/>
    <w:rsid w:val="00793819"/>
  </w:style>
  <w:style w:type="paragraph" w:customStyle="1" w:styleId="4BEB087FDAC6426395EF568E1AFB3C75">
    <w:name w:val="4BEB087FDAC6426395EF568E1AFB3C75"/>
    <w:rsid w:val="00793819"/>
  </w:style>
  <w:style w:type="paragraph" w:customStyle="1" w:styleId="5746CF13BF344CBCBE6CC09D5BC1DCD5">
    <w:name w:val="5746CF13BF344CBCBE6CC09D5BC1DCD5"/>
    <w:rsid w:val="00793819"/>
  </w:style>
  <w:style w:type="paragraph" w:customStyle="1" w:styleId="DC7841D339804B60AF879D2412BA799B">
    <w:name w:val="DC7841D339804B60AF879D2412BA799B"/>
    <w:rsid w:val="00793819"/>
  </w:style>
  <w:style w:type="paragraph" w:customStyle="1" w:styleId="D6DF5522544B41C39EBEC6B718CCB5CB">
    <w:name w:val="D6DF5522544B41C39EBEC6B718CCB5CB"/>
    <w:rsid w:val="00793819"/>
  </w:style>
  <w:style w:type="paragraph" w:customStyle="1" w:styleId="5FE7610B144B47D4B36FFC799EF97700">
    <w:name w:val="5FE7610B144B47D4B36FFC799EF97700"/>
    <w:rsid w:val="00793819"/>
  </w:style>
  <w:style w:type="paragraph" w:customStyle="1" w:styleId="21AECFFB39B1430B977207FE41834E94">
    <w:name w:val="21AECFFB39B1430B977207FE41834E94"/>
    <w:rsid w:val="00793819"/>
  </w:style>
  <w:style w:type="paragraph" w:customStyle="1" w:styleId="E2335633CD70488E82AF4130E0C85B16">
    <w:name w:val="E2335633CD70488E82AF4130E0C85B16"/>
    <w:rsid w:val="00793819"/>
  </w:style>
  <w:style w:type="paragraph" w:customStyle="1" w:styleId="E90F1CA6D5B2473F8D568E00B954AFED">
    <w:name w:val="E90F1CA6D5B2473F8D568E00B954AFED"/>
    <w:rsid w:val="00793819"/>
  </w:style>
  <w:style w:type="paragraph" w:customStyle="1" w:styleId="2C26917D7D494A2BBCA09B2A75B92E0E">
    <w:name w:val="2C26917D7D494A2BBCA09B2A75B92E0E"/>
    <w:rsid w:val="00793819"/>
  </w:style>
  <w:style w:type="paragraph" w:customStyle="1" w:styleId="B6A7F521B403491C8EDC7F2A482FCB10">
    <w:name w:val="B6A7F521B403491C8EDC7F2A482FCB10"/>
    <w:rsid w:val="00793819"/>
  </w:style>
  <w:style w:type="paragraph" w:customStyle="1" w:styleId="8617890CE9C34E4A892A869AD9527E8F">
    <w:name w:val="8617890CE9C34E4A892A869AD9527E8F"/>
    <w:rsid w:val="00793819"/>
  </w:style>
  <w:style w:type="paragraph" w:customStyle="1" w:styleId="F591A9AA686F4561A1686C566151B271">
    <w:name w:val="F591A9AA686F4561A1686C566151B271"/>
    <w:rsid w:val="00793819"/>
  </w:style>
  <w:style w:type="paragraph" w:customStyle="1" w:styleId="D1DA1EC9D3E64CD3863B2843251C892F">
    <w:name w:val="D1DA1EC9D3E64CD3863B2843251C892F"/>
    <w:rsid w:val="00793819"/>
  </w:style>
  <w:style w:type="paragraph" w:customStyle="1" w:styleId="9BC0E23BA8B543C69614C3E599EFAFDD">
    <w:name w:val="9BC0E23BA8B543C69614C3E599EFAFDD"/>
    <w:rsid w:val="00793819"/>
  </w:style>
  <w:style w:type="paragraph" w:customStyle="1" w:styleId="5FA07CADF0DA4E5EA0DC763327077CF8">
    <w:name w:val="5FA07CADF0DA4E5EA0DC763327077CF8"/>
    <w:rsid w:val="00793819"/>
  </w:style>
  <w:style w:type="paragraph" w:customStyle="1" w:styleId="CF198C10FAD248B89C530DA32F1B0DAA">
    <w:name w:val="CF198C10FAD248B89C530DA32F1B0DAA"/>
    <w:rsid w:val="00793819"/>
  </w:style>
  <w:style w:type="paragraph" w:customStyle="1" w:styleId="CC595FC1CAF2451BB6D685AB445266C8">
    <w:name w:val="CC595FC1CAF2451BB6D685AB445266C8"/>
    <w:rsid w:val="00793819"/>
  </w:style>
  <w:style w:type="paragraph" w:customStyle="1" w:styleId="0B0023795B074E8587737EE61F45E1BA">
    <w:name w:val="0B0023795B074E8587737EE61F45E1BA"/>
    <w:rsid w:val="00793819"/>
  </w:style>
  <w:style w:type="paragraph" w:customStyle="1" w:styleId="3CA37CAFB5724023A7D1277794194CBA">
    <w:name w:val="3CA37CAFB5724023A7D1277794194CBA"/>
    <w:rsid w:val="00793819"/>
  </w:style>
  <w:style w:type="paragraph" w:customStyle="1" w:styleId="7E963A87EEE94BEDAB7D607E2F8E0CEC">
    <w:name w:val="7E963A87EEE94BEDAB7D607E2F8E0CEC"/>
    <w:rsid w:val="00793819"/>
  </w:style>
  <w:style w:type="paragraph" w:customStyle="1" w:styleId="C4B9649ED82B4E4895FC6DAF6C6AB9E5">
    <w:name w:val="C4B9649ED82B4E4895FC6DAF6C6AB9E5"/>
    <w:rsid w:val="00793819"/>
  </w:style>
  <w:style w:type="paragraph" w:customStyle="1" w:styleId="426D92452FCC45C880977DE5180DE978">
    <w:name w:val="426D92452FCC45C880977DE5180DE978"/>
    <w:rsid w:val="00793819"/>
  </w:style>
  <w:style w:type="paragraph" w:customStyle="1" w:styleId="E01495D0515B44E7B6615F7F80619B67">
    <w:name w:val="E01495D0515B44E7B6615F7F80619B67"/>
    <w:rsid w:val="00793819"/>
  </w:style>
  <w:style w:type="paragraph" w:customStyle="1" w:styleId="3E680FAA41D94F4EA530F0653F95DFA7">
    <w:name w:val="3E680FAA41D94F4EA530F0653F95DFA7"/>
    <w:rsid w:val="00793819"/>
  </w:style>
  <w:style w:type="paragraph" w:customStyle="1" w:styleId="36E9A1E4DF5F4699990D70469EB103E5">
    <w:name w:val="36E9A1E4DF5F4699990D70469EB103E5"/>
    <w:rsid w:val="00793819"/>
  </w:style>
  <w:style w:type="paragraph" w:customStyle="1" w:styleId="6EF309D97320438AA7F06FE184E2ABE9">
    <w:name w:val="6EF309D97320438AA7F06FE184E2ABE9"/>
    <w:rsid w:val="00793819"/>
  </w:style>
  <w:style w:type="paragraph" w:customStyle="1" w:styleId="D1A7AD121DBD4D7DB31C5AE9CA08EC63">
    <w:name w:val="D1A7AD121DBD4D7DB31C5AE9CA08EC63"/>
    <w:rsid w:val="00793819"/>
  </w:style>
  <w:style w:type="paragraph" w:customStyle="1" w:styleId="9A2615D3AF0E4A35AD18C8988F1E3378">
    <w:name w:val="9A2615D3AF0E4A35AD18C8988F1E3378"/>
    <w:rsid w:val="00793819"/>
  </w:style>
  <w:style w:type="paragraph" w:customStyle="1" w:styleId="6186AC70C9DA4B7DACB259B6EA3A2D03">
    <w:name w:val="6186AC70C9DA4B7DACB259B6EA3A2D03"/>
    <w:rsid w:val="00793819"/>
  </w:style>
  <w:style w:type="paragraph" w:customStyle="1" w:styleId="DD3205C06C0249CD9A7C46040CAB5691">
    <w:name w:val="DD3205C06C0249CD9A7C46040CAB5691"/>
    <w:rsid w:val="00793819"/>
  </w:style>
  <w:style w:type="paragraph" w:customStyle="1" w:styleId="32C5FF01CEF24B6A913AB01539D87033">
    <w:name w:val="32C5FF01CEF24B6A913AB01539D87033"/>
    <w:rsid w:val="00793819"/>
  </w:style>
  <w:style w:type="paragraph" w:customStyle="1" w:styleId="7AEF84A863AC4C569D0618E293BF6E6A">
    <w:name w:val="7AEF84A863AC4C569D0618E293BF6E6A"/>
    <w:rsid w:val="00793819"/>
  </w:style>
  <w:style w:type="paragraph" w:customStyle="1" w:styleId="A5DAF7C4ACF74191BC932659C21EB00B">
    <w:name w:val="A5DAF7C4ACF74191BC932659C21EB00B"/>
    <w:rsid w:val="00793819"/>
  </w:style>
  <w:style w:type="paragraph" w:customStyle="1" w:styleId="A9840CCC7CCB44378BEA7A1C417410F0">
    <w:name w:val="A9840CCC7CCB44378BEA7A1C417410F0"/>
    <w:rsid w:val="00793819"/>
  </w:style>
  <w:style w:type="paragraph" w:customStyle="1" w:styleId="D5EA04E3AEDD40589516E2456A506486">
    <w:name w:val="D5EA04E3AEDD40589516E2456A506486"/>
    <w:rsid w:val="00793819"/>
  </w:style>
  <w:style w:type="paragraph" w:customStyle="1" w:styleId="394B82144F12408E88D68FEF5C83FCD7">
    <w:name w:val="394B82144F12408E88D68FEF5C83FCD7"/>
    <w:rsid w:val="00793819"/>
  </w:style>
  <w:style w:type="paragraph" w:customStyle="1" w:styleId="A9FA9BD2E0334732B0C12EEB66B85705">
    <w:name w:val="A9FA9BD2E0334732B0C12EEB66B85705"/>
    <w:rsid w:val="00793819"/>
  </w:style>
  <w:style w:type="paragraph" w:customStyle="1" w:styleId="150EB96A7B1A49E0A6D5F66DDBD66E37">
    <w:name w:val="150EB96A7B1A49E0A6D5F66DDBD66E37"/>
    <w:rsid w:val="00793819"/>
  </w:style>
  <w:style w:type="paragraph" w:customStyle="1" w:styleId="5A3F575EE69245EFB337A1CF65F63F83">
    <w:name w:val="5A3F575EE69245EFB337A1CF65F63F83"/>
    <w:rsid w:val="00793819"/>
  </w:style>
  <w:style w:type="paragraph" w:customStyle="1" w:styleId="E75C5B8DC6124A7B8723B8213EA3FB19">
    <w:name w:val="E75C5B8DC6124A7B8723B8213EA3FB19"/>
    <w:rsid w:val="00793819"/>
  </w:style>
  <w:style w:type="paragraph" w:customStyle="1" w:styleId="8EC98FA92D8C4BC995C6BF83A7C6C0D1">
    <w:name w:val="8EC98FA92D8C4BC995C6BF83A7C6C0D1"/>
    <w:rsid w:val="00793819"/>
  </w:style>
  <w:style w:type="paragraph" w:customStyle="1" w:styleId="B9A152F38E374F7FB1D52974145ED3F8">
    <w:name w:val="B9A152F38E374F7FB1D52974145ED3F8"/>
    <w:rsid w:val="00793819"/>
  </w:style>
  <w:style w:type="paragraph" w:customStyle="1" w:styleId="9890CCACB16745FBADE1A8D3BE92B900">
    <w:name w:val="9890CCACB16745FBADE1A8D3BE92B900"/>
    <w:rsid w:val="00793819"/>
  </w:style>
  <w:style w:type="paragraph" w:customStyle="1" w:styleId="0291999EA968416393ABE31C39AFE31A">
    <w:name w:val="0291999EA968416393ABE31C39AFE31A"/>
    <w:rsid w:val="00793819"/>
  </w:style>
  <w:style w:type="paragraph" w:customStyle="1" w:styleId="2366CF84AC8B4FBDBA618453DADD1F5A">
    <w:name w:val="2366CF84AC8B4FBDBA618453DADD1F5A"/>
    <w:rsid w:val="00793819"/>
  </w:style>
  <w:style w:type="paragraph" w:customStyle="1" w:styleId="4259972A000841DB985FC3D35AD117B6">
    <w:name w:val="4259972A000841DB985FC3D35AD117B6"/>
    <w:rsid w:val="00793819"/>
  </w:style>
  <w:style w:type="paragraph" w:customStyle="1" w:styleId="8660CD67AC0E4BB985F590EB7D92FBEC">
    <w:name w:val="8660CD67AC0E4BB985F590EB7D92FBEC"/>
    <w:rsid w:val="00793819"/>
  </w:style>
  <w:style w:type="paragraph" w:customStyle="1" w:styleId="F99ECA5EABAF490FB08F443BEEE1EB60">
    <w:name w:val="F99ECA5EABAF490FB08F443BEEE1EB60"/>
    <w:rsid w:val="00793819"/>
  </w:style>
  <w:style w:type="paragraph" w:customStyle="1" w:styleId="701E8238F5D44705BB0C27BD36BE783A">
    <w:name w:val="701E8238F5D44705BB0C27BD36BE783A"/>
    <w:rsid w:val="00793819"/>
  </w:style>
  <w:style w:type="paragraph" w:customStyle="1" w:styleId="FF5D91A252A24A168CF298A01F078F9B">
    <w:name w:val="FF5D91A252A24A168CF298A01F078F9B"/>
    <w:rsid w:val="00793819"/>
  </w:style>
  <w:style w:type="paragraph" w:customStyle="1" w:styleId="D4382CD5DA1C4A5AB2C5CB57301A495B">
    <w:name w:val="D4382CD5DA1C4A5AB2C5CB57301A495B"/>
    <w:rsid w:val="00793819"/>
  </w:style>
  <w:style w:type="paragraph" w:customStyle="1" w:styleId="1D776EDEF6EF4E3C8FF7D20C94980A6B">
    <w:name w:val="1D776EDEF6EF4E3C8FF7D20C94980A6B"/>
    <w:rsid w:val="00793819"/>
  </w:style>
  <w:style w:type="paragraph" w:customStyle="1" w:styleId="F94327D0F29F4CB78F2086FB1202C445">
    <w:name w:val="F94327D0F29F4CB78F2086FB1202C445"/>
    <w:rsid w:val="00793819"/>
  </w:style>
  <w:style w:type="paragraph" w:customStyle="1" w:styleId="DA4845D9F0624004A1AF92FBEA60AE72">
    <w:name w:val="DA4845D9F0624004A1AF92FBEA60AE72"/>
    <w:rsid w:val="00793819"/>
  </w:style>
  <w:style w:type="paragraph" w:customStyle="1" w:styleId="FC316DF436E64FFA8B926B26512FC948">
    <w:name w:val="FC316DF436E64FFA8B926B26512FC948"/>
    <w:rsid w:val="00793819"/>
  </w:style>
  <w:style w:type="paragraph" w:customStyle="1" w:styleId="3657312C05494A26A46825D54259A7F1">
    <w:name w:val="3657312C05494A26A46825D54259A7F1"/>
    <w:rsid w:val="00793819"/>
  </w:style>
  <w:style w:type="paragraph" w:customStyle="1" w:styleId="789C162C35A14091AC4B3ED08601FE8D">
    <w:name w:val="789C162C35A14091AC4B3ED08601FE8D"/>
    <w:rsid w:val="00793819"/>
  </w:style>
  <w:style w:type="paragraph" w:customStyle="1" w:styleId="B9B46CED7387425CB6DBEF0E594FA84B">
    <w:name w:val="B9B46CED7387425CB6DBEF0E594FA84B"/>
    <w:rsid w:val="00793819"/>
  </w:style>
  <w:style w:type="paragraph" w:customStyle="1" w:styleId="BFB7DD1BB6574400A14EEDF835A442BC">
    <w:name w:val="BFB7DD1BB6574400A14EEDF835A442BC"/>
    <w:rsid w:val="00793819"/>
  </w:style>
  <w:style w:type="paragraph" w:customStyle="1" w:styleId="C067018AE9074FAFB14F7DCB8F5B1CAD">
    <w:name w:val="C067018AE9074FAFB14F7DCB8F5B1CAD"/>
    <w:rsid w:val="00793819"/>
  </w:style>
  <w:style w:type="paragraph" w:customStyle="1" w:styleId="39B913C5763B4AEFB1CBF638632F8A03">
    <w:name w:val="39B913C5763B4AEFB1CBF638632F8A03"/>
    <w:rsid w:val="00793819"/>
  </w:style>
  <w:style w:type="paragraph" w:customStyle="1" w:styleId="B548A1BA884A4917A689F0C310DA40B3">
    <w:name w:val="B548A1BA884A4917A689F0C310DA40B3"/>
    <w:rsid w:val="00793819"/>
  </w:style>
  <w:style w:type="paragraph" w:customStyle="1" w:styleId="258AD6E91BD94835B3D131B2884BA0F8">
    <w:name w:val="258AD6E91BD94835B3D131B2884BA0F8"/>
    <w:rsid w:val="00793819"/>
  </w:style>
  <w:style w:type="paragraph" w:customStyle="1" w:styleId="933D37EEC28F40178A26F451B127FE91">
    <w:name w:val="933D37EEC28F40178A26F451B127FE91"/>
    <w:rsid w:val="00793819"/>
  </w:style>
  <w:style w:type="paragraph" w:customStyle="1" w:styleId="582AD62FC83C4A2F9EE166868D946913">
    <w:name w:val="582AD62FC83C4A2F9EE166868D946913"/>
    <w:rsid w:val="00793819"/>
  </w:style>
  <w:style w:type="paragraph" w:customStyle="1" w:styleId="CCE922D6037045B6A188404F7BC0C9B7">
    <w:name w:val="CCE922D6037045B6A188404F7BC0C9B7"/>
    <w:rsid w:val="00793819"/>
  </w:style>
  <w:style w:type="paragraph" w:customStyle="1" w:styleId="5BABAF5FAE4543EDA6F2CA997251156E">
    <w:name w:val="5BABAF5FAE4543EDA6F2CA997251156E"/>
    <w:rsid w:val="00793819"/>
  </w:style>
  <w:style w:type="paragraph" w:customStyle="1" w:styleId="FA036B935F1742A78D14E07FB47AD1D5">
    <w:name w:val="FA036B935F1742A78D14E07FB47AD1D5"/>
    <w:rsid w:val="00793819"/>
  </w:style>
  <w:style w:type="paragraph" w:customStyle="1" w:styleId="2CFA8A8E5D7D468BAA3CD103D0309B01">
    <w:name w:val="2CFA8A8E5D7D468BAA3CD103D0309B01"/>
    <w:rsid w:val="00793819"/>
  </w:style>
  <w:style w:type="paragraph" w:customStyle="1" w:styleId="E6D4250BDAF942CB98EACCF53A78FFD4">
    <w:name w:val="E6D4250BDAF942CB98EACCF53A78FFD4"/>
    <w:rsid w:val="00793819"/>
  </w:style>
  <w:style w:type="paragraph" w:customStyle="1" w:styleId="E75A8572ACB84F639E226FC7E14C2A58">
    <w:name w:val="E75A8572ACB84F639E226FC7E14C2A58"/>
    <w:rsid w:val="00793819"/>
  </w:style>
  <w:style w:type="paragraph" w:customStyle="1" w:styleId="EB3F14485E7B4BE29048725640F4E398">
    <w:name w:val="EB3F14485E7B4BE29048725640F4E398"/>
    <w:rsid w:val="00793819"/>
  </w:style>
  <w:style w:type="paragraph" w:customStyle="1" w:styleId="4909A4A4A34840C5893DC7898DF76049">
    <w:name w:val="4909A4A4A34840C5893DC7898DF76049"/>
    <w:rsid w:val="00793819"/>
  </w:style>
  <w:style w:type="paragraph" w:customStyle="1" w:styleId="8AB3BC6578224457909C60C23D0440FA">
    <w:name w:val="8AB3BC6578224457909C60C23D0440FA"/>
    <w:rsid w:val="00793819"/>
  </w:style>
  <w:style w:type="paragraph" w:customStyle="1" w:styleId="FA4A964C8553443887C9CF699E623AA7">
    <w:name w:val="FA4A964C8553443887C9CF699E623AA7"/>
    <w:rsid w:val="00793819"/>
  </w:style>
  <w:style w:type="paragraph" w:customStyle="1" w:styleId="7BBF14F506C54E6096A3FDC7FA3C3C3A">
    <w:name w:val="7BBF14F506C54E6096A3FDC7FA3C3C3A"/>
    <w:rsid w:val="00793819"/>
  </w:style>
  <w:style w:type="paragraph" w:customStyle="1" w:styleId="6F163B2FBB164D478E2751E8968B0D3C">
    <w:name w:val="6F163B2FBB164D478E2751E8968B0D3C"/>
    <w:rsid w:val="00793819"/>
  </w:style>
  <w:style w:type="paragraph" w:customStyle="1" w:styleId="BDBC0DAE70B84D6E9195722C74687D34">
    <w:name w:val="BDBC0DAE70B84D6E9195722C74687D34"/>
    <w:rsid w:val="00793819"/>
  </w:style>
  <w:style w:type="paragraph" w:customStyle="1" w:styleId="2BA5D385B5154CAFA4C111C139D28B96">
    <w:name w:val="2BA5D385B5154CAFA4C111C139D28B96"/>
    <w:rsid w:val="00793819"/>
  </w:style>
  <w:style w:type="paragraph" w:customStyle="1" w:styleId="10252E0BB15948A9B40371F1A7D14FF9">
    <w:name w:val="10252E0BB15948A9B40371F1A7D14FF9"/>
    <w:rsid w:val="00793819"/>
  </w:style>
  <w:style w:type="paragraph" w:customStyle="1" w:styleId="18D8FA508B1E438D960B8F7702CB46EB">
    <w:name w:val="18D8FA508B1E438D960B8F7702CB46EB"/>
    <w:rsid w:val="00793819"/>
  </w:style>
  <w:style w:type="paragraph" w:customStyle="1" w:styleId="ADA3E5A31B35414889766DA08F00FFD3">
    <w:name w:val="ADA3E5A31B35414889766DA08F00FFD3"/>
    <w:rsid w:val="00793819"/>
  </w:style>
  <w:style w:type="paragraph" w:customStyle="1" w:styleId="769AC900C6924640B1004FC2DCA58250">
    <w:name w:val="769AC900C6924640B1004FC2DCA58250"/>
    <w:rsid w:val="00793819"/>
  </w:style>
  <w:style w:type="paragraph" w:customStyle="1" w:styleId="00D5DABC76A04E9FA9A493142CF568A2">
    <w:name w:val="00D5DABC76A04E9FA9A493142CF568A2"/>
    <w:rsid w:val="00793819"/>
  </w:style>
  <w:style w:type="paragraph" w:customStyle="1" w:styleId="189D126CD2A6452F86F7EC4730F3C59D">
    <w:name w:val="189D126CD2A6452F86F7EC4730F3C59D"/>
    <w:rsid w:val="00793819"/>
  </w:style>
  <w:style w:type="paragraph" w:customStyle="1" w:styleId="DE5AE0E7D8A84EC3BE22CAA2D821AF81">
    <w:name w:val="DE5AE0E7D8A84EC3BE22CAA2D821AF81"/>
    <w:rsid w:val="00793819"/>
  </w:style>
  <w:style w:type="paragraph" w:customStyle="1" w:styleId="13E9232F2E3D4B7B8F9F859F0CE93EDE">
    <w:name w:val="13E9232F2E3D4B7B8F9F859F0CE93EDE"/>
    <w:rsid w:val="00793819"/>
  </w:style>
  <w:style w:type="paragraph" w:customStyle="1" w:styleId="F8BBD5B0E8584A379D4823F3C29D8BCD">
    <w:name w:val="F8BBD5B0E8584A379D4823F3C29D8BCD"/>
    <w:rsid w:val="00793819"/>
  </w:style>
  <w:style w:type="paragraph" w:customStyle="1" w:styleId="B86D5B2714654856BA2DA168EF7466BD">
    <w:name w:val="B86D5B2714654856BA2DA168EF7466BD"/>
    <w:rsid w:val="00793819"/>
  </w:style>
  <w:style w:type="paragraph" w:customStyle="1" w:styleId="879541B917E54899B6E9F26D9488CF68">
    <w:name w:val="879541B917E54899B6E9F26D9488CF68"/>
    <w:rsid w:val="00793819"/>
  </w:style>
  <w:style w:type="paragraph" w:customStyle="1" w:styleId="E2ECD4C555C542718C72DF0AD14EEE50">
    <w:name w:val="E2ECD4C555C542718C72DF0AD14EEE50"/>
    <w:rsid w:val="00793819"/>
  </w:style>
  <w:style w:type="paragraph" w:customStyle="1" w:styleId="77F8BE4EB62848C5B7CC4DF653D7311E">
    <w:name w:val="77F8BE4EB62848C5B7CC4DF653D7311E"/>
    <w:rsid w:val="00793819"/>
  </w:style>
  <w:style w:type="paragraph" w:customStyle="1" w:styleId="88F1D8E3282A410A8A2B04A227073E01">
    <w:name w:val="88F1D8E3282A410A8A2B04A227073E01"/>
    <w:rsid w:val="00793819"/>
  </w:style>
  <w:style w:type="paragraph" w:customStyle="1" w:styleId="0EBD5D1828304308890B367D670CD6DD">
    <w:name w:val="0EBD5D1828304308890B367D670CD6DD"/>
    <w:rsid w:val="00793819"/>
  </w:style>
  <w:style w:type="paragraph" w:customStyle="1" w:styleId="3F2FA4D2F46243CFA962AF5A196B284D">
    <w:name w:val="3F2FA4D2F46243CFA962AF5A196B284D"/>
    <w:rsid w:val="00793819"/>
  </w:style>
  <w:style w:type="paragraph" w:customStyle="1" w:styleId="1385868E639B43CD95A3E79FCD2FB151">
    <w:name w:val="1385868E639B43CD95A3E79FCD2FB151"/>
    <w:rsid w:val="00793819"/>
  </w:style>
  <w:style w:type="paragraph" w:customStyle="1" w:styleId="AFE861364B8442F4827665E9977233F8">
    <w:name w:val="AFE861364B8442F4827665E9977233F8"/>
    <w:rsid w:val="00793819"/>
  </w:style>
  <w:style w:type="paragraph" w:customStyle="1" w:styleId="6D29B6E9DA1740DF9A063C0EA785718D">
    <w:name w:val="6D29B6E9DA1740DF9A063C0EA785718D"/>
    <w:rsid w:val="00793819"/>
  </w:style>
  <w:style w:type="paragraph" w:customStyle="1" w:styleId="53FC08F2911C49B4910CA5382458B55C">
    <w:name w:val="53FC08F2911C49B4910CA5382458B55C"/>
    <w:rsid w:val="00793819"/>
  </w:style>
  <w:style w:type="paragraph" w:customStyle="1" w:styleId="49250B4A68AF4F3EAF99FA11FB4259FE">
    <w:name w:val="49250B4A68AF4F3EAF99FA11FB4259FE"/>
    <w:rsid w:val="00793819"/>
  </w:style>
  <w:style w:type="paragraph" w:customStyle="1" w:styleId="E32C89B4817B4FBC9492AACCCD44CCF5">
    <w:name w:val="E32C89B4817B4FBC9492AACCCD44CCF5"/>
    <w:rsid w:val="00793819"/>
  </w:style>
  <w:style w:type="paragraph" w:customStyle="1" w:styleId="BBC058FC4D094859ACB3B62F20765186">
    <w:name w:val="BBC058FC4D094859ACB3B62F20765186"/>
    <w:rsid w:val="00793819"/>
  </w:style>
  <w:style w:type="paragraph" w:customStyle="1" w:styleId="B5A63D36522643C5A25DCDDFAF2A2459">
    <w:name w:val="B5A63D36522643C5A25DCDDFAF2A2459"/>
    <w:rsid w:val="00793819"/>
  </w:style>
  <w:style w:type="paragraph" w:customStyle="1" w:styleId="BB8381B0036B462A9DAF2004B182B62E">
    <w:name w:val="BB8381B0036B462A9DAF2004B182B62E"/>
    <w:rsid w:val="00793819"/>
  </w:style>
  <w:style w:type="paragraph" w:customStyle="1" w:styleId="28B19F4CA71940239C7C22CC543D7B33">
    <w:name w:val="28B19F4CA71940239C7C22CC543D7B33"/>
    <w:rsid w:val="00793819"/>
  </w:style>
  <w:style w:type="paragraph" w:customStyle="1" w:styleId="4F2DC164BD2946F3B0BCD14DD6AC422E">
    <w:name w:val="4F2DC164BD2946F3B0BCD14DD6AC422E"/>
    <w:rsid w:val="00793819"/>
  </w:style>
  <w:style w:type="paragraph" w:customStyle="1" w:styleId="B6F25CDB5EE44CABA3E2693684365D44">
    <w:name w:val="B6F25CDB5EE44CABA3E2693684365D44"/>
    <w:rsid w:val="00793819"/>
  </w:style>
  <w:style w:type="paragraph" w:customStyle="1" w:styleId="2106386B25FB46F99FFB342CFB8B6F04">
    <w:name w:val="2106386B25FB46F99FFB342CFB8B6F04"/>
    <w:rsid w:val="00793819"/>
  </w:style>
  <w:style w:type="paragraph" w:customStyle="1" w:styleId="B7E495B69A474B6AB7752F2876A7F9A5">
    <w:name w:val="B7E495B69A474B6AB7752F2876A7F9A5"/>
    <w:rsid w:val="00793819"/>
  </w:style>
  <w:style w:type="paragraph" w:customStyle="1" w:styleId="5B900921D191458385C87162BF43DB38">
    <w:name w:val="5B900921D191458385C87162BF43DB38"/>
    <w:rsid w:val="00793819"/>
  </w:style>
  <w:style w:type="paragraph" w:customStyle="1" w:styleId="1A27C85AA1EC4B488B35717FDD77FA2A">
    <w:name w:val="1A27C85AA1EC4B488B35717FDD77FA2A"/>
    <w:rsid w:val="0016426F"/>
  </w:style>
  <w:style w:type="paragraph" w:customStyle="1" w:styleId="CDE40552BFDA4ACDBFFC2F4CD9DE31F9">
    <w:name w:val="CDE40552BFDA4ACDBFFC2F4CD9DE31F9"/>
    <w:rsid w:val="0016426F"/>
  </w:style>
  <w:style w:type="paragraph" w:customStyle="1" w:styleId="E898EEE56435411C81B73215E211AFCD">
    <w:name w:val="E898EEE56435411C81B73215E211AFCD"/>
    <w:rsid w:val="00D34FC0"/>
  </w:style>
  <w:style w:type="paragraph" w:customStyle="1" w:styleId="C8E6273B3EAD4107805378FE655B95AB">
    <w:name w:val="C8E6273B3EAD4107805378FE655B95AB"/>
    <w:rsid w:val="00D34FC0"/>
  </w:style>
  <w:style w:type="paragraph" w:customStyle="1" w:styleId="7A99D06375A142AB9BB39D18884CAD18">
    <w:name w:val="7A99D06375A142AB9BB39D18884CAD18"/>
    <w:rsid w:val="00D34FC0"/>
  </w:style>
  <w:style w:type="paragraph" w:customStyle="1" w:styleId="092F95F61C114722A1D8CD9D081F5711">
    <w:name w:val="092F95F61C114722A1D8CD9D081F5711"/>
    <w:rsid w:val="00D34FC0"/>
  </w:style>
  <w:style w:type="paragraph" w:customStyle="1" w:styleId="5C96F3A076064469AE0F9D8B760AAA30">
    <w:name w:val="5C96F3A076064469AE0F9D8B760AAA30"/>
    <w:rsid w:val="00D34FC0"/>
  </w:style>
  <w:style w:type="paragraph" w:customStyle="1" w:styleId="9645AEFCFD8942969F79145631F7349D">
    <w:name w:val="9645AEFCFD8942969F79145631F7349D"/>
    <w:rsid w:val="00D34FC0"/>
  </w:style>
  <w:style w:type="paragraph" w:customStyle="1" w:styleId="93F15DA6262F4135B7DA3349B52FC652">
    <w:name w:val="93F15DA6262F4135B7DA3349B52FC652"/>
    <w:rsid w:val="00D34FC0"/>
  </w:style>
  <w:style w:type="paragraph" w:customStyle="1" w:styleId="F61ED1E1980A4F4B976D6593680170DC">
    <w:name w:val="F61ED1E1980A4F4B976D6593680170DC"/>
    <w:rsid w:val="00D34FC0"/>
  </w:style>
  <w:style w:type="paragraph" w:customStyle="1" w:styleId="0BE2D75754D241038B0D1EED96D25834">
    <w:name w:val="0BE2D75754D241038B0D1EED96D25834"/>
    <w:rsid w:val="00D34FC0"/>
  </w:style>
  <w:style w:type="paragraph" w:customStyle="1" w:styleId="13369FCCB33E49429B27B24477FA7FE7">
    <w:name w:val="13369FCCB33E49429B27B24477FA7FE7"/>
    <w:rsid w:val="00D34FC0"/>
  </w:style>
  <w:style w:type="paragraph" w:customStyle="1" w:styleId="F0E65D96C1344304862D0A16463D3229">
    <w:name w:val="F0E65D96C1344304862D0A16463D3229"/>
    <w:rsid w:val="00D34FC0"/>
  </w:style>
  <w:style w:type="paragraph" w:customStyle="1" w:styleId="7BE7F3A18D4E49C8A8FCE326B00E838B">
    <w:name w:val="7BE7F3A18D4E49C8A8FCE326B00E838B"/>
    <w:rsid w:val="00D34FC0"/>
  </w:style>
  <w:style w:type="paragraph" w:customStyle="1" w:styleId="47A5AD8DA76949198CF8892B269C9A02">
    <w:name w:val="47A5AD8DA76949198CF8892B269C9A02"/>
    <w:rsid w:val="00D34FC0"/>
  </w:style>
  <w:style w:type="paragraph" w:customStyle="1" w:styleId="49A554F53F1E4B3DBB1DEE085C18F686">
    <w:name w:val="49A554F53F1E4B3DBB1DEE085C18F686"/>
    <w:rsid w:val="00D34FC0"/>
  </w:style>
  <w:style w:type="paragraph" w:customStyle="1" w:styleId="53AD493CFEA441A5BA41B1E94EA8A6F6">
    <w:name w:val="53AD493CFEA441A5BA41B1E94EA8A6F6"/>
    <w:rsid w:val="00D34FC0"/>
  </w:style>
  <w:style w:type="paragraph" w:customStyle="1" w:styleId="4E97CD7C4CEB4AC48AFC5350654DB1CE">
    <w:name w:val="4E97CD7C4CEB4AC48AFC5350654DB1CE"/>
    <w:rsid w:val="00D34FC0"/>
  </w:style>
  <w:style w:type="paragraph" w:customStyle="1" w:styleId="114E82922E604D558B5E365B7B762D3C">
    <w:name w:val="114E82922E604D558B5E365B7B762D3C"/>
    <w:rsid w:val="00D34FC0"/>
  </w:style>
  <w:style w:type="paragraph" w:customStyle="1" w:styleId="9B4DBD4A29BD4A3C81E9F0B4A48A911C">
    <w:name w:val="9B4DBD4A29BD4A3C81E9F0B4A48A911C"/>
    <w:rsid w:val="00D34FC0"/>
  </w:style>
  <w:style w:type="paragraph" w:customStyle="1" w:styleId="34CB68723C6D47B0B82F7468A5B7A6B5">
    <w:name w:val="34CB68723C6D47B0B82F7468A5B7A6B5"/>
    <w:rsid w:val="00D34FC0"/>
  </w:style>
  <w:style w:type="paragraph" w:customStyle="1" w:styleId="30B80DAFA4D34CF59CC21E168D9B2C57">
    <w:name w:val="30B80DAFA4D34CF59CC21E168D9B2C57"/>
    <w:rsid w:val="00D34FC0"/>
  </w:style>
  <w:style w:type="paragraph" w:customStyle="1" w:styleId="D25AC5511F2A4B3A9F967BCC1461E47D">
    <w:name w:val="D25AC5511F2A4B3A9F967BCC1461E47D"/>
    <w:rsid w:val="00D34FC0"/>
  </w:style>
  <w:style w:type="paragraph" w:customStyle="1" w:styleId="9F8EB6302BB944D4AB3FB2D2279EB03D">
    <w:name w:val="9F8EB6302BB944D4AB3FB2D2279EB03D"/>
    <w:rsid w:val="00D34FC0"/>
  </w:style>
  <w:style w:type="paragraph" w:customStyle="1" w:styleId="6E02CC55C6484252B7504EB4CFC02300">
    <w:name w:val="6E02CC55C6484252B7504EB4CFC02300"/>
    <w:rsid w:val="00D34FC0"/>
  </w:style>
  <w:style w:type="paragraph" w:customStyle="1" w:styleId="AE609C64BBD8434CBB56136E422DE52F">
    <w:name w:val="AE609C64BBD8434CBB56136E422DE52F"/>
    <w:rsid w:val="00D34FC0"/>
  </w:style>
  <w:style w:type="paragraph" w:customStyle="1" w:styleId="FB1E624805C24AC4A4EEDC2CCA7039D8">
    <w:name w:val="FB1E624805C24AC4A4EEDC2CCA7039D8"/>
    <w:rsid w:val="00D34FC0"/>
  </w:style>
  <w:style w:type="paragraph" w:customStyle="1" w:styleId="9DCB73EA273C4535993EAB5907EDFE5F">
    <w:name w:val="9DCB73EA273C4535993EAB5907EDFE5F"/>
    <w:rsid w:val="00D34FC0"/>
  </w:style>
  <w:style w:type="paragraph" w:customStyle="1" w:styleId="E7EDE0367A0746D6B04B056F56B26322">
    <w:name w:val="E7EDE0367A0746D6B04B056F56B26322"/>
    <w:rsid w:val="00D34FC0"/>
  </w:style>
  <w:style w:type="paragraph" w:customStyle="1" w:styleId="E4328E69A7E046D7910275551D84FC95">
    <w:name w:val="E4328E69A7E046D7910275551D84FC95"/>
    <w:rsid w:val="00D34FC0"/>
  </w:style>
  <w:style w:type="paragraph" w:customStyle="1" w:styleId="948DC62DBA0A436D9E06D9115C762447">
    <w:name w:val="948DC62DBA0A436D9E06D9115C762447"/>
    <w:rsid w:val="00D34FC0"/>
  </w:style>
  <w:style w:type="paragraph" w:customStyle="1" w:styleId="FBED8F5B6E8148CF9F33C963108079A8">
    <w:name w:val="FBED8F5B6E8148CF9F33C963108079A8"/>
    <w:rsid w:val="00D34FC0"/>
  </w:style>
  <w:style w:type="paragraph" w:customStyle="1" w:styleId="760FC9E088534D889B025C192E955A75">
    <w:name w:val="760FC9E088534D889B025C192E955A75"/>
    <w:rsid w:val="00D34FC0"/>
  </w:style>
  <w:style w:type="paragraph" w:customStyle="1" w:styleId="6B674955172648DE9171950EE802ADCD">
    <w:name w:val="6B674955172648DE9171950EE802ADCD"/>
    <w:rsid w:val="00D34FC0"/>
  </w:style>
  <w:style w:type="paragraph" w:customStyle="1" w:styleId="60D748020408481E8DF1E55FF4763F01">
    <w:name w:val="60D748020408481E8DF1E55FF4763F01"/>
    <w:rsid w:val="00D34FC0"/>
  </w:style>
  <w:style w:type="paragraph" w:customStyle="1" w:styleId="3CD40CDE221E46F98029B141064E17FE">
    <w:name w:val="3CD40CDE221E46F98029B141064E17FE"/>
    <w:rsid w:val="00D34FC0"/>
  </w:style>
  <w:style w:type="paragraph" w:customStyle="1" w:styleId="49F335D5CD524341A3B1C4161255C6B4">
    <w:name w:val="49F335D5CD524341A3B1C4161255C6B4"/>
    <w:rsid w:val="00D34FC0"/>
  </w:style>
  <w:style w:type="paragraph" w:customStyle="1" w:styleId="05806F29D50B4CC3AFF3ACA06FE3AC67">
    <w:name w:val="05806F29D50B4CC3AFF3ACA06FE3AC67"/>
    <w:rsid w:val="00D34FC0"/>
  </w:style>
  <w:style w:type="paragraph" w:customStyle="1" w:styleId="DE1D0BF2F87F4B6DB6109F4979E98903">
    <w:name w:val="DE1D0BF2F87F4B6DB6109F4979E98903"/>
    <w:rsid w:val="00D34FC0"/>
  </w:style>
  <w:style w:type="paragraph" w:customStyle="1" w:styleId="467F6D96AB4B48E5BB21B0575AD8FC11">
    <w:name w:val="467F6D96AB4B48E5BB21B0575AD8FC11"/>
    <w:rsid w:val="00D34FC0"/>
  </w:style>
  <w:style w:type="paragraph" w:customStyle="1" w:styleId="E8D229007C9E4A7B93927DE3BF1B1546">
    <w:name w:val="E8D229007C9E4A7B93927DE3BF1B1546"/>
    <w:rsid w:val="00D34FC0"/>
  </w:style>
  <w:style w:type="paragraph" w:customStyle="1" w:styleId="019A0ED88079424483718593C28B5C9E">
    <w:name w:val="019A0ED88079424483718593C28B5C9E"/>
    <w:rsid w:val="00D34FC0"/>
  </w:style>
  <w:style w:type="paragraph" w:customStyle="1" w:styleId="2CCCDB13B7D447818FFC5149E4861228">
    <w:name w:val="2CCCDB13B7D447818FFC5149E4861228"/>
    <w:rsid w:val="00D34FC0"/>
  </w:style>
  <w:style w:type="paragraph" w:customStyle="1" w:styleId="4C572E6C3CCD4716931722771622A644">
    <w:name w:val="4C572E6C3CCD4716931722771622A644"/>
    <w:rsid w:val="00D34FC0"/>
  </w:style>
  <w:style w:type="paragraph" w:customStyle="1" w:styleId="FCE67EF82B8B442FB39E5AD05E27DC1E">
    <w:name w:val="FCE67EF82B8B442FB39E5AD05E27DC1E"/>
    <w:rsid w:val="00D34FC0"/>
  </w:style>
  <w:style w:type="paragraph" w:customStyle="1" w:styleId="A3203B407BBB4EF8A5000E7F4A267766">
    <w:name w:val="A3203B407BBB4EF8A5000E7F4A267766"/>
    <w:rsid w:val="00D34FC0"/>
  </w:style>
  <w:style w:type="paragraph" w:customStyle="1" w:styleId="8E573FB809B74866A61CBA99A999275C">
    <w:name w:val="8E573FB809B74866A61CBA99A999275C"/>
    <w:rsid w:val="00D34FC0"/>
  </w:style>
  <w:style w:type="paragraph" w:customStyle="1" w:styleId="086B0A5A71A04A08BA3218C23A4E3496">
    <w:name w:val="086B0A5A71A04A08BA3218C23A4E3496"/>
    <w:rsid w:val="00D34FC0"/>
  </w:style>
  <w:style w:type="paragraph" w:customStyle="1" w:styleId="BD7589F09E3E4992A2CF898390F11602">
    <w:name w:val="BD7589F09E3E4992A2CF898390F11602"/>
    <w:rsid w:val="00D34FC0"/>
  </w:style>
  <w:style w:type="paragraph" w:customStyle="1" w:styleId="232052E6FB334DC4A8CBB347738B3190">
    <w:name w:val="232052E6FB334DC4A8CBB347738B3190"/>
    <w:rsid w:val="00D34FC0"/>
  </w:style>
  <w:style w:type="paragraph" w:customStyle="1" w:styleId="67B8634019C046679E7305278F8DD380">
    <w:name w:val="67B8634019C046679E7305278F8DD380"/>
    <w:rsid w:val="00D34FC0"/>
  </w:style>
  <w:style w:type="paragraph" w:customStyle="1" w:styleId="512615D8600F4462A36414BB862F30F0">
    <w:name w:val="512615D8600F4462A36414BB862F30F0"/>
    <w:rsid w:val="00D34FC0"/>
  </w:style>
  <w:style w:type="paragraph" w:customStyle="1" w:styleId="B0E979D070134C838DD11F08E6B9EC9E">
    <w:name w:val="B0E979D070134C838DD11F08E6B9EC9E"/>
    <w:rsid w:val="00D34FC0"/>
  </w:style>
  <w:style w:type="paragraph" w:customStyle="1" w:styleId="A15BEFD56AED4C50A6858EB59C651BA3">
    <w:name w:val="A15BEFD56AED4C50A6858EB59C651BA3"/>
    <w:rsid w:val="00D34FC0"/>
  </w:style>
  <w:style w:type="paragraph" w:customStyle="1" w:styleId="58D603F7D16047BDAA728971C2429A6A">
    <w:name w:val="58D603F7D16047BDAA728971C2429A6A"/>
    <w:rsid w:val="00D34FC0"/>
  </w:style>
  <w:style w:type="paragraph" w:customStyle="1" w:styleId="DB3243AA83054FFABB5581AC02339E60">
    <w:name w:val="DB3243AA83054FFABB5581AC02339E60"/>
    <w:rsid w:val="00D34FC0"/>
  </w:style>
  <w:style w:type="paragraph" w:customStyle="1" w:styleId="5F3EAA4F41184EDDA477D4D5C4D12173">
    <w:name w:val="5F3EAA4F41184EDDA477D4D5C4D12173"/>
    <w:rsid w:val="00D34FC0"/>
  </w:style>
  <w:style w:type="paragraph" w:customStyle="1" w:styleId="4D6196D85DE8433DB41A081F056E1052">
    <w:name w:val="4D6196D85DE8433DB41A081F056E1052"/>
    <w:rsid w:val="00D34FC0"/>
  </w:style>
  <w:style w:type="paragraph" w:customStyle="1" w:styleId="E6071CF5450F491792A9929197FD845F">
    <w:name w:val="E6071CF5450F491792A9929197FD845F"/>
    <w:rsid w:val="00D34FC0"/>
  </w:style>
  <w:style w:type="paragraph" w:customStyle="1" w:styleId="B04C76ECDD1C4536853AAB2D522955C7">
    <w:name w:val="B04C76ECDD1C4536853AAB2D522955C7"/>
    <w:rsid w:val="00D34FC0"/>
  </w:style>
  <w:style w:type="paragraph" w:customStyle="1" w:styleId="CBB7A02277F247FA9367F1CE561D02C0">
    <w:name w:val="CBB7A02277F247FA9367F1CE561D02C0"/>
    <w:rsid w:val="00D34FC0"/>
  </w:style>
  <w:style w:type="paragraph" w:customStyle="1" w:styleId="0D0805A2238541228894FF96BEFF04B9">
    <w:name w:val="0D0805A2238541228894FF96BEFF04B9"/>
    <w:rsid w:val="00D34FC0"/>
  </w:style>
  <w:style w:type="paragraph" w:customStyle="1" w:styleId="BACFBFEAA7EE4014986D102C3A38CEA0">
    <w:name w:val="BACFBFEAA7EE4014986D102C3A38CEA0"/>
    <w:rsid w:val="00D34FC0"/>
  </w:style>
  <w:style w:type="paragraph" w:customStyle="1" w:styleId="EE10A627D4644BFBA49C1F8F046421B6">
    <w:name w:val="EE10A627D4644BFBA49C1F8F046421B6"/>
    <w:rsid w:val="00D34FC0"/>
  </w:style>
  <w:style w:type="paragraph" w:customStyle="1" w:styleId="DCDD121CF4F943D8B76391BA907790E5">
    <w:name w:val="DCDD121CF4F943D8B76391BA907790E5"/>
    <w:rsid w:val="00D34FC0"/>
  </w:style>
  <w:style w:type="paragraph" w:customStyle="1" w:styleId="0DC1A09B924B4B7EAC941DA4CB5DA555">
    <w:name w:val="0DC1A09B924B4B7EAC941DA4CB5DA555"/>
    <w:rsid w:val="00D34FC0"/>
  </w:style>
  <w:style w:type="paragraph" w:customStyle="1" w:styleId="E3E1595C47184C839B3DB11D91445B70">
    <w:name w:val="E3E1595C47184C839B3DB11D91445B70"/>
    <w:rsid w:val="00D34FC0"/>
  </w:style>
  <w:style w:type="paragraph" w:customStyle="1" w:styleId="DFFEB7CEDAA1486182609730B5DFB1C5">
    <w:name w:val="DFFEB7CEDAA1486182609730B5DFB1C5"/>
    <w:rsid w:val="00D34FC0"/>
  </w:style>
  <w:style w:type="paragraph" w:customStyle="1" w:styleId="DB9BDBEE88064669A7D41D811EA78AB5">
    <w:name w:val="DB9BDBEE88064669A7D41D811EA78AB5"/>
    <w:rsid w:val="00D34FC0"/>
  </w:style>
  <w:style w:type="paragraph" w:customStyle="1" w:styleId="F6CDB90413204F35A802834DEDC35942">
    <w:name w:val="F6CDB90413204F35A802834DEDC35942"/>
    <w:rsid w:val="00D34FC0"/>
  </w:style>
  <w:style w:type="paragraph" w:customStyle="1" w:styleId="52153F470BC047BC8CEE6AB3ADF547D8">
    <w:name w:val="52153F470BC047BC8CEE6AB3ADF547D8"/>
    <w:rsid w:val="00D34FC0"/>
  </w:style>
  <w:style w:type="paragraph" w:customStyle="1" w:styleId="69F3375F31584B0394C1863561148CC7">
    <w:name w:val="69F3375F31584B0394C1863561148CC7"/>
    <w:rsid w:val="00D34FC0"/>
  </w:style>
  <w:style w:type="paragraph" w:customStyle="1" w:styleId="5D05017459524B8F9791C51F9B80D37F">
    <w:name w:val="5D05017459524B8F9791C51F9B80D37F"/>
    <w:rsid w:val="00D34FC0"/>
  </w:style>
  <w:style w:type="paragraph" w:customStyle="1" w:styleId="17F940D57E0140619F6F713DEBC1F884">
    <w:name w:val="17F940D57E0140619F6F713DEBC1F884"/>
    <w:rsid w:val="00D34FC0"/>
  </w:style>
  <w:style w:type="paragraph" w:customStyle="1" w:styleId="3C8D5B744D904461801D774FB56A1BB2">
    <w:name w:val="3C8D5B744D904461801D774FB56A1BB2"/>
    <w:rsid w:val="00D34FC0"/>
  </w:style>
  <w:style w:type="paragraph" w:customStyle="1" w:styleId="9979B507AACE4BB0828923C691351C46">
    <w:name w:val="9979B507AACE4BB0828923C691351C46"/>
    <w:rsid w:val="00D34FC0"/>
  </w:style>
  <w:style w:type="paragraph" w:customStyle="1" w:styleId="43355AFA0CE3449F82CC40A3CFB1149F">
    <w:name w:val="43355AFA0CE3449F82CC40A3CFB1149F"/>
    <w:rsid w:val="00D34FC0"/>
  </w:style>
  <w:style w:type="paragraph" w:customStyle="1" w:styleId="9163E95D26644A979EB80ADF96B33235">
    <w:name w:val="9163E95D26644A979EB80ADF96B33235"/>
    <w:rsid w:val="00D34FC0"/>
  </w:style>
  <w:style w:type="paragraph" w:customStyle="1" w:styleId="B6BEB4170DAE4E17BFF70C010F97B5FB">
    <w:name w:val="B6BEB4170DAE4E17BFF70C010F97B5FB"/>
    <w:rsid w:val="00D34FC0"/>
  </w:style>
  <w:style w:type="paragraph" w:customStyle="1" w:styleId="0E3072FABADA4DBABA576384E10EE4A9">
    <w:name w:val="0E3072FABADA4DBABA576384E10EE4A9"/>
    <w:rsid w:val="00D34FC0"/>
  </w:style>
  <w:style w:type="paragraph" w:customStyle="1" w:styleId="6D6610FD203F418582A07840193DF00C">
    <w:name w:val="6D6610FD203F418582A07840193DF00C"/>
    <w:rsid w:val="00D34FC0"/>
  </w:style>
  <w:style w:type="paragraph" w:customStyle="1" w:styleId="451012F9A32D4870B93DA9A35EDCC292">
    <w:name w:val="451012F9A32D4870B93DA9A35EDCC292"/>
    <w:rsid w:val="00D34FC0"/>
  </w:style>
  <w:style w:type="paragraph" w:customStyle="1" w:styleId="4C11F908516B4E4CA8C32FBF460F1482">
    <w:name w:val="4C11F908516B4E4CA8C32FBF460F1482"/>
    <w:rsid w:val="00D34FC0"/>
  </w:style>
  <w:style w:type="paragraph" w:customStyle="1" w:styleId="1B6CAD161102496989F1C048A769329A">
    <w:name w:val="1B6CAD161102496989F1C048A769329A"/>
    <w:rsid w:val="00D34FC0"/>
  </w:style>
  <w:style w:type="paragraph" w:customStyle="1" w:styleId="7D60A9FEFDEA4D67A2BFF68F3D75EDA2">
    <w:name w:val="7D60A9FEFDEA4D67A2BFF68F3D75EDA2"/>
    <w:rsid w:val="00D34FC0"/>
  </w:style>
  <w:style w:type="paragraph" w:customStyle="1" w:styleId="8943390392FB4A9981BCF55B0F82A030">
    <w:name w:val="8943390392FB4A9981BCF55B0F82A030"/>
    <w:rsid w:val="00D34FC0"/>
  </w:style>
  <w:style w:type="paragraph" w:customStyle="1" w:styleId="2DB7CD3FC20C4772858426736DB02814">
    <w:name w:val="2DB7CD3FC20C4772858426736DB02814"/>
    <w:rsid w:val="00D34FC0"/>
  </w:style>
  <w:style w:type="paragraph" w:customStyle="1" w:styleId="1AA34507B4FB48E59CF6AB421E1CE562">
    <w:name w:val="1AA34507B4FB48E59CF6AB421E1CE562"/>
    <w:rsid w:val="00D34FC0"/>
  </w:style>
  <w:style w:type="paragraph" w:customStyle="1" w:styleId="51AC8BFBD4B24F71B5AC1851E97D63FD">
    <w:name w:val="51AC8BFBD4B24F71B5AC1851E97D63FD"/>
    <w:rsid w:val="00D34FC0"/>
  </w:style>
  <w:style w:type="paragraph" w:customStyle="1" w:styleId="C7C89E38F1E540C6839912C785687E33">
    <w:name w:val="C7C89E38F1E540C6839912C785687E33"/>
    <w:rsid w:val="00D34FC0"/>
  </w:style>
  <w:style w:type="paragraph" w:customStyle="1" w:styleId="693650B3D7BD4384B3F6E3AD6EC483AB">
    <w:name w:val="693650B3D7BD4384B3F6E3AD6EC483AB"/>
    <w:rsid w:val="00D34FC0"/>
  </w:style>
  <w:style w:type="paragraph" w:customStyle="1" w:styleId="85B8318208A84843850AC5F812D85EE0">
    <w:name w:val="85B8318208A84843850AC5F812D85EE0"/>
    <w:rsid w:val="00D34FC0"/>
  </w:style>
  <w:style w:type="paragraph" w:customStyle="1" w:styleId="E2E335D9C4A04778958F859B9C26A0A8">
    <w:name w:val="E2E335D9C4A04778958F859B9C26A0A8"/>
    <w:rsid w:val="00D34FC0"/>
  </w:style>
  <w:style w:type="paragraph" w:customStyle="1" w:styleId="2001DA3BEA214965A3B33D1448085925">
    <w:name w:val="2001DA3BEA214965A3B33D1448085925"/>
    <w:rsid w:val="00D34FC0"/>
  </w:style>
  <w:style w:type="paragraph" w:customStyle="1" w:styleId="F5FE33BC2109489AB62B358EA425C98E">
    <w:name w:val="F5FE33BC2109489AB62B358EA425C98E"/>
    <w:rsid w:val="00D34FC0"/>
  </w:style>
  <w:style w:type="paragraph" w:customStyle="1" w:styleId="3AF9C4591BCF44268E8BDA390BD25C52">
    <w:name w:val="3AF9C4591BCF44268E8BDA390BD25C52"/>
    <w:rsid w:val="00D34FC0"/>
  </w:style>
  <w:style w:type="paragraph" w:customStyle="1" w:styleId="A335B71F19C94C9B98D3B12C0F05E68E">
    <w:name w:val="A335B71F19C94C9B98D3B12C0F05E68E"/>
    <w:rsid w:val="00D34FC0"/>
  </w:style>
  <w:style w:type="paragraph" w:customStyle="1" w:styleId="CB4CB1DC31324BFE8681AC39B73B6DED">
    <w:name w:val="CB4CB1DC31324BFE8681AC39B73B6DED"/>
    <w:rsid w:val="00D34FC0"/>
  </w:style>
  <w:style w:type="paragraph" w:customStyle="1" w:styleId="AB557586E4DD4C11A05EFBB3B7B71FED">
    <w:name w:val="AB557586E4DD4C11A05EFBB3B7B71FED"/>
    <w:rsid w:val="00D34FC0"/>
  </w:style>
  <w:style w:type="paragraph" w:customStyle="1" w:styleId="E55EC3D324DB4A5A86432874A4E90BA4">
    <w:name w:val="E55EC3D324DB4A5A86432874A4E90BA4"/>
    <w:rsid w:val="00D34FC0"/>
  </w:style>
  <w:style w:type="paragraph" w:customStyle="1" w:styleId="90E272D6928B46B9A72D39C67507FD72">
    <w:name w:val="90E272D6928B46B9A72D39C67507FD72"/>
    <w:rsid w:val="00D34FC0"/>
  </w:style>
  <w:style w:type="paragraph" w:customStyle="1" w:styleId="D5D6974276084A17969BAA05A9E6AB82">
    <w:name w:val="D5D6974276084A17969BAA05A9E6AB82"/>
    <w:rsid w:val="00D34FC0"/>
  </w:style>
  <w:style w:type="paragraph" w:customStyle="1" w:styleId="AF38174A92A041099C5D41DB4529D032">
    <w:name w:val="AF38174A92A041099C5D41DB4529D032"/>
    <w:rsid w:val="00D34FC0"/>
  </w:style>
  <w:style w:type="paragraph" w:customStyle="1" w:styleId="92F7091B72624F60833F6526F1870D76">
    <w:name w:val="92F7091B72624F60833F6526F1870D76"/>
    <w:rsid w:val="00D34FC0"/>
  </w:style>
  <w:style w:type="paragraph" w:customStyle="1" w:styleId="4C033A2AFDC04DC0B0B05DDFF747BC9E">
    <w:name w:val="4C033A2AFDC04DC0B0B05DDFF747BC9E"/>
    <w:rsid w:val="00D34FC0"/>
  </w:style>
  <w:style w:type="paragraph" w:customStyle="1" w:styleId="4B58EA1C16CE4666BAD8FFEE90A6A4FB">
    <w:name w:val="4B58EA1C16CE4666BAD8FFEE90A6A4FB"/>
    <w:rsid w:val="00D34FC0"/>
  </w:style>
  <w:style w:type="paragraph" w:customStyle="1" w:styleId="C6DD87B19DA7405790FDD399B26E8144">
    <w:name w:val="C6DD87B19DA7405790FDD399B26E8144"/>
    <w:rsid w:val="00D34FC0"/>
  </w:style>
  <w:style w:type="paragraph" w:customStyle="1" w:styleId="A7FCAE7DA1674F969CB831246F639E87">
    <w:name w:val="A7FCAE7DA1674F969CB831246F639E87"/>
    <w:rsid w:val="00D34FC0"/>
  </w:style>
  <w:style w:type="paragraph" w:customStyle="1" w:styleId="CA8D2DF9792D43C29BBA574B35519B15">
    <w:name w:val="CA8D2DF9792D43C29BBA574B35519B15"/>
    <w:rsid w:val="00D34FC0"/>
  </w:style>
  <w:style w:type="paragraph" w:customStyle="1" w:styleId="24E3BFB59BB1422D946F50070398CD75">
    <w:name w:val="24E3BFB59BB1422D946F50070398CD75"/>
    <w:rsid w:val="00D34FC0"/>
  </w:style>
  <w:style w:type="paragraph" w:customStyle="1" w:styleId="9AD788C46D13432391C3F48E56C54318">
    <w:name w:val="9AD788C46D13432391C3F48E56C54318"/>
    <w:rsid w:val="00D34FC0"/>
  </w:style>
  <w:style w:type="paragraph" w:customStyle="1" w:styleId="D26A8B3F6F27422DA9D051E6BB8C4704">
    <w:name w:val="D26A8B3F6F27422DA9D051E6BB8C4704"/>
    <w:rsid w:val="00D34FC0"/>
  </w:style>
  <w:style w:type="paragraph" w:customStyle="1" w:styleId="835F13EE769246A9BD980C6753BD5231">
    <w:name w:val="835F13EE769246A9BD980C6753BD5231"/>
    <w:rsid w:val="00D34FC0"/>
  </w:style>
  <w:style w:type="paragraph" w:customStyle="1" w:styleId="D4D0DD1F218544ABB057128FAC0A7850">
    <w:name w:val="D4D0DD1F218544ABB057128FAC0A7850"/>
    <w:rsid w:val="00D34FC0"/>
  </w:style>
  <w:style w:type="paragraph" w:customStyle="1" w:styleId="2601AA44D8B84803A98CB9C6DEB94E7B">
    <w:name w:val="2601AA44D8B84803A98CB9C6DEB94E7B"/>
    <w:rsid w:val="00D34FC0"/>
  </w:style>
  <w:style w:type="paragraph" w:customStyle="1" w:styleId="0077102D3182495281C7EA60522620DC">
    <w:name w:val="0077102D3182495281C7EA60522620DC"/>
    <w:rsid w:val="00D34FC0"/>
  </w:style>
  <w:style w:type="paragraph" w:customStyle="1" w:styleId="6372133963C343C69EA12DF2FD96EEAD">
    <w:name w:val="6372133963C343C69EA12DF2FD96EEAD"/>
    <w:rsid w:val="00D34FC0"/>
  </w:style>
  <w:style w:type="paragraph" w:customStyle="1" w:styleId="1A11BD1C73F94DBE92E9E40DE3D05EA4">
    <w:name w:val="1A11BD1C73F94DBE92E9E40DE3D05EA4"/>
    <w:rsid w:val="00D34FC0"/>
  </w:style>
  <w:style w:type="paragraph" w:customStyle="1" w:styleId="BF27C85C95354B919D5D1C813FD69B76">
    <w:name w:val="BF27C85C95354B919D5D1C813FD69B76"/>
    <w:rsid w:val="00D34FC0"/>
  </w:style>
  <w:style w:type="paragraph" w:customStyle="1" w:styleId="8E76C25FE226485693935F73FC01C072">
    <w:name w:val="8E76C25FE226485693935F73FC01C072"/>
    <w:rsid w:val="00D34FC0"/>
  </w:style>
  <w:style w:type="paragraph" w:customStyle="1" w:styleId="8006C8AB78E14A1BA57C85DCC697F847">
    <w:name w:val="8006C8AB78E14A1BA57C85DCC697F847"/>
    <w:rsid w:val="00D34FC0"/>
  </w:style>
  <w:style w:type="paragraph" w:customStyle="1" w:styleId="AA824B9FBEC04AFC92DA90EBD25BE39C">
    <w:name w:val="AA824B9FBEC04AFC92DA90EBD25BE39C"/>
    <w:rsid w:val="00D34FC0"/>
  </w:style>
  <w:style w:type="paragraph" w:customStyle="1" w:styleId="03008927FD6343BCAEAFE90D57973248">
    <w:name w:val="03008927FD6343BCAEAFE90D57973248"/>
    <w:rsid w:val="00D34FC0"/>
  </w:style>
  <w:style w:type="paragraph" w:customStyle="1" w:styleId="3D1BD6E89BAD49DE99A301E1B1CE5EBC">
    <w:name w:val="3D1BD6E89BAD49DE99A301E1B1CE5EBC"/>
    <w:rsid w:val="00D34FC0"/>
  </w:style>
  <w:style w:type="paragraph" w:customStyle="1" w:styleId="2D8944E17740405BBBE4F7B4E44227E6">
    <w:name w:val="2D8944E17740405BBBE4F7B4E44227E6"/>
    <w:rsid w:val="00D34FC0"/>
  </w:style>
  <w:style w:type="paragraph" w:customStyle="1" w:styleId="A5CA702680E949FEB6A43BD5AC2468C8">
    <w:name w:val="A5CA702680E949FEB6A43BD5AC2468C8"/>
    <w:rsid w:val="00D34FC0"/>
  </w:style>
  <w:style w:type="paragraph" w:customStyle="1" w:styleId="AB223257B28D4F40A646018909578956">
    <w:name w:val="AB223257B28D4F40A646018909578956"/>
    <w:rsid w:val="00D34FC0"/>
  </w:style>
  <w:style w:type="paragraph" w:customStyle="1" w:styleId="3BFD873967B5468890CEA161BF96207B">
    <w:name w:val="3BFD873967B5468890CEA161BF96207B"/>
    <w:rsid w:val="00D34FC0"/>
  </w:style>
  <w:style w:type="paragraph" w:customStyle="1" w:styleId="39D0977E63644CC1827035577D996175">
    <w:name w:val="39D0977E63644CC1827035577D996175"/>
    <w:rsid w:val="00D34FC0"/>
  </w:style>
  <w:style w:type="paragraph" w:customStyle="1" w:styleId="4FE145BF8708438CA293D6097C06D393">
    <w:name w:val="4FE145BF8708438CA293D6097C06D393"/>
    <w:rsid w:val="00D34FC0"/>
  </w:style>
  <w:style w:type="paragraph" w:customStyle="1" w:styleId="07915BD3310942C7B5B4CF474CCF9BB3">
    <w:name w:val="07915BD3310942C7B5B4CF474CCF9BB3"/>
    <w:rsid w:val="00D34FC0"/>
  </w:style>
  <w:style w:type="paragraph" w:customStyle="1" w:styleId="A4835198C6B44CE08536E6D0A9356E3A">
    <w:name w:val="A4835198C6B44CE08536E6D0A9356E3A"/>
    <w:rsid w:val="00D34FC0"/>
  </w:style>
  <w:style w:type="paragraph" w:customStyle="1" w:styleId="60CAF56104B94A5889DB238AD91DF804">
    <w:name w:val="60CAF56104B94A5889DB238AD91DF804"/>
    <w:rsid w:val="00D34FC0"/>
  </w:style>
  <w:style w:type="paragraph" w:customStyle="1" w:styleId="BAAA53CF3BA749B9AAABAB282DA4790A">
    <w:name w:val="BAAA53CF3BA749B9AAABAB282DA4790A"/>
    <w:rsid w:val="00D34FC0"/>
  </w:style>
  <w:style w:type="paragraph" w:customStyle="1" w:styleId="4C7468AD253D4F54BEC78F42E8940140">
    <w:name w:val="4C7468AD253D4F54BEC78F42E8940140"/>
    <w:rsid w:val="00D34FC0"/>
  </w:style>
  <w:style w:type="paragraph" w:customStyle="1" w:styleId="8CF25541750D4920BBA877D0886AD84F">
    <w:name w:val="8CF25541750D4920BBA877D0886AD84F"/>
    <w:rsid w:val="00D34FC0"/>
  </w:style>
  <w:style w:type="paragraph" w:customStyle="1" w:styleId="4570F0640E14458186740CCE0D56C8FA">
    <w:name w:val="4570F0640E14458186740CCE0D56C8FA"/>
    <w:rsid w:val="00D34FC0"/>
  </w:style>
  <w:style w:type="paragraph" w:customStyle="1" w:styleId="3B636ACC0F8D4ED3A1113906472BA0BE">
    <w:name w:val="3B636ACC0F8D4ED3A1113906472BA0BE"/>
    <w:rsid w:val="00D34FC0"/>
  </w:style>
  <w:style w:type="paragraph" w:customStyle="1" w:styleId="E6726031026149D29BB431472C75F6B9">
    <w:name w:val="E6726031026149D29BB431472C75F6B9"/>
    <w:rsid w:val="00D34FC0"/>
  </w:style>
  <w:style w:type="paragraph" w:customStyle="1" w:styleId="0454CF9647E14ACAA25E80ACF881564B">
    <w:name w:val="0454CF9647E14ACAA25E80ACF881564B"/>
    <w:rsid w:val="00D34FC0"/>
  </w:style>
  <w:style w:type="paragraph" w:customStyle="1" w:styleId="4046484D3F9345C4818BDB621BE91845">
    <w:name w:val="4046484D3F9345C4818BDB621BE91845"/>
    <w:rsid w:val="00D34FC0"/>
  </w:style>
  <w:style w:type="paragraph" w:customStyle="1" w:styleId="B519F9E8C1C1495F863C562C73B07300">
    <w:name w:val="B519F9E8C1C1495F863C562C73B07300"/>
    <w:rsid w:val="00D34FC0"/>
  </w:style>
  <w:style w:type="paragraph" w:customStyle="1" w:styleId="9394ACD28BA94C7F991176D9E3A8442D">
    <w:name w:val="9394ACD28BA94C7F991176D9E3A8442D"/>
    <w:rsid w:val="00D34FC0"/>
  </w:style>
  <w:style w:type="paragraph" w:customStyle="1" w:styleId="ED309DDE72BB40FD884907CF90CB2D49">
    <w:name w:val="ED309DDE72BB40FD884907CF90CB2D49"/>
    <w:rsid w:val="00D34FC0"/>
  </w:style>
  <w:style w:type="paragraph" w:customStyle="1" w:styleId="9A86EAAFAF79455EBE8008A571211FBA">
    <w:name w:val="9A86EAAFAF79455EBE8008A571211FBA"/>
    <w:rsid w:val="00D34FC0"/>
  </w:style>
  <w:style w:type="paragraph" w:customStyle="1" w:styleId="4A0CF86852964C89A37570AA32259EBC">
    <w:name w:val="4A0CF86852964C89A37570AA32259EBC"/>
    <w:rsid w:val="00D34FC0"/>
  </w:style>
  <w:style w:type="paragraph" w:customStyle="1" w:styleId="84BDC53104564C9190CAF6DD63A48B83">
    <w:name w:val="84BDC53104564C9190CAF6DD63A48B83"/>
    <w:rsid w:val="00D34FC0"/>
  </w:style>
  <w:style w:type="paragraph" w:customStyle="1" w:styleId="28493EEA4EB948D8B79973CF6419D7C3">
    <w:name w:val="28493EEA4EB948D8B79973CF6419D7C3"/>
    <w:rsid w:val="00D34FC0"/>
  </w:style>
  <w:style w:type="paragraph" w:customStyle="1" w:styleId="BE07446C8DF0466196D795C64E73F93B">
    <w:name w:val="BE07446C8DF0466196D795C64E73F93B"/>
    <w:rsid w:val="00D34FC0"/>
  </w:style>
  <w:style w:type="paragraph" w:customStyle="1" w:styleId="F224B248F53A4D188CD1E807062CCB01">
    <w:name w:val="F224B248F53A4D188CD1E807062CCB01"/>
    <w:rsid w:val="00D34FC0"/>
  </w:style>
  <w:style w:type="paragraph" w:customStyle="1" w:styleId="A381FE01BC8E45E9B09F35945E758C16">
    <w:name w:val="A381FE01BC8E45E9B09F35945E758C16"/>
    <w:rsid w:val="00D34FC0"/>
  </w:style>
  <w:style w:type="paragraph" w:customStyle="1" w:styleId="F7978C175235473680F2A73FD80F4E77">
    <w:name w:val="F7978C175235473680F2A73FD80F4E77"/>
    <w:rsid w:val="00D34FC0"/>
  </w:style>
  <w:style w:type="paragraph" w:customStyle="1" w:styleId="54990A4CB80641AF98D1EA8682C9205C">
    <w:name w:val="54990A4CB80641AF98D1EA8682C9205C"/>
    <w:rsid w:val="00D34FC0"/>
  </w:style>
  <w:style w:type="paragraph" w:customStyle="1" w:styleId="B38C8585627E48CF8EC888F914784A4D">
    <w:name w:val="B38C8585627E48CF8EC888F914784A4D"/>
    <w:rsid w:val="00D34FC0"/>
  </w:style>
  <w:style w:type="paragraph" w:customStyle="1" w:styleId="3326A0A73757411699B32D8B5072849C">
    <w:name w:val="3326A0A73757411699B32D8B5072849C"/>
    <w:rsid w:val="00D34FC0"/>
  </w:style>
  <w:style w:type="paragraph" w:customStyle="1" w:styleId="F4C416BB86264BFB82202FE64BADD428">
    <w:name w:val="F4C416BB86264BFB82202FE64BADD428"/>
    <w:rsid w:val="00D34FC0"/>
  </w:style>
  <w:style w:type="paragraph" w:customStyle="1" w:styleId="BB7B742B6C9E4F6385432E0745E40D7F">
    <w:name w:val="BB7B742B6C9E4F6385432E0745E40D7F"/>
    <w:rsid w:val="00D34FC0"/>
  </w:style>
  <w:style w:type="paragraph" w:customStyle="1" w:styleId="9B9151E0131D451387C81993FB064CD4">
    <w:name w:val="9B9151E0131D451387C81993FB064CD4"/>
    <w:rsid w:val="00D34FC0"/>
  </w:style>
  <w:style w:type="paragraph" w:customStyle="1" w:styleId="E8E9011442D2412DBB42B1FA1436DF2D">
    <w:name w:val="E8E9011442D2412DBB42B1FA1436DF2D"/>
    <w:rsid w:val="00D34FC0"/>
  </w:style>
  <w:style w:type="paragraph" w:customStyle="1" w:styleId="7B8DD68FE8AE468B9C0C6132A2A2ECB6">
    <w:name w:val="7B8DD68FE8AE468B9C0C6132A2A2ECB6"/>
    <w:rsid w:val="00D34FC0"/>
  </w:style>
  <w:style w:type="paragraph" w:customStyle="1" w:styleId="B53785F416DE48D6AEE9D57057120808">
    <w:name w:val="B53785F416DE48D6AEE9D57057120808"/>
    <w:rsid w:val="00D34FC0"/>
  </w:style>
  <w:style w:type="paragraph" w:customStyle="1" w:styleId="46A6A10249174AE48E82A619D8C01709">
    <w:name w:val="46A6A10249174AE48E82A619D8C01709"/>
    <w:rsid w:val="00D34FC0"/>
  </w:style>
  <w:style w:type="paragraph" w:customStyle="1" w:styleId="7497B97EF9AC4CCBA47AC15CE8E572D6">
    <w:name w:val="7497B97EF9AC4CCBA47AC15CE8E572D6"/>
    <w:rsid w:val="00D34FC0"/>
  </w:style>
  <w:style w:type="paragraph" w:customStyle="1" w:styleId="CE6603205CC54B9B8733AD35E482F12B">
    <w:name w:val="CE6603205CC54B9B8733AD35E482F12B"/>
    <w:rsid w:val="00D34FC0"/>
  </w:style>
  <w:style w:type="paragraph" w:customStyle="1" w:styleId="39C04550B9CB476F8151E03BE561BB70">
    <w:name w:val="39C04550B9CB476F8151E03BE561BB70"/>
    <w:rsid w:val="00D34FC0"/>
  </w:style>
  <w:style w:type="paragraph" w:customStyle="1" w:styleId="D152E140A857485CB0F42ED8D92BD19B">
    <w:name w:val="D152E140A857485CB0F42ED8D92BD19B"/>
    <w:rsid w:val="00D34FC0"/>
  </w:style>
  <w:style w:type="paragraph" w:customStyle="1" w:styleId="BBF0AF593F9544828834A0CC2E2F3100">
    <w:name w:val="BBF0AF593F9544828834A0CC2E2F3100"/>
    <w:rsid w:val="00D34FC0"/>
  </w:style>
  <w:style w:type="paragraph" w:customStyle="1" w:styleId="6EEFCFFE2DD34A388D03743FE2888874">
    <w:name w:val="6EEFCFFE2DD34A388D03743FE2888874"/>
    <w:rsid w:val="00D34FC0"/>
  </w:style>
  <w:style w:type="paragraph" w:customStyle="1" w:styleId="646E3CD99551496CA1B0FF8D42D6C5E6">
    <w:name w:val="646E3CD99551496CA1B0FF8D42D6C5E6"/>
    <w:rsid w:val="00D34FC0"/>
  </w:style>
  <w:style w:type="paragraph" w:customStyle="1" w:styleId="034CD258A081488296391A188549B7AA">
    <w:name w:val="034CD258A081488296391A188549B7AA"/>
    <w:rsid w:val="00D34FC0"/>
  </w:style>
  <w:style w:type="paragraph" w:customStyle="1" w:styleId="3175A7264B834E60B2649DAF78D71C72">
    <w:name w:val="3175A7264B834E60B2649DAF78D71C72"/>
    <w:rsid w:val="00D34FC0"/>
  </w:style>
  <w:style w:type="paragraph" w:customStyle="1" w:styleId="41D1331E6B094863AE2AE350B1A6CD7D">
    <w:name w:val="41D1331E6B094863AE2AE350B1A6CD7D"/>
    <w:rsid w:val="00D34FC0"/>
  </w:style>
  <w:style w:type="paragraph" w:customStyle="1" w:styleId="ED20BC33BFD24ED587316A3285375399">
    <w:name w:val="ED20BC33BFD24ED587316A3285375399"/>
    <w:rsid w:val="00D34FC0"/>
  </w:style>
  <w:style w:type="paragraph" w:customStyle="1" w:styleId="631EF533B10A4F479349EE526ED893E1">
    <w:name w:val="631EF533B10A4F479349EE526ED893E1"/>
    <w:rsid w:val="00D34FC0"/>
  </w:style>
  <w:style w:type="paragraph" w:customStyle="1" w:styleId="11546297FDEE478FBB853D49B8D0394F">
    <w:name w:val="11546297FDEE478FBB853D49B8D0394F"/>
    <w:rsid w:val="00D34FC0"/>
  </w:style>
  <w:style w:type="paragraph" w:customStyle="1" w:styleId="EC5156C4D57D46DBB31E04240009F4EE">
    <w:name w:val="EC5156C4D57D46DBB31E04240009F4EE"/>
    <w:rsid w:val="00D34FC0"/>
  </w:style>
  <w:style w:type="paragraph" w:customStyle="1" w:styleId="EB736AB323584EB4A0E7E8B5888310E1">
    <w:name w:val="EB736AB323584EB4A0E7E8B5888310E1"/>
    <w:rsid w:val="00D34FC0"/>
  </w:style>
  <w:style w:type="paragraph" w:customStyle="1" w:styleId="C358688B15F945DCB81FAC90967DECCD">
    <w:name w:val="C358688B15F945DCB81FAC90967DECCD"/>
    <w:rsid w:val="00D34FC0"/>
  </w:style>
  <w:style w:type="paragraph" w:customStyle="1" w:styleId="D7ED191056AD48B4B99DECBE7BEA086D">
    <w:name w:val="D7ED191056AD48B4B99DECBE7BEA086D"/>
    <w:rsid w:val="00D34FC0"/>
  </w:style>
  <w:style w:type="paragraph" w:customStyle="1" w:styleId="013BFB967C10404FBB0C61D3BA56B40A">
    <w:name w:val="013BFB967C10404FBB0C61D3BA56B40A"/>
    <w:rsid w:val="00D34FC0"/>
  </w:style>
  <w:style w:type="paragraph" w:customStyle="1" w:styleId="C3EC2E3ECEE64FEB9C72A4FAD6C14DF1">
    <w:name w:val="C3EC2E3ECEE64FEB9C72A4FAD6C14DF1"/>
    <w:rsid w:val="00D34FC0"/>
  </w:style>
  <w:style w:type="paragraph" w:customStyle="1" w:styleId="BA5085B7A81F4533B5354432CC29F041">
    <w:name w:val="BA5085B7A81F4533B5354432CC29F041"/>
    <w:rsid w:val="00D34FC0"/>
  </w:style>
  <w:style w:type="paragraph" w:customStyle="1" w:styleId="A5E893ABC80645D491DF38B31EEC8956">
    <w:name w:val="A5E893ABC80645D491DF38B31EEC8956"/>
    <w:rsid w:val="00D34FC0"/>
  </w:style>
  <w:style w:type="paragraph" w:customStyle="1" w:styleId="E0E084A8701545F394358C1029C76515">
    <w:name w:val="E0E084A8701545F394358C1029C76515"/>
    <w:rsid w:val="00D34FC0"/>
  </w:style>
  <w:style w:type="paragraph" w:customStyle="1" w:styleId="621F00E5FA1B4841A7440E56EF19080B">
    <w:name w:val="621F00E5FA1B4841A7440E56EF19080B"/>
    <w:rsid w:val="00D34FC0"/>
  </w:style>
  <w:style w:type="paragraph" w:customStyle="1" w:styleId="74CB3935F1DE41F486A80CE5E1C6FE21">
    <w:name w:val="74CB3935F1DE41F486A80CE5E1C6FE21"/>
    <w:rsid w:val="00D34FC0"/>
  </w:style>
  <w:style w:type="paragraph" w:customStyle="1" w:styleId="B9A0587E32584121841F7EAD95450328">
    <w:name w:val="B9A0587E32584121841F7EAD95450328"/>
    <w:rsid w:val="00D34FC0"/>
  </w:style>
  <w:style w:type="paragraph" w:customStyle="1" w:styleId="59EED845325D4B59991A13DBA9C5DF89">
    <w:name w:val="59EED845325D4B59991A13DBA9C5DF89"/>
    <w:rsid w:val="00D34FC0"/>
  </w:style>
  <w:style w:type="paragraph" w:customStyle="1" w:styleId="26D7C4D929104F56ACBF4820D6FC93EE">
    <w:name w:val="26D7C4D929104F56ACBF4820D6FC93EE"/>
    <w:rsid w:val="00D34FC0"/>
  </w:style>
  <w:style w:type="paragraph" w:customStyle="1" w:styleId="F325E5FA36094BC58EA27748ABD076BB">
    <w:name w:val="F325E5FA36094BC58EA27748ABD076BB"/>
    <w:rsid w:val="00D34FC0"/>
  </w:style>
  <w:style w:type="paragraph" w:customStyle="1" w:styleId="41F6DEEF6A7A42A2A67BBAC9DA8FD83E">
    <w:name w:val="41F6DEEF6A7A42A2A67BBAC9DA8FD83E"/>
    <w:rsid w:val="00D34FC0"/>
  </w:style>
  <w:style w:type="paragraph" w:customStyle="1" w:styleId="E052C0061B6F46478F0FFDD0E6BD6503">
    <w:name w:val="E052C0061B6F46478F0FFDD0E6BD6503"/>
    <w:rsid w:val="00D34FC0"/>
  </w:style>
  <w:style w:type="paragraph" w:customStyle="1" w:styleId="54750A4BE58244B2AA308D6267A8FB19">
    <w:name w:val="54750A4BE58244B2AA308D6267A8FB19"/>
    <w:rsid w:val="00D34FC0"/>
  </w:style>
  <w:style w:type="paragraph" w:customStyle="1" w:styleId="05EA19CB362E4984B53F649A79B96168">
    <w:name w:val="05EA19CB362E4984B53F649A79B96168"/>
    <w:rsid w:val="00D34FC0"/>
  </w:style>
  <w:style w:type="paragraph" w:customStyle="1" w:styleId="FFACA4E8D4CA44F8B0A8B86DFAFABF9E">
    <w:name w:val="FFACA4E8D4CA44F8B0A8B86DFAFABF9E"/>
    <w:rsid w:val="00D34FC0"/>
  </w:style>
  <w:style w:type="paragraph" w:customStyle="1" w:styleId="8DC3FA8EA2E04C039EC44436AC6B51B0">
    <w:name w:val="8DC3FA8EA2E04C039EC44436AC6B51B0"/>
    <w:rsid w:val="00D34FC0"/>
  </w:style>
  <w:style w:type="paragraph" w:customStyle="1" w:styleId="80072B03B6B840E996E460AAA61FF79E">
    <w:name w:val="80072B03B6B840E996E460AAA61FF79E"/>
    <w:rsid w:val="00D34FC0"/>
  </w:style>
  <w:style w:type="paragraph" w:customStyle="1" w:styleId="D572B666099849AAB37588307D9AB285">
    <w:name w:val="D572B666099849AAB37588307D9AB285"/>
    <w:rsid w:val="00D34FC0"/>
  </w:style>
  <w:style w:type="paragraph" w:customStyle="1" w:styleId="71D2ED2DEBBC4F81A01223A36563810D">
    <w:name w:val="71D2ED2DEBBC4F81A01223A36563810D"/>
    <w:rsid w:val="00D34FC0"/>
  </w:style>
  <w:style w:type="paragraph" w:customStyle="1" w:styleId="A940B5EC79CA46FD8D9AB667A5A7C5D4">
    <w:name w:val="A940B5EC79CA46FD8D9AB667A5A7C5D4"/>
    <w:rsid w:val="00D34FC0"/>
  </w:style>
  <w:style w:type="paragraph" w:customStyle="1" w:styleId="A6E27D3E26C64927854427FD24381EE9">
    <w:name w:val="A6E27D3E26C64927854427FD24381EE9"/>
    <w:rsid w:val="00D34FC0"/>
  </w:style>
  <w:style w:type="paragraph" w:customStyle="1" w:styleId="9991D523DA964128B28608226A687757">
    <w:name w:val="9991D523DA964128B28608226A687757"/>
    <w:rsid w:val="00D34FC0"/>
  </w:style>
  <w:style w:type="paragraph" w:customStyle="1" w:styleId="DBC2BF7C5B2E4A54AC7D518EBE7850F1">
    <w:name w:val="DBC2BF7C5B2E4A54AC7D518EBE7850F1"/>
    <w:rsid w:val="00D34FC0"/>
  </w:style>
  <w:style w:type="paragraph" w:customStyle="1" w:styleId="744D94FFCF4A48F0B9057C737F492D4D">
    <w:name w:val="744D94FFCF4A48F0B9057C737F492D4D"/>
    <w:rsid w:val="00D34FC0"/>
  </w:style>
  <w:style w:type="paragraph" w:customStyle="1" w:styleId="8999F26CB76346AA80FDCDB4314922DB">
    <w:name w:val="8999F26CB76346AA80FDCDB4314922DB"/>
    <w:rsid w:val="00D34FC0"/>
  </w:style>
  <w:style w:type="paragraph" w:customStyle="1" w:styleId="4317D039E8CF4AD49CF1C062F9BA0195">
    <w:name w:val="4317D039E8CF4AD49CF1C062F9BA0195"/>
    <w:rsid w:val="00D34FC0"/>
  </w:style>
  <w:style w:type="paragraph" w:customStyle="1" w:styleId="7840131A32854E96918B512B946AF538">
    <w:name w:val="7840131A32854E96918B512B946AF538"/>
    <w:rsid w:val="00D34FC0"/>
  </w:style>
  <w:style w:type="paragraph" w:customStyle="1" w:styleId="0D367FE7A9F84499B47459D7D5C106F0">
    <w:name w:val="0D367FE7A9F84499B47459D7D5C106F0"/>
    <w:rsid w:val="00D34FC0"/>
  </w:style>
  <w:style w:type="paragraph" w:customStyle="1" w:styleId="648E979707E04AE0B8B8892A0EA49FDE">
    <w:name w:val="648E979707E04AE0B8B8892A0EA49FDE"/>
    <w:rsid w:val="00D34FC0"/>
  </w:style>
  <w:style w:type="paragraph" w:customStyle="1" w:styleId="C935BBFCDE5B4E59952B5D4B14E9258A">
    <w:name w:val="C935BBFCDE5B4E59952B5D4B14E9258A"/>
    <w:rsid w:val="00D34FC0"/>
  </w:style>
  <w:style w:type="paragraph" w:customStyle="1" w:styleId="D602B5BCC4774933848A9D12C5F937F0">
    <w:name w:val="D602B5BCC4774933848A9D12C5F937F0"/>
    <w:rsid w:val="00D34FC0"/>
  </w:style>
  <w:style w:type="paragraph" w:customStyle="1" w:styleId="342DB6CB665E4815A5BE0F1E3C10D0F3">
    <w:name w:val="342DB6CB665E4815A5BE0F1E3C10D0F3"/>
    <w:rsid w:val="00D34FC0"/>
  </w:style>
  <w:style w:type="paragraph" w:customStyle="1" w:styleId="EE35FDD82F28481AB27F4FD3599720F0">
    <w:name w:val="EE35FDD82F28481AB27F4FD3599720F0"/>
    <w:rsid w:val="00D34FC0"/>
  </w:style>
  <w:style w:type="paragraph" w:customStyle="1" w:styleId="6E30E4C1789D4333B12206EABA3BEF2F">
    <w:name w:val="6E30E4C1789D4333B12206EABA3BEF2F"/>
    <w:rsid w:val="00D34FC0"/>
  </w:style>
  <w:style w:type="paragraph" w:customStyle="1" w:styleId="07E11FE57ED14D42A4BD72431939B7D2">
    <w:name w:val="07E11FE57ED14D42A4BD72431939B7D2"/>
    <w:rsid w:val="00D34FC0"/>
  </w:style>
  <w:style w:type="paragraph" w:customStyle="1" w:styleId="E7A8120F28AD4DE89FD8CB5A5F71355B">
    <w:name w:val="E7A8120F28AD4DE89FD8CB5A5F71355B"/>
    <w:rsid w:val="00D34FC0"/>
  </w:style>
  <w:style w:type="paragraph" w:customStyle="1" w:styleId="3899AF557DF149DF95E61DB71D4FE9A5">
    <w:name w:val="3899AF557DF149DF95E61DB71D4FE9A5"/>
    <w:rsid w:val="00D34FC0"/>
  </w:style>
  <w:style w:type="paragraph" w:customStyle="1" w:styleId="41E75C64FFBC4B8C8EB256217BC0C533">
    <w:name w:val="41E75C64FFBC4B8C8EB256217BC0C533"/>
    <w:rsid w:val="00D34FC0"/>
  </w:style>
  <w:style w:type="paragraph" w:customStyle="1" w:styleId="A8C193281FE24D868E49E168744E4F75">
    <w:name w:val="A8C193281FE24D868E49E168744E4F75"/>
    <w:rsid w:val="00D34FC0"/>
  </w:style>
  <w:style w:type="paragraph" w:customStyle="1" w:styleId="BF7CA318573149A4922E63BAD78CE1A2">
    <w:name w:val="BF7CA318573149A4922E63BAD78CE1A2"/>
    <w:rsid w:val="00D34FC0"/>
  </w:style>
  <w:style w:type="paragraph" w:customStyle="1" w:styleId="9A56085A3B5A4B8DA7DC2666EEFF12DF">
    <w:name w:val="9A56085A3B5A4B8DA7DC2666EEFF12DF"/>
    <w:rsid w:val="00D34FC0"/>
  </w:style>
  <w:style w:type="paragraph" w:customStyle="1" w:styleId="4C96D1AFED6B4995A9E5D958556D9354">
    <w:name w:val="4C96D1AFED6B4995A9E5D958556D9354"/>
    <w:rsid w:val="00D34FC0"/>
  </w:style>
  <w:style w:type="paragraph" w:customStyle="1" w:styleId="976715B7EBD943ACA9151E7338600492">
    <w:name w:val="976715B7EBD943ACA9151E7338600492"/>
    <w:rsid w:val="00D34FC0"/>
  </w:style>
  <w:style w:type="paragraph" w:customStyle="1" w:styleId="4E3689476A5A44BB82F26424159C05EF">
    <w:name w:val="4E3689476A5A44BB82F26424159C05EF"/>
    <w:rsid w:val="00D34FC0"/>
  </w:style>
  <w:style w:type="paragraph" w:customStyle="1" w:styleId="B9CC5C744E3542B3B8469CB7CD828992">
    <w:name w:val="B9CC5C744E3542B3B8469CB7CD828992"/>
    <w:rsid w:val="00D34FC0"/>
  </w:style>
  <w:style w:type="paragraph" w:customStyle="1" w:styleId="DF44A5525CAE423F877CCFB21389F40B">
    <w:name w:val="DF44A5525CAE423F877CCFB21389F40B"/>
    <w:rsid w:val="00D34FC0"/>
  </w:style>
  <w:style w:type="paragraph" w:customStyle="1" w:styleId="2910DF9C615846BF867765FF77AAD5D4">
    <w:name w:val="2910DF9C615846BF867765FF77AAD5D4"/>
    <w:rsid w:val="00D34FC0"/>
  </w:style>
  <w:style w:type="paragraph" w:customStyle="1" w:styleId="C549B953213841FB84520979A7B9B614">
    <w:name w:val="C549B953213841FB84520979A7B9B614"/>
    <w:rsid w:val="00D34FC0"/>
  </w:style>
  <w:style w:type="paragraph" w:customStyle="1" w:styleId="5766893E460541A1862924876F99EE3F">
    <w:name w:val="5766893E460541A1862924876F99EE3F"/>
    <w:rsid w:val="00D34FC0"/>
  </w:style>
  <w:style w:type="paragraph" w:customStyle="1" w:styleId="B05FE877A4BD4F9E9D407F6BDCD715B1">
    <w:name w:val="B05FE877A4BD4F9E9D407F6BDCD715B1"/>
    <w:rsid w:val="00D34FC0"/>
  </w:style>
  <w:style w:type="paragraph" w:customStyle="1" w:styleId="C968CE49FC944D2CA22BA96FED2BA2C6">
    <w:name w:val="C968CE49FC944D2CA22BA96FED2BA2C6"/>
    <w:rsid w:val="00D34FC0"/>
  </w:style>
  <w:style w:type="paragraph" w:customStyle="1" w:styleId="97E1B1CC51F74E0C9B2C91986BD876F9">
    <w:name w:val="97E1B1CC51F74E0C9B2C91986BD876F9"/>
    <w:rsid w:val="00D34FC0"/>
  </w:style>
  <w:style w:type="paragraph" w:customStyle="1" w:styleId="2733E9EAD90C42AAA7443DE305E60564">
    <w:name w:val="2733E9EAD90C42AAA7443DE305E60564"/>
    <w:rsid w:val="00D34FC0"/>
  </w:style>
  <w:style w:type="paragraph" w:customStyle="1" w:styleId="03C919F09DA0428D9D186B7B069A0065">
    <w:name w:val="03C919F09DA0428D9D186B7B069A0065"/>
    <w:rsid w:val="00D34FC0"/>
  </w:style>
  <w:style w:type="paragraph" w:customStyle="1" w:styleId="FD55F68C74E64D71B0B1E732FB06E0CA">
    <w:name w:val="FD55F68C74E64D71B0B1E732FB06E0CA"/>
    <w:rsid w:val="00D34FC0"/>
  </w:style>
  <w:style w:type="paragraph" w:customStyle="1" w:styleId="87A3295B93174542AB22492A484B00E2">
    <w:name w:val="87A3295B93174542AB22492A484B00E2"/>
    <w:rsid w:val="00D34FC0"/>
  </w:style>
  <w:style w:type="paragraph" w:customStyle="1" w:styleId="140971EC05DD4BEAAD8500787E219EBE">
    <w:name w:val="140971EC05DD4BEAAD8500787E219EBE"/>
    <w:rsid w:val="00D34FC0"/>
  </w:style>
  <w:style w:type="paragraph" w:customStyle="1" w:styleId="916B13B9F36649049417F49984EBFE53">
    <w:name w:val="916B13B9F36649049417F49984EBFE53"/>
    <w:rsid w:val="00D34FC0"/>
  </w:style>
  <w:style w:type="paragraph" w:customStyle="1" w:styleId="74353C6F3FA9430E9F7108CFB09CB8A0">
    <w:name w:val="74353C6F3FA9430E9F7108CFB09CB8A0"/>
    <w:rsid w:val="00D34FC0"/>
  </w:style>
  <w:style w:type="paragraph" w:customStyle="1" w:styleId="E6341B3535F3448993C24F89024C7DB4">
    <w:name w:val="E6341B3535F3448993C24F89024C7DB4"/>
    <w:rsid w:val="00D34FC0"/>
  </w:style>
  <w:style w:type="paragraph" w:customStyle="1" w:styleId="4272FC52C0BF4832918EBBF77AE3F8AA">
    <w:name w:val="4272FC52C0BF4832918EBBF77AE3F8AA"/>
    <w:rsid w:val="00D34FC0"/>
  </w:style>
  <w:style w:type="paragraph" w:customStyle="1" w:styleId="372A9E51B45D4CF4ADCFCB66C5F9CB80">
    <w:name w:val="372A9E51B45D4CF4ADCFCB66C5F9CB80"/>
    <w:rsid w:val="00D34FC0"/>
  </w:style>
  <w:style w:type="paragraph" w:customStyle="1" w:styleId="A043B8848B584B43A9249942518E5D05">
    <w:name w:val="A043B8848B584B43A9249942518E5D05"/>
    <w:rsid w:val="00D34FC0"/>
  </w:style>
  <w:style w:type="paragraph" w:customStyle="1" w:styleId="4F3E7ABAE653472C9B6A46BCE5DECE81">
    <w:name w:val="4F3E7ABAE653472C9B6A46BCE5DECE81"/>
    <w:rsid w:val="00D34FC0"/>
  </w:style>
  <w:style w:type="paragraph" w:customStyle="1" w:styleId="FBBAC2C00A1246BCA38AFF9BCC46748B">
    <w:name w:val="FBBAC2C00A1246BCA38AFF9BCC46748B"/>
    <w:rsid w:val="00D34FC0"/>
  </w:style>
  <w:style w:type="paragraph" w:customStyle="1" w:styleId="BCED145262E54DD6892E722D211ECBEB">
    <w:name w:val="BCED145262E54DD6892E722D211ECBEB"/>
    <w:rsid w:val="00D34FC0"/>
  </w:style>
  <w:style w:type="paragraph" w:customStyle="1" w:styleId="59948B59D4BD430398DA9A32527D5F18">
    <w:name w:val="59948B59D4BD430398DA9A32527D5F18"/>
    <w:rsid w:val="00D34FC0"/>
  </w:style>
  <w:style w:type="paragraph" w:customStyle="1" w:styleId="ABB0B810AEE942C0AF4E4758529F3BBD">
    <w:name w:val="ABB0B810AEE942C0AF4E4758529F3BBD"/>
    <w:rsid w:val="00D34FC0"/>
  </w:style>
  <w:style w:type="paragraph" w:customStyle="1" w:styleId="AA83D5DAB8CC405E90B5A4064A9B23FD">
    <w:name w:val="AA83D5DAB8CC405E90B5A4064A9B23FD"/>
    <w:rsid w:val="00D34FC0"/>
  </w:style>
  <w:style w:type="paragraph" w:customStyle="1" w:styleId="E2A7B5C5903B417FB767DD5CD7BA65BB">
    <w:name w:val="E2A7B5C5903B417FB767DD5CD7BA65BB"/>
    <w:rsid w:val="00D34FC0"/>
  </w:style>
  <w:style w:type="paragraph" w:customStyle="1" w:styleId="3C9465E2D4354A2EB0ADED6354010D42">
    <w:name w:val="3C9465E2D4354A2EB0ADED6354010D42"/>
    <w:rsid w:val="00D34FC0"/>
  </w:style>
  <w:style w:type="paragraph" w:customStyle="1" w:styleId="16DB00EF16A9402C8CB0EDA3EF3EBA1C">
    <w:name w:val="16DB00EF16A9402C8CB0EDA3EF3EBA1C"/>
    <w:rsid w:val="00D34FC0"/>
  </w:style>
  <w:style w:type="paragraph" w:customStyle="1" w:styleId="82C164DB9E6544279B312925FDE5C98E">
    <w:name w:val="82C164DB9E6544279B312925FDE5C98E"/>
    <w:rsid w:val="00D34FC0"/>
  </w:style>
  <w:style w:type="paragraph" w:customStyle="1" w:styleId="6EEA0221180142E4BA76BC8F551724FB">
    <w:name w:val="6EEA0221180142E4BA76BC8F551724FB"/>
    <w:rsid w:val="00D34FC0"/>
  </w:style>
  <w:style w:type="paragraph" w:customStyle="1" w:styleId="0E9FC03F3F00473DA3AB66DCAFCE244D">
    <w:name w:val="0E9FC03F3F00473DA3AB66DCAFCE244D"/>
    <w:rsid w:val="00D34FC0"/>
  </w:style>
  <w:style w:type="paragraph" w:customStyle="1" w:styleId="A651A119255841D0B2FFDEBFF950445A">
    <w:name w:val="A651A119255841D0B2FFDEBFF950445A"/>
    <w:rsid w:val="00D34FC0"/>
  </w:style>
  <w:style w:type="paragraph" w:customStyle="1" w:styleId="36B6F25963E9488199980512CD4E3725">
    <w:name w:val="36B6F25963E9488199980512CD4E3725"/>
    <w:rsid w:val="00D34FC0"/>
  </w:style>
  <w:style w:type="paragraph" w:customStyle="1" w:styleId="8D8AD25DBF6B4189B4E321D33003F18C">
    <w:name w:val="8D8AD25DBF6B4189B4E321D33003F18C"/>
    <w:rsid w:val="00D34FC0"/>
  </w:style>
  <w:style w:type="paragraph" w:customStyle="1" w:styleId="BAB7EBF4C2E142D488FA9E4EBF993422">
    <w:name w:val="BAB7EBF4C2E142D488FA9E4EBF993422"/>
    <w:rsid w:val="00D34FC0"/>
  </w:style>
  <w:style w:type="paragraph" w:customStyle="1" w:styleId="AE44A84CEECA427D942B5BFBEAB45FEF">
    <w:name w:val="AE44A84CEECA427D942B5BFBEAB45FEF"/>
    <w:rsid w:val="00D34FC0"/>
  </w:style>
  <w:style w:type="paragraph" w:customStyle="1" w:styleId="5C2A16115B8C4D7CB526A55EAB982269">
    <w:name w:val="5C2A16115B8C4D7CB526A55EAB982269"/>
    <w:rsid w:val="00D34FC0"/>
  </w:style>
  <w:style w:type="paragraph" w:customStyle="1" w:styleId="C6E8DE3C3AC8424884F70E67E27A7B15">
    <w:name w:val="C6E8DE3C3AC8424884F70E67E27A7B15"/>
    <w:rsid w:val="00D34FC0"/>
  </w:style>
  <w:style w:type="paragraph" w:customStyle="1" w:styleId="F7FCAB650F62403CA7A372207BF2F461">
    <w:name w:val="F7FCAB650F62403CA7A372207BF2F461"/>
    <w:rsid w:val="00D34FC0"/>
  </w:style>
  <w:style w:type="paragraph" w:customStyle="1" w:styleId="EDC0AD4587444FC889F52B4009E0B0C2">
    <w:name w:val="EDC0AD4587444FC889F52B4009E0B0C2"/>
    <w:rsid w:val="00D34FC0"/>
  </w:style>
  <w:style w:type="paragraph" w:customStyle="1" w:styleId="DC93E16925F24E36B9C3F61E364C191F">
    <w:name w:val="DC93E16925F24E36B9C3F61E364C191F"/>
    <w:rsid w:val="00D34FC0"/>
  </w:style>
  <w:style w:type="paragraph" w:customStyle="1" w:styleId="C0F12D3F52974B019013A3E3586F7FB8">
    <w:name w:val="C0F12D3F52974B019013A3E3586F7FB8"/>
    <w:rsid w:val="00D34FC0"/>
  </w:style>
  <w:style w:type="paragraph" w:customStyle="1" w:styleId="0CE04959D645409D909FB0856FC2E154">
    <w:name w:val="0CE04959D645409D909FB0856FC2E154"/>
    <w:rsid w:val="00D34FC0"/>
  </w:style>
  <w:style w:type="paragraph" w:customStyle="1" w:styleId="2E0D6C093CD146A9A511C0C37A50460D">
    <w:name w:val="2E0D6C093CD146A9A511C0C37A50460D"/>
    <w:rsid w:val="00D34FC0"/>
  </w:style>
  <w:style w:type="paragraph" w:customStyle="1" w:styleId="36CCA958B4314B4898D4441E2B947456">
    <w:name w:val="36CCA958B4314B4898D4441E2B947456"/>
    <w:rsid w:val="00D34FC0"/>
  </w:style>
  <w:style w:type="paragraph" w:customStyle="1" w:styleId="3E0EEEA1CF3A48058EF5781F30426B3E">
    <w:name w:val="3E0EEEA1CF3A48058EF5781F30426B3E"/>
    <w:rsid w:val="00D34FC0"/>
  </w:style>
  <w:style w:type="paragraph" w:customStyle="1" w:styleId="50ABB243A1AE4B10AA68D526B5A84350">
    <w:name w:val="50ABB243A1AE4B10AA68D526B5A84350"/>
    <w:rsid w:val="00D34FC0"/>
  </w:style>
  <w:style w:type="paragraph" w:customStyle="1" w:styleId="CADD5D89A5F4415CB6586A76D42E063B">
    <w:name w:val="CADD5D89A5F4415CB6586A76D42E063B"/>
    <w:rsid w:val="00D34FC0"/>
  </w:style>
  <w:style w:type="paragraph" w:customStyle="1" w:styleId="046D80AA9A754B95946099DD6E4F7332">
    <w:name w:val="046D80AA9A754B95946099DD6E4F7332"/>
    <w:rsid w:val="00D34FC0"/>
  </w:style>
  <w:style w:type="paragraph" w:customStyle="1" w:styleId="780ADDAA84C449F99B59E7549D1ABA33">
    <w:name w:val="780ADDAA84C449F99B59E7549D1ABA33"/>
    <w:rsid w:val="00D34FC0"/>
  </w:style>
  <w:style w:type="paragraph" w:customStyle="1" w:styleId="884C102DAEEE49EDBE6018396415C25C">
    <w:name w:val="884C102DAEEE49EDBE6018396415C25C"/>
    <w:rsid w:val="00D34FC0"/>
  </w:style>
  <w:style w:type="paragraph" w:customStyle="1" w:styleId="AA866CBE4763456C9C668BAFD2130116">
    <w:name w:val="AA866CBE4763456C9C668BAFD2130116"/>
    <w:rsid w:val="00D34FC0"/>
  </w:style>
  <w:style w:type="paragraph" w:customStyle="1" w:styleId="B09D93DC7DE24AC3B91F09806A45DB55">
    <w:name w:val="B09D93DC7DE24AC3B91F09806A45DB55"/>
    <w:rsid w:val="00D34FC0"/>
  </w:style>
  <w:style w:type="paragraph" w:customStyle="1" w:styleId="EA00D7CE508946348526F1AA9638933F">
    <w:name w:val="EA00D7CE508946348526F1AA9638933F"/>
    <w:rsid w:val="00D34FC0"/>
  </w:style>
  <w:style w:type="paragraph" w:customStyle="1" w:styleId="2F2BA8C2C4334178B8215AE5B6BDE690">
    <w:name w:val="2F2BA8C2C4334178B8215AE5B6BDE690"/>
    <w:rsid w:val="00D34FC0"/>
  </w:style>
  <w:style w:type="paragraph" w:customStyle="1" w:styleId="99D99387FE49495DAD7A50750BC80CD9">
    <w:name w:val="99D99387FE49495DAD7A50750BC80CD9"/>
    <w:rsid w:val="00D34FC0"/>
  </w:style>
  <w:style w:type="paragraph" w:customStyle="1" w:styleId="33E5DD108B7C41F9931A66BEE8F0B998">
    <w:name w:val="33E5DD108B7C41F9931A66BEE8F0B998"/>
    <w:rsid w:val="00D34FC0"/>
  </w:style>
  <w:style w:type="paragraph" w:customStyle="1" w:styleId="126E2A749D5C41DC97DB96BE5DF0E2AB">
    <w:name w:val="126E2A749D5C41DC97DB96BE5DF0E2AB"/>
    <w:rsid w:val="00D34FC0"/>
  </w:style>
  <w:style w:type="paragraph" w:customStyle="1" w:styleId="24D92CCDAC354D4DBA0E7FED7002AD6E">
    <w:name w:val="24D92CCDAC354D4DBA0E7FED7002AD6E"/>
    <w:rsid w:val="00D34FC0"/>
  </w:style>
  <w:style w:type="paragraph" w:customStyle="1" w:styleId="284A021C979D44919B21D5AEB75F8598">
    <w:name w:val="284A021C979D44919B21D5AEB75F8598"/>
    <w:rsid w:val="00D34FC0"/>
  </w:style>
  <w:style w:type="paragraph" w:customStyle="1" w:styleId="13A121C35B2144579313B47E5E3D1E7E">
    <w:name w:val="13A121C35B2144579313B47E5E3D1E7E"/>
    <w:rsid w:val="00D34FC0"/>
  </w:style>
  <w:style w:type="paragraph" w:customStyle="1" w:styleId="70F2B54A84BC48C181D998AB55B98439">
    <w:name w:val="70F2B54A84BC48C181D998AB55B98439"/>
    <w:rsid w:val="00D34FC0"/>
  </w:style>
  <w:style w:type="paragraph" w:customStyle="1" w:styleId="3E1E10C1DBCD45EC8FB06989740BC6BD">
    <w:name w:val="3E1E10C1DBCD45EC8FB06989740BC6BD"/>
    <w:rsid w:val="00D34FC0"/>
  </w:style>
  <w:style w:type="paragraph" w:customStyle="1" w:styleId="67F7BE661C8342D59C4490AD1C717E37">
    <w:name w:val="67F7BE661C8342D59C4490AD1C717E37"/>
    <w:rsid w:val="00D34FC0"/>
  </w:style>
  <w:style w:type="paragraph" w:customStyle="1" w:styleId="5CFA9DA6B6574D0A85C9AB0A2C8B2E32">
    <w:name w:val="5CFA9DA6B6574D0A85C9AB0A2C8B2E32"/>
    <w:rsid w:val="00D34FC0"/>
  </w:style>
  <w:style w:type="paragraph" w:customStyle="1" w:styleId="2BF16E7D9E114EB49335C42F925F395B">
    <w:name w:val="2BF16E7D9E114EB49335C42F925F395B"/>
    <w:rsid w:val="00D34FC0"/>
  </w:style>
  <w:style w:type="paragraph" w:customStyle="1" w:styleId="A286450A0F7B4124BC91901E00D3C363">
    <w:name w:val="A286450A0F7B4124BC91901E00D3C363"/>
    <w:rsid w:val="00D34FC0"/>
  </w:style>
  <w:style w:type="paragraph" w:customStyle="1" w:styleId="2E08C351F22B444F95C75BBA6D6B7E70">
    <w:name w:val="2E08C351F22B444F95C75BBA6D6B7E70"/>
    <w:rsid w:val="00D34FC0"/>
  </w:style>
  <w:style w:type="paragraph" w:customStyle="1" w:styleId="076ECC53FE07438CAB1707394498DD42">
    <w:name w:val="076ECC53FE07438CAB1707394498DD42"/>
    <w:rsid w:val="00D34FC0"/>
  </w:style>
  <w:style w:type="paragraph" w:customStyle="1" w:styleId="229BF1B5A6DF4215B6DDD7D1CD307B42">
    <w:name w:val="229BF1B5A6DF4215B6DDD7D1CD307B42"/>
    <w:rsid w:val="00D34FC0"/>
  </w:style>
  <w:style w:type="paragraph" w:customStyle="1" w:styleId="9275A3ACF5C04FADB547BEBB029CC174">
    <w:name w:val="9275A3ACF5C04FADB547BEBB029CC174"/>
    <w:rsid w:val="00D34FC0"/>
  </w:style>
  <w:style w:type="paragraph" w:customStyle="1" w:styleId="750B03CB56E243F996E1BC745586CA8F">
    <w:name w:val="750B03CB56E243F996E1BC745586CA8F"/>
    <w:rsid w:val="00D34FC0"/>
  </w:style>
  <w:style w:type="paragraph" w:customStyle="1" w:styleId="E12E174181374AE78BAF6ADE7B7384D9">
    <w:name w:val="E12E174181374AE78BAF6ADE7B7384D9"/>
    <w:rsid w:val="00D34FC0"/>
  </w:style>
  <w:style w:type="paragraph" w:customStyle="1" w:styleId="95783A343BDF44E68B6947C32A609B20">
    <w:name w:val="95783A343BDF44E68B6947C32A609B20"/>
    <w:rsid w:val="00D34FC0"/>
  </w:style>
  <w:style w:type="paragraph" w:customStyle="1" w:styleId="E586E6A171A643729901B6B5FD5F3661">
    <w:name w:val="E586E6A171A643729901B6B5FD5F3661"/>
    <w:rsid w:val="00D34FC0"/>
  </w:style>
  <w:style w:type="paragraph" w:customStyle="1" w:styleId="5B4E3EE472534586B4C595D114E5E7F9">
    <w:name w:val="5B4E3EE472534586B4C595D114E5E7F9"/>
    <w:rsid w:val="00D34FC0"/>
  </w:style>
  <w:style w:type="paragraph" w:customStyle="1" w:styleId="D9A1252B65CF4D00B88E80EF2DCF8F4E">
    <w:name w:val="D9A1252B65CF4D00B88E80EF2DCF8F4E"/>
    <w:rsid w:val="00D34FC0"/>
  </w:style>
  <w:style w:type="paragraph" w:customStyle="1" w:styleId="984D3FD3BD4C46009F7719684951F59B">
    <w:name w:val="984D3FD3BD4C46009F7719684951F59B"/>
    <w:rsid w:val="00D34FC0"/>
  </w:style>
  <w:style w:type="paragraph" w:customStyle="1" w:styleId="DF752312BAB441BF8A142C36C5C8F8A9">
    <w:name w:val="DF752312BAB441BF8A142C36C5C8F8A9"/>
    <w:rsid w:val="00D34FC0"/>
  </w:style>
  <w:style w:type="paragraph" w:customStyle="1" w:styleId="F54D653AE58940908D2004D413C4C317">
    <w:name w:val="F54D653AE58940908D2004D413C4C317"/>
    <w:rsid w:val="00D34FC0"/>
  </w:style>
  <w:style w:type="paragraph" w:customStyle="1" w:styleId="39AAE6AA994F4AA9B7DDEDA5D30E96D6">
    <w:name w:val="39AAE6AA994F4AA9B7DDEDA5D30E96D6"/>
    <w:rsid w:val="00D34FC0"/>
  </w:style>
  <w:style w:type="paragraph" w:customStyle="1" w:styleId="4C98CB739828491BA4AFE6AD520C29BB">
    <w:name w:val="4C98CB739828491BA4AFE6AD520C29BB"/>
    <w:rsid w:val="00D34FC0"/>
  </w:style>
  <w:style w:type="paragraph" w:customStyle="1" w:styleId="ED0F0BEFE0F7409D89014496C8CCEEE6">
    <w:name w:val="ED0F0BEFE0F7409D89014496C8CCEEE6"/>
    <w:rsid w:val="00D34FC0"/>
  </w:style>
  <w:style w:type="paragraph" w:customStyle="1" w:styleId="8BAEDFDEFDAB48DF9309391693CEDD1E">
    <w:name w:val="8BAEDFDEFDAB48DF9309391693CEDD1E"/>
    <w:rsid w:val="00D34FC0"/>
  </w:style>
  <w:style w:type="paragraph" w:customStyle="1" w:styleId="DB1C821F24F643DF93F178E7EDC3A68C">
    <w:name w:val="DB1C821F24F643DF93F178E7EDC3A68C"/>
    <w:rsid w:val="00D34FC0"/>
  </w:style>
  <w:style w:type="paragraph" w:customStyle="1" w:styleId="2B3404F5165B4B56BECB65274F26A2D7">
    <w:name w:val="2B3404F5165B4B56BECB65274F26A2D7"/>
    <w:rsid w:val="00D34FC0"/>
  </w:style>
  <w:style w:type="paragraph" w:customStyle="1" w:styleId="FD2EF1A11B4044998FA95071256E83F1">
    <w:name w:val="FD2EF1A11B4044998FA95071256E83F1"/>
    <w:rsid w:val="00D34FC0"/>
  </w:style>
  <w:style w:type="paragraph" w:customStyle="1" w:styleId="23911A91A4EC476ABC527FA5C31F41AF">
    <w:name w:val="23911A91A4EC476ABC527FA5C31F41AF"/>
    <w:rsid w:val="00D34FC0"/>
  </w:style>
  <w:style w:type="paragraph" w:customStyle="1" w:styleId="A6C24E5CD95048218A418AB1FA1D053B">
    <w:name w:val="A6C24E5CD95048218A418AB1FA1D053B"/>
    <w:rsid w:val="00D34FC0"/>
  </w:style>
  <w:style w:type="paragraph" w:customStyle="1" w:styleId="4D6328F2612444ED92AE1445AC1D5DBC">
    <w:name w:val="4D6328F2612444ED92AE1445AC1D5DBC"/>
    <w:rsid w:val="00D34FC0"/>
  </w:style>
  <w:style w:type="paragraph" w:customStyle="1" w:styleId="0DBECCB9CB1248D8B7882BBD78CE491E">
    <w:name w:val="0DBECCB9CB1248D8B7882BBD78CE491E"/>
    <w:rsid w:val="00D34FC0"/>
  </w:style>
  <w:style w:type="paragraph" w:customStyle="1" w:styleId="6E7D87A8AF994AF2BC507C64E4DD9C31">
    <w:name w:val="6E7D87A8AF994AF2BC507C64E4DD9C31"/>
    <w:rsid w:val="00D34FC0"/>
  </w:style>
  <w:style w:type="paragraph" w:customStyle="1" w:styleId="A417614BF8464FD59EB3D694403DBB6B">
    <w:name w:val="A417614BF8464FD59EB3D694403DBB6B"/>
    <w:rsid w:val="00D34FC0"/>
  </w:style>
  <w:style w:type="paragraph" w:customStyle="1" w:styleId="10B050BEA48D4DCB8E4BA95EFD1EBE94">
    <w:name w:val="10B050BEA48D4DCB8E4BA95EFD1EBE94"/>
    <w:rsid w:val="00D34FC0"/>
  </w:style>
  <w:style w:type="paragraph" w:customStyle="1" w:styleId="BAF0F14401644D5496CF64F7ECA2D1B5">
    <w:name w:val="BAF0F14401644D5496CF64F7ECA2D1B5"/>
    <w:rsid w:val="00D34FC0"/>
  </w:style>
  <w:style w:type="paragraph" w:customStyle="1" w:styleId="E290D0D773AE41149112878B10E01A38">
    <w:name w:val="E290D0D773AE41149112878B10E01A38"/>
    <w:rsid w:val="00D34FC0"/>
  </w:style>
  <w:style w:type="paragraph" w:customStyle="1" w:styleId="44FD1CF4B6404B1CA3AE4434AB1DE3BD">
    <w:name w:val="44FD1CF4B6404B1CA3AE4434AB1DE3BD"/>
    <w:rsid w:val="00D34FC0"/>
  </w:style>
  <w:style w:type="paragraph" w:customStyle="1" w:styleId="6B339DF3D46744AF82F9651D9D884099">
    <w:name w:val="6B339DF3D46744AF82F9651D9D884099"/>
    <w:rsid w:val="00D34FC0"/>
  </w:style>
  <w:style w:type="paragraph" w:customStyle="1" w:styleId="2BF4CF72DA8B4AFEB488F705CE1BB71C">
    <w:name w:val="2BF4CF72DA8B4AFEB488F705CE1BB71C"/>
    <w:rsid w:val="00D34FC0"/>
  </w:style>
  <w:style w:type="paragraph" w:customStyle="1" w:styleId="C507CF90AF3A4A328D4FAE9900B3942B">
    <w:name w:val="C507CF90AF3A4A328D4FAE9900B3942B"/>
    <w:rsid w:val="00D34FC0"/>
  </w:style>
  <w:style w:type="paragraph" w:customStyle="1" w:styleId="4F117635315043468588E6AFBC7DE41B">
    <w:name w:val="4F117635315043468588E6AFBC7DE41B"/>
    <w:rsid w:val="00D34FC0"/>
  </w:style>
  <w:style w:type="paragraph" w:customStyle="1" w:styleId="EAF4735738EE485AA6AB45B5A7B4DC71">
    <w:name w:val="EAF4735738EE485AA6AB45B5A7B4DC71"/>
    <w:rsid w:val="00D34FC0"/>
  </w:style>
  <w:style w:type="paragraph" w:customStyle="1" w:styleId="CBDF6C2E94544E888E12F914789665F3">
    <w:name w:val="CBDF6C2E94544E888E12F914789665F3"/>
    <w:rsid w:val="00D34FC0"/>
  </w:style>
  <w:style w:type="paragraph" w:customStyle="1" w:styleId="2DC5838373194C54A80B917C3C35E32C">
    <w:name w:val="2DC5838373194C54A80B917C3C35E32C"/>
    <w:rsid w:val="00D34FC0"/>
  </w:style>
  <w:style w:type="paragraph" w:customStyle="1" w:styleId="DEE189DFBAF14EE5A76F6ACE46BE2D3E">
    <w:name w:val="DEE189DFBAF14EE5A76F6ACE46BE2D3E"/>
    <w:rsid w:val="00D34FC0"/>
  </w:style>
  <w:style w:type="paragraph" w:customStyle="1" w:styleId="8263DD9D5522499C89F51E49D36CC187">
    <w:name w:val="8263DD9D5522499C89F51E49D36CC187"/>
    <w:rsid w:val="00D34FC0"/>
  </w:style>
  <w:style w:type="paragraph" w:customStyle="1" w:styleId="7926B5F0F9554BB29E4D133CA8D5C673">
    <w:name w:val="7926B5F0F9554BB29E4D133CA8D5C673"/>
    <w:rsid w:val="00D34FC0"/>
  </w:style>
  <w:style w:type="paragraph" w:customStyle="1" w:styleId="03D7C8D653374C088103A17637BAC0CC">
    <w:name w:val="03D7C8D653374C088103A17637BAC0CC"/>
    <w:rsid w:val="00D34FC0"/>
  </w:style>
  <w:style w:type="paragraph" w:customStyle="1" w:styleId="EE7AAAA92FFE497C821EA8DDEDC70BFC">
    <w:name w:val="EE7AAAA92FFE497C821EA8DDEDC70BFC"/>
    <w:rsid w:val="00D34FC0"/>
  </w:style>
  <w:style w:type="paragraph" w:customStyle="1" w:styleId="13ABEB90566244C8B3DC287D5155D61C">
    <w:name w:val="13ABEB90566244C8B3DC287D5155D61C"/>
    <w:rsid w:val="00D34FC0"/>
  </w:style>
  <w:style w:type="paragraph" w:customStyle="1" w:styleId="1714BBD6A7774F44B0A87D0DAD68CAAE">
    <w:name w:val="1714BBD6A7774F44B0A87D0DAD68CAAE"/>
    <w:rsid w:val="00D34FC0"/>
  </w:style>
  <w:style w:type="paragraph" w:customStyle="1" w:styleId="D32C85078485412882A90052D965D2A2">
    <w:name w:val="D32C85078485412882A90052D965D2A2"/>
    <w:rsid w:val="00D34FC0"/>
  </w:style>
  <w:style w:type="paragraph" w:customStyle="1" w:styleId="8B25097996C9439488B7C009BAA82BB9">
    <w:name w:val="8B25097996C9439488B7C009BAA82BB9"/>
    <w:rsid w:val="00D34FC0"/>
  </w:style>
  <w:style w:type="paragraph" w:customStyle="1" w:styleId="54E89246C59B432993D3A5F4D51B610B">
    <w:name w:val="54E89246C59B432993D3A5F4D51B610B"/>
    <w:rsid w:val="00D34FC0"/>
  </w:style>
  <w:style w:type="paragraph" w:customStyle="1" w:styleId="E3F341EBC63C40F69730BF047E483C42">
    <w:name w:val="E3F341EBC63C40F69730BF047E483C42"/>
    <w:rsid w:val="00D34FC0"/>
  </w:style>
  <w:style w:type="paragraph" w:customStyle="1" w:styleId="AD834CFAC9804A8993DB09AA944B8DB2">
    <w:name w:val="AD834CFAC9804A8993DB09AA944B8DB2"/>
    <w:rsid w:val="00D34FC0"/>
  </w:style>
  <w:style w:type="paragraph" w:customStyle="1" w:styleId="08EBB40FEFB24615A7681A9A1613E6DA">
    <w:name w:val="08EBB40FEFB24615A7681A9A1613E6DA"/>
    <w:rsid w:val="00D34FC0"/>
  </w:style>
  <w:style w:type="paragraph" w:customStyle="1" w:styleId="17A29CF32AF64345A2525B0BA9E38908">
    <w:name w:val="17A29CF32AF64345A2525B0BA9E38908"/>
    <w:rsid w:val="00D34FC0"/>
  </w:style>
  <w:style w:type="paragraph" w:customStyle="1" w:styleId="D41FCFE60BC6450287E1807C65BA017B">
    <w:name w:val="D41FCFE60BC6450287E1807C65BA017B"/>
    <w:rsid w:val="00D34FC0"/>
  </w:style>
  <w:style w:type="paragraph" w:customStyle="1" w:styleId="4CB8A313598A4894A01A60A828A591D7">
    <w:name w:val="4CB8A313598A4894A01A60A828A591D7"/>
    <w:rsid w:val="00D34FC0"/>
  </w:style>
  <w:style w:type="paragraph" w:customStyle="1" w:styleId="60EC1BC4C7E74156A989684C00B6096B">
    <w:name w:val="60EC1BC4C7E74156A989684C00B6096B"/>
    <w:rsid w:val="00D34FC0"/>
  </w:style>
  <w:style w:type="paragraph" w:customStyle="1" w:styleId="9BD01CEFF3784A1B85637381FAC94B2C">
    <w:name w:val="9BD01CEFF3784A1B85637381FAC94B2C"/>
    <w:rsid w:val="00D34FC0"/>
  </w:style>
  <w:style w:type="paragraph" w:customStyle="1" w:styleId="AC48E645687C45F081D94D160DAA7D87">
    <w:name w:val="AC48E645687C45F081D94D160DAA7D87"/>
    <w:rsid w:val="00D34FC0"/>
  </w:style>
  <w:style w:type="paragraph" w:customStyle="1" w:styleId="7891E0CE43F34EB887E7843CA97CBFF4">
    <w:name w:val="7891E0CE43F34EB887E7843CA97CBFF4"/>
    <w:rsid w:val="00D34FC0"/>
  </w:style>
  <w:style w:type="paragraph" w:customStyle="1" w:styleId="2FED4883D6AD4079990CF4A75116269D">
    <w:name w:val="2FED4883D6AD4079990CF4A75116269D"/>
    <w:rsid w:val="00D34FC0"/>
  </w:style>
  <w:style w:type="paragraph" w:customStyle="1" w:styleId="0575837CC38D4E41A99211B4679CA4D8">
    <w:name w:val="0575837CC38D4E41A99211B4679CA4D8"/>
    <w:rsid w:val="00D34FC0"/>
  </w:style>
  <w:style w:type="paragraph" w:customStyle="1" w:styleId="781ED6FC6B55463BB9B7A07E77CB19A5">
    <w:name w:val="781ED6FC6B55463BB9B7A07E77CB19A5"/>
    <w:rsid w:val="00D34FC0"/>
  </w:style>
  <w:style w:type="paragraph" w:customStyle="1" w:styleId="B93C8769557043298E643E5C660FC509">
    <w:name w:val="B93C8769557043298E643E5C660FC509"/>
    <w:rsid w:val="00D34FC0"/>
  </w:style>
  <w:style w:type="paragraph" w:customStyle="1" w:styleId="C3A8E06A1D5544D385C9C8BA14F1B94A">
    <w:name w:val="C3A8E06A1D5544D385C9C8BA14F1B94A"/>
    <w:rsid w:val="00D34FC0"/>
  </w:style>
  <w:style w:type="paragraph" w:customStyle="1" w:styleId="7E08406F8D064F4BA557F81CAD9E075F">
    <w:name w:val="7E08406F8D064F4BA557F81CAD9E075F"/>
    <w:rsid w:val="00D34FC0"/>
  </w:style>
  <w:style w:type="paragraph" w:customStyle="1" w:styleId="761874C5A682449DB2549E4482D3F8EA">
    <w:name w:val="761874C5A682449DB2549E4482D3F8EA"/>
    <w:rsid w:val="00D34FC0"/>
  </w:style>
  <w:style w:type="paragraph" w:customStyle="1" w:styleId="5CE209D356604BA0A14CBA50EF19FC77">
    <w:name w:val="5CE209D356604BA0A14CBA50EF19FC77"/>
    <w:rsid w:val="00D34FC0"/>
  </w:style>
  <w:style w:type="paragraph" w:customStyle="1" w:styleId="A7D1DB8FC21541BCBD234AA685A9AC73">
    <w:name w:val="A7D1DB8FC21541BCBD234AA685A9AC73"/>
    <w:rsid w:val="00D34FC0"/>
  </w:style>
  <w:style w:type="paragraph" w:customStyle="1" w:styleId="ED528497BFE04D10A29AC1A7A4CAF331">
    <w:name w:val="ED528497BFE04D10A29AC1A7A4CAF331"/>
    <w:rsid w:val="00D34FC0"/>
  </w:style>
  <w:style w:type="paragraph" w:customStyle="1" w:styleId="33A042EDCEA04E509547CE36B80AA020">
    <w:name w:val="33A042EDCEA04E509547CE36B80AA020"/>
    <w:rsid w:val="00D34FC0"/>
  </w:style>
  <w:style w:type="paragraph" w:customStyle="1" w:styleId="747582F5FE9A4D1DA69880D78C651769">
    <w:name w:val="747582F5FE9A4D1DA69880D78C651769"/>
    <w:rsid w:val="00D34FC0"/>
  </w:style>
  <w:style w:type="paragraph" w:customStyle="1" w:styleId="E92F355A3D3047B48343F3654B043A8D">
    <w:name w:val="E92F355A3D3047B48343F3654B043A8D"/>
    <w:rsid w:val="00D34FC0"/>
  </w:style>
  <w:style w:type="paragraph" w:customStyle="1" w:styleId="C75504F14D294078AD64E301E249CABE">
    <w:name w:val="C75504F14D294078AD64E301E249CABE"/>
    <w:rsid w:val="00D34FC0"/>
  </w:style>
  <w:style w:type="paragraph" w:customStyle="1" w:styleId="EB49ADD4E37F4FEA9019CB68CA3BC3E7">
    <w:name w:val="EB49ADD4E37F4FEA9019CB68CA3BC3E7"/>
    <w:rsid w:val="00D34FC0"/>
  </w:style>
  <w:style w:type="paragraph" w:customStyle="1" w:styleId="27BEFAF883054608A7BF4A2A3C46EE7D">
    <w:name w:val="27BEFAF883054608A7BF4A2A3C46EE7D"/>
    <w:rsid w:val="00D34FC0"/>
  </w:style>
  <w:style w:type="paragraph" w:customStyle="1" w:styleId="49DA756964914E9C9C4A28F70A1A0142">
    <w:name w:val="49DA756964914E9C9C4A28F70A1A0142"/>
    <w:rsid w:val="00D34FC0"/>
  </w:style>
  <w:style w:type="paragraph" w:customStyle="1" w:styleId="5BC4BE5F846C4F719ABEE71C227095B0">
    <w:name w:val="5BC4BE5F846C4F719ABEE71C227095B0"/>
    <w:rsid w:val="00D34FC0"/>
  </w:style>
  <w:style w:type="paragraph" w:customStyle="1" w:styleId="1AD76FBE78DA4EAE9F2FC7D0C622ADA7">
    <w:name w:val="1AD76FBE78DA4EAE9F2FC7D0C622ADA7"/>
    <w:rsid w:val="00D34FC0"/>
  </w:style>
  <w:style w:type="paragraph" w:customStyle="1" w:styleId="A927E27035DC44528CFBADBDEA463813">
    <w:name w:val="A927E27035DC44528CFBADBDEA463813"/>
    <w:rsid w:val="00D34FC0"/>
  </w:style>
  <w:style w:type="paragraph" w:customStyle="1" w:styleId="F2B349BE50D442F9BA71FA8359D500BD">
    <w:name w:val="F2B349BE50D442F9BA71FA8359D500BD"/>
    <w:rsid w:val="00D34FC0"/>
  </w:style>
  <w:style w:type="paragraph" w:customStyle="1" w:styleId="0B170841FCFB41398A58DA44853087F3">
    <w:name w:val="0B170841FCFB41398A58DA44853087F3"/>
    <w:rsid w:val="00D34FC0"/>
  </w:style>
  <w:style w:type="paragraph" w:customStyle="1" w:styleId="B166881BC1614D6E819CDBF8BD8577DF">
    <w:name w:val="B166881BC1614D6E819CDBF8BD8577DF"/>
    <w:rsid w:val="00D34FC0"/>
  </w:style>
  <w:style w:type="paragraph" w:customStyle="1" w:styleId="03DC56F76A574354BEA9AF4A4866E2F5">
    <w:name w:val="03DC56F76A574354BEA9AF4A4866E2F5"/>
    <w:rsid w:val="00D34FC0"/>
  </w:style>
  <w:style w:type="paragraph" w:customStyle="1" w:styleId="75ECB1F78F6C403B813C2ADB93DD3E7E">
    <w:name w:val="75ECB1F78F6C403B813C2ADB93DD3E7E"/>
    <w:rsid w:val="00D34FC0"/>
  </w:style>
  <w:style w:type="paragraph" w:customStyle="1" w:styleId="E3862A4A3D6945958B2F7EDDB74495F3">
    <w:name w:val="E3862A4A3D6945958B2F7EDDB74495F3"/>
    <w:rsid w:val="00D34FC0"/>
  </w:style>
  <w:style w:type="paragraph" w:customStyle="1" w:styleId="8FF9B9C0D69C436BB5D0DE53A6B3C521">
    <w:name w:val="8FF9B9C0D69C436BB5D0DE53A6B3C521"/>
    <w:rsid w:val="00D34FC0"/>
  </w:style>
  <w:style w:type="paragraph" w:customStyle="1" w:styleId="13A7DE8D60364349BF9E9A528A6E8DDB">
    <w:name w:val="13A7DE8D60364349BF9E9A528A6E8DDB"/>
    <w:rsid w:val="00D34FC0"/>
  </w:style>
  <w:style w:type="paragraph" w:customStyle="1" w:styleId="0B52FE8DFC3E4A3EA132817A9FFE879E">
    <w:name w:val="0B52FE8DFC3E4A3EA132817A9FFE879E"/>
    <w:rsid w:val="00D34FC0"/>
  </w:style>
  <w:style w:type="paragraph" w:customStyle="1" w:styleId="6863872BB6844CA1B7AD111EAE2F8DC4">
    <w:name w:val="6863872BB6844CA1B7AD111EAE2F8DC4"/>
    <w:rsid w:val="00D34FC0"/>
  </w:style>
  <w:style w:type="paragraph" w:customStyle="1" w:styleId="A9777BD5BDAB4867A8A9E0E7FE982858">
    <w:name w:val="A9777BD5BDAB4867A8A9E0E7FE982858"/>
    <w:rsid w:val="00D34FC0"/>
  </w:style>
  <w:style w:type="paragraph" w:customStyle="1" w:styleId="4325FB6EBAE04FB6BC90F8B4CB7436AC">
    <w:name w:val="4325FB6EBAE04FB6BC90F8B4CB7436AC"/>
    <w:rsid w:val="00D34FC0"/>
  </w:style>
  <w:style w:type="paragraph" w:customStyle="1" w:styleId="653EB98E2227403FAB527549FA119BF8">
    <w:name w:val="653EB98E2227403FAB527549FA119BF8"/>
    <w:rsid w:val="00D34FC0"/>
  </w:style>
  <w:style w:type="paragraph" w:customStyle="1" w:styleId="909805F3BDEF49319FEA2038E23091F4">
    <w:name w:val="909805F3BDEF49319FEA2038E23091F4"/>
    <w:rsid w:val="00D34FC0"/>
  </w:style>
  <w:style w:type="paragraph" w:customStyle="1" w:styleId="E45DB781EB604CE3856E90219FF59ED4">
    <w:name w:val="E45DB781EB604CE3856E90219FF59ED4"/>
    <w:rsid w:val="00D34FC0"/>
  </w:style>
  <w:style w:type="paragraph" w:customStyle="1" w:styleId="30257EE77C374F68B599E4E98966165A">
    <w:name w:val="30257EE77C374F68B599E4E98966165A"/>
    <w:rsid w:val="00D34FC0"/>
  </w:style>
  <w:style w:type="paragraph" w:customStyle="1" w:styleId="6E2F7CBC6FF14BBB9BDC4C9EEECDAF20">
    <w:name w:val="6E2F7CBC6FF14BBB9BDC4C9EEECDAF20"/>
    <w:rsid w:val="00D34FC0"/>
  </w:style>
  <w:style w:type="paragraph" w:customStyle="1" w:styleId="D97F80C6D4D94AFFA4993599230BC744">
    <w:name w:val="D97F80C6D4D94AFFA4993599230BC744"/>
    <w:rsid w:val="00D34FC0"/>
  </w:style>
  <w:style w:type="paragraph" w:customStyle="1" w:styleId="A31AF746740F442FBB7C1E25DE802606">
    <w:name w:val="A31AF746740F442FBB7C1E25DE802606"/>
    <w:rsid w:val="00D34FC0"/>
  </w:style>
  <w:style w:type="paragraph" w:customStyle="1" w:styleId="F9213A2C1A3248D5BC203FE58F7476BF">
    <w:name w:val="F9213A2C1A3248D5BC203FE58F7476BF"/>
    <w:rsid w:val="00D34FC0"/>
  </w:style>
  <w:style w:type="paragraph" w:customStyle="1" w:styleId="7BF70D287A1C447BBDA854C102509F37">
    <w:name w:val="7BF70D287A1C447BBDA854C102509F37"/>
    <w:rsid w:val="00D34FC0"/>
  </w:style>
  <w:style w:type="paragraph" w:customStyle="1" w:styleId="B65CA5C0A19742B9BF9DF8FE758D248D">
    <w:name w:val="B65CA5C0A19742B9BF9DF8FE758D248D"/>
    <w:rsid w:val="00D34FC0"/>
  </w:style>
  <w:style w:type="paragraph" w:customStyle="1" w:styleId="810ED64D3735435B8F8D71A02051EF20">
    <w:name w:val="810ED64D3735435B8F8D71A02051EF20"/>
    <w:rsid w:val="00D34FC0"/>
  </w:style>
  <w:style w:type="paragraph" w:customStyle="1" w:styleId="D0E48E76D36549BB9EBF22FDBA166947">
    <w:name w:val="D0E48E76D36549BB9EBF22FDBA166947"/>
    <w:rsid w:val="00D34FC0"/>
  </w:style>
  <w:style w:type="paragraph" w:customStyle="1" w:styleId="0121EB21CE6444F499F863C42D80E621">
    <w:name w:val="0121EB21CE6444F499F863C42D80E621"/>
    <w:rsid w:val="00D34FC0"/>
  </w:style>
  <w:style w:type="paragraph" w:customStyle="1" w:styleId="C0CDF9515C394870BCF6C8564D988B06">
    <w:name w:val="C0CDF9515C394870BCF6C8564D988B06"/>
    <w:rsid w:val="00D34FC0"/>
  </w:style>
  <w:style w:type="paragraph" w:customStyle="1" w:styleId="44986A9C225444F29E26913FD8B22D2E">
    <w:name w:val="44986A9C225444F29E26913FD8B22D2E"/>
    <w:rsid w:val="00D34FC0"/>
  </w:style>
  <w:style w:type="paragraph" w:customStyle="1" w:styleId="A97C23D95D24458E8EFBCE0CF9168C28">
    <w:name w:val="A97C23D95D24458E8EFBCE0CF9168C28"/>
    <w:rsid w:val="00D34FC0"/>
  </w:style>
  <w:style w:type="paragraph" w:customStyle="1" w:styleId="33491C99A78D472C828ACECF2A9BCDF5">
    <w:name w:val="33491C99A78D472C828ACECF2A9BCDF5"/>
    <w:rsid w:val="00D34FC0"/>
  </w:style>
  <w:style w:type="paragraph" w:customStyle="1" w:styleId="DD0EA1DFBBED4D2CBDE401FB6CB725E9">
    <w:name w:val="DD0EA1DFBBED4D2CBDE401FB6CB725E9"/>
    <w:rsid w:val="00D34FC0"/>
  </w:style>
  <w:style w:type="paragraph" w:customStyle="1" w:styleId="551BD32868B44088B9501DA2FE3A01EE">
    <w:name w:val="551BD32868B44088B9501DA2FE3A01EE"/>
    <w:rsid w:val="00D34FC0"/>
  </w:style>
  <w:style w:type="paragraph" w:customStyle="1" w:styleId="45280A7DB872473BA0B72F81E6A5E93F">
    <w:name w:val="45280A7DB872473BA0B72F81E6A5E93F"/>
    <w:rsid w:val="00D34FC0"/>
  </w:style>
  <w:style w:type="paragraph" w:customStyle="1" w:styleId="DE55F6AB95E541D688C6BEDEA1B0D129">
    <w:name w:val="DE55F6AB95E541D688C6BEDEA1B0D129"/>
    <w:rsid w:val="00D34FC0"/>
  </w:style>
  <w:style w:type="paragraph" w:customStyle="1" w:styleId="E66BF3AC5B4B4E63B3D86F2218E24432">
    <w:name w:val="E66BF3AC5B4B4E63B3D86F2218E24432"/>
    <w:rsid w:val="00D34FC0"/>
  </w:style>
  <w:style w:type="paragraph" w:customStyle="1" w:styleId="910C3E849A0D43C29763A4EA1C395D9C">
    <w:name w:val="910C3E849A0D43C29763A4EA1C395D9C"/>
    <w:rsid w:val="00D34FC0"/>
  </w:style>
  <w:style w:type="paragraph" w:customStyle="1" w:styleId="F25279F6F21B4485A173D51C862C95AA">
    <w:name w:val="F25279F6F21B4485A173D51C862C95AA"/>
    <w:rsid w:val="00D34FC0"/>
  </w:style>
  <w:style w:type="paragraph" w:customStyle="1" w:styleId="16435387A80F4E5381BD51DF9E2F4001">
    <w:name w:val="16435387A80F4E5381BD51DF9E2F4001"/>
    <w:rsid w:val="00D34FC0"/>
  </w:style>
  <w:style w:type="paragraph" w:customStyle="1" w:styleId="9B785744761B41988C2F1C1CE5A0D161">
    <w:name w:val="9B785744761B41988C2F1C1CE5A0D161"/>
    <w:rsid w:val="00D34FC0"/>
  </w:style>
  <w:style w:type="paragraph" w:customStyle="1" w:styleId="DF53F2D7DEB34B94AF9A151F2D217AC7">
    <w:name w:val="DF53F2D7DEB34B94AF9A151F2D217AC7"/>
    <w:rsid w:val="00D34FC0"/>
  </w:style>
  <w:style w:type="paragraph" w:customStyle="1" w:styleId="D483BA8661124C10B7849DE88508C6CD">
    <w:name w:val="D483BA8661124C10B7849DE88508C6CD"/>
    <w:rsid w:val="00D34FC0"/>
  </w:style>
  <w:style w:type="paragraph" w:customStyle="1" w:styleId="5A9CB57191054C7C88F1DDDD06746121">
    <w:name w:val="5A9CB57191054C7C88F1DDDD06746121"/>
    <w:rsid w:val="00D34FC0"/>
  </w:style>
  <w:style w:type="paragraph" w:customStyle="1" w:styleId="E812CCA452014726BB10C4EAACAD6EF2">
    <w:name w:val="E812CCA452014726BB10C4EAACAD6EF2"/>
    <w:rsid w:val="00D34FC0"/>
  </w:style>
  <w:style w:type="paragraph" w:customStyle="1" w:styleId="2010EBCF4ADF475698B11095B0A19765">
    <w:name w:val="2010EBCF4ADF475698B11095B0A19765"/>
    <w:rsid w:val="00D34FC0"/>
  </w:style>
  <w:style w:type="paragraph" w:customStyle="1" w:styleId="1ED77823431F4FE4A08D6678C20AE0FD">
    <w:name w:val="1ED77823431F4FE4A08D6678C20AE0FD"/>
    <w:rsid w:val="00D34FC0"/>
  </w:style>
  <w:style w:type="paragraph" w:customStyle="1" w:styleId="8E38F6AAAA74417FADB4A3BAE928074E">
    <w:name w:val="8E38F6AAAA74417FADB4A3BAE928074E"/>
    <w:rsid w:val="00D34FC0"/>
  </w:style>
  <w:style w:type="paragraph" w:customStyle="1" w:styleId="F2D906D7794B43D3AFAB2FED50C6543B">
    <w:name w:val="F2D906D7794B43D3AFAB2FED50C6543B"/>
    <w:rsid w:val="00D34FC0"/>
  </w:style>
  <w:style w:type="paragraph" w:customStyle="1" w:styleId="B3E6176DFA794C45A895828CCC32FDF3">
    <w:name w:val="B3E6176DFA794C45A895828CCC32FDF3"/>
    <w:rsid w:val="00D34FC0"/>
  </w:style>
  <w:style w:type="paragraph" w:customStyle="1" w:styleId="D558D5C5307C4D1EB0A61F51601862E0">
    <w:name w:val="D558D5C5307C4D1EB0A61F51601862E0"/>
    <w:rsid w:val="00D34FC0"/>
  </w:style>
  <w:style w:type="paragraph" w:customStyle="1" w:styleId="6D8774CC286343CBBBCBC5B0D31B2392">
    <w:name w:val="6D8774CC286343CBBBCBC5B0D31B2392"/>
    <w:rsid w:val="00D34FC0"/>
  </w:style>
  <w:style w:type="paragraph" w:customStyle="1" w:styleId="C08AB4D46A2F47558E8E53498454BFE0">
    <w:name w:val="C08AB4D46A2F47558E8E53498454BFE0"/>
    <w:rsid w:val="00D34FC0"/>
  </w:style>
  <w:style w:type="paragraph" w:customStyle="1" w:styleId="AC5DC0A5BF94493E873E4DF871CD99E5">
    <w:name w:val="AC5DC0A5BF94493E873E4DF871CD99E5"/>
    <w:rsid w:val="00D34FC0"/>
  </w:style>
  <w:style w:type="paragraph" w:customStyle="1" w:styleId="179C107179BC4D1C8B301696A99F57A5">
    <w:name w:val="179C107179BC4D1C8B301696A99F57A5"/>
    <w:rsid w:val="00D34FC0"/>
  </w:style>
  <w:style w:type="paragraph" w:customStyle="1" w:styleId="B40526F6AF5E40429C5818F7C14CB8CC">
    <w:name w:val="B40526F6AF5E40429C5818F7C14CB8CC"/>
    <w:rsid w:val="00D34FC0"/>
  </w:style>
  <w:style w:type="paragraph" w:customStyle="1" w:styleId="6775EC11DE624B1D9A49B8791F9D223D">
    <w:name w:val="6775EC11DE624B1D9A49B8791F9D223D"/>
    <w:rsid w:val="00D34FC0"/>
  </w:style>
  <w:style w:type="paragraph" w:customStyle="1" w:styleId="8781A93DF4174BEFB60BD78235484046">
    <w:name w:val="8781A93DF4174BEFB60BD78235484046"/>
    <w:rsid w:val="00D34FC0"/>
  </w:style>
  <w:style w:type="paragraph" w:customStyle="1" w:styleId="00C8C9A918A44A65A987BFCA7A9CA0B6">
    <w:name w:val="00C8C9A918A44A65A987BFCA7A9CA0B6"/>
    <w:rsid w:val="00D34FC0"/>
  </w:style>
  <w:style w:type="paragraph" w:customStyle="1" w:styleId="7338473164104BACBC1A0347F9807417">
    <w:name w:val="7338473164104BACBC1A0347F9807417"/>
    <w:rsid w:val="00D34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65F1F92071475276E05315230A0A9CBF" version="1.0.0">
  <systemFields>
    <field name="Objective-Id">
      <value order="0">A111064347</value>
    </field>
    <field name="Objective-Title">
      <value order="0">Form 10 Notice of Application for Approval of Transfer of Licence</value>
    </field>
    <field name="Objective-Description">
      <value order="0">Initial upload of draft forms downloaded from Sharepoint.</value>
    </field>
    <field name="Objective-CreationStamp">
      <value order="0">2026-05-27T02:05:32Z</value>
    </field>
    <field name="Objective-IsApproved">
      <value order="0">false</value>
    </field>
    <field name="Objective-IsPublished">
      <value order="0">true</value>
    </field>
    <field name="Objective-DatePublished">
      <value order="0">2026-06-10T04:42:10Z</value>
    </field>
    <field name="Objective-ModificationStamp">
      <value order="0">2026-06-10T04:42:10Z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vA120783703</value>
    </field>
    <field name="Objective-Version">
      <value order="0">12.0</value>
    </field>
    <field name="Objective-VersionNumber">
      <value order="0">12</value>
    </field>
    <field name="Objective-VersionComment">
      <value order="0">Updating from licensing comments</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Props1.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2.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customXml/itemProps5.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docProps/app.xml><?xml version="1.0" encoding="utf-8"?>
<Properties xmlns="http://schemas.openxmlformats.org/officeDocument/2006/extended-properties" xmlns:vt="http://schemas.openxmlformats.org/officeDocument/2006/docPropsVTypes">
  <Template>DLGSC generic Word template.dotm</Template>
  <TotalTime>14</TotalTime>
  <Pages>12</Pages>
  <Words>2149</Words>
  <Characters>11691</Characters>
  <Application>Microsoft Office Word</Application>
  <DocSecurity>0</DocSecurity>
  <Lines>974</Lines>
  <Paragraphs>864</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BAKER, Melissa</cp:lastModifiedBy>
  <cp:revision>3</cp:revision>
  <cp:lastPrinted>2025-12-02T01:26:00Z</cp:lastPrinted>
  <dcterms:created xsi:type="dcterms:W3CDTF">2026-09-09T02:15:00Z</dcterms:created>
  <dcterms:modified xsi:type="dcterms:W3CDTF">2026-09-09T02:22:00Z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A111064347</vt:lpwstr>
  </property>
  <property fmtid="{D5CDD505-2E9C-101B-9397-08002B2CF9AE}" pid="13" name="Objective-Title">
    <vt:lpwstr>Form 10 Notice of Application for Approval of Transfer of Licence</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2026-05-27T02:05:32Z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2026-06-10T04:42:10Z</vt:filetime>
  </property>
  <property fmtid="{D5CDD505-2E9C-101B-9397-08002B2CF9AE}" pid="19" name="Objective-ModificationStamp">
    <vt:filetime>2026-06-10T04:42:10Z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vA120783703</vt:lpwstr>
  </property>
  <property fmtid="{D5CDD505-2E9C-101B-9397-08002B2CF9AE}" pid="25" name="Objective-Version">
    <vt:lpwstr>12.0</vt:lpwstr>
  </property>
  <property fmtid="{D5CDD505-2E9C-101B-9397-08002B2CF9AE}" pid="26" name="Objective-VersionNumber">
    <vt:r8>12</vt:r8>
  </property>
  <property fmtid="{D5CDD505-2E9C-101B-9397-08002B2CF9AE}" pid="27" name="Objective-VersionComment">
    <vt:lpwstr>Updating from licensing comments</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y fmtid="{D5CDD505-2E9C-101B-9397-08002B2CF9AE}" pid="45" name="Objective-Comment">
    <vt:lpwstr>Initial upload of draft forms downloaded from Sharepoint.</vt:lpwstr>
  </property>
</Properties>
</file>