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261D3" w14:textId="2D6AFD70" w:rsidR="00AF15CE" w:rsidRPr="00D71EEA" w:rsidRDefault="00660761" w:rsidP="00E54E91">
      <w:pPr>
        <w:pStyle w:val="NoSpacing"/>
        <w:jc w:val="center"/>
        <w:rPr>
          <w:rFonts w:ascii="Arial Nova" w:hAnsi="Arial Nova" w:cs="Arial"/>
          <w:b/>
          <w:bCs/>
          <w:color w:val="38115E"/>
          <w:sz w:val="44"/>
          <w:szCs w:val="44"/>
        </w:rPr>
      </w:pPr>
      <w:bookmarkStart w:id="0" w:name="_Hlk57015325"/>
      <w:r w:rsidRPr="00D71EEA">
        <w:rPr>
          <w:rFonts w:ascii="Arial Nova" w:hAnsi="Arial Nova" w:cs="Arial"/>
          <w:b/>
          <w:bCs/>
          <w:color w:val="38115E"/>
          <w:sz w:val="44"/>
          <w:szCs w:val="44"/>
        </w:rPr>
        <w:t>QUESTIONAIRE FOR APPLICANTS OF A PRODUCER’S LICENCE</w:t>
      </w:r>
    </w:p>
    <w:p w14:paraId="5297BFED" w14:textId="1D7FE6FD" w:rsidR="00AF15CE" w:rsidRPr="00D71EEA" w:rsidRDefault="00A87874" w:rsidP="005457F6">
      <w:pPr>
        <w:pStyle w:val="NoSpacing"/>
        <w:spacing w:before="120" w:after="120"/>
        <w:jc w:val="center"/>
        <w:rPr>
          <w:rFonts w:ascii="Arial Nova" w:hAnsi="Arial Nova" w:cs="Arial"/>
          <w:sz w:val="28"/>
          <w:szCs w:val="28"/>
        </w:rPr>
      </w:pPr>
      <w:r w:rsidRPr="00D71EEA">
        <w:rPr>
          <w:rFonts w:ascii="Arial Nova" w:hAnsi="Arial Nova" w:cs="Arial"/>
          <w:i/>
          <w:iCs/>
          <w:sz w:val="28"/>
          <w:szCs w:val="28"/>
        </w:rPr>
        <w:t>Liquor Control Act 1988</w:t>
      </w:r>
      <w:r w:rsidR="005433B9" w:rsidRPr="00D71EEA">
        <w:rPr>
          <w:rFonts w:ascii="Arial Nova" w:hAnsi="Arial Nova" w:cs="Arial"/>
          <w:sz w:val="28"/>
          <w:szCs w:val="28"/>
        </w:rPr>
        <w:t xml:space="preserve"> - </w:t>
      </w:r>
      <w:r w:rsidR="00AF15CE" w:rsidRPr="00D71EEA">
        <w:rPr>
          <w:rFonts w:ascii="Arial Nova" w:hAnsi="Arial Nova" w:cs="Arial"/>
          <w:sz w:val="28"/>
          <w:szCs w:val="28"/>
        </w:rPr>
        <w:t xml:space="preserve">Sections </w:t>
      </w:r>
      <w:r w:rsidR="00C82D4E" w:rsidRPr="00D71EEA">
        <w:rPr>
          <w:rFonts w:ascii="Arial Nova" w:hAnsi="Arial Nova" w:cs="Arial"/>
          <w:sz w:val="28"/>
          <w:szCs w:val="28"/>
        </w:rPr>
        <w:t>55 &amp; 56</w:t>
      </w:r>
    </w:p>
    <w:p w14:paraId="085B38EB" w14:textId="232BC1DE" w:rsidR="00302093" w:rsidRPr="00D71EEA" w:rsidRDefault="005233F5" w:rsidP="005457F6">
      <w:pPr>
        <w:pStyle w:val="NoSpacing"/>
        <w:spacing w:after="60"/>
        <w:ind w:right="119"/>
        <w:jc w:val="right"/>
        <w:rPr>
          <w:rFonts w:ascii="Arial Nova" w:hAnsi="Arial Nova"/>
          <w:sz w:val="16"/>
          <w:szCs w:val="16"/>
        </w:rPr>
      </w:pPr>
      <w:r w:rsidRPr="00D71EEA">
        <w:rPr>
          <w:rFonts w:ascii="Arial Nova" w:hAnsi="Arial Nova" w:cs="Arial"/>
          <w:color w:val="000000" w:themeColor="text1"/>
          <w:sz w:val="20"/>
          <w:szCs w:val="20"/>
        </w:rPr>
        <w:t>P</w:t>
      </w:r>
      <w:r w:rsidR="007410F1" w:rsidRPr="00D71EEA">
        <w:rPr>
          <w:rFonts w:ascii="Arial Nova" w:hAnsi="Arial Nova" w:cs="Arial"/>
          <w:color w:val="000000" w:themeColor="text1"/>
          <w:sz w:val="20"/>
          <w:szCs w:val="20"/>
        </w:rPr>
        <w:t xml:space="preserve">lease print neatly in </w:t>
      </w:r>
      <w:r w:rsidR="007410F1" w:rsidRPr="00D71EEA">
        <w:rPr>
          <w:rFonts w:ascii="Arial Nova" w:hAnsi="Arial Nova" w:cs="Arial"/>
          <w:b/>
          <w:color w:val="000000" w:themeColor="text1"/>
          <w:sz w:val="20"/>
          <w:szCs w:val="20"/>
          <w:u w:val="single"/>
        </w:rPr>
        <w:t>BLOCK LETTERS</w:t>
      </w:r>
      <w:r w:rsidR="001834F2" w:rsidRPr="00D71EEA">
        <w:rPr>
          <w:rFonts w:ascii="Arial Nova" w:hAnsi="Arial Nova"/>
          <w:sz w:val="16"/>
          <w:szCs w:val="16"/>
        </w:rPr>
        <w:t>.</w:t>
      </w: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067"/>
      </w:tblGrid>
      <w:tr w:rsidR="00D71EEA" w:rsidRPr="00D71EEA" w14:paraId="47EAAF73" w14:textId="77777777" w:rsidTr="00D03DAD">
        <w:trPr>
          <w:trHeight w:val="576"/>
        </w:trPr>
        <w:tc>
          <w:tcPr>
            <w:tcW w:w="11067" w:type="dxa"/>
            <w:tcBorders>
              <w:top w:val="single" w:sz="12" w:space="0" w:color="38115E"/>
              <w:left w:val="single" w:sz="12" w:space="0" w:color="38115E"/>
              <w:bottom w:val="single" w:sz="12" w:space="0" w:color="38115E"/>
              <w:right w:val="single" w:sz="12" w:space="0" w:color="38115E"/>
            </w:tcBorders>
            <w:shd w:val="clear" w:color="auto" w:fill="F0E6FA"/>
            <w:vAlign w:val="center"/>
          </w:tcPr>
          <w:p w14:paraId="20BE846B" w14:textId="750A40BB" w:rsidR="00D71EEA" w:rsidRPr="00A965E7" w:rsidRDefault="00D03DAD" w:rsidP="00A965E7">
            <w:pPr>
              <w:spacing w:before="120" w:after="120"/>
              <w:rPr>
                <w:rFonts w:ascii="Arial Nova" w:hAnsi="Arial Nova" w:cs="Arial"/>
                <w:b/>
                <w:bCs/>
                <w:sz w:val="24"/>
                <w:szCs w:val="24"/>
              </w:rPr>
            </w:pPr>
            <w:r>
              <w:rPr>
                <w:rFonts w:ascii="Arial Nova" w:hAnsi="Arial Nova" w:cs="Arial"/>
                <w:b/>
                <w:bCs/>
              </w:rPr>
              <w:t>Applicants are required to demonstrate that they are genuine producers of liquor. To assist in assessing this requirement, please respond to the following questions.</w:t>
            </w:r>
          </w:p>
        </w:tc>
      </w:tr>
    </w:tbl>
    <w:p w14:paraId="6CB8797A" w14:textId="77777777" w:rsidR="00D03DAD" w:rsidRPr="00D03DAD" w:rsidRDefault="00D03DAD" w:rsidP="00D03DAD">
      <w:pPr>
        <w:spacing w:after="0"/>
        <w:rPr>
          <w:rFonts w:ascii="Arial Nova" w:hAnsi="Arial Nova"/>
          <w:sz w:val="16"/>
          <w:szCs w:val="16"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45"/>
        <w:gridCol w:w="3543"/>
        <w:gridCol w:w="4253"/>
        <w:gridCol w:w="2126"/>
      </w:tblGrid>
      <w:tr w:rsidR="00FA6114" w:rsidRPr="00A965E7" w14:paraId="20B1A7EB" w14:textId="77777777" w:rsidTr="001D521E">
        <w:trPr>
          <w:trHeight w:val="487"/>
        </w:trPr>
        <w:tc>
          <w:tcPr>
            <w:tcW w:w="1106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07B5E29A" w14:textId="7AB07E90" w:rsidR="00FA6114" w:rsidRPr="00A965E7" w:rsidRDefault="00FA6114" w:rsidP="00A965E7">
            <w:pPr>
              <w:pStyle w:val="ListParagraph"/>
              <w:numPr>
                <w:ilvl w:val="0"/>
                <w:numId w:val="39"/>
              </w:numPr>
              <w:spacing w:before="120"/>
              <w:rPr>
                <w:rFonts w:ascii="Arial Nova" w:hAnsi="Arial Nova" w:cs="Segoe UI"/>
                <w:sz w:val="20"/>
                <w:szCs w:val="20"/>
              </w:rPr>
            </w:pPr>
            <w:r w:rsidRPr="00A965E7">
              <w:rPr>
                <w:rFonts w:ascii="Arial Nova" w:hAnsi="Arial Nova" w:cs="Arial"/>
                <w:b/>
                <w:sz w:val="20"/>
                <w:szCs w:val="20"/>
              </w:rPr>
              <w:t xml:space="preserve">Where do you intend to conduct the business of the </w:t>
            </w:r>
            <w:r w:rsidRPr="00492E8D">
              <w:rPr>
                <w:rFonts w:ascii="Arial Nova" w:hAnsi="Arial Nova" w:cs="Arial"/>
                <w:b/>
                <w:sz w:val="20"/>
                <w:szCs w:val="20"/>
                <w:u w:val="single"/>
              </w:rPr>
              <w:t>sale</w:t>
            </w:r>
            <w:r w:rsidRPr="00A965E7">
              <w:rPr>
                <w:rFonts w:ascii="Arial Nova" w:hAnsi="Arial Nova" w:cs="Arial"/>
                <w:b/>
                <w:sz w:val="20"/>
                <w:szCs w:val="20"/>
              </w:rPr>
              <w:t xml:space="preserve"> of the liquor produced?    </w:t>
            </w:r>
            <w:r w:rsidRPr="00A965E7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</w:p>
          <w:p w14:paraId="34F47177" w14:textId="0F95FA74" w:rsidR="00FA6114" w:rsidRPr="00A965E7" w:rsidRDefault="00000000" w:rsidP="00E54E91">
            <w:pPr>
              <w:rPr>
                <w:rFonts w:ascii="Arial Nova" w:hAnsi="Arial Nova" w:cs="Segoe UI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307974145"/>
                <w:placeholder>
                  <w:docPart w:val="E1397E055F8849618D12977C5580CA5A"/>
                </w:placeholder>
                <w:showingPlcHdr/>
                <w:text/>
              </w:sdtPr>
              <w:sdtContent>
                <w:r w:rsidR="00FA6114" w:rsidRPr="00A965E7">
                  <w:rPr>
                    <w:rFonts w:ascii="Arial Nova" w:hAnsi="Arial Nova" w:cs="Segoe UI"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FA6114" w:rsidRPr="00A965E7">
                  <w:rPr>
                    <w:rFonts w:ascii="Arial Nova" w:hAnsi="Arial Nova" w:cs="Segoe UI"/>
                    <w:sz w:val="20"/>
                    <w:szCs w:val="20"/>
                  </w:rPr>
                  <w:instrText xml:space="preserve"> FORMTEXT </w:instrText>
                </w:r>
                <w:r w:rsidR="00FA6114" w:rsidRPr="00A965E7">
                  <w:rPr>
                    <w:rFonts w:ascii="Arial Nova" w:hAnsi="Arial Nova" w:cs="Segoe UI"/>
                    <w:sz w:val="20"/>
                    <w:szCs w:val="20"/>
                  </w:rPr>
                </w:r>
                <w:r w:rsidR="00FA6114" w:rsidRPr="00A965E7">
                  <w:rPr>
                    <w:rFonts w:ascii="Arial Nova" w:hAnsi="Arial Nova" w:cs="Segoe UI"/>
                    <w:sz w:val="20"/>
                    <w:szCs w:val="20"/>
                  </w:rPr>
                  <w:fldChar w:fldCharType="separate"/>
                </w:r>
                <w:r w:rsidR="00FA6114" w:rsidRPr="00A965E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FA6114" w:rsidRPr="00A965E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FA6114" w:rsidRPr="00A965E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FA6114" w:rsidRPr="00A965E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FA6114" w:rsidRPr="00A965E7">
                  <w:rPr>
                    <w:rFonts w:ascii="Arial Nova" w:hAnsi="Arial Nova" w:cs="Segoe UI"/>
                    <w:sz w:val="20"/>
                    <w:szCs w:val="20"/>
                  </w:rPr>
                  <w:t> </w:t>
                </w:r>
                <w:r w:rsidR="00FA6114" w:rsidRPr="00A965E7">
                  <w:rPr>
                    <w:rFonts w:ascii="Arial Nova" w:hAnsi="Arial Nova" w:cs="Segoe UI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FA6114" w:rsidRPr="00A965E7" w14:paraId="3839B169" w14:textId="77777777" w:rsidTr="001D521E">
        <w:trPr>
          <w:trHeight w:val="624"/>
        </w:trPr>
        <w:tc>
          <w:tcPr>
            <w:tcW w:w="11067" w:type="dxa"/>
            <w:gridSpan w:val="4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AB3C6C" w14:textId="6319E345" w:rsidR="00FA6114" w:rsidRPr="00A965E7" w:rsidRDefault="00FA6114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</w:p>
        </w:tc>
      </w:tr>
      <w:tr w:rsidR="00D71EEA" w:rsidRPr="00A965E7" w14:paraId="7E891C73" w14:textId="77777777" w:rsidTr="001D521E">
        <w:trPr>
          <w:trHeight w:val="1076"/>
        </w:trPr>
        <w:tc>
          <w:tcPr>
            <w:tcW w:w="4688" w:type="dxa"/>
            <w:gridSpan w:val="2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1857C923" w14:textId="7498D044" w:rsidR="00D71EEA" w:rsidRPr="00A965E7" w:rsidRDefault="00D71EEA" w:rsidP="00D03DAD">
            <w:pPr>
              <w:pStyle w:val="ListParagraph"/>
              <w:numPr>
                <w:ilvl w:val="0"/>
                <w:numId w:val="39"/>
              </w:numPr>
              <w:rPr>
                <w:rFonts w:ascii="Arial Nova" w:hAnsi="Arial Nova" w:cs="Arial"/>
                <w:b/>
                <w:sz w:val="20"/>
                <w:szCs w:val="20"/>
              </w:rPr>
            </w:pPr>
            <w:r w:rsidRPr="00A965E7">
              <w:rPr>
                <w:rFonts w:ascii="Arial Nova" w:hAnsi="Arial Nova" w:cs="Arial"/>
                <w:b/>
                <w:sz w:val="20"/>
                <w:szCs w:val="20"/>
              </w:rPr>
              <w:t>Do you have your own production facilities?</w:t>
            </w:r>
          </w:p>
        </w:tc>
        <w:tc>
          <w:tcPr>
            <w:tcW w:w="4253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2" w:space="0" w:color="D1D1D1" w:themeColor="background2" w:themeShade="E6"/>
              <w:right w:val="single" w:sz="2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0C570CAC" w14:textId="77777777" w:rsidR="00D86386" w:rsidRPr="00A965E7" w:rsidRDefault="00D86386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  <w:p w14:paraId="31564C35" w14:textId="11BAD93F" w:rsidR="00343217" w:rsidRPr="00A965E7" w:rsidRDefault="00000000" w:rsidP="005457F6">
            <w:pPr>
              <w:shd w:val="clear" w:color="auto" w:fill="FFFFFF" w:themeFill="background1"/>
              <w:rPr>
                <w:rFonts w:ascii="Arial Nova" w:hAnsi="Arial Nova" w:cs="Arial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1463417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965E7" w:rsidRPr="00A965E7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A965E7" w:rsidRPr="00A965E7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  <w:r w:rsidR="00D71EEA" w:rsidRPr="00A965E7">
              <w:rPr>
                <w:rFonts w:ascii="Arial Nova" w:hAnsi="Arial Nova" w:cs="Segoe UI"/>
                <w:b/>
                <w:bCs/>
                <w:sz w:val="20"/>
                <w:szCs w:val="20"/>
              </w:rPr>
              <w:t>Yes</w:t>
            </w:r>
            <w:r w:rsidR="0070537A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</w:t>
            </w:r>
            <w:r w:rsidR="0070537A">
              <w:rPr>
                <w:rFonts w:ascii="Arial Nova" w:hAnsi="Arial Nova" w:cs="Arial"/>
                <w:sz w:val="18"/>
                <w:szCs w:val="18"/>
              </w:rPr>
              <w:t>(</w:t>
            </w:r>
            <w:r w:rsidR="0070537A" w:rsidRPr="0070537A">
              <w:rPr>
                <w:rFonts w:ascii="Arial Nova" w:hAnsi="Arial Nova" w:cs="Arial"/>
                <w:sz w:val="18"/>
                <w:szCs w:val="18"/>
              </w:rPr>
              <w:t>please provide details of production equipment, and volume/capacity of equipment used and located in production facilities</w:t>
            </w:r>
            <w:r w:rsidR="0070537A">
              <w:rPr>
                <w:rFonts w:ascii="Arial Nova" w:hAnsi="Arial Nova" w:cs="Arial"/>
                <w:sz w:val="18"/>
                <w:szCs w:val="18"/>
              </w:rPr>
              <w:t xml:space="preserve"> below)</w:t>
            </w:r>
          </w:p>
        </w:tc>
        <w:tc>
          <w:tcPr>
            <w:tcW w:w="2126" w:type="dxa"/>
            <w:tcBorders>
              <w:top w:val="single" w:sz="4" w:space="0" w:color="D1D1D1" w:themeColor="background2" w:themeShade="E6"/>
              <w:left w:val="single" w:sz="2" w:space="0" w:color="D1D1D1" w:themeColor="background2" w:themeShade="E6"/>
              <w:bottom w:val="single" w:sz="2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CBFBD5" w14:textId="500F5C72" w:rsidR="00B30388" w:rsidRPr="00A965E7" w:rsidRDefault="00000000" w:rsidP="005457F6">
            <w:pPr>
              <w:spacing w:after="360"/>
              <w:rPr>
                <w:rFonts w:ascii="Arial Nova" w:hAnsi="Arial Nova" w:cs="Arial"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sz w:val="20"/>
                  <w:szCs w:val="20"/>
                </w:rPr>
                <w:id w:val="-566577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537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0537A">
              <w:rPr>
                <w:rFonts w:ascii="Arial Nova" w:hAnsi="Arial Nova" w:cs="Arial"/>
                <w:sz w:val="20"/>
                <w:szCs w:val="20"/>
              </w:rPr>
              <w:t xml:space="preserve"> </w:t>
            </w:r>
            <w:r w:rsidR="00B30388" w:rsidRPr="0070537A">
              <w:rPr>
                <w:rFonts w:ascii="Arial Nova" w:hAnsi="Arial Nova" w:cs="Arial"/>
                <w:b/>
                <w:bCs/>
                <w:sz w:val="20"/>
                <w:szCs w:val="20"/>
              </w:rPr>
              <w:t>No</w:t>
            </w:r>
            <w:r w:rsidR="0070537A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</w:t>
            </w:r>
            <w:r w:rsidR="0070537A" w:rsidRPr="0070537A">
              <w:rPr>
                <w:rFonts w:ascii="Arial Nova" w:hAnsi="Arial Nova" w:cs="Arial"/>
                <w:sz w:val="18"/>
                <w:szCs w:val="18"/>
              </w:rPr>
              <w:t>(proceed to Q3)</w:t>
            </w:r>
            <w:r w:rsidR="0070537A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343217" w:rsidRPr="00A965E7" w14:paraId="24AD7F82" w14:textId="77777777" w:rsidTr="001D521E">
        <w:trPr>
          <w:trHeight w:val="477"/>
        </w:trPr>
        <w:tc>
          <w:tcPr>
            <w:tcW w:w="11067" w:type="dxa"/>
            <w:gridSpan w:val="4"/>
            <w:tcBorders>
              <w:top w:val="single" w:sz="2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72C8A3" w14:textId="77777777" w:rsidR="000D5EE5" w:rsidRPr="00A965E7" w:rsidRDefault="000D5EE5" w:rsidP="00F02E0B">
            <w:pPr>
              <w:shd w:val="clear" w:color="auto" w:fill="FFFFFF" w:themeFill="background1"/>
              <w:rPr>
                <w:rFonts w:ascii="Arial Nova" w:hAnsi="Arial Nova" w:cs="Arial"/>
                <w:sz w:val="20"/>
                <w:szCs w:val="20"/>
              </w:rPr>
            </w:pPr>
          </w:p>
          <w:p w14:paraId="4579C775" w14:textId="11807055" w:rsidR="000D5EE5" w:rsidRPr="00A965E7" w:rsidRDefault="000D5EE5" w:rsidP="00F02E0B">
            <w:pPr>
              <w:shd w:val="clear" w:color="auto" w:fill="FFFFFF" w:themeFill="background1"/>
              <w:rPr>
                <w:rFonts w:ascii="Arial Nova" w:hAnsi="Arial Nova" w:cs="Arial"/>
                <w:sz w:val="20"/>
                <w:szCs w:val="20"/>
              </w:rPr>
            </w:pPr>
            <w:r w:rsidRPr="00A965E7">
              <w:rPr>
                <w:rFonts w:ascii="Arial Nova" w:hAnsi="Arial Nova" w:cs="Arial"/>
                <w:sz w:val="20"/>
                <w:szCs w:val="20"/>
              </w:rPr>
              <w:t>_________________________________________________________________________________________________</w:t>
            </w:r>
          </w:p>
          <w:p w14:paraId="545C86D8" w14:textId="77777777" w:rsidR="000D5EE5" w:rsidRPr="00A965E7" w:rsidRDefault="000D5EE5" w:rsidP="00F02E0B">
            <w:pPr>
              <w:shd w:val="clear" w:color="auto" w:fill="FFFFFF" w:themeFill="background1"/>
              <w:rPr>
                <w:rFonts w:ascii="Arial Nova" w:hAnsi="Arial Nova" w:cs="Arial"/>
                <w:sz w:val="20"/>
                <w:szCs w:val="20"/>
              </w:rPr>
            </w:pPr>
          </w:p>
          <w:p w14:paraId="49807C70" w14:textId="5D9D4E49" w:rsidR="000D5EE5" w:rsidRPr="00A965E7" w:rsidRDefault="000D5EE5" w:rsidP="00F02E0B">
            <w:pPr>
              <w:shd w:val="clear" w:color="auto" w:fill="FFFFFF" w:themeFill="background1"/>
              <w:rPr>
                <w:rFonts w:ascii="Arial Nova" w:hAnsi="Arial Nova" w:cs="Arial"/>
                <w:sz w:val="20"/>
                <w:szCs w:val="20"/>
              </w:rPr>
            </w:pPr>
            <w:r w:rsidRPr="00A965E7">
              <w:rPr>
                <w:rFonts w:ascii="Arial Nova" w:hAnsi="Arial Nova" w:cs="Arial"/>
                <w:sz w:val="20"/>
                <w:szCs w:val="20"/>
              </w:rPr>
              <w:t>_________________________________________________________________________________________________</w:t>
            </w:r>
          </w:p>
          <w:p w14:paraId="027B297B" w14:textId="77777777" w:rsidR="000D5EE5" w:rsidRPr="00A965E7" w:rsidRDefault="000D5EE5" w:rsidP="00F02E0B">
            <w:pPr>
              <w:shd w:val="clear" w:color="auto" w:fill="FFFFFF" w:themeFill="background1"/>
              <w:rPr>
                <w:rFonts w:ascii="Arial Nova" w:hAnsi="Arial Nova" w:cs="Arial"/>
                <w:sz w:val="20"/>
                <w:szCs w:val="20"/>
              </w:rPr>
            </w:pPr>
          </w:p>
          <w:p w14:paraId="58BEA42F" w14:textId="5D9E5496" w:rsidR="000D5EE5" w:rsidRPr="00A965E7" w:rsidRDefault="000D5EE5" w:rsidP="00E54E91">
            <w:pPr>
              <w:rPr>
                <w:rFonts w:ascii="Arial Nova" w:hAnsi="Arial Nova" w:cs="Arial"/>
                <w:sz w:val="20"/>
                <w:szCs w:val="20"/>
              </w:rPr>
            </w:pPr>
          </w:p>
        </w:tc>
      </w:tr>
      <w:tr w:rsidR="00AE6503" w:rsidRPr="00A965E7" w14:paraId="27243436" w14:textId="77777777" w:rsidTr="001D521E">
        <w:trPr>
          <w:trHeight w:val="527"/>
        </w:trPr>
        <w:tc>
          <w:tcPr>
            <w:tcW w:w="11067" w:type="dxa"/>
            <w:gridSpan w:val="4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4A3A300E" w14:textId="77777777" w:rsidR="00D03DAD" w:rsidRPr="00D03DAD" w:rsidRDefault="00AE6503" w:rsidP="00AE6503">
            <w:pPr>
              <w:pStyle w:val="ListParagraph"/>
              <w:numPr>
                <w:ilvl w:val="0"/>
                <w:numId w:val="39"/>
              </w:numPr>
              <w:spacing w:before="120" w:after="120"/>
              <w:rPr>
                <w:rFonts w:ascii="Arial Nova" w:hAnsi="Arial Nova" w:cs="Arial"/>
                <w:b/>
                <w:sz w:val="18"/>
                <w:szCs w:val="18"/>
              </w:rPr>
            </w:pPr>
            <w:r w:rsidRPr="0070537A">
              <w:rPr>
                <w:rFonts w:ascii="Arial Nova" w:hAnsi="Arial Nova" w:cs="Arial"/>
                <w:b/>
                <w:sz w:val="20"/>
                <w:szCs w:val="20"/>
              </w:rPr>
              <w:t>Do you grow your own produce?</w:t>
            </w:r>
          </w:p>
          <w:p w14:paraId="5720FA03" w14:textId="0A0DFD3C" w:rsidR="00AE6503" w:rsidRPr="00D03DAD" w:rsidRDefault="00AE6503" w:rsidP="00D03DAD">
            <w:pPr>
              <w:spacing w:before="120" w:after="120"/>
              <w:ind w:left="360"/>
              <w:rPr>
                <w:rFonts w:ascii="Arial Nova" w:hAnsi="Arial Nova" w:cs="Arial"/>
                <w:b/>
                <w:sz w:val="18"/>
                <w:szCs w:val="18"/>
              </w:rPr>
            </w:pPr>
            <w:r w:rsidRPr="00D03DAD">
              <w:rPr>
                <w:rFonts w:ascii="Arial Nova" w:hAnsi="Arial Nova" w:cs="Arial"/>
                <w:b/>
                <w:sz w:val="18"/>
                <w:szCs w:val="18"/>
              </w:rPr>
              <w:t>(Please refer to</w:t>
            </w:r>
            <w:r w:rsidR="0070537A" w:rsidRPr="00D03DAD">
              <w:rPr>
                <w:rFonts w:ascii="Arial Nova" w:hAnsi="Arial Nova" w:cs="Arial"/>
                <w:b/>
                <w:sz w:val="18"/>
                <w:szCs w:val="18"/>
              </w:rPr>
              <w:t xml:space="preserve"> </w:t>
            </w:r>
            <w:hyperlink r:id="rId12" w:history="1">
              <w:r w:rsidR="001E33A2" w:rsidRPr="001E33A2">
                <w:rPr>
                  <w:rStyle w:val="Hyperlink"/>
                  <w:rFonts w:ascii="Arial Nova" w:hAnsi="Arial Nova" w:cs="Arial"/>
                  <w:b/>
                  <w:sz w:val="18"/>
                  <w:szCs w:val="18"/>
                </w:rPr>
                <w:t>www.wa.gov.au/government/publications/producers-licence</w:t>
              </w:r>
            </w:hyperlink>
            <w:r w:rsidR="0070537A" w:rsidRPr="00D03DAD">
              <w:rPr>
                <w:rFonts w:ascii="Arial Nova" w:hAnsi="Arial Nova" w:cs="Arial"/>
                <w:b/>
                <w:sz w:val="18"/>
                <w:szCs w:val="18"/>
              </w:rPr>
              <w:t xml:space="preserve"> or click on </w:t>
            </w:r>
            <w:hyperlink r:id="rId13" w:history="1">
              <w:r w:rsidR="0070537A" w:rsidRPr="00D03DAD">
                <w:rPr>
                  <w:rStyle w:val="Hyperlink"/>
                  <w:rFonts w:ascii="Arial Nova" w:hAnsi="Arial Nova" w:cs="Arial"/>
                  <w:b/>
                  <w:sz w:val="18"/>
                  <w:szCs w:val="18"/>
                </w:rPr>
                <w:t>Producers Licence</w:t>
              </w:r>
            </w:hyperlink>
            <w:r w:rsidRPr="00D03DAD">
              <w:rPr>
                <w:rFonts w:ascii="Arial Nova" w:hAnsi="Arial Nova" w:cs="Arial"/>
                <w:b/>
                <w:sz w:val="18"/>
                <w:szCs w:val="18"/>
              </w:rPr>
              <w:t xml:space="preserve"> for minimum requirements</w:t>
            </w:r>
            <w:r w:rsidR="0080722C" w:rsidRPr="00D03DAD">
              <w:rPr>
                <w:rFonts w:ascii="Arial Nova" w:hAnsi="Arial Nova" w:cs="Arial"/>
                <w:b/>
                <w:sz w:val="18"/>
                <w:szCs w:val="18"/>
              </w:rPr>
              <w:t>)</w:t>
            </w:r>
          </w:p>
        </w:tc>
      </w:tr>
      <w:tr w:rsidR="0070537A" w:rsidRPr="00A965E7" w14:paraId="79331711" w14:textId="77777777" w:rsidTr="001D521E">
        <w:trPr>
          <w:trHeight w:val="437"/>
        </w:trPr>
        <w:tc>
          <w:tcPr>
            <w:tcW w:w="1145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6EA6B4E4" w14:textId="530515C1" w:rsidR="0070537A" w:rsidRPr="00A965E7" w:rsidRDefault="00000000" w:rsidP="00F0790A">
            <w:pPr>
              <w:rPr>
                <w:rFonts w:ascii="Arial Nova" w:hAnsi="Arial Nova" w:cs="Segoe UI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-1384017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3DAD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D03DAD">
              <w:rPr>
                <w:rFonts w:ascii="Arial Nova" w:hAnsi="Arial Nova" w:cs="Arial"/>
                <w:bCs/>
                <w:sz w:val="20"/>
                <w:szCs w:val="20"/>
              </w:rPr>
              <w:t xml:space="preserve"> </w:t>
            </w:r>
            <w:r w:rsidR="0070537A" w:rsidRPr="00D03DAD">
              <w:rPr>
                <w:rFonts w:ascii="Arial Nova" w:hAnsi="Arial Nova" w:cs="Arial"/>
                <w:b/>
                <w:sz w:val="20"/>
                <w:szCs w:val="20"/>
              </w:rPr>
              <w:t>Yes</w:t>
            </w:r>
            <w:r w:rsidR="0070537A" w:rsidRPr="00A965E7">
              <w:rPr>
                <w:rFonts w:ascii="Arial Nova" w:hAnsi="Arial Nova" w:cs="Arial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9922" w:type="dxa"/>
            <w:gridSpan w:val="3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4E965B22" w14:textId="46C7EB45" w:rsidR="0070537A" w:rsidRPr="00D03DAD" w:rsidRDefault="0070537A" w:rsidP="00D03DAD">
            <w:pPr>
              <w:spacing w:before="120" w:after="120"/>
              <w:rPr>
                <w:rFonts w:ascii="Arial Nova" w:hAnsi="Arial Nova" w:cs="Segoe UI"/>
                <w:b/>
                <w:sz w:val="20"/>
                <w:szCs w:val="20"/>
              </w:rPr>
            </w:pPr>
            <w:r w:rsidRPr="00D03DAD">
              <w:rPr>
                <w:rFonts w:ascii="Arial Nova" w:hAnsi="Arial Nova" w:cs="Segoe UI"/>
                <w:b/>
                <w:sz w:val="20"/>
                <w:szCs w:val="20"/>
              </w:rPr>
              <w:t xml:space="preserve">Please provide details below of </w:t>
            </w:r>
            <w:r w:rsidR="00D03DAD">
              <w:rPr>
                <w:rFonts w:ascii="Arial Nova" w:hAnsi="Arial Nova" w:cs="Segoe UI"/>
                <w:b/>
                <w:sz w:val="20"/>
                <w:szCs w:val="20"/>
              </w:rPr>
              <w:t xml:space="preserve">the </w:t>
            </w:r>
            <w:r w:rsidRPr="00D03DAD">
              <w:rPr>
                <w:rFonts w:ascii="Arial Nova" w:hAnsi="Arial Nova" w:cs="Segoe UI"/>
                <w:b/>
                <w:sz w:val="20"/>
                <w:szCs w:val="20"/>
              </w:rPr>
              <w:t>area under vines/orchard, varieties grown, the age of the vines/orchard and the last tonnage picked.</w:t>
            </w:r>
          </w:p>
        </w:tc>
      </w:tr>
      <w:tr w:rsidR="00F02E0B" w:rsidRPr="00A965E7" w14:paraId="25F3FAFB" w14:textId="77777777" w:rsidTr="001D521E">
        <w:trPr>
          <w:trHeight w:val="437"/>
        </w:trPr>
        <w:tc>
          <w:tcPr>
            <w:tcW w:w="11067" w:type="dxa"/>
            <w:gridSpan w:val="4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E14173" w14:textId="77777777" w:rsidR="0063621D" w:rsidRPr="00A965E7" w:rsidRDefault="0063621D" w:rsidP="0063621D">
            <w:pPr>
              <w:shd w:val="clear" w:color="auto" w:fill="FFFFFF" w:themeFill="background1"/>
              <w:rPr>
                <w:rFonts w:ascii="Arial Nova" w:hAnsi="Arial Nova" w:cs="Arial"/>
                <w:sz w:val="20"/>
                <w:szCs w:val="20"/>
              </w:rPr>
            </w:pPr>
          </w:p>
          <w:p w14:paraId="0298CE58" w14:textId="77777777" w:rsidR="0063621D" w:rsidRPr="00A965E7" w:rsidRDefault="0063621D" w:rsidP="0063621D">
            <w:pPr>
              <w:shd w:val="clear" w:color="auto" w:fill="FFFFFF" w:themeFill="background1"/>
              <w:rPr>
                <w:rFonts w:ascii="Arial Nova" w:hAnsi="Arial Nova" w:cs="Arial"/>
                <w:sz w:val="20"/>
                <w:szCs w:val="20"/>
              </w:rPr>
            </w:pPr>
            <w:r w:rsidRPr="00A965E7">
              <w:rPr>
                <w:rFonts w:ascii="Arial Nova" w:hAnsi="Arial Nova" w:cs="Arial"/>
                <w:sz w:val="20"/>
                <w:szCs w:val="20"/>
              </w:rPr>
              <w:t>_________________________________________________________________________________________________</w:t>
            </w:r>
          </w:p>
          <w:p w14:paraId="3B30B938" w14:textId="77777777" w:rsidR="0063621D" w:rsidRPr="00A965E7" w:rsidRDefault="0063621D" w:rsidP="0063621D">
            <w:pPr>
              <w:shd w:val="clear" w:color="auto" w:fill="FFFFFF" w:themeFill="background1"/>
              <w:rPr>
                <w:rFonts w:ascii="Arial Nova" w:hAnsi="Arial Nova" w:cs="Arial"/>
                <w:sz w:val="20"/>
                <w:szCs w:val="20"/>
              </w:rPr>
            </w:pPr>
          </w:p>
          <w:p w14:paraId="573E7C7A" w14:textId="77777777" w:rsidR="0063621D" w:rsidRPr="00A965E7" w:rsidRDefault="0063621D" w:rsidP="0063621D">
            <w:pPr>
              <w:shd w:val="clear" w:color="auto" w:fill="FFFFFF" w:themeFill="background1"/>
              <w:rPr>
                <w:rFonts w:ascii="Arial Nova" w:hAnsi="Arial Nova" w:cs="Arial"/>
                <w:sz w:val="20"/>
                <w:szCs w:val="20"/>
              </w:rPr>
            </w:pPr>
            <w:r w:rsidRPr="00A965E7">
              <w:rPr>
                <w:rFonts w:ascii="Arial Nova" w:hAnsi="Arial Nova" w:cs="Arial"/>
                <w:sz w:val="20"/>
                <w:szCs w:val="20"/>
              </w:rPr>
              <w:t>_________________________________________________________________________________________________</w:t>
            </w:r>
          </w:p>
          <w:p w14:paraId="133A2AB7" w14:textId="77777777" w:rsidR="0063621D" w:rsidRPr="00A965E7" w:rsidRDefault="0063621D" w:rsidP="0063621D">
            <w:pPr>
              <w:shd w:val="clear" w:color="auto" w:fill="FFFFFF" w:themeFill="background1"/>
              <w:rPr>
                <w:rFonts w:ascii="Arial Nova" w:hAnsi="Arial Nova" w:cs="Arial"/>
                <w:sz w:val="20"/>
                <w:szCs w:val="20"/>
              </w:rPr>
            </w:pPr>
          </w:p>
          <w:p w14:paraId="5077FB64" w14:textId="77777777" w:rsidR="00580DF7" w:rsidRPr="00A965E7" w:rsidRDefault="00580DF7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</w:p>
        </w:tc>
      </w:tr>
      <w:tr w:rsidR="00D03DAD" w:rsidRPr="00A965E7" w14:paraId="49BAA8AE" w14:textId="77777777" w:rsidTr="001D521E">
        <w:trPr>
          <w:trHeight w:val="747"/>
        </w:trPr>
        <w:tc>
          <w:tcPr>
            <w:tcW w:w="1145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09F6F317" w14:textId="51950A6B" w:rsidR="00D03DAD" w:rsidRPr="00A965E7" w:rsidRDefault="00000000" w:rsidP="00F0790A">
            <w:pPr>
              <w:spacing w:before="120" w:after="120"/>
              <w:rPr>
                <w:rFonts w:ascii="Arial Nova" w:hAnsi="Arial Nova" w:cs="Arial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Cs/>
                  <w:sz w:val="20"/>
                  <w:szCs w:val="20"/>
                </w:rPr>
                <w:id w:val="-113156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3DAD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D03DAD">
              <w:rPr>
                <w:rFonts w:ascii="Arial Nova" w:hAnsi="Arial Nova" w:cs="Arial"/>
                <w:bCs/>
                <w:sz w:val="20"/>
                <w:szCs w:val="20"/>
              </w:rPr>
              <w:t xml:space="preserve"> </w:t>
            </w:r>
            <w:r w:rsidR="00D03DAD" w:rsidRPr="00D03DAD">
              <w:rPr>
                <w:rFonts w:ascii="Arial Nova" w:hAnsi="Arial Nova" w:cs="Arial"/>
                <w:b/>
                <w:sz w:val="20"/>
                <w:szCs w:val="20"/>
              </w:rPr>
              <w:t>No</w:t>
            </w:r>
            <w:r w:rsidR="00D03DAD" w:rsidRPr="00A965E7">
              <w:rPr>
                <w:rFonts w:ascii="Arial Nova" w:hAnsi="Arial Nova" w:cs="Arial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9922" w:type="dxa"/>
            <w:gridSpan w:val="3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449CAD8C" w14:textId="688D2980" w:rsidR="00D03DAD" w:rsidRPr="00D03DAD" w:rsidRDefault="00D03DAD" w:rsidP="00F0790A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D03DAD">
              <w:rPr>
                <w:rFonts w:ascii="Arial Nova" w:hAnsi="Arial Nova" w:cs="Arial"/>
                <w:b/>
                <w:sz w:val="20"/>
                <w:szCs w:val="20"/>
              </w:rPr>
              <w:t>Where do you obtain or intend to obtain the produce from?</w:t>
            </w:r>
          </w:p>
        </w:tc>
      </w:tr>
      <w:tr w:rsidR="0086539E" w:rsidRPr="00A965E7" w14:paraId="4D0CAECD" w14:textId="77777777" w:rsidTr="001D521E">
        <w:trPr>
          <w:trHeight w:val="501"/>
        </w:trPr>
        <w:tc>
          <w:tcPr>
            <w:tcW w:w="11067" w:type="dxa"/>
            <w:gridSpan w:val="4"/>
            <w:tcBorders>
              <w:top w:val="single" w:sz="4" w:space="0" w:color="D1D1D1" w:themeColor="background2" w:themeShade="E6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9CC744" w14:textId="77777777" w:rsidR="0063621D" w:rsidRPr="00A965E7" w:rsidRDefault="0063621D" w:rsidP="0063621D">
            <w:pPr>
              <w:shd w:val="clear" w:color="auto" w:fill="FFFFFF" w:themeFill="background1"/>
              <w:rPr>
                <w:rFonts w:ascii="Arial Nova" w:hAnsi="Arial Nova" w:cs="Arial"/>
                <w:sz w:val="20"/>
                <w:szCs w:val="20"/>
              </w:rPr>
            </w:pPr>
          </w:p>
          <w:p w14:paraId="5B955325" w14:textId="77777777" w:rsidR="0063621D" w:rsidRPr="00A965E7" w:rsidRDefault="0063621D" w:rsidP="0063621D">
            <w:pPr>
              <w:shd w:val="clear" w:color="auto" w:fill="FFFFFF" w:themeFill="background1"/>
              <w:rPr>
                <w:rFonts w:ascii="Arial Nova" w:hAnsi="Arial Nova" w:cs="Arial"/>
                <w:sz w:val="20"/>
                <w:szCs w:val="20"/>
              </w:rPr>
            </w:pPr>
            <w:r w:rsidRPr="00A965E7">
              <w:rPr>
                <w:rFonts w:ascii="Arial Nova" w:hAnsi="Arial Nova" w:cs="Arial"/>
                <w:sz w:val="20"/>
                <w:szCs w:val="20"/>
              </w:rPr>
              <w:t>_________________________________________________________________________________________________</w:t>
            </w:r>
          </w:p>
          <w:p w14:paraId="0AA38B4F" w14:textId="77777777" w:rsidR="0063621D" w:rsidRPr="00A965E7" w:rsidRDefault="0063621D" w:rsidP="0063621D">
            <w:pPr>
              <w:shd w:val="clear" w:color="auto" w:fill="FFFFFF" w:themeFill="background1"/>
              <w:rPr>
                <w:rFonts w:ascii="Arial Nova" w:hAnsi="Arial Nova" w:cs="Arial"/>
                <w:sz w:val="20"/>
                <w:szCs w:val="20"/>
              </w:rPr>
            </w:pPr>
          </w:p>
          <w:p w14:paraId="3F241982" w14:textId="77777777" w:rsidR="0063621D" w:rsidRPr="00A965E7" w:rsidRDefault="0063621D" w:rsidP="0063621D">
            <w:pPr>
              <w:shd w:val="clear" w:color="auto" w:fill="FFFFFF" w:themeFill="background1"/>
              <w:rPr>
                <w:rFonts w:ascii="Arial Nova" w:hAnsi="Arial Nova" w:cs="Arial"/>
                <w:sz w:val="20"/>
                <w:szCs w:val="20"/>
              </w:rPr>
            </w:pPr>
            <w:r w:rsidRPr="00A965E7">
              <w:rPr>
                <w:rFonts w:ascii="Arial Nova" w:hAnsi="Arial Nova" w:cs="Arial"/>
                <w:sz w:val="20"/>
                <w:szCs w:val="20"/>
              </w:rPr>
              <w:t>_________________________________________________________________________________________________</w:t>
            </w:r>
          </w:p>
          <w:p w14:paraId="6F130532" w14:textId="38206A5B" w:rsidR="00D85154" w:rsidRPr="00A965E7" w:rsidRDefault="00D85154" w:rsidP="00D85154">
            <w:pPr>
              <w:shd w:val="clear" w:color="auto" w:fill="FFFFFF" w:themeFill="background1"/>
              <w:rPr>
                <w:rFonts w:ascii="Arial Nova" w:hAnsi="Arial Nova" w:cs="Arial"/>
                <w:sz w:val="20"/>
                <w:szCs w:val="20"/>
              </w:rPr>
            </w:pPr>
          </w:p>
          <w:p w14:paraId="5F5EA5D4" w14:textId="77777777" w:rsidR="00D85154" w:rsidRPr="00A965E7" w:rsidRDefault="00D85154" w:rsidP="00E16CE1">
            <w:pPr>
              <w:spacing w:before="120" w:after="120"/>
              <w:rPr>
                <w:rFonts w:ascii="Arial Nova" w:hAnsi="Arial Nova" w:cs="Arial"/>
                <w:bCs/>
                <w:sz w:val="20"/>
                <w:szCs w:val="20"/>
              </w:rPr>
            </w:pPr>
          </w:p>
        </w:tc>
      </w:tr>
      <w:bookmarkEnd w:id="0"/>
    </w:tbl>
    <w:p w14:paraId="6E1313FA" w14:textId="77777777" w:rsidR="005D68F2" w:rsidRDefault="005D68F2" w:rsidP="0068190C">
      <w:pPr>
        <w:tabs>
          <w:tab w:val="left" w:pos="1064"/>
        </w:tabs>
        <w:spacing w:after="0" w:line="240" w:lineRule="auto"/>
        <w:rPr>
          <w:rFonts w:ascii="Arial Nova" w:hAnsi="Arial Nova" w:cs="Arial"/>
          <w:b/>
          <w:bCs/>
          <w:sz w:val="20"/>
          <w:szCs w:val="20"/>
        </w:rPr>
        <w:sectPr w:rsidR="005D68F2" w:rsidSect="005D68F2">
          <w:headerReference w:type="default" r:id="rId14"/>
          <w:footerReference w:type="default" r:id="rId15"/>
          <w:footerReference w:type="first" r:id="rId16"/>
          <w:pgSz w:w="11906" w:h="16838" w:code="9"/>
          <w:pgMar w:top="1871" w:right="720" w:bottom="992" w:left="720" w:header="510" w:footer="0" w:gutter="0"/>
          <w:cols w:space="708"/>
          <w:docGrid w:linePitch="360"/>
        </w:sectPr>
      </w:pPr>
    </w:p>
    <w:p w14:paraId="2B3DD894" w14:textId="77777777" w:rsidR="006B7CD3" w:rsidRPr="00A965E7" w:rsidRDefault="006B7CD3" w:rsidP="0068190C">
      <w:pPr>
        <w:tabs>
          <w:tab w:val="left" w:pos="1064"/>
        </w:tabs>
        <w:spacing w:after="0" w:line="240" w:lineRule="auto"/>
        <w:rPr>
          <w:rFonts w:ascii="Arial Nova" w:hAnsi="Arial Nova" w:cs="Arial"/>
          <w:b/>
          <w:bCs/>
          <w:sz w:val="20"/>
          <w:szCs w:val="20"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688"/>
        <w:gridCol w:w="2977"/>
        <w:gridCol w:w="1418"/>
        <w:gridCol w:w="992"/>
        <w:gridCol w:w="992"/>
      </w:tblGrid>
      <w:tr w:rsidR="00DD786F" w:rsidRPr="00A965E7" w14:paraId="7D0CAD6E" w14:textId="77777777" w:rsidTr="001D521E">
        <w:trPr>
          <w:trHeight w:val="576"/>
        </w:trPr>
        <w:tc>
          <w:tcPr>
            <w:tcW w:w="4688" w:type="dxa"/>
            <w:tcBorders>
              <w:top w:val="single" w:sz="8" w:space="0" w:color="auto"/>
              <w:left w:val="single" w:sz="8" w:space="0" w:color="auto"/>
              <w:bottom w:val="dotted" w:sz="2" w:space="0" w:color="BFBFBF" w:themeColor="background1" w:themeShade="BF"/>
              <w:right w:val="single" w:sz="2" w:space="0" w:color="D1D1D1" w:themeColor="background2" w:themeShade="E6"/>
            </w:tcBorders>
            <w:shd w:val="clear" w:color="auto" w:fill="E8E8E8" w:themeFill="background2"/>
          </w:tcPr>
          <w:p w14:paraId="5EDA8792" w14:textId="62921356" w:rsidR="00DD786F" w:rsidRPr="00A965E7" w:rsidRDefault="002E5804" w:rsidP="00F2767A">
            <w:pPr>
              <w:pStyle w:val="ListParagraph"/>
              <w:numPr>
                <w:ilvl w:val="0"/>
                <w:numId w:val="39"/>
              </w:numPr>
              <w:spacing w:before="120" w:after="120"/>
              <w:rPr>
                <w:rFonts w:ascii="Arial Nova" w:hAnsi="Arial Nova" w:cs="Segoe UI"/>
                <w:b/>
                <w:sz w:val="20"/>
                <w:szCs w:val="20"/>
              </w:rPr>
            </w:pPr>
            <w:r w:rsidRPr="00A965E7">
              <w:rPr>
                <w:rFonts w:ascii="Arial Nova" w:hAnsi="Arial Nova" w:cs="Segoe UI"/>
                <w:b/>
                <w:sz w:val="20"/>
                <w:szCs w:val="20"/>
              </w:rPr>
              <w:t>Will the liquor be produced on the licensed premises?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2" w:space="0" w:color="D1D1D1" w:themeColor="background2" w:themeShade="E6"/>
              <w:bottom w:val="dotted" w:sz="2" w:space="0" w:color="BFBFBF" w:themeColor="background1" w:themeShade="BF"/>
              <w:right w:val="single" w:sz="2" w:space="0" w:color="D1D1D1" w:themeColor="background2" w:themeShade="E6"/>
            </w:tcBorders>
          </w:tcPr>
          <w:p w14:paraId="1F4F915E" w14:textId="39886B19" w:rsidR="00DD786F" w:rsidRPr="00A965E7" w:rsidRDefault="00000000" w:rsidP="00E16CE1">
            <w:pPr>
              <w:spacing w:before="120" w:after="120"/>
              <w:rPr>
                <w:rFonts w:ascii="Arial Nova" w:hAnsi="Arial Nova" w:cs="Segoe UI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Cs/>
                  <w:sz w:val="20"/>
                  <w:szCs w:val="20"/>
                </w:rPr>
                <w:id w:val="828558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6BF7">
                  <w:rPr>
                    <w:rFonts w:ascii="MS Gothic" w:eastAsia="MS Gothic" w:hAnsi="MS Gothic" w:cs="Segoe U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B6BF7">
              <w:rPr>
                <w:rFonts w:ascii="Arial Nova" w:hAnsi="Arial Nova" w:cs="Segoe UI"/>
                <w:bCs/>
                <w:sz w:val="20"/>
                <w:szCs w:val="20"/>
              </w:rPr>
              <w:t xml:space="preserve"> </w:t>
            </w:r>
            <w:r w:rsidR="002E5804" w:rsidRPr="000B6BF7">
              <w:rPr>
                <w:rFonts w:ascii="Arial Nova" w:hAnsi="Arial Nova" w:cs="Segoe UI"/>
                <w:b/>
                <w:sz w:val="20"/>
                <w:szCs w:val="20"/>
              </w:rPr>
              <w:t>Yes</w:t>
            </w:r>
            <w:r w:rsidR="002E5804" w:rsidRPr="00A965E7">
              <w:rPr>
                <w:rFonts w:ascii="Arial Nova" w:hAnsi="Arial Nova" w:cs="Segoe UI"/>
                <w:bCs/>
                <w:sz w:val="20"/>
                <w:szCs w:val="20"/>
              </w:rPr>
              <w:t xml:space="preserve"> </w:t>
            </w:r>
            <w:r w:rsidR="000B6BF7">
              <w:rPr>
                <w:rFonts w:ascii="Arial Nova" w:hAnsi="Arial Nova" w:cs="Segoe UI"/>
                <w:bCs/>
                <w:sz w:val="20"/>
                <w:szCs w:val="20"/>
              </w:rPr>
              <w:t>(</w:t>
            </w:r>
            <w:r w:rsidR="002E5804" w:rsidRPr="000B6BF7">
              <w:rPr>
                <w:rFonts w:ascii="Arial Nova" w:hAnsi="Arial Nova" w:cs="Segoe UI"/>
                <w:bCs/>
                <w:sz w:val="18"/>
                <w:szCs w:val="18"/>
              </w:rPr>
              <w:t>please proceed to question 5</w:t>
            </w:r>
            <w:r w:rsidR="000B6BF7">
              <w:rPr>
                <w:rFonts w:ascii="Arial Nova" w:hAnsi="Arial Nova" w:cs="Segoe UI"/>
                <w:bCs/>
                <w:sz w:val="18"/>
                <w:szCs w:val="18"/>
              </w:rPr>
              <w:t>)</w:t>
            </w:r>
            <w:r w:rsidR="002E5804" w:rsidRPr="000B6BF7">
              <w:rPr>
                <w:rFonts w:ascii="Arial Nova" w:hAnsi="Arial Nova" w:cs="Segoe UI"/>
                <w:bCs/>
                <w:sz w:val="18"/>
                <w:szCs w:val="18"/>
              </w:rPr>
              <w:t>.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single" w:sz="2" w:space="0" w:color="D1D1D1" w:themeColor="background2" w:themeShade="E6"/>
              <w:bottom w:val="dotted" w:sz="2" w:space="0" w:color="BFBFBF" w:themeColor="background1" w:themeShade="BF"/>
              <w:right w:val="single" w:sz="8" w:space="0" w:color="auto"/>
            </w:tcBorders>
          </w:tcPr>
          <w:p w14:paraId="1F363144" w14:textId="20047E3A" w:rsidR="00DD786F" w:rsidRPr="00A965E7" w:rsidRDefault="00000000" w:rsidP="00E16CE1">
            <w:pPr>
              <w:spacing w:before="120" w:after="120"/>
              <w:rPr>
                <w:rFonts w:ascii="Arial Nova" w:hAnsi="Arial Nova" w:cs="Segoe UI"/>
                <w:bCs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Cs/>
                  <w:sz w:val="20"/>
                  <w:szCs w:val="20"/>
                </w:rPr>
                <w:id w:val="249164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6BF7">
                  <w:rPr>
                    <w:rFonts w:ascii="MS Gothic" w:eastAsia="MS Gothic" w:hAnsi="MS Gothic" w:cs="Segoe UI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0B6BF7">
              <w:rPr>
                <w:rFonts w:ascii="Arial Nova" w:hAnsi="Arial Nova" w:cs="Segoe UI"/>
                <w:bCs/>
                <w:sz w:val="20"/>
                <w:szCs w:val="20"/>
              </w:rPr>
              <w:t xml:space="preserve"> </w:t>
            </w:r>
            <w:r w:rsidR="002E5804" w:rsidRPr="000B6BF7">
              <w:rPr>
                <w:rFonts w:ascii="Arial Nova" w:hAnsi="Arial Nova" w:cs="Segoe UI"/>
                <w:b/>
                <w:sz w:val="20"/>
                <w:szCs w:val="20"/>
              </w:rPr>
              <w:t>No</w:t>
            </w:r>
            <w:r w:rsidR="002E5804" w:rsidRPr="00A965E7">
              <w:rPr>
                <w:rFonts w:ascii="Arial Nova" w:hAnsi="Arial Nova" w:cs="Segoe UI"/>
                <w:bCs/>
                <w:sz w:val="20"/>
                <w:szCs w:val="20"/>
              </w:rPr>
              <w:t xml:space="preserve"> </w:t>
            </w:r>
            <w:r w:rsidR="000B6BF7">
              <w:rPr>
                <w:rFonts w:ascii="Arial Nova" w:hAnsi="Arial Nova" w:cs="Segoe UI"/>
                <w:bCs/>
                <w:sz w:val="20"/>
                <w:szCs w:val="20"/>
              </w:rPr>
              <w:t>(</w:t>
            </w:r>
            <w:r w:rsidR="002E5804" w:rsidRPr="000B6BF7">
              <w:rPr>
                <w:rFonts w:ascii="Arial Nova" w:hAnsi="Arial Nova" w:cs="Segoe UI"/>
                <w:bCs/>
                <w:sz w:val="18"/>
                <w:szCs w:val="18"/>
              </w:rPr>
              <w:t>please provide details of where the liquor is to be produced below</w:t>
            </w:r>
            <w:r w:rsidR="000B6BF7" w:rsidRPr="000B6BF7">
              <w:rPr>
                <w:rFonts w:ascii="Arial Nova" w:hAnsi="Arial Nova" w:cs="Segoe UI"/>
                <w:bCs/>
                <w:sz w:val="18"/>
                <w:szCs w:val="18"/>
              </w:rPr>
              <w:t>)</w:t>
            </w:r>
            <w:r w:rsidR="002E5804" w:rsidRPr="00A965E7">
              <w:rPr>
                <w:rFonts w:ascii="Arial Nova" w:hAnsi="Arial Nova" w:cs="Segoe UI"/>
                <w:bCs/>
                <w:sz w:val="20"/>
                <w:szCs w:val="20"/>
              </w:rPr>
              <w:t>.</w:t>
            </w:r>
          </w:p>
        </w:tc>
      </w:tr>
      <w:tr w:rsidR="002E5804" w:rsidRPr="00A965E7" w14:paraId="10D8E88C" w14:textId="77777777" w:rsidTr="001D521E">
        <w:trPr>
          <w:trHeight w:val="426"/>
        </w:trPr>
        <w:tc>
          <w:tcPr>
            <w:tcW w:w="11067" w:type="dxa"/>
            <w:gridSpan w:val="5"/>
            <w:tcBorders>
              <w:top w:val="dotted" w:sz="2" w:space="0" w:color="BFBFBF" w:themeColor="background1" w:themeShade="BF"/>
              <w:left w:val="single" w:sz="8" w:space="0" w:color="auto"/>
              <w:bottom w:val="dotted" w:sz="2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9BDBFF" w14:textId="77777777" w:rsidR="0010381E" w:rsidRPr="00A965E7" w:rsidRDefault="0010381E" w:rsidP="00F2767A">
            <w:pPr>
              <w:shd w:val="clear" w:color="auto" w:fill="FFFFFF" w:themeFill="background1"/>
              <w:rPr>
                <w:rFonts w:ascii="Arial Nova" w:hAnsi="Arial Nova" w:cs="Arial"/>
                <w:sz w:val="20"/>
                <w:szCs w:val="20"/>
              </w:rPr>
            </w:pPr>
          </w:p>
          <w:p w14:paraId="037F42D4" w14:textId="77777777" w:rsidR="003D4686" w:rsidRDefault="003D4686" w:rsidP="00F2767A">
            <w:pPr>
              <w:shd w:val="clear" w:color="auto" w:fill="FFFFFF" w:themeFill="background1"/>
              <w:rPr>
                <w:rFonts w:ascii="Arial Nova" w:hAnsi="Arial Nova" w:cs="Arial"/>
                <w:sz w:val="20"/>
                <w:szCs w:val="20"/>
              </w:rPr>
            </w:pPr>
          </w:p>
          <w:p w14:paraId="6CEAFF84" w14:textId="5C8F60BE" w:rsidR="00F2767A" w:rsidRPr="00A965E7" w:rsidRDefault="00F2767A" w:rsidP="00F2767A">
            <w:pPr>
              <w:shd w:val="clear" w:color="auto" w:fill="FFFFFF" w:themeFill="background1"/>
              <w:rPr>
                <w:rFonts w:ascii="Arial Nova" w:hAnsi="Arial Nova" w:cs="Arial"/>
                <w:sz w:val="20"/>
                <w:szCs w:val="20"/>
              </w:rPr>
            </w:pPr>
            <w:r w:rsidRPr="00A965E7">
              <w:rPr>
                <w:rFonts w:ascii="Arial Nova" w:hAnsi="Arial Nova" w:cs="Arial"/>
                <w:sz w:val="20"/>
                <w:szCs w:val="20"/>
              </w:rPr>
              <w:t>_________________________________________________________________________________________________</w:t>
            </w:r>
          </w:p>
          <w:p w14:paraId="0E594C70" w14:textId="77777777" w:rsidR="00F2767A" w:rsidRPr="00A965E7" w:rsidRDefault="00F2767A" w:rsidP="00F2767A">
            <w:pPr>
              <w:shd w:val="clear" w:color="auto" w:fill="FFFFFF" w:themeFill="background1"/>
              <w:rPr>
                <w:rFonts w:ascii="Arial Nova" w:hAnsi="Arial Nova" w:cs="Arial"/>
                <w:sz w:val="20"/>
                <w:szCs w:val="20"/>
              </w:rPr>
            </w:pPr>
          </w:p>
          <w:p w14:paraId="0666D9A6" w14:textId="77777777" w:rsidR="00D85154" w:rsidRPr="00A965E7" w:rsidRDefault="00D85154" w:rsidP="00D85154">
            <w:pPr>
              <w:shd w:val="clear" w:color="auto" w:fill="FFFFFF" w:themeFill="background1"/>
              <w:rPr>
                <w:rFonts w:ascii="Arial Nova" w:hAnsi="Arial Nova" w:cs="Arial"/>
                <w:sz w:val="20"/>
                <w:szCs w:val="20"/>
              </w:rPr>
            </w:pPr>
            <w:r w:rsidRPr="00A965E7">
              <w:rPr>
                <w:rFonts w:ascii="Arial Nova" w:hAnsi="Arial Nova" w:cs="Arial"/>
                <w:sz w:val="20"/>
                <w:szCs w:val="20"/>
              </w:rPr>
              <w:t>_________________________________________________________________________________________________</w:t>
            </w:r>
          </w:p>
          <w:p w14:paraId="05BCCC1F" w14:textId="77777777" w:rsidR="00D85154" w:rsidRPr="00A965E7" w:rsidRDefault="00D85154" w:rsidP="00E54E91">
            <w:pPr>
              <w:rPr>
                <w:rFonts w:ascii="Arial Nova" w:hAnsi="Arial Nova" w:cs="Segoe UI"/>
                <w:b/>
                <w:sz w:val="20"/>
                <w:szCs w:val="20"/>
              </w:rPr>
            </w:pPr>
          </w:p>
          <w:p w14:paraId="1C194781" w14:textId="3D4AE0F1" w:rsidR="00D85154" w:rsidRPr="00A965E7" w:rsidRDefault="00D85154" w:rsidP="00E54E91">
            <w:pPr>
              <w:rPr>
                <w:rFonts w:ascii="Arial Nova" w:hAnsi="Arial Nova" w:cs="Segoe UI"/>
                <w:b/>
                <w:sz w:val="20"/>
                <w:szCs w:val="20"/>
              </w:rPr>
            </w:pPr>
          </w:p>
        </w:tc>
      </w:tr>
      <w:tr w:rsidR="000B6BF7" w:rsidRPr="00A965E7" w14:paraId="66DEA556" w14:textId="77777777" w:rsidTr="001D521E">
        <w:trPr>
          <w:trHeight w:val="426"/>
        </w:trPr>
        <w:tc>
          <w:tcPr>
            <w:tcW w:w="9083" w:type="dxa"/>
            <w:gridSpan w:val="3"/>
            <w:tcBorders>
              <w:top w:val="dotted" w:sz="2" w:space="0" w:color="BFBFBF" w:themeColor="background1" w:themeShade="BF"/>
              <w:left w:val="single" w:sz="8" w:space="0" w:color="auto"/>
              <w:bottom w:val="single" w:sz="8" w:space="0" w:color="auto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119FCCAB" w14:textId="77777777" w:rsidR="000B6BF7" w:rsidRPr="000B6BF7" w:rsidRDefault="000B6BF7" w:rsidP="000B6BF7">
            <w:pPr>
              <w:pStyle w:val="ListParagraph"/>
              <w:numPr>
                <w:ilvl w:val="0"/>
                <w:numId w:val="41"/>
              </w:numPr>
              <w:spacing w:before="120" w:after="120"/>
              <w:rPr>
                <w:rFonts w:ascii="Arial Nova" w:hAnsi="Arial Nova" w:cs="Segoe UI"/>
                <w:sz w:val="20"/>
                <w:szCs w:val="20"/>
              </w:rPr>
            </w:pPr>
            <w:r w:rsidRPr="000B6BF7">
              <w:rPr>
                <w:rFonts w:ascii="Arial Nova" w:hAnsi="Arial Nova" w:cs="Arial"/>
                <w:b/>
                <w:bCs/>
                <w:sz w:val="20"/>
                <w:szCs w:val="20"/>
              </w:rPr>
              <w:t>In the case of wine produced by blending, will the produce be grown or produced in Australia and will 50% of the wine used in the process be wine produced by you?</w:t>
            </w:r>
          </w:p>
        </w:tc>
        <w:tc>
          <w:tcPr>
            <w:tcW w:w="992" w:type="dxa"/>
            <w:tcBorders>
              <w:top w:val="dotted" w:sz="2" w:space="0" w:color="BFBFBF" w:themeColor="background1" w:themeShade="BF"/>
              <w:left w:val="dotted" w:sz="4" w:space="0" w:color="BFBFBF" w:themeColor="background1" w:themeShade="BF"/>
              <w:bottom w:val="single" w:sz="8" w:space="0" w:color="auto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A7B75AB" w14:textId="156EA7BE" w:rsidR="000B6BF7" w:rsidRPr="00A965E7" w:rsidRDefault="00000000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510148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6BF7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0B6BF7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  <w:r w:rsidR="000B6BF7" w:rsidRPr="000B6BF7">
              <w:rPr>
                <w:rFonts w:ascii="Arial Nova" w:hAnsi="Arial Nova" w:cs="Segoe UI"/>
                <w:b/>
                <w:bCs/>
                <w:sz w:val="20"/>
                <w:szCs w:val="20"/>
              </w:rPr>
              <w:t>Yes</w:t>
            </w:r>
            <w:r w:rsidR="000B6BF7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dotted" w:sz="2" w:space="0" w:color="BFBFBF" w:themeColor="background1" w:themeShade="BF"/>
              <w:left w:val="dotted" w:sz="4" w:space="0" w:color="BFBFBF" w:themeColor="background1" w:themeShade="BF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BCAA50" w14:textId="1276BFBC" w:rsidR="000B6BF7" w:rsidRPr="00A965E7" w:rsidRDefault="00000000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2586129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47BFC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☒</w:t>
                </w:r>
              </w:sdtContent>
            </w:sdt>
            <w:r w:rsidR="000B6BF7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  <w:r w:rsidR="000B6BF7" w:rsidRPr="000B6BF7">
              <w:rPr>
                <w:rFonts w:ascii="Arial Nova" w:hAnsi="Arial Nova" w:cs="Segoe UI"/>
                <w:b/>
                <w:bCs/>
                <w:sz w:val="20"/>
                <w:szCs w:val="20"/>
              </w:rPr>
              <w:t>No</w:t>
            </w:r>
          </w:p>
        </w:tc>
      </w:tr>
    </w:tbl>
    <w:p w14:paraId="75958863" w14:textId="77777777" w:rsidR="008B7A46" w:rsidRPr="006A6731" w:rsidRDefault="008B7A46" w:rsidP="008B7A46">
      <w:pPr>
        <w:spacing w:after="0"/>
        <w:rPr>
          <w:rFonts w:ascii="Arial Nova" w:hAnsi="Arial Nova"/>
          <w:sz w:val="16"/>
          <w:szCs w:val="16"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067"/>
      </w:tblGrid>
      <w:tr w:rsidR="000B6BF7" w:rsidRPr="00A965E7" w14:paraId="2FB4C9C7" w14:textId="77777777" w:rsidTr="00EC302C">
        <w:trPr>
          <w:trHeight w:val="426"/>
        </w:trPr>
        <w:tc>
          <w:tcPr>
            <w:tcW w:w="11067" w:type="dxa"/>
            <w:tcBorders>
              <w:top w:val="single" w:sz="12" w:space="0" w:color="38115E"/>
              <w:left w:val="single" w:sz="12" w:space="0" w:color="38115E"/>
              <w:bottom w:val="single" w:sz="12" w:space="0" w:color="38115E"/>
              <w:right w:val="single" w:sz="12" w:space="0" w:color="38115E"/>
            </w:tcBorders>
            <w:shd w:val="clear" w:color="auto" w:fill="F0E6FA"/>
            <w:vAlign w:val="center"/>
          </w:tcPr>
          <w:p w14:paraId="7CA20DC8" w14:textId="77777777" w:rsidR="008B7A46" w:rsidRPr="008B7A46" w:rsidRDefault="008B7A46" w:rsidP="008B7A46">
            <w:pPr>
              <w:spacing w:before="120" w:after="120"/>
              <w:rPr>
                <w:rFonts w:ascii="Arial Nova" w:hAnsi="Arial Nova" w:cs="Segoe UI"/>
                <w:sz w:val="20"/>
                <w:szCs w:val="20"/>
              </w:rPr>
            </w:pPr>
            <w:r w:rsidRPr="008B7A46">
              <w:rPr>
                <w:rFonts w:ascii="Arial Nova" w:hAnsi="Arial Nova" w:cs="Segoe UI"/>
                <w:b/>
                <w:bCs/>
                <w:sz w:val="20"/>
                <w:szCs w:val="20"/>
              </w:rPr>
              <w:t>Note:</w:t>
            </w:r>
            <w:r w:rsidRPr="008B7A46">
              <w:rPr>
                <w:rFonts w:ascii="Arial Nova" w:hAnsi="Arial Nova" w:cs="Segoe UI"/>
                <w:sz w:val="20"/>
                <w:szCs w:val="20"/>
              </w:rPr>
              <w:t xml:space="preserve"> For the purposes of section 56 of the </w:t>
            </w:r>
            <w:r w:rsidRPr="008B7A46">
              <w:rPr>
                <w:rFonts w:ascii="Arial Nova" w:hAnsi="Arial Nova" w:cs="Segoe UI"/>
                <w:i/>
                <w:iCs/>
                <w:sz w:val="20"/>
                <w:szCs w:val="20"/>
              </w:rPr>
              <w:t>Liquor Control Act 1988</w:t>
            </w:r>
            <w:r w:rsidRPr="008B7A46">
              <w:rPr>
                <w:rFonts w:ascii="Arial Nova" w:hAnsi="Arial Nova" w:cs="Segoe UI"/>
                <w:sz w:val="20"/>
                <w:szCs w:val="20"/>
              </w:rPr>
              <w:t>, a person is taken to have produced liquor in the following circumstances:</w:t>
            </w:r>
          </w:p>
          <w:p w14:paraId="6FF7B800" w14:textId="77777777" w:rsidR="008B7A46" w:rsidRPr="008B7A46" w:rsidRDefault="008B7A46" w:rsidP="008B7A46">
            <w:pPr>
              <w:rPr>
                <w:rFonts w:ascii="Arial Nova" w:hAnsi="Arial Nova" w:cs="Segoe UI"/>
                <w:sz w:val="20"/>
                <w:szCs w:val="20"/>
              </w:rPr>
            </w:pPr>
            <w:r w:rsidRPr="008B7A46">
              <w:rPr>
                <w:rFonts w:ascii="Arial Nova" w:hAnsi="Arial Nova" w:cs="Segoe UI"/>
                <w:b/>
                <w:bCs/>
                <w:sz w:val="20"/>
                <w:szCs w:val="20"/>
              </w:rPr>
              <w:t>(a) Wine made from grapes:</w:t>
            </w:r>
          </w:p>
          <w:p w14:paraId="0D5ACC11" w14:textId="77777777" w:rsidR="008B7A46" w:rsidRPr="008B7A46" w:rsidRDefault="008B7A46" w:rsidP="008B7A46">
            <w:pPr>
              <w:numPr>
                <w:ilvl w:val="0"/>
                <w:numId w:val="42"/>
              </w:numPr>
              <w:rPr>
                <w:rFonts w:ascii="Arial Nova" w:hAnsi="Arial Nova" w:cs="Segoe UI"/>
                <w:sz w:val="20"/>
                <w:szCs w:val="20"/>
              </w:rPr>
            </w:pPr>
            <w:r w:rsidRPr="008B7A46">
              <w:rPr>
                <w:rFonts w:ascii="Arial Nova" w:hAnsi="Arial Nova" w:cs="Segoe UI"/>
                <w:sz w:val="20"/>
                <w:szCs w:val="20"/>
              </w:rPr>
              <w:t>where the wine has been fermented by, or under the control or direction of, that person; or</w:t>
            </w:r>
          </w:p>
          <w:p w14:paraId="6F536996" w14:textId="77777777" w:rsidR="008B7A46" w:rsidRPr="008B7A46" w:rsidRDefault="008B7A46" w:rsidP="008B7A46">
            <w:pPr>
              <w:numPr>
                <w:ilvl w:val="0"/>
                <w:numId w:val="42"/>
              </w:numPr>
              <w:rPr>
                <w:rFonts w:ascii="Arial Nova" w:hAnsi="Arial Nova" w:cs="Segoe UI"/>
                <w:sz w:val="20"/>
                <w:szCs w:val="20"/>
              </w:rPr>
            </w:pPr>
            <w:r w:rsidRPr="008B7A46">
              <w:rPr>
                <w:rFonts w:ascii="Arial Nova" w:hAnsi="Arial Nova" w:cs="Segoe UI"/>
                <w:sz w:val="20"/>
                <w:szCs w:val="20"/>
              </w:rPr>
              <w:t>in the case of blended wine, where all wine used in the blend was fermented from produce grown or produced in Australia.</w:t>
            </w:r>
          </w:p>
          <w:p w14:paraId="6E068F48" w14:textId="77777777" w:rsidR="008B7A46" w:rsidRPr="008B7A46" w:rsidRDefault="008B7A46" w:rsidP="008B7A46">
            <w:pPr>
              <w:spacing w:before="120" w:after="120"/>
              <w:rPr>
                <w:rFonts w:ascii="Arial Nova" w:hAnsi="Arial Nova" w:cs="Segoe UI"/>
                <w:sz w:val="20"/>
                <w:szCs w:val="20"/>
              </w:rPr>
            </w:pPr>
            <w:r w:rsidRPr="008B7A46">
              <w:rPr>
                <w:rFonts w:ascii="Arial Nova" w:hAnsi="Arial Nova" w:cs="Segoe UI"/>
                <w:i/>
                <w:iCs/>
                <w:sz w:val="20"/>
                <w:szCs w:val="20"/>
              </w:rPr>
              <w:t>Additionally, pursuant to regulation 10A of the Liquor Control Regulations 1989, where wine is produced by blending, at least 50% of the wine must be fermented by, or under the direction of, that person, so that the final product is uniquely that person’s own produce.</w:t>
            </w:r>
          </w:p>
          <w:p w14:paraId="0CB3BDA9" w14:textId="77777777" w:rsidR="008B7A46" w:rsidRPr="008B7A46" w:rsidRDefault="008B7A46" w:rsidP="008B7A46">
            <w:pPr>
              <w:rPr>
                <w:rFonts w:ascii="Arial Nova" w:hAnsi="Arial Nova" w:cs="Segoe UI"/>
                <w:sz w:val="20"/>
                <w:szCs w:val="20"/>
              </w:rPr>
            </w:pPr>
            <w:r w:rsidRPr="008B7A46">
              <w:rPr>
                <w:rFonts w:ascii="Arial Nova" w:hAnsi="Arial Nova" w:cs="Segoe UI"/>
                <w:b/>
                <w:bCs/>
                <w:sz w:val="20"/>
                <w:szCs w:val="20"/>
              </w:rPr>
              <w:t>(b) Wine not made from grapes:</w:t>
            </w:r>
          </w:p>
          <w:p w14:paraId="667FC3A6" w14:textId="77777777" w:rsidR="008B7A46" w:rsidRPr="008B7A46" w:rsidRDefault="008B7A46" w:rsidP="008B7A46">
            <w:pPr>
              <w:numPr>
                <w:ilvl w:val="0"/>
                <w:numId w:val="43"/>
              </w:numPr>
              <w:rPr>
                <w:rFonts w:ascii="Arial Nova" w:hAnsi="Arial Nova" w:cs="Segoe UI"/>
                <w:sz w:val="20"/>
                <w:szCs w:val="20"/>
              </w:rPr>
            </w:pPr>
            <w:r w:rsidRPr="008B7A46">
              <w:rPr>
                <w:rFonts w:ascii="Arial Nova" w:hAnsi="Arial Nova" w:cs="Segoe UI"/>
                <w:sz w:val="20"/>
                <w:szCs w:val="20"/>
              </w:rPr>
              <w:t>where the wine has been fermented or otherwise made from produce grown, produced or obtained by that person.</w:t>
            </w:r>
          </w:p>
          <w:p w14:paraId="4E81AD8A" w14:textId="77777777" w:rsidR="008B7A46" w:rsidRDefault="008B7A46" w:rsidP="008B7A46">
            <w:pPr>
              <w:spacing w:before="120"/>
              <w:rPr>
                <w:rFonts w:ascii="Arial Nova" w:hAnsi="Arial Nova" w:cs="Segoe UI"/>
                <w:sz w:val="20"/>
                <w:szCs w:val="20"/>
              </w:rPr>
            </w:pPr>
            <w:r w:rsidRPr="008B7A46">
              <w:rPr>
                <w:rFonts w:ascii="Arial Nova" w:hAnsi="Arial Nova" w:cs="Segoe UI"/>
                <w:sz w:val="20"/>
                <w:szCs w:val="20"/>
              </w:rPr>
              <w:t>For the purposes of determining whether a person has produced wine, any maturation of the wine after final bottling is to be disregarded.</w:t>
            </w:r>
          </w:p>
          <w:p w14:paraId="3E1043E0" w14:textId="486F8434" w:rsidR="00521BFC" w:rsidRDefault="00521BFC" w:rsidP="008B7A46">
            <w:pPr>
              <w:spacing w:before="120"/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521BFC">
              <w:rPr>
                <w:rFonts w:ascii="Arial Nova" w:hAnsi="Arial Nova" w:cs="Segoe UI"/>
                <w:b/>
                <w:bCs/>
                <w:sz w:val="20"/>
                <w:szCs w:val="20"/>
              </w:rPr>
              <w:t>(ba)</w:t>
            </w: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Spirits made from wine</w:t>
            </w:r>
            <w:r w:rsidR="004A0B27">
              <w:rPr>
                <w:rFonts w:ascii="Arial Nova" w:hAnsi="Arial Nova" w:cs="Segoe UI"/>
                <w:b/>
                <w:bCs/>
                <w:sz w:val="20"/>
                <w:szCs w:val="20"/>
              </w:rPr>
              <w:t>:</w:t>
            </w: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</w:t>
            </w:r>
          </w:p>
          <w:p w14:paraId="2466210B" w14:textId="77777777" w:rsidR="00521BFC" w:rsidRDefault="00521BFC" w:rsidP="004A0B27">
            <w:pPr>
              <w:numPr>
                <w:ilvl w:val="0"/>
                <w:numId w:val="43"/>
              </w:numPr>
              <w:rPr>
                <w:rFonts w:ascii="Arial Nova" w:hAnsi="Arial Nova" w:cs="Segoe UI"/>
                <w:sz w:val="20"/>
                <w:szCs w:val="20"/>
              </w:rPr>
            </w:pPr>
            <w:r w:rsidRPr="008B7A46">
              <w:rPr>
                <w:rFonts w:ascii="Arial Nova" w:hAnsi="Arial Nova" w:cs="Segoe UI"/>
                <w:sz w:val="20"/>
                <w:szCs w:val="20"/>
              </w:rPr>
              <w:t xml:space="preserve">where the </w:t>
            </w:r>
            <w:r>
              <w:rPr>
                <w:rFonts w:ascii="Arial Nova" w:hAnsi="Arial Nova" w:cs="Segoe UI"/>
                <w:sz w:val="20"/>
                <w:szCs w:val="20"/>
              </w:rPr>
              <w:t xml:space="preserve">spirits have been distilled by that person; or </w:t>
            </w:r>
          </w:p>
          <w:p w14:paraId="22DE1F1A" w14:textId="28A630E4" w:rsidR="00521BFC" w:rsidRDefault="00521BFC" w:rsidP="00521BFC">
            <w:pPr>
              <w:numPr>
                <w:ilvl w:val="0"/>
                <w:numId w:val="43"/>
              </w:numPr>
              <w:rPr>
                <w:rFonts w:ascii="Arial Nova" w:hAnsi="Arial Nova" w:cs="Segoe UI"/>
                <w:sz w:val="20"/>
                <w:szCs w:val="20"/>
              </w:rPr>
            </w:pPr>
            <w:r>
              <w:rPr>
                <w:rFonts w:ascii="Arial Nova" w:hAnsi="Arial Nova" w:cs="Segoe UI"/>
                <w:sz w:val="20"/>
                <w:szCs w:val="20"/>
              </w:rPr>
              <w:t>where the spirits have been distilled under the control or direction of that person from wine produced by that person.</w:t>
            </w:r>
          </w:p>
          <w:p w14:paraId="4B44E069" w14:textId="77777777" w:rsidR="0092275E" w:rsidRDefault="0092275E" w:rsidP="0092275E">
            <w:pPr>
              <w:ind w:left="720"/>
              <w:rPr>
                <w:rFonts w:ascii="Arial Nova" w:hAnsi="Arial Nova" w:cs="Segoe UI"/>
                <w:sz w:val="20"/>
                <w:szCs w:val="20"/>
              </w:rPr>
            </w:pPr>
          </w:p>
          <w:p w14:paraId="4803504E" w14:textId="65ECCC89" w:rsidR="004A0B27" w:rsidRDefault="004A0B27" w:rsidP="004A0B27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4A0B27">
              <w:rPr>
                <w:rFonts w:ascii="Arial Nova" w:hAnsi="Arial Nova" w:cs="Segoe UI"/>
                <w:b/>
                <w:bCs/>
                <w:sz w:val="20"/>
                <w:szCs w:val="20"/>
              </w:rPr>
              <w:t>(c)</w:t>
            </w: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 Spirits not made from wine:</w:t>
            </w:r>
          </w:p>
          <w:p w14:paraId="725B6C78" w14:textId="77777777" w:rsidR="004A0B27" w:rsidRDefault="004A0B27" w:rsidP="004A0B27">
            <w:pPr>
              <w:numPr>
                <w:ilvl w:val="0"/>
                <w:numId w:val="43"/>
              </w:numPr>
              <w:rPr>
                <w:rFonts w:ascii="Arial Nova" w:hAnsi="Arial Nova" w:cs="Segoe UI"/>
                <w:sz w:val="20"/>
                <w:szCs w:val="20"/>
              </w:rPr>
            </w:pPr>
            <w:r w:rsidRPr="008B7A46">
              <w:rPr>
                <w:rFonts w:ascii="Arial Nova" w:hAnsi="Arial Nova" w:cs="Segoe UI"/>
                <w:sz w:val="20"/>
                <w:szCs w:val="20"/>
              </w:rPr>
              <w:t xml:space="preserve">where the </w:t>
            </w:r>
            <w:r>
              <w:rPr>
                <w:rFonts w:ascii="Arial Nova" w:hAnsi="Arial Nova" w:cs="Segoe UI"/>
                <w:sz w:val="20"/>
                <w:szCs w:val="20"/>
              </w:rPr>
              <w:t>spirits have been distilled by that person.</w:t>
            </w:r>
          </w:p>
          <w:p w14:paraId="66A9131A" w14:textId="77777777" w:rsidR="004A0B27" w:rsidRDefault="004A0B27" w:rsidP="004A0B27">
            <w:pPr>
              <w:rPr>
                <w:rFonts w:ascii="Arial Nova" w:hAnsi="Arial Nova" w:cs="Segoe UI"/>
                <w:sz w:val="20"/>
                <w:szCs w:val="20"/>
              </w:rPr>
            </w:pPr>
          </w:p>
          <w:p w14:paraId="3F6BB591" w14:textId="1F70A1C1" w:rsidR="004A0B27" w:rsidRPr="004A0B27" w:rsidRDefault="004A0B27" w:rsidP="004A0B27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4A0B27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(d) </w:t>
            </w: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Beer:</w:t>
            </w:r>
          </w:p>
          <w:p w14:paraId="1E948298" w14:textId="5F25B594" w:rsidR="004A0B27" w:rsidRDefault="004A0B27" w:rsidP="004A0B27">
            <w:pPr>
              <w:numPr>
                <w:ilvl w:val="0"/>
                <w:numId w:val="43"/>
              </w:numPr>
              <w:rPr>
                <w:rFonts w:ascii="Arial Nova" w:hAnsi="Arial Nova" w:cs="Segoe UI"/>
                <w:sz w:val="20"/>
                <w:szCs w:val="20"/>
              </w:rPr>
            </w:pPr>
            <w:r w:rsidRPr="008B7A46">
              <w:rPr>
                <w:rFonts w:ascii="Arial Nova" w:hAnsi="Arial Nova" w:cs="Segoe UI"/>
                <w:sz w:val="20"/>
                <w:szCs w:val="20"/>
              </w:rPr>
              <w:t xml:space="preserve">where the </w:t>
            </w:r>
            <w:r>
              <w:rPr>
                <w:rFonts w:ascii="Arial Nova" w:hAnsi="Arial Nova" w:cs="Segoe UI"/>
                <w:sz w:val="20"/>
                <w:szCs w:val="20"/>
              </w:rPr>
              <w:t>beer has been brewed by that person.</w:t>
            </w:r>
          </w:p>
          <w:p w14:paraId="44DAFDAA" w14:textId="77777777" w:rsidR="004A0B27" w:rsidRDefault="004A0B27" w:rsidP="004A0B27">
            <w:pPr>
              <w:rPr>
                <w:rFonts w:ascii="Arial Nova" w:hAnsi="Arial Nova" w:cs="Segoe UI"/>
                <w:sz w:val="20"/>
                <w:szCs w:val="20"/>
              </w:rPr>
            </w:pPr>
          </w:p>
          <w:p w14:paraId="275DD3CB" w14:textId="7900CA0A" w:rsidR="004A0B27" w:rsidRDefault="004A0B27" w:rsidP="004A0B27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4A0B27">
              <w:rPr>
                <w:rFonts w:ascii="Arial Nova" w:hAnsi="Arial Nova" w:cs="Segoe UI"/>
                <w:b/>
                <w:bCs/>
                <w:sz w:val="20"/>
                <w:szCs w:val="20"/>
              </w:rPr>
              <w:t>(e)</w:t>
            </w: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 Liquor containing spirits:</w:t>
            </w:r>
          </w:p>
          <w:p w14:paraId="040E2555" w14:textId="6F9CEAE4" w:rsidR="004A0B27" w:rsidRDefault="004A0B27" w:rsidP="004A0B27">
            <w:pPr>
              <w:numPr>
                <w:ilvl w:val="0"/>
                <w:numId w:val="43"/>
              </w:numPr>
              <w:rPr>
                <w:rFonts w:ascii="Arial Nova" w:hAnsi="Arial Nova" w:cs="Segoe UI"/>
                <w:sz w:val="20"/>
                <w:szCs w:val="20"/>
              </w:rPr>
            </w:pPr>
            <w:r w:rsidRPr="008B7A46">
              <w:rPr>
                <w:rFonts w:ascii="Arial Nova" w:hAnsi="Arial Nova" w:cs="Segoe UI"/>
                <w:sz w:val="20"/>
                <w:szCs w:val="20"/>
              </w:rPr>
              <w:t xml:space="preserve">where the </w:t>
            </w:r>
            <w:r>
              <w:rPr>
                <w:rFonts w:ascii="Arial Nova" w:hAnsi="Arial Nova" w:cs="Segoe UI"/>
                <w:sz w:val="20"/>
                <w:szCs w:val="20"/>
              </w:rPr>
              <w:t>spirits have been distilled by that person, or under the control or direction of that person from wine produced by that person; and</w:t>
            </w:r>
          </w:p>
          <w:p w14:paraId="62DAC2C3" w14:textId="7AAE31D1" w:rsidR="004A0B27" w:rsidRPr="004A0B27" w:rsidRDefault="004A0B27" w:rsidP="002532E1">
            <w:pPr>
              <w:numPr>
                <w:ilvl w:val="0"/>
                <w:numId w:val="43"/>
              </w:num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Segoe UI"/>
                <w:sz w:val="20"/>
                <w:szCs w:val="20"/>
              </w:rPr>
              <w:t>the liquor does not contain liquor produced by any other person.</w:t>
            </w:r>
            <w:r w:rsidRPr="004A0B27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</w:p>
          <w:p w14:paraId="0DCB5616" w14:textId="77777777" w:rsidR="004A0B27" w:rsidRDefault="004A0B27" w:rsidP="004A0B27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  <w:p w14:paraId="7B3E914C" w14:textId="36D112CF" w:rsidR="004A0B27" w:rsidRPr="004A0B27" w:rsidRDefault="004A0B27" w:rsidP="004A0B27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4A0B27">
              <w:rPr>
                <w:rFonts w:ascii="Arial Nova" w:hAnsi="Arial Nova" w:cs="Segoe UI"/>
                <w:b/>
                <w:bCs/>
                <w:sz w:val="20"/>
                <w:szCs w:val="20"/>
              </w:rPr>
              <w:t>Determination of fermentation:</w:t>
            </w:r>
          </w:p>
          <w:p w14:paraId="30B2BEBD" w14:textId="2A5916EC" w:rsidR="004A0B27" w:rsidRPr="004A0B27" w:rsidRDefault="004A0B27" w:rsidP="004A0B27">
            <w:pPr>
              <w:rPr>
                <w:rFonts w:ascii="Arial Nova" w:hAnsi="Arial Nova" w:cs="Segoe UI"/>
                <w:sz w:val="20"/>
                <w:szCs w:val="20"/>
              </w:rPr>
            </w:pPr>
            <w:r w:rsidRPr="004A0B27">
              <w:rPr>
                <w:rFonts w:ascii="Arial Nova" w:hAnsi="Arial Nova" w:cs="Segoe UI"/>
                <w:sz w:val="20"/>
                <w:szCs w:val="20"/>
              </w:rPr>
              <w:t>For the purposes of determining whether a person has produced wine, any maturation of the wine after final bottling is to be disregarded.</w:t>
            </w:r>
          </w:p>
          <w:p w14:paraId="5E88586A" w14:textId="4ED14425" w:rsidR="000B6BF7" w:rsidRDefault="000B6BF7" w:rsidP="00521BFC">
            <w:pPr>
              <w:spacing w:line="300" w:lineRule="atLeast"/>
              <w:rPr>
                <w:rFonts w:ascii="Arial Nova" w:hAnsi="Arial Nova" w:cs="Segoe UI"/>
                <w:sz w:val="20"/>
                <w:szCs w:val="20"/>
              </w:rPr>
            </w:pPr>
          </w:p>
        </w:tc>
      </w:tr>
    </w:tbl>
    <w:p w14:paraId="4CB23706" w14:textId="77777777" w:rsidR="004A0B27" w:rsidRDefault="004A0B27" w:rsidP="008B7A46">
      <w:pPr>
        <w:spacing w:after="0"/>
        <w:rPr>
          <w:rFonts w:ascii="Arial Nova" w:hAnsi="Arial Nova"/>
          <w:sz w:val="16"/>
          <w:szCs w:val="16"/>
        </w:rPr>
        <w:sectPr w:rsidR="004A0B27" w:rsidSect="0092275E">
          <w:headerReference w:type="even" r:id="rId17"/>
          <w:footerReference w:type="first" r:id="rId18"/>
          <w:pgSz w:w="11906" w:h="16838" w:code="9"/>
          <w:pgMar w:top="454" w:right="720" w:bottom="992" w:left="720" w:header="510" w:footer="0" w:gutter="0"/>
          <w:cols w:space="708"/>
          <w:titlePg/>
          <w:docGrid w:linePitch="360"/>
        </w:sectPr>
      </w:pPr>
    </w:p>
    <w:p w14:paraId="5746DF10" w14:textId="77777777" w:rsidR="008B7A46" w:rsidRPr="006A6731" w:rsidRDefault="008B7A46" w:rsidP="008B7A46">
      <w:pPr>
        <w:spacing w:after="0"/>
        <w:rPr>
          <w:rFonts w:ascii="Arial Nova" w:hAnsi="Arial Nova"/>
          <w:sz w:val="16"/>
          <w:szCs w:val="16"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689"/>
        <w:gridCol w:w="5819"/>
        <w:gridCol w:w="1559"/>
      </w:tblGrid>
      <w:tr w:rsidR="00196634" w:rsidRPr="00A965E7" w14:paraId="452DE2E8" w14:textId="77777777" w:rsidTr="001D521E">
        <w:trPr>
          <w:trHeight w:val="407"/>
        </w:trPr>
        <w:tc>
          <w:tcPr>
            <w:tcW w:w="950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7B70FE2F" w14:textId="77777777" w:rsidR="00196634" w:rsidRPr="00E74F6F" w:rsidRDefault="00196634" w:rsidP="00E74F6F">
            <w:pPr>
              <w:pStyle w:val="ListParagraph"/>
              <w:numPr>
                <w:ilvl w:val="0"/>
                <w:numId w:val="45"/>
              </w:num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E74F6F">
              <w:rPr>
                <w:rFonts w:ascii="Arial Nova" w:hAnsi="Arial Nova" w:cs="Arial"/>
                <w:b/>
                <w:sz w:val="20"/>
                <w:szCs w:val="20"/>
              </w:rPr>
              <w:t>Is it your intention to allow people to consume liquor on the premises?</w:t>
            </w:r>
          </w:p>
        </w:tc>
        <w:tc>
          <w:tcPr>
            <w:tcW w:w="1559" w:type="dxa"/>
            <w:tcBorders>
              <w:top w:val="single" w:sz="8" w:space="0" w:color="auto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CC5A3E7" w14:textId="53C5F85A" w:rsidR="00196634" w:rsidRPr="008B7A46" w:rsidRDefault="00000000" w:rsidP="00196634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Arial"/>
                  <w:b/>
                  <w:sz w:val="20"/>
                  <w:szCs w:val="20"/>
                </w:rPr>
                <w:id w:val="-1206557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6634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96634">
              <w:rPr>
                <w:rFonts w:ascii="Arial Nova" w:hAnsi="Arial Nova" w:cs="Arial"/>
                <w:b/>
                <w:sz w:val="20"/>
                <w:szCs w:val="20"/>
              </w:rPr>
              <w:t xml:space="preserve"> No</w:t>
            </w:r>
          </w:p>
        </w:tc>
      </w:tr>
      <w:bookmarkStart w:id="1" w:name="_Hlk230873044"/>
      <w:tr w:rsidR="008B7A46" w:rsidRPr="00A965E7" w14:paraId="31FC8283" w14:textId="77777777" w:rsidTr="001D521E">
        <w:trPr>
          <w:trHeight w:val="637"/>
        </w:trPr>
        <w:tc>
          <w:tcPr>
            <w:tcW w:w="3689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4B580B9C" w14:textId="442001DE" w:rsidR="008B7A46" w:rsidRPr="00A965E7" w:rsidRDefault="00000000" w:rsidP="00380768">
            <w:pPr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18880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A46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8B7A46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  <w:r w:rsidR="008B7A46" w:rsidRPr="008B7A46">
              <w:rPr>
                <w:rFonts w:ascii="Arial Nova" w:hAnsi="Arial Nova" w:cs="Segoe UI"/>
                <w:b/>
                <w:bCs/>
                <w:sz w:val="20"/>
                <w:szCs w:val="20"/>
              </w:rPr>
              <w:t>Yes</w:t>
            </w:r>
            <w:r w:rsidR="008B7A46">
              <w:rPr>
                <w:rFonts w:ascii="Arial Nova" w:hAnsi="Arial Nova" w:cs="Segoe UI"/>
                <w:sz w:val="20"/>
                <w:szCs w:val="20"/>
              </w:rPr>
              <w:t xml:space="preserve"> – By way of free tasting only </w:t>
            </w:r>
          </w:p>
        </w:tc>
        <w:tc>
          <w:tcPr>
            <w:tcW w:w="7378" w:type="dxa"/>
            <w:gridSpan w:val="2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3DAD0744" w14:textId="32EC67F8" w:rsidR="008B7A46" w:rsidRPr="001B301A" w:rsidRDefault="008B7A46" w:rsidP="00380768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1B301A">
              <w:rPr>
                <w:rFonts w:ascii="Arial Nova" w:hAnsi="Arial Nova" w:cs="Segoe UI"/>
                <w:b/>
                <w:bCs/>
                <w:sz w:val="20"/>
                <w:szCs w:val="20"/>
              </w:rPr>
              <w:t>Please provide details showing where the free tasting will occur</w:t>
            </w:r>
            <w:r w:rsidR="001B301A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below</w:t>
            </w:r>
            <w:r w:rsidRPr="001B301A">
              <w:rPr>
                <w:rFonts w:ascii="Arial Nova" w:hAnsi="Arial Nova" w:cs="Segoe UI"/>
                <w:b/>
                <w:bCs/>
                <w:sz w:val="20"/>
                <w:szCs w:val="20"/>
              </w:rPr>
              <w:t>.</w:t>
            </w:r>
          </w:p>
        </w:tc>
      </w:tr>
      <w:bookmarkEnd w:id="1"/>
      <w:tr w:rsidR="00AD4686" w:rsidRPr="00A965E7" w14:paraId="249A874A" w14:textId="77777777" w:rsidTr="003D4686">
        <w:trPr>
          <w:trHeight w:val="1777"/>
        </w:trPr>
        <w:tc>
          <w:tcPr>
            <w:tcW w:w="11067" w:type="dxa"/>
            <w:gridSpan w:val="3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C586E28" w14:textId="77777777" w:rsidR="00AD4686" w:rsidRPr="00A965E7" w:rsidRDefault="00AD4686" w:rsidP="00AD4686">
            <w:pPr>
              <w:shd w:val="clear" w:color="auto" w:fill="FFFFFF" w:themeFill="background1"/>
              <w:rPr>
                <w:rFonts w:ascii="Arial Nova" w:hAnsi="Arial Nova" w:cs="Arial"/>
                <w:sz w:val="20"/>
                <w:szCs w:val="20"/>
              </w:rPr>
            </w:pPr>
          </w:p>
          <w:p w14:paraId="2786D2CB" w14:textId="77777777" w:rsidR="00AD4686" w:rsidRPr="00A965E7" w:rsidRDefault="00AD4686" w:rsidP="00AD4686">
            <w:pPr>
              <w:shd w:val="clear" w:color="auto" w:fill="FFFFFF" w:themeFill="background1"/>
              <w:rPr>
                <w:rFonts w:ascii="Arial Nova" w:hAnsi="Arial Nova" w:cs="Arial"/>
                <w:sz w:val="20"/>
                <w:szCs w:val="20"/>
              </w:rPr>
            </w:pPr>
            <w:r w:rsidRPr="00A965E7">
              <w:rPr>
                <w:rFonts w:ascii="Arial Nova" w:hAnsi="Arial Nova" w:cs="Arial"/>
                <w:sz w:val="20"/>
                <w:szCs w:val="20"/>
              </w:rPr>
              <w:t>_________________________________________________________________________________________________</w:t>
            </w:r>
          </w:p>
          <w:p w14:paraId="7A517C8D" w14:textId="77777777" w:rsidR="00AD4686" w:rsidRPr="00A965E7" w:rsidRDefault="00AD4686" w:rsidP="00AD4686">
            <w:pPr>
              <w:shd w:val="clear" w:color="auto" w:fill="FFFFFF" w:themeFill="background1"/>
              <w:rPr>
                <w:rFonts w:ascii="Arial Nova" w:hAnsi="Arial Nova" w:cs="Arial"/>
                <w:sz w:val="20"/>
                <w:szCs w:val="20"/>
              </w:rPr>
            </w:pPr>
          </w:p>
          <w:p w14:paraId="3D194149" w14:textId="77777777" w:rsidR="000952B4" w:rsidRPr="00A965E7" w:rsidRDefault="000952B4" w:rsidP="000952B4">
            <w:pPr>
              <w:shd w:val="clear" w:color="auto" w:fill="FFFFFF" w:themeFill="background1"/>
              <w:rPr>
                <w:rFonts w:ascii="Arial Nova" w:hAnsi="Arial Nova" w:cs="Arial"/>
                <w:sz w:val="20"/>
                <w:szCs w:val="20"/>
              </w:rPr>
            </w:pPr>
            <w:r w:rsidRPr="00A965E7">
              <w:rPr>
                <w:rFonts w:ascii="Arial Nova" w:hAnsi="Arial Nova" w:cs="Arial"/>
                <w:sz w:val="20"/>
                <w:szCs w:val="20"/>
              </w:rPr>
              <w:t>_________________________________________________________________________________________________</w:t>
            </w:r>
          </w:p>
          <w:p w14:paraId="489CB726" w14:textId="77777777" w:rsidR="000952B4" w:rsidRDefault="000952B4" w:rsidP="00380768">
            <w:pPr>
              <w:rPr>
                <w:rFonts w:ascii="Arial Nova" w:hAnsi="Arial Nova" w:cs="Arial"/>
                <w:b/>
                <w:sz w:val="20"/>
                <w:szCs w:val="20"/>
              </w:rPr>
            </w:pPr>
          </w:p>
          <w:p w14:paraId="545D9143" w14:textId="61B83BD0" w:rsidR="000952B4" w:rsidRPr="00A965E7" w:rsidRDefault="000952B4" w:rsidP="00380768">
            <w:pPr>
              <w:rPr>
                <w:rFonts w:ascii="Arial Nova" w:hAnsi="Arial Nova" w:cs="Arial"/>
                <w:b/>
                <w:sz w:val="20"/>
                <w:szCs w:val="20"/>
              </w:rPr>
            </w:pPr>
          </w:p>
        </w:tc>
      </w:tr>
      <w:tr w:rsidR="00196634" w:rsidRPr="001B301A" w14:paraId="7962C3B0" w14:textId="77777777" w:rsidTr="001D521E">
        <w:trPr>
          <w:trHeight w:val="637"/>
        </w:trPr>
        <w:tc>
          <w:tcPr>
            <w:tcW w:w="3689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267B16CF" w14:textId="571403A6" w:rsidR="00196634" w:rsidRPr="00A965E7" w:rsidRDefault="00000000" w:rsidP="004B7B4A">
            <w:pPr>
              <w:rPr>
                <w:rFonts w:ascii="Arial Nova" w:hAnsi="Arial Nova" w:cs="Segoe UI"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sz w:val="20"/>
                  <w:szCs w:val="20"/>
                </w:rPr>
                <w:id w:val="-8631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96634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196634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  <w:r w:rsidR="00196634" w:rsidRPr="008B7A46">
              <w:rPr>
                <w:rFonts w:ascii="Arial Nova" w:hAnsi="Arial Nova" w:cs="Segoe UI"/>
                <w:b/>
                <w:bCs/>
                <w:sz w:val="20"/>
                <w:szCs w:val="20"/>
              </w:rPr>
              <w:t>Yes</w:t>
            </w:r>
            <w:r w:rsidR="00196634">
              <w:rPr>
                <w:rFonts w:ascii="Arial Nova" w:hAnsi="Arial Nova" w:cs="Segoe UI"/>
                <w:sz w:val="20"/>
                <w:szCs w:val="20"/>
              </w:rPr>
              <w:t xml:space="preserve"> – By way of sale including </w:t>
            </w:r>
            <w:r w:rsidR="001E33A2">
              <w:rPr>
                <w:rFonts w:ascii="Arial Nova" w:hAnsi="Arial Nova" w:cs="Segoe UI"/>
                <w:sz w:val="20"/>
                <w:szCs w:val="20"/>
              </w:rPr>
              <w:t>consumption</w:t>
            </w:r>
            <w:r w:rsidR="00196634">
              <w:rPr>
                <w:rFonts w:ascii="Arial Nova" w:hAnsi="Arial Nova" w:cs="Segoe UI"/>
                <w:sz w:val="20"/>
                <w:szCs w:val="20"/>
              </w:rPr>
              <w:t xml:space="preserve"> (i.e. by the glass) </w:t>
            </w:r>
          </w:p>
        </w:tc>
        <w:tc>
          <w:tcPr>
            <w:tcW w:w="7378" w:type="dxa"/>
            <w:gridSpan w:val="2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5B26C50F" w14:textId="01DBD65C" w:rsidR="00196634" w:rsidRPr="001B301A" w:rsidRDefault="00196634" w:rsidP="004B7B4A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  <w:r w:rsidRPr="001B301A"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Please provide details showing where the </w:t>
            </w:r>
            <w:r w:rsidR="001E33A2">
              <w:rPr>
                <w:rFonts w:ascii="Arial Nova" w:hAnsi="Arial Nova" w:cs="Segoe UI"/>
                <w:b/>
                <w:bCs/>
                <w:sz w:val="20"/>
                <w:szCs w:val="20"/>
              </w:rPr>
              <w:t>consumption</w:t>
            </w: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</w:t>
            </w:r>
            <w:r w:rsidRPr="001B301A">
              <w:rPr>
                <w:rFonts w:ascii="Arial Nova" w:hAnsi="Arial Nova" w:cs="Segoe UI"/>
                <w:b/>
                <w:bCs/>
                <w:sz w:val="20"/>
                <w:szCs w:val="20"/>
              </w:rPr>
              <w:t>will occur</w:t>
            </w:r>
            <w:r>
              <w:rPr>
                <w:rFonts w:ascii="Arial Nova" w:hAnsi="Arial Nova" w:cs="Segoe UI"/>
                <w:b/>
                <w:bCs/>
                <w:sz w:val="20"/>
                <w:szCs w:val="20"/>
              </w:rPr>
              <w:t xml:space="preserve"> below</w:t>
            </w:r>
            <w:r w:rsidRPr="001B301A">
              <w:rPr>
                <w:rFonts w:ascii="Arial Nova" w:hAnsi="Arial Nova" w:cs="Segoe UI"/>
                <w:b/>
                <w:bCs/>
                <w:sz w:val="20"/>
                <w:szCs w:val="20"/>
              </w:rPr>
              <w:t>.</w:t>
            </w:r>
          </w:p>
        </w:tc>
      </w:tr>
      <w:tr w:rsidR="00196634" w:rsidRPr="001B301A" w14:paraId="1DC4F401" w14:textId="77777777" w:rsidTr="001D521E">
        <w:trPr>
          <w:trHeight w:val="637"/>
        </w:trPr>
        <w:tc>
          <w:tcPr>
            <w:tcW w:w="11067" w:type="dxa"/>
            <w:gridSpan w:val="3"/>
            <w:tcBorders>
              <w:top w:val="single" w:sz="4" w:space="0" w:color="D1D1D1" w:themeColor="background2" w:themeShade="E6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C8E991" w14:textId="77777777" w:rsidR="00196634" w:rsidRPr="00A965E7" w:rsidRDefault="00196634" w:rsidP="00196634">
            <w:pPr>
              <w:shd w:val="clear" w:color="auto" w:fill="FFFFFF" w:themeFill="background1"/>
              <w:rPr>
                <w:rFonts w:ascii="Arial Nova" w:hAnsi="Arial Nova" w:cs="Arial"/>
                <w:sz w:val="20"/>
                <w:szCs w:val="20"/>
              </w:rPr>
            </w:pPr>
          </w:p>
          <w:p w14:paraId="7DB54A12" w14:textId="77777777" w:rsidR="00196634" w:rsidRPr="00A965E7" w:rsidRDefault="00196634" w:rsidP="00196634">
            <w:pPr>
              <w:shd w:val="clear" w:color="auto" w:fill="FFFFFF" w:themeFill="background1"/>
              <w:rPr>
                <w:rFonts w:ascii="Arial Nova" w:hAnsi="Arial Nova" w:cs="Arial"/>
                <w:sz w:val="20"/>
                <w:szCs w:val="20"/>
              </w:rPr>
            </w:pPr>
            <w:r w:rsidRPr="00A965E7">
              <w:rPr>
                <w:rFonts w:ascii="Arial Nova" w:hAnsi="Arial Nova" w:cs="Arial"/>
                <w:sz w:val="20"/>
                <w:szCs w:val="20"/>
              </w:rPr>
              <w:t>_________________________________________________________________________________________________</w:t>
            </w:r>
          </w:p>
          <w:p w14:paraId="2EE7920C" w14:textId="77777777" w:rsidR="00196634" w:rsidRPr="00A965E7" w:rsidRDefault="00196634" w:rsidP="00196634">
            <w:pPr>
              <w:shd w:val="clear" w:color="auto" w:fill="FFFFFF" w:themeFill="background1"/>
              <w:rPr>
                <w:rFonts w:ascii="Arial Nova" w:hAnsi="Arial Nova" w:cs="Arial"/>
                <w:sz w:val="20"/>
                <w:szCs w:val="20"/>
              </w:rPr>
            </w:pPr>
          </w:p>
          <w:p w14:paraId="04DA936E" w14:textId="77777777" w:rsidR="00196634" w:rsidRPr="00A965E7" w:rsidRDefault="00196634" w:rsidP="00196634">
            <w:pPr>
              <w:shd w:val="clear" w:color="auto" w:fill="FFFFFF" w:themeFill="background1"/>
              <w:rPr>
                <w:rFonts w:ascii="Arial Nova" w:hAnsi="Arial Nova" w:cs="Arial"/>
                <w:sz w:val="20"/>
                <w:szCs w:val="20"/>
              </w:rPr>
            </w:pPr>
            <w:r w:rsidRPr="00A965E7">
              <w:rPr>
                <w:rFonts w:ascii="Arial Nova" w:hAnsi="Arial Nova" w:cs="Arial"/>
                <w:sz w:val="20"/>
                <w:szCs w:val="20"/>
              </w:rPr>
              <w:t>_________________________________________________________________________________________________</w:t>
            </w:r>
          </w:p>
          <w:p w14:paraId="7B793585" w14:textId="77777777" w:rsidR="00196634" w:rsidRDefault="00196634" w:rsidP="004B7B4A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  <w:p w14:paraId="7FE8B717" w14:textId="77777777" w:rsidR="00E74F6F" w:rsidRPr="001B301A" w:rsidRDefault="00E74F6F" w:rsidP="004B7B4A">
            <w:pPr>
              <w:rPr>
                <w:rFonts w:ascii="Arial Nova" w:hAnsi="Arial Nova" w:cs="Segoe UI"/>
                <w:b/>
                <w:bCs/>
                <w:sz w:val="20"/>
                <w:szCs w:val="20"/>
              </w:rPr>
            </w:pPr>
          </w:p>
        </w:tc>
      </w:tr>
    </w:tbl>
    <w:p w14:paraId="42494DEA" w14:textId="1CED55DE" w:rsidR="0066560B" w:rsidRPr="00D71EEA" w:rsidRDefault="0066560B" w:rsidP="00E54E91">
      <w:pPr>
        <w:tabs>
          <w:tab w:val="left" w:pos="789"/>
        </w:tabs>
        <w:spacing w:after="0" w:line="240" w:lineRule="auto"/>
        <w:rPr>
          <w:rFonts w:ascii="Arial Nova" w:hAnsi="Arial Nova" w:cs="Arial"/>
          <w:sz w:val="2"/>
          <w:szCs w:val="2"/>
        </w:rPr>
      </w:pPr>
    </w:p>
    <w:p w14:paraId="6D1FD4B5" w14:textId="77777777" w:rsidR="00DD1046" w:rsidRPr="003D4686" w:rsidRDefault="00DD1046" w:rsidP="003D4686">
      <w:pPr>
        <w:spacing w:after="0"/>
        <w:rPr>
          <w:rFonts w:ascii="Arial Nova" w:hAnsi="Arial Nova" w:cs="Arial"/>
          <w:sz w:val="8"/>
          <w:szCs w:val="8"/>
        </w:rPr>
      </w:pPr>
    </w:p>
    <w:tbl>
      <w:tblPr>
        <w:tblStyle w:val="TableGrid"/>
        <w:tblW w:w="11057" w:type="dxa"/>
        <w:tblInd w:w="-165" w:type="dxa"/>
        <w:tblBorders>
          <w:top w:val="single" w:sz="18" w:space="0" w:color="38115E"/>
          <w:left w:val="single" w:sz="18" w:space="0" w:color="38115E"/>
          <w:bottom w:val="single" w:sz="18" w:space="0" w:color="38115E"/>
          <w:right w:val="single" w:sz="18" w:space="0" w:color="38115E"/>
          <w:insideH w:val="single" w:sz="18" w:space="0" w:color="38115E"/>
          <w:insideV w:val="single" w:sz="18" w:space="0" w:color="38115E"/>
        </w:tblBorders>
        <w:shd w:val="clear" w:color="auto" w:fill="DEC7F5"/>
        <w:tblLayout w:type="fixed"/>
        <w:tblLook w:val="04A0" w:firstRow="1" w:lastRow="0" w:firstColumn="1" w:lastColumn="0" w:noHBand="0" w:noVBand="1"/>
      </w:tblPr>
      <w:tblGrid>
        <w:gridCol w:w="11057"/>
      </w:tblGrid>
      <w:tr w:rsidR="00C866B7" w:rsidRPr="00D71EEA" w14:paraId="794324C8" w14:textId="77777777" w:rsidTr="003D4686">
        <w:trPr>
          <w:trHeight w:val="629"/>
        </w:trPr>
        <w:tc>
          <w:tcPr>
            <w:tcW w:w="11057" w:type="dxa"/>
            <w:shd w:val="clear" w:color="auto" w:fill="F0E6FA"/>
            <w:vAlign w:val="center"/>
          </w:tcPr>
          <w:p w14:paraId="171E1CCA" w14:textId="29A335CC" w:rsidR="00C866B7" w:rsidRPr="00D71EEA" w:rsidRDefault="00C866B7" w:rsidP="00B07D0F">
            <w:pPr>
              <w:tabs>
                <w:tab w:val="left" w:pos="737"/>
              </w:tabs>
              <w:suppressAutoHyphens/>
              <w:jc w:val="both"/>
              <w:rPr>
                <w:rFonts w:ascii="Arial Nova" w:hAnsi="Arial Nova"/>
                <w:b/>
                <w:bCs/>
                <w:spacing w:val="-3"/>
              </w:rPr>
            </w:pPr>
            <w:r w:rsidRPr="00D71EEA">
              <w:rPr>
                <w:rFonts w:ascii="Arial Nova" w:hAnsi="Arial Nova" w:cs="Arial"/>
                <w:b/>
                <w:bCs/>
              </w:rPr>
              <w:t>IMPORTANT NOTE:</w:t>
            </w:r>
            <w:r w:rsidRPr="00D71EEA">
              <w:rPr>
                <w:rFonts w:ascii="Arial Nova" w:hAnsi="Arial Nova" w:cs="Arial"/>
                <w:b/>
                <w:bCs/>
                <w:i/>
                <w:iCs/>
              </w:rPr>
              <w:t xml:space="preserve"> </w:t>
            </w:r>
            <w:r w:rsidRPr="00D71EEA">
              <w:rPr>
                <w:rFonts w:ascii="Arial Nova" w:hAnsi="Arial Nova" w:cs="Arial"/>
                <w:spacing w:val="-3"/>
              </w:rPr>
              <w:t xml:space="preserve">It is an offence under </w:t>
            </w:r>
            <w:r w:rsidR="005D68F2">
              <w:rPr>
                <w:rFonts w:ascii="Arial Nova" w:hAnsi="Arial Nova" w:cs="Arial"/>
                <w:spacing w:val="-3"/>
              </w:rPr>
              <w:t>t</w:t>
            </w:r>
            <w:r w:rsidRPr="00D71EEA">
              <w:rPr>
                <w:rFonts w:ascii="Arial Nova" w:hAnsi="Arial Nova" w:cs="Arial"/>
                <w:spacing w:val="-3"/>
              </w:rPr>
              <w:t xml:space="preserve">he </w:t>
            </w:r>
            <w:r w:rsidRPr="00D71EEA">
              <w:rPr>
                <w:rFonts w:ascii="Arial Nova" w:hAnsi="Arial Nova" w:cs="Arial"/>
                <w:i/>
                <w:iCs/>
                <w:spacing w:val="-3"/>
              </w:rPr>
              <w:t>Liquor Control Act 1988</w:t>
            </w:r>
            <w:r w:rsidRPr="00D71EEA">
              <w:rPr>
                <w:rFonts w:ascii="Arial Nova" w:hAnsi="Arial Nova" w:cs="Arial"/>
                <w:spacing w:val="-3"/>
              </w:rPr>
              <w:t xml:space="preserve"> to make a statement that is false or misleading. </w:t>
            </w:r>
          </w:p>
        </w:tc>
      </w:tr>
    </w:tbl>
    <w:p w14:paraId="4BF1B405" w14:textId="77777777" w:rsidR="00F42331" w:rsidRPr="00D71EEA" w:rsidRDefault="00F42331" w:rsidP="00E16CE1">
      <w:pPr>
        <w:rPr>
          <w:rFonts w:ascii="Arial Nova" w:hAnsi="Arial Nova" w:cs="Arial"/>
          <w:sz w:val="2"/>
          <w:szCs w:val="2"/>
        </w:rPr>
      </w:pPr>
    </w:p>
    <w:sectPr w:rsidR="00F42331" w:rsidRPr="00D71EEA" w:rsidSect="005D68F2">
      <w:footerReference w:type="first" r:id="rId19"/>
      <w:pgSz w:w="11906" w:h="16838" w:code="9"/>
      <w:pgMar w:top="284" w:right="720" w:bottom="992" w:left="720" w:header="51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69E8D" w14:textId="77777777" w:rsidR="00D3464A" w:rsidRDefault="00D3464A" w:rsidP="009C2718">
      <w:pPr>
        <w:spacing w:after="0" w:line="240" w:lineRule="auto"/>
      </w:pPr>
      <w:r>
        <w:separator/>
      </w:r>
    </w:p>
  </w:endnote>
  <w:endnote w:type="continuationSeparator" w:id="0">
    <w:p w14:paraId="75BF8738" w14:textId="77777777" w:rsidR="00D3464A" w:rsidRDefault="00D3464A" w:rsidP="009C2718">
      <w:pPr>
        <w:spacing w:after="0" w:line="240" w:lineRule="auto"/>
      </w:pPr>
      <w:r>
        <w:continuationSeparator/>
      </w:r>
    </w:p>
  </w:endnote>
  <w:endnote w:type="continuationNotice" w:id="1">
    <w:p w14:paraId="2E4A47F5" w14:textId="77777777" w:rsidR="00D3464A" w:rsidRDefault="00D346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" w:hAnsi="Arial Nova"/>
        <w:sz w:val="18"/>
        <w:szCs w:val="18"/>
      </w:rPr>
      <w:id w:val="-330528121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312092F6" w14:textId="5A93E0DF" w:rsidR="005D68F2" w:rsidRPr="005D68F2" w:rsidRDefault="005D68F2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5D68F2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5D68F2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5D68F2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5D68F2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5D68F2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5D68F2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5D68F2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5D68F2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5D68F2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5D68F2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5D68F2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5D68F2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C5E0D3C" w14:textId="5BFCA8DC" w:rsidR="00B15B70" w:rsidRDefault="00B15B70" w:rsidP="005D68F2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" w:hAnsi="Arial Nova"/>
        <w:sz w:val="18"/>
        <w:szCs w:val="18"/>
      </w:rPr>
      <w:id w:val="-2001342871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18"/>
            <w:szCs w:val="18"/>
          </w:rPr>
          <w:id w:val="648477082"/>
          <w:docPartObj>
            <w:docPartGallery w:val="Page Numbers (Top of Page)"/>
            <w:docPartUnique/>
          </w:docPartObj>
        </w:sdtPr>
        <w:sdtContent>
          <w:p w14:paraId="50F5A36F" w14:textId="77777777" w:rsidR="005D68F2" w:rsidRPr="005D68F2" w:rsidRDefault="005D68F2" w:rsidP="005D68F2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5D68F2">
              <w:rPr>
                <w:rFonts w:ascii="Arial Nova" w:hAnsi="Arial Nova" w:cs="Arial"/>
                <w:sz w:val="18"/>
                <w:szCs w:val="18"/>
              </w:rPr>
              <w:t xml:space="preserve">Level 2, Gordon Stephenson House, </w:t>
            </w:r>
          </w:p>
          <w:p w14:paraId="7A8BA8D2" w14:textId="77777777" w:rsidR="005D68F2" w:rsidRPr="005D68F2" w:rsidRDefault="005D68F2" w:rsidP="005D68F2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5D68F2">
              <w:rPr>
                <w:rFonts w:ascii="Arial Nova" w:hAnsi="Arial Nova" w:cs="Arial"/>
                <w:sz w:val="18"/>
                <w:szCs w:val="18"/>
              </w:rPr>
              <w:t>140 William Street, Perth Western Australia, 6000 </w:t>
            </w:r>
          </w:p>
          <w:p w14:paraId="5AD875C6" w14:textId="77777777" w:rsidR="005D68F2" w:rsidRPr="005D68F2" w:rsidRDefault="005D68F2" w:rsidP="005D68F2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5D68F2">
              <w:rPr>
                <w:rFonts w:ascii="Arial Nova" w:hAnsi="Arial Nova" w:cs="Arial"/>
                <w:b/>
                <w:bCs/>
                <w:sz w:val="18"/>
                <w:szCs w:val="18"/>
              </w:rPr>
              <w:t>Postal Address:</w:t>
            </w:r>
            <w:r w:rsidRPr="005D68F2">
              <w:rPr>
                <w:rFonts w:ascii="Arial Nova" w:hAnsi="Arial Nova" w:cs="Arial"/>
                <w:sz w:val="18"/>
                <w:szCs w:val="18"/>
              </w:rPr>
              <w:t> Locked Bag 14, Cloisters Square, Perth, WA, 6850 </w:t>
            </w:r>
          </w:p>
          <w:p w14:paraId="3D2B25F0" w14:textId="77777777" w:rsidR="005D68F2" w:rsidRPr="005D68F2" w:rsidRDefault="005D68F2" w:rsidP="005D68F2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5D68F2">
              <w:rPr>
                <w:rFonts w:ascii="Arial Nova" w:hAnsi="Arial Nova" w:cs="Arial"/>
                <w:b/>
                <w:bCs/>
                <w:sz w:val="18"/>
                <w:szCs w:val="18"/>
              </w:rPr>
              <w:t>Tel:</w:t>
            </w:r>
            <w:r w:rsidRPr="005D68F2">
              <w:rPr>
                <w:rFonts w:ascii="Arial Nova" w:hAnsi="Arial Nova" w:cs="Arial"/>
                <w:sz w:val="18"/>
                <w:szCs w:val="18"/>
              </w:rPr>
              <w:t> +61 8 655 14888</w:t>
            </w:r>
            <w:r w:rsidRPr="005D68F2">
              <w:rPr>
                <w:rFonts w:ascii="Arial Nova" w:hAnsi="Arial Nova" w:cs="Arial"/>
                <w:b/>
                <w:bCs/>
                <w:sz w:val="18"/>
                <w:szCs w:val="18"/>
              </w:rPr>
              <w:t> Country Callers: </w:t>
            </w:r>
            <w:r w:rsidRPr="005D68F2">
              <w:rPr>
                <w:rFonts w:ascii="Arial Nova" w:hAnsi="Arial Nova" w:cs="Arial"/>
                <w:sz w:val="18"/>
                <w:szCs w:val="18"/>
              </w:rPr>
              <w:t>1800 634 541</w:t>
            </w:r>
          </w:p>
          <w:p w14:paraId="7226DDA4" w14:textId="3B5B4F70" w:rsidR="005D68F2" w:rsidRDefault="005D68F2" w:rsidP="005D68F2">
            <w:pPr>
              <w:pStyle w:val="Footer"/>
              <w:jc w:val="right"/>
              <w:rPr>
                <w:rFonts w:ascii="Arial Nova" w:hAnsi="Arial Nova"/>
                <w:sz w:val="18"/>
                <w:szCs w:val="18"/>
              </w:rPr>
            </w:pPr>
            <w:r w:rsidRPr="005D68F2">
              <w:rPr>
                <w:rFonts w:ascii="Arial Nova" w:hAnsi="Arial Nova" w:cs="Arial"/>
                <w:b/>
                <w:bCs/>
                <w:sz w:val="18"/>
                <w:szCs w:val="18"/>
              </w:rPr>
              <w:t>Email: </w:t>
            </w:r>
            <w:hyperlink r:id="rId1" w:tgtFrame="_blank" w:history="1">
              <w:r w:rsidRPr="005D68F2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rgl@lgirs.wa.gov.au</w:t>
              </w:r>
            </w:hyperlink>
            <w:r w:rsidRPr="005D68F2">
              <w:rPr>
                <w:rFonts w:ascii="Arial Nova" w:hAnsi="Arial Nova" w:cs="Arial"/>
                <w:sz w:val="18"/>
                <w:szCs w:val="18"/>
              </w:rPr>
              <w:t> </w:t>
            </w:r>
            <w:r w:rsidRPr="005D68F2">
              <w:rPr>
                <w:rFonts w:ascii="Arial Nova" w:hAnsi="Arial Nova" w:cs="Arial"/>
                <w:b/>
                <w:bCs/>
                <w:sz w:val="18"/>
                <w:szCs w:val="18"/>
              </w:rPr>
              <w:t>Website:</w:t>
            </w:r>
            <w:r w:rsidRPr="005D68F2">
              <w:rPr>
                <w:rFonts w:ascii="Arial Nova" w:hAnsi="Arial Nova" w:cs="Arial"/>
                <w:sz w:val="18"/>
                <w:szCs w:val="18"/>
              </w:rPr>
              <w:t> </w:t>
            </w:r>
            <w:hyperlink r:id="rId2" w:tgtFrame="_blank" w:history="1">
              <w:r w:rsidRPr="005D68F2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www.lgirs.wa.gov.au</w:t>
              </w:r>
            </w:hyperlink>
          </w:p>
          <w:p w14:paraId="05570947" w14:textId="67C19178" w:rsidR="005D68F2" w:rsidRPr="005D68F2" w:rsidRDefault="005D68F2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5D68F2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5D68F2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5D68F2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5D68F2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5D68F2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5D68F2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5D68F2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5D68F2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5D68F2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5D68F2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5D68F2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5D68F2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C617F09" w14:textId="77777777" w:rsidR="005D68F2" w:rsidRDefault="005D68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" w:hAnsi="Arial Nova"/>
        <w:sz w:val="18"/>
        <w:szCs w:val="18"/>
      </w:rPr>
      <w:id w:val="-337779159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18"/>
            <w:szCs w:val="18"/>
          </w:rPr>
          <w:id w:val="291870199"/>
          <w:docPartObj>
            <w:docPartGallery w:val="Page Numbers (Top of Page)"/>
            <w:docPartUnique/>
          </w:docPartObj>
        </w:sdtPr>
        <w:sdtContent>
          <w:p w14:paraId="3BE666A5" w14:textId="08F77203" w:rsidR="004A0B27" w:rsidRDefault="004A0B27" w:rsidP="004A0B27">
            <w:pPr>
              <w:spacing w:after="0"/>
              <w:jc w:val="right"/>
              <w:rPr>
                <w:rFonts w:ascii="Arial Nova" w:hAnsi="Arial Nova"/>
                <w:sz w:val="18"/>
                <w:szCs w:val="18"/>
              </w:rPr>
            </w:pPr>
          </w:p>
          <w:p w14:paraId="5A4F7DA6" w14:textId="22E667EE" w:rsidR="004A0B27" w:rsidRDefault="004A0B27" w:rsidP="005D68F2">
            <w:pPr>
              <w:pStyle w:val="Footer"/>
              <w:jc w:val="right"/>
              <w:rPr>
                <w:rFonts w:ascii="Arial Nova" w:hAnsi="Arial Nova"/>
                <w:sz w:val="18"/>
                <w:szCs w:val="18"/>
              </w:rPr>
            </w:pPr>
          </w:p>
          <w:p w14:paraId="36942CBC" w14:textId="77777777" w:rsidR="004A0B27" w:rsidRPr="005D68F2" w:rsidRDefault="004A0B27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5D68F2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5D68F2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5D68F2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5D68F2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5D68F2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5D68F2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5D68F2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5D68F2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5D68F2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5D68F2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5D68F2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5D68F2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D85038F" w14:textId="77777777" w:rsidR="004A0B27" w:rsidRDefault="004A0B2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" w:hAnsi="Arial Nova"/>
        <w:sz w:val="18"/>
        <w:szCs w:val="18"/>
      </w:rPr>
      <w:id w:val="-1163233102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18"/>
            <w:szCs w:val="18"/>
          </w:rPr>
          <w:id w:val="-1889558487"/>
          <w:docPartObj>
            <w:docPartGallery w:val="Page Numbers (Top of Page)"/>
            <w:docPartUnique/>
          </w:docPartObj>
        </w:sdtPr>
        <w:sdtContent>
          <w:p w14:paraId="50084B8E" w14:textId="77777777" w:rsidR="004A0B27" w:rsidRPr="005D68F2" w:rsidRDefault="004A0B27" w:rsidP="005D68F2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5D68F2">
              <w:rPr>
                <w:rFonts w:ascii="Arial Nova" w:hAnsi="Arial Nova" w:cs="Arial"/>
                <w:sz w:val="18"/>
                <w:szCs w:val="18"/>
              </w:rPr>
              <w:t xml:space="preserve">Level 2, Gordon Stephenson House, </w:t>
            </w:r>
          </w:p>
          <w:p w14:paraId="69475E66" w14:textId="77777777" w:rsidR="004A0B27" w:rsidRPr="005D68F2" w:rsidRDefault="004A0B27" w:rsidP="005D68F2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5D68F2">
              <w:rPr>
                <w:rFonts w:ascii="Arial Nova" w:hAnsi="Arial Nova" w:cs="Arial"/>
                <w:sz w:val="18"/>
                <w:szCs w:val="18"/>
              </w:rPr>
              <w:t>140 William Street, Perth Western Australia, 6000 </w:t>
            </w:r>
          </w:p>
          <w:p w14:paraId="71FD6AC2" w14:textId="77777777" w:rsidR="004A0B27" w:rsidRPr="005D68F2" w:rsidRDefault="004A0B27" w:rsidP="005D68F2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5D68F2">
              <w:rPr>
                <w:rFonts w:ascii="Arial Nova" w:hAnsi="Arial Nova" w:cs="Arial"/>
                <w:b/>
                <w:bCs/>
                <w:sz w:val="18"/>
                <w:szCs w:val="18"/>
              </w:rPr>
              <w:t>Postal Address:</w:t>
            </w:r>
            <w:r w:rsidRPr="005D68F2">
              <w:rPr>
                <w:rFonts w:ascii="Arial Nova" w:hAnsi="Arial Nova" w:cs="Arial"/>
                <w:sz w:val="18"/>
                <w:szCs w:val="18"/>
              </w:rPr>
              <w:t> Locked Bag 14, Cloisters Square, Perth, WA, 6850 </w:t>
            </w:r>
          </w:p>
          <w:p w14:paraId="21F59069" w14:textId="77777777" w:rsidR="004A0B27" w:rsidRPr="005D68F2" w:rsidRDefault="004A0B27" w:rsidP="005D68F2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5D68F2">
              <w:rPr>
                <w:rFonts w:ascii="Arial Nova" w:hAnsi="Arial Nova" w:cs="Arial"/>
                <w:b/>
                <w:bCs/>
                <w:sz w:val="18"/>
                <w:szCs w:val="18"/>
              </w:rPr>
              <w:t>Tel:</w:t>
            </w:r>
            <w:r w:rsidRPr="005D68F2">
              <w:rPr>
                <w:rFonts w:ascii="Arial Nova" w:hAnsi="Arial Nova" w:cs="Arial"/>
                <w:sz w:val="18"/>
                <w:szCs w:val="18"/>
              </w:rPr>
              <w:t> +61 8 655 14888</w:t>
            </w:r>
            <w:r w:rsidRPr="005D68F2">
              <w:rPr>
                <w:rFonts w:ascii="Arial Nova" w:hAnsi="Arial Nova" w:cs="Arial"/>
                <w:b/>
                <w:bCs/>
                <w:sz w:val="18"/>
                <w:szCs w:val="18"/>
              </w:rPr>
              <w:t> Country Callers: </w:t>
            </w:r>
            <w:r w:rsidRPr="005D68F2">
              <w:rPr>
                <w:rFonts w:ascii="Arial Nova" w:hAnsi="Arial Nova" w:cs="Arial"/>
                <w:sz w:val="18"/>
                <w:szCs w:val="18"/>
              </w:rPr>
              <w:t>1800 634 541</w:t>
            </w:r>
          </w:p>
          <w:p w14:paraId="64B1D067" w14:textId="77777777" w:rsidR="004A0B27" w:rsidRDefault="004A0B27" w:rsidP="005D68F2">
            <w:pPr>
              <w:pStyle w:val="Footer"/>
              <w:jc w:val="right"/>
              <w:rPr>
                <w:rFonts w:ascii="Arial Nova" w:hAnsi="Arial Nova"/>
                <w:sz w:val="18"/>
                <w:szCs w:val="18"/>
              </w:rPr>
            </w:pPr>
            <w:r w:rsidRPr="005D68F2">
              <w:rPr>
                <w:rFonts w:ascii="Arial Nova" w:hAnsi="Arial Nova" w:cs="Arial"/>
                <w:b/>
                <w:bCs/>
                <w:sz w:val="18"/>
                <w:szCs w:val="18"/>
              </w:rPr>
              <w:t>Email: </w:t>
            </w:r>
            <w:hyperlink r:id="rId1" w:tgtFrame="_blank" w:history="1">
              <w:r w:rsidRPr="005D68F2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rgl@lgirs.wa.gov.au</w:t>
              </w:r>
            </w:hyperlink>
            <w:r w:rsidRPr="005D68F2">
              <w:rPr>
                <w:rFonts w:ascii="Arial Nova" w:hAnsi="Arial Nova" w:cs="Arial"/>
                <w:sz w:val="18"/>
                <w:szCs w:val="18"/>
              </w:rPr>
              <w:t> </w:t>
            </w:r>
            <w:r w:rsidRPr="005D68F2">
              <w:rPr>
                <w:rFonts w:ascii="Arial Nova" w:hAnsi="Arial Nova" w:cs="Arial"/>
                <w:b/>
                <w:bCs/>
                <w:sz w:val="18"/>
                <w:szCs w:val="18"/>
              </w:rPr>
              <w:t>Website:</w:t>
            </w:r>
            <w:r w:rsidRPr="005D68F2">
              <w:rPr>
                <w:rFonts w:ascii="Arial Nova" w:hAnsi="Arial Nova" w:cs="Arial"/>
                <w:sz w:val="18"/>
                <w:szCs w:val="18"/>
              </w:rPr>
              <w:t> </w:t>
            </w:r>
            <w:hyperlink r:id="rId2" w:tgtFrame="_blank" w:history="1">
              <w:r w:rsidRPr="005D68F2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www.lgirs.wa.gov.au</w:t>
              </w:r>
            </w:hyperlink>
          </w:p>
          <w:p w14:paraId="1494EB78" w14:textId="77777777" w:rsidR="004A0B27" w:rsidRPr="005D68F2" w:rsidRDefault="004A0B27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5D68F2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5D68F2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5D68F2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5D68F2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5D68F2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5D68F2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5D68F2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5D68F2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5D68F2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5D68F2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5D68F2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5D68F2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01A0B39" w14:textId="77777777" w:rsidR="004A0B27" w:rsidRDefault="004A0B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E3578" w14:textId="77777777" w:rsidR="00D3464A" w:rsidRDefault="00D3464A" w:rsidP="009C2718">
      <w:pPr>
        <w:spacing w:after="0" w:line="240" w:lineRule="auto"/>
      </w:pPr>
      <w:r>
        <w:separator/>
      </w:r>
    </w:p>
  </w:footnote>
  <w:footnote w:type="continuationSeparator" w:id="0">
    <w:p w14:paraId="3CD1B868" w14:textId="77777777" w:rsidR="00D3464A" w:rsidRDefault="00D3464A" w:rsidP="009C2718">
      <w:pPr>
        <w:spacing w:after="0" w:line="240" w:lineRule="auto"/>
      </w:pPr>
      <w:r>
        <w:continuationSeparator/>
      </w:r>
    </w:p>
  </w:footnote>
  <w:footnote w:type="continuationNotice" w:id="1">
    <w:p w14:paraId="09D6578D" w14:textId="77777777" w:rsidR="00D3464A" w:rsidRDefault="00D346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93562" w14:textId="72448B19" w:rsidR="00A16AA6" w:rsidRDefault="00141DB0" w:rsidP="00E16CE1">
    <w:pPr>
      <w:pStyle w:val="Header"/>
      <w:tabs>
        <w:tab w:val="clear" w:pos="4513"/>
        <w:tab w:val="clear" w:pos="9026"/>
        <w:tab w:val="left" w:pos="7185"/>
      </w:tabs>
    </w:pPr>
    <w:r w:rsidRPr="00141DB0">
      <w:rPr>
        <w:rFonts w:ascii="Arial" w:hAnsi="Arial" w:cs="Arial"/>
        <w:b/>
        <w:bCs/>
        <w:noProof/>
        <w:color w:val="38115E"/>
        <w:sz w:val="44"/>
        <w:szCs w:val="44"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69AE715" wp14:editId="59E092F9">
              <wp:simplePos x="0" y="0"/>
              <wp:positionH relativeFrom="margin">
                <wp:align>right</wp:align>
              </wp:positionH>
              <wp:positionV relativeFrom="paragraph">
                <wp:posOffset>56960</wp:posOffset>
              </wp:positionV>
              <wp:extent cx="2042556" cy="451262"/>
              <wp:effectExtent l="0" t="0" r="0" b="6350"/>
              <wp:wrapNone/>
              <wp:docPr id="176456665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2556" cy="4512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900B65" w14:textId="08EC104B" w:rsidR="00141DB0" w:rsidRPr="005233F5" w:rsidRDefault="004255CC" w:rsidP="00141DB0">
                          <w:pPr>
                            <w:jc w:val="right"/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9AE7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9.65pt;margin-top:4.5pt;width:160.85pt;height:35.55pt;z-index:2516582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" filled="f" stroked="f">
              <v:textbox>
                <w:txbxContent>
                  <w:p w14:paraId="10900B65" w14:textId="08EC104B" w:rsidR="00141DB0" w:rsidRPr="005233F5" w:rsidRDefault="004255CC" w:rsidP="00141DB0">
                    <w:pPr>
                      <w:jc w:val="right"/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</w:pPr>
                    <w:r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  <w:tab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20B42">
      <w:rPr>
        <w:noProof/>
      </w:rPr>
      <w:drawing>
        <wp:anchor distT="0" distB="0" distL="114300" distR="114300" simplePos="0" relativeHeight="251658241" behindDoc="1" locked="0" layoutInCell="1" allowOverlap="1" wp14:anchorId="5533F24F" wp14:editId="4A2FDF07">
          <wp:simplePos x="0" y="0"/>
          <wp:positionH relativeFrom="column">
            <wp:posOffset>-90805</wp:posOffset>
          </wp:positionH>
          <wp:positionV relativeFrom="paragraph">
            <wp:posOffset>-114300</wp:posOffset>
          </wp:positionV>
          <wp:extent cx="3237230" cy="774065"/>
          <wp:effectExtent l="0" t="0" r="1270" b="6985"/>
          <wp:wrapNone/>
          <wp:docPr id="805278531" name="Picture 6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728313" name="Picture 6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23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20B42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8EC997B" wp14:editId="748F3F61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8039100" cy="1247775"/>
              <wp:effectExtent l="0" t="0" r="19050" b="28575"/>
              <wp:wrapNone/>
              <wp:docPr id="485569631" name="Rectangle: Top Corners Rounde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9100" cy="1247775"/>
                      </a:xfrm>
                      <a:prstGeom prst="round2SameRect">
                        <a:avLst/>
                      </a:prstGeom>
                      <a:solidFill>
                        <a:srgbClr val="38115E"/>
                      </a:solidFill>
                      <a:ln>
                        <a:solidFill>
                          <a:srgbClr val="38115E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3F630C" id="Rectangle: Top Corners Rounded 2" o:spid="_x0000_s1026" style="position:absolute;margin-left:0;margin-top:-35.4pt;width:633pt;height:98.2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8039100,1247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" path="m207967,l7831133,v114857,,207967,93110,207967,207967l8039100,1247775r,l,1247775r,l,207967c,93110,93110,,207967,xe" fillcolor="#38115e" strokecolor="#38115e" strokeweight="1pt">
              <v:stroke joinstyle="miter"/>
              <v:path arrowok="t" o:connecttype="custom" o:connectlocs="207967,0;7831133,0;8039100,207967;8039100,1247775;8039100,1247775;0,1247775;0,1247775;0,207967;207967,0" o:connectangles="0,0,0,0,0,0,0,0,0"/>
              <w10:wrap anchorx="margin"/>
            </v:shape>
          </w:pict>
        </mc:Fallback>
      </mc:AlternateContent>
    </w:r>
    <w:r w:rsidR="00987914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70780" w14:textId="77777777" w:rsidR="005D68F2" w:rsidRDefault="005D68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8527A7"/>
    <w:multiLevelType w:val="hybridMultilevel"/>
    <w:tmpl w:val="C78E2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D4887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E2224"/>
    <w:multiLevelType w:val="hybridMultilevel"/>
    <w:tmpl w:val="EEA84A32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E550A"/>
    <w:multiLevelType w:val="multilevel"/>
    <w:tmpl w:val="743EE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066A8C"/>
    <w:multiLevelType w:val="hybridMultilevel"/>
    <w:tmpl w:val="1F58B530"/>
    <w:lvl w:ilvl="0" w:tplc="DB56ED3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AC2B99"/>
    <w:multiLevelType w:val="hybridMultilevel"/>
    <w:tmpl w:val="7A4879FA"/>
    <w:lvl w:ilvl="0" w:tplc="0C7C6AB0">
      <w:start w:val="1"/>
      <w:numFmt w:val="decimal"/>
      <w:lvlText w:val="%1."/>
      <w:lvlJc w:val="left"/>
      <w:pPr>
        <w:ind w:left="1020" w:hanging="360"/>
      </w:pPr>
    </w:lvl>
    <w:lvl w:ilvl="1" w:tplc="7944879E">
      <w:start w:val="1"/>
      <w:numFmt w:val="decimal"/>
      <w:lvlText w:val="%2."/>
      <w:lvlJc w:val="left"/>
      <w:pPr>
        <w:ind w:left="1020" w:hanging="360"/>
      </w:pPr>
    </w:lvl>
    <w:lvl w:ilvl="2" w:tplc="44140A6E">
      <w:start w:val="1"/>
      <w:numFmt w:val="decimal"/>
      <w:lvlText w:val="%3."/>
      <w:lvlJc w:val="left"/>
      <w:pPr>
        <w:ind w:left="1020" w:hanging="360"/>
      </w:pPr>
    </w:lvl>
    <w:lvl w:ilvl="3" w:tplc="7F822896">
      <w:start w:val="1"/>
      <w:numFmt w:val="decimal"/>
      <w:lvlText w:val="%4."/>
      <w:lvlJc w:val="left"/>
      <w:pPr>
        <w:ind w:left="1020" w:hanging="360"/>
      </w:pPr>
    </w:lvl>
    <w:lvl w:ilvl="4" w:tplc="5BB0D236">
      <w:start w:val="1"/>
      <w:numFmt w:val="decimal"/>
      <w:lvlText w:val="%5."/>
      <w:lvlJc w:val="left"/>
      <w:pPr>
        <w:ind w:left="1020" w:hanging="360"/>
      </w:pPr>
    </w:lvl>
    <w:lvl w:ilvl="5" w:tplc="F1E8E796">
      <w:start w:val="1"/>
      <w:numFmt w:val="decimal"/>
      <w:lvlText w:val="%6."/>
      <w:lvlJc w:val="left"/>
      <w:pPr>
        <w:ind w:left="1020" w:hanging="360"/>
      </w:pPr>
    </w:lvl>
    <w:lvl w:ilvl="6" w:tplc="ECD06AC4">
      <w:start w:val="1"/>
      <w:numFmt w:val="decimal"/>
      <w:lvlText w:val="%7."/>
      <w:lvlJc w:val="left"/>
      <w:pPr>
        <w:ind w:left="1020" w:hanging="360"/>
      </w:pPr>
    </w:lvl>
    <w:lvl w:ilvl="7" w:tplc="3866FF1C">
      <w:start w:val="1"/>
      <w:numFmt w:val="decimal"/>
      <w:lvlText w:val="%8."/>
      <w:lvlJc w:val="left"/>
      <w:pPr>
        <w:ind w:left="1020" w:hanging="360"/>
      </w:pPr>
    </w:lvl>
    <w:lvl w:ilvl="8" w:tplc="7682E298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191B637F"/>
    <w:multiLevelType w:val="hybridMultilevel"/>
    <w:tmpl w:val="2F36A5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404CE"/>
    <w:multiLevelType w:val="hybridMultilevel"/>
    <w:tmpl w:val="68842E9E"/>
    <w:lvl w:ilvl="0" w:tplc="A8BC9E16">
      <w:start w:val="1"/>
      <w:numFmt w:val="decimal"/>
      <w:lvlText w:val="%1."/>
      <w:lvlJc w:val="left"/>
      <w:pPr>
        <w:ind w:left="720" w:hanging="360"/>
      </w:pPr>
      <w:rPr>
        <w:rFonts w:ascii="Arial Nova" w:hAnsi="Arial Nova"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61672"/>
    <w:multiLevelType w:val="hybridMultilevel"/>
    <w:tmpl w:val="192611BE"/>
    <w:lvl w:ilvl="0" w:tplc="2B909728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00ABF"/>
    <w:multiLevelType w:val="multilevel"/>
    <w:tmpl w:val="0C09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" w15:restartNumberingAfterBreak="0">
    <w:nsid w:val="24A46C97"/>
    <w:multiLevelType w:val="hybridMultilevel"/>
    <w:tmpl w:val="5896D7B6"/>
    <w:lvl w:ilvl="0" w:tplc="3A202E46">
      <w:start w:val="6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F4AA9"/>
    <w:multiLevelType w:val="hybridMultilevel"/>
    <w:tmpl w:val="771C0094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845A2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14" w15:restartNumberingAfterBreak="0">
    <w:nsid w:val="2D926C31"/>
    <w:multiLevelType w:val="hybridMultilevel"/>
    <w:tmpl w:val="B42EDF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535E30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14084"/>
    <w:multiLevelType w:val="hybridMultilevel"/>
    <w:tmpl w:val="A2228C86"/>
    <w:lvl w:ilvl="0" w:tplc="870A2DEE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4B0A57"/>
    <w:multiLevelType w:val="hybridMultilevel"/>
    <w:tmpl w:val="C980AD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0C6D4A"/>
    <w:multiLevelType w:val="hybridMultilevel"/>
    <w:tmpl w:val="EF7C1F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8C6BB8"/>
    <w:multiLevelType w:val="multilevel"/>
    <w:tmpl w:val="8934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DE4223E"/>
    <w:multiLevelType w:val="hybridMultilevel"/>
    <w:tmpl w:val="B7A83C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DF403F"/>
    <w:multiLevelType w:val="hybridMultilevel"/>
    <w:tmpl w:val="919CB7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362E54"/>
    <w:multiLevelType w:val="hybridMultilevel"/>
    <w:tmpl w:val="F1EC93A8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636BC0"/>
    <w:multiLevelType w:val="hybridMultilevel"/>
    <w:tmpl w:val="88C2E5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A4EEC"/>
    <w:multiLevelType w:val="hybridMultilevel"/>
    <w:tmpl w:val="02B2DD28"/>
    <w:lvl w:ilvl="0" w:tplc="5D980D6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BB3C32"/>
    <w:multiLevelType w:val="multilevel"/>
    <w:tmpl w:val="13EEE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DC42EA5"/>
    <w:multiLevelType w:val="multilevel"/>
    <w:tmpl w:val="6FE0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DF15CC8"/>
    <w:multiLevelType w:val="hybridMultilevel"/>
    <w:tmpl w:val="E044222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D5125D"/>
    <w:multiLevelType w:val="multilevel"/>
    <w:tmpl w:val="626E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AA1C0D"/>
    <w:multiLevelType w:val="hybridMultilevel"/>
    <w:tmpl w:val="BA829B58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FD60D9"/>
    <w:multiLevelType w:val="hybridMultilevel"/>
    <w:tmpl w:val="A052F012"/>
    <w:lvl w:ilvl="0" w:tplc="6CBE2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4D355B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AD61FB2"/>
    <w:multiLevelType w:val="multilevel"/>
    <w:tmpl w:val="55A6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C4B7993"/>
    <w:multiLevelType w:val="hybridMultilevel"/>
    <w:tmpl w:val="DBE6949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ECF"/>
    <w:multiLevelType w:val="hybridMultilevel"/>
    <w:tmpl w:val="699018D2"/>
    <w:lvl w:ilvl="0" w:tplc="3F5879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070785"/>
    <w:multiLevelType w:val="hybridMultilevel"/>
    <w:tmpl w:val="97C4E94A"/>
    <w:lvl w:ilvl="0" w:tplc="D5FCCE9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96153C"/>
    <w:multiLevelType w:val="hybridMultilevel"/>
    <w:tmpl w:val="37FAED68"/>
    <w:lvl w:ilvl="0" w:tplc="C4BAB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2A1C0E"/>
    <w:multiLevelType w:val="hybridMultilevel"/>
    <w:tmpl w:val="B4CC7AB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0A34E8"/>
    <w:multiLevelType w:val="hybridMultilevel"/>
    <w:tmpl w:val="CDDE5016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50CD6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91A4589"/>
    <w:multiLevelType w:val="hybridMultilevel"/>
    <w:tmpl w:val="02B2DD28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19652A0"/>
    <w:multiLevelType w:val="hybridMultilevel"/>
    <w:tmpl w:val="0A663CCC"/>
    <w:lvl w:ilvl="0" w:tplc="9380253E">
      <w:start w:val="1"/>
      <w:numFmt w:val="decimal"/>
      <w:lvlText w:val="%1."/>
      <w:lvlJc w:val="left"/>
      <w:pPr>
        <w:ind w:left="360" w:hanging="360"/>
      </w:pPr>
      <w:rPr>
        <w:rFonts w:cs="Arial"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33C2051"/>
    <w:multiLevelType w:val="hybridMultilevel"/>
    <w:tmpl w:val="55E0E5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B17A3"/>
    <w:multiLevelType w:val="hybridMultilevel"/>
    <w:tmpl w:val="E35269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0D0800"/>
    <w:multiLevelType w:val="hybridMultilevel"/>
    <w:tmpl w:val="D6201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B231FE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6116650">
    <w:abstractNumId w:val="21"/>
  </w:num>
  <w:num w:numId="2" w16cid:durableId="398593981">
    <w:abstractNumId w:val="16"/>
  </w:num>
  <w:num w:numId="3" w16cid:durableId="1576285157">
    <w:abstractNumId w:val="34"/>
  </w:num>
  <w:num w:numId="4" w16cid:durableId="579828105">
    <w:abstractNumId w:val="30"/>
  </w:num>
  <w:num w:numId="5" w16cid:durableId="786042848">
    <w:abstractNumId w:val="15"/>
  </w:num>
  <w:num w:numId="6" w16cid:durableId="739719147">
    <w:abstractNumId w:val="2"/>
  </w:num>
  <w:num w:numId="7" w16cid:durableId="1712877181">
    <w:abstractNumId w:val="43"/>
  </w:num>
  <w:num w:numId="8" w16cid:durableId="1945183464">
    <w:abstractNumId w:val="9"/>
  </w:num>
  <w:num w:numId="9" w16cid:durableId="41173497">
    <w:abstractNumId w:val="37"/>
  </w:num>
  <w:num w:numId="10" w16cid:durableId="14503208">
    <w:abstractNumId w:val="20"/>
  </w:num>
  <w:num w:numId="11" w16cid:durableId="37711065">
    <w:abstractNumId w:val="8"/>
  </w:num>
  <w:num w:numId="12" w16cid:durableId="689991707">
    <w:abstractNumId w:val="0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  <w:sz w:val="20"/>
        </w:rPr>
      </w:lvl>
    </w:lvlOverride>
  </w:num>
  <w:num w:numId="13" w16cid:durableId="894513065">
    <w:abstractNumId w:val="10"/>
  </w:num>
  <w:num w:numId="14" w16cid:durableId="1521042764">
    <w:abstractNumId w:val="14"/>
  </w:num>
  <w:num w:numId="15" w16cid:durableId="1245912522">
    <w:abstractNumId w:val="13"/>
  </w:num>
  <w:num w:numId="16" w16cid:durableId="2084638396">
    <w:abstractNumId w:val="33"/>
  </w:num>
  <w:num w:numId="17" w16cid:durableId="1531139460">
    <w:abstractNumId w:val="1"/>
  </w:num>
  <w:num w:numId="18" w16cid:durableId="1905870875">
    <w:abstractNumId w:val="18"/>
  </w:num>
  <w:num w:numId="19" w16cid:durableId="477262465">
    <w:abstractNumId w:val="7"/>
  </w:num>
  <w:num w:numId="20" w16cid:durableId="689721210">
    <w:abstractNumId w:val="23"/>
  </w:num>
  <w:num w:numId="21" w16cid:durableId="311717405">
    <w:abstractNumId w:val="42"/>
  </w:num>
  <w:num w:numId="22" w16cid:durableId="249586193">
    <w:abstractNumId w:val="27"/>
  </w:num>
  <w:num w:numId="23" w16cid:durableId="238249214">
    <w:abstractNumId w:val="17"/>
  </w:num>
  <w:num w:numId="24" w16cid:durableId="2041011680">
    <w:abstractNumId w:val="12"/>
  </w:num>
  <w:num w:numId="25" w16cid:durableId="725757983">
    <w:abstractNumId w:val="29"/>
  </w:num>
  <w:num w:numId="26" w16cid:durableId="550845605">
    <w:abstractNumId w:val="22"/>
  </w:num>
  <w:num w:numId="27" w16cid:durableId="1496844861">
    <w:abstractNumId w:val="38"/>
  </w:num>
  <w:num w:numId="28" w16cid:durableId="1300575954">
    <w:abstractNumId w:val="24"/>
  </w:num>
  <w:num w:numId="29" w16cid:durableId="1378310746">
    <w:abstractNumId w:val="40"/>
  </w:num>
  <w:num w:numId="30" w16cid:durableId="605579997">
    <w:abstractNumId w:val="45"/>
  </w:num>
  <w:num w:numId="31" w16cid:durableId="713189955">
    <w:abstractNumId w:val="39"/>
  </w:num>
  <w:num w:numId="32" w16cid:durableId="513615583">
    <w:abstractNumId w:val="31"/>
  </w:num>
  <w:num w:numId="33" w16cid:durableId="1518077028">
    <w:abstractNumId w:val="3"/>
  </w:num>
  <w:num w:numId="34" w16cid:durableId="1001543347">
    <w:abstractNumId w:val="19"/>
  </w:num>
  <w:num w:numId="35" w16cid:durableId="1621108625">
    <w:abstractNumId w:val="25"/>
  </w:num>
  <w:num w:numId="36" w16cid:durableId="1444378396">
    <w:abstractNumId w:val="32"/>
  </w:num>
  <w:num w:numId="37" w16cid:durableId="127285934">
    <w:abstractNumId w:val="26"/>
  </w:num>
  <w:num w:numId="38" w16cid:durableId="1399011187">
    <w:abstractNumId w:val="44"/>
  </w:num>
  <w:num w:numId="39" w16cid:durableId="1902981137">
    <w:abstractNumId w:val="41"/>
  </w:num>
  <w:num w:numId="40" w16cid:durableId="1146968040">
    <w:abstractNumId w:val="6"/>
  </w:num>
  <w:num w:numId="41" w16cid:durableId="731662210">
    <w:abstractNumId w:val="5"/>
  </w:num>
  <w:num w:numId="42" w16cid:durableId="1518691459">
    <w:abstractNumId w:val="4"/>
  </w:num>
  <w:num w:numId="43" w16cid:durableId="1491366907">
    <w:abstractNumId w:val="28"/>
  </w:num>
  <w:num w:numId="44" w16cid:durableId="1484740487">
    <w:abstractNumId w:val="11"/>
  </w:num>
  <w:num w:numId="45" w16cid:durableId="1900095229">
    <w:abstractNumId w:val="35"/>
  </w:num>
  <w:num w:numId="46" w16cid:durableId="118968376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8E"/>
    <w:rsid w:val="00006306"/>
    <w:rsid w:val="00006AEE"/>
    <w:rsid w:val="0001177F"/>
    <w:rsid w:val="00012E40"/>
    <w:rsid w:val="00014116"/>
    <w:rsid w:val="0001613F"/>
    <w:rsid w:val="00016D89"/>
    <w:rsid w:val="00024DC9"/>
    <w:rsid w:val="000255E1"/>
    <w:rsid w:val="0004426D"/>
    <w:rsid w:val="000449C2"/>
    <w:rsid w:val="000453FB"/>
    <w:rsid w:val="0004617A"/>
    <w:rsid w:val="00047472"/>
    <w:rsid w:val="00052135"/>
    <w:rsid w:val="000537A0"/>
    <w:rsid w:val="000555E9"/>
    <w:rsid w:val="0005570E"/>
    <w:rsid w:val="00056FFA"/>
    <w:rsid w:val="00057436"/>
    <w:rsid w:val="00061C81"/>
    <w:rsid w:val="000627C3"/>
    <w:rsid w:val="00066D44"/>
    <w:rsid w:val="00071B40"/>
    <w:rsid w:val="000746AA"/>
    <w:rsid w:val="000830E0"/>
    <w:rsid w:val="00086080"/>
    <w:rsid w:val="00087C1D"/>
    <w:rsid w:val="000931FF"/>
    <w:rsid w:val="000952B4"/>
    <w:rsid w:val="000A39C4"/>
    <w:rsid w:val="000A42C0"/>
    <w:rsid w:val="000B0D48"/>
    <w:rsid w:val="000B0DB6"/>
    <w:rsid w:val="000B3BAE"/>
    <w:rsid w:val="000B6BF7"/>
    <w:rsid w:val="000D37E1"/>
    <w:rsid w:val="000D5722"/>
    <w:rsid w:val="000D5EE5"/>
    <w:rsid w:val="000D7000"/>
    <w:rsid w:val="000E1476"/>
    <w:rsid w:val="000E448D"/>
    <w:rsid w:val="000E6067"/>
    <w:rsid w:val="000F036D"/>
    <w:rsid w:val="000F40F4"/>
    <w:rsid w:val="000F7E42"/>
    <w:rsid w:val="001004E5"/>
    <w:rsid w:val="00100833"/>
    <w:rsid w:val="0010381E"/>
    <w:rsid w:val="00110C41"/>
    <w:rsid w:val="001131BC"/>
    <w:rsid w:val="00113F11"/>
    <w:rsid w:val="00121F6C"/>
    <w:rsid w:val="00122D69"/>
    <w:rsid w:val="00124EAB"/>
    <w:rsid w:val="001259FB"/>
    <w:rsid w:val="00133C3A"/>
    <w:rsid w:val="00141849"/>
    <w:rsid w:val="00141DB0"/>
    <w:rsid w:val="00142213"/>
    <w:rsid w:val="00142DD1"/>
    <w:rsid w:val="0014503A"/>
    <w:rsid w:val="00147FE3"/>
    <w:rsid w:val="0015497C"/>
    <w:rsid w:val="00160553"/>
    <w:rsid w:val="001633A0"/>
    <w:rsid w:val="001636F6"/>
    <w:rsid w:val="00172770"/>
    <w:rsid w:val="00175120"/>
    <w:rsid w:val="00175D01"/>
    <w:rsid w:val="00182B3B"/>
    <w:rsid w:val="001834F2"/>
    <w:rsid w:val="00190132"/>
    <w:rsid w:val="00193FE0"/>
    <w:rsid w:val="00196634"/>
    <w:rsid w:val="001A1C7E"/>
    <w:rsid w:val="001A1F0D"/>
    <w:rsid w:val="001A60C8"/>
    <w:rsid w:val="001B301A"/>
    <w:rsid w:val="001B5484"/>
    <w:rsid w:val="001C5D2D"/>
    <w:rsid w:val="001C7F28"/>
    <w:rsid w:val="001D1231"/>
    <w:rsid w:val="001D35D9"/>
    <w:rsid w:val="001D521E"/>
    <w:rsid w:val="001D67C9"/>
    <w:rsid w:val="001D7BF7"/>
    <w:rsid w:val="001E0309"/>
    <w:rsid w:val="001E0BBA"/>
    <w:rsid w:val="001E33A2"/>
    <w:rsid w:val="002009C5"/>
    <w:rsid w:val="00211156"/>
    <w:rsid w:val="002120D3"/>
    <w:rsid w:val="00215E27"/>
    <w:rsid w:val="002161DE"/>
    <w:rsid w:val="002205A8"/>
    <w:rsid w:val="00220B42"/>
    <w:rsid w:val="00237893"/>
    <w:rsid w:val="00240820"/>
    <w:rsid w:val="002453C7"/>
    <w:rsid w:val="00247BFC"/>
    <w:rsid w:val="00260124"/>
    <w:rsid w:val="002667DA"/>
    <w:rsid w:val="00275DE9"/>
    <w:rsid w:val="0028366B"/>
    <w:rsid w:val="00284E97"/>
    <w:rsid w:val="002914FE"/>
    <w:rsid w:val="00292676"/>
    <w:rsid w:val="00292B1C"/>
    <w:rsid w:val="002A7834"/>
    <w:rsid w:val="002B09BC"/>
    <w:rsid w:val="002B1A83"/>
    <w:rsid w:val="002B53D1"/>
    <w:rsid w:val="002B7B58"/>
    <w:rsid w:val="002C409F"/>
    <w:rsid w:val="002C551F"/>
    <w:rsid w:val="002D72FB"/>
    <w:rsid w:val="002E4299"/>
    <w:rsid w:val="002E50FE"/>
    <w:rsid w:val="002E5804"/>
    <w:rsid w:val="002E6EB7"/>
    <w:rsid w:val="002F2064"/>
    <w:rsid w:val="00300174"/>
    <w:rsid w:val="00302093"/>
    <w:rsid w:val="00307ED2"/>
    <w:rsid w:val="00325363"/>
    <w:rsid w:val="0032752A"/>
    <w:rsid w:val="003338AB"/>
    <w:rsid w:val="00340EE0"/>
    <w:rsid w:val="00343217"/>
    <w:rsid w:val="00357968"/>
    <w:rsid w:val="0036289B"/>
    <w:rsid w:val="00365AAA"/>
    <w:rsid w:val="003665C0"/>
    <w:rsid w:val="003679BA"/>
    <w:rsid w:val="0037116F"/>
    <w:rsid w:val="0037194A"/>
    <w:rsid w:val="00375E87"/>
    <w:rsid w:val="0038013C"/>
    <w:rsid w:val="00380768"/>
    <w:rsid w:val="00384647"/>
    <w:rsid w:val="0038611C"/>
    <w:rsid w:val="00390386"/>
    <w:rsid w:val="0039433C"/>
    <w:rsid w:val="003954C9"/>
    <w:rsid w:val="0039551D"/>
    <w:rsid w:val="003956BD"/>
    <w:rsid w:val="003A1EFC"/>
    <w:rsid w:val="003A3A8E"/>
    <w:rsid w:val="003A56E5"/>
    <w:rsid w:val="003C1797"/>
    <w:rsid w:val="003C328A"/>
    <w:rsid w:val="003C791A"/>
    <w:rsid w:val="003D40F6"/>
    <w:rsid w:val="003D4612"/>
    <w:rsid w:val="003D4686"/>
    <w:rsid w:val="003E4ACD"/>
    <w:rsid w:val="00400A84"/>
    <w:rsid w:val="00400D0C"/>
    <w:rsid w:val="00401E26"/>
    <w:rsid w:val="00406F1C"/>
    <w:rsid w:val="00413CF9"/>
    <w:rsid w:val="004255CC"/>
    <w:rsid w:val="00430916"/>
    <w:rsid w:val="004333A8"/>
    <w:rsid w:val="00442CC6"/>
    <w:rsid w:val="00450D2E"/>
    <w:rsid w:val="00473A80"/>
    <w:rsid w:val="004740C0"/>
    <w:rsid w:val="0047471B"/>
    <w:rsid w:val="004750A0"/>
    <w:rsid w:val="00480284"/>
    <w:rsid w:val="00483A97"/>
    <w:rsid w:val="004903C2"/>
    <w:rsid w:val="00492E8D"/>
    <w:rsid w:val="00492F02"/>
    <w:rsid w:val="004938ED"/>
    <w:rsid w:val="00494C75"/>
    <w:rsid w:val="00495622"/>
    <w:rsid w:val="004A0B27"/>
    <w:rsid w:val="004A7EAD"/>
    <w:rsid w:val="004B4B3E"/>
    <w:rsid w:val="004C1397"/>
    <w:rsid w:val="004C2044"/>
    <w:rsid w:val="004C42D3"/>
    <w:rsid w:val="004C53DF"/>
    <w:rsid w:val="004C61FD"/>
    <w:rsid w:val="004C766B"/>
    <w:rsid w:val="004D00B6"/>
    <w:rsid w:val="004E0CFD"/>
    <w:rsid w:val="004E71BC"/>
    <w:rsid w:val="004F74D0"/>
    <w:rsid w:val="00504AAF"/>
    <w:rsid w:val="00507444"/>
    <w:rsid w:val="00511C2B"/>
    <w:rsid w:val="0052075D"/>
    <w:rsid w:val="00521BFC"/>
    <w:rsid w:val="005233F5"/>
    <w:rsid w:val="005235DC"/>
    <w:rsid w:val="00540928"/>
    <w:rsid w:val="005430AE"/>
    <w:rsid w:val="005430CB"/>
    <w:rsid w:val="005433B9"/>
    <w:rsid w:val="005457F6"/>
    <w:rsid w:val="00546D1D"/>
    <w:rsid w:val="00565596"/>
    <w:rsid w:val="00566426"/>
    <w:rsid w:val="005713FD"/>
    <w:rsid w:val="00577AD7"/>
    <w:rsid w:val="00580DF7"/>
    <w:rsid w:val="00583A78"/>
    <w:rsid w:val="00591A28"/>
    <w:rsid w:val="00595414"/>
    <w:rsid w:val="00597113"/>
    <w:rsid w:val="005A5A84"/>
    <w:rsid w:val="005A63AB"/>
    <w:rsid w:val="005A64EA"/>
    <w:rsid w:val="005A7CAE"/>
    <w:rsid w:val="005B3423"/>
    <w:rsid w:val="005B6C6B"/>
    <w:rsid w:val="005C282C"/>
    <w:rsid w:val="005D4C86"/>
    <w:rsid w:val="005D5216"/>
    <w:rsid w:val="005D579A"/>
    <w:rsid w:val="005D654F"/>
    <w:rsid w:val="005D68F2"/>
    <w:rsid w:val="005D7A87"/>
    <w:rsid w:val="005E2E4E"/>
    <w:rsid w:val="005E72B5"/>
    <w:rsid w:val="0060614A"/>
    <w:rsid w:val="00606F40"/>
    <w:rsid w:val="006110A1"/>
    <w:rsid w:val="00617B97"/>
    <w:rsid w:val="00620A6E"/>
    <w:rsid w:val="0062539E"/>
    <w:rsid w:val="00633027"/>
    <w:rsid w:val="0063621D"/>
    <w:rsid w:val="006375B2"/>
    <w:rsid w:val="00642AB3"/>
    <w:rsid w:val="00644CEE"/>
    <w:rsid w:val="0065288D"/>
    <w:rsid w:val="00657298"/>
    <w:rsid w:val="0066011B"/>
    <w:rsid w:val="00660761"/>
    <w:rsid w:val="0066560B"/>
    <w:rsid w:val="006720BD"/>
    <w:rsid w:val="0068190C"/>
    <w:rsid w:val="00683B77"/>
    <w:rsid w:val="006849C7"/>
    <w:rsid w:val="00684EDF"/>
    <w:rsid w:val="00687972"/>
    <w:rsid w:val="00690239"/>
    <w:rsid w:val="0069062F"/>
    <w:rsid w:val="006A6731"/>
    <w:rsid w:val="006B1397"/>
    <w:rsid w:val="006B26BC"/>
    <w:rsid w:val="006B3B5F"/>
    <w:rsid w:val="006B7CD3"/>
    <w:rsid w:val="006C154E"/>
    <w:rsid w:val="006C1F46"/>
    <w:rsid w:val="006C274B"/>
    <w:rsid w:val="006C2B65"/>
    <w:rsid w:val="006C2F89"/>
    <w:rsid w:val="006C3D31"/>
    <w:rsid w:val="006D0B2E"/>
    <w:rsid w:val="006D4642"/>
    <w:rsid w:val="006D4DC1"/>
    <w:rsid w:val="006D50CB"/>
    <w:rsid w:val="006E45C1"/>
    <w:rsid w:val="006E68E0"/>
    <w:rsid w:val="00702D5D"/>
    <w:rsid w:val="0070537A"/>
    <w:rsid w:val="00707C20"/>
    <w:rsid w:val="007129D2"/>
    <w:rsid w:val="0073615F"/>
    <w:rsid w:val="007410F1"/>
    <w:rsid w:val="00742AD1"/>
    <w:rsid w:val="00747AAB"/>
    <w:rsid w:val="00754238"/>
    <w:rsid w:val="00756093"/>
    <w:rsid w:val="00757010"/>
    <w:rsid w:val="00764AE3"/>
    <w:rsid w:val="007679DC"/>
    <w:rsid w:val="00774157"/>
    <w:rsid w:val="007864D7"/>
    <w:rsid w:val="0078744E"/>
    <w:rsid w:val="007A137A"/>
    <w:rsid w:val="007A2688"/>
    <w:rsid w:val="007A5AB0"/>
    <w:rsid w:val="007C63BB"/>
    <w:rsid w:val="007D15D4"/>
    <w:rsid w:val="007F230F"/>
    <w:rsid w:val="007F302B"/>
    <w:rsid w:val="00800CAD"/>
    <w:rsid w:val="00804096"/>
    <w:rsid w:val="008047E4"/>
    <w:rsid w:val="0080722C"/>
    <w:rsid w:val="008257D6"/>
    <w:rsid w:val="00833783"/>
    <w:rsid w:val="0084606E"/>
    <w:rsid w:val="0084635E"/>
    <w:rsid w:val="00857C27"/>
    <w:rsid w:val="00860430"/>
    <w:rsid w:val="0086051E"/>
    <w:rsid w:val="0086539E"/>
    <w:rsid w:val="00883DC3"/>
    <w:rsid w:val="008841F2"/>
    <w:rsid w:val="00884B4A"/>
    <w:rsid w:val="00885B0F"/>
    <w:rsid w:val="00886C39"/>
    <w:rsid w:val="008925B4"/>
    <w:rsid w:val="00897177"/>
    <w:rsid w:val="008A0C8E"/>
    <w:rsid w:val="008A694D"/>
    <w:rsid w:val="008A7E06"/>
    <w:rsid w:val="008B3A79"/>
    <w:rsid w:val="008B7A46"/>
    <w:rsid w:val="008C1FF4"/>
    <w:rsid w:val="008C51AB"/>
    <w:rsid w:val="008C5374"/>
    <w:rsid w:val="008C5F4F"/>
    <w:rsid w:val="008C614F"/>
    <w:rsid w:val="008C76F6"/>
    <w:rsid w:val="008D195E"/>
    <w:rsid w:val="008D2101"/>
    <w:rsid w:val="008D2762"/>
    <w:rsid w:val="008D465C"/>
    <w:rsid w:val="008D498A"/>
    <w:rsid w:val="008E5A95"/>
    <w:rsid w:val="008F4AE9"/>
    <w:rsid w:val="008F59CE"/>
    <w:rsid w:val="0090040C"/>
    <w:rsid w:val="00900B59"/>
    <w:rsid w:val="00902919"/>
    <w:rsid w:val="00904E0D"/>
    <w:rsid w:val="009057A6"/>
    <w:rsid w:val="00905EC9"/>
    <w:rsid w:val="0091303E"/>
    <w:rsid w:val="009136EF"/>
    <w:rsid w:val="0091498B"/>
    <w:rsid w:val="0092275E"/>
    <w:rsid w:val="0092438E"/>
    <w:rsid w:val="00930BE5"/>
    <w:rsid w:val="00936BA2"/>
    <w:rsid w:val="00937151"/>
    <w:rsid w:val="00942DB0"/>
    <w:rsid w:val="00966DD5"/>
    <w:rsid w:val="009736BA"/>
    <w:rsid w:val="00973FD4"/>
    <w:rsid w:val="00975CB6"/>
    <w:rsid w:val="009818CE"/>
    <w:rsid w:val="00984AFE"/>
    <w:rsid w:val="009856C8"/>
    <w:rsid w:val="009867BB"/>
    <w:rsid w:val="00987914"/>
    <w:rsid w:val="00990421"/>
    <w:rsid w:val="009910EF"/>
    <w:rsid w:val="009949EA"/>
    <w:rsid w:val="009A26AB"/>
    <w:rsid w:val="009B227C"/>
    <w:rsid w:val="009C2718"/>
    <w:rsid w:val="009C27F4"/>
    <w:rsid w:val="009C3A2E"/>
    <w:rsid w:val="009D04A5"/>
    <w:rsid w:val="009D774D"/>
    <w:rsid w:val="009E32C9"/>
    <w:rsid w:val="009E339B"/>
    <w:rsid w:val="009E78E5"/>
    <w:rsid w:val="009F7BD4"/>
    <w:rsid w:val="00A02382"/>
    <w:rsid w:val="00A02689"/>
    <w:rsid w:val="00A072E8"/>
    <w:rsid w:val="00A16AA6"/>
    <w:rsid w:val="00A276BE"/>
    <w:rsid w:val="00A304BF"/>
    <w:rsid w:val="00A311ED"/>
    <w:rsid w:val="00A34D4F"/>
    <w:rsid w:val="00A52FC5"/>
    <w:rsid w:val="00A63619"/>
    <w:rsid w:val="00A71BAF"/>
    <w:rsid w:val="00A74E43"/>
    <w:rsid w:val="00A77072"/>
    <w:rsid w:val="00A87874"/>
    <w:rsid w:val="00A965E7"/>
    <w:rsid w:val="00AA1730"/>
    <w:rsid w:val="00AB7C2D"/>
    <w:rsid w:val="00AC0B66"/>
    <w:rsid w:val="00AD4686"/>
    <w:rsid w:val="00AD5A7A"/>
    <w:rsid w:val="00AE3AC2"/>
    <w:rsid w:val="00AE6503"/>
    <w:rsid w:val="00AF07E9"/>
    <w:rsid w:val="00AF15CE"/>
    <w:rsid w:val="00AF2348"/>
    <w:rsid w:val="00AF3D88"/>
    <w:rsid w:val="00AF437E"/>
    <w:rsid w:val="00AF6889"/>
    <w:rsid w:val="00AF7BCD"/>
    <w:rsid w:val="00B02E3F"/>
    <w:rsid w:val="00B10EA2"/>
    <w:rsid w:val="00B13141"/>
    <w:rsid w:val="00B15B70"/>
    <w:rsid w:val="00B15C43"/>
    <w:rsid w:val="00B16EFE"/>
    <w:rsid w:val="00B2110B"/>
    <w:rsid w:val="00B221AD"/>
    <w:rsid w:val="00B230B1"/>
    <w:rsid w:val="00B26515"/>
    <w:rsid w:val="00B26BDF"/>
    <w:rsid w:val="00B30388"/>
    <w:rsid w:val="00B3072D"/>
    <w:rsid w:val="00B3096E"/>
    <w:rsid w:val="00B43F0E"/>
    <w:rsid w:val="00B46ECD"/>
    <w:rsid w:val="00B504FF"/>
    <w:rsid w:val="00B57912"/>
    <w:rsid w:val="00B57E77"/>
    <w:rsid w:val="00B8387E"/>
    <w:rsid w:val="00B87B6E"/>
    <w:rsid w:val="00B938CE"/>
    <w:rsid w:val="00B96F9D"/>
    <w:rsid w:val="00BA6168"/>
    <w:rsid w:val="00BB021B"/>
    <w:rsid w:val="00BC580F"/>
    <w:rsid w:val="00BD6D4F"/>
    <w:rsid w:val="00BE52B2"/>
    <w:rsid w:val="00BF202B"/>
    <w:rsid w:val="00BF6BAB"/>
    <w:rsid w:val="00C02A27"/>
    <w:rsid w:val="00C03F16"/>
    <w:rsid w:val="00C07673"/>
    <w:rsid w:val="00C079A2"/>
    <w:rsid w:val="00C13DB6"/>
    <w:rsid w:val="00C1417E"/>
    <w:rsid w:val="00C2524D"/>
    <w:rsid w:val="00C31457"/>
    <w:rsid w:val="00C3185B"/>
    <w:rsid w:val="00C4186A"/>
    <w:rsid w:val="00C47B0B"/>
    <w:rsid w:val="00C60E4E"/>
    <w:rsid w:val="00C666F3"/>
    <w:rsid w:val="00C708F5"/>
    <w:rsid w:val="00C752F9"/>
    <w:rsid w:val="00C755A9"/>
    <w:rsid w:val="00C82D4E"/>
    <w:rsid w:val="00C866B7"/>
    <w:rsid w:val="00C96AF0"/>
    <w:rsid w:val="00C971A6"/>
    <w:rsid w:val="00CA6187"/>
    <w:rsid w:val="00CA709E"/>
    <w:rsid w:val="00CA717F"/>
    <w:rsid w:val="00CA7B2B"/>
    <w:rsid w:val="00CB0B9E"/>
    <w:rsid w:val="00CB1D78"/>
    <w:rsid w:val="00CB422C"/>
    <w:rsid w:val="00CB5DE0"/>
    <w:rsid w:val="00CB7B19"/>
    <w:rsid w:val="00CC0CF2"/>
    <w:rsid w:val="00CC275D"/>
    <w:rsid w:val="00CC4446"/>
    <w:rsid w:val="00CC755C"/>
    <w:rsid w:val="00CC794D"/>
    <w:rsid w:val="00CD247B"/>
    <w:rsid w:val="00CD75F4"/>
    <w:rsid w:val="00CF5A24"/>
    <w:rsid w:val="00D03DAD"/>
    <w:rsid w:val="00D05996"/>
    <w:rsid w:val="00D10EB5"/>
    <w:rsid w:val="00D129EE"/>
    <w:rsid w:val="00D15308"/>
    <w:rsid w:val="00D17AC0"/>
    <w:rsid w:val="00D23B34"/>
    <w:rsid w:val="00D26163"/>
    <w:rsid w:val="00D27FD4"/>
    <w:rsid w:val="00D3464A"/>
    <w:rsid w:val="00D4066C"/>
    <w:rsid w:val="00D40F48"/>
    <w:rsid w:val="00D625DE"/>
    <w:rsid w:val="00D62B66"/>
    <w:rsid w:val="00D63F12"/>
    <w:rsid w:val="00D71EEA"/>
    <w:rsid w:val="00D77A61"/>
    <w:rsid w:val="00D85154"/>
    <w:rsid w:val="00D86386"/>
    <w:rsid w:val="00D91AB4"/>
    <w:rsid w:val="00D959A0"/>
    <w:rsid w:val="00D96D21"/>
    <w:rsid w:val="00DA094A"/>
    <w:rsid w:val="00DB2A27"/>
    <w:rsid w:val="00DC0E79"/>
    <w:rsid w:val="00DC46D7"/>
    <w:rsid w:val="00DC4F51"/>
    <w:rsid w:val="00DC6E5B"/>
    <w:rsid w:val="00DD1046"/>
    <w:rsid w:val="00DD1638"/>
    <w:rsid w:val="00DD279D"/>
    <w:rsid w:val="00DD3576"/>
    <w:rsid w:val="00DD4B9F"/>
    <w:rsid w:val="00DD786F"/>
    <w:rsid w:val="00DE3962"/>
    <w:rsid w:val="00DE3FFA"/>
    <w:rsid w:val="00DE45CD"/>
    <w:rsid w:val="00DF3CAD"/>
    <w:rsid w:val="00DF6A61"/>
    <w:rsid w:val="00E0593E"/>
    <w:rsid w:val="00E16CE1"/>
    <w:rsid w:val="00E217E0"/>
    <w:rsid w:val="00E230C8"/>
    <w:rsid w:val="00E26434"/>
    <w:rsid w:val="00E3153F"/>
    <w:rsid w:val="00E319B6"/>
    <w:rsid w:val="00E3264C"/>
    <w:rsid w:val="00E4004C"/>
    <w:rsid w:val="00E410BE"/>
    <w:rsid w:val="00E42620"/>
    <w:rsid w:val="00E44CCC"/>
    <w:rsid w:val="00E46A80"/>
    <w:rsid w:val="00E472EF"/>
    <w:rsid w:val="00E501B5"/>
    <w:rsid w:val="00E51AA3"/>
    <w:rsid w:val="00E53FBE"/>
    <w:rsid w:val="00E54E91"/>
    <w:rsid w:val="00E6128F"/>
    <w:rsid w:val="00E74F6F"/>
    <w:rsid w:val="00E83AB3"/>
    <w:rsid w:val="00EA39FC"/>
    <w:rsid w:val="00EA4737"/>
    <w:rsid w:val="00EC302C"/>
    <w:rsid w:val="00EC7B68"/>
    <w:rsid w:val="00EC7BF4"/>
    <w:rsid w:val="00ED4669"/>
    <w:rsid w:val="00EE0C49"/>
    <w:rsid w:val="00EE5342"/>
    <w:rsid w:val="00EF1071"/>
    <w:rsid w:val="00EF20CB"/>
    <w:rsid w:val="00EF411B"/>
    <w:rsid w:val="00F02E0B"/>
    <w:rsid w:val="00F0707E"/>
    <w:rsid w:val="00F0790A"/>
    <w:rsid w:val="00F1139C"/>
    <w:rsid w:val="00F13D41"/>
    <w:rsid w:val="00F15FD9"/>
    <w:rsid w:val="00F2767A"/>
    <w:rsid w:val="00F32A2F"/>
    <w:rsid w:val="00F35C4A"/>
    <w:rsid w:val="00F42331"/>
    <w:rsid w:val="00F46D41"/>
    <w:rsid w:val="00F51475"/>
    <w:rsid w:val="00F53259"/>
    <w:rsid w:val="00F6122A"/>
    <w:rsid w:val="00F62CFB"/>
    <w:rsid w:val="00F63C0A"/>
    <w:rsid w:val="00F707A6"/>
    <w:rsid w:val="00F77BEF"/>
    <w:rsid w:val="00F82F4C"/>
    <w:rsid w:val="00F843D0"/>
    <w:rsid w:val="00F938DB"/>
    <w:rsid w:val="00F93DFA"/>
    <w:rsid w:val="00F94222"/>
    <w:rsid w:val="00FA0125"/>
    <w:rsid w:val="00FA3EE3"/>
    <w:rsid w:val="00FA6114"/>
    <w:rsid w:val="00FB1C43"/>
    <w:rsid w:val="00FC16FE"/>
    <w:rsid w:val="00FC25E7"/>
    <w:rsid w:val="00FC3100"/>
    <w:rsid w:val="00FC612F"/>
    <w:rsid w:val="00FC7C91"/>
    <w:rsid w:val="00FD3067"/>
    <w:rsid w:val="00FD3441"/>
    <w:rsid w:val="03B73197"/>
    <w:rsid w:val="05F11B8E"/>
    <w:rsid w:val="0617DF86"/>
    <w:rsid w:val="06B6BE1F"/>
    <w:rsid w:val="0728F424"/>
    <w:rsid w:val="081BC720"/>
    <w:rsid w:val="0852BFD0"/>
    <w:rsid w:val="0A08A503"/>
    <w:rsid w:val="0D06240A"/>
    <w:rsid w:val="0D5BAD4A"/>
    <w:rsid w:val="12143F2E"/>
    <w:rsid w:val="12875840"/>
    <w:rsid w:val="12C723EA"/>
    <w:rsid w:val="12E4852D"/>
    <w:rsid w:val="144C6B66"/>
    <w:rsid w:val="1452F4ED"/>
    <w:rsid w:val="1780BDE4"/>
    <w:rsid w:val="18C3C1F7"/>
    <w:rsid w:val="19E511BC"/>
    <w:rsid w:val="1C90F956"/>
    <w:rsid w:val="1FBB8DFF"/>
    <w:rsid w:val="21F430F1"/>
    <w:rsid w:val="2244A7E0"/>
    <w:rsid w:val="22D7EA73"/>
    <w:rsid w:val="2329378C"/>
    <w:rsid w:val="23393962"/>
    <w:rsid w:val="266388B1"/>
    <w:rsid w:val="29D49F6C"/>
    <w:rsid w:val="2A5EB7A8"/>
    <w:rsid w:val="2CF89DEE"/>
    <w:rsid w:val="2D5AA15E"/>
    <w:rsid w:val="2E3E7C06"/>
    <w:rsid w:val="2F7067C2"/>
    <w:rsid w:val="30553CB7"/>
    <w:rsid w:val="3285D150"/>
    <w:rsid w:val="359C8D82"/>
    <w:rsid w:val="360B73D4"/>
    <w:rsid w:val="36A3E02A"/>
    <w:rsid w:val="36FF204D"/>
    <w:rsid w:val="3B62935E"/>
    <w:rsid w:val="3D7E2432"/>
    <w:rsid w:val="3F0C69A0"/>
    <w:rsid w:val="3F6E8D34"/>
    <w:rsid w:val="3F88D95E"/>
    <w:rsid w:val="4264C0AF"/>
    <w:rsid w:val="45B985B7"/>
    <w:rsid w:val="483604C7"/>
    <w:rsid w:val="490998B6"/>
    <w:rsid w:val="49612A5F"/>
    <w:rsid w:val="4CF98E99"/>
    <w:rsid w:val="56CB1B76"/>
    <w:rsid w:val="574B1E3E"/>
    <w:rsid w:val="57B5016E"/>
    <w:rsid w:val="59337E16"/>
    <w:rsid w:val="602CF5D8"/>
    <w:rsid w:val="60C1BC10"/>
    <w:rsid w:val="624B70FE"/>
    <w:rsid w:val="628970DB"/>
    <w:rsid w:val="630745BF"/>
    <w:rsid w:val="639E3DCF"/>
    <w:rsid w:val="6627CB3C"/>
    <w:rsid w:val="6B01A172"/>
    <w:rsid w:val="6C0741B4"/>
    <w:rsid w:val="6E249201"/>
    <w:rsid w:val="6FF20112"/>
    <w:rsid w:val="718FBD5A"/>
    <w:rsid w:val="71FF88E1"/>
    <w:rsid w:val="77BC5D3B"/>
    <w:rsid w:val="7B75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7E822"/>
  <w15:chartTrackingRefBased/>
  <w15:docId w15:val="{74FD2269-BB78-4CCB-91B5-F7166C4F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634"/>
  </w:style>
  <w:style w:type="paragraph" w:styleId="Heading1">
    <w:name w:val="heading 1"/>
    <w:basedOn w:val="Normal"/>
    <w:next w:val="Normal"/>
    <w:link w:val="Heading1Char"/>
    <w:uiPriority w:val="9"/>
    <w:qFormat/>
    <w:rsid w:val="00DB2A27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D27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557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000"/>
    <w:pPr>
      <w:keepNext/>
      <w:keepLines/>
      <w:spacing w:before="160" w:after="80"/>
      <w:outlineLvl w:val="2"/>
    </w:pPr>
    <w:rPr>
      <w:rFonts w:eastAsiaTheme="majorEastAsia" w:cstheme="majorBidi"/>
      <w:color w:val="03405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3405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000"/>
    <w:pPr>
      <w:keepNext/>
      <w:keepLines/>
      <w:spacing w:before="80" w:after="40"/>
      <w:outlineLvl w:val="4"/>
    </w:pPr>
    <w:rPr>
      <w:rFonts w:eastAsiaTheme="majorEastAsia" w:cstheme="majorBidi"/>
      <w:color w:val="03405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A27"/>
    <w:rPr>
      <w:rFonts w:eastAsiaTheme="majorEastAsia" w:cstheme="majorBidi"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7FD4"/>
    <w:rPr>
      <w:rFonts w:asciiTheme="majorHAnsi" w:eastAsiaTheme="majorEastAsia" w:hAnsiTheme="majorHAnsi" w:cstheme="majorBidi"/>
      <w:color w:val="0557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000"/>
    <w:rPr>
      <w:rFonts w:eastAsiaTheme="majorEastAsia" w:cstheme="majorBidi"/>
      <w:color w:val="03405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000"/>
    <w:rPr>
      <w:rFonts w:eastAsiaTheme="majorEastAsia" w:cstheme="majorBidi"/>
      <w:i/>
      <w:iCs/>
      <w:color w:val="03405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000"/>
    <w:rPr>
      <w:rFonts w:eastAsiaTheme="majorEastAsia" w:cstheme="majorBidi"/>
      <w:color w:val="03405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A27"/>
    <w:pPr>
      <w:spacing w:after="80" w:line="240" w:lineRule="auto"/>
      <w:contextualSpacing/>
    </w:pPr>
    <w:rPr>
      <w:rFonts w:eastAsiaTheme="majorEastAsia" w:cstheme="majorBidi"/>
      <w:b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A27"/>
    <w:rPr>
      <w:rFonts w:eastAsiaTheme="majorEastAsia" w:cstheme="majorBidi"/>
      <w:b/>
      <w:bCs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0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0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000"/>
    <w:rPr>
      <w:i/>
      <w:iCs/>
      <w:color w:val="03405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000"/>
    <w:pPr>
      <w:pBdr>
        <w:top w:val="single" w:sz="4" w:space="10" w:color="03405F" w:themeColor="accent1" w:themeShade="BF"/>
        <w:bottom w:val="single" w:sz="4" w:space="10" w:color="03405F" w:themeColor="accent1" w:themeShade="BF"/>
      </w:pBdr>
      <w:spacing w:before="360" w:after="360"/>
      <w:ind w:left="864" w:right="864"/>
      <w:jc w:val="center"/>
    </w:pPr>
    <w:rPr>
      <w:i/>
      <w:iCs/>
      <w:color w:val="03405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000"/>
    <w:rPr>
      <w:i/>
      <w:iCs/>
      <w:color w:val="03405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000"/>
    <w:rPr>
      <w:b/>
      <w:bCs/>
      <w:smallCaps/>
      <w:color w:val="03405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718"/>
  </w:style>
  <w:style w:type="paragraph" w:styleId="Footer">
    <w:name w:val="footer"/>
    <w:basedOn w:val="Normal"/>
    <w:link w:val="Foot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718"/>
  </w:style>
  <w:style w:type="paragraph" w:styleId="NoSpacing">
    <w:name w:val="No Spacing"/>
    <w:uiPriority w:val="1"/>
    <w:qFormat/>
    <w:rsid w:val="0092438E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92438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16AA6"/>
    <w:rPr>
      <w:color w:val="666666"/>
    </w:rPr>
  </w:style>
  <w:style w:type="character" w:styleId="PageNumber">
    <w:name w:val="page number"/>
    <w:basedOn w:val="DefaultParagraphFont"/>
    <w:rsid w:val="00B15B70"/>
    <w:rPr>
      <w:rFonts w:ascii="Arial" w:hAnsi="Arial"/>
      <w:sz w:val="14"/>
    </w:rPr>
  </w:style>
  <w:style w:type="table" w:styleId="TableGridLight">
    <w:name w:val="Grid Table Light"/>
    <w:basedOn w:val="TableNormal"/>
    <w:uiPriority w:val="40"/>
    <w:rsid w:val="003E4A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6720BD"/>
    <w:rPr>
      <w:color w:val="05578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0B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2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normaltextrun">
    <w:name w:val="normaltextrun"/>
    <w:basedOn w:val="DefaultParagraphFont"/>
    <w:rsid w:val="005233F5"/>
  </w:style>
  <w:style w:type="character" w:customStyle="1" w:styleId="eop">
    <w:name w:val="eop"/>
    <w:basedOn w:val="DefaultParagraphFont"/>
    <w:rsid w:val="005233F5"/>
  </w:style>
  <w:style w:type="character" w:customStyle="1" w:styleId="contentcontrolboundarysink">
    <w:name w:val="contentcontrolboundarysink"/>
    <w:basedOn w:val="DefaultParagraphFont"/>
    <w:rsid w:val="005233F5"/>
  </w:style>
  <w:style w:type="character" w:customStyle="1" w:styleId="wacimagecontainer">
    <w:name w:val="wacimagecontainer"/>
    <w:basedOn w:val="DefaultParagraphFont"/>
    <w:rsid w:val="005233F5"/>
  </w:style>
  <w:style w:type="character" w:styleId="CommentReference">
    <w:name w:val="annotation reference"/>
    <w:basedOn w:val="DefaultParagraphFont"/>
    <w:uiPriority w:val="99"/>
    <w:semiHidden/>
    <w:unhideWhenUsed/>
    <w:rsid w:val="00930B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0B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0B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B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BE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33B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1E33A2"/>
    <w:rPr>
      <w:color w:val="360F3B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9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9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2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9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3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3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5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8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1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3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8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8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6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dlgsc.wa.gov.au/department/publications/publication/producer-s-licence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yperlink" Target="www.wa.gov.au/government/publications/producers-licence%20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girs.wa.gov.au/" TargetMode="External"/><Relationship Id="rId1" Type="http://schemas.openxmlformats.org/officeDocument/2006/relationships/hyperlink" Target="mailto:rgl@lgirs.wa.gov.au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girs.wa.gov.au/" TargetMode="External"/><Relationship Id="rId1" Type="http://schemas.openxmlformats.org/officeDocument/2006/relationships/hyperlink" Target="mailto:rgl@lgirs.wa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.maxwell\Downloads\DLGSC%20generic%20Word%20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397E055F8849618D12977C5580C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ADE87-26E6-4722-B79A-46881A08B4BA}"/>
      </w:docPartPr>
      <w:docPartBody>
        <w:bookmarkStart w:id="0" w:name="Text2"/>
        <w:bookmarkStart w:id="1" w:name="Text7"/>
        <w:bookmarkStart w:id="2" w:name="Text4"/>
        <w:bookmarkStart w:id="3" w:name="Text5"/>
        <w:bookmarkStart w:id="4" w:name="Text6"/>
        <w:bookmarkStart w:id="5" w:name="Text8"/>
        <w:bookmarkStart w:id="6" w:name="Text9"/>
        <w:bookmarkStart w:id="7" w:name="Text10"/>
        <w:bookmarkStart w:id="8" w:name="Text11"/>
        <w:bookmarkStart w:id="9" w:name="Text1"/>
        <w:bookmarkStart w:id="10" w:name="Text8"/>
        <w:bookmarkStart w:id="11" w:name="Text9"/>
        <w:bookmarkStart w:id="12" w:name="Text8"/>
        <w:bookmarkStart w:id="13" w:name="Text10"/>
        <w:bookmarkStart w:id="14" w:name="Text10"/>
        <w:bookmarkStart w:id="15" w:name="Text10"/>
        <w:bookmarkStart w:id="16" w:name="Text10"/>
        <w:bookmarkStart w:id="17" w:name="Text10"/>
        <w:bookmarkStart w:id="18" w:name="Text10"/>
        <w:bookmarkStart w:id="19" w:name="Text10"/>
        <w:bookmarkStart w:id="20" w:name="Text10"/>
        <w:bookmarkStart w:id="21" w:name="Text10"/>
        <w:bookmarkStart w:id="22" w:name="Text10"/>
        <w:bookmarkStart w:id="23" w:name="Text1"/>
        <w:bookmarkStart w:id="24" w:name="Text2"/>
        <w:bookmarkStart w:id="25" w:name="Text7"/>
        <w:bookmarkStart w:id="26" w:name="Text4"/>
        <w:bookmarkStart w:id="27" w:name="Text5"/>
        <w:bookmarkStart w:id="28" w:name="Text6"/>
        <w:bookmarkStart w:id="29" w:name="Text1"/>
        <w:bookmarkStart w:id="30" w:name="Text2"/>
        <w:bookmarkStart w:id="31" w:name="Text7"/>
        <w:bookmarkStart w:id="32" w:name="Text4"/>
        <w:bookmarkStart w:id="33" w:name="Text5"/>
        <w:bookmarkStart w:id="34" w:name="Text6"/>
        <w:bookmarkStart w:id="35" w:name="Text2"/>
        <w:bookmarkStart w:id="36" w:name="Text2"/>
        <w:bookmarkStart w:id="37" w:name="Text2"/>
        <w:bookmarkStart w:id="38" w:name="Text10"/>
        <w:bookmarkStart w:id="39" w:name="Text9"/>
        <w:bookmarkStart w:id="40" w:name="Text9"/>
        <w:bookmarkStart w:id="41" w:name="Text9"/>
        <w:bookmarkStart w:id="42" w:name="Text10"/>
        <w:bookmarkStart w:id="43" w:name="Text10"/>
        <w:bookmarkStart w:id="44" w:name="Text2"/>
        <w:bookmarkStart w:id="45" w:name="Text10"/>
        <w:bookmarkStart w:id="46" w:name="Text9"/>
        <w:bookmarkStart w:id="47" w:name="Text10"/>
        <w:bookmarkStart w:id="48" w:name="Text10"/>
        <w:bookmarkStart w:id="49" w:name="Text10"/>
        <w:bookmarkStart w:id="50" w:name="Text10"/>
        <w:bookmarkStart w:id="51" w:name="Text10"/>
        <w:bookmarkStart w:id="52" w:name="Text10"/>
        <w:bookmarkStart w:id="53" w:name="Text10"/>
        <w:bookmarkStart w:id="54" w:name="Text10"/>
        <w:bookmarkStart w:id="55" w:name="Text10"/>
        <w:bookmarkStart w:id="56" w:name="Text10"/>
        <w:bookmarkStart w:id="57" w:name="Text10"/>
        <w:bookmarkStart w:id="58" w:name="Text10"/>
        <w:bookmarkStart w:id="59" w:name="Text8"/>
        <w:bookmarkStart w:id="60" w:name="Text10"/>
        <w:bookmarkStart w:id="61" w:name="Text7"/>
        <w:bookmarkStart w:id="62" w:name="Text4"/>
        <w:bookmarkStart w:id="63" w:name="Text5"/>
        <w:bookmarkStart w:id="64" w:name="Text6"/>
        <w:bookmarkStart w:id="65" w:name="Text10"/>
        <w:bookmarkStart w:id="66" w:name="Text10"/>
        <w:bookmarkStart w:id="67" w:name="Text10"/>
        <w:bookmarkStart w:id="68" w:name="Text2"/>
        <w:bookmarkStart w:id="69" w:name="Text10"/>
        <w:bookmarkStart w:id="70" w:name="Text9"/>
        <w:bookmarkStart w:id="71" w:name="Text8"/>
        <w:bookmarkStart w:id="72" w:name="Text9"/>
        <w:bookmarkStart w:id="73" w:name="Text10"/>
        <w:bookmarkStart w:id="74" w:name="Text11"/>
        <w:bookmarkStart w:id="75" w:name="Text1"/>
        <w:bookmarkStart w:id="76" w:name="Text2"/>
        <w:bookmarkStart w:id="77" w:name="Text7"/>
        <w:bookmarkStart w:id="78" w:name="Text4"/>
        <w:bookmarkStart w:id="79" w:name="Text5"/>
        <w:bookmarkStart w:id="80" w:name="Text6"/>
        <w:bookmarkStart w:id="81" w:name="Text7"/>
        <w:bookmarkStart w:id="82" w:name="Text7"/>
        <w:bookmarkStart w:id="83" w:name="Text7"/>
        <w:bookmarkStart w:id="84" w:name="Text10"/>
        <w:bookmarkStart w:id="85" w:name="Text10"/>
        <w:bookmarkStart w:id="86" w:name="Text10"/>
        <w:bookmarkStart w:id="87" w:name="Text10"/>
        <w:bookmarkStart w:id="88" w:name="Text10"/>
        <w:bookmarkStart w:id="89" w:name="Text10"/>
        <w:bookmarkStart w:id="90" w:name="Text10"/>
        <w:bookmarkStart w:id="91" w:name="Text10"/>
        <w:bookmarkStart w:id="92" w:name="Text10"/>
        <w:bookmarkStart w:id="93" w:name="Text10"/>
        <w:bookmarkStart w:id="94" w:name="Text10"/>
        <w:bookmarkStart w:id="95" w:name="Text10"/>
        <w:bookmarkStart w:id="96" w:name="Text10"/>
        <w:bookmarkStart w:id="97" w:name="Text10"/>
        <w:bookmarkStart w:id="98" w:name="Text10"/>
        <w:bookmarkStart w:id="99" w:name="Text2"/>
        <w:bookmarkStart w:id="100" w:name="Text9"/>
        <w:bookmarkStart w:id="101" w:name="Text8"/>
        <w:bookmarkStart w:id="102" w:name="Text7"/>
        <w:bookmarkStart w:id="103" w:name="Text4"/>
        <w:bookmarkStart w:id="104" w:name="Text5"/>
        <w:bookmarkStart w:id="105" w:name="Text6"/>
        <w:bookmarkStart w:id="106" w:name="Text10"/>
        <w:bookmarkStart w:id="107" w:name="Text10"/>
        <w:bookmarkStart w:id="108" w:name="Text10"/>
        <w:bookmarkStart w:id="109" w:name="Text10"/>
        <w:bookmarkStart w:id="110" w:name="Text10"/>
        <w:bookmarkStart w:id="111" w:name="Text10"/>
        <w:bookmarkStart w:id="112" w:name="Text2"/>
        <w:bookmarkStart w:id="113" w:name="Text9"/>
        <w:bookmarkStart w:id="114" w:name="Text8"/>
        <w:bookmarkStart w:id="115" w:name="Text7"/>
        <w:bookmarkStart w:id="116" w:name="Text4"/>
        <w:bookmarkStart w:id="117" w:name="Text5"/>
        <w:bookmarkStart w:id="118" w:name="Text6"/>
        <w:bookmarkStart w:id="119" w:name="Text10"/>
        <w:bookmarkStart w:id="120" w:name="Text2"/>
        <w:bookmarkStart w:id="121" w:name="Text10"/>
        <w:bookmarkStart w:id="122" w:name="Text9"/>
        <w:bookmarkStart w:id="123" w:name="Text9"/>
        <w:bookmarkStart w:id="124" w:name="Text2"/>
        <w:bookmarkStart w:id="125" w:name="Text10"/>
        <w:bookmarkStart w:id="126" w:name="Text9"/>
        <w:bookmarkStart w:id="127" w:name="Text9"/>
        <w:bookmarkStart w:id="128" w:name="Text2"/>
        <w:bookmarkStart w:id="129" w:name="Text10"/>
        <w:bookmarkStart w:id="130" w:name="Text9"/>
        <w:bookmarkStart w:id="131" w:name="Text9"/>
        <w:bookmarkStart w:id="132" w:name="Text2"/>
        <w:bookmarkStart w:id="133" w:name="Text10"/>
        <w:bookmarkStart w:id="134" w:name="Text9"/>
        <w:bookmarkStart w:id="135" w:name="Text9"/>
        <w:bookmarkStart w:id="136" w:name="Text2"/>
        <w:bookmarkStart w:id="137" w:name="Text10"/>
        <w:bookmarkStart w:id="138" w:name="Text9"/>
        <w:bookmarkStart w:id="139" w:name="Text9"/>
        <w:bookmarkStart w:id="140" w:name="Text2"/>
        <w:bookmarkStart w:id="141" w:name="Text10"/>
        <w:bookmarkStart w:id="142" w:name="Text9"/>
        <w:bookmarkStart w:id="143" w:name="Text9"/>
        <w:bookmarkStart w:id="144" w:name="Text2"/>
        <w:bookmarkStart w:id="145" w:name="Text10"/>
        <w:bookmarkStart w:id="146" w:name="Text9"/>
        <w:bookmarkStart w:id="147" w:name="Text9"/>
        <w:bookmarkStart w:id="148" w:name="Text2"/>
        <w:bookmarkStart w:id="149" w:name="Text10"/>
        <w:bookmarkStart w:id="150" w:name="Text9"/>
        <w:bookmarkStart w:id="151" w:name="Text9"/>
        <w:bookmarkStart w:id="152" w:name="Text2"/>
        <w:bookmarkStart w:id="153" w:name="Text10"/>
        <w:bookmarkStart w:id="154" w:name="Text9"/>
        <w:bookmarkStart w:id="155" w:name="Text9"/>
        <w:bookmarkStart w:id="156" w:name="Text2"/>
        <w:bookmarkStart w:id="157" w:name="Text10"/>
        <w:bookmarkStart w:id="158" w:name="Text9"/>
        <w:bookmarkStart w:id="159" w:name="Text9"/>
        <w:bookmarkStart w:id="160" w:name="Text2"/>
        <w:bookmarkStart w:id="161" w:name="Text10"/>
        <w:bookmarkStart w:id="162" w:name="Text9"/>
        <w:bookmarkStart w:id="163" w:name="Text9"/>
        <w:bookmarkStart w:id="164" w:name="Text7"/>
        <w:bookmarkStart w:id="165" w:name="Text8"/>
        <w:bookmarkStart w:id="166" w:name="Text9"/>
        <w:bookmarkStart w:id="167" w:name="Text10"/>
        <w:bookmarkStart w:id="168" w:name="Text11"/>
        <w:bookmarkStart w:id="169" w:name="Text1"/>
        <w:bookmarkStart w:id="170" w:name="Text2"/>
        <w:bookmarkStart w:id="171" w:name="Text7"/>
        <w:bookmarkStart w:id="172" w:name="Text4"/>
        <w:bookmarkStart w:id="173" w:name="Text6"/>
        <w:bookmarkStart w:id="174" w:name="Text5"/>
        <w:bookmarkStart w:id="175" w:name="Text7"/>
        <w:bookmarkStart w:id="176" w:name="Text8"/>
        <w:bookmarkStart w:id="177" w:name="Text9"/>
        <w:bookmarkStart w:id="178" w:name="Text10"/>
        <w:bookmarkStart w:id="179" w:name="Text11"/>
        <w:bookmarkStart w:id="180" w:name="Text1"/>
        <w:bookmarkStart w:id="181" w:name="Text2"/>
        <w:bookmarkStart w:id="182" w:name="Text4"/>
        <w:bookmarkStart w:id="183" w:name="Text5"/>
        <w:bookmarkStart w:id="184" w:name="Text6"/>
        <w:bookmarkStart w:id="185" w:name="Text8"/>
        <w:bookmarkStart w:id="186" w:name="Text9"/>
        <w:bookmarkStart w:id="187" w:name="Text10"/>
        <w:bookmarkStart w:id="188" w:name="Text11"/>
        <w:bookmarkStart w:id="189" w:name="Text1"/>
        <w:bookmarkStart w:id="190" w:name="Text2"/>
        <w:bookmarkStart w:id="191" w:name="Text7"/>
        <w:bookmarkStart w:id="192" w:name="Text4"/>
        <w:bookmarkStart w:id="193" w:name="Text5"/>
        <w:bookmarkStart w:id="194" w:name="Text6"/>
        <w:bookmarkStart w:id="195" w:name="Text5"/>
        <w:bookmarkStart w:id="196" w:name="Text6"/>
        <w:bookmarkStart w:id="197" w:name="Text2"/>
        <w:bookmarkStart w:id="198" w:name="Text7"/>
        <w:bookmarkStart w:id="199" w:name="Text4"/>
        <w:bookmarkStart w:id="200" w:name="Text5"/>
        <w:bookmarkStart w:id="201" w:name="Text6"/>
        <w:bookmarkStart w:id="202" w:name="Text8"/>
        <w:bookmarkStart w:id="203" w:name="Text9"/>
        <w:bookmarkStart w:id="204" w:name="Text10"/>
        <w:bookmarkStart w:id="205" w:name="Text11"/>
        <w:bookmarkStart w:id="206" w:name="Text1"/>
        <w:bookmarkStart w:id="207" w:name="Text2"/>
        <w:bookmarkStart w:id="208" w:name="Text7"/>
        <w:bookmarkStart w:id="209" w:name="Text4"/>
        <w:bookmarkStart w:id="210" w:name="Text5"/>
        <w:bookmarkStart w:id="211" w:name="Text6"/>
        <w:bookmarkStart w:id="212" w:name="Text8"/>
        <w:bookmarkStart w:id="213" w:name="Text9"/>
        <w:bookmarkStart w:id="214" w:name="Text10"/>
        <w:bookmarkStart w:id="215" w:name="Text11"/>
        <w:bookmarkStart w:id="216" w:name="Text1"/>
        <w:bookmarkStart w:id="217" w:name="Text2"/>
        <w:bookmarkStart w:id="218" w:name="Text7"/>
        <w:bookmarkStart w:id="219" w:name="Text4"/>
        <w:bookmarkStart w:id="220" w:name="Text5"/>
        <w:bookmarkStart w:id="221" w:name="Text6"/>
        <w:bookmarkStart w:id="222" w:name="Text8"/>
        <w:bookmarkStart w:id="223" w:name="Text9"/>
        <w:bookmarkStart w:id="224" w:name="Text10"/>
        <w:bookmarkStart w:id="225" w:name="Text11"/>
        <w:bookmarkStart w:id="226" w:name="Text1"/>
        <w:bookmarkStart w:id="227" w:name="Text2"/>
        <w:bookmarkStart w:id="228" w:name="Text7"/>
        <w:bookmarkStart w:id="229" w:name="Text4"/>
        <w:bookmarkStart w:id="230" w:name="Text5"/>
        <w:bookmarkStart w:id="231" w:name="Text6"/>
        <w:bookmarkStart w:id="232" w:name="Text8"/>
        <w:bookmarkStart w:id="233" w:name="Text9"/>
        <w:bookmarkStart w:id="234" w:name="Text10"/>
        <w:bookmarkStart w:id="235" w:name="Text11"/>
        <w:bookmarkStart w:id="236" w:name="Text1"/>
        <w:bookmarkStart w:id="237" w:name="Text2"/>
        <w:bookmarkStart w:id="238" w:name="Text7"/>
        <w:bookmarkStart w:id="239" w:name="Text4"/>
        <w:bookmarkStart w:id="240" w:name="Text5"/>
        <w:bookmarkStart w:id="241" w:name="Text6"/>
        <w:bookmarkStart w:id="242" w:name="Text2"/>
        <w:bookmarkStart w:id="243" w:name="Text7"/>
        <w:bookmarkStart w:id="244" w:name="Text4"/>
        <w:bookmarkStart w:id="245" w:name="Text5"/>
        <w:bookmarkStart w:id="246" w:name="Text6"/>
        <w:bookmarkStart w:id="247" w:name="Text8"/>
        <w:bookmarkStart w:id="248" w:name="Text9"/>
        <w:bookmarkStart w:id="249" w:name="Text10"/>
        <w:bookmarkStart w:id="250" w:name="Text11"/>
        <w:bookmarkStart w:id="251" w:name="Text1"/>
        <w:bookmarkStart w:id="252" w:name="Text2"/>
        <w:bookmarkStart w:id="253" w:name="Text7"/>
        <w:bookmarkStart w:id="254" w:name="Text4"/>
        <w:bookmarkStart w:id="255" w:name="Text5"/>
        <w:bookmarkStart w:id="256" w:name="Text6"/>
        <w:bookmarkStart w:id="257" w:name="Text8"/>
        <w:bookmarkStart w:id="258" w:name="Text9"/>
        <w:bookmarkStart w:id="259" w:name="Text10"/>
        <w:bookmarkStart w:id="260" w:name="Text11"/>
        <w:bookmarkStart w:id="261" w:name="Text1"/>
        <w:bookmarkStart w:id="262" w:name="Text2"/>
        <w:bookmarkStart w:id="263" w:name="Text7"/>
        <w:bookmarkStart w:id="264" w:name="Text4"/>
        <w:bookmarkStart w:id="265" w:name="Text5"/>
        <w:bookmarkStart w:id="266" w:name="Text6"/>
        <w:bookmarkStart w:id="267" w:name="Text8"/>
        <w:bookmarkStart w:id="268" w:name="Text9"/>
        <w:bookmarkStart w:id="269" w:name="Text10"/>
        <w:bookmarkStart w:id="270" w:name="Text11"/>
        <w:bookmarkStart w:id="271" w:name="Text1"/>
        <w:bookmarkStart w:id="272" w:name="Text2"/>
        <w:bookmarkStart w:id="273" w:name="Text7"/>
        <w:bookmarkStart w:id="274" w:name="Text4"/>
        <w:bookmarkStart w:id="275" w:name="Text5"/>
        <w:bookmarkStart w:id="276" w:name="Text6"/>
        <w:bookmarkStart w:id="277" w:name="Text8"/>
        <w:bookmarkStart w:id="278" w:name="Text9"/>
        <w:bookmarkStart w:id="279" w:name="Text10"/>
        <w:bookmarkStart w:id="280" w:name="Text11"/>
        <w:bookmarkStart w:id="281" w:name="Text1"/>
        <w:bookmarkStart w:id="282" w:name="Text8"/>
        <w:bookmarkStart w:id="283" w:name="Text9"/>
        <w:bookmarkStart w:id="284" w:name="Text10"/>
        <w:bookmarkStart w:id="285" w:name="Text11"/>
        <w:bookmarkStart w:id="286" w:name="Text1"/>
        <w:bookmarkStart w:id="287" w:name="Text7"/>
        <w:bookmarkStart w:id="288" w:name="Text7"/>
        <w:bookmarkStart w:id="289" w:name="Text7"/>
        <w:bookmarkStart w:id="290" w:name="Text7"/>
        <w:bookmarkStart w:id="291" w:name="Text7"/>
        <w:bookmarkStart w:id="292" w:name="Text7"/>
        <w:bookmarkStart w:id="293" w:name="Text2"/>
        <w:bookmarkStart w:id="294" w:name="Text7"/>
        <w:bookmarkStart w:id="295" w:name="Text4"/>
        <w:bookmarkStart w:id="296" w:name="Text5"/>
        <w:bookmarkStart w:id="297" w:name="Text6"/>
        <w:bookmarkStart w:id="298" w:name="Text8"/>
        <w:bookmarkStart w:id="299" w:name="Text9"/>
        <w:bookmarkStart w:id="300" w:name="Text10"/>
        <w:bookmarkStart w:id="301" w:name="Text11"/>
        <w:bookmarkStart w:id="302" w:name="Text1"/>
        <w:bookmarkStart w:id="303" w:name="Text2"/>
        <w:bookmarkStart w:id="304" w:name="Text7"/>
        <w:bookmarkStart w:id="305" w:name="Text4"/>
        <w:bookmarkStart w:id="306" w:name="Text5"/>
        <w:bookmarkStart w:id="307" w:name="Text6"/>
        <w:bookmarkStart w:id="308" w:name="Text8"/>
        <w:bookmarkStart w:id="309" w:name="Text9"/>
        <w:bookmarkStart w:id="310" w:name="Text10"/>
        <w:bookmarkStart w:id="311" w:name="Text11"/>
        <w:bookmarkStart w:id="312" w:name="Text1"/>
        <w:bookmarkStart w:id="313" w:name="Text2"/>
        <w:bookmarkStart w:id="314" w:name="Text7"/>
        <w:bookmarkStart w:id="315" w:name="Text4"/>
        <w:bookmarkStart w:id="316" w:name="Text5"/>
        <w:bookmarkStart w:id="317" w:name="Text6"/>
        <w:bookmarkStart w:id="318" w:name="Text8"/>
        <w:bookmarkStart w:id="319" w:name="Text9"/>
        <w:bookmarkStart w:id="320" w:name="Text10"/>
        <w:bookmarkStart w:id="321" w:name="Text11"/>
        <w:bookmarkStart w:id="322" w:name="Text1"/>
        <w:bookmarkStart w:id="323" w:name="Text8"/>
        <w:bookmarkStart w:id="324" w:name="Text9"/>
        <w:bookmarkStart w:id="325" w:name="Text10"/>
        <w:bookmarkStart w:id="326" w:name="Text11"/>
        <w:bookmarkStart w:id="327" w:name="Text1"/>
        <w:bookmarkStart w:id="328" w:name="Text2"/>
        <w:bookmarkStart w:id="329" w:name="Text7"/>
        <w:bookmarkStart w:id="330" w:name="Text4"/>
        <w:bookmarkStart w:id="331" w:name="Text5"/>
        <w:bookmarkStart w:id="332" w:name="Text6"/>
        <w:bookmarkStart w:id="333" w:name="Text8"/>
        <w:bookmarkStart w:id="334" w:name="Text9"/>
        <w:bookmarkStart w:id="335" w:name="Text10"/>
        <w:bookmarkStart w:id="336" w:name="Text11"/>
        <w:bookmarkStart w:id="337" w:name="Text1"/>
        <w:bookmarkStart w:id="338" w:name="Text8"/>
        <w:bookmarkStart w:id="339" w:name="Text9"/>
        <w:bookmarkStart w:id="340" w:name="Text10"/>
        <w:bookmarkStart w:id="341" w:name="Text11"/>
        <w:bookmarkStart w:id="342" w:name="Text1"/>
        <w:bookmarkStart w:id="343" w:name="Text8"/>
        <w:bookmarkStart w:id="344" w:name="Text9"/>
        <w:bookmarkStart w:id="345" w:name="Text10"/>
        <w:bookmarkStart w:id="346" w:name="Text11"/>
        <w:bookmarkStart w:id="347" w:name="Text1"/>
        <w:bookmarkStart w:id="348" w:name="Text8"/>
        <w:bookmarkStart w:id="349" w:name="Text9"/>
        <w:bookmarkStart w:id="350" w:name="Text10"/>
        <w:bookmarkStart w:id="351" w:name="Text11"/>
        <w:bookmarkStart w:id="352" w:name="Text1"/>
        <w:bookmarkStart w:id="353" w:name="Text8"/>
        <w:bookmarkStart w:id="354" w:name="Text9"/>
        <w:bookmarkStart w:id="355" w:name="Text10"/>
        <w:bookmarkStart w:id="356" w:name="Text11"/>
        <w:bookmarkStart w:id="357" w:name="Text1"/>
        <w:bookmarkStart w:id="358" w:name="Text8"/>
        <w:bookmarkStart w:id="359" w:name="Text9"/>
        <w:bookmarkStart w:id="360" w:name="Text10"/>
        <w:bookmarkStart w:id="361" w:name="Text11"/>
        <w:bookmarkStart w:id="362" w:name="Text1"/>
        <w:bookmarkStart w:id="363" w:name="Text8"/>
        <w:bookmarkStart w:id="364" w:name="Text9"/>
        <w:bookmarkStart w:id="365" w:name="Text10"/>
        <w:bookmarkStart w:id="366" w:name="Text11"/>
        <w:bookmarkStart w:id="367" w:name="Text1"/>
        <w:bookmarkStart w:id="368" w:name="Text8"/>
        <w:bookmarkStart w:id="369" w:name="Text9"/>
        <w:bookmarkStart w:id="370" w:name="Text10"/>
        <w:bookmarkStart w:id="371" w:name="Text11"/>
        <w:bookmarkStart w:id="372" w:name="Text1"/>
        <w:bookmarkStart w:id="373" w:name="Text8"/>
        <w:bookmarkStart w:id="374" w:name="Text9"/>
        <w:bookmarkStart w:id="375" w:name="Text10"/>
        <w:bookmarkStart w:id="376" w:name="Text11"/>
        <w:bookmarkStart w:id="377" w:name="Text1"/>
        <w:bookmarkStart w:id="378" w:name="Text8"/>
        <w:bookmarkStart w:id="379" w:name="Text9"/>
        <w:bookmarkStart w:id="380" w:name="Text10"/>
        <w:bookmarkStart w:id="381" w:name="Text11"/>
        <w:bookmarkStart w:id="382" w:name="Text1"/>
        <w:bookmarkStart w:id="383" w:name="Text8"/>
        <w:bookmarkStart w:id="384" w:name="Text9"/>
        <w:bookmarkStart w:id="385" w:name="Text10"/>
        <w:bookmarkStart w:id="386" w:name="Text11"/>
        <w:bookmarkStart w:id="387" w:name="Text1"/>
        <w:bookmarkStart w:id="388" w:name="Text8"/>
        <w:bookmarkStart w:id="389" w:name="Text9"/>
        <w:bookmarkStart w:id="390" w:name="Text10"/>
        <w:bookmarkStart w:id="391" w:name="Text11"/>
        <w:bookmarkStart w:id="392" w:name="Text1"/>
        <w:bookmarkStart w:id="393" w:name="Text8"/>
        <w:bookmarkStart w:id="394" w:name="Text9"/>
        <w:bookmarkStart w:id="395" w:name="Text10"/>
        <w:bookmarkStart w:id="396" w:name="Text11"/>
        <w:bookmarkStart w:id="397" w:name="Text1"/>
        <w:bookmarkStart w:id="398" w:name="Text8"/>
        <w:bookmarkStart w:id="399" w:name="Text9"/>
        <w:bookmarkStart w:id="400" w:name="Text10"/>
        <w:bookmarkStart w:id="401" w:name="Text11"/>
        <w:bookmarkStart w:id="402" w:name="Text1"/>
        <w:bookmarkStart w:id="403" w:name="Text8"/>
        <w:bookmarkStart w:id="404" w:name="Text9"/>
        <w:bookmarkStart w:id="405" w:name="Text10"/>
        <w:bookmarkStart w:id="406" w:name="Text11"/>
        <w:bookmarkStart w:id="407" w:name="Text1"/>
        <w:bookmarkStart w:id="408" w:name="Text8"/>
        <w:bookmarkStart w:id="409" w:name="Text9"/>
        <w:bookmarkStart w:id="410" w:name="Text10"/>
        <w:bookmarkStart w:id="411" w:name="Text11"/>
        <w:bookmarkStart w:id="412" w:name="Text1"/>
        <w:bookmarkStart w:id="413" w:name="Text8"/>
        <w:bookmarkStart w:id="414" w:name="Text9"/>
        <w:bookmarkStart w:id="415" w:name="Text10"/>
        <w:bookmarkStart w:id="416" w:name="Text11"/>
        <w:bookmarkStart w:id="417" w:name="Text1"/>
        <w:bookmarkStart w:id="418" w:name="Text8"/>
        <w:bookmarkStart w:id="419" w:name="Text9"/>
        <w:bookmarkStart w:id="420" w:name="Text10"/>
        <w:bookmarkStart w:id="421" w:name="Text11"/>
        <w:bookmarkStart w:id="422" w:name="Text1"/>
        <w:bookmarkStart w:id="423" w:name="Text8"/>
        <w:bookmarkStart w:id="424" w:name="Text9"/>
        <w:bookmarkStart w:id="425" w:name="Text10"/>
        <w:bookmarkStart w:id="426" w:name="Text11"/>
        <w:bookmarkStart w:id="427" w:name="Text1"/>
        <w:bookmarkStart w:id="428" w:name="Text8"/>
        <w:bookmarkStart w:id="429" w:name="Text9"/>
        <w:bookmarkStart w:id="430" w:name="Text10"/>
        <w:bookmarkStart w:id="431" w:name="Text11"/>
        <w:bookmarkStart w:id="432" w:name="Text1"/>
        <w:bookmarkStart w:id="433" w:name="Text8"/>
        <w:bookmarkStart w:id="434" w:name="Text9"/>
        <w:bookmarkStart w:id="435" w:name="Text10"/>
        <w:bookmarkStart w:id="436" w:name="Text11"/>
        <w:bookmarkStart w:id="437" w:name="Text1"/>
        <w:bookmarkStart w:id="438" w:name="Text8"/>
        <w:bookmarkStart w:id="439" w:name="Text9"/>
        <w:bookmarkStart w:id="440" w:name="Text10"/>
        <w:bookmarkStart w:id="441" w:name="Text11"/>
        <w:bookmarkStart w:id="442" w:name="Text1"/>
        <w:bookmarkStart w:id="443" w:name="Text8"/>
        <w:bookmarkStart w:id="444" w:name="Text9"/>
        <w:bookmarkStart w:id="445" w:name="Text10"/>
        <w:bookmarkStart w:id="446" w:name="Text11"/>
        <w:bookmarkStart w:id="447" w:name="Text1"/>
        <w:bookmarkStart w:id="448" w:name="Text8"/>
        <w:bookmarkStart w:id="449" w:name="Text9"/>
        <w:bookmarkStart w:id="450" w:name="Text10"/>
        <w:bookmarkStart w:id="451" w:name="Text11"/>
        <w:bookmarkStart w:id="452" w:name="Text1"/>
        <w:bookmarkStart w:id="453" w:name="Text8"/>
        <w:bookmarkStart w:id="454" w:name="Text9"/>
        <w:bookmarkStart w:id="455" w:name="Text10"/>
        <w:bookmarkStart w:id="456" w:name="Text11"/>
        <w:bookmarkStart w:id="457" w:name="Text1"/>
        <w:bookmarkStart w:id="458" w:name="Text8"/>
        <w:bookmarkStart w:id="459" w:name="Text9"/>
        <w:bookmarkStart w:id="460" w:name="Text10"/>
        <w:bookmarkStart w:id="461" w:name="Text11"/>
        <w:bookmarkStart w:id="462" w:name="Text1"/>
        <w:bookmarkStart w:id="463" w:name="Text8"/>
        <w:bookmarkStart w:id="464" w:name="Text9"/>
        <w:bookmarkStart w:id="465" w:name="Text10"/>
        <w:bookmarkStart w:id="466" w:name="Text11"/>
        <w:bookmarkStart w:id="467" w:name="Text1"/>
        <w:bookmarkStart w:id="468" w:name="Text8"/>
        <w:bookmarkStart w:id="469" w:name="Text9"/>
        <w:bookmarkStart w:id="470" w:name="Text10"/>
        <w:bookmarkStart w:id="471" w:name="Text11"/>
        <w:bookmarkStart w:id="472" w:name="Text1"/>
        <w:bookmarkStart w:id="473" w:name="Text8"/>
        <w:bookmarkStart w:id="474" w:name="Text9"/>
        <w:bookmarkStart w:id="475" w:name="Text10"/>
        <w:bookmarkStart w:id="476" w:name="Text11"/>
        <w:bookmarkStart w:id="477" w:name="Text1"/>
        <w:bookmarkStart w:id="478" w:name="Text8"/>
        <w:bookmarkStart w:id="479" w:name="Text9"/>
        <w:bookmarkStart w:id="480" w:name="Text10"/>
        <w:bookmarkStart w:id="481" w:name="Text11"/>
        <w:bookmarkStart w:id="482" w:name="Text1"/>
        <w:bookmarkStart w:id="483" w:name="Text8"/>
        <w:bookmarkStart w:id="484" w:name="Text9"/>
        <w:bookmarkStart w:id="485" w:name="Text10"/>
        <w:bookmarkStart w:id="486" w:name="Text11"/>
        <w:bookmarkStart w:id="487" w:name="Text1"/>
        <w:bookmarkStart w:id="488" w:name="Text8"/>
        <w:bookmarkStart w:id="489" w:name="Text9"/>
        <w:bookmarkStart w:id="490" w:name="Text10"/>
        <w:bookmarkStart w:id="491" w:name="Text11"/>
        <w:bookmarkStart w:id="492" w:name="Text1"/>
        <w:bookmarkStart w:id="493" w:name="Text2"/>
        <w:bookmarkStart w:id="494" w:name="Text7"/>
        <w:bookmarkStart w:id="495" w:name="Text4"/>
        <w:bookmarkStart w:id="496" w:name="Text5"/>
        <w:bookmarkStart w:id="497" w:name="Text6"/>
        <w:bookmarkStart w:id="498" w:name="Text8"/>
        <w:bookmarkStart w:id="499" w:name="Text9"/>
        <w:bookmarkStart w:id="500" w:name="Text10"/>
        <w:bookmarkStart w:id="501" w:name="Text11"/>
        <w:bookmarkStart w:id="502" w:name="Text1"/>
        <w:bookmarkStart w:id="503" w:name="Text8"/>
        <w:bookmarkStart w:id="504" w:name="Text9"/>
        <w:bookmarkStart w:id="505" w:name="Text10"/>
        <w:bookmarkStart w:id="506" w:name="Text11"/>
        <w:bookmarkStart w:id="507" w:name="Text1"/>
        <w:bookmarkStart w:id="508" w:name="Text8"/>
        <w:bookmarkStart w:id="509" w:name="Text9"/>
        <w:bookmarkStart w:id="510" w:name="Text10"/>
        <w:bookmarkStart w:id="511" w:name="Text11"/>
        <w:bookmarkStart w:id="512" w:name="Text1"/>
        <w:bookmarkStart w:id="513" w:name="Text8"/>
        <w:bookmarkStart w:id="514" w:name="Text9"/>
        <w:bookmarkStart w:id="515" w:name="Text10"/>
        <w:bookmarkStart w:id="516" w:name="Text11"/>
        <w:bookmarkStart w:id="517" w:name="Text1"/>
        <w:bookmarkStart w:id="518" w:name="Text8"/>
        <w:bookmarkStart w:id="519" w:name="Text9"/>
        <w:bookmarkStart w:id="520" w:name="Text10"/>
        <w:bookmarkStart w:id="521" w:name="Text11"/>
        <w:bookmarkStart w:id="522" w:name="Text1"/>
        <w:bookmarkStart w:id="523" w:name="Text8"/>
        <w:bookmarkStart w:id="524" w:name="Text9"/>
        <w:bookmarkStart w:id="525" w:name="Text10"/>
        <w:bookmarkStart w:id="526" w:name="Text11"/>
        <w:bookmarkStart w:id="527" w:name="Text1"/>
        <w:bookmarkStart w:id="528" w:name="Text8"/>
        <w:bookmarkStart w:id="529" w:name="Text9"/>
        <w:bookmarkStart w:id="530" w:name="Text10"/>
        <w:bookmarkStart w:id="531" w:name="Text11"/>
        <w:bookmarkStart w:id="532" w:name="Text1"/>
        <w:bookmarkStart w:id="533" w:name="Text8"/>
        <w:bookmarkStart w:id="534" w:name="Text9"/>
        <w:bookmarkStart w:id="535" w:name="Text10"/>
        <w:bookmarkStart w:id="536" w:name="Text11"/>
        <w:bookmarkStart w:id="537" w:name="Text1"/>
        <w:bookmarkStart w:id="538" w:name="Text8"/>
        <w:bookmarkStart w:id="539" w:name="Text9"/>
        <w:bookmarkStart w:id="540" w:name="Text10"/>
        <w:bookmarkStart w:id="541" w:name="Text11"/>
        <w:bookmarkStart w:id="542" w:name="Text1"/>
        <w:bookmarkStart w:id="543" w:name="Text8"/>
        <w:bookmarkStart w:id="544" w:name="Text9"/>
        <w:bookmarkStart w:id="545" w:name="Text10"/>
        <w:bookmarkStart w:id="546" w:name="Text11"/>
        <w:bookmarkStart w:id="547" w:name="Text1"/>
        <w:bookmarkStart w:id="548" w:name="Text8"/>
        <w:bookmarkStart w:id="549" w:name="Text9"/>
        <w:bookmarkStart w:id="550" w:name="Text10"/>
        <w:bookmarkStart w:id="551" w:name="Text11"/>
        <w:bookmarkStart w:id="552" w:name="Text1"/>
        <w:bookmarkStart w:id="553" w:name="Text8"/>
        <w:bookmarkStart w:id="554" w:name="Text9"/>
        <w:bookmarkStart w:id="555" w:name="Text10"/>
        <w:bookmarkStart w:id="556" w:name="Text11"/>
        <w:bookmarkStart w:id="557" w:name="Text1"/>
        <w:bookmarkStart w:id="558" w:name="Text8"/>
        <w:bookmarkStart w:id="559" w:name="Text9"/>
        <w:bookmarkStart w:id="560" w:name="Text10"/>
        <w:bookmarkStart w:id="561" w:name="Text11"/>
        <w:bookmarkStart w:id="562" w:name="Text1"/>
        <w:bookmarkStart w:id="563" w:name="Text8"/>
        <w:bookmarkStart w:id="564" w:name="Text9"/>
        <w:bookmarkStart w:id="565" w:name="Text10"/>
        <w:bookmarkStart w:id="566" w:name="Text11"/>
        <w:bookmarkStart w:id="567" w:name="Text1"/>
        <w:bookmarkStart w:id="568" w:name="Text8"/>
        <w:bookmarkStart w:id="569" w:name="Text9"/>
        <w:bookmarkStart w:id="570" w:name="Text10"/>
        <w:bookmarkStart w:id="571" w:name="Text11"/>
        <w:bookmarkStart w:id="572" w:name="Text1"/>
        <w:bookmarkStart w:id="573" w:name="Text8"/>
        <w:bookmarkStart w:id="574" w:name="Text9"/>
        <w:bookmarkStart w:id="575" w:name="Text10"/>
        <w:bookmarkStart w:id="576" w:name="Text11"/>
        <w:bookmarkStart w:id="577" w:name="Text1"/>
        <w:bookmarkStart w:id="578" w:name="Text8"/>
        <w:bookmarkStart w:id="579" w:name="Text9"/>
        <w:bookmarkStart w:id="580" w:name="Text10"/>
        <w:bookmarkStart w:id="581" w:name="Text11"/>
        <w:bookmarkStart w:id="582" w:name="Text1"/>
        <w:bookmarkStart w:id="583" w:name="Text8"/>
        <w:bookmarkStart w:id="584" w:name="Text9"/>
        <w:bookmarkStart w:id="585" w:name="Text10"/>
        <w:bookmarkStart w:id="586" w:name="Text11"/>
        <w:bookmarkStart w:id="587" w:name="Text1"/>
        <w:bookmarkStart w:id="588" w:name="Text8"/>
        <w:bookmarkStart w:id="589" w:name="Text9"/>
        <w:bookmarkStart w:id="590" w:name="Text10"/>
        <w:bookmarkStart w:id="591" w:name="Text11"/>
        <w:bookmarkStart w:id="592" w:name="Text1"/>
        <w:bookmarkStart w:id="593" w:name="Text8"/>
        <w:bookmarkStart w:id="594" w:name="Text9"/>
        <w:bookmarkStart w:id="595" w:name="Text10"/>
        <w:bookmarkStart w:id="596" w:name="Text11"/>
        <w:bookmarkStart w:id="597" w:name="Text1"/>
        <w:bookmarkStart w:id="598" w:name="Text8"/>
        <w:bookmarkStart w:id="599" w:name="Text9"/>
        <w:bookmarkStart w:id="600" w:name="Text10"/>
        <w:bookmarkStart w:id="601" w:name="Text11"/>
        <w:bookmarkStart w:id="602" w:name="Text1"/>
        <w:bookmarkStart w:id="603" w:name="Text8"/>
        <w:bookmarkStart w:id="604" w:name="Text9"/>
        <w:bookmarkStart w:id="605" w:name="Text10"/>
        <w:bookmarkStart w:id="606" w:name="Text11"/>
        <w:bookmarkStart w:id="607" w:name="Text1"/>
        <w:bookmarkStart w:id="608" w:name="Text8"/>
        <w:bookmarkStart w:id="609" w:name="Text9"/>
        <w:bookmarkStart w:id="610" w:name="Text10"/>
        <w:bookmarkStart w:id="611" w:name="Text11"/>
        <w:bookmarkStart w:id="612" w:name="Text1"/>
        <w:bookmarkStart w:id="613" w:name="Text8"/>
        <w:bookmarkStart w:id="614" w:name="Text9"/>
        <w:bookmarkStart w:id="615" w:name="Text10"/>
        <w:bookmarkStart w:id="616" w:name="Text11"/>
        <w:bookmarkStart w:id="617" w:name="Text1"/>
        <w:bookmarkStart w:id="618" w:name="Text8"/>
        <w:bookmarkStart w:id="619" w:name="Text9"/>
        <w:bookmarkStart w:id="620" w:name="Text10"/>
        <w:bookmarkStart w:id="621" w:name="Text11"/>
        <w:bookmarkStart w:id="622" w:name="Text1"/>
        <w:bookmarkStart w:id="623" w:name="Text8"/>
        <w:bookmarkStart w:id="624" w:name="Text9"/>
        <w:bookmarkStart w:id="625" w:name="Text10"/>
        <w:bookmarkStart w:id="626" w:name="Text11"/>
        <w:bookmarkStart w:id="627" w:name="Text1"/>
        <w:bookmarkStart w:id="628" w:name="Text8"/>
        <w:bookmarkStart w:id="629" w:name="Text9"/>
        <w:bookmarkStart w:id="630" w:name="Text10"/>
        <w:bookmarkStart w:id="631" w:name="Text11"/>
        <w:bookmarkStart w:id="632" w:name="Text1"/>
        <w:bookmarkStart w:id="633" w:name="Text8"/>
        <w:bookmarkStart w:id="634" w:name="Text9"/>
        <w:bookmarkStart w:id="635" w:name="Text10"/>
        <w:bookmarkStart w:id="636" w:name="Text11"/>
        <w:bookmarkStart w:id="637" w:name="Text1"/>
        <w:bookmarkStart w:id="638" w:name="Text8"/>
        <w:bookmarkStart w:id="639" w:name="Text9"/>
        <w:bookmarkStart w:id="640" w:name="Text10"/>
        <w:bookmarkStart w:id="641" w:name="Text11"/>
        <w:bookmarkStart w:id="642" w:name="Text1"/>
        <w:bookmarkStart w:id="643" w:name="Text8"/>
        <w:bookmarkStart w:id="644" w:name="Text9"/>
        <w:bookmarkStart w:id="645" w:name="Text10"/>
        <w:bookmarkStart w:id="646" w:name="Text11"/>
        <w:bookmarkStart w:id="647" w:name="Text1"/>
        <w:bookmarkStart w:id="648" w:name="Text8"/>
        <w:bookmarkStart w:id="649" w:name="Text9"/>
        <w:bookmarkStart w:id="650" w:name="Text10"/>
        <w:bookmarkStart w:id="651" w:name="Text11"/>
        <w:bookmarkStart w:id="652" w:name="Text1"/>
        <w:bookmarkStart w:id="653" w:name="Text8"/>
        <w:bookmarkStart w:id="654" w:name="Text9"/>
        <w:bookmarkStart w:id="655" w:name="Text10"/>
        <w:bookmarkStart w:id="656" w:name="Text11"/>
        <w:bookmarkStart w:id="657" w:name="Text1"/>
        <w:bookmarkStart w:id="658" w:name="Text8"/>
        <w:bookmarkStart w:id="659" w:name="Text9"/>
        <w:bookmarkStart w:id="660" w:name="Text10"/>
        <w:bookmarkStart w:id="661" w:name="Text11"/>
        <w:bookmarkStart w:id="662" w:name="Text1"/>
        <w:bookmarkStart w:id="663" w:name="Text8"/>
        <w:bookmarkStart w:id="664" w:name="Text9"/>
        <w:bookmarkStart w:id="665" w:name="Text10"/>
        <w:bookmarkStart w:id="666" w:name="Text11"/>
        <w:bookmarkStart w:id="667" w:name="Text1"/>
        <w:bookmarkStart w:id="668" w:name="Text8"/>
        <w:bookmarkStart w:id="669" w:name="Text9"/>
        <w:bookmarkStart w:id="670" w:name="Text10"/>
        <w:bookmarkStart w:id="671" w:name="Text11"/>
        <w:bookmarkStart w:id="672" w:name="Text1"/>
        <w:bookmarkStart w:id="673" w:name="Text8"/>
        <w:bookmarkStart w:id="674" w:name="Text9"/>
        <w:bookmarkStart w:id="675" w:name="Text10"/>
        <w:bookmarkStart w:id="676" w:name="Text11"/>
        <w:bookmarkStart w:id="677" w:name="Text1"/>
        <w:bookmarkStart w:id="678" w:name="Text8"/>
        <w:bookmarkStart w:id="679" w:name="Text9"/>
        <w:bookmarkStart w:id="680" w:name="Text10"/>
        <w:bookmarkStart w:id="681" w:name="Text11"/>
        <w:bookmarkStart w:id="682" w:name="Text1"/>
        <w:bookmarkStart w:id="683" w:name="Text8"/>
        <w:bookmarkStart w:id="684" w:name="Text9"/>
        <w:bookmarkStart w:id="685" w:name="Text10"/>
        <w:bookmarkStart w:id="686" w:name="Text11"/>
        <w:bookmarkStart w:id="687" w:name="Text1"/>
        <w:bookmarkStart w:id="688" w:name="Text8"/>
        <w:bookmarkStart w:id="689" w:name="Text9"/>
        <w:bookmarkStart w:id="690" w:name="Text10"/>
        <w:bookmarkStart w:id="691" w:name="Text11"/>
        <w:bookmarkStart w:id="692" w:name="Text1"/>
        <w:bookmarkStart w:id="693" w:name="Text8"/>
        <w:bookmarkStart w:id="694" w:name="Text9"/>
        <w:bookmarkStart w:id="695" w:name="Text10"/>
        <w:bookmarkStart w:id="696" w:name="Text11"/>
        <w:bookmarkStart w:id="697" w:name="Text1"/>
        <w:bookmarkStart w:id="698" w:name="Text8"/>
        <w:bookmarkStart w:id="699" w:name="Text9"/>
        <w:bookmarkStart w:id="700" w:name="Text10"/>
        <w:bookmarkStart w:id="701" w:name="Text11"/>
        <w:bookmarkStart w:id="702" w:name="Text1"/>
        <w:bookmarkStart w:id="703" w:name="Text8"/>
        <w:bookmarkStart w:id="704" w:name="Text9"/>
        <w:bookmarkStart w:id="705" w:name="Text10"/>
        <w:bookmarkStart w:id="706" w:name="Text11"/>
        <w:bookmarkStart w:id="707" w:name="Text1"/>
        <w:bookmarkStart w:id="708" w:name="Text8"/>
        <w:bookmarkStart w:id="709" w:name="Text9"/>
        <w:bookmarkStart w:id="710" w:name="Text10"/>
        <w:bookmarkStart w:id="711" w:name="Text11"/>
        <w:bookmarkStart w:id="712" w:name="Text1"/>
        <w:bookmarkStart w:id="713" w:name="Text8"/>
        <w:bookmarkStart w:id="714" w:name="Text9"/>
        <w:bookmarkStart w:id="715" w:name="Text10"/>
        <w:bookmarkStart w:id="716" w:name="Text11"/>
        <w:bookmarkStart w:id="717" w:name="Text1"/>
        <w:bookmarkStart w:id="718" w:name="Text8"/>
        <w:bookmarkStart w:id="719" w:name="Text9"/>
        <w:bookmarkStart w:id="720" w:name="Text10"/>
        <w:bookmarkStart w:id="721" w:name="Text11"/>
        <w:bookmarkStart w:id="722" w:name="Text1"/>
        <w:bookmarkStart w:id="723" w:name="Text8"/>
        <w:bookmarkStart w:id="724" w:name="Text9"/>
        <w:bookmarkStart w:id="725" w:name="Text10"/>
        <w:bookmarkStart w:id="726" w:name="Text11"/>
        <w:bookmarkStart w:id="727" w:name="Text1"/>
        <w:bookmarkStart w:id="728" w:name="Text8"/>
        <w:bookmarkStart w:id="729" w:name="Text9"/>
        <w:bookmarkStart w:id="730" w:name="Text10"/>
        <w:bookmarkStart w:id="731" w:name="Text11"/>
        <w:bookmarkStart w:id="732" w:name="Text1"/>
        <w:bookmarkStart w:id="733" w:name="Text8"/>
        <w:bookmarkStart w:id="734" w:name="Text9"/>
        <w:bookmarkStart w:id="735" w:name="Text10"/>
        <w:bookmarkStart w:id="736" w:name="Text11"/>
        <w:bookmarkStart w:id="737" w:name="Text1"/>
        <w:bookmarkStart w:id="738" w:name="Text2"/>
        <w:bookmarkStart w:id="739" w:name="Text7"/>
        <w:bookmarkStart w:id="740" w:name="Text4"/>
        <w:bookmarkStart w:id="741" w:name="Text5"/>
        <w:bookmarkStart w:id="742" w:name="Text6"/>
        <w:bookmarkStart w:id="743" w:name="Text7"/>
        <w:bookmarkStart w:id="744" w:name="Text8"/>
        <w:bookmarkStart w:id="745" w:name="Text9"/>
        <w:bookmarkStart w:id="746" w:name="Text10"/>
        <w:bookmarkStart w:id="747" w:name="Text11"/>
        <w:bookmarkStart w:id="748" w:name="Text1"/>
        <w:bookmarkStart w:id="749" w:name="Text2"/>
        <w:bookmarkStart w:id="750" w:name="Text7"/>
        <w:bookmarkStart w:id="751" w:name="Text4"/>
        <w:bookmarkStart w:id="752" w:name="Text6"/>
        <w:bookmarkStart w:id="753" w:name="Text5"/>
        <w:bookmarkStart w:id="754" w:name="Text7"/>
        <w:bookmarkStart w:id="755" w:name="Text8"/>
        <w:bookmarkStart w:id="756" w:name="Text9"/>
        <w:bookmarkStart w:id="757" w:name="Text10"/>
        <w:bookmarkStart w:id="758" w:name="Text11"/>
        <w:bookmarkStart w:id="759" w:name="Text1"/>
        <w:bookmarkStart w:id="760" w:name="Text2"/>
        <w:bookmarkStart w:id="761" w:name="Text4"/>
        <w:bookmarkStart w:id="762" w:name="Text5"/>
        <w:bookmarkStart w:id="763" w:name="Text6"/>
        <w:bookmarkStart w:id="764" w:name="Text8"/>
        <w:bookmarkStart w:id="765" w:name="Text9"/>
        <w:bookmarkStart w:id="766" w:name="Text10"/>
        <w:bookmarkStart w:id="767" w:name="Text11"/>
        <w:bookmarkStart w:id="768" w:name="Text1"/>
        <w:bookmarkStart w:id="769" w:name="Text2"/>
        <w:bookmarkStart w:id="770" w:name="Text7"/>
        <w:bookmarkStart w:id="771" w:name="Text4"/>
        <w:bookmarkStart w:id="772" w:name="Text5"/>
        <w:bookmarkStart w:id="773" w:name="Text6"/>
        <w:bookmarkStart w:id="774" w:name="Text5"/>
        <w:bookmarkStart w:id="775" w:name="Text6"/>
        <w:bookmarkStart w:id="776" w:name="Text2"/>
        <w:bookmarkStart w:id="777" w:name="Text7"/>
        <w:bookmarkStart w:id="778" w:name="Text4"/>
        <w:bookmarkStart w:id="779" w:name="Text5"/>
        <w:bookmarkStart w:id="780" w:name="Text6"/>
        <w:bookmarkStart w:id="781" w:name="Text8"/>
        <w:bookmarkStart w:id="782" w:name="Text9"/>
        <w:bookmarkStart w:id="783" w:name="Text10"/>
        <w:bookmarkStart w:id="784" w:name="Text11"/>
        <w:bookmarkStart w:id="785" w:name="Text1"/>
        <w:bookmarkStart w:id="786" w:name="Text2"/>
        <w:bookmarkStart w:id="787" w:name="Text7"/>
        <w:bookmarkStart w:id="788" w:name="Text4"/>
        <w:bookmarkStart w:id="789" w:name="Text5"/>
        <w:bookmarkStart w:id="790" w:name="Text6"/>
        <w:bookmarkStart w:id="791" w:name="Text8"/>
        <w:bookmarkStart w:id="792" w:name="Text9"/>
        <w:bookmarkStart w:id="793" w:name="Text10"/>
        <w:bookmarkStart w:id="794" w:name="Text11"/>
        <w:bookmarkStart w:id="795" w:name="Text1"/>
        <w:bookmarkStart w:id="796" w:name="Text2"/>
        <w:bookmarkStart w:id="797" w:name="Text7"/>
        <w:bookmarkStart w:id="798" w:name="Text4"/>
        <w:bookmarkStart w:id="799" w:name="Text5"/>
        <w:bookmarkStart w:id="800" w:name="Text6"/>
        <w:bookmarkStart w:id="801" w:name="Text8"/>
        <w:bookmarkStart w:id="802" w:name="Text9"/>
        <w:bookmarkStart w:id="803" w:name="Text10"/>
        <w:bookmarkStart w:id="804" w:name="Text11"/>
        <w:bookmarkStart w:id="805" w:name="Text1"/>
        <w:bookmarkStart w:id="806" w:name="Text2"/>
        <w:bookmarkStart w:id="807" w:name="Text7"/>
        <w:bookmarkStart w:id="808" w:name="Text4"/>
        <w:bookmarkStart w:id="809" w:name="Text5"/>
        <w:bookmarkStart w:id="810" w:name="Text6"/>
        <w:bookmarkStart w:id="811" w:name="Text8"/>
        <w:bookmarkStart w:id="812" w:name="Text9"/>
        <w:bookmarkStart w:id="813" w:name="Text10"/>
        <w:bookmarkStart w:id="814" w:name="Text11"/>
        <w:bookmarkStart w:id="815" w:name="Text1"/>
        <w:bookmarkStart w:id="816" w:name="Text2"/>
        <w:bookmarkStart w:id="817" w:name="Text7"/>
        <w:bookmarkStart w:id="818" w:name="Text4"/>
        <w:bookmarkStart w:id="819" w:name="Text5"/>
        <w:bookmarkStart w:id="820" w:name="Text6"/>
        <w:bookmarkStart w:id="821" w:name="Text2"/>
        <w:bookmarkStart w:id="822" w:name="Text7"/>
        <w:bookmarkStart w:id="823" w:name="Text4"/>
        <w:bookmarkStart w:id="824" w:name="Text5"/>
        <w:bookmarkStart w:id="825" w:name="Text6"/>
        <w:bookmarkStart w:id="826" w:name="Text8"/>
        <w:bookmarkStart w:id="827" w:name="Text9"/>
        <w:bookmarkStart w:id="828" w:name="Text10"/>
        <w:bookmarkStart w:id="829" w:name="Text11"/>
        <w:bookmarkStart w:id="830" w:name="Text1"/>
        <w:bookmarkStart w:id="831" w:name="Text2"/>
        <w:bookmarkStart w:id="832" w:name="Text7"/>
        <w:bookmarkStart w:id="833" w:name="Text4"/>
        <w:bookmarkStart w:id="834" w:name="Text5"/>
        <w:bookmarkStart w:id="835" w:name="Text6"/>
        <w:bookmarkStart w:id="836" w:name="Text8"/>
        <w:bookmarkStart w:id="837" w:name="Text9"/>
        <w:bookmarkStart w:id="838" w:name="Text10"/>
        <w:bookmarkStart w:id="839" w:name="Text11"/>
        <w:bookmarkStart w:id="840" w:name="Text1"/>
        <w:bookmarkStart w:id="841" w:name="Text2"/>
        <w:bookmarkStart w:id="842" w:name="Text7"/>
        <w:bookmarkStart w:id="843" w:name="Text4"/>
        <w:bookmarkStart w:id="844" w:name="Text5"/>
        <w:bookmarkStart w:id="845" w:name="Text6"/>
        <w:bookmarkStart w:id="846" w:name="Text8"/>
        <w:bookmarkStart w:id="847" w:name="Text9"/>
        <w:bookmarkStart w:id="848" w:name="Text10"/>
        <w:bookmarkStart w:id="849" w:name="Text11"/>
        <w:bookmarkStart w:id="850" w:name="Text1"/>
        <w:bookmarkStart w:id="851" w:name="Text2"/>
        <w:bookmarkStart w:id="852" w:name="Text7"/>
        <w:bookmarkStart w:id="853" w:name="Text4"/>
        <w:bookmarkStart w:id="854" w:name="Text5"/>
        <w:bookmarkStart w:id="855" w:name="Text6"/>
        <w:bookmarkStart w:id="856" w:name="Text8"/>
        <w:bookmarkStart w:id="857" w:name="Text9"/>
        <w:bookmarkStart w:id="858" w:name="Text10"/>
        <w:bookmarkStart w:id="859" w:name="Text11"/>
        <w:bookmarkStart w:id="860" w:name="Text1"/>
        <w:bookmarkStart w:id="861" w:name="Text8"/>
        <w:bookmarkStart w:id="862" w:name="Text9"/>
        <w:bookmarkStart w:id="863" w:name="Text10"/>
        <w:bookmarkStart w:id="864" w:name="Text11"/>
        <w:bookmarkStart w:id="865" w:name="Text1"/>
        <w:bookmarkStart w:id="866" w:name="Text7"/>
        <w:bookmarkStart w:id="867" w:name="Text7"/>
        <w:bookmarkStart w:id="868" w:name="Text7"/>
        <w:bookmarkStart w:id="869" w:name="Text7"/>
        <w:bookmarkStart w:id="870" w:name="Text7"/>
        <w:bookmarkStart w:id="871" w:name="Text7"/>
        <w:bookmarkStart w:id="872" w:name="Text2"/>
        <w:bookmarkStart w:id="873" w:name="Text7"/>
        <w:bookmarkStart w:id="874" w:name="Text4"/>
        <w:bookmarkStart w:id="875" w:name="Text5"/>
        <w:bookmarkStart w:id="876" w:name="Text6"/>
        <w:bookmarkStart w:id="877" w:name="Text8"/>
        <w:bookmarkStart w:id="878" w:name="Text9"/>
        <w:bookmarkStart w:id="879" w:name="Text10"/>
        <w:bookmarkStart w:id="880" w:name="Text11"/>
        <w:bookmarkStart w:id="881" w:name="Text1"/>
        <w:bookmarkStart w:id="882" w:name="Text2"/>
        <w:bookmarkStart w:id="883" w:name="Text7"/>
        <w:bookmarkStart w:id="884" w:name="Text4"/>
        <w:bookmarkStart w:id="885" w:name="Text5"/>
        <w:bookmarkStart w:id="886" w:name="Text6"/>
        <w:bookmarkStart w:id="887" w:name="Text8"/>
        <w:bookmarkStart w:id="888" w:name="Text9"/>
        <w:bookmarkStart w:id="889" w:name="Text10"/>
        <w:bookmarkStart w:id="890" w:name="Text11"/>
        <w:bookmarkStart w:id="891" w:name="Text1"/>
        <w:bookmarkStart w:id="892" w:name="Text2"/>
        <w:bookmarkStart w:id="893" w:name="Text7"/>
        <w:bookmarkStart w:id="894" w:name="Text4"/>
        <w:bookmarkStart w:id="895" w:name="Text5"/>
        <w:bookmarkStart w:id="896" w:name="Text6"/>
        <w:bookmarkStart w:id="897" w:name="Text8"/>
        <w:bookmarkStart w:id="898" w:name="Text9"/>
        <w:bookmarkStart w:id="899" w:name="Text10"/>
        <w:bookmarkStart w:id="900" w:name="Text11"/>
        <w:bookmarkStart w:id="901" w:name="Text1"/>
        <w:bookmarkStart w:id="902" w:name="Text8"/>
        <w:bookmarkStart w:id="903" w:name="Text9"/>
        <w:bookmarkStart w:id="904" w:name="Text10"/>
        <w:bookmarkStart w:id="905" w:name="Text11"/>
        <w:bookmarkStart w:id="906" w:name="Text1"/>
        <w:bookmarkStart w:id="907" w:name="Text2"/>
        <w:bookmarkStart w:id="908" w:name="Text7"/>
        <w:bookmarkStart w:id="909" w:name="Text4"/>
        <w:bookmarkStart w:id="910" w:name="Text5"/>
        <w:bookmarkStart w:id="911" w:name="Text6"/>
        <w:bookmarkStart w:id="912" w:name="Text8"/>
        <w:bookmarkStart w:id="913" w:name="Text9"/>
        <w:bookmarkStart w:id="914" w:name="Text10"/>
        <w:bookmarkStart w:id="915" w:name="Text11"/>
        <w:bookmarkStart w:id="916" w:name="Text1"/>
        <w:bookmarkStart w:id="917" w:name="Text8"/>
        <w:bookmarkStart w:id="918" w:name="Text9"/>
        <w:bookmarkStart w:id="919" w:name="Text10"/>
        <w:bookmarkStart w:id="920" w:name="Text11"/>
        <w:bookmarkStart w:id="921" w:name="Text1"/>
        <w:bookmarkStart w:id="922" w:name="Text8"/>
        <w:bookmarkStart w:id="923" w:name="Text9"/>
        <w:bookmarkStart w:id="924" w:name="Text10"/>
        <w:bookmarkStart w:id="925" w:name="Text11"/>
        <w:bookmarkStart w:id="926" w:name="Text1"/>
        <w:bookmarkStart w:id="927" w:name="Text8"/>
        <w:bookmarkStart w:id="928" w:name="Text9"/>
        <w:bookmarkStart w:id="929" w:name="Text10"/>
        <w:bookmarkStart w:id="930" w:name="Text11"/>
        <w:bookmarkStart w:id="931" w:name="Text1"/>
        <w:bookmarkStart w:id="932" w:name="Text8"/>
        <w:bookmarkStart w:id="933" w:name="Text9"/>
        <w:bookmarkStart w:id="934" w:name="Text10"/>
        <w:bookmarkStart w:id="935" w:name="Text11"/>
        <w:bookmarkStart w:id="936" w:name="Text1"/>
        <w:bookmarkStart w:id="937" w:name="Text8"/>
        <w:bookmarkStart w:id="938" w:name="Text9"/>
        <w:bookmarkStart w:id="939" w:name="Text10"/>
        <w:bookmarkStart w:id="940" w:name="Text11"/>
        <w:bookmarkStart w:id="941" w:name="Text1"/>
        <w:bookmarkStart w:id="942" w:name="Text8"/>
        <w:bookmarkStart w:id="943" w:name="Text9"/>
        <w:bookmarkStart w:id="944" w:name="Text10"/>
        <w:bookmarkStart w:id="945" w:name="Text11"/>
        <w:bookmarkStart w:id="946" w:name="Text1"/>
        <w:bookmarkStart w:id="947" w:name="Text8"/>
        <w:bookmarkStart w:id="948" w:name="Text9"/>
        <w:bookmarkStart w:id="949" w:name="Text10"/>
        <w:bookmarkStart w:id="950" w:name="Text11"/>
        <w:bookmarkStart w:id="951" w:name="Text1"/>
        <w:bookmarkStart w:id="952" w:name="Text8"/>
        <w:bookmarkStart w:id="953" w:name="Text9"/>
        <w:bookmarkStart w:id="954" w:name="Text10"/>
        <w:bookmarkStart w:id="955" w:name="Text11"/>
        <w:bookmarkStart w:id="956" w:name="Text1"/>
        <w:bookmarkStart w:id="957" w:name="Text8"/>
        <w:bookmarkStart w:id="958" w:name="Text9"/>
        <w:bookmarkStart w:id="959" w:name="Text10"/>
        <w:bookmarkStart w:id="960" w:name="Text11"/>
        <w:bookmarkStart w:id="961" w:name="Text1"/>
        <w:bookmarkStart w:id="962" w:name="Text8"/>
        <w:bookmarkStart w:id="963" w:name="Text9"/>
        <w:bookmarkStart w:id="964" w:name="Text10"/>
        <w:bookmarkStart w:id="965" w:name="Text11"/>
        <w:bookmarkStart w:id="966" w:name="Text1"/>
        <w:bookmarkStart w:id="967" w:name="Text8"/>
        <w:bookmarkStart w:id="968" w:name="Text9"/>
        <w:bookmarkStart w:id="969" w:name="Text10"/>
        <w:bookmarkStart w:id="970" w:name="Text11"/>
        <w:bookmarkStart w:id="971" w:name="Text1"/>
        <w:bookmarkStart w:id="972" w:name="Text8"/>
        <w:bookmarkStart w:id="973" w:name="Text9"/>
        <w:bookmarkStart w:id="974" w:name="Text10"/>
        <w:bookmarkStart w:id="975" w:name="Text11"/>
        <w:bookmarkStart w:id="976" w:name="Text1"/>
        <w:bookmarkStart w:id="977" w:name="Text8"/>
        <w:bookmarkStart w:id="978" w:name="Text9"/>
        <w:bookmarkStart w:id="979" w:name="Text10"/>
        <w:bookmarkStart w:id="980" w:name="Text11"/>
        <w:bookmarkStart w:id="981" w:name="Text1"/>
        <w:bookmarkStart w:id="982" w:name="Text8"/>
        <w:bookmarkStart w:id="983" w:name="Text9"/>
        <w:bookmarkStart w:id="984" w:name="Text10"/>
        <w:bookmarkStart w:id="985" w:name="Text11"/>
        <w:bookmarkStart w:id="986" w:name="Text1"/>
        <w:bookmarkStart w:id="987" w:name="Text8"/>
        <w:bookmarkStart w:id="988" w:name="Text9"/>
        <w:bookmarkStart w:id="989" w:name="Text10"/>
        <w:bookmarkStart w:id="990" w:name="Text11"/>
        <w:bookmarkStart w:id="991" w:name="Text1"/>
        <w:bookmarkStart w:id="992" w:name="Text8"/>
        <w:bookmarkStart w:id="993" w:name="Text9"/>
        <w:bookmarkStart w:id="994" w:name="Text10"/>
        <w:bookmarkStart w:id="995" w:name="Text11"/>
        <w:bookmarkStart w:id="996" w:name="Text1"/>
        <w:bookmarkStart w:id="997" w:name="Text8"/>
        <w:bookmarkStart w:id="998" w:name="Text9"/>
        <w:bookmarkStart w:id="999" w:name="Text10"/>
        <w:bookmarkStart w:id="1000" w:name="Text11"/>
        <w:bookmarkStart w:id="1001" w:name="Text1"/>
        <w:bookmarkStart w:id="1002" w:name="Text8"/>
        <w:bookmarkStart w:id="1003" w:name="Text9"/>
        <w:bookmarkStart w:id="1004" w:name="Text10"/>
        <w:bookmarkStart w:id="1005" w:name="Text11"/>
        <w:bookmarkStart w:id="1006" w:name="Text1"/>
        <w:bookmarkStart w:id="1007" w:name="Text8"/>
        <w:bookmarkStart w:id="1008" w:name="Text9"/>
        <w:bookmarkStart w:id="1009" w:name="Text10"/>
        <w:bookmarkStart w:id="1010" w:name="Text11"/>
        <w:bookmarkStart w:id="1011" w:name="Text1"/>
        <w:bookmarkStart w:id="1012" w:name="Text8"/>
        <w:bookmarkStart w:id="1013" w:name="Text9"/>
        <w:bookmarkStart w:id="1014" w:name="Text10"/>
        <w:bookmarkStart w:id="1015" w:name="Text11"/>
        <w:bookmarkStart w:id="1016" w:name="Text1"/>
        <w:bookmarkStart w:id="1017" w:name="Text8"/>
        <w:bookmarkStart w:id="1018" w:name="Text9"/>
        <w:bookmarkStart w:id="1019" w:name="Text10"/>
        <w:bookmarkStart w:id="1020" w:name="Text11"/>
        <w:bookmarkStart w:id="1021" w:name="Text1"/>
        <w:bookmarkStart w:id="1022" w:name="Text8"/>
        <w:bookmarkStart w:id="1023" w:name="Text9"/>
        <w:bookmarkStart w:id="1024" w:name="Text10"/>
        <w:bookmarkStart w:id="1025" w:name="Text11"/>
        <w:bookmarkStart w:id="1026" w:name="Text1"/>
        <w:bookmarkStart w:id="1027" w:name="Text8"/>
        <w:bookmarkStart w:id="1028" w:name="Text9"/>
        <w:bookmarkStart w:id="1029" w:name="Text10"/>
        <w:bookmarkStart w:id="1030" w:name="Text11"/>
        <w:bookmarkStart w:id="1031" w:name="Text1"/>
        <w:bookmarkStart w:id="1032" w:name="Text8"/>
        <w:bookmarkStart w:id="1033" w:name="Text9"/>
        <w:bookmarkStart w:id="1034" w:name="Text10"/>
        <w:bookmarkStart w:id="1035" w:name="Text11"/>
        <w:bookmarkStart w:id="1036" w:name="Text1"/>
        <w:bookmarkStart w:id="1037" w:name="Text8"/>
        <w:bookmarkStart w:id="1038" w:name="Text9"/>
        <w:bookmarkStart w:id="1039" w:name="Text10"/>
        <w:bookmarkStart w:id="1040" w:name="Text11"/>
        <w:bookmarkStart w:id="1041" w:name="Text1"/>
        <w:bookmarkStart w:id="1042" w:name="Text8"/>
        <w:bookmarkStart w:id="1043" w:name="Text9"/>
        <w:bookmarkStart w:id="1044" w:name="Text10"/>
        <w:bookmarkStart w:id="1045" w:name="Text11"/>
        <w:bookmarkStart w:id="1046" w:name="Text1"/>
        <w:bookmarkStart w:id="1047" w:name="Text8"/>
        <w:bookmarkStart w:id="1048" w:name="Text9"/>
        <w:bookmarkStart w:id="1049" w:name="Text10"/>
        <w:bookmarkStart w:id="1050" w:name="Text11"/>
        <w:bookmarkStart w:id="1051" w:name="Text1"/>
        <w:bookmarkStart w:id="1052" w:name="Text8"/>
        <w:bookmarkStart w:id="1053" w:name="Text9"/>
        <w:bookmarkStart w:id="1054" w:name="Text10"/>
        <w:bookmarkStart w:id="1055" w:name="Text11"/>
        <w:bookmarkStart w:id="1056" w:name="Text1"/>
        <w:bookmarkStart w:id="1057" w:name="Text8"/>
        <w:bookmarkStart w:id="1058" w:name="Text9"/>
        <w:bookmarkStart w:id="1059" w:name="Text10"/>
        <w:bookmarkStart w:id="1060" w:name="Text11"/>
        <w:bookmarkStart w:id="1061" w:name="Text1"/>
        <w:bookmarkStart w:id="1062" w:name="Text8"/>
        <w:bookmarkStart w:id="1063" w:name="Text9"/>
        <w:bookmarkStart w:id="1064" w:name="Text10"/>
        <w:bookmarkStart w:id="1065" w:name="Text11"/>
        <w:bookmarkStart w:id="1066" w:name="Text1"/>
        <w:bookmarkStart w:id="1067" w:name="Text8"/>
        <w:bookmarkStart w:id="1068" w:name="Text9"/>
        <w:bookmarkStart w:id="1069" w:name="Text10"/>
        <w:bookmarkStart w:id="1070" w:name="Text11"/>
        <w:bookmarkStart w:id="1071" w:name="Text1"/>
        <w:bookmarkStart w:id="1072" w:name="Text2"/>
        <w:bookmarkStart w:id="1073" w:name="Text7"/>
        <w:bookmarkStart w:id="1074" w:name="Text4"/>
        <w:bookmarkStart w:id="1075" w:name="Text5"/>
        <w:bookmarkStart w:id="1076" w:name="Text6"/>
        <w:bookmarkStart w:id="1077" w:name="Text8"/>
        <w:bookmarkStart w:id="1078" w:name="Text9"/>
        <w:bookmarkStart w:id="1079" w:name="Text10"/>
        <w:bookmarkStart w:id="1080" w:name="Text11"/>
        <w:bookmarkStart w:id="1081" w:name="Text1"/>
        <w:bookmarkStart w:id="1082" w:name="Text8"/>
        <w:bookmarkStart w:id="1083" w:name="Text9"/>
        <w:bookmarkStart w:id="1084" w:name="Text10"/>
        <w:bookmarkStart w:id="1085" w:name="Text11"/>
        <w:bookmarkStart w:id="1086" w:name="Text1"/>
        <w:bookmarkStart w:id="1087" w:name="Text8"/>
        <w:bookmarkStart w:id="1088" w:name="Text9"/>
        <w:bookmarkStart w:id="1089" w:name="Text10"/>
        <w:bookmarkStart w:id="1090" w:name="Text11"/>
        <w:bookmarkStart w:id="1091" w:name="Text1"/>
        <w:bookmarkStart w:id="1092" w:name="Text8"/>
        <w:bookmarkStart w:id="1093" w:name="Text9"/>
        <w:bookmarkStart w:id="1094" w:name="Text10"/>
        <w:bookmarkStart w:id="1095" w:name="Text11"/>
        <w:bookmarkStart w:id="1096" w:name="Text1"/>
        <w:bookmarkStart w:id="1097" w:name="Text8"/>
        <w:bookmarkStart w:id="1098" w:name="Text9"/>
        <w:bookmarkStart w:id="1099" w:name="Text10"/>
        <w:bookmarkStart w:id="1100" w:name="Text11"/>
        <w:bookmarkStart w:id="1101" w:name="Text1"/>
        <w:bookmarkStart w:id="1102" w:name="Text8"/>
        <w:bookmarkStart w:id="1103" w:name="Text9"/>
        <w:bookmarkStart w:id="1104" w:name="Text10"/>
        <w:bookmarkStart w:id="1105" w:name="Text11"/>
        <w:bookmarkStart w:id="1106" w:name="Text1"/>
        <w:bookmarkStart w:id="1107" w:name="Text8"/>
        <w:bookmarkStart w:id="1108" w:name="Text9"/>
        <w:bookmarkStart w:id="1109" w:name="Text10"/>
        <w:bookmarkStart w:id="1110" w:name="Text11"/>
        <w:bookmarkStart w:id="1111" w:name="Text1"/>
        <w:bookmarkStart w:id="1112" w:name="Text8"/>
        <w:bookmarkStart w:id="1113" w:name="Text9"/>
        <w:bookmarkStart w:id="1114" w:name="Text10"/>
        <w:bookmarkStart w:id="1115" w:name="Text11"/>
        <w:bookmarkStart w:id="1116" w:name="Text1"/>
        <w:bookmarkStart w:id="1117" w:name="Text8"/>
        <w:bookmarkStart w:id="1118" w:name="Text9"/>
        <w:bookmarkStart w:id="1119" w:name="Text10"/>
        <w:bookmarkStart w:id="1120" w:name="Text11"/>
        <w:bookmarkStart w:id="1121" w:name="Text1"/>
        <w:bookmarkStart w:id="1122" w:name="Text8"/>
        <w:bookmarkStart w:id="1123" w:name="Text9"/>
        <w:bookmarkStart w:id="1124" w:name="Text10"/>
        <w:bookmarkStart w:id="1125" w:name="Text11"/>
        <w:bookmarkStart w:id="1126" w:name="Text1"/>
        <w:bookmarkStart w:id="1127" w:name="Text8"/>
        <w:bookmarkStart w:id="1128" w:name="Text9"/>
        <w:bookmarkStart w:id="1129" w:name="Text10"/>
        <w:bookmarkStart w:id="1130" w:name="Text11"/>
        <w:bookmarkStart w:id="1131" w:name="Text1"/>
        <w:bookmarkStart w:id="1132" w:name="Text8"/>
        <w:bookmarkStart w:id="1133" w:name="Text9"/>
        <w:bookmarkStart w:id="1134" w:name="Text10"/>
        <w:bookmarkStart w:id="1135" w:name="Text11"/>
        <w:bookmarkStart w:id="1136" w:name="Text1"/>
        <w:bookmarkStart w:id="1137" w:name="Text8"/>
        <w:bookmarkStart w:id="1138" w:name="Text9"/>
        <w:bookmarkStart w:id="1139" w:name="Text10"/>
        <w:bookmarkStart w:id="1140" w:name="Text11"/>
        <w:bookmarkStart w:id="1141" w:name="Text1"/>
        <w:bookmarkStart w:id="1142" w:name="Text8"/>
        <w:bookmarkStart w:id="1143" w:name="Text9"/>
        <w:bookmarkStart w:id="1144" w:name="Text10"/>
        <w:bookmarkStart w:id="1145" w:name="Text11"/>
        <w:bookmarkStart w:id="1146" w:name="Text1"/>
        <w:bookmarkStart w:id="1147" w:name="Text8"/>
        <w:bookmarkStart w:id="1148" w:name="Text9"/>
        <w:bookmarkStart w:id="1149" w:name="Text10"/>
        <w:bookmarkStart w:id="1150" w:name="Text11"/>
        <w:bookmarkStart w:id="1151" w:name="Text1"/>
        <w:bookmarkStart w:id="1152" w:name="Text8"/>
        <w:bookmarkStart w:id="1153" w:name="Text9"/>
        <w:bookmarkStart w:id="1154" w:name="Text10"/>
        <w:bookmarkStart w:id="1155" w:name="Text11"/>
        <w:bookmarkStart w:id="1156" w:name="Text1"/>
        <w:bookmarkStart w:id="1157" w:name="Text8"/>
        <w:bookmarkStart w:id="1158" w:name="Text9"/>
        <w:bookmarkStart w:id="1159" w:name="Text10"/>
        <w:bookmarkStart w:id="1160" w:name="Text11"/>
        <w:bookmarkStart w:id="1161" w:name="Text1"/>
        <w:bookmarkStart w:id="1162" w:name="Text8"/>
        <w:bookmarkStart w:id="1163" w:name="Text9"/>
        <w:bookmarkStart w:id="1164" w:name="Text10"/>
        <w:bookmarkStart w:id="1165" w:name="Text11"/>
        <w:bookmarkStart w:id="1166" w:name="Text1"/>
        <w:bookmarkStart w:id="1167" w:name="Text8"/>
        <w:bookmarkStart w:id="1168" w:name="Text9"/>
        <w:bookmarkStart w:id="1169" w:name="Text10"/>
        <w:bookmarkStart w:id="1170" w:name="Text11"/>
        <w:bookmarkStart w:id="1171" w:name="Text1"/>
        <w:bookmarkStart w:id="1172" w:name="Text8"/>
        <w:bookmarkStart w:id="1173" w:name="Text9"/>
        <w:bookmarkStart w:id="1174" w:name="Text10"/>
        <w:bookmarkStart w:id="1175" w:name="Text11"/>
        <w:bookmarkStart w:id="1176" w:name="Text1"/>
        <w:bookmarkStart w:id="1177" w:name="Text8"/>
        <w:bookmarkStart w:id="1178" w:name="Text9"/>
        <w:bookmarkStart w:id="1179" w:name="Text10"/>
        <w:bookmarkStart w:id="1180" w:name="Text11"/>
        <w:bookmarkStart w:id="1181" w:name="Text1"/>
        <w:bookmarkStart w:id="1182" w:name="Text8"/>
        <w:bookmarkStart w:id="1183" w:name="Text9"/>
        <w:bookmarkStart w:id="1184" w:name="Text10"/>
        <w:bookmarkStart w:id="1185" w:name="Text11"/>
        <w:bookmarkStart w:id="1186" w:name="Text1"/>
        <w:bookmarkStart w:id="1187" w:name="Text8"/>
        <w:bookmarkStart w:id="1188" w:name="Text9"/>
        <w:bookmarkStart w:id="1189" w:name="Text10"/>
        <w:bookmarkStart w:id="1190" w:name="Text11"/>
        <w:bookmarkStart w:id="1191" w:name="Text1"/>
        <w:bookmarkStart w:id="1192" w:name="Text8"/>
        <w:bookmarkStart w:id="1193" w:name="Text9"/>
        <w:bookmarkStart w:id="1194" w:name="Text10"/>
        <w:bookmarkStart w:id="1195" w:name="Text11"/>
        <w:bookmarkStart w:id="1196" w:name="Text1"/>
        <w:bookmarkStart w:id="1197" w:name="Text8"/>
        <w:bookmarkStart w:id="1198" w:name="Text9"/>
        <w:bookmarkStart w:id="1199" w:name="Text10"/>
        <w:bookmarkStart w:id="1200" w:name="Text11"/>
        <w:bookmarkStart w:id="1201" w:name="Text1"/>
        <w:bookmarkStart w:id="1202" w:name="Text8"/>
        <w:bookmarkStart w:id="1203" w:name="Text9"/>
        <w:bookmarkStart w:id="1204" w:name="Text10"/>
        <w:bookmarkStart w:id="1205" w:name="Text11"/>
        <w:bookmarkStart w:id="1206" w:name="Text1"/>
        <w:bookmarkStart w:id="1207" w:name="Text8"/>
        <w:bookmarkStart w:id="1208" w:name="Text9"/>
        <w:bookmarkStart w:id="1209" w:name="Text10"/>
        <w:bookmarkStart w:id="1210" w:name="Text11"/>
        <w:bookmarkStart w:id="1211" w:name="Text1"/>
        <w:bookmarkStart w:id="1212" w:name="Text8"/>
        <w:bookmarkStart w:id="1213" w:name="Text9"/>
        <w:bookmarkStart w:id="1214" w:name="Text10"/>
        <w:bookmarkStart w:id="1215" w:name="Text11"/>
        <w:bookmarkStart w:id="1216" w:name="Text1"/>
        <w:bookmarkStart w:id="1217" w:name="Text8"/>
        <w:bookmarkStart w:id="1218" w:name="Text9"/>
        <w:bookmarkStart w:id="1219" w:name="Text10"/>
        <w:bookmarkStart w:id="1220" w:name="Text11"/>
        <w:bookmarkStart w:id="1221" w:name="Text1"/>
        <w:bookmarkStart w:id="1222" w:name="Text8"/>
        <w:bookmarkStart w:id="1223" w:name="Text9"/>
        <w:bookmarkStart w:id="1224" w:name="Text10"/>
        <w:bookmarkStart w:id="1225" w:name="Text11"/>
        <w:bookmarkStart w:id="1226" w:name="Text1"/>
        <w:bookmarkStart w:id="1227" w:name="Text8"/>
        <w:bookmarkStart w:id="1228" w:name="Text9"/>
        <w:bookmarkStart w:id="1229" w:name="Text10"/>
        <w:bookmarkStart w:id="1230" w:name="Text11"/>
        <w:bookmarkStart w:id="1231" w:name="Text1"/>
        <w:bookmarkStart w:id="1232" w:name="Text8"/>
        <w:bookmarkStart w:id="1233" w:name="Text9"/>
        <w:bookmarkStart w:id="1234" w:name="Text10"/>
        <w:bookmarkStart w:id="1235" w:name="Text11"/>
        <w:bookmarkStart w:id="1236" w:name="Text1"/>
        <w:bookmarkStart w:id="1237" w:name="Text8"/>
        <w:bookmarkStart w:id="1238" w:name="Text9"/>
        <w:bookmarkStart w:id="1239" w:name="Text10"/>
        <w:bookmarkStart w:id="1240" w:name="Text11"/>
        <w:bookmarkStart w:id="1241" w:name="Text1"/>
        <w:bookmarkStart w:id="1242" w:name="Text8"/>
        <w:bookmarkStart w:id="1243" w:name="Text9"/>
        <w:bookmarkStart w:id="1244" w:name="Text10"/>
        <w:bookmarkStart w:id="1245" w:name="Text11"/>
        <w:bookmarkStart w:id="1246" w:name="Text1"/>
        <w:bookmarkStart w:id="1247" w:name="Text8"/>
        <w:bookmarkStart w:id="1248" w:name="Text9"/>
        <w:bookmarkStart w:id="1249" w:name="Text10"/>
        <w:bookmarkStart w:id="1250" w:name="Text11"/>
        <w:bookmarkStart w:id="1251" w:name="Text1"/>
        <w:bookmarkStart w:id="1252" w:name="Text8"/>
        <w:bookmarkStart w:id="1253" w:name="Text9"/>
        <w:bookmarkStart w:id="1254" w:name="Text10"/>
        <w:bookmarkStart w:id="1255" w:name="Text11"/>
        <w:bookmarkStart w:id="1256" w:name="Text1"/>
        <w:bookmarkStart w:id="1257" w:name="Text8"/>
        <w:bookmarkStart w:id="1258" w:name="Text9"/>
        <w:bookmarkStart w:id="1259" w:name="Text10"/>
        <w:bookmarkStart w:id="1260" w:name="Text11"/>
        <w:bookmarkStart w:id="1261" w:name="Text1"/>
        <w:bookmarkStart w:id="1262" w:name="Text8"/>
        <w:bookmarkStart w:id="1263" w:name="Text9"/>
        <w:bookmarkStart w:id="1264" w:name="Text10"/>
        <w:bookmarkStart w:id="1265" w:name="Text11"/>
        <w:bookmarkStart w:id="1266" w:name="Text1"/>
        <w:bookmarkStart w:id="1267" w:name="Text8"/>
        <w:bookmarkStart w:id="1268" w:name="Text9"/>
        <w:bookmarkStart w:id="1269" w:name="Text10"/>
        <w:bookmarkStart w:id="1270" w:name="Text11"/>
        <w:bookmarkStart w:id="1271" w:name="Text1"/>
        <w:bookmarkStart w:id="1272" w:name="Text8"/>
        <w:bookmarkStart w:id="1273" w:name="Text9"/>
        <w:bookmarkStart w:id="1274" w:name="Text10"/>
        <w:bookmarkStart w:id="1275" w:name="Text11"/>
        <w:bookmarkStart w:id="1276" w:name="Text1"/>
        <w:bookmarkStart w:id="1277" w:name="Text8"/>
        <w:bookmarkStart w:id="1278" w:name="Text9"/>
        <w:bookmarkStart w:id="1279" w:name="Text10"/>
        <w:bookmarkStart w:id="1280" w:name="Text11"/>
        <w:bookmarkStart w:id="1281" w:name="Text1"/>
        <w:bookmarkStart w:id="1282" w:name="Text8"/>
        <w:bookmarkStart w:id="1283" w:name="Text9"/>
        <w:bookmarkStart w:id="1284" w:name="Text10"/>
        <w:bookmarkStart w:id="1285" w:name="Text11"/>
        <w:bookmarkStart w:id="1286" w:name="Text1"/>
        <w:bookmarkStart w:id="1287" w:name="Text8"/>
        <w:bookmarkStart w:id="1288" w:name="Text9"/>
        <w:bookmarkStart w:id="1289" w:name="Text10"/>
        <w:bookmarkStart w:id="1290" w:name="Text11"/>
        <w:bookmarkStart w:id="1291" w:name="Text1"/>
        <w:bookmarkStart w:id="1292" w:name="Text8"/>
        <w:bookmarkStart w:id="1293" w:name="Text9"/>
        <w:bookmarkStart w:id="1294" w:name="Text10"/>
        <w:bookmarkStart w:id="1295" w:name="Text11"/>
        <w:bookmarkStart w:id="1296" w:name="Text1"/>
        <w:bookmarkStart w:id="1297" w:name="Text8"/>
        <w:bookmarkStart w:id="1298" w:name="Text9"/>
        <w:bookmarkStart w:id="1299" w:name="Text10"/>
        <w:bookmarkStart w:id="1300" w:name="Text11"/>
        <w:bookmarkStart w:id="1301" w:name="Text1"/>
        <w:bookmarkStart w:id="1302" w:name="Text8"/>
        <w:bookmarkStart w:id="1303" w:name="Text9"/>
        <w:bookmarkStart w:id="1304" w:name="Text10"/>
        <w:bookmarkStart w:id="1305" w:name="Text11"/>
        <w:bookmarkStart w:id="1306" w:name="Text1"/>
        <w:bookmarkStart w:id="1307" w:name="Text8"/>
        <w:bookmarkStart w:id="1308" w:name="Text9"/>
        <w:bookmarkStart w:id="1309" w:name="Text10"/>
        <w:bookmarkStart w:id="1310" w:name="Text11"/>
        <w:bookmarkStart w:id="1311" w:name="Text1"/>
        <w:bookmarkStart w:id="1312" w:name="Text8"/>
        <w:bookmarkStart w:id="1313" w:name="Text9"/>
        <w:bookmarkStart w:id="1314" w:name="Text10"/>
        <w:bookmarkStart w:id="1315" w:name="Text11"/>
        <w:bookmarkStart w:id="1316" w:name="Text1"/>
        <w:bookmarkStart w:id="1317" w:name="Text2"/>
        <w:bookmarkStart w:id="1318" w:name="Text7"/>
        <w:bookmarkStart w:id="1319" w:name="Text4"/>
        <w:bookmarkStart w:id="1320" w:name="Text5"/>
        <w:bookmarkStart w:id="1321" w:name="Text6"/>
        <w:bookmarkStart w:id="1322" w:name="Text7"/>
        <w:bookmarkStart w:id="1323" w:name="Text8"/>
        <w:bookmarkStart w:id="1324" w:name="Text9"/>
        <w:bookmarkStart w:id="1325" w:name="Text10"/>
        <w:bookmarkStart w:id="1326" w:name="Text11"/>
        <w:bookmarkStart w:id="1327" w:name="Text1"/>
        <w:bookmarkStart w:id="1328" w:name="Text2"/>
        <w:bookmarkStart w:id="1329" w:name="Text7"/>
        <w:bookmarkStart w:id="1330" w:name="Text4"/>
        <w:bookmarkStart w:id="1331" w:name="Text6"/>
        <w:bookmarkStart w:id="1332" w:name="Text5"/>
        <w:bookmarkStart w:id="1333" w:name="Text7"/>
        <w:bookmarkStart w:id="1334" w:name="Text8"/>
        <w:bookmarkStart w:id="1335" w:name="Text9"/>
        <w:bookmarkStart w:id="1336" w:name="Text10"/>
        <w:bookmarkStart w:id="1337" w:name="Text11"/>
        <w:bookmarkStart w:id="1338" w:name="Text1"/>
        <w:bookmarkStart w:id="1339" w:name="Text2"/>
        <w:bookmarkStart w:id="1340" w:name="Text4"/>
        <w:bookmarkStart w:id="1341" w:name="Text5"/>
        <w:bookmarkStart w:id="1342" w:name="Text6"/>
        <w:bookmarkStart w:id="1343" w:name="Text8"/>
        <w:bookmarkStart w:id="1344" w:name="Text9"/>
        <w:bookmarkStart w:id="1345" w:name="Text10"/>
        <w:bookmarkStart w:id="1346" w:name="Text11"/>
        <w:bookmarkStart w:id="1347" w:name="Text1"/>
        <w:bookmarkStart w:id="1348" w:name="Text2"/>
        <w:bookmarkStart w:id="1349" w:name="Text7"/>
        <w:bookmarkStart w:id="1350" w:name="Text4"/>
        <w:bookmarkStart w:id="1351" w:name="Text5"/>
        <w:bookmarkStart w:id="1352" w:name="Text6"/>
        <w:bookmarkStart w:id="1353" w:name="Text5"/>
        <w:bookmarkStart w:id="1354" w:name="Text6"/>
        <w:bookmarkStart w:id="1355" w:name="Text2"/>
        <w:bookmarkStart w:id="1356" w:name="Text7"/>
        <w:bookmarkStart w:id="1357" w:name="Text4"/>
        <w:bookmarkStart w:id="1358" w:name="Text5"/>
        <w:bookmarkStart w:id="1359" w:name="Text6"/>
        <w:bookmarkStart w:id="1360" w:name="Text8"/>
        <w:bookmarkStart w:id="1361" w:name="Text9"/>
        <w:bookmarkStart w:id="1362" w:name="Text10"/>
        <w:bookmarkStart w:id="1363" w:name="Text11"/>
        <w:bookmarkStart w:id="1364" w:name="Text1"/>
        <w:bookmarkStart w:id="1365" w:name="Text7"/>
        <w:bookmarkStart w:id="1366" w:name="Text8"/>
        <w:bookmarkStart w:id="1367" w:name="Text9"/>
        <w:bookmarkStart w:id="1368" w:name="Text10"/>
        <w:bookmarkStart w:id="1369" w:name="Text11"/>
        <w:bookmarkStart w:id="1370" w:name="Text1"/>
        <w:bookmarkStart w:id="1371" w:name="Text2"/>
        <w:bookmarkStart w:id="1372" w:name="Text7"/>
        <w:bookmarkStart w:id="1373" w:name="Text4"/>
        <w:bookmarkStart w:id="1374" w:name="Text6"/>
        <w:bookmarkStart w:id="1375" w:name="Text5"/>
        <w:bookmarkStart w:id="1376" w:name="Text7"/>
        <w:bookmarkStart w:id="1377" w:name="Text8"/>
        <w:bookmarkStart w:id="1378" w:name="Text9"/>
        <w:bookmarkStart w:id="1379" w:name="Text10"/>
        <w:bookmarkStart w:id="1380" w:name="Text11"/>
        <w:bookmarkStart w:id="1381" w:name="Text1"/>
        <w:bookmarkStart w:id="1382" w:name="Text2"/>
        <w:bookmarkStart w:id="1383" w:name="Text4"/>
        <w:bookmarkStart w:id="1384" w:name="Text5"/>
        <w:bookmarkStart w:id="1385" w:name="Text6"/>
        <w:bookmarkStart w:id="1386" w:name="Text8"/>
        <w:bookmarkStart w:id="1387" w:name="Text9"/>
        <w:bookmarkStart w:id="1388" w:name="Text10"/>
        <w:bookmarkStart w:id="1389" w:name="Text11"/>
        <w:bookmarkStart w:id="1390" w:name="Text1"/>
        <w:bookmarkStart w:id="1391" w:name="Text2"/>
        <w:bookmarkStart w:id="1392" w:name="Text7"/>
        <w:bookmarkStart w:id="1393" w:name="Text4"/>
        <w:bookmarkStart w:id="1394" w:name="Text5"/>
        <w:bookmarkStart w:id="1395" w:name="Text6"/>
        <w:bookmarkStart w:id="1396" w:name="Text5"/>
        <w:bookmarkStart w:id="1397" w:name="Text6"/>
        <w:bookmarkStart w:id="1398" w:name="Text2"/>
        <w:bookmarkStart w:id="1399" w:name="Text7"/>
        <w:bookmarkStart w:id="1400" w:name="Text4"/>
        <w:bookmarkStart w:id="1401" w:name="Text5"/>
        <w:bookmarkStart w:id="1402" w:name="Text6"/>
        <w:bookmarkStart w:id="1403" w:name="Text8"/>
        <w:bookmarkStart w:id="1404" w:name="Text9"/>
        <w:bookmarkStart w:id="1405" w:name="Text10"/>
        <w:bookmarkStart w:id="1406" w:name="Text11"/>
        <w:bookmarkStart w:id="1407" w:name="Text1"/>
        <w:bookmarkStart w:id="1408" w:name="Text7"/>
        <w:bookmarkStart w:id="1409" w:name="Text8"/>
        <w:bookmarkStart w:id="1410" w:name="Text9"/>
        <w:bookmarkStart w:id="1411" w:name="Text10"/>
        <w:bookmarkStart w:id="1412" w:name="Text11"/>
        <w:bookmarkStart w:id="1413" w:name="Text1"/>
        <w:bookmarkStart w:id="1414" w:name="Text2"/>
        <w:bookmarkStart w:id="1415" w:name="Text7"/>
        <w:bookmarkStart w:id="1416" w:name="Text4"/>
        <w:bookmarkStart w:id="1417" w:name="Text6"/>
        <w:bookmarkStart w:id="1418" w:name="Text5"/>
        <w:bookmarkStart w:id="1419" w:name="Text7"/>
        <w:bookmarkStart w:id="1420" w:name="Text8"/>
        <w:bookmarkStart w:id="1421" w:name="Text9"/>
        <w:bookmarkStart w:id="1422" w:name="Text10"/>
        <w:bookmarkStart w:id="1423" w:name="Text11"/>
        <w:bookmarkStart w:id="1424" w:name="Text1"/>
        <w:bookmarkStart w:id="1425" w:name="Text2"/>
        <w:bookmarkStart w:id="1426" w:name="Text4"/>
        <w:bookmarkStart w:id="1427" w:name="Text5"/>
        <w:bookmarkStart w:id="1428" w:name="Text6"/>
        <w:bookmarkStart w:id="1429" w:name="Text8"/>
        <w:bookmarkStart w:id="1430" w:name="Text9"/>
        <w:bookmarkStart w:id="1431" w:name="Text10"/>
        <w:bookmarkStart w:id="1432" w:name="Text11"/>
        <w:bookmarkStart w:id="1433" w:name="Text1"/>
        <w:bookmarkStart w:id="1434" w:name="Text2"/>
        <w:bookmarkStart w:id="1435" w:name="Text7"/>
        <w:bookmarkStart w:id="1436" w:name="Text4"/>
        <w:bookmarkStart w:id="1437" w:name="Text5"/>
        <w:bookmarkStart w:id="1438" w:name="Text6"/>
        <w:bookmarkStart w:id="1439" w:name="Text5"/>
        <w:bookmarkStart w:id="1440" w:name="Text6"/>
        <w:bookmarkStart w:id="1441" w:name="Text2"/>
        <w:bookmarkStart w:id="1442" w:name="Text7"/>
        <w:bookmarkStart w:id="1443" w:name="Text4"/>
        <w:bookmarkStart w:id="1444" w:name="Text5"/>
        <w:bookmarkStart w:id="1445" w:name="Text6"/>
        <w:bookmarkStart w:id="1446" w:name="Text8"/>
        <w:bookmarkStart w:id="1447" w:name="Text9"/>
        <w:bookmarkStart w:id="1448" w:name="Text10"/>
        <w:bookmarkStart w:id="1449" w:name="Text11"/>
        <w:bookmarkStart w:id="1450" w:name="Text1"/>
        <w:bookmarkStart w:id="1451" w:name="Text7"/>
        <w:bookmarkStart w:id="1452" w:name="Text8"/>
        <w:bookmarkStart w:id="1453" w:name="Text9"/>
        <w:bookmarkStart w:id="1454" w:name="Text10"/>
        <w:bookmarkStart w:id="1455" w:name="Text11"/>
        <w:bookmarkStart w:id="1456" w:name="Text1"/>
        <w:bookmarkStart w:id="1457" w:name="Text2"/>
        <w:bookmarkStart w:id="1458" w:name="Text7"/>
        <w:bookmarkStart w:id="1459" w:name="Text4"/>
        <w:bookmarkStart w:id="1460" w:name="Text6"/>
        <w:bookmarkStart w:id="1461" w:name="Text5"/>
        <w:bookmarkStart w:id="1462" w:name="Text7"/>
        <w:bookmarkStart w:id="1463" w:name="Text8"/>
        <w:bookmarkStart w:id="1464" w:name="Text9"/>
        <w:bookmarkStart w:id="1465" w:name="Text10"/>
        <w:bookmarkStart w:id="1466" w:name="Text11"/>
        <w:bookmarkStart w:id="1467" w:name="Text1"/>
        <w:bookmarkStart w:id="1468" w:name="Text2"/>
        <w:bookmarkStart w:id="1469" w:name="Text4"/>
        <w:bookmarkStart w:id="1470" w:name="Text5"/>
        <w:bookmarkStart w:id="1471" w:name="Text6"/>
        <w:bookmarkStart w:id="1472" w:name="Text8"/>
        <w:bookmarkStart w:id="1473" w:name="Text9"/>
        <w:bookmarkStart w:id="1474" w:name="Text10"/>
        <w:bookmarkStart w:id="1475" w:name="Text11"/>
        <w:bookmarkStart w:id="1476" w:name="Text1"/>
        <w:bookmarkStart w:id="1477" w:name="Text2"/>
        <w:bookmarkStart w:id="1478" w:name="Text7"/>
        <w:bookmarkStart w:id="1479" w:name="Text4"/>
        <w:bookmarkStart w:id="1480" w:name="Text5"/>
        <w:bookmarkStart w:id="1481" w:name="Text6"/>
        <w:bookmarkStart w:id="1482" w:name="Text5"/>
        <w:bookmarkStart w:id="1483" w:name="Text6"/>
        <w:bookmarkStart w:id="1484" w:name="Text2"/>
        <w:bookmarkStart w:id="1485" w:name="Text7"/>
        <w:bookmarkStart w:id="1486" w:name="Text4"/>
        <w:bookmarkStart w:id="1487" w:name="Text5"/>
        <w:bookmarkStart w:id="1488" w:name="Text6"/>
        <w:bookmarkStart w:id="1489" w:name="Text8"/>
        <w:bookmarkStart w:id="1490" w:name="Text9"/>
        <w:bookmarkStart w:id="1491" w:name="Text10"/>
        <w:bookmarkStart w:id="1492" w:name="Text11"/>
        <w:bookmarkStart w:id="1493" w:name="Text1"/>
        <w:bookmarkStart w:id="1494" w:name="Text7"/>
        <w:bookmarkStart w:id="1495" w:name="Text8"/>
        <w:bookmarkStart w:id="1496" w:name="Text9"/>
        <w:bookmarkStart w:id="1497" w:name="Text10"/>
        <w:bookmarkStart w:id="1498" w:name="Text11"/>
        <w:bookmarkStart w:id="1499" w:name="Text1"/>
        <w:bookmarkStart w:id="1500" w:name="Text2"/>
        <w:bookmarkStart w:id="1501" w:name="Text7"/>
        <w:bookmarkStart w:id="1502" w:name="Text4"/>
        <w:bookmarkStart w:id="1503" w:name="Text6"/>
        <w:bookmarkStart w:id="1504" w:name="Text5"/>
        <w:bookmarkStart w:id="1505" w:name="Text7"/>
        <w:bookmarkStart w:id="1506" w:name="Text8"/>
        <w:bookmarkStart w:id="1507" w:name="Text9"/>
        <w:bookmarkStart w:id="1508" w:name="Text10"/>
        <w:bookmarkStart w:id="1509" w:name="Text11"/>
        <w:bookmarkStart w:id="1510" w:name="Text1"/>
        <w:bookmarkStart w:id="1511" w:name="Text2"/>
        <w:bookmarkStart w:id="1512" w:name="Text4"/>
        <w:bookmarkStart w:id="1513" w:name="Text5"/>
        <w:bookmarkStart w:id="1514" w:name="Text6"/>
        <w:bookmarkStart w:id="1515" w:name="Text8"/>
        <w:bookmarkStart w:id="1516" w:name="Text9"/>
        <w:bookmarkStart w:id="1517" w:name="Text10"/>
        <w:bookmarkStart w:id="1518" w:name="Text11"/>
        <w:bookmarkStart w:id="1519" w:name="Text1"/>
        <w:bookmarkStart w:id="1520" w:name="Text2"/>
        <w:bookmarkStart w:id="1521" w:name="Text7"/>
        <w:bookmarkStart w:id="1522" w:name="Text4"/>
        <w:bookmarkStart w:id="1523" w:name="Text5"/>
        <w:bookmarkStart w:id="1524" w:name="Text6"/>
        <w:bookmarkStart w:id="1525" w:name="Text5"/>
        <w:bookmarkStart w:id="1526" w:name="Text6"/>
        <w:bookmarkStart w:id="1527" w:name="Text2"/>
        <w:bookmarkStart w:id="1528" w:name="Text7"/>
        <w:bookmarkStart w:id="1529" w:name="Text4"/>
        <w:bookmarkStart w:id="1530" w:name="Text5"/>
        <w:bookmarkStart w:id="1531" w:name="Text6"/>
        <w:bookmarkStart w:id="1532" w:name="Text8"/>
        <w:bookmarkStart w:id="1533" w:name="Text9"/>
        <w:bookmarkStart w:id="1534" w:name="Text10"/>
        <w:bookmarkStart w:id="1535" w:name="Text11"/>
        <w:bookmarkStart w:id="1536" w:name="Text1"/>
        <w:bookmarkStart w:id="1537" w:name="Text8"/>
        <w:bookmarkStart w:id="1538" w:name="Text9"/>
        <w:bookmarkStart w:id="1539" w:name="Text10"/>
        <w:bookmarkStart w:id="1540" w:name="Text11"/>
        <w:bookmarkStart w:id="1541" w:name="Text1"/>
        <w:bookmarkStart w:id="1542" w:name="Text2"/>
        <w:bookmarkStart w:id="1543" w:name="Text7"/>
        <w:bookmarkStart w:id="1544" w:name="Text4"/>
        <w:bookmarkStart w:id="1545" w:name="Text6"/>
        <w:bookmarkStart w:id="1546" w:name="Text5"/>
        <w:bookmarkStart w:id="1547" w:name="Text8"/>
        <w:bookmarkStart w:id="1548" w:name="Text9"/>
        <w:bookmarkStart w:id="1549" w:name="Text10"/>
        <w:bookmarkStart w:id="1550" w:name="Text11"/>
        <w:bookmarkStart w:id="1551" w:name="Text1"/>
        <w:bookmarkStart w:id="1552" w:name="Text2"/>
        <w:bookmarkStart w:id="1553" w:name="Text7"/>
        <w:bookmarkStart w:id="1554" w:name="Text4"/>
        <w:bookmarkStart w:id="1555" w:name="Text6"/>
        <w:bookmarkStart w:id="1556" w:name="Text5"/>
        <w:bookmarkStart w:id="1557" w:name="Text5"/>
        <w:bookmarkStart w:id="1558" w:name="Text7"/>
        <w:bookmarkStart w:id="1559" w:name="Text8"/>
        <w:bookmarkStart w:id="1560" w:name="Text9"/>
        <w:bookmarkStart w:id="1561" w:name="Text10"/>
        <w:bookmarkStart w:id="1562" w:name="Text11"/>
        <w:bookmarkStart w:id="1563" w:name="Text1"/>
        <w:bookmarkStart w:id="1564" w:name="Text2"/>
        <w:bookmarkStart w:id="1565" w:name="Text7"/>
        <w:bookmarkStart w:id="1566" w:name="Text4"/>
        <w:bookmarkStart w:id="1567" w:name="Text6"/>
        <w:bookmarkStart w:id="1568" w:name="Text5"/>
        <w:bookmarkStart w:id="1569" w:name="Text7"/>
        <w:bookmarkStart w:id="1570" w:name="Text8"/>
        <w:bookmarkStart w:id="1571" w:name="Text9"/>
        <w:bookmarkStart w:id="1572" w:name="Text10"/>
        <w:bookmarkStart w:id="1573" w:name="Text11"/>
        <w:bookmarkStart w:id="1574" w:name="Text1"/>
        <w:bookmarkStart w:id="1575" w:name="Text2"/>
        <w:bookmarkStart w:id="1576" w:name="Text4"/>
        <w:bookmarkStart w:id="1577" w:name="Text5"/>
        <w:bookmarkStart w:id="1578" w:name="Text6"/>
        <w:bookmarkStart w:id="1579" w:name="Text8"/>
        <w:bookmarkStart w:id="1580" w:name="Text9"/>
        <w:bookmarkStart w:id="1581" w:name="Text10"/>
        <w:bookmarkStart w:id="1582" w:name="Text11"/>
        <w:bookmarkStart w:id="1583" w:name="Text1"/>
        <w:bookmarkStart w:id="1584" w:name="Text2"/>
        <w:bookmarkStart w:id="1585" w:name="Text7"/>
        <w:bookmarkStart w:id="1586" w:name="Text4"/>
        <w:bookmarkStart w:id="1587" w:name="Text5"/>
        <w:bookmarkStart w:id="1588" w:name="Text6"/>
        <w:bookmarkStart w:id="1589" w:name="Text5"/>
        <w:bookmarkStart w:id="1590" w:name="Text6"/>
        <w:bookmarkStart w:id="1591" w:name="Text2"/>
        <w:bookmarkStart w:id="1592" w:name="Text7"/>
        <w:bookmarkStart w:id="1593" w:name="Text4"/>
        <w:bookmarkStart w:id="1594" w:name="Text5"/>
        <w:bookmarkStart w:id="1595" w:name="Text6"/>
        <w:bookmarkStart w:id="1596" w:name="Text8"/>
        <w:bookmarkStart w:id="1597" w:name="Text9"/>
        <w:bookmarkStart w:id="1598" w:name="Text10"/>
        <w:bookmarkStart w:id="1599" w:name="Text11"/>
        <w:bookmarkStart w:id="1600" w:name="Text1"/>
        <w:bookmarkStart w:id="1601" w:name="Text8"/>
        <w:bookmarkStart w:id="1602" w:name="Text9"/>
        <w:bookmarkStart w:id="1603" w:name="Text10"/>
        <w:bookmarkStart w:id="1604" w:name="Text11"/>
        <w:bookmarkStart w:id="1605" w:name="Text1"/>
        <w:bookmarkStart w:id="1606" w:name="Text2"/>
        <w:bookmarkStart w:id="1607" w:name="Text7"/>
        <w:bookmarkStart w:id="1608" w:name="Text4"/>
        <w:bookmarkStart w:id="1609" w:name="Text5"/>
        <w:bookmarkStart w:id="1610" w:name="Text6"/>
        <w:bookmarkStart w:id="1611" w:name="Text8"/>
        <w:bookmarkStart w:id="1612" w:name="Text9"/>
        <w:bookmarkStart w:id="1613" w:name="Text10"/>
        <w:bookmarkStart w:id="1614" w:name="Text11"/>
        <w:bookmarkStart w:id="1615" w:name="Text1"/>
        <w:bookmarkStart w:id="1616" w:name="Text2"/>
        <w:bookmarkStart w:id="1617" w:name="Text7"/>
        <w:bookmarkStart w:id="1618" w:name="Text4"/>
        <w:bookmarkStart w:id="1619" w:name="Text5"/>
        <w:bookmarkStart w:id="1620" w:name="Text6"/>
        <w:bookmarkStart w:id="1621" w:name="Text8"/>
        <w:bookmarkStart w:id="1622" w:name="Text9"/>
        <w:bookmarkStart w:id="1623" w:name="Text10"/>
        <w:bookmarkStart w:id="1624" w:name="Text11"/>
        <w:bookmarkStart w:id="1625" w:name="Text1"/>
        <w:bookmarkStart w:id="1626" w:name="Text2"/>
        <w:bookmarkStart w:id="1627" w:name="Text7"/>
        <w:bookmarkStart w:id="1628" w:name="Text4"/>
        <w:bookmarkStart w:id="1629" w:name="Text5"/>
        <w:bookmarkStart w:id="1630" w:name="Text6"/>
        <w:bookmarkStart w:id="1631" w:name="Text8"/>
        <w:bookmarkStart w:id="1632" w:name="Text9"/>
        <w:bookmarkStart w:id="1633" w:name="Text10"/>
        <w:bookmarkStart w:id="1634" w:name="Text11"/>
        <w:bookmarkStart w:id="1635" w:name="Text1"/>
        <w:bookmarkStart w:id="1636" w:name="Text2"/>
        <w:bookmarkStart w:id="1637" w:name="Text7"/>
        <w:bookmarkStart w:id="1638" w:name="Text4"/>
        <w:bookmarkStart w:id="1639" w:name="Text5"/>
        <w:bookmarkStart w:id="1640" w:name="Text6"/>
        <w:bookmarkStart w:id="1641" w:name="Text8"/>
        <w:bookmarkStart w:id="1642" w:name="Text9"/>
        <w:bookmarkStart w:id="1643" w:name="Text10"/>
        <w:bookmarkStart w:id="1644" w:name="Text11"/>
        <w:bookmarkStart w:id="1645" w:name="Text1"/>
        <w:bookmarkStart w:id="1646" w:name="Text2"/>
        <w:bookmarkStart w:id="1647" w:name="Text7"/>
        <w:bookmarkStart w:id="1648" w:name="Text4"/>
        <w:bookmarkStart w:id="1649" w:name="Text5"/>
        <w:bookmarkStart w:id="1650" w:name="Text6"/>
        <w:bookmarkStart w:id="1651" w:name="Text8"/>
        <w:bookmarkStart w:id="1652" w:name="Text9"/>
        <w:bookmarkStart w:id="1653" w:name="Text10"/>
        <w:bookmarkStart w:id="1654" w:name="Text11"/>
        <w:bookmarkStart w:id="1655" w:name="Text1"/>
        <w:bookmarkStart w:id="1656" w:name="Text2"/>
        <w:bookmarkStart w:id="1657" w:name="Text7"/>
        <w:bookmarkStart w:id="1658" w:name="Text4"/>
        <w:bookmarkStart w:id="1659" w:name="Text5"/>
        <w:bookmarkStart w:id="1660" w:name="Text6"/>
        <w:bookmarkStart w:id="1661" w:name="Text8"/>
        <w:bookmarkStart w:id="1662" w:name="Text9"/>
        <w:bookmarkStart w:id="1663" w:name="Text10"/>
        <w:bookmarkStart w:id="1664" w:name="Text11"/>
        <w:bookmarkStart w:id="1665" w:name="Text1"/>
        <w:bookmarkStart w:id="1666" w:name="Text2"/>
        <w:bookmarkStart w:id="1667" w:name="Text7"/>
        <w:bookmarkStart w:id="1668" w:name="Text4"/>
        <w:bookmarkStart w:id="1669" w:name="Text5"/>
        <w:bookmarkStart w:id="1670" w:name="Text6"/>
        <w:bookmarkStart w:id="1671" w:name="Text7"/>
        <w:bookmarkStart w:id="1672" w:name="Text8"/>
        <w:bookmarkStart w:id="1673" w:name="Text9"/>
        <w:bookmarkStart w:id="1674" w:name="Text10"/>
        <w:bookmarkStart w:id="1675" w:name="Text11"/>
        <w:bookmarkStart w:id="1676" w:name="Text1"/>
        <w:bookmarkStart w:id="1677" w:name="Text2"/>
        <w:bookmarkStart w:id="1678" w:name="Text4"/>
        <w:bookmarkStart w:id="1679" w:name="Text6"/>
        <w:bookmarkStart w:id="1680" w:name="Text5"/>
        <w:bookmarkStart w:id="1681" w:name="Text8"/>
        <w:bookmarkStart w:id="1682" w:name="Text9"/>
        <w:bookmarkStart w:id="1683" w:name="Text10"/>
        <w:bookmarkStart w:id="1684" w:name="Text11"/>
        <w:bookmarkStart w:id="1685" w:name="Text1"/>
        <w:bookmarkStart w:id="1686" w:name="Text2"/>
        <w:bookmarkStart w:id="1687" w:name="Text7"/>
        <w:bookmarkStart w:id="1688" w:name="Text4"/>
        <w:bookmarkStart w:id="1689" w:name="Text6"/>
        <w:bookmarkStart w:id="1690" w:name="Text5"/>
        <w:bookmarkStart w:id="1691" w:name="Text8"/>
        <w:bookmarkStart w:id="1692" w:name="Text9"/>
        <w:bookmarkStart w:id="1693" w:name="Text10"/>
        <w:bookmarkStart w:id="1694" w:name="Text11"/>
        <w:bookmarkStart w:id="1695" w:name="Text1"/>
        <w:bookmarkStart w:id="1696" w:name="Text2"/>
        <w:bookmarkStart w:id="1697" w:name="Text7"/>
        <w:bookmarkStart w:id="1698" w:name="Text4"/>
        <w:bookmarkStart w:id="1699" w:name="Text6"/>
        <w:bookmarkStart w:id="1700" w:name="Text5"/>
        <w:bookmarkStart w:id="1701" w:name="Text5"/>
        <w:bookmarkStart w:id="1702" w:name="Text7"/>
        <w:bookmarkStart w:id="1703" w:name="Text8"/>
        <w:bookmarkStart w:id="1704" w:name="Text9"/>
        <w:bookmarkStart w:id="1705" w:name="Text10"/>
        <w:bookmarkStart w:id="1706" w:name="Text11"/>
        <w:bookmarkStart w:id="1707" w:name="Text1"/>
        <w:bookmarkStart w:id="1708" w:name="Text2"/>
        <w:bookmarkStart w:id="1709" w:name="Text4"/>
        <w:bookmarkStart w:id="1710" w:name="Text6"/>
        <w:bookmarkStart w:id="1711" w:name="Text8"/>
        <w:bookmarkStart w:id="1712" w:name="Text9"/>
        <w:bookmarkStart w:id="1713" w:name="Text10"/>
        <w:bookmarkStart w:id="1714" w:name="Text11"/>
        <w:bookmarkStart w:id="1715" w:name="Text1"/>
        <w:bookmarkStart w:id="1716" w:name="Text2"/>
        <w:bookmarkStart w:id="1717" w:name="Text7"/>
        <w:bookmarkStart w:id="1718" w:name="Text4"/>
        <w:bookmarkStart w:id="1719" w:name="Text5"/>
        <w:bookmarkStart w:id="1720" w:name="Text6"/>
        <w:bookmarkStart w:id="1721" w:name="Text8"/>
        <w:bookmarkStart w:id="1722" w:name="Text9"/>
        <w:bookmarkStart w:id="1723" w:name="Text10"/>
        <w:bookmarkStart w:id="1724" w:name="Text11"/>
        <w:bookmarkStart w:id="1725" w:name="Text1"/>
        <w:bookmarkStart w:id="1726" w:name="Text2"/>
        <w:bookmarkStart w:id="1727" w:name="Text7"/>
        <w:bookmarkStart w:id="1728" w:name="Text4"/>
        <w:bookmarkStart w:id="1729" w:name="Text5"/>
        <w:bookmarkStart w:id="1730" w:name="Text6"/>
        <w:bookmarkStart w:id="1731" w:name="Text7"/>
        <w:bookmarkStart w:id="1732" w:name="Text8"/>
        <w:bookmarkStart w:id="1733" w:name="Text9"/>
        <w:bookmarkStart w:id="1734" w:name="Text10"/>
        <w:bookmarkStart w:id="1735" w:name="Text11"/>
        <w:bookmarkStart w:id="1736" w:name="Text1"/>
        <w:bookmarkStart w:id="1737" w:name="Text2"/>
        <w:bookmarkStart w:id="1738" w:name="Text4"/>
        <w:bookmarkStart w:id="1739" w:name="Text6"/>
        <w:bookmarkStart w:id="1740" w:name="Text5"/>
        <w:bookmarkStart w:id="1741" w:name="Text5"/>
        <w:bookmarkStart w:id="1742" w:name="Text2"/>
        <w:bookmarkStart w:id="1743" w:name="Text7"/>
        <w:bookmarkStart w:id="1744" w:name="Text4"/>
        <w:bookmarkStart w:id="1745" w:name="Text5"/>
        <w:bookmarkStart w:id="1746" w:name="Text6"/>
        <w:bookmarkStart w:id="1747" w:name="Text8"/>
        <w:bookmarkStart w:id="1748" w:name="Text9"/>
        <w:bookmarkStart w:id="1749" w:name="Text10"/>
        <w:bookmarkStart w:id="1750" w:name="Text11"/>
        <w:bookmarkStart w:id="1751" w:name="Text1"/>
        <w:bookmarkEnd w:id="0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bookmarkEnd w:id="10"/>
        <w:bookmarkEnd w:id="11"/>
        <w:bookmarkEnd w:id="12"/>
        <w:bookmarkEnd w:id="13"/>
        <w:bookmarkEnd w:id="14"/>
        <w:bookmarkEnd w:id="15"/>
        <w:bookmarkEnd w:id="16"/>
        <w:bookmarkEnd w:id="17"/>
        <w:bookmarkEnd w:id="18"/>
        <w:bookmarkEnd w:id="19"/>
        <w:bookmarkEnd w:id="20"/>
        <w:bookmarkEnd w:id="21"/>
        <w:bookmarkEnd w:id="22"/>
        <w:bookmarkEnd w:id="23"/>
        <w:bookmarkEnd w:id="24"/>
        <w:bookmarkEnd w:id="25"/>
        <w:bookmarkEnd w:id="26"/>
        <w:bookmarkEnd w:id="27"/>
        <w:bookmarkEnd w:id="28"/>
        <w:bookmarkEnd w:id="29"/>
        <w:bookmarkEnd w:id="30"/>
        <w:bookmarkEnd w:id="31"/>
        <w:bookmarkEnd w:id="32"/>
        <w:bookmarkEnd w:id="33"/>
        <w:bookmarkEnd w:id="34"/>
        <w:bookmarkEnd w:id="35"/>
        <w:bookmarkEnd w:id="36"/>
        <w:bookmarkEnd w:id="37"/>
        <w:bookmarkEnd w:id="38"/>
        <w:bookmarkEnd w:id="39"/>
        <w:bookmarkEnd w:id="40"/>
        <w:bookmarkEnd w:id="41"/>
        <w:bookmarkEnd w:id="42"/>
        <w:bookmarkEnd w:id="43"/>
        <w:bookmarkEnd w:id="44"/>
        <w:bookmarkEnd w:id="45"/>
        <w:bookmarkEnd w:id="46"/>
        <w:bookmarkEnd w:id="47"/>
        <w:bookmarkEnd w:id="48"/>
        <w:bookmarkEnd w:id="49"/>
        <w:bookmarkEnd w:id="50"/>
        <w:bookmarkEnd w:id="51"/>
        <w:bookmarkEnd w:id="52"/>
        <w:bookmarkEnd w:id="53"/>
        <w:bookmarkEnd w:id="54"/>
        <w:bookmarkEnd w:id="55"/>
        <w:bookmarkEnd w:id="56"/>
        <w:bookmarkEnd w:id="57"/>
        <w:bookmarkEnd w:id="58"/>
        <w:bookmarkEnd w:id="59"/>
        <w:bookmarkEnd w:id="60"/>
        <w:bookmarkEnd w:id="61"/>
        <w:bookmarkEnd w:id="62"/>
        <w:bookmarkEnd w:id="63"/>
        <w:bookmarkEnd w:id="64"/>
        <w:bookmarkEnd w:id="65"/>
        <w:bookmarkEnd w:id="66"/>
        <w:bookmarkEnd w:id="67"/>
        <w:bookmarkEnd w:id="68"/>
        <w:bookmarkEnd w:id="69"/>
        <w:bookmarkEnd w:id="70"/>
        <w:bookmarkEnd w:id="71"/>
        <w:bookmarkEnd w:id="72"/>
        <w:bookmarkEnd w:id="73"/>
        <w:bookmarkEnd w:id="74"/>
        <w:bookmarkEnd w:id="75"/>
        <w:bookmarkEnd w:id="76"/>
        <w:bookmarkEnd w:id="77"/>
        <w:bookmarkEnd w:id="78"/>
        <w:bookmarkEnd w:id="79"/>
        <w:bookmarkEnd w:id="80"/>
        <w:bookmarkEnd w:id="81"/>
        <w:bookmarkEnd w:id="82"/>
        <w:bookmarkEnd w:id="83"/>
        <w:bookmarkEnd w:id="84"/>
        <w:bookmarkEnd w:id="85"/>
        <w:bookmarkEnd w:id="86"/>
        <w:bookmarkEnd w:id="87"/>
        <w:bookmarkEnd w:id="88"/>
        <w:bookmarkEnd w:id="89"/>
        <w:bookmarkEnd w:id="90"/>
        <w:bookmarkEnd w:id="91"/>
        <w:bookmarkEnd w:id="92"/>
        <w:bookmarkEnd w:id="93"/>
        <w:bookmarkEnd w:id="94"/>
        <w:bookmarkEnd w:id="95"/>
        <w:bookmarkEnd w:id="96"/>
        <w:bookmarkEnd w:id="97"/>
        <w:bookmarkEnd w:id="98"/>
        <w:bookmarkEnd w:id="99"/>
        <w:bookmarkEnd w:id="100"/>
        <w:bookmarkEnd w:id="101"/>
        <w:bookmarkEnd w:id="102"/>
        <w:bookmarkEnd w:id="103"/>
        <w:bookmarkEnd w:id="104"/>
        <w:bookmarkEnd w:id="105"/>
        <w:bookmarkEnd w:id="106"/>
        <w:bookmarkEnd w:id="107"/>
        <w:bookmarkEnd w:id="108"/>
        <w:bookmarkEnd w:id="109"/>
        <w:bookmarkEnd w:id="110"/>
        <w:bookmarkEnd w:id="111"/>
        <w:bookmarkEnd w:id="112"/>
        <w:bookmarkEnd w:id="113"/>
        <w:bookmarkEnd w:id="114"/>
        <w:bookmarkEnd w:id="115"/>
        <w:bookmarkEnd w:id="116"/>
        <w:bookmarkEnd w:id="117"/>
        <w:bookmarkEnd w:id="118"/>
        <w:bookmarkEnd w:id="119"/>
        <w:bookmarkEnd w:id="120"/>
        <w:bookmarkEnd w:id="121"/>
        <w:bookmarkEnd w:id="122"/>
        <w:bookmarkEnd w:id="123"/>
        <w:bookmarkEnd w:id="124"/>
        <w:bookmarkEnd w:id="125"/>
        <w:bookmarkEnd w:id="126"/>
        <w:bookmarkEnd w:id="127"/>
        <w:bookmarkEnd w:id="128"/>
        <w:bookmarkEnd w:id="129"/>
        <w:bookmarkEnd w:id="130"/>
        <w:bookmarkEnd w:id="131"/>
        <w:bookmarkEnd w:id="132"/>
        <w:bookmarkEnd w:id="133"/>
        <w:bookmarkEnd w:id="134"/>
        <w:bookmarkEnd w:id="135"/>
        <w:bookmarkEnd w:id="136"/>
        <w:bookmarkEnd w:id="137"/>
        <w:bookmarkEnd w:id="138"/>
        <w:bookmarkEnd w:id="139"/>
        <w:bookmarkEnd w:id="140"/>
        <w:bookmarkEnd w:id="141"/>
        <w:bookmarkEnd w:id="142"/>
        <w:bookmarkEnd w:id="143"/>
        <w:bookmarkEnd w:id="144"/>
        <w:bookmarkEnd w:id="145"/>
        <w:bookmarkEnd w:id="146"/>
        <w:bookmarkEnd w:id="147"/>
        <w:bookmarkEnd w:id="148"/>
        <w:bookmarkEnd w:id="149"/>
        <w:bookmarkEnd w:id="150"/>
        <w:bookmarkEnd w:id="151"/>
        <w:bookmarkEnd w:id="152"/>
        <w:bookmarkEnd w:id="153"/>
        <w:bookmarkEnd w:id="154"/>
        <w:bookmarkEnd w:id="155"/>
        <w:bookmarkEnd w:id="156"/>
        <w:bookmarkEnd w:id="157"/>
        <w:bookmarkEnd w:id="158"/>
        <w:bookmarkEnd w:id="159"/>
        <w:bookmarkEnd w:id="160"/>
        <w:bookmarkEnd w:id="161"/>
        <w:bookmarkEnd w:id="162"/>
        <w:bookmarkEnd w:id="163"/>
        <w:bookmarkEnd w:id="164"/>
        <w:bookmarkEnd w:id="165"/>
        <w:bookmarkEnd w:id="166"/>
        <w:bookmarkEnd w:id="167"/>
        <w:bookmarkEnd w:id="168"/>
        <w:bookmarkEnd w:id="169"/>
        <w:bookmarkEnd w:id="170"/>
        <w:bookmarkEnd w:id="171"/>
        <w:bookmarkEnd w:id="172"/>
        <w:bookmarkEnd w:id="173"/>
        <w:bookmarkEnd w:id="174"/>
        <w:bookmarkEnd w:id="175"/>
        <w:bookmarkEnd w:id="176"/>
        <w:bookmarkEnd w:id="177"/>
        <w:bookmarkEnd w:id="178"/>
        <w:bookmarkEnd w:id="179"/>
        <w:bookmarkEnd w:id="180"/>
        <w:bookmarkEnd w:id="181"/>
        <w:bookmarkEnd w:id="182"/>
        <w:bookmarkEnd w:id="183"/>
        <w:bookmarkEnd w:id="184"/>
        <w:bookmarkEnd w:id="185"/>
        <w:bookmarkEnd w:id="186"/>
        <w:bookmarkEnd w:id="187"/>
        <w:bookmarkEnd w:id="188"/>
        <w:bookmarkEnd w:id="189"/>
        <w:bookmarkEnd w:id="190"/>
        <w:bookmarkEnd w:id="191"/>
        <w:bookmarkEnd w:id="192"/>
        <w:bookmarkEnd w:id="193"/>
        <w:bookmarkEnd w:id="194"/>
        <w:bookmarkEnd w:id="195"/>
        <w:bookmarkEnd w:id="196"/>
        <w:bookmarkEnd w:id="197"/>
        <w:bookmarkEnd w:id="198"/>
        <w:bookmarkEnd w:id="199"/>
        <w:bookmarkEnd w:id="200"/>
        <w:bookmarkEnd w:id="201"/>
        <w:bookmarkEnd w:id="202"/>
        <w:bookmarkEnd w:id="203"/>
        <w:bookmarkEnd w:id="204"/>
        <w:bookmarkEnd w:id="205"/>
        <w:bookmarkEnd w:id="206"/>
        <w:bookmarkEnd w:id="207"/>
        <w:bookmarkEnd w:id="208"/>
        <w:bookmarkEnd w:id="209"/>
        <w:bookmarkEnd w:id="210"/>
        <w:bookmarkEnd w:id="211"/>
        <w:bookmarkEnd w:id="212"/>
        <w:bookmarkEnd w:id="213"/>
        <w:bookmarkEnd w:id="214"/>
        <w:bookmarkEnd w:id="215"/>
        <w:bookmarkEnd w:id="216"/>
        <w:bookmarkEnd w:id="217"/>
        <w:bookmarkEnd w:id="218"/>
        <w:bookmarkEnd w:id="219"/>
        <w:bookmarkEnd w:id="220"/>
        <w:bookmarkEnd w:id="221"/>
        <w:bookmarkEnd w:id="222"/>
        <w:bookmarkEnd w:id="223"/>
        <w:bookmarkEnd w:id="224"/>
        <w:bookmarkEnd w:id="225"/>
        <w:bookmarkEnd w:id="226"/>
        <w:bookmarkEnd w:id="227"/>
        <w:bookmarkEnd w:id="228"/>
        <w:bookmarkEnd w:id="229"/>
        <w:bookmarkEnd w:id="230"/>
        <w:bookmarkEnd w:id="231"/>
        <w:bookmarkEnd w:id="232"/>
        <w:bookmarkEnd w:id="233"/>
        <w:bookmarkEnd w:id="234"/>
        <w:bookmarkEnd w:id="235"/>
        <w:bookmarkEnd w:id="236"/>
        <w:bookmarkEnd w:id="237"/>
        <w:bookmarkEnd w:id="238"/>
        <w:bookmarkEnd w:id="239"/>
        <w:bookmarkEnd w:id="240"/>
        <w:bookmarkEnd w:id="241"/>
        <w:bookmarkEnd w:id="242"/>
        <w:bookmarkEnd w:id="243"/>
        <w:bookmarkEnd w:id="244"/>
        <w:bookmarkEnd w:id="245"/>
        <w:bookmarkEnd w:id="246"/>
        <w:bookmarkEnd w:id="247"/>
        <w:bookmarkEnd w:id="248"/>
        <w:bookmarkEnd w:id="249"/>
        <w:bookmarkEnd w:id="250"/>
        <w:bookmarkEnd w:id="251"/>
        <w:bookmarkEnd w:id="252"/>
        <w:bookmarkEnd w:id="253"/>
        <w:bookmarkEnd w:id="254"/>
        <w:bookmarkEnd w:id="255"/>
        <w:bookmarkEnd w:id="256"/>
        <w:bookmarkEnd w:id="257"/>
        <w:bookmarkEnd w:id="258"/>
        <w:bookmarkEnd w:id="259"/>
        <w:bookmarkEnd w:id="260"/>
        <w:bookmarkEnd w:id="261"/>
        <w:bookmarkEnd w:id="262"/>
        <w:bookmarkEnd w:id="263"/>
        <w:bookmarkEnd w:id="264"/>
        <w:bookmarkEnd w:id="265"/>
        <w:bookmarkEnd w:id="266"/>
        <w:bookmarkEnd w:id="267"/>
        <w:bookmarkEnd w:id="268"/>
        <w:bookmarkEnd w:id="269"/>
        <w:bookmarkEnd w:id="270"/>
        <w:bookmarkEnd w:id="271"/>
        <w:bookmarkEnd w:id="272"/>
        <w:bookmarkEnd w:id="273"/>
        <w:bookmarkEnd w:id="274"/>
        <w:bookmarkEnd w:id="275"/>
        <w:bookmarkEnd w:id="276"/>
        <w:bookmarkEnd w:id="277"/>
        <w:bookmarkEnd w:id="278"/>
        <w:bookmarkEnd w:id="279"/>
        <w:bookmarkEnd w:id="280"/>
        <w:bookmarkEnd w:id="281"/>
        <w:bookmarkEnd w:id="282"/>
        <w:bookmarkEnd w:id="283"/>
        <w:bookmarkEnd w:id="284"/>
        <w:bookmarkEnd w:id="285"/>
        <w:bookmarkEnd w:id="286"/>
        <w:bookmarkEnd w:id="287"/>
        <w:bookmarkEnd w:id="288"/>
        <w:bookmarkEnd w:id="289"/>
        <w:bookmarkEnd w:id="290"/>
        <w:bookmarkEnd w:id="291"/>
        <w:bookmarkEnd w:id="292"/>
        <w:bookmarkEnd w:id="293"/>
        <w:bookmarkEnd w:id="294"/>
        <w:bookmarkEnd w:id="295"/>
        <w:bookmarkEnd w:id="296"/>
        <w:bookmarkEnd w:id="297"/>
        <w:bookmarkEnd w:id="298"/>
        <w:bookmarkEnd w:id="299"/>
        <w:bookmarkEnd w:id="300"/>
        <w:bookmarkEnd w:id="301"/>
        <w:bookmarkEnd w:id="302"/>
        <w:bookmarkEnd w:id="303"/>
        <w:bookmarkEnd w:id="304"/>
        <w:bookmarkEnd w:id="305"/>
        <w:bookmarkEnd w:id="306"/>
        <w:bookmarkEnd w:id="307"/>
        <w:bookmarkEnd w:id="308"/>
        <w:bookmarkEnd w:id="309"/>
        <w:bookmarkEnd w:id="310"/>
        <w:bookmarkEnd w:id="311"/>
        <w:bookmarkEnd w:id="312"/>
        <w:bookmarkEnd w:id="313"/>
        <w:bookmarkEnd w:id="314"/>
        <w:bookmarkEnd w:id="315"/>
        <w:bookmarkEnd w:id="316"/>
        <w:bookmarkEnd w:id="317"/>
        <w:bookmarkEnd w:id="318"/>
        <w:bookmarkEnd w:id="319"/>
        <w:bookmarkEnd w:id="320"/>
        <w:bookmarkEnd w:id="321"/>
        <w:bookmarkEnd w:id="322"/>
        <w:bookmarkEnd w:id="323"/>
        <w:bookmarkEnd w:id="324"/>
        <w:bookmarkEnd w:id="325"/>
        <w:bookmarkEnd w:id="326"/>
        <w:bookmarkEnd w:id="327"/>
        <w:bookmarkEnd w:id="328"/>
        <w:bookmarkEnd w:id="329"/>
        <w:bookmarkEnd w:id="330"/>
        <w:bookmarkEnd w:id="331"/>
        <w:bookmarkEnd w:id="332"/>
        <w:bookmarkEnd w:id="333"/>
        <w:bookmarkEnd w:id="334"/>
        <w:bookmarkEnd w:id="335"/>
        <w:bookmarkEnd w:id="336"/>
        <w:bookmarkEnd w:id="337"/>
        <w:bookmarkEnd w:id="338"/>
        <w:bookmarkEnd w:id="339"/>
        <w:bookmarkEnd w:id="340"/>
        <w:bookmarkEnd w:id="341"/>
        <w:bookmarkEnd w:id="342"/>
        <w:bookmarkEnd w:id="343"/>
        <w:bookmarkEnd w:id="344"/>
        <w:bookmarkEnd w:id="345"/>
        <w:bookmarkEnd w:id="346"/>
        <w:bookmarkEnd w:id="347"/>
        <w:bookmarkEnd w:id="348"/>
        <w:bookmarkEnd w:id="349"/>
        <w:bookmarkEnd w:id="350"/>
        <w:bookmarkEnd w:id="351"/>
        <w:bookmarkEnd w:id="352"/>
        <w:bookmarkEnd w:id="353"/>
        <w:bookmarkEnd w:id="354"/>
        <w:bookmarkEnd w:id="355"/>
        <w:bookmarkEnd w:id="356"/>
        <w:bookmarkEnd w:id="357"/>
        <w:bookmarkEnd w:id="358"/>
        <w:bookmarkEnd w:id="359"/>
        <w:bookmarkEnd w:id="360"/>
        <w:bookmarkEnd w:id="361"/>
        <w:bookmarkEnd w:id="362"/>
        <w:bookmarkEnd w:id="363"/>
        <w:bookmarkEnd w:id="364"/>
        <w:bookmarkEnd w:id="365"/>
        <w:bookmarkEnd w:id="366"/>
        <w:bookmarkEnd w:id="367"/>
        <w:bookmarkEnd w:id="368"/>
        <w:bookmarkEnd w:id="369"/>
        <w:bookmarkEnd w:id="370"/>
        <w:bookmarkEnd w:id="371"/>
        <w:bookmarkEnd w:id="372"/>
        <w:bookmarkEnd w:id="373"/>
        <w:bookmarkEnd w:id="374"/>
        <w:bookmarkEnd w:id="375"/>
        <w:bookmarkEnd w:id="376"/>
        <w:bookmarkEnd w:id="377"/>
        <w:bookmarkEnd w:id="378"/>
        <w:bookmarkEnd w:id="379"/>
        <w:bookmarkEnd w:id="380"/>
        <w:bookmarkEnd w:id="381"/>
        <w:bookmarkEnd w:id="382"/>
        <w:bookmarkEnd w:id="383"/>
        <w:bookmarkEnd w:id="384"/>
        <w:bookmarkEnd w:id="385"/>
        <w:bookmarkEnd w:id="386"/>
        <w:bookmarkEnd w:id="387"/>
        <w:bookmarkEnd w:id="388"/>
        <w:bookmarkEnd w:id="389"/>
        <w:bookmarkEnd w:id="390"/>
        <w:bookmarkEnd w:id="391"/>
        <w:bookmarkEnd w:id="392"/>
        <w:bookmarkEnd w:id="393"/>
        <w:bookmarkEnd w:id="394"/>
        <w:bookmarkEnd w:id="395"/>
        <w:bookmarkEnd w:id="396"/>
        <w:bookmarkEnd w:id="397"/>
        <w:bookmarkEnd w:id="398"/>
        <w:bookmarkEnd w:id="399"/>
        <w:bookmarkEnd w:id="400"/>
        <w:bookmarkEnd w:id="401"/>
        <w:bookmarkEnd w:id="402"/>
        <w:bookmarkEnd w:id="403"/>
        <w:bookmarkEnd w:id="404"/>
        <w:bookmarkEnd w:id="405"/>
        <w:bookmarkEnd w:id="406"/>
        <w:bookmarkEnd w:id="407"/>
        <w:bookmarkEnd w:id="408"/>
        <w:bookmarkEnd w:id="409"/>
        <w:bookmarkEnd w:id="410"/>
        <w:bookmarkEnd w:id="411"/>
        <w:bookmarkEnd w:id="412"/>
        <w:bookmarkEnd w:id="413"/>
        <w:bookmarkEnd w:id="414"/>
        <w:bookmarkEnd w:id="415"/>
        <w:bookmarkEnd w:id="416"/>
        <w:bookmarkEnd w:id="417"/>
        <w:bookmarkEnd w:id="418"/>
        <w:bookmarkEnd w:id="419"/>
        <w:bookmarkEnd w:id="420"/>
        <w:bookmarkEnd w:id="421"/>
        <w:bookmarkEnd w:id="422"/>
        <w:bookmarkEnd w:id="423"/>
        <w:bookmarkEnd w:id="424"/>
        <w:bookmarkEnd w:id="425"/>
        <w:bookmarkEnd w:id="426"/>
        <w:bookmarkEnd w:id="427"/>
        <w:bookmarkEnd w:id="428"/>
        <w:bookmarkEnd w:id="429"/>
        <w:bookmarkEnd w:id="430"/>
        <w:bookmarkEnd w:id="431"/>
        <w:bookmarkEnd w:id="432"/>
        <w:bookmarkEnd w:id="433"/>
        <w:bookmarkEnd w:id="434"/>
        <w:bookmarkEnd w:id="435"/>
        <w:bookmarkEnd w:id="436"/>
        <w:bookmarkEnd w:id="437"/>
        <w:bookmarkEnd w:id="438"/>
        <w:bookmarkEnd w:id="439"/>
        <w:bookmarkEnd w:id="440"/>
        <w:bookmarkEnd w:id="441"/>
        <w:bookmarkEnd w:id="442"/>
        <w:bookmarkEnd w:id="443"/>
        <w:bookmarkEnd w:id="444"/>
        <w:bookmarkEnd w:id="445"/>
        <w:bookmarkEnd w:id="446"/>
        <w:bookmarkEnd w:id="447"/>
        <w:bookmarkEnd w:id="448"/>
        <w:bookmarkEnd w:id="449"/>
        <w:bookmarkEnd w:id="450"/>
        <w:bookmarkEnd w:id="451"/>
        <w:bookmarkEnd w:id="452"/>
        <w:bookmarkEnd w:id="453"/>
        <w:bookmarkEnd w:id="454"/>
        <w:bookmarkEnd w:id="455"/>
        <w:bookmarkEnd w:id="456"/>
        <w:bookmarkEnd w:id="457"/>
        <w:bookmarkEnd w:id="458"/>
        <w:bookmarkEnd w:id="459"/>
        <w:bookmarkEnd w:id="460"/>
        <w:bookmarkEnd w:id="461"/>
        <w:bookmarkEnd w:id="462"/>
        <w:bookmarkEnd w:id="463"/>
        <w:bookmarkEnd w:id="464"/>
        <w:bookmarkEnd w:id="465"/>
        <w:bookmarkEnd w:id="466"/>
        <w:bookmarkEnd w:id="467"/>
        <w:bookmarkEnd w:id="468"/>
        <w:bookmarkEnd w:id="469"/>
        <w:bookmarkEnd w:id="470"/>
        <w:bookmarkEnd w:id="471"/>
        <w:bookmarkEnd w:id="472"/>
        <w:bookmarkEnd w:id="473"/>
        <w:bookmarkEnd w:id="474"/>
        <w:bookmarkEnd w:id="475"/>
        <w:bookmarkEnd w:id="476"/>
        <w:bookmarkEnd w:id="477"/>
        <w:bookmarkEnd w:id="478"/>
        <w:bookmarkEnd w:id="479"/>
        <w:bookmarkEnd w:id="480"/>
        <w:bookmarkEnd w:id="481"/>
        <w:bookmarkEnd w:id="482"/>
        <w:bookmarkEnd w:id="483"/>
        <w:bookmarkEnd w:id="484"/>
        <w:bookmarkEnd w:id="485"/>
        <w:bookmarkEnd w:id="486"/>
        <w:bookmarkEnd w:id="487"/>
        <w:bookmarkEnd w:id="488"/>
        <w:bookmarkEnd w:id="489"/>
        <w:bookmarkEnd w:id="490"/>
        <w:bookmarkEnd w:id="491"/>
        <w:bookmarkEnd w:id="492"/>
        <w:bookmarkEnd w:id="493"/>
        <w:bookmarkEnd w:id="494"/>
        <w:bookmarkEnd w:id="495"/>
        <w:bookmarkEnd w:id="496"/>
        <w:bookmarkEnd w:id="497"/>
        <w:bookmarkEnd w:id="498"/>
        <w:bookmarkEnd w:id="499"/>
        <w:bookmarkEnd w:id="500"/>
        <w:bookmarkEnd w:id="501"/>
        <w:bookmarkEnd w:id="502"/>
        <w:bookmarkEnd w:id="503"/>
        <w:bookmarkEnd w:id="504"/>
        <w:bookmarkEnd w:id="505"/>
        <w:bookmarkEnd w:id="506"/>
        <w:bookmarkEnd w:id="507"/>
        <w:bookmarkEnd w:id="508"/>
        <w:bookmarkEnd w:id="509"/>
        <w:bookmarkEnd w:id="510"/>
        <w:bookmarkEnd w:id="511"/>
        <w:bookmarkEnd w:id="512"/>
        <w:bookmarkEnd w:id="513"/>
        <w:bookmarkEnd w:id="514"/>
        <w:bookmarkEnd w:id="515"/>
        <w:bookmarkEnd w:id="516"/>
        <w:bookmarkEnd w:id="517"/>
        <w:bookmarkEnd w:id="518"/>
        <w:bookmarkEnd w:id="519"/>
        <w:bookmarkEnd w:id="520"/>
        <w:bookmarkEnd w:id="521"/>
        <w:bookmarkEnd w:id="522"/>
        <w:bookmarkEnd w:id="523"/>
        <w:bookmarkEnd w:id="524"/>
        <w:bookmarkEnd w:id="525"/>
        <w:bookmarkEnd w:id="526"/>
        <w:bookmarkEnd w:id="527"/>
        <w:bookmarkEnd w:id="528"/>
        <w:bookmarkEnd w:id="529"/>
        <w:bookmarkEnd w:id="530"/>
        <w:bookmarkEnd w:id="531"/>
        <w:bookmarkEnd w:id="532"/>
        <w:bookmarkEnd w:id="533"/>
        <w:bookmarkEnd w:id="534"/>
        <w:bookmarkEnd w:id="535"/>
        <w:bookmarkEnd w:id="536"/>
        <w:bookmarkEnd w:id="537"/>
        <w:bookmarkEnd w:id="538"/>
        <w:bookmarkEnd w:id="539"/>
        <w:bookmarkEnd w:id="540"/>
        <w:bookmarkEnd w:id="541"/>
        <w:bookmarkEnd w:id="542"/>
        <w:bookmarkEnd w:id="543"/>
        <w:bookmarkEnd w:id="544"/>
        <w:bookmarkEnd w:id="545"/>
        <w:bookmarkEnd w:id="546"/>
        <w:bookmarkEnd w:id="547"/>
        <w:bookmarkEnd w:id="548"/>
        <w:bookmarkEnd w:id="549"/>
        <w:bookmarkEnd w:id="550"/>
        <w:bookmarkEnd w:id="551"/>
        <w:bookmarkEnd w:id="552"/>
        <w:bookmarkEnd w:id="553"/>
        <w:bookmarkEnd w:id="554"/>
        <w:bookmarkEnd w:id="555"/>
        <w:bookmarkEnd w:id="556"/>
        <w:bookmarkEnd w:id="557"/>
        <w:bookmarkEnd w:id="558"/>
        <w:bookmarkEnd w:id="559"/>
        <w:bookmarkEnd w:id="560"/>
        <w:bookmarkEnd w:id="561"/>
        <w:bookmarkEnd w:id="562"/>
        <w:bookmarkEnd w:id="563"/>
        <w:bookmarkEnd w:id="564"/>
        <w:bookmarkEnd w:id="565"/>
        <w:bookmarkEnd w:id="566"/>
        <w:bookmarkEnd w:id="567"/>
        <w:bookmarkEnd w:id="568"/>
        <w:bookmarkEnd w:id="569"/>
        <w:bookmarkEnd w:id="570"/>
        <w:bookmarkEnd w:id="571"/>
        <w:bookmarkEnd w:id="572"/>
        <w:bookmarkEnd w:id="573"/>
        <w:bookmarkEnd w:id="574"/>
        <w:bookmarkEnd w:id="575"/>
        <w:bookmarkEnd w:id="576"/>
        <w:bookmarkEnd w:id="577"/>
        <w:bookmarkEnd w:id="578"/>
        <w:bookmarkEnd w:id="579"/>
        <w:bookmarkEnd w:id="580"/>
        <w:bookmarkEnd w:id="581"/>
        <w:bookmarkEnd w:id="582"/>
        <w:bookmarkEnd w:id="583"/>
        <w:bookmarkEnd w:id="584"/>
        <w:bookmarkEnd w:id="585"/>
        <w:bookmarkEnd w:id="586"/>
        <w:bookmarkEnd w:id="587"/>
        <w:bookmarkEnd w:id="588"/>
        <w:bookmarkEnd w:id="589"/>
        <w:bookmarkEnd w:id="590"/>
        <w:bookmarkEnd w:id="591"/>
        <w:bookmarkEnd w:id="592"/>
        <w:bookmarkEnd w:id="593"/>
        <w:bookmarkEnd w:id="594"/>
        <w:bookmarkEnd w:id="595"/>
        <w:bookmarkEnd w:id="596"/>
        <w:bookmarkEnd w:id="597"/>
        <w:bookmarkEnd w:id="598"/>
        <w:bookmarkEnd w:id="599"/>
        <w:bookmarkEnd w:id="600"/>
        <w:bookmarkEnd w:id="601"/>
        <w:bookmarkEnd w:id="602"/>
        <w:bookmarkEnd w:id="603"/>
        <w:bookmarkEnd w:id="604"/>
        <w:bookmarkEnd w:id="605"/>
        <w:bookmarkEnd w:id="606"/>
        <w:bookmarkEnd w:id="607"/>
        <w:bookmarkEnd w:id="608"/>
        <w:bookmarkEnd w:id="609"/>
        <w:bookmarkEnd w:id="610"/>
        <w:bookmarkEnd w:id="611"/>
        <w:bookmarkEnd w:id="612"/>
        <w:bookmarkEnd w:id="613"/>
        <w:bookmarkEnd w:id="614"/>
        <w:bookmarkEnd w:id="615"/>
        <w:bookmarkEnd w:id="616"/>
        <w:bookmarkEnd w:id="617"/>
        <w:bookmarkEnd w:id="618"/>
        <w:bookmarkEnd w:id="619"/>
        <w:bookmarkEnd w:id="620"/>
        <w:bookmarkEnd w:id="621"/>
        <w:bookmarkEnd w:id="622"/>
        <w:bookmarkEnd w:id="623"/>
        <w:bookmarkEnd w:id="624"/>
        <w:bookmarkEnd w:id="625"/>
        <w:bookmarkEnd w:id="626"/>
        <w:bookmarkEnd w:id="627"/>
        <w:bookmarkEnd w:id="628"/>
        <w:bookmarkEnd w:id="629"/>
        <w:bookmarkEnd w:id="630"/>
        <w:bookmarkEnd w:id="631"/>
        <w:bookmarkEnd w:id="632"/>
        <w:bookmarkEnd w:id="633"/>
        <w:bookmarkEnd w:id="634"/>
        <w:bookmarkEnd w:id="635"/>
        <w:bookmarkEnd w:id="636"/>
        <w:bookmarkEnd w:id="637"/>
        <w:bookmarkEnd w:id="638"/>
        <w:bookmarkEnd w:id="639"/>
        <w:bookmarkEnd w:id="640"/>
        <w:bookmarkEnd w:id="641"/>
        <w:bookmarkEnd w:id="642"/>
        <w:bookmarkEnd w:id="643"/>
        <w:bookmarkEnd w:id="644"/>
        <w:bookmarkEnd w:id="645"/>
        <w:bookmarkEnd w:id="646"/>
        <w:bookmarkEnd w:id="647"/>
        <w:bookmarkEnd w:id="648"/>
        <w:bookmarkEnd w:id="649"/>
        <w:bookmarkEnd w:id="650"/>
        <w:bookmarkEnd w:id="651"/>
        <w:bookmarkEnd w:id="652"/>
        <w:bookmarkEnd w:id="653"/>
        <w:bookmarkEnd w:id="654"/>
        <w:bookmarkEnd w:id="655"/>
        <w:bookmarkEnd w:id="656"/>
        <w:bookmarkEnd w:id="657"/>
        <w:bookmarkEnd w:id="658"/>
        <w:bookmarkEnd w:id="659"/>
        <w:bookmarkEnd w:id="660"/>
        <w:bookmarkEnd w:id="661"/>
        <w:bookmarkEnd w:id="662"/>
        <w:bookmarkEnd w:id="663"/>
        <w:bookmarkEnd w:id="664"/>
        <w:bookmarkEnd w:id="665"/>
        <w:bookmarkEnd w:id="666"/>
        <w:bookmarkEnd w:id="667"/>
        <w:bookmarkEnd w:id="668"/>
        <w:bookmarkEnd w:id="669"/>
        <w:bookmarkEnd w:id="670"/>
        <w:bookmarkEnd w:id="671"/>
        <w:bookmarkEnd w:id="672"/>
        <w:bookmarkEnd w:id="673"/>
        <w:bookmarkEnd w:id="674"/>
        <w:bookmarkEnd w:id="675"/>
        <w:bookmarkEnd w:id="676"/>
        <w:bookmarkEnd w:id="677"/>
        <w:bookmarkEnd w:id="678"/>
        <w:bookmarkEnd w:id="679"/>
        <w:bookmarkEnd w:id="680"/>
        <w:bookmarkEnd w:id="681"/>
        <w:bookmarkEnd w:id="682"/>
        <w:bookmarkEnd w:id="683"/>
        <w:bookmarkEnd w:id="684"/>
        <w:bookmarkEnd w:id="685"/>
        <w:bookmarkEnd w:id="686"/>
        <w:bookmarkEnd w:id="687"/>
        <w:bookmarkEnd w:id="688"/>
        <w:bookmarkEnd w:id="689"/>
        <w:bookmarkEnd w:id="690"/>
        <w:bookmarkEnd w:id="691"/>
        <w:bookmarkEnd w:id="692"/>
        <w:bookmarkEnd w:id="693"/>
        <w:bookmarkEnd w:id="694"/>
        <w:bookmarkEnd w:id="695"/>
        <w:bookmarkEnd w:id="696"/>
        <w:bookmarkEnd w:id="697"/>
        <w:bookmarkEnd w:id="698"/>
        <w:bookmarkEnd w:id="699"/>
        <w:bookmarkEnd w:id="700"/>
        <w:bookmarkEnd w:id="701"/>
        <w:bookmarkEnd w:id="702"/>
        <w:bookmarkEnd w:id="703"/>
        <w:bookmarkEnd w:id="704"/>
        <w:bookmarkEnd w:id="705"/>
        <w:bookmarkEnd w:id="706"/>
        <w:bookmarkEnd w:id="707"/>
        <w:bookmarkEnd w:id="708"/>
        <w:bookmarkEnd w:id="709"/>
        <w:bookmarkEnd w:id="710"/>
        <w:bookmarkEnd w:id="711"/>
        <w:bookmarkEnd w:id="712"/>
        <w:bookmarkEnd w:id="713"/>
        <w:bookmarkEnd w:id="714"/>
        <w:bookmarkEnd w:id="715"/>
        <w:bookmarkEnd w:id="716"/>
        <w:bookmarkEnd w:id="717"/>
        <w:bookmarkEnd w:id="718"/>
        <w:bookmarkEnd w:id="719"/>
        <w:bookmarkEnd w:id="720"/>
        <w:bookmarkEnd w:id="721"/>
        <w:bookmarkEnd w:id="722"/>
        <w:bookmarkEnd w:id="723"/>
        <w:bookmarkEnd w:id="724"/>
        <w:bookmarkEnd w:id="725"/>
        <w:bookmarkEnd w:id="726"/>
        <w:bookmarkEnd w:id="727"/>
        <w:bookmarkEnd w:id="728"/>
        <w:bookmarkEnd w:id="729"/>
        <w:bookmarkEnd w:id="730"/>
        <w:bookmarkEnd w:id="731"/>
        <w:bookmarkEnd w:id="732"/>
        <w:bookmarkEnd w:id="733"/>
        <w:bookmarkEnd w:id="734"/>
        <w:bookmarkEnd w:id="735"/>
        <w:bookmarkEnd w:id="736"/>
        <w:bookmarkEnd w:id="737"/>
        <w:bookmarkEnd w:id="738"/>
        <w:bookmarkEnd w:id="739"/>
        <w:bookmarkEnd w:id="740"/>
        <w:bookmarkEnd w:id="741"/>
        <w:bookmarkEnd w:id="742"/>
        <w:bookmarkEnd w:id="743"/>
        <w:bookmarkEnd w:id="744"/>
        <w:bookmarkEnd w:id="745"/>
        <w:bookmarkEnd w:id="746"/>
        <w:bookmarkEnd w:id="747"/>
        <w:bookmarkEnd w:id="748"/>
        <w:bookmarkEnd w:id="749"/>
        <w:bookmarkEnd w:id="750"/>
        <w:bookmarkEnd w:id="751"/>
        <w:bookmarkEnd w:id="752"/>
        <w:bookmarkEnd w:id="753"/>
        <w:bookmarkEnd w:id="754"/>
        <w:bookmarkEnd w:id="755"/>
        <w:bookmarkEnd w:id="756"/>
        <w:bookmarkEnd w:id="757"/>
        <w:bookmarkEnd w:id="758"/>
        <w:bookmarkEnd w:id="759"/>
        <w:bookmarkEnd w:id="760"/>
        <w:bookmarkEnd w:id="761"/>
        <w:bookmarkEnd w:id="762"/>
        <w:bookmarkEnd w:id="763"/>
        <w:bookmarkEnd w:id="764"/>
        <w:bookmarkEnd w:id="765"/>
        <w:bookmarkEnd w:id="766"/>
        <w:bookmarkEnd w:id="767"/>
        <w:bookmarkEnd w:id="768"/>
        <w:bookmarkEnd w:id="769"/>
        <w:bookmarkEnd w:id="770"/>
        <w:bookmarkEnd w:id="771"/>
        <w:bookmarkEnd w:id="772"/>
        <w:bookmarkEnd w:id="773"/>
        <w:bookmarkEnd w:id="774"/>
        <w:bookmarkEnd w:id="775"/>
        <w:bookmarkEnd w:id="776"/>
        <w:bookmarkEnd w:id="777"/>
        <w:bookmarkEnd w:id="778"/>
        <w:bookmarkEnd w:id="779"/>
        <w:bookmarkEnd w:id="780"/>
        <w:bookmarkEnd w:id="781"/>
        <w:bookmarkEnd w:id="782"/>
        <w:bookmarkEnd w:id="783"/>
        <w:bookmarkEnd w:id="784"/>
        <w:bookmarkEnd w:id="785"/>
        <w:bookmarkEnd w:id="786"/>
        <w:bookmarkEnd w:id="787"/>
        <w:bookmarkEnd w:id="788"/>
        <w:bookmarkEnd w:id="789"/>
        <w:bookmarkEnd w:id="790"/>
        <w:bookmarkEnd w:id="791"/>
        <w:bookmarkEnd w:id="792"/>
        <w:bookmarkEnd w:id="793"/>
        <w:bookmarkEnd w:id="794"/>
        <w:bookmarkEnd w:id="795"/>
        <w:bookmarkEnd w:id="796"/>
        <w:bookmarkEnd w:id="797"/>
        <w:bookmarkEnd w:id="798"/>
        <w:bookmarkEnd w:id="799"/>
        <w:bookmarkEnd w:id="800"/>
        <w:bookmarkEnd w:id="801"/>
        <w:bookmarkEnd w:id="802"/>
        <w:bookmarkEnd w:id="803"/>
        <w:bookmarkEnd w:id="804"/>
        <w:bookmarkEnd w:id="805"/>
        <w:bookmarkEnd w:id="806"/>
        <w:bookmarkEnd w:id="807"/>
        <w:bookmarkEnd w:id="808"/>
        <w:bookmarkEnd w:id="809"/>
        <w:bookmarkEnd w:id="810"/>
        <w:bookmarkEnd w:id="811"/>
        <w:bookmarkEnd w:id="812"/>
        <w:bookmarkEnd w:id="813"/>
        <w:bookmarkEnd w:id="814"/>
        <w:bookmarkEnd w:id="815"/>
        <w:bookmarkEnd w:id="816"/>
        <w:bookmarkEnd w:id="817"/>
        <w:bookmarkEnd w:id="818"/>
        <w:bookmarkEnd w:id="819"/>
        <w:bookmarkEnd w:id="820"/>
        <w:bookmarkEnd w:id="821"/>
        <w:bookmarkEnd w:id="822"/>
        <w:bookmarkEnd w:id="823"/>
        <w:bookmarkEnd w:id="824"/>
        <w:bookmarkEnd w:id="825"/>
        <w:bookmarkEnd w:id="826"/>
        <w:bookmarkEnd w:id="827"/>
        <w:bookmarkEnd w:id="828"/>
        <w:bookmarkEnd w:id="829"/>
        <w:bookmarkEnd w:id="830"/>
        <w:bookmarkEnd w:id="831"/>
        <w:bookmarkEnd w:id="832"/>
        <w:bookmarkEnd w:id="833"/>
        <w:bookmarkEnd w:id="834"/>
        <w:bookmarkEnd w:id="835"/>
        <w:bookmarkEnd w:id="836"/>
        <w:bookmarkEnd w:id="837"/>
        <w:bookmarkEnd w:id="838"/>
        <w:bookmarkEnd w:id="839"/>
        <w:bookmarkEnd w:id="840"/>
        <w:bookmarkEnd w:id="841"/>
        <w:bookmarkEnd w:id="842"/>
        <w:bookmarkEnd w:id="843"/>
        <w:bookmarkEnd w:id="844"/>
        <w:bookmarkEnd w:id="845"/>
        <w:bookmarkEnd w:id="846"/>
        <w:bookmarkEnd w:id="847"/>
        <w:bookmarkEnd w:id="848"/>
        <w:bookmarkEnd w:id="849"/>
        <w:bookmarkEnd w:id="850"/>
        <w:bookmarkEnd w:id="851"/>
        <w:bookmarkEnd w:id="852"/>
        <w:bookmarkEnd w:id="853"/>
        <w:bookmarkEnd w:id="854"/>
        <w:bookmarkEnd w:id="855"/>
        <w:bookmarkEnd w:id="856"/>
        <w:bookmarkEnd w:id="857"/>
        <w:bookmarkEnd w:id="858"/>
        <w:bookmarkEnd w:id="859"/>
        <w:bookmarkEnd w:id="860"/>
        <w:bookmarkEnd w:id="861"/>
        <w:bookmarkEnd w:id="862"/>
        <w:bookmarkEnd w:id="863"/>
        <w:bookmarkEnd w:id="864"/>
        <w:bookmarkEnd w:id="865"/>
        <w:bookmarkEnd w:id="866"/>
        <w:bookmarkEnd w:id="867"/>
        <w:bookmarkEnd w:id="868"/>
        <w:bookmarkEnd w:id="869"/>
        <w:bookmarkEnd w:id="870"/>
        <w:bookmarkEnd w:id="871"/>
        <w:bookmarkEnd w:id="872"/>
        <w:bookmarkEnd w:id="873"/>
        <w:bookmarkEnd w:id="874"/>
        <w:bookmarkEnd w:id="875"/>
        <w:bookmarkEnd w:id="876"/>
        <w:bookmarkEnd w:id="877"/>
        <w:bookmarkEnd w:id="878"/>
        <w:bookmarkEnd w:id="879"/>
        <w:bookmarkEnd w:id="880"/>
        <w:bookmarkEnd w:id="881"/>
        <w:bookmarkEnd w:id="882"/>
        <w:bookmarkEnd w:id="883"/>
        <w:bookmarkEnd w:id="884"/>
        <w:bookmarkEnd w:id="885"/>
        <w:bookmarkEnd w:id="886"/>
        <w:bookmarkEnd w:id="887"/>
        <w:bookmarkEnd w:id="888"/>
        <w:bookmarkEnd w:id="889"/>
        <w:bookmarkEnd w:id="890"/>
        <w:bookmarkEnd w:id="891"/>
        <w:bookmarkEnd w:id="892"/>
        <w:bookmarkEnd w:id="893"/>
        <w:bookmarkEnd w:id="894"/>
        <w:bookmarkEnd w:id="895"/>
        <w:bookmarkEnd w:id="896"/>
        <w:bookmarkEnd w:id="897"/>
        <w:bookmarkEnd w:id="898"/>
        <w:bookmarkEnd w:id="899"/>
        <w:bookmarkEnd w:id="900"/>
        <w:bookmarkEnd w:id="901"/>
        <w:bookmarkEnd w:id="902"/>
        <w:bookmarkEnd w:id="903"/>
        <w:bookmarkEnd w:id="904"/>
        <w:bookmarkEnd w:id="905"/>
        <w:bookmarkEnd w:id="906"/>
        <w:bookmarkEnd w:id="907"/>
        <w:bookmarkEnd w:id="908"/>
        <w:bookmarkEnd w:id="909"/>
        <w:bookmarkEnd w:id="910"/>
        <w:bookmarkEnd w:id="911"/>
        <w:bookmarkEnd w:id="912"/>
        <w:bookmarkEnd w:id="913"/>
        <w:bookmarkEnd w:id="914"/>
        <w:bookmarkEnd w:id="915"/>
        <w:bookmarkEnd w:id="916"/>
        <w:bookmarkEnd w:id="917"/>
        <w:bookmarkEnd w:id="918"/>
        <w:bookmarkEnd w:id="919"/>
        <w:bookmarkEnd w:id="920"/>
        <w:bookmarkEnd w:id="921"/>
        <w:bookmarkEnd w:id="922"/>
        <w:bookmarkEnd w:id="923"/>
        <w:bookmarkEnd w:id="924"/>
        <w:bookmarkEnd w:id="925"/>
        <w:bookmarkEnd w:id="926"/>
        <w:bookmarkEnd w:id="927"/>
        <w:bookmarkEnd w:id="928"/>
        <w:bookmarkEnd w:id="929"/>
        <w:bookmarkEnd w:id="930"/>
        <w:bookmarkEnd w:id="931"/>
        <w:bookmarkEnd w:id="932"/>
        <w:bookmarkEnd w:id="933"/>
        <w:bookmarkEnd w:id="934"/>
        <w:bookmarkEnd w:id="935"/>
        <w:bookmarkEnd w:id="936"/>
        <w:bookmarkEnd w:id="937"/>
        <w:bookmarkEnd w:id="938"/>
        <w:bookmarkEnd w:id="939"/>
        <w:bookmarkEnd w:id="940"/>
        <w:bookmarkEnd w:id="941"/>
        <w:bookmarkEnd w:id="942"/>
        <w:bookmarkEnd w:id="943"/>
        <w:bookmarkEnd w:id="944"/>
        <w:bookmarkEnd w:id="945"/>
        <w:bookmarkEnd w:id="946"/>
        <w:bookmarkEnd w:id="947"/>
        <w:bookmarkEnd w:id="948"/>
        <w:bookmarkEnd w:id="949"/>
        <w:bookmarkEnd w:id="950"/>
        <w:bookmarkEnd w:id="951"/>
        <w:bookmarkEnd w:id="952"/>
        <w:bookmarkEnd w:id="953"/>
        <w:bookmarkEnd w:id="954"/>
        <w:bookmarkEnd w:id="955"/>
        <w:bookmarkEnd w:id="956"/>
        <w:bookmarkEnd w:id="957"/>
        <w:bookmarkEnd w:id="958"/>
        <w:bookmarkEnd w:id="959"/>
        <w:bookmarkEnd w:id="960"/>
        <w:bookmarkEnd w:id="961"/>
        <w:bookmarkEnd w:id="962"/>
        <w:bookmarkEnd w:id="963"/>
        <w:bookmarkEnd w:id="964"/>
        <w:bookmarkEnd w:id="965"/>
        <w:bookmarkEnd w:id="966"/>
        <w:bookmarkEnd w:id="967"/>
        <w:bookmarkEnd w:id="968"/>
        <w:bookmarkEnd w:id="969"/>
        <w:bookmarkEnd w:id="970"/>
        <w:bookmarkEnd w:id="971"/>
        <w:bookmarkEnd w:id="972"/>
        <w:bookmarkEnd w:id="973"/>
        <w:bookmarkEnd w:id="974"/>
        <w:bookmarkEnd w:id="975"/>
        <w:bookmarkEnd w:id="976"/>
        <w:bookmarkEnd w:id="977"/>
        <w:bookmarkEnd w:id="978"/>
        <w:bookmarkEnd w:id="979"/>
        <w:bookmarkEnd w:id="980"/>
        <w:bookmarkEnd w:id="981"/>
        <w:bookmarkEnd w:id="982"/>
        <w:bookmarkEnd w:id="983"/>
        <w:bookmarkEnd w:id="984"/>
        <w:bookmarkEnd w:id="985"/>
        <w:bookmarkEnd w:id="986"/>
        <w:bookmarkEnd w:id="987"/>
        <w:bookmarkEnd w:id="988"/>
        <w:bookmarkEnd w:id="989"/>
        <w:bookmarkEnd w:id="990"/>
        <w:bookmarkEnd w:id="991"/>
        <w:bookmarkEnd w:id="992"/>
        <w:bookmarkEnd w:id="993"/>
        <w:bookmarkEnd w:id="994"/>
        <w:bookmarkEnd w:id="995"/>
        <w:bookmarkEnd w:id="996"/>
        <w:bookmarkEnd w:id="997"/>
        <w:bookmarkEnd w:id="998"/>
        <w:bookmarkEnd w:id="999"/>
        <w:bookmarkEnd w:id="1000"/>
        <w:bookmarkEnd w:id="1001"/>
        <w:bookmarkEnd w:id="1002"/>
        <w:bookmarkEnd w:id="1003"/>
        <w:bookmarkEnd w:id="1004"/>
        <w:bookmarkEnd w:id="1005"/>
        <w:bookmarkEnd w:id="1006"/>
        <w:bookmarkEnd w:id="1007"/>
        <w:bookmarkEnd w:id="1008"/>
        <w:bookmarkEnd w:id="1009"/>
        <w:bookmarkEnd w:id="1010"/>
        <w:bookmarkEnd w:id="1011"/>
        <w:bookmarkEnd w:id="1012"/>
        <w:bookmarkEnd w:id="1013"/>
        <w:bookmarkEnd w:id="1014"/>
        <w:bookmarkEnd w:id="1015"/>
        <w:bookmarkEnd w:id="1016"/>
        <w:bookmarkEnd w:id="1017"/>
        <w:bookmarkEnd w:id="1018"/>
        <w:bookmarkEnd w:id="1019"/>
        <w:bookmarkEnd w:id="1020"/>
        <w:bookmarkEnd w:id="1021"/>
        <w:bookmarkEnd w:id="1022"/>
        <w:bookmarkEnd w:id="1023"/>
        <w:bookmarkEnd w:id="1024"/>
        <w:bookmarkEnd w:id="1025"/>
        <w:bookmarkEnd w:id="1026"/>
        <w:bookmarkEnd w:id="1027"/>
        <w:bookmarkEnd w:id="1028"/>
        <w:bookmarkEnd w:id="1029"/>
        <w:bookmarkEnd w:id="1030"/>
        <w:bookmarkEnd w:id="1031"/>
        <w:bookmarkEnd w:id="1032"/>
        <w:bookmarkEnd w:id="1033"/>
        <w:bookmarkEnd w:id="1034"/>
        <w:bookmarkEnd w:id="1035"/>
        <w:bookmarkEnd w:id="1036"/>
        <w:bookmarkEnd w:id="1037"/>
        <w:bookmarkEnd w:id="1038"/>
        <w:bookmarkEnd w:id="1039"/>
        <w:bookmarkEnd w:id="1040"/>
        <w:bookmarkEnd w:id="1041"/>
        <w:bookmarkEnd w:id="1042"/>
        <w:bookmarkEnd w:id="1043"/>
        <w:bookmarkEnd w:id="1044"/>
        <w:bookmarkEnd w:id="1045"/>
        <w:bookmarkEnd w:id="1046"/>
        <w:bookmarkEnd w:id="1047"/>
        <w:bookmarkEnd w:id="1048"/>
        <w:bookmarkEnd w:id="1049"/>
        <w:bookmarkEnd w:id="1050"/>
        <w:bookmarkEnd w:id="1051"/>
        <w:bookmarkEnd w:id="1052"/>
        <w:bookmarkEnd w:id="1053"/>
        <w:bookmarkEnd w:id="1054"/>
        <w:bookmarkEnd w:id="1055"/>
        <w:bookmarkEnd w:id="1056"/>
        <w:bookmarkEnd w:id="1057"/>
        <w:bookmarkEnd w:id="1058"/>
        <w:bookmarkEnd w:id="1059"/>
        <w:bookmarkEnd w:id="1060"/>
        <w:bookmarkEnd w:id="1061"/>
        <w:bookmarkEnd w:id="1062"/>
        <w:bookmarkEnd w:id="1063"/>
        <w:bookmarkEnd w:id="1064"/>
        <w:bookmarkEnd w:id="1065"/>
        <w:bookmarkEnd w:id="1066"/>
        <w:bookmarkEnd w:id="1067"/>
        <w:bookmarkEnd w:id="1068"/>
        <w:bookmarkEnd w:id="1069"/>
        <w:bookmarkEnd w:id="1070"/>
        <w:bookmarkEnd w:id="1071"/>
        <w:bookmarkEnd w:id="1072"/>
        <w:bookmarkEnd w:id="1073"/>
        <w:bookmarkEnd w:id="1074"/>
        <w:bookmarkEnd w:id="1075"/>
        <w:bookmarkEnd w:id="1076"/>
        <w:bookmarkEnd w:id="1077"/>
        <w:bookmarkEnd w:id="1078"/>
        <w:bookmarkEnd w:id="1079"/>
        <w:bookmarkEnd w:id="1080"/>
        <w:bookmarkEnd w:id="1081"/>
        <w:bookmarkEnd w:id="1082"/>
        <w:bookmarkEnd w:id="1083"/>
        <w:bookmarkEnd w:id="1084"/>
        <w:bookmarkEnd w:id="1085"/>
        <w:bookmarkEnd w:id="1086"/>
        <w:bookmarkEnd w:id="1087"/>
        <w:bookmarkEnd w:id="1088"/>
        <w:bookmarkEnd w:id="1089"/>
        <w:bookmarkEnd w:id="1090"/>
        <w:bookmarkEnd w:id="1091"/>
        <w:bookmarkEnd w:id="1092"/>
        <w:bookmarkEnd w:id="1093"/>
        <w:bookmarkEnd w:id="1094"/>
        <w:bookmarkEnd w:id="1095"/>
        <w:bookmarkEnd w:id="1096"/>
        <w:bookmarkEnd w:id="1097"/>
        <w:bookmarkEnd w:id="1098"/>
        <w:bookmarkEnd w:id="1099"/>
        <w:bookmarkEnd w:id="1100"/>
        <w:bookmarkEnd w:id="1101"/>
        <w:bookmarkEnd w:id="1102"/>
        <w:bookmarkEnd w:id="1103"/>
        <w:bookmarkEnd w:id="1104"/>
        <w:bookmarkEnd w:id="1105"/>
        <w:bookmarkEnd w:id="1106"/>
        <w:bookmarkEnd w:id="1107"/>
        <w:bookmarkEnd w:id="1108"/>
        <w:bookmarkEnd w:id="1109"/>
        <w:bookmarkEnd w:id="1110"/>
        <w:bookmarkEnd w:id="1111"/>
        <w:bookmarkEnd w:id="1112"/>
        <w:bookmarkEnd w:id="1113"/>
        <w:bookmarkEnd w:id="1114"/>
        <w:bookmarkEnd w:id="1115"/>
        <w:bookmarkEnd w:id="1116"/>
        <w:bookmarkEnd w:id="1117"/>
        <w:bookmarkEnd w:id="1118"/>
        <w:bookmarkEnd w:id="1119"/>
        <w:bookmarkEnd w:id="1120"/>
        <w:bookmarkEnd w:id="1121"/>
        <w:bookmarkEnd w:id="1122"/>
        <w:bookmarkEnd w:id="1123"/>
        <w:bookmarkEnd w:id="1124"/>
        <w:bookmarkEnd w:id="1125"/>
        <w:bookmarkEnd w:id="1126"/>
        <w:bookmarkEnd w:id="1127"/>
        <w:bookmarkEnd w:id="1128"/>
        <w:bookmarkEnd w:id="1129"/>
        <w:bookmarkEnd w:id="1130"/>
        <w:bookmarkEnd w:id="1131"/>
        <w:bookmarkEnd w:id="1132"/>
        <w:bookmarkEnd w:id="1133"/>
        <w:bookmarkEnd w:id="1134"/>
        <w:bookmarkEnd w:id="1135"/>
        <w:bookmarkEnd w:id="1136"/>
        <w:bookmarkEnd w:id="1137"/>
        <w:bookmarkEnd w:id="1138"/>
        <w:bookmarkEnd w:id="1139"/>
        <w:bookmarkEnd w:id="1140"/>
        <w:bookmarkEnd w:id="1141"/>
        <w:bookmarkEnd w:id="1142"/>
        <w:bookmarkEnd w:id="1143"/>
        <w:bookmarkEnd w:id="1144"/>
        <w:bookmarkEnd w:id="1145"/>
        <w:bookmarkEnd w:id="1146"/>
        <w:bookmarkEnd w:id="1147"/>
        <w:bookmarkEnd w:id="1148"/>
        <w:bookmarkEnd w:id="1149"/>
        <w:bookmarkEnd w:id="1150"/>
        <w:bookmarkEnd w:id="1151"/>
        <w:bookmarkEnd w:id="1152"/>
        <w:bookmarkEnd w:id="1153"/>
        <w:bookmarkEnd w:id="1154"/>
        <w:bookmarkEnd w:id="1155"/>
        <w:bookmarkEnd w:id="1156"/>
        <w:bookmarkEnd w:id="1157"/>
        <w:bookmarkEnd w:id="1158"/>
        <w:bookmarkEnd w:id="1159"/>
        <w:bookmarkEnd w:id="1160"/>
        <w:bookmarkEnd w:id="1161"/>
        <w:bookmarkEnd w:id="1162"/>
        <w:bookmarkEnd w:id="1163"/>
        <w:bookmarkEnd w:id="1164"/>
        <w:bookmarkEnd w:id="1165"/>
        <w:bookmarkEnd w:id="1166"/>
        <w:bookmarkEnd w:id="1167"/>
        <w:bookmarkEnd w:id="1168"/>
        <w:bookmarkEnd w:id="1169"/>
        <w:bookmarkEnd w:id="1170"/>
        <w:bookmarkEnd w:id="1171"/>
        <w:bookmarkEnd w:id="1172"/>
        <w:bookmarkEnd w:id="1173"/>
        <w:bookmarkEnd w:id="1174"/>
        <w:bookmarkEnd w:id="1175"/>
        <w:bookmarkEnd w:id="1176"/>
        <w:bookmarkEnd w:id="1177"/>
        <w:bookmarkEnd w:id="1178"/>
        <w:bookmarkEnd w:id="1179"/>
        <w:bookmarkEnd w:id="1180"/>
        <w:bookmarkEnd w:id="1181"/>
        <w:bookmarkEnd w:id="1182"/>
        <w:bookmarkEnd w:id="1183"/>
        <w:bookmarkEnd w:id="1184"/>
        <w:bookmarkEnd w:id="1185"/>
        <w:bookmarkEnd w:id="1186"/>
        <w:bookmarkEnd w:id="1187"/>
        <w:bookmarkEnd w:id="1188"/>
        <w:bookmarkEnd w:id="1189"/>
        <w:bookmarkEnd w:id="1190"/>
        <w:bookmarkEnd w:id="1191"/>
        <w:bookmarkEnd w:id="1192"/>
        <w:bookmarkEnd w:id="1193"/>
        <w:bookmarkEnd w:id="1194"/>
        <w:bookmarkEnd w:id="1195"/>
        <w:bookmarkEnd w:id="1196"/>
        <w:bookmarkEnd w:id="1197"/>
        <w:bookmarkEnd w:id="1198"/>
        <w:bookmarkEnd w:id="1199"/>
        <w:bookmarkEnd w:id="1200"/>
        <w:bookmarkEnd w:id="1201"/>
        <w:bookmarkEnd w:id="1202"/>
        <w:bookmarkEnd w:id="1203"/>
        <w:bookmarkEnd w:id="1204"/>
        <w:bookmarkEnd w:id="1205"/>
        <w:bookmarkEnd w:id="1206"/>
        <w:bookmarkEnd w:id="1207"/>
        <w:bookmarkEnd w:id="1208"/>
        <w:bookmarkEnd w:id="1209"/>
        <w:bookmarkEnd w:id="1210"/>
        <w:bookmarkEnd w:id="1211"/>
        <w:bookmarkEnd w:id="1212"/>
        <w:bookmarkEnd w:id="1213"/>
        <w:bookmarkEnd w:id="1214"/>
        <w:bookmarkEnd w:id="1215"/>
        <w:bookmarkEnd w:id="1216"/>
        <w:bookmarkEnd w:id="1217"/>
        <w:bookmarkEnd w:id="1218"/>
        <w:bookmarkEnd w:id="1219"/>
        <w:bookmarkEnd w:id="1220"/>
        <w:bookmarkEnd w:id="1221"/>
        <w:bookmarkEnd w:id="1222"/>
        <w:bookmarkEnd w:id="1223"/>
        <w:bookmarkEnd w:id="1224"/>
        <w:bookmarkEnd w:id="1225"/>
        <w:bookmarkEnd w:id="1226"/>
        <w:bookmarkEnd w:id="1227"/>
        <w:bookmarkEnd w:id="1228"/>
        <w:bookmarkEnd w:id="1229"/>
        <w:bookmarkEnd w:id="1230"/>
        <w:bookmarkEnd w:id="1231"/>
        <w:bookmarkEnd w:id="1232"/>
        <w:bookmarkEnd w:id="1233"/>
        <w:bookmarkEnd w:id="1234"/>
        <w:bookmarkEnd w:id="1235"/>
        <w:bookmarkEnd w:id="1236"/>
        <w:bookmarkEnd w:id="1237"/>
        <w:bookmarkEnd w:id="1238"/>
        <w:bookmarkEnd w:id="1239"/>
        <w:bookmarkEnd w:id="1240"/>
        <w:bookmarkEnd w:id="1241"/>
        <w:bookmarkEnd w:id="1242"/>
        <w:bookmarkEnd w:id="1243"/>
        <w:bookmarkEnd w:id="1244"/>
        <w:bookmarkEnd w:id="1245"/>
        <w:bookmarkEnd w:id="1246"/>
        <w:bookmarkEnd w:id="1247"/>
        <w:bookmarkEnd w:id="1248"/>
        <w:bookmarkEnd w:id="1249"/>
        <w:bookmarkEnd w:id="1250"/>
        <w:bookmarkEnd w:id="1251"/>
        <w:bookmarkEnd w:id="1252"/>
        <w:bookmarkEnd w:id="1253"/>
        <w:bookmarkEnd w:id="1254"/>
        <w:bookmarkEnd w:id="1255"/>
        <w:bookmarkEnd w:id="1256"/>
        <w:bookmarkEnd w:id="1257"/>
        <w:bookmarkEnd w:id="1258"/>
        <w:bookmarkEnd w:id="1259"/>
        <w:bookmarkEnd w:id="1260"/>
        <w:bookmarkEnd w:id="1261"/>
        <w:bookmarkEnd w:id="1262"/>
        <w:bookmarkEnd w:id="1263"/>
        <w:bookmarkEnd w:id="1264"/>
        <w:bookmarkEnd w:id="1265"/>
        <w:bookmarkEnd w:id="1266"/>
        <w:bookmarkEnd w:id="1267"/>
        <w:bookmarkEnd w:id="1268"/>
        <w:bookmarkEnd w:id="1269"/>
        <w:bookmarkEnd w:id="1270"/>
        <w:bookmarkEnd w:id="1271"/>
        <w:bookmarkEnd w:id="1272"/>
        <w:bookmarkEnd w:id="1273"/>
        <w:bookmarkEnd w:id="1274"/>
        <w:bookmarkEnd w:id="1275"/>
        <w:bookmarkEnd w:id="1276"/>
        <w:bookmarkEnd w:id="1277"/>
        <w:bookmarkEnd w:id="1278"/>
        <w:bookmarkEnd w:id="1279"/>
        <w:bookmarkEnd w:id="1280"/>
        <w:bookmarkEnd w:id="1281"/>
        <w:bookmarkEnd w:id="1282"/>
        <w:bookmarkEnd w:id="1283"/>
        <w:bookmarkEnd w:id="1284"/>
        <w:bookmarkEnd w:id="1285"/>
        <w:bookmarkEnd w:id="1286"/>
        <w:bookmarkEnd w:id="1287"/>
        <w:bookmarkEnd w:id="1288"/>
        <w:bookmarkEnd w:id="1289"/>
        <w:bookmarkEnd w:id="1290"/>
        <w:bookmarkEnd w:id="1291"/>
        <w:bookmarkEnd w:id="1292"/>
        <w:bookmarkEnd w:id="1293"/>
        <w:bookmarkEnd w:id="1294"/>
        <w:bookmarkEnd w:id="1295"/>
        <w:bookmarkEnd w:id="1296"/>
        <w:bookmarkEnd w:id="1297"/>
        <w:bookmarkEnd w:id="1298"/>
        <w:bookmarkEnd w:id="1299"/>
        <w:bookmarkEnd w:id="1300"/>
        <w:bookmarkEnd w:id="1301"/>
        <w:bookmarkEnd w:id="1302"/>
        <w:bookmarkEnd w:id="1303"/>
        <w:bookmarkEnd w:id="1304"/>
        <w:bookmarkEnd w:id="1305"/>
        <w:bookmarkEnd w:id="1306"/>
        <w:bookmarkEnd w:id="1307"/>
        <w:bookmarkEnd w:id="1308"/>
        <w:bookmarkEnd w:id="1309"/>
        <w:bookmarkEnd w:id="1310"/>
        <w:bookmarkEnd w:id="1311"/>
        <w:bookmarkEnd w:id="1312"/>
        <w:bookmarkEnd w:id="1313"/>
        <w:bookmarkEnd w:id="1314"/>
        <w:bookmarkEnd w:id="1315"/>
        <w:bookmarkEnd w:id="1316"/>
        <w:bookmarkEnd w:id="1317"/>
        <w:bookmarkEnd w:id="1318"/>
        <w:bookmarkEnd w:id="1319"/>
        <w:bookmarkEnd w:id="1320"/>
        <w:bookmarkEnd w:id="1321"/>
        <w:bookmarkEnd w:id="1322"/>
        <w:bookmarkEnd w:id="1323"/>
        <w:bookmarkEnd w:id="1324"/>
        <w:bookmarkEnd w:id="1325"/>
        <w:bookmarkEnd w:id="1326"/>
        <w:bookmarkEnd w:id="1327"/>
        <w:bookmarkEnd w:id="1328"/>
        <w:bookmarkEnd w:id="1329"/>
        <w:bookmarkEnd w:id="1330"/>
        <w:bookmarkEnd w:id="1331"/>
        <w:bookmarkEnd w:id="1332"/>
        <w:bookmarkEnd w:id="1333"/>
        <w:bookmarkEnd w:id="1334"/>
        <w:bookmarkEnd w:id="1335"/>
        <w:bookmarkEnd w:id="1336"/>
        <w:bookmarkEnd w:id="1337"/>
        <w:bookmarkEnd w:id="1338"/>
        <w:bookmarkEnd w:id="1339"/>
        <w:bookmarkEnd w:id="1340"/>
        <w:bookmarkEnd w:id="1341"/>
        <w:bookmarkEnd w:id="1342"/>
        <w:bookmarkEnd w:id="1343"/>
        <w:bookmarkEnd w:id="1344"/>
        <w:bookmarkEnd w:id="1345"/>
        <w:bookmarkEnd w:id="1346"/>
        <w:bookmarkEnd w:id="1347"/>
        <w:bookmarkEnd w:id="1348"/>
        <w:bookmarkEnd w:id="1349"/>
        <w:bookmarkEnd w:id="1350"/>
        <w:bookmarkEnd w:id="1351"/>
        <w:bookmarkEnd w:id="1352"/>
        <w:bookmarkEnd w:id="1353"/>
        <w:bookmarkEnd w:id="1354"/>
        <w:bookmarkEnd w:id="1355"/>
        <w:bookmarkEnd w:id="1356"/>
        <w:bookmarkEnd w:id="1357"/>
        <w:bookmarkEnd w:id="1358"/>
        <w:bookmarkEnd w:id="1359"/>
        <w:bookmarkEnd w:id="1360"/>
        <w:bookmarkEnd w:id="1361"/>
        <w:bookmarkEnd w:id="1362"/>
        <w:bookmarkEnd w:id="1363"/>
        <w:bookmarkEnd w:id="1364"/>
        <w:bookmarkEnd w:id="1365"/>
        <w:bookmarkEnd w:id="1366"/>
        <w:bookmarkEnd w:id="1367"/>
        <w:bookmarkEnd w:id="1368"/>
        <w:bookmarkEnd w:id="1369"/>
        <w:bookmarkEnd w:id="1370"/>
        <w:bookmarkEnd w:id="1371"/>
        <w:bookmarkEnd w:id="1372"/>
        <w:bookmarkEnd w:id="1373"/>
        <w:bookmarkEnd w:id="1374"/>
        <w:bookmarkEnd w:id="1375"/>
        <w:bookmarkEnd w:id="1376"/>
        <w:bookmarkEnd w:id="1377"/>
        <w:bookmarkEnd w:id="1378"/>
        <w:bookmarkEnd w:id="1379"/>
        <w:bookmarkEnd w:id="1380"/>
        <w:bookmarkEnd w:id="1381"/>
        <w:bookmarkEnd w:id="1382"/>
        <w:bookmarkEnd w:id="1383"/>
        <w:bookmarkEnd w:id="1384"/>
        <w:bookmarkEnd w:id="1385"/>
        <w:bookmarkEnd w:id="1386"/>
        <w:bookmarkEnd w:id="1387"/>
        <w:bookmarkEnd w:id="1388"/>
        <w:bookmarkEnd w:id="1389"/>
        <w:bookmarkEnd w:id="1390"/>
        <w:bookmarkEnd w:id="1391"/>
        <w:bookmarkEnd w:id="1392"/>
        <w:bookmarkEnd w:id="1393"/>
        <w:bookmarkEnd w:id="1394"/>
        <w:bookmarkEnd w:id="1395"/>
        <w:bookmarkEnd w:id="1396"/>
        <w:bookmarkEnd w:id="1397"/>
        <w:bookmarkEnd w:id="1398"/>
        <w:bookmarkEnd w:id="1399"/>
        <w:bookmarkEnd w:id="1400"/>
        <w:bookmarkEnd w:id="1401"/>
        <w:bookmarkEnd w:id="1402"/>
        <w:bookmarkEnd w:id="1403"/>
        <w:bookmarkEnd w:id="1404"/>
        <w:bookmarkEnd w:id="1405"/>
        <w:bookmarkEnd w:id="1406"/>
        <w:bookmarkEnd w:id="1407"/>
        <w:bookmarkEnd w:id="1408"/>
        <w:bookmarkEnd w:id="1409"/>
        <w:bookmarkEnd w:id="1410"/>
        <w:bookmarkEnd w:id="1411"/>
        <w:bookmarkEnd w:id="1412"/>
        <w:bookmarkEnd w:id="1413"/>
        <w:bookmarkEnd w:id="1414"/>
        <w:bookmarkEnd w:id="1415"/>
        <w:bookmarkEnd w:id="1416"/>
        <w:bookmarkEnd w:id="1417"/>
        <w:bookmarkEnd w:id="1418"/>
        <w:bookmarkEnd w:id="1419"/>
        <w:bookmarkEnd w:id="1420"/>
        <w:bookmarkEnd w:id="1421"/>
        <w:bookmarkEnd w:id="1422"/>
        <w:bookmarkEnd w:id="1423"/>
        <w:bookmarkEnd w:id="1424"/>
        <w:bookmarkEnd w:id="1425"/>
        <w:bookmarkEnd w:id="1426"/>
        <w:bookmarkEnd w:id="1427"/>
        <w:bookmarkEnd w:id="1428"/>
        <w:bookmarkEnd w:id="1429"/>
        <w:bookmarkEnd w:id="1430"/>
        <w:bookmarkEnd w:id="1431"/>
        <w:bookmarkEnd w:id="1432"/>
        <w:bookmarkEnd w:id="1433"/>
        <w:bookmarkEnd w:id="1434"/>
        <w:bookmarkEnd w:id="1435"/>
        <w:bookmarkEnd w:id="1436"/>
        <w:bookmarkEnd w:id="1437"/>
        <w:bookmarkEnd w:id="1438"/>
        <w:bookmarkEnd w:id="1439"/>
        <w:bookmarkEnd w:id="1440"/>
        <w:bookmarkEnd w:id="1441"/>
        <w:bookmarkEnd w:id="1442"/>
        <w:bookmarkEnd w:id="1443"/>
        <w:bookmarkEnd w:id="1444"/>
        <w:bookmarkEnd w:id="1445"/>
        <w:bookmarkEnd w:id="1446"/>
        <w:bookmarkEnd w:id="1447"/>
        <w:bookmarkEnd w:id="1448"/>
        <w:bookmarkEnd w:id="1449"/>
        <w:bookmarkEnd w:id="1450"/>
        <w:bookmarkEnd w:id="1451"/>
        <w:bookmarkEnd w:id="1452"/>
        <w:bookmarkEnd w:id="1453"/>
        <w:bookmarkEnd w:id="1454"/>
        <w:bookmarkEnd w:id="1455"/>
        <w:bookmarkEnd w:id="1456"/>
        <w:bookmarkEnd w:id="1457"/>
        <w:bookmarkEnd w:id="1458"/>
        <w:bookmarkEnd w:id="1459"/>
        <w:bookmarkEnd w:id="1460"/>
        <w:bookmarkEnd w:id="1461"/>
        <w:bookmarkEnd w:id="1462"/>
        <w:bookmarkEnd w:id="1463"/>
        <w:bookmarkEnd w:id="1464"/>
        <w:bookmarkEnd w:id="1465"/>
        <w:bookmarkEnd w:id="1466"/>
        <w:bookmarkEnd w:id="1467"/>
        <w:bookmarkEnd w:id="1468"/>
        <w:bookmarkEnd w:id="1469"/>
        <w:bookmarkEnd w:id="1470"/>
        <w:bookmarkEnd w:id="1471"/>
        <w:bookmarkEnd w:id="1472"/>
        <w:bookmarkEnd w:id="1473"/>
        <w:bookmarkEnd w:id="1474"/>
        <w:bookmarkEnd w:id="1475"/>
        <w:bookmarkEnd w:id="1476"/>
        <w:bookmarkEnd w:id="1477"/>
        <w:bookmarkEnd w:id="1478"/>
        <w:bookmarkEnd w:id="1479"/>
        <w:bookmarkEnd w:id="1480"/>
        <w:bookmarkEnd w:id="1481"/>
        <w:bookmarkEnd w:id="1482"/>
        <w:bookmarkEnd w:id="1483"/>
        <w:bookmarkEnd w:id="1484"/>
        <w:bookmarkEnd w:id="1485"/>
        <w:bookmarkEnd w:id="1486"/>
        <w:bookmarkEnd w:id="1487"/>
        <w:bookmarkEnd w:id="1488"/>
        <w:bookmarkEnd w:id="1489"/>
        <w:bookmarkEnd w:id="1490"/>
        <w:bookmarkEnd w:id="1491"/>
        <w:bookmarkEnd w:id="1492"/>
        <w:bookmarkEnd w:id="1493"/>
        <w:bookmarkEnd w:id="1494"/>
        <w:bookmarkEnd w:id="1495"/>
        <w:bookmarkEnd w:id="1496"/>
        <w:bookmarkEnd w:id="1497"/>
        <w:bookmarkEnd w:id="1498"/>
        <w:bookmarkEnd w:id="1499"/>
        <w:bookmarkEnd w:id="1500"/>
        <w:bookmarkEnd w:id="1501"/>
        <w:bookmarkEnd w:id="1502"/>
        <w:bookmarkEnd w:id="1503"/>
        <w:bookmarkEnd w:id="1504"/>
        <w:bookmarkEnd w:id="1505"/>
        <w:bookmarkEnd w:id="1506"/>
        <w:bookmarkEnd w:id="1507"/>
        <w:bookmarkEnd w:id="1508"/>
        <w:bookmarkEnd w:id="1509"/>
        <w:bookmarkEnd w:id="1510"/>
        <w:bookmarkEnd w:id="1511"/>
        <w:bookmarkEnd w:id="1512"/>
        <w:bookmarkEnd w:id="1513"/>
        <w:bookmarkEnd w:id="1514"/>
        <w:bookmarkEnd w:id="1515"/>
        <w:bookmarkEnd w:id="1516"/>
        <w:bookmarkEnd w:id="1517"/>
        <w:bookmarkEnd w:id="1518"/>
        <w:bookmarkEnd w:id="1519"/>
        <w:bookmarkEnd w:id="1520"/>
        <w:bookmarkEnd w:id="1521"/>
        <w:bookmarkEnd w:id="1522"/>
        <w:bookmarkEnd w:id="1523"/>
        <w:bookmarkEnd w:id="1524"/>
        <w:bookmarkEnd w:id="1525"/>
        <w:bookmarkEnd w:id="1526"/>
        <w:bookmarkEnd w:id="1527"/>
        <w:bookmarkEnd w:id="1528"/>
        <w:bookmarkEnd w:id="1529"/>
        <w:bookmarkEnd w:id="1530"/>
        <w:bookmarkEnd w:id="1531"/>
        <w:bookmarkEnd w:id="1532"/>
        <w:bookmarkEnd w:id="1533"/>
        <w:bookmarkEnd w:id="1534"/>
        <w:bookmarkEnd w:id="1535"/>
        <w:bookmarkEnd w:id="1536"/>
        <w:bookmarkEnd w:id="1537"/>
        <w:bookmarkEnd w:id="1538"/>
        <w:bookmarkEnd w:id="1539"/>
        <w:bookmarkEnd w:id="1540"/>
        <w:bookmarkEnd w:id="1541"/>
        <w:bookmarkEnd w:id="1542"/>
        <w:bookmarkEnd w:id="1543"/>
        <w:bookmarkEnd w:id="1544"/>
        <w:bookmarkEnd w:id="1545"/>
        <w:bookmarkEnd w:id="1546"/>
        <w:bookmarkEnd w:id="1547"/>
        <w:bookmarkEnd w:id="1548"/>
        <w:bookmarkEnd w:id="1549"/>
        <w:bookmarkEnd w:id="1550"/>
        <w:bookmarkEnd w:id="1551"/>
        <w:bookmarkEnd w:id="1552"/>
        <w:bookmarkEnd w:id="1553"/>
        <w:bookmarkEnd w:id="1554"/>
        <w:bookmarkEnd w:id="1555"/>
        <w:bookmarkEnd w:id="1556"/>
        <w:bookmarkEnd w:id="1557"/>
        <w:bookmarkEnd w:id="1558"/>
        <w:bookmarkEnd w:id="1559"/>
        <w:bookmarkEnd w:id="1560"/>
        <w:bookmarkEnd w:id="1561"/>
        <w:bookmarkEnd w:id="1562"/>
        <w:bookmarkEnd w:id="1563"/>
        <w:bookmarkEnd w:id="1564"/>
        <w:bookmarkEnd w:id="1565"/>
        <w:bookmarkEnd w:id="1566"/>
        <w:bookmarkEnd w:id="1567"/>
        <w:bookmarkEnd w:id="1568"/>
        <w:bookmarkEnd w:id="1569"/>
        <w:bookmarkEnd w:id="1570"/>
        <w:bookmarkEnd w:id="1571"/>
        <w:bookmarkEnd w:id="1572"/>
        <w:bookmarkEnd w:id="1573"/>
        <w:bookmarkEnd w:id="1574"/>
        <w:bookmarkEnd w:id="1575"/>
        <w:bookmarkEnd w:id="1576"/>
        <w:bookmarkEnd w:id="1577"/>
        <w:bookmarkEnd w:id="1578"/>
        <w:bookmarkEnd w:id="1579"/>
        <w:bookmarkEnd w:id="1580"/>
        <w:bookmarkEnd w:id="1581"/>
        <w:bookmarkEnd w:id="1582"/>
        <w:bookmarkEnd w:id="1583"/>
        <w:bookmarkEnd w:id="1584"/>
        <w:bookmarkEnd w:id="1585"/>
        <w:bookmarkEnd w:id="1586"/>
        <w:bookmarkEnd w:id="1587"/>
        <w:bookmarkEnd w:id="1588"/>
        <w:bookmarkEnd w:id="1589"/>
        <w:bookmarkEnd w:id="1590"/>
        <w:bookmarkEnd w:id="1591"/>
        <w:bookmarkEnd w:id="1592"/>
        <w:bookmarkEnd w:id="1593"/>
        <w:bookmarkEnd w:id="1594"/>
        <w:bookmarkEnd w:id="1595"/>
        <w:bookmarkEnd w:id="1596"/>
        <w:bookmarkEnd w:id="1597"/>
        <w:bookmarkEnd w:id="1598"/>
        <w:bookmarkEnd w:id="1599"/>
        <w:bookmarkEnd w:id="1600"/>
        <w:bookmarkEnd w:id="1601"/>
        <w:bookmarkEnd w:id="1602"/>
        <w:bookmarkEnd w:id="1603"/>
        <w:bookmarkEnd w:id="1604"/>
        <w:bookmarkEnd w:id="1605"/>
        <w:bookmarkEnd w:id="1606"/>
        <w:bookmarkEnd w:id="1607"/>
        <w:bookmarkEnd w:id="1608"/>
        <w:bookmarkEnd w:id="1609"/>
        <w:bookmarkEnd w:id="1610"/>
        <w:bookmarkEnd w:id="1611"/>
        <w:bookmarkEnd w:id="1612"/>
        <w:bookmarkEnd w:id="1613"/>
        <w:bookmarkEnd w:id="1614"/>
        <w:bookmarkEnd w:id="1615"/>
        <w:bookmarkEnd w:id="1616"/>
        <w:bookmarkEnd w:id="1617"/>
        <w:bookmarkEnd w:id="1618"/>
        <w:bookmarkEnd w:id="1619"/>
        <w:bookmarkEnd w:id="1620"/>
        <w:bookmarkEnd w:id="1621"/>
        <w:bookmarkEnd w:id="1622"/>
        <w:bookmarkEnd w:id="1623"/>
        <w:bookmarkEnd w:id="1624"/>
        <w:bookmarkEnd w:id="1625"/>
        <w:bookmarkEnd w:id="1626"/>
        <w:bookmarkEnd w:id="1627"/>
        <w:bookmarkEnd w:id="1628"/>
        <w:bookmarkEnd w:id="1629"/>
        <w:bookmarkEnd w:id="1630"/>
        <w:bookmarkEnd w:id="1631"/>
        <w:bookmarkEnd w:id="1632"/>
        <w:bookmarkEnd w:id="1633"/>
        <w:bookmarkEnd w:id="1634"/>
        <w:bookmarkEnd w:id="1635"/>
        <w:bookmarkEnd w:id="1636"/>
        <w:bookmarkEnd w:id="1637"/>
        <w:bookmarkEnd w:id="1638"/>
        <w:bookmarkEnd w:id="1639"/>
        <w:bookmarkEnd w:id="1640"/>
        <w:bookmarkEnd w:id="1641"/>
        <w:bookmarkEnd w:id="1642"/>
        <w:bookmarkEnd w:id="1643"/>
        <w:bookmarkEnd w:id="1644"/>
        <w:bookmarkEnd w:id="1645"/>
        <w:bookmarkEnd w:id="1646"/>
        <w:bookmarkEnd w:id="1647"/>
        <w:bookmarkEnd w:id="1648"/>
        <w:bookmarkEnd w:id="1649"/>
        <w:bookmarkEnd w:id="1650"/>
        <w:bookmarkEnd w:id="1651"/>
        <w:bookmarkEnd w:id="1652"/>
        <w:bookmarkEnd w:id="1653"/>
        <w:bookmarkEnd w:id="1654"/>
        <w:bookmarkEnd w:id="1655"/>
        <w:bookmarkEnd w:id="1656"/>
        <w:bookmarkEnd w:id="1657"/>
        <w:bookmarkEnd w:id="1658"/>
        <w:bookmarkEnd w:id="1659"/>
        <w:bookmarkEnd w:id="1660"/>
        <w:bookmarkEnd w:id="1661"/>
        <w:bookmarkEnd w:id="1662"/>
        <w:bookmarkEnd w:id="1663"/>
        <w:bookmarkEnd w:id="1664"/>
        <w:bookmarkEnd w:id="1665"/>
        <w:bookmarkEnd w:id="1666"/>
        <w:bookmarkEnd w:id="1667"/>
        <w:bookmarkEnd w:id="1668"/>
        <w:bookmarkEnd w:id="1669"/>
        <w:bookmarkEnd w:id="1670"/>
        <w:bookmarkEnd w:id="1671"/>
        <w:bookmarkEnd w:id="1672"/>
        <w:bookmarkEnd w:id="1673"/>
        <w:bookmarkEnd w:id="1674"/>
        <w:bookmarkEnd w:id="1675"/>
        <w:bookmarkEnd w:id="1676"/>
        <w:bookmarkEnd w:id="1677"/>
        <w:bookmarkEnd w:id="1678"/>
        <w:bookmarkEnd w:id="1679"/>
        <w:bookmarkEnd w:id="1680"/>
        <w:bookmarkEnd w:id="1681"/>
        <w:bookmarkEnd w:id="1682"/>
        <w:bookmarkEnd w:id="1683"/>
        <w:bookmarkEnd w:id="1684"/>
        <w:bookmarkEnd w:id="1685"/>
        <w:bookmarkEnd w:id="1686"/>
        <w:bookmarkEnd w:id="1687"/>
        <w:bookmarkEnd w:id="1688"/>
        <w:bookmarkEnd w:id="1689"/>
        <w:bookmarkEnd w:id="1690"/>
        <w:bookmarkEnd w:id="1691"/>
        <w:bookmarkEnd w:id="1692"/>
        <w:bookmarkEnd w:id="1693"/>
        <w:bookmarkEnd w:id="1694"/>
        <w:bookmarkEnd w:id="1695"/>
        <w:bookmarkEnd w:id="1696"/>
        <w:bookmarkEnd w:id="1697"/>
        <w:bookmarkEnd w:id="1698"/>
        <w:bookmarkEnd w:id="1699"/>
        <w:bookmarkEnd w:id="1700"/>
        <w:bookmarkEnd w:id="1701"/>
        <w:bookmarkEnd w:id="1702"/>
        <w:bookmarkEnd w:id="1703"/>
        <w:bookmarkEnd w:id="1704"/>
        <w:bookmarkEnd w:id="1705"/>
        <w:bookmarkEnd w:id="1706"/>
        <w:bookmarkEnd w:id="1707"/>
        <w:bookmarkEnd w:id="1708"/>
        <w:bookmarkEnd w:id="1709"/>
        <w:bookmarkEnd w:id="1710"/>
        <w:bookmarkEnd w:id="1711"/>
        <w:bookmarkEnd w:id="1712"/>
        <w:bookmarkEnd w:id="1713"/>
        <w:bookmarkEnd w:id="1714"/>
        <w:bookmarkEnd w:id="1715"/>
        <w:bookmarkEnd w:id="1716"/>
        <w:bookmarkEnd w:id="1717"/>
        <w:bookmarkEnd w:id="1718"/>
        <w:bookmarkEnd w:id="1719"/>
        <w:bookmarkEnd w:id="1720"/>
        <w:bookmarkEnd w:id="1721"/>
        <w:bookmarkEnd w:id="1722"/>
        <w:bookmarkEnd w:id="1723"/>
        <w:bookmarkEnd w:id="1724"/>
        <w:bookmarkEnd w:id="1725"/>
        <w:bookmarkEnd w:id="1726"/>
        <w:bookmarkEnd w:id="1727"/>
        <w:bookmarkEnd w:id="1728"/>
        <w:bookmarkEnd w:id="1729"/>
        <w:bookmarkEnd w:id="1730"/>
        <w:bookmarkEnd w:id="1731"/>
        <w:bookmarkEnd w:id="1732"/>
        <w:bookmarkEnd w:id="1733"/>
        <w:bookmarkEnd w:id="1734"/>
        <w:bookmarkEnd w:id="1735"/>
        <w:bookmarkEnd w:id="1736"/>
        <w:bookmarkEnd w:id="1737"/>
        <w:bookmarkEnd w:id="1738"/>
        <w:bookmarkEnd w:id="1739"/>
        <w:bookmarkEnd w:id="1740"/>
        <w:bookmarkEnd w:id="1741"/>
        <w:bookmarkEnd w:id="1742"/>
        <w:bookmarkEnd w:id="1743"/>
        <w:bookmarkEnd w:id="1744"/>
        <w:bookmarkEnd w:id="1745"/>
        <w:bookmarkEnd w:id="1746"/>
        <w:bookmarkEnd w:id="1747"/>
        <w:bookmarkEnd w:id="1748"/>
        <w:bookmarkEnd w:id="1749"/>
        <w:bookmarkEnd w:id="1750"/>
        <w:bookmarkEnd w:id="1751"/>
        <w:p w:rsidR="00BD5B85" w:rsidRDefault="00C06DD5" w:rsidP="00C06DD5">
          <w:pPr>
            <w:pStyle w:val="E1397E055F8849618D12977C5580CA5A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BE"/>
    <w:rsid w:val="0004771E"/>
    <w:rsid w:val="000627C3"/>
    <w:rsid w:val="000633AE"/>
    <w:rsid w:val="00075966"/>
    <w:rsid w:val="00096075"/>
    <w:rsid w:val="000B6EEB"/>
    <w:rsid w:val="000D37E1"/>
    <w:rsid w:val="000D6398"/>
    <w:rsid w:val="00100CD5"/>
    <w:rsid w:val="00122D69"/>
    <w:rsid w:val="00142DD1"/>
    <w:rsid w:val="00160F9D"/>
    <w:rsid w:val="001E1E07"/>
    <w:rsid w:val="002453C7"/>
    <w:rsid w:val="002B1A83"/>
    <w:rsid w:val="002B7B58"/>
    <w:rsid w:val="002F3323"/>
    <w:rsid w:val="00365AAA"/>
    <w:rsid w:val="003665C0"/>
    <w:rsid w:val="003C2191"/>
    <w:rsid w:val="003D4612"/>
    <w:rsid w:val="00413CF9"/>
    <w:rsid w:val="004333A8"/>
    <w:rsid w:val="00473879"/>
    <w:rsid w:val="0047471B"/>
    <w:rsid w:val="00492F02"/>
    <w:rsid w:val="004A32F8"/>
    <w:rsid w:val="004C766B"/>
    <w:rsid w:val="004D00B6"/>
    <w:rsid w:val="005041B1"/>
    <w:rsid w:val="0053163F"/>
    <w:rsid w:val="005350F3"/>
    <w:rsid w:val="005430CB"/>
    <w:rsid w:val="005A4420"/>
    <w:rsid w:val="005B298B"/>
    <w:rsid w:val="00637B5E"/>
    <w:rsid w:val="00640EED"/>
    <w:rsid w:val="0065288D"/>
    <w:rsid w:val="006B1397"/>
    <w:rsid w:val="006C6EC2"/>
    <w:rsid w:val="006D50CB"/>
    <w:rsid w:val="0072767F"/>
    <w:rsid w:val="00727AED"/>
    <w:rsid w:val="00754238"/>
    <w:rsid w:val="00756093"/>
    <w:rsid w:val="007D2DB2"/>
    <w:rsid w:val="00843E4F"/>
    <w:rsid w:val="008925B4"/>
    <w:rsid w:val="008A3EC9"/>
    <w:rsid w:val="008D195E"/>
    <w:rsid w:val="009057A6"/>
    <w:rsid w:val="00905EC9"/>
    <w:rsid w:val="00973FD4"/>
    <w:rsid w:val="009C6F22"/>
    <w:rsid w:val="009F315B"/>
    <w:rsid w:val="00A0125A"/>
    <w:rsid w:val="00A24476"/>
    <w:rsid w:val="00A91117"/>
    <w:rsid w:val="00AA2DD4"/>
    <w:rsid w:val="00AF3D88"/>
    <w:rsid w:val="00AF437E"/>
    <w:rsid w:val="00AF6889"/>
    <w:rsid w:val="00B104E9"/>
    <w:rsid w:val="00B2110B"/>
    <w:rsid w:val="00B57E77"/>
    <w:rsid w:val="00B8387E"/>
    <w:rsid w:val="00BC24B4"/>
    <w:rsid w:val="00BD2906"/>
    <w:rsid w:val="00BD5B85"/>
    <w:rsid w:val="00C06DD5"/>
    <w:rsid w:val="00C13BB9"/>
    <w:rsid w:val="00C22004"/>
    <w:rsid w:val="00C37EEA"/>
    <w:rsid w:val="00C666F3"/>
    <w:rsid w:val="00C73011"/>
    <w:rsid w:val="00C96AF0"/>
    <w:rsid w:val="00CB7B19"/>
    <w:rsid w:val="00CE3DAD"/>
    <w:rsid w:val="00DC3BFF"/>
    <w:rsid w:val="00DE45CD"/>
    <w:rsid w:val="00E0084C"/>
    <w:rsid w:val="00E36A09"/>
    <w:rsid w:val="00E51AA3"/>
    <w:rsid w:val="00EC7BF4"/>
    <w:rsid w:val="00EE6FA1"/>
    <w:rsid w:val="00F02273"/>
    <w:rsid w:val="00F057FF"/>
    <w:rsid w:val="00F176BE"/>
    <w:rsid w:val="00F506C0"/>
    <w:rsid w:val="00F62CFB"/>
    <w:rsid w:val="00F63C0A"/>
    <w:rsid w:val="00F705D6"/>
    <w:rsid w:val="00F94222"/>
    <w:rsid w:val="00FD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06DD5"/>
    <w:rPr>
      <w:color w:val="666666"/>
    </w:rPr>
  </w:style>
  <w:style w:type="paragraph" w:customStyle="1" w:styleId="E1397E055F8849618D12977C5580CA5A">
    <w:name w:val="E1397E055F8849618D12977C5580CA5A"/>
    <w:rsid w:val="00C06D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LGSC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55780"/>
      </a:accent1>
      <a:accent2>
        <a:srgbClr val="F37000"/>
      </a:accent2>
      <a:accent3>
        <a:srgbClr val="457D36"/>
      </a:accent3>
      <a:accent4>
        <a:srgbClr val="0C91D6"/>
      </a:accent4>
      <a:accent5>
        <a:srgbClr val="941FA8"/>
      </a:accent5>
      <a:accent6>
        <a:srgbClr val="B0D41C"/>
      </a:accent6>
      <a:hlink>
        <a:srgbClr val="055780"/>
      </a:hlink>
      <a:folHlink>
        <a:srgbClr val="360F3B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80C331BD2F14AB0E535D5F2E14299" ma:contentTypeVersion="4" ma:contentTypeDescription="Create a new document." ma:contentTypeScope="" ma:versionID="15236985950a63a57460836658ab728a">
  <xsd:schema xmlns:xsd="http://www.w3.org/2001/XMLSchema" xmlns:xs="http://www.w3.org/2001/XMLSchema" xmlns:p="http://schemas.microsoft.com/office/2006/metadata/properties" xmlns:ns1="http://schemas.microsoft.com/sharepoint/v3" xmlns:ns2="26c2d043-4ba9-4610-9890-11bb85824366" xmlns:ns3="b58a0bb8-a0d6-470f-bc11-554a2dd5170f" xmlns:ns4="b7f6f22d-f96c-477e-ade2-8adec83e6e15" xmlns:ns5="9499994c-0892-4763-8f56-1f918ce3b804" targetNamespace="http://schemas.microsoft.com/office/2006/metadata/properties" ma:root="true" ma:fieldsID="36e2a397c22fd41419abf7076fb0e036" ns1:_="" ns2:_="" ns3:_="" ns4:_="" ns5:_="">
    <xsd:import namespace="http://schemas.microsoft.com/sharepoint/v3"/>
    <xsd:import namespace="26c2d043-4ba9-4610-9890-11bb85824366"/>
    <xsd:import namespace="b58a0bb8-a0d6-470f-bc11-554a2dd5170f"/>
    <xsd:import namespace="b7f6f22d-f96c-477e-ade2-8adec83e6e15"/>
    <xsd:import namespace="9499994c-0892-4763-8f56-1f918ce3b8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2d043-4ba9-4610-9890-11bb85824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a0bb8-a0d6-470f-bc11-554a2dd517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6f22d-f96c-477e-ade2-8adec83e6e1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36f0cfc-611e-4d38-a264-05700cd7d9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9994c-0892-4763-8f56-1f918ce3b80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35746f1a-cc28-4c55-9edc-0365a1d8bbbe}" ma:internalName="TaxCatchAll" ma:showField="CatchAllData" ma:web="9499994c-0892-4763-8f56-1f918ce3b8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b58a0bb8-a0d6-470f-bc11-554a2dd5170f">
      <UserInfo>
        <DisplayName/>
        <AccountId xsi:nil="true"/>
        <AccountType/>
      </UserInfo>
    </SharedWithUsers>
    <lcf76f155ced4ddcb4097134ff3c332f xmlns="b7f6f22d-f96c-477e-ade2-8adec83e6e15">
      <Terms xmlns="http://schemas.microsoft.com/office/infopath/2007/PartnerControls"/>
    </lcf76f155ced4ddcb4097134ff3c332f>
    <TaxCatchAll xmlns="9499994c-0892-4763-8f56-1f918ce3b80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metadata xmlns="http://www.objective.com/ecm/document/metadata/65F1F92071475276E05315230A0A9CBF" version="1.0.0">
  <systemFields>
    <field name="Objective-Id">
      <value order="0">A111148145</value>
    </field>
    <field name="Objective-Title">
      <value order="0">Producer's Licence Questionaire</value>
    </field>
    <field name="Objective-Description">
      <value order="0"/>
    </field>
    <field name="Objective-CreationStamp">
      <value order="0">2026-05-28T04:37:51Z</value>
    </field>
    <field name="Objective-IsApproved">
      <value order="0">false</value>
    </field>
    <field name="Objective-IsPublished">
      <value order="0">true</value>
    </field>
    <field name="Objective-DatePublished">
      <value order="0">2026-06-19T02:03:09Z</value>
    </field>
    <field name="Objective-ModificationStamp">
      <value order="0">2026-06-19T02:03:09Z</value>
    </field>
    <field name="Objective-Owner">
      <value order="0">GRIGGS, Jessica</value>
    </field>
    <field name="Objective-Path">
      <value order="0">DEMIRS Global Folder:02 Corporate File Plan:LGIRS - Local Government, Racing, Gaming and Liquor:LGRGL:Government Relations:Implementation:Cross Sector Triage Team - Projects:2026 Work Plan projects:1.02 - RGL Website, licensing Forms Review 2026:Updated Licensing Forms</value>
    </field>
    <field name="Objective-Parent">
      <value order="0">Updated Licensing Forms</value>
    </field>
    <field name="Objective-State">
      <value order="0">Published</value>
    </field>
    <field name="Objective-VersionId">
      <value order="0">vA121324202</value>
    </field>
    <field name="Objective-Version">
      <value order="0">9.0</value>
    </field>
    <field name="Objective-VersionNumber">
      <value order="0">9</value>
    </field>
    <field name="Objective-VersionComment">
      <value order="0">Make suggested changes</value>
    </field>
    <field name="Objective-FileNumber">
      <value order="0">DMS03230/2026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Props1.xml><?xml version="1.0" encoding="utf-8"?>
<ds:datastoreItem xmlns:ds="http://schemas.openxmlformats.org/officeDocument/2006/customXml" ds:itemID="{F70F60A5-0E2F-404F-A9BB-2544A57ED5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AEC9BD-94FC-4253-ACC6-7CF54CBA6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c2d043-4ba9-4610-9890-11bb85824366"/>
    <ds:schemaRef ds:uri="b58a0bb8-a0d6-470f-bc11-554a2dd5170f"/>
    <ds:schemaRef ds:uri="b7f6f22d-f96c-477e-ade2-8adec83e6e15"/>
    <ds:schemaRef ds:uri="9499994c-0892-4763-8f56-1f918ce3b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0BCB66-9AB6-4F9A-9C09-CEEDCE295E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8a0bb8-a0d6-470f-bc11-554a2dd5170f"/>
    <ds:schemaRef ds:uri="b7f6f22d-f96c-477e-ade2-8adec83e6e15"/>
    <ds:schemaRef ds:uri="9499994c-0892-4763-8f56-1f918ce3b804"/>
  </ds:schemaRefs>
</ds:datastoreItem>
</file>

<file path=customXml/itemProps4.xml><?xml version="1.0" encoding="utf-8"?>
<ds:datastoreItem xmlns:ds="http://schemas.openxmlformats.org/officeDocument/2006/customXml" ds:itemID="{B6DF7F0E-549F-4C8A-B9DD-F8EBBEAB4BD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DLGSC generic Word template</Template>
  <TotalTime>4</TotalTime>
  <Pages>3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DLGSC generic Word template</vt:lpstr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DLGSC generic Word template</dc:title>
  <dc:subject/>
  <dc:creator>Jonathon Miller</dc:creator>
  <cp:keywords/>
  <dc:description/>
  <cp:lastModifiedBy>ENTWISTLE, Paul</cp:lastModifiedBy>
  <cp:revision>4</cp:revision>
  <cp:lastPrinted>2025-12-02T01:26:00Z</cp:lastPrinted>
  <dcterms:created xsi:type="dcterms:W3CDTF">2026-07-17T01:03:00Z</dcterms:created>
  <dcterms:modified xsi:type="dcterms:W3CDTF">2026-07-17T01:10:00Z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0x01010028880C331BD2F14AB0E535D5F2E14299</vt:lpwstr>
  </property>
  <property fmtid="{D5CDD505-2E9C-101B-9397-08002B2CF9AE}" pid="3" name="DLGC_SecurityClassification">
    <vt:lpwstr>94;#Unclassified|0d6df6fb-ad0d-4e97-af01-e8bd82d2da2f</vt:lpwstr>
  </property>
  <property fmtid="{D5CDD505-2E9C-101B-9397-08002B2CF9AE}" pid="4" name="MediaServiceImageTags">
    <vt:lpwstr/>
  </property>
  <property fmtid="{D5CDD505-2E9C-101B-9397-08002B2CF9AE}" pid="5" name="DLGC_DocumentType">
    <vt:lpwstr>327;#Templates|62f77d3c-636a-4492-b6ff-ab1349535b73</vt:lpwstr>
  </property>
  <property fmtid="{D5CDD505-2E9C-101B-9397-08002B2CF9AE}" pid="6" name="Publication Approval Workflow">
    <vt:lpwstr>, </vt:lpwstr>
  </property>
  <property fmtid="{D5CDD505-2E9C-101B-9397-08002B2CF9AE}" pid="7" name="DLGC_Category">
    <vt:lpwstr>48;#Corporate Styles|6ca8a7b6-8147-4aea-b997-2abcc7049b27</vt:lpwstr>
  </property>
  <property fmtid="{D5CDD505-2E9C-101B-9397-08002B2CF9AE}" pid="8" name="dlgsc_DocumentSearchCategory">
    <vt:lpwstr>292;#Other|2d2b80da-f0ee-486e-afd5-f2e908aaa014</vt:lpwstr>
  </property>
  <property fmtid="{D5CDD505-2E9C-101B-9397-08002B2CF9AE}" pid="9" name="TaxCatchAll">
    <vt:lpwstr>48;#Corporate Styles|6ca8a7b6-8147-4aea-b997-2abcc7049b27;#94;#Unclassified|0d6df6fb-ad0d-4e97-af01-e8bd82d2da2f;#327;#Templates|62f77d3c-636a-4492-b6ff-ab1349535b73;#292;#Other|2d2b80da-f0ee-486e-afd5-f2e908aaa014;#70;#DLGSC|f3fdcf4b-32be-462d-87a8-17c1ee8c10d7;#86;#Office of the Director General|6a281792-1cb0-4ff5-96bb-ab1314c10601</vt:lpwstr>
  </property>
  <property fmtid="{D5CDD505-2E9C-101B-9397-08002B2CF9AE}" pid="10" name="DLGC_ActioningArea">
    <vt:lpwstr>86;#Office of the Director General|6a281792-1cb0-4ff5-96bb-ab1314c10601</vt:lpwstr>
  </property>
  <property fmtid="{D5CDD505-2E9C-101B-9397-08002B2CF9AE}" pid="11" name="DLGsC_Department">
    <vt:lpwstr>70;#DLGSC|f3fdcf4b-32be-462d-87a8-17c1ee8c10d7</vt:lpwstr>
  </property>
  <property fmtid="{D5CDD505-2E9C-101B-9397-08002B2CF9AE}" pid="12" name="Objective-Id">
    <vt:lpwstr>A111148145</vt:lpwstr>
  </property>
  <property fmtid="{D5CDD505-2E9C-101B-9397-08002B2CF9AE}" pid="13" name="Objective-Title">
    <vt:lpwstr>Producer's Licence Questionaire</vt:lpwstr>
  </property>
  <property fmtid="{D5CDD505-2E9C-101B-9397-08002B2CF9AE}" pid="14" name="Objective-Description">
    <vt:lpwstr/>
  </property>
  <property fmtid="{D5CDD505-2E9C-101B-9397-08002B2CF9AE}" pid="15" name="Objective-CreationStamp">
    <vt:filetime>2026-05-28T04:37:51Z</vt:filetime>
  </property>
  <property fmtid="{D5CDD505-2E9C-101B-9397-08002B2CF9AE}" pid="16" name="Objective-IsApproved">
    <vt:bool>false</vt:bool>
  </property>
  <property fmtid="{D5CDD505-2E9C-101B-9397-08002B2CF9AE}" pid="17" name="Objective-IsPublished">
    <vt:bool>true</vt:bool>
  </property>
  <property fmtid="{D5CDD505-2E9C-101B-9397-08002B2CF9AE}" pid="18" name="Objective-DatePublished">
    <vt:filetime>2026-06-19T02:03:09Z</vt:filetime>
  </property>
  <property fmtid="{D5CDD505-2E9C-101B-9397-08002B2CF9AE}" pid="19" name="Objective-ModificationStamp">
    <vt:filetime>2026-06-19T02:03:09Z</vt:filetime>
  </property>
  <property fmtid="{D5CDD505-2E9C-101B-9397-08002B2CF9AE}" pid="20" name="Objective-Owner">
    <vt:lpwstr>GRIGGS, Jessica</vt:lpwstr>
  </property>
  <property fmtid="{D5CDD505-2E9C-101B-9397-08002B2CF9AE}" pid="21" name="Objective-Path">
    <vt:lpwstr>DEMIRS Global Folder:02 Corporate File Plan:LGIRS - Local Government, Racing, Gaming and Liquor:LGRGL:Government Relations:Implementation:Cross Sector Triage Team - Projects:2026 Work Plan projects:1.02 - RGL Website, licensing Forms Review 2026:Updated Licensing Forms</vt:lpwstr>
  </property>
  <property fmtid="{D5CDD505-2E9C-101B-9397-08002B2CF9AE}" pid="22" name="Objective-Parent">
    <vt:lpwstr>Updated Licensing Forms</vt:lpwstr>
  </property>
  <property fmtid="{D5CDD505-2E9C-101B-9397-08002B2CF9AE}" pid="23" name="Objective-State">
    <vt:lpwstr>Published</vt:lpwstr>
  </property>
  <property fmtid="{D5CDD505-2E9C-101B-9397-08002B2CF9AE}" pid="24" name="Objective-VersionId">
    <vt:lpwstr>vA121324202</vt:lpwstr>
  </property>
  <property fmtid="{D5CDD505-2E9C-101B-9397-08002B2CF9AE}" pid="25" name="Objective-Version">
    <vt:lpwstr>9.0</vt:lpwstr>
  </property>
  <property fmtid="{D5CDD505-2E9C-101B-9397-08002B2CF9AE}" pid="26" name="Objective-VersionNumber">
    <vt:r8>9</vt:r8>
  </property>
  <property fmtid="{D5CDD505-2E9C-101B-9397-08002B2CF9AE}" pid="27" name="Objective-VersionComment">
    <vt:lpwstr>Make suggested changes</vt:lpwstr>
  </property>
  <property fmtid="{D5CDD505-2E9C-101B-9397-08002B2CF9AE}" pid="28" name="Objective-FileNumber">
    <vt:lpwstr>DMS03230/2026</vt:lpwstr>
  </property>
  <property fmtid="{D5CDD505-2E9C-101B-9397-08002B2CF9AE}" pid="29" name="Objective-Classification">
    <vt:lpwstr>OFFICIAL</vt:lpwstr>
  </property>
  <property fmtid="{D5CDD505-2E9C-101B-9397-08002B2CF9AE}" pid="30" name="Objective-Caveats">
    <vt:lpwstr/>
  </property>
  <property fmtid="{D5CDD505-2E9C-101B-9397-08002B2CF9AE}" pid="31" name="Objective-Divisional Document Types">
    <vt:lpwstr/>
  </property>
  <property fmtid="{D5CDD505-2E9C-101B-9397-08002B2CF9AE}" pid="32" name="Objective-Warning">
    <vt:lpwstr/>
  </property>
  <property fmtid="{D5CDD505-2E9C-101B-9397-08002B2CF9AE}" pid="33" name="Objective-Author">
    <vt:lpwstr/>
  </property>
  <property fmtid="{D5CDD505-2E9C-101B-9397-08002B2CF9AE}" pid="34" name="Objective-Date of Document">
    <vt:lpwstr/>
  </property>
  <property fmtid="{D5CDD505-2E9C-101B-9397-08002B2CF9AE}" pid="35" name="Objective-External Reference">
    <vt:lpwstr/>
  </property>
  <property fmtid="{D5CDD505-2E9C-101B-9397-08002B2CF9AE}" pid="36" name="Objective-Internal Reference">
    <vt:lpwstr/>
  </property>
  <property fmtid="{D5CDD505-2E9C-101B-9397-08002B2CF9AE}" pid="37" name="Objective-Archive Box">
    <vt:lpwstr/>
  </property>
  <property fmtid="{D5CDD505-2E9C-101B-9397-08002B2CF9AE}" pid="38" name="Objective-Migrated Id">
    <vt:lpwstr/>
  </property>
  <property fmtid="{D5CDD505-2E9C-101B-9397-08002B2CF9AE}" pid="39" name="Objective-Foreign Barcode">
    <vt:lpwstr/>
  </property>
  <property fmtid="{D5CDD505-2E9C-101B-9397-08002B2CF9AE}" pid="40" name="Objective-PCI DSS Checked">
    <vt:lpwstr/>
  </property>
  <property fmtid="{D5CDD505-2E9C-101B-9397-08002B2CF9AE}" pid="41" name="Objective-End User">
    <vt:lpwstr/>
  </property>
  <property fmtid="{D5CDD505-2E9C-101B-9397-08002B2CF9AE}" pid="42" name="Objective-Additional File Numbers">
    <vt:lpwstr/>
  </property>
  <property fmtid="{D5CDD505-2E9C-101B-9397-08002B2CF9AE}" pid="43" name="Objective-Record Number">
    <vt:lpwstr/>
  </property>
  <property fmtid="{D5CDD505-2E9C-101B-9397-08002B2CF9AE}" pid="44" name="Objective-Graphic Content">
    <vt:lpwstr/>
  </property>
</Properties>
</file>