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7356" w14:textId="2FFBD37D" w:rsidR="0092438E" w:rsidRPr="006C2F89" w:rsidRDefault="00AA0D22" w:rsidP="00A86A42">
      <w:pPr>
        <w:pStyle w:val="NoSpacing"/>
        <w:jc w:val="center"/>
        <w:rPr>
          <w:rFonts w:ascii="Arial" w:hAnsi="Arial" w:cs="Arial"/>
          <w:b/>
          <w:bCs/>
          <w:color w:val="38115E"/>
          <w:sz w:val="48"/>
          <w:szCs w:val="48"/>
        </w:rPr>
      </w:pPr>
      <w:bookmarkStart w:id="0" w:name="_Hlk214359656"/>
      <w:bookmarkStart w:id="1" w:name="_Hlk57015325"/>
      <w:r w:rsidRPr="006C2F89">
        <w:rPr>
          <w:rFonts w:ascii="Arial" w:hAnsi="Arial" w:cs="Arial"/>
          <w:b/>
          <w:bCs/>
          <w:color w:val="38115E"/>
          <w:sz w:val="48"/>
          <w:szCs w:val="48"/>
        </w:rPr>
        <w:t>ACKNOWLEDGMENT &amp; CONSENT FORM</w:t>
      </w:r>
    </w:p>
    <w:p w14:paraId="6933F16B" w14:textId="2079838B" w:rsidR="00AA0D22" w:rsidRDefault="00E87B56" w:rsidP="00A86A42">
      <w:pPr>
        <w:pStyle w:val="NoSpacing"/>
        <w:spacing w:before="80"/>
        <w:ind w:left="-142"/>
        <w:jc w:val="center"/>
        <w:rPr>
          <w:rFonts w:ascii="Arial Nova" w:hAnsi="Arial Nova" w:cs="Arial"/>
          <w:sz w:val="28"/>
          <w:szCs w:val="28"/>
        </w:rPr>
      </w:pPr>
      <w:bookmarkStart w:id="2" w:name="_Hlk214359683"/>
      <w:bookmarkEnd w:id="0"/>
      <w:r>
        <w:rPr>
          <w:rFonts w:ascii="Arial Nova" w:hAnsi="Arial Nova" w:cs="Arial"/>
          <w:sz w:val="28"/>
          <w:szCs w:val="28"/>
        </w:rPr>
        <w:t>I</w:t>
      </w:r>
      <w:r w:rsidR="00F80A69">
        <w:rPr>
          <w:rFonts w:ascii="Arial Nova" w:hAnsi="Arial Nova" w:cs="Arial"/>
          <w:sz w:val="28"/>
          <w:szCs w:val="28"/>
        </w:rPr>
        <w:t xml:space="preserve">n support of </w:t>
      </w:r>
      <w:r w:rsidR="00522718">
        <w:rPr>
          <w:rFonts w:ascii="Arial Nova" w:hAnsi="Arial Nova" w:cs="Arial"/>
          <w:sz w:val="28"/>
          <w:szCs w:val="28"/>
        </w:rPr>
        <w:t xml:space="preserve">an </w:t>
      </w:r>
      <w:r w:rsidR="00F80A69">
        <w:rPr>
          <w:rFonts w:ascii="Arial Nova" w:hAnsi="Arial Nova" w:cs="Arial"/>
          <w:sz w:val="28"/>
          <w:szCs w:val="28"/>
        </w:rPr>
        <w:t xml:space="preserve">application </w:t>
      </w:r>
      <w:r w:rsidR="00522718">
        <w:rPr>
          <w:rFonts w:ascii="Arial Nova" w:hAnsi="Arial Nova" w:cs="Arial"/>
          <w:sz w:val="28"/>
          <w:szCs w:val="28"/>
        </w:rPr>
        <w:t xml:space="preserve">for a </w:t>
      </w:r>
      <w:r w:rsidR="009E78E5" w:rsidRPr="00AA0D22">
        <w:rPr>
          <w:rFonts w:ascii="Arial Nova" w:hAnsi="Arial Nova" w:cs="Arial"/>
          <w:sz w:val="28"/>
          <w:szCs w:val="28"/>
        </w:rPr>
        <w:t>Liquor Restricted Premises</w:t>
      </w:r>
      <w:bookmarkEnd w:id="2"/>
      <w:r w:rsidR="00F80A69">
        <w:rPr>
          <w:rFonts w:ascii="Arial Nova" w:hAnsi="Arial Nova" w:cs="Arial"/>
          <w:sz w:val="28"/>
          <w:szCs w:val="28"/>
        </w:rPr>
        <w:t xml:space="preserve"> Declaration</w:t>
      </w:r>
    </w:p>
    <w:p w14:paraId="0A1C280B" w14:textId="0AD1D574" w:rsidR="00A86A42" w:rsidRPr="00A86A42" w:rsidRDefault="00A86A42" w:rsidP="00A86A42">
      <w:pPr>
        <w:pStyle w:val="NoSpacing"/>
        <w:spacing w:before="240" w:after="60"/>
        <w:ind w:right="119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BB021B">
        <w:rPr>
          <w:rFonts w:ascii="Arial Black" w:hAnsi="Arial Black" w:cs="Arial"/>
          <w:b/>
          <w:color w:val="000000" w:themeColor="text1"/>
          <w:sz w:val="20"/>
          <w:szCs w:val="20"/>
        </w:rPr>
        <w:t>BLOCK LETTERS</w:t>
      </w:r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10795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693"/>
        <w:gridCol w:w="851"/>
        <w:gridCol w:w="1701"/>
        <w:gridCol w:w="1275"/>
        <w:gridCol w:w="1723"/>
      </w:tblGrid>
      <w:tr w:rsidR="00AA0D22" w:rsidRPr="00571261" w14:paraId="2ABAAFA9" w14:textId="77777777" w:rsidTr="00AF318B">
        <w:trPr>
          <w:trHeight w:val="576"/>
        </w:trPr>
        <w:tc>
          <w:tcPr>
            <w:tcW w:w="10795" w:type="dxa"/>
            <w:gridSpan w:val="7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13FEA2DD" w14:textId="0AD3FAFB" w:rsidR="00AA0D22" w:rsidRPr="00EA2D71" w:rsidRDefault="00AA0D22" w:rsidP="00AF318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A2D71">
              <w:rPr>
                <w:rFonts w:ascii="Arial" w:hAnsi="Arial" w:cs="Arial"/>
                <w:b/>
                <w:bCs/>
                <w:color w:val="FFFFFF" w:themeColor="background1"/>
              </w:rPr>
              <w:t xml:space="preserve">SECTION 1 – </w:t>
            </w:r>
            <w:r w:rsidR="00522718">
              <w:rPr>
                <w:rFonts w:ascii="Arial" w:hAnsi="Arial" w:cs="Arial"/>
                <w:b/>
                <w:bCs/>
                <w:color w:val="FFFFFF" w:themeColor="background1"/>
              </w:rPr>
              <w:t>ADDRESS</w:t>
            </w:r>
            <w:r w:rsidR="00522718" w:rsidRPr="00EA2D7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Pr="00EA2D71">
              <w:rPr>
                <w:rFonts w:ascii="Arial" w:hAnsi="Arial" w:cs="Arial"/>
                <w:b/>
                <w:bCs/>
                <w:color w:val="FFFFFF" w:themeColor="background1"/>
              </w:rPr>
              <w:t xml:space="preserve">TO BE </w:t>
            </w:r>
            <w:r w:rsidR="00522718">
              <w:rPr>
                <w:rFonts w:ascii="Arial" w:hAnsi="Arial" w:cs="Arial"/>
                <w:b/>
                <w:bCs/>
                <w:color w:val="FFFFFF" w:themeColor="background1"/>
              </w:rPr>
              <w:t xml:space="preserve">DECLARED A </w:t>
            </w:r>
            <w:r w:rsidRPr="00EA2D71">
              <w:rPr>
                <w:rFonts w:ascii="Arial" w:hAnsi="Arial" w:cs="Arial"/>
                <w:b/>
                <w:bCs/>
                <w:color w:val="FFFFFF" w:themeColor="background1"/>
              </w:rPr>
              <w:t>LIQUOR RESTRICTED</w:t>
            </w:r>
            <w:r w:rsidR="0052271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PREMISES</w:t>
            </w:r>
          </w:p>
        </w:tc>
      </w:tr>
      <w:tr w:rsidR="002377BE" w:rsidRPr="00571261" w14:paraId="1123B1E7" w14:textId="77777777" w:rsidTr="002377BE">
        <w:trPr>
          <w:trHeight w:val="397"/>
        </w:trPr>
        <w:tc>
          <w:tcPr>
            <w:tcW w:w="2552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F895E8D" w14:textId="5E19A4F7" w:rsidR="002377BE" w:rsidRPr="00EA2D71" w:rsidRDefault="002377BE" w:rsidP="0008232F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Address of Premises: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011280088"/>
            <w:placeholder>
              <w:docPart w:val="BB253C4083A8440CAA0758E44F91F625"/>
            </w:placeholder>
            <w:showingPlcHdr/>
            <w:text/>
          </w:sdtPr>
          <w:sdtContent>
            <w:tc>
              <w:tcPr>
                <w:tcW w:w="8243" w:type="dxa"/>
                <w:gridSpan w:val="5"/>
                <w:tcBorders>
                  <w:top w:val="single" w:sz="2" w:space="0" w:color="BFBFBF" w:themeColor="background1" w:themeShade="BF"/>
                  <w:left w:val="nil"/>
                  <w:right w:val="single" w:sz="12" w:space="0" w:color="38115E"/>
                </w:tcBorders>
                <w:vAlign w:val="center"/>
              </w:tcPr>
              <w:p w14:paraId="33FD2290" w14:textId="1ECA3814" w:rsidR="002377BE" w:rsidRPr="00EA2D71" w:rsidRDefault="002377BE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0D22" w:rsidRPr="00571261" w14:paraId="1E516F7F" w14:textId="77777777" w:rsidTr="00AF318B">
        <w:trPr>
          <w:trHeight w:val="397"/>
        </w:trPr>
        <w:tc>
          <w:tcPr>
            <w:tcW w:w="1134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3C1B749" w14:textId="77777777" w:rsidR="00AA0D22" w:rsidRPr="00EA2D71" w:rsidRDefault="00AA0D22" w:rsidP="0008232F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06787777"/>
            <w:placeholder>
              <w:docPart w:val="AA4177F63BF64DE7B32E1C122FDF74E0"/>
            </w:placeholder>
            <w:showingPlcHdr/>
            <w:text/>
          </w:sdtPr>
          <w:sdtContent>
            <w:tc>
              <w:tcPr>
                <w:tcW w:w="4111" w:type="dxa"/>
                <w:gridSpan w:val="2"/>
                <w:tcBorders>
                  <w:left w:val="nil"/>
                  <w:bottom w:val="single" w:sz="12" w:space="0" w:color="38115E"/>
                </w:tcBorders>
                <w:vAlign w:val="center"/>
              </w:tcPr>
              <w:p w14:paraId="19A146B6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3" w:name="Text4"/>
                <w:r w:rsidRPr="00EA2D71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EA2D71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  <w:tc>
          <w:tcPr>
            <w:tcW w:w="851" w:type="dxa"/>
            <w:tcBorders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B2269C4" w14:textId="77777777" w:rsidR="00AA0D22" w:rsidRPr="00EA2D71" w:rsidRDefault="00AA0D22" w:rsidP="00AF318B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808600150"/>
            <w:placeholder>
              <w:docPart w:val="661FC50AB5284551AE92202A553116A0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701" w:type="dxa"/>
                <w:tcBorders>
                  <w:left w:val="nil"/>
                  <w:bottom w:val="single" w:sz="12" w:space="0" w:color="38115E"/>
                </w:tcBorders>
                <w:vAlign w:val="center"/>
              </w:tcPr>
              <w:p w14:paraId="52406024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4" w:name="Text5"/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  <w:tc>
          <w:tcPr>
            <w:tcW w:w="1275" w:type="dxa"/>
            <w:tcBorders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0AB51A0D" w14:textId="77777777" w:rsidR="00AA0D22" w:rsidRPr="00EA2D71" w:rsidRDefault="00AA0D22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52930166"/>
            <w:placeholder>
              <w:docPart w:val="F8D2F6101E674DB7A104F3F242B2F9DD"/>
            </w:placeholder>
            <w:showingPlcHdr/>
            <w:text/>
          </w:sdtPr>
          <w:sdtContent>
            <w:tc>
              <w:tcPr>
                <w:tcW w:w="1723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60B51773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5" w:name="Text6"/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</w:tr>
    </w:tbl>
    <w:p w14:paraId="503EFE52" w14:textId="77777777" w:rsidR="00AA0D22" w:rsidRPr="00A86A42" w:rsidRDefault="00AA0D22" w:rsidP="009E78E5">
      <w:pPr>
        <w:pStyle w:val="NoSpacing"/>
        <w:ind w:left="-142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AA0D22" w:rsidRPr="00571261" w14:paraId="2380F39F" w14:textId="77777777" w:rsidTr="00AF318B">
        <w:trPr>
          <w:trHeight w:val="576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20F9A022" w14:textId="04242F5D" w:rsidR="00AA0D22" w:rsidRPr="00EA2D71" w:rsidRDefault="00AA0D22" w:rsidP="00AF318B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bookmarkStart w:id="6" w:name="_Hlk215566987"/>
            <w:r w:rsidRPr="00EA2D71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2377BE" w:rsidRPr="00EA2D71">
              <w:rPr>
                <w:rFonts w:ascii="Arial Nova" w:hAnsi="Arial Nova" w:cs="Arial"/>
                <w:b/>
                <w:bCs/>
                <w:color w:val="FFFFFF" w:themeColor="background1"/>
              </w:rPr>
              <w:t>2</w:t>
            </w:r>
            <w:r w:rsidRPr="00EA2D71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P</w:t>
            </w:r>
            <w:r w:rsidR="00573A48">
              <w:rPr>
                <w:rFonts w:ascii="Arial Nova" w:hAnsi="Arial Nova" w:cs="Arial"/>
                <w:b/>
                <w:bCs/>
                <w:color w:val="FFFFFF" w:themeColor="background1"/>
              </w:rPr>
              <w:t>ER</w:t>
            </w:r>
            <w:r w:rsidRPr="00EA2D71">
              <w:rPr>
                <w:rFonts w:ascii="Arial Nova" w:hAnsi="Arial Nova" w:cs="Arial"/>
                <w:b/>
                <w:bCs/>
                <w:color w:val="FFFFFF" w:themeColor="background1"/>
              </w:rPr>
              <w:t>SONS RESIDING AT THE PREMISES</w:t>
            </w:r>
          </w:p>
        </w:tc>
      </w:tr>
      <w:tr w:rsidR="00AA0D22" w:rsidRPr="00571261" w14:paraId="714EA126" w14:textId="77777777" w:rsidTr="00AA0D22">
        <w:trPr>
          <w:trHeight w:val="624"/>
        </w:trPr>
        <w:tc>
          <w:tcPr>
            <w:tcW w:w="10797" w:type="dxa"/>
            <w:gridSpan w:val="2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66AC0BD4" w14:textId="4BFFD2DB" w:rsidR="00AA0D22" w:rsidRPr="00EA2D71" w:rsidRDefault="00AA0D22" w:rsidP="00966AAB">
            <w:pPr>
              <w:tabs>
                <w:tab w:val="left" w:pos="34"/>
                <w:tab w:val="right" w:leader="dot" w:pos="10376"/>
              </w:tabs>
              <w:suppressAutoHyphens/>
              <w:spacing w:before="120" w:after="120" w:line="276" w:lineRule="auto"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EA2D71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The individuals listed below have been confirmed as </w:t>
            </w:r>
            <w:r w:rsidR="002377BE" w:rsidRPr="00EA2D71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adults </w:t>
            </w:r>
            <w:r w:rsidRPr="00EA2D71">
              <w:rPr>
                <w:rFonts w:ascii="Arial Nova" w:hAnsi="Arial Nova" w:cs="Arial Narrow"/>
                <w:spacing w:val="-3"/>
                <w:sz w:val="20"/>
                <w:szCs w:val="20"/>
              </w:rPr>
              <w:t>residing at the address specified in Section 1 of this form and hereby grant their consent for the submission of this application.</w:t>
            </w:r>
          </w:p>
        </w:tc>
      </w:tr>
      <w:tr w:rsidR="002377BE" w:rsidRPr="0039551D" w14:paraId="6A7ED846" w14:textId="77777777" w:rsidTr="00A86A42">
        <w:trPr>
          <w:trHeight w:val="1165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377BE" w:rsidRPr="00EA2D71" w14:paraId="6D8333FE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6C8BC59" w14:textId="77777777" w:rsidR="002377BE" w:rsidRPr="00EA2D71" w:rsidRDefault="002377BE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DEE99D9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1590C285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377BE" w:rsidRPr="00EA2D71" w14:paraId="7AA2D280" w14:textId="77777777" w:rsidTr="00A86A42">
              <w:trPr>
                <w:trHeight w:val="70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5D6E82A5" w14:textId="07489B6D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396D904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D106FED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3727EFF" w14:textId="77777777" w:rsidR="002377BE" w:rsidRPr="00EA2D71" w:rsidRDefault="002377BE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377BE" w14:paraId="4FEC40D9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F3BD4E4" w14:textId="77777777" w:rsidR="002377BE" w:rsidRPr="00EA2D71" w:rsidRDefault="002377BE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494545584"/>
            <w:placeholder>
              <w:docPart w:val="AEE6B33921B0493B8C1CD094B519404C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562F20A" w14:textId="77777777" w:rsidR="002377BE" w:rsidRPr="00EA2D71" w:rsidRDefault="002377BE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0D22" w:rsidRPr="0039551D" w14:paraId="7BFE86D1" w14:textId="77777777" w:rsidTr="00AF318B">
        <w:trPr>
          <w:trHeight w:val="1321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46D2596D" w14:textId="77777777" w:rsidR="002377BE" w:rsidRPr="00EA2D71" w:rsidRDefault="002377BE">
            <w:pPr>
              <w:rPr>
                <w:rFonts w:ascii="Arial Nova" w:hAnsi="Arial Nova"/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A0D22" w:rsidRPr="00EA2D71" w14:paraId="741B0360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089268A" w14:textId="77777777" w:rsidR="00AA0D22" w:rsidRPr="00EA2D71" w:rsidRDefault="00AA0D22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8986029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68ADF19D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AA0D22" w:rsidRPr="00EA2D71" w14:paraId="489D7F5D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B5D76EE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BA86871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6BBAB0A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D2BFFBB" w14:textId="77777777" w:rsidR="00AA0D22" w:rsidRPr="00EA2D71" w:rsidRDefault="00AA0D22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AA0D22" w:rsidRPr="0039551D" w14:paraId="5B9B647E" w14:textId="77777777" w:rsidTr="00AA0D22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E86F09E" w14:textId="77777777" w:rsidR="00AA0D22" w:rsidRPr="00EA2D71" w:rsidRDefault="00AA0D22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7440292"/>
            <w:placeholder>
              <w:docPart w:val="E3EC02A405E14BA18DEECE35C79D1647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9C9BE6E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0D22" w:rsidRPr="0039551D" w14:paraId="4EBDFC2C" w14:textId="77777777" w:rsidTr="00AA0D22">
        <w:trPr>
          <w:trHeight w:val="1343"/>
        </w:trPr>
        <w:tc>
          <w:tcPr>
            <w:tcW w:w="10797" w:type="dxa"/>
            <w:gridSpan w:val="2"/>
            <w:tcBorders>
              <w:top w:val="single" w:sz="4" w:space="0" w:color="BFBFBF" w:themeColor="background1" w:themeShade="BF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A0D22" w:rsidRPr="00EA2D71" w14:paraId="0964F3E0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D105B47" w14:textId="77777777" w:rsidR="00AA0D22" w:rsidRPr="00EA2D71" w:rsidRDefault="00AA0D22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78A7AF4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369B930C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AA0D22" w:rsidRPr="00EA2D71" w14:paraId="3BA74B1E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0EC9AEA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FFFC1E0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1BD7110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1BF98708" w14:textId="77777777" w:rsidR="00AA0D22" w:rsidRPr="00EA2D71" w:rsidRDefault="00AA0D22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AA0D22" w14:paraId="2B2A9FB7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97FFBA6" w14:textId="77777777" w:rsidR="00AA0D22" w:rsidRPr="00EA2D71" w:rsidRDefault="00AA0D22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55357281"/>
            <w:placeholder>
              <w:docPart w:val="1C5569172F2A4330A319A23F3E58FCD0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6DE5FD12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0D22" w:rsidRPr="0039551D" w14:paraId="1CDD7C83" w14:textId="77777777" w:rsidTr="00AA0D22">
        <w:trPr>
          <w:trHeight w:val="1308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A0D22" w:rsidRPr="00EA2D71" w14:paraId="53501D02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8D37D73" w14:textId="77777777" w:rsidR="00AA0D22" w:rsidRPr="00EA2D71" w:rsidRDefault="00AA0D22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348065E4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3CD1AFC0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AA0D22" w:rsidRPr="00EA2D71" w14:paraId="3A9612B4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375C1C6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7979FED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EDEF627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2A5869BF" w14:textId="77777777" w:rsidR="00AA0D22" w:rsidRPr="00EA2D71" w:rsidRDefault="00AA0D22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AA0D22" w14:paraId="5FC7A790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77FE62F0" w14:textId="77777777" w:rsidR="00AA0D22" w:rsidRPr="00EA2D71" w:rsidRDefault="00AA0D22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41139662"/>
            <w:placeholder>
              <w:docPart w:val="F3E0D8E63277426E945447E492EF239E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7526779D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0D22" w:rsidRPr="0039551D" w14:paraId="6ABF3918" w14:textId="77777777" w:rsidTr="00AA0D22">
        <w:trPr>
          <w:trHeight w:val="1325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A0D22" w:rsidRPr="00EA2D71" w14:paraId="570C36F0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B513E57" w14:textId="77777777" w:rsidR="00AA0D22" w:rsidRPr="00EA2D71" w:rsidRDefault="00AA0D22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6D16028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9629C1E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AA0D22" w:rsidRPr="00EA2D71" w14:paraId="116C316E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AA481C3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412D0E2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0E44D09" w14:textId="77777777" w:rsidR="00AA0D22" w:rsidRPr="00EA2D71" w:rsidRDefault="00AA0D22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7EB116A8" w14:textId="77777777" w:rsidR="00AA0D22" w:rsidRPr="00EA2D71" w:rsidRDefault="00AA0D22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AA0D22" w:rsidRPr="0039551D" w14:paraId="23C9DDAE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208761F3" w14:textId="4FB81984" w:rsidR="00AA0D22" w:rsidRPr="00EA2D71" w:rsidRDefault="002377BE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</w:t>
            </w:r>
            <w:r w:rsidR="00AA0D22"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61203607"/>
            <w:placeholder>
              <w:docPart w:val="C71D6CC37F8C4D83869FC1271E563C26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04C5653F" w14:textId="77777777" w:rsidR="00AA0D22" w:rsidRPr="00EA2D71" w:rsidRDefault="00AA0D22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235956CA" w14:textId="77777777" w:rsidR="00990027" w:rsidRDefault="00990027">
      <w:pPr>
        <w:sectPr w:rsidR="00990027" w:rsidSect="0099002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985" w:right="720" w:bottom="567" w:left="720" w:header="397" w:footer="340" w:gutter="0"/>
          <w:cols w:space="708"/>
          <w:titlePg/>
          <w:docGrid w:linePitch="360"/>
        </w:sectPr>
      </w:pPr>
    </w:p>
    <w:p w14:paraId="270E162D" w14:textId="77777777" w:rsidR="003B5A23" w:rsidRDefault="003B5A23"/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4253"/>
        <w:gridCol w:w="142"/>
        <w:gridCol w:w="1157"/>
      </w:tblGrid>
      <w:tr w:rsidR="002377BE" w:rsidRPr="00571261" w14:paraId="10BF2A56" w14:textId="77777777" w:rsidTr="00AF318B">
        <w:trPr>
          <w:trHeight w:val="576"/>
        </w:trPr>
        <w:tc>
          <w:tcPr>
            <w:tcW w:w="10797" w:type="dxa"/>
            <w:gridSpan w:val="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bookmarkEnd w:id="6"/>
          <w:p w14:paraId="5E80DD85" w14:textId="3F5CC294" w:rsidR="002377BE" w:rsidRPr="00EA2D71" w:rsidRDefault="002377BE" w:rsidP="00AF318B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r w:rsidRPr="00EA2D71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3 – OTHER </w:t>
            </w:r>
            <w:r w:rsidR="004E77C0">
              <w:rPr>
                <w:rFonts w:ascii="Arial Nova" w:hAnsi="Arial Nova" w:cs="Arial"/>
                <w:b/>
                <w:bCs/>
                <w:color w:val="FFFFFF" w:themeColor="background1"/>
              </w:rPr>
              <w:t>OWNER(S) OR OCCUPIER(S) OF ANY PART OF THE PREMISES</w:t>
            </w:r>
          </w:p>
        </w:tc>
      </w:tr>
      <w:tr w:rsidR="002377BE" w:rsidRPr="00571261" w14:paraId="5CC6888B" w14:textId="77777777" w:rsidTr="00AF318B">
        <w:trPr>
          <w:trHeight w:val="624"/>
        </w:trPr>
        <w:tc>
          <w:tcPr>
            <w:tcW w:w="10797" w:type="dxa"/>
            <w:gridSpan w:val="5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10C7D1C1" w14:textId="7AA20C94" w:rsidR="002377BE" w:rsidRPr="00EA2D71" w:rsidRDefault="002377BE" w:rsidP="00966AAB">
            <w:pPr>
              <w:tabs>
                <w:tab w:val="left" w:pos="34"/>
                <w:tab w:val="right" w:leader="dot" w:pos="10376"/>
              </w:tabs>
              <w:suppressAutoHyphens/>
              <w:spacing w:before="120" w:after="120" w:line="276" w:lineRule="auto"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EA2D71">
              <w:rPr>
                <w:rFonts w:ascii="Arial Nova" w:hAnsi="Arial Nova" w:cs="Arial Narrow"/>
                <w:spacing w:val="-3"/>
                <w:sz w:val="20"/>
                <w:szCs w:val="20"/>
              </w:rPr>
              <w:t>The individuals listed below hereby grant their consent for the submission of this application.</w:t>
            </w:r>
          </w:p>
        </w:tc>
      </w:tr>
      <w:tr w:rsidR="002377BE" w:rsidRPr="0039551D" w14:paraId="63E65738" w14:textId="77777777" w:rsidTr="00930A08">
        <w:trPr>
          <w:trHeight w:val="871"/>
        </w:trPr>
        <w:tc>
          <w:tcPr>
            <w:tcW w:w="10797" w:type="dxa"/>
            <w:gridSpan w:val="5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24966857" w14:textId="77777777" w:rsidR="00CF7ECC" w:rsidRDefault="00CF7ECC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377BE" w:rsidRPr="00EA2D71" w14:paraId="6170690C" w14:textId="77777777" w:rsidTr="00930A08">
              <w:trPr>
                <w:trHeight w:val="80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7711583" w14:textId="77777777" w:rsidR="002377BE" w:rsidRPr="00EA2D71" w:rsidRDefault="002377BE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8531456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640079B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377BE" w:rsidRPr="00EA2D71" w14:paraId="536F1E75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07AE3DA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583EAA6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0CDD4F1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68F04079" w14:textId="77777777" w:rsidR="002377BE" w:rsidRPr="00EA2D71" w:rsidRDefault="002377BE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377BE" w14:paraId="38A270CC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6ACE373" w14:textId="77777777" w:rsidR="002377BE" w:rsidRPr="00EA2D71" w:rsidRDefault="002377BE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699589381"/>
            <w:placeholder>
              <w:docPart w:val="616431E223E4499C969684EACFAD5962"/>
            </w:placeholder>
            <w:showingPlcHdr/>
            <w:text/>
          </w:sdtPr>
          <w:sdtContent>
            <w:tc>
              <w:tcPr>
                <w:tcW w:w="9096" w:type="dxa"/>
                <w:gridSpan w:val="4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19E8008" w14:textId="77777777" w:rsidR="002377BE" w:rsidRPr="00EA2D71" w:rsidRDefault="002377BE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11D95" w14:paraId="1A9546E5" w14:textId="77777777" w:rsidTr="00930A08">
        <w:trPr>
          <w:trHeight w:val="397"/>
        </w:trPr>
        <w:tc>
          <w:tcPr>
            <w:tcW w:w="5245" w:type="dxa"/>
            <w:gridSpan w:val="2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9167AAD" w14:textId="2C5881D9" w:rsidR="00011D95" w:rsidRPr="00EA2D71" w:rsidRDefault="00011D95" w:rsidP="00966AAB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What is your connection to the premises? </w:t>
            </w:r>
            <w:r>
              <w:rPr>
                <w:rFonts w:ascii="Arial Nova" w:hAnsi="Arial Nova" w:cs="Arial"/>
                <w:i/>
                <w:iCs/>
                <w:sz w:val="20"/>
                <w:szCs w:val="20"/>
              </w:rPr>
              <w:t>(</w:t>
            </w:r>
            <w:r w:rsidRPr="00EA2D71">
              <w:rPr>
                <w:rFonts w:ascii="Arial Nova" w:hAnsi="Arial Nova" w:cs="Arial"/>
                <w:i/>
                <w:iCs/>
                <w:sz w:val="20"/>
                <w:szCs w:val="20"/>
              </w:rPr>
              <w:t>if any)</w:t>
            </w:r>
          </w:p>
        </w:tc>
        <w:tc>
          <w:tcPr>
            <w:tcW w:w="4253" w:type="dxa"/>
            <w:tcBorders>
              <w:left w:val="nil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26DEF1CC" w14:textId="77777777" w:rsidR="00011D95" w:rsidRPr="00EA2D71" w:rsidRDefault="00000000" w:rsidP="00CE2698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624004156"/>
                <w:placeholder>
                  <w:docPart w:val="6E201DAF97254CAB976E4D487BF4EF80"/>
                </w:placeholder>
                <w:showingPlcHdr/>
                <w:text/>
              </w:sdtPr>
              <w:sdtContent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011D95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2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5E6D1A42" w14:textId="719324F3" w:rsidR="00011D95" w:rsidRPr="00EA2D71" w:rsidRDefault="00011D95" w:rsidP="00CE2698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 xml:space="preserve">Owner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4249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77BE" w:rsidRPr="0039551D" w14:paraId="2CF5E15B" w14:textId="77777777" w:rsidTr="00930A08">
        <w:trPr>
          <w:trHeight w:val="941"/>
        </w:trPr>
        <w:tc>
          <w:tcPr>
            <w:tcW w:w="10797" w:type="dxa"/>
            <w:gridSpan w:val="5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4ACE1D4C" w14:textId="77777777" w:rsidR="002377BE" w:rsidRPr="00EA2D71" w:rsidRDefault="002377BE" w:rsidP="00AF318B">
            <w:pPr>
              <w:rPr>
                <w:rFonts w:ascii="Arial Nova" w:hAnsi="Arial Nova"/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377BE" w:rsidRPr="00EA2D71" w14:paraId="4FA2F8C0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252B52D" w14:textId="77777777" w:rsidR="002377BE" w:rsidRDefault="002377BE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6046D415" w14:textId="77777777" w:rsidR="00CF7ECC" w:rsidRPr="00EA2D71" w:rsidRDefault="00CF7ECC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84323EA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62C58C44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377BE" w:rsidRPr="00EA2D71" w14:paraId="18A0E1D9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A2DB4BE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67BB272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52797596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6F04F9F3" w14:textId="77777777" w:rsidR="002377BE" w:rsidRPr="00EA2D71" w:rsidRDefault="002377BE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377BE" w:rsidRPr="0039551D" w14:paraId="16678639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FD3201F" w14:textId="77777777" w:rsidR="002377BE" w:rsidRPr="00EA2D71" w:rsidRDefault="002377BE" w:rsidP="00B55AA6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49585461"/>
            <w:placeholder>
              <w:docPart w:val="28E9002ABCA149E3B1696A500BF4F433"/>
            </w:placeholder>
            <w:showingPlcHdr/>
            <w:text/>
          </w:sdtPr>
          <w:sdtContent>
            <w:tc>
              <w:tcPr>
                <w:tcW w:w="9096" w:type="dxa"/>
                <w:gridSpan w:val="4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1842AB8" w14:textId="77777777" w:rsidR="002377BE" w:rsidRPr="00EA2D71" w:rsidRDefault="002377BE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11D95" w:rsidRPr="0039551D" w14:paraId="74239C0B" w14:textId="77777777" w:rsidTr="00930A08">
        <w:trPr>
          <w:trHeight w:val="397"/>
        </w:trPr>
        <w:tc>
          <w:tcPr>
            <w:tcW w:w="5245" w:type="dxa"/>
            <w:gridSpan w:val="2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1B5F04C" w14:textId="21530E68" w:rsidR="00011D95" w:rsidRPr="00EA2D71" w:rsidRDefault="00011D95" w:rsidP="00B55AA6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What is your connection to the premises? </w:t>
            </w:r>
            <w:r w:rsidRPr="00EA2D71">
              <w:rPr>
                <w:rFonts w:ascii="Arial Nova" w:hAnsi="Arial Nova" w:cs="Arial"/>
                <w:i/>
                <w:iCs/>
                <w:sz w:val="20"/>
                <w:szCs w:val="20"/>
              </w:rPr>
              <w:t>(if any)</w:t>
            </w:r>
          </w:p>
        </w:tc>
        <w:tc>
          <w:tcPr>
            <w:tcW w:w="4253" w:type="dxa"/>
            <w:tcBorders>
              <w:left w:val="nil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23D6AE73" w14:textId="77777777" w:rsidR="00011D95" w:rsidRPr="00EA2D71" w:rsidRDefault="00000000" w:rsidP="00A86A4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933979171"/>
                <w:placeholder>
                  <w:docPart w:val="8A317BC1644942768E4FC07AF7386EE5"/>
                </w:placeholder>
                <w:showingPlcHdr/>
                <w:text/>
              </w:sdtPr>
              <w:sdtContent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011D95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011D95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2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2BD060F0" w14:textId="14FF038E" w:rsidR="00011D95" w:rsidRPr="00EA2D71" w:rsidRDefault="008B38EC" w:rsidP="00A86A4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 xml:space="preserve">Owner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4136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77BE" w:rsidRPr="0039551D" w14:paraId="60F89134" w14:textId="77777777" w:rsidTr="00930A08">
        <w:trPr>
          <w:trHeight w:val="972"/>
        </w:trPr>
        <w:tc>
          <w:tcPr>
            <w:tcW w:w="10797" w:type="dxa"/>
            <w:gridSpan w:val="5"/>
            <w:tcBorders>
              <w:top w:val="single" w:sz="4" w:space="0" w:color="BFBFBF" w:themeColor="background1" w:themeShade="BF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52968D44" w14:textId="77777777" w:rsidR="00CF7ECC" w:rsidRDefault="00CF7ECC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377BE" w:rsidRPr="00EA2D71" w14:paraId="3C5C0950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C950716" w14:textId="77777777" w:rsidR="002377BE" w:rsidRPr="00EA2D71" w:rsidRDefault="002377BE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C3D8A52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FF02F85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377BE" w:rsidRPr="00EA2D71" w14:paraId="0BD1DDDD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1DE0F9D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F09D3CD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70F2A2E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D390EC7" w14:textId="77777777" w:rsidR="002377BE" w:rsidRPr="00EA2D71" w:rsidRDefault="002377BE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377BE" w14:paraId="431101DC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AE75879" w14:textId="77777777" w:rsidR="002377BE" w:rsidRPr="00EA2D71" w:rsidRDefault="002377BE" w:rsidP="00B55AA6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74392257"/>
            <w:placeholder>
              <w:docPart w:val="457B3E5D888F4C02BCF5834964A56B38"/>
            </w:placeholder>
            <w:showingPlcHdr/>
            <w:text/>
          </w:sdtPr>
          <w:sdtContent>
            <w:tc>
              <w:tcPr>
                <w:tcW w:w="9096" w:type="dxa"/>
                <w:gridSpan w:val="4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5839F8F7" w14:textId="77777777" w:rsidR="002377BE" w:rsidRPr="00EA2D71" w:rsidRDefault="002377BE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B38EC" w14:paraId="372A59BD" w14:textId="77777777" w:rsidTr="00930A08">
        <w:trPr>
          <w:trHeight w:val="397"/>
        </w:trPr>
        <w:tc>
          <w:tcPr>
            <w:tcW w:w="5245" w:type="dxa"/>
            <w:gridSpan w:val="2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3CDA5E2" w14:textId="54B2AE1F" w:rsidR="008B38EC" w:rsidRPr="00EA2D71" w:rsidRDefault="008B38EC" w:rsidP="00B55AA6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What is your connection to the premises? </w:t>
            </w:r>
            <w:r w:rsidRPr="00EA2D71">
              <w:rPr>
                <w:rFonts w:ascii="Arial Nova" w:hAnsi="Arial Nova" w:cs="Arial"/>
                <w:i/>
                <w:iCs/>
                <w:sz w:val="20"/>
                <w:szCs w:val="20"/>
              </w:rPr>
              <w:t>(if any)</w:t>
            </w:r>
          </w:p>
        </w:tc>
        <w:tc>
          <w:tcPr>
            <w:tcW w:w="4395" w:type="dxa"/>
            <w:gridSpan w:val="2"/>
            <w:tcBorders>
              <w:left w:val="nil"/>
              <w:right w:val="dotted" w:sz="4" w:space="0" w:color="BFBFBF" w:themeColor="background1" w:themeShade="BF"/>
            </w:tcBorders>
            <w:vAlign w:val="center"/>
          </w:tcPr>
          <w:p w14:paraId="53F82A25" w14:textId="77777777" w:rsidR="008B38EC" w:rsidRPr="00EA2D71" w:rsidRDefault="00000000" w:rsidP="00A86A4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196924789"/>
                <w:placeholder>
                  <w:docPart w:val="E092BC694F1E43749A8E10156A3450A9"/>
                </w:placeholder>
                <w:showingPlcHdr/>
                <w:text/>
              </w:sdtPr>
              <w:sdtContent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8B38EC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tcBorders>
              <w:left w:val="dotted" w:sz="4" w:space="0" w:color="BFBFBF" w:themeColor="background1" w:themeShade="BF"/>
              <w:right w:val="single" w:sz="12" w:space="0" w:color="38115E"/>
            </w:tcBorders>
            <w:vAlign w:val="center"/>
          </w:tcPr>
          <w:p w14:paraId="6361BA06" w14:textId="7F4B10D5" w:rsidR="008B38EC" w:rsidRPr="00EA2D71" w:rsidRDefault="008B38EC" w:rsidP="00A86A4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 xml:space="preserve">Owner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8980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77BE" w:rsidRPr="0039551D" w14:paraId="0C564BA7" w14:textId="77777777" w:rsidTr="00930A08">
        <w:trPr>
          <w:trHeight w:val="940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193702F9" w14:textId="77777777" w:rsidR="00CF7ECC" w:rsidRDefault="00CF7ECC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377BE" w:rsidRPr="00EA2D71" w14:paraId="1E476148" w14:textId="77777777" w:rsidTr="00930A08">
              <w:trPr>
                <w:trHeight w:val="145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7E811E7F" w14:textId="77777777" w:rsidR="002377BE" w:rsidRPr="00EA2D71" w:rsidRDefault="002377BE" w:rsidP="00AF318B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3A7BFC93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19578C8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377BE" w:rsidRPr="00EA2D71" w14:paraId="5C93DEFE" w14:textId="77777777" w:rsidTr="00AF318B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36BCBB7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9730D09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5DC7FF24" w14:textId="77777777" w:rsidR="002377BE" w:rsidRPr="00EA2D71" w:rsidRDefault="002377BE" w:rsidP="00AF318B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A2D71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2FDEAB17" w14:textId="77777777" w:rsidR="002377BE" w:rsidRPr="00EA2D71" w:rsidRDefault="002377BE" w:rsidP="00AF318B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377BE" w14:paraId="5D527E36" w14:textId="77777777" w:rsidTr="00AF318B">
        <w:trPr>
          <w:trHeight w:val="397"/>
        </w:trPr>
        <w:tc>
          <w:tcPr>
            <w:tcW w:w="1701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5A10548" w14:textId="77777777" w:rsidR="002377BE" w:rsidRPr="00EA2D71" w:rsidRDefault="002377BE" w:rsidP="00B55AA6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20439539"/>
            <w:placeholder>
              <w:docPart w:val="602573174B2C4D0A89BF763DB21A78BD"/>
            </w:placeholder>
            <w:showingPlcHdr/>
            <w:text/>
          </w:sdtPr>
          <w:sdtContent>
            <w:tc>
              <w:tcPr>
                <w:tcW w:w="9096" w:type="dxa"/>
                <w:gridSpan w:val="4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6D547D29" w14:textId="77777777" w:rsidR="002377BE" w:rsidRPr="00EA2D71" w:rsidRDefault="002377BE" w:rsidP="00AF318B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B38EC" w14:paraId="4E2B7E6D" w14:textId="77777777" w:rsidTr="00930A08">
        <w:trPr>
          <w:trHeight w:val="397"/>
        </w:trPr>
        <w:tc>
          <w:tcPr>
            <w:tcW w:w="5245" w:type="dxa"/>
            <w:gridSpan w:val="2"/>
            <w:tcBorders>
              <w:left w:val="single" w:sz="12" w:space="0" w:color="38115E"/>
              <w:bottom w:val="single" w:sz="12" w:space="0" w:color="7030A0"/>
              <w:right w:val="nil"/>
            </w:tcBorders>
            <w:shd w:val="clear" w:color="auto" w:fill="F2F2F2" w:themeFill="background1" w:themeFillShade="F2"/>
            <w:vAlign w:val="center"/>
          </w:tcPr>
          <w:p w14:paraId="076D264D" w14:textId="4455FD53" w:rsidR="008B38EC" w:rsidRPr="00EA2D71" w:rsidRDefault="008B38EC" w:rsidP="00B55AA6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EA2D71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What is your connection to the premises? </w:t>
            </w:r>
            <w:r w:rsidRPr="00EA2D71">
              <w:rPr>
                <w:rFonts w:ascii="Arial Nova" w:hAnsi="Arial Nova" w:cs="Arial"/>
                <w:i/>
                <w:iCs/>
                <w:sz w:val="20"/>
                <w:szCs w:val="20"/>
              </w:rPr>
              <w:t>(if any)</w:t>
            </w:r>
          </w:p>
        </w:tc>
        <w:tc>
          <w:tcPr>
            <w:tcW w:w="4395" w:type="dxa"/>
            <w:gridSpan w:val="2"/>
            <w:tcBorders>
              <w:left w:val="nil"/>
              <w:bottom w:val="single" w:sz="12" w:space="0" w:color="7030A0"/>
              <w:right w:val="dotted" w:sz="4" w:space="0" w:color="BFBFBF" w:themeColor="background1" w:themeShade="BF"/>
            </w:tcBorders>
            <w:vAlign w:val="center"/>
          </w:tcPr>
          <w:p w14:paraId="58C1B505" w14:textId="77777777" w:rsidR="008B38EC" w:rsidRPr="00EA2D71" w:rsidRDefault="00000000" w:rsidP="00A86A4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924610891"/>
                <w:placeholder>
                  <w:docPart w:val="C2BFF7BFD6074B808D94FF1D827DADE2"/>
                </w:placeholder>
                <w:showingPlcHdr/>
                <w:text/>
              </w:sdtPr>
              <w:sdtContent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8B38EC" w:rsidRPr="00EA2D71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8B38EC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tcBorders>
              <w:left w:val="dotted" w:sz="4" w:space="0" w:color="BFBFBF" w:themeColor="background1" w:themeShade="BF"/>
              <w:bottom w:val="single" w:sz="12" w:space="0" w:color="7030A0"/>
              <w:right w:val="single" w:sz="12" w:space="0" w:color="38115E"/>
            </w:tcBorders>
            <w:vAlign w:val="center"/>
          </w:tcPr>
          <w:p w14:paraId="0163010A" w14:textId="3DDD8E3E" w:rsidR="008B38EC" w:rsidRPr="00EA2D71" w:rsidRDefault="008B38EC" w:rsidP="00A86A4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 xml:space="preserve">Owner </w:t>
            </w: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25442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bookmarkEnd w:id="1"/>
    </w:tbl>
    <w:p w14:paraId="7DB4E1A4" w14:textId="77777777" w:rsidR="00D354F9" w:rsidRPr="00EA2D71" w:rsidRDefault="00D354F9" w:rsidP="00D354F9">
      <w:pPr>
        <w:pStyle w:val="NoSpacing"/>
        <w:jc w:val="right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0774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0774"/>
      </w:tblGrid>
      <w:tr w:rsidR="00EA2D71" w:rsidRPr="00571261" w14:paraId="7421D301" w14:textId="77777777" w:rsidTr="00930A08">
        <w:trPr>
          <w:trHeight w:val="517"/>
        </w:trPr>
        <w:tc>
          <w:tcPr>
            <w:tcW w:w="10774" w:type="dxa"/>
            <w:shd w:val="clear" w:color="auto" w:fill="F0E6FA"/>
            <w:vAlign w:val="center"/>
          </w:tcPr>
          <w:p w14:paraId="36B90C83" w14:textId="464C98BB" w:rsidR="00EA2D71" w:rsidRPr="00924958" w:rsidRDefault="00EA2D71" w:rsidP="00B5014A">
            <w:pPr>
              <w:tabs>
                <w:tab w:val="left" w:pos="737"/>
              </w:tabs>
              <w:suppressAutoHyphens/>
              <w:spacing w:before="120" w:after="120"/>
              <w:jc w:val="both"/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</w:pPr>
            <w:r w:rsidRPr="00924958">
              <w:rPr>
                <w:rFonts w:ascii="Arial Nova" w:hAnsi="Arial Nova" w:cs="Arial"/>
                <w:b/>
                <w:bCs/>
                <w:sz w:val="20"/>
                <w:szCs w:val="20"/>
              </w:rPr>
              <w:t>IMPORTANT NOTE:</w:t>
            </w:r>
            <w:r w:rsidRPr="00924958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24958">
              <w:rPr>
                <w:rFonts w:ascii="Arial Nova" w:hAnsi="Arial Nova" w:cs="Arial"/>
                <w:spacing w:val="-3"/>
                <w:sz w:val="20"/>
                <w:szCs w:val="20"/>
              </w:rPr>
              <w:t xml:space="preserve">It is an offence under the </w:t>
            </w:r>
            <w:r w:rsidRPr="00924958">
              <w:rPr>
                <w:rFonts w:ascii="Arial Nova" w:hAnsi="Arial Nova" w:cs="Arial"/>
                <w:i/>
                <w:iCs/>
                <w:spacing w:val="-3"/>
                <w:sz w:val="20"/>
                <w:szCs w:val="20"/>
              </w:rPr>
              <w:t>Liquor Control Act 1988</w:t>
            </w:r>
            <w:r w:rsidRPr="00924958">
              <w:rPr>
                <w:rFonts w:ascii="Arial Nova" w:hAnsi="Arial Nova" w:cs="Arial"/>
                <w:spacing w:val="-3"/>
                <w:sz w:val="20"/>
                <w:szCs w:val="20"/>
              </w:rPr>
              <w:t xml:space="preserve"> to make a statement that is false or misleading. </w:t>
            </w:r>
          </w:p>
        </w:tc>
      </w:tr>
    </w:tbl>
    <w:p w14:paraId="73B3FEC4" w14:textId="77777777" w:rsidR="005C4083" w:rsidRDefault="005C4083" w:rsidP="00EA2D71">
      <w:pPr>
        <w:pStyle w:val="NoSpacing"/>
        <w:tabs>
          <w:tab w:val="left" w:pos="240"/>
        </w:tabs>
        <w:rPr>
          <w:rFonts w:ascii="Arial Nova" w:hAnsi="Arial Nova" w:cs="Arial"/>
          <w:sz w:val="16"/>
          <w:szCs w:val="16"/>
        </w:rPr>
      </w:pPr>
    </w:p>
    <w:p w14:paraId="20BF8304" w14:textId="77777777" w:rsidR="005C4083" w:rsidRDefault="005C4083" w:rsidP="00EA2D71">
      <w:pPr>
        <w:pStyle w:val="NoSpacing"/>
        <w:tabs>
          <w:tab w:val="left" w:pos="240"/>
        </w:tabs>
        <w:rPr>
          <w:rFonts w:ascii="Arial Nova" w:hAnsi="Arial Nova" w:cs="Arial"/>
          <w:sz w:val="16"/>
          <w:szCs w:val="16"/>
        </w:rPr>
      </w:pPr>
    </w:p>
    <w:p w14:paraId="77D9FB83" w14:textId="77777777" w:rsidR="005C4083" w:rsidRPr="00EA2D71" w:rsidRDefault="005C4083" w:rsidP="00EA2D71">
      <w:pPr>
        <w:pStyle w:val="NoSpacing"/>
        <w:tabs>
          <w:tab w:val="left" w:pos="240"/>
        </w:tabs>
        <w:rPr>
          <w:rFonts w:ascii="Arial Nova" w:hAnsi="Arial Nova" w:cs="Arial"/>
          <w:sz w:val="16"/>
          <w:szCs w:val="16"/>
        </w:rPr>
      </w:pPr>
    </w:p>
    <w:p w14:paraId="06B11C7C" w14:textId="77777777" w:rsidR="00AA0D22" w:rsidRPr="002C37CF" w:rsidRDefault="00AA0D22" w:rsidP="00D354F9">
      <w:pPr>
        <w:pStyle w:val="NoSpacing"/>
        <w:jc w:val="right"/>
        <w:rPr>
          <w:rFonts w:ascii="Arial" w:hAnsi="Arial" w:cs="Arial"/>
          <w:sz w:val="2"/>
          <w:szCs w:val="2"/>
        </w:rPr>
      </w:pPr>
    </w:p>
    <w:sectPr w:rsidR="00AA0D22" w:rsidRPr="002C37CF" w:rsidSect="00930A08">
      <w:headerReference w:type="first" r:id="rId17"/>
      <w:footerReference w:type="first" r:id="rId18"/>
      <w:pgSz w:w="11906" w:h="16838"/>
      <w:pgMar w:top="567" w:right="720" w:bottom="1701" w:left="720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AA3C" w14:textId="77777777" w:rsidR="0010644C" w:rsidRDefault="0010644C" w:rsidP="009C2718">
      <w:pPr>
        <w:spacing w:after="0" w:line="240" w:lineRule="auto"/>
      </w:pPr>
      <w:r>
        <w:separator/>
      </w:r>
    </w:p>
  </w:endnote>
  <w:endnote w:type="continuationSeparator" w:id="0">
    <w:p w14:paraId="0472EFB7" w14:textId="77777777" w:rsidR="0010644C" w:rsidRDefault="0010644C" w:rsidP="009C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66C6" w14:textId="77777777" w:rsidR="00930A08" w:rsidRDefault="00930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0E2D" w14:textId="058F25B2" w:rsidR="00220B42" w:rsidRPr="00930A08" w:rsidRDefault="005E67DB" w:rsidP="00220B42">
    <w:pPr>
      <w:pStyle w:val="Footer"/>
      <w:jc w:val="right"/>
      <w:rPr>
        <w:rFonts w:ascii="Arial Nova" w:hAnsi="Arial Nova"/>
        <w:color w:val="FFFFFF" w:themeColor="background1"/>
        <w:sz w:val="16"/>
        <w:szCs w:val="16"/>
      </w:rPr>
    </w:pPr>
    <w:r w:rsidRPr="008C1FF4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01CAF23" wp14:editId="0B122D0A">
              <wp:simplePos x="0" y="0"/>
              <wp:positionH relativeFrom="page">
                <wp:posOffset>-952500</wp:posOffset>
              </wp:positionH>
              <wp:positionV relativeFrom="paragraph">
                <wp:posOffset>-242570</wp:posOffset>
              </wp:positionV>
              <wp:extent cx="8534400" cy="2089150"/>
              <wp:effectExtent l="0" t="0" r="0" b="6350"/>
              <wp:wrapNone/>
              <wp:docPr id="3753415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4400" cy="2089150"/>
                      </a:xfrm>
                      <a:prstGeom prst="rect">
                        <a:avLst/>
                      </a:prstGeom>
                      <a:solidFill>
                        <a:srgbClr val="38115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7B843" w14:textId="77777777" w:rsidR="002C37CF" w:rsidRDefault="002C37CF" w:rsidP="002C37C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CA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5pt;margin-top:-19.1pt;width:672pt;height:164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" fillcolor="#38115e" stroked="f">
              <v:textbox>
                <w:txbxContent>
                  <w:p w14:paraId="3917B843" w14:textId="77777777" w:rsidR="002C37CF" w:rsidRDefault="002C37CF" w:rsidP="002C37CF"/>
                </w:txbxContent>
              </v:textbox>
              <w10:wrap anchorx="page"/>
            </v:shape>
          </w:pict>
        </mc:Fallback>
      </mc:AlternateContent>
    </w:r>
    <w:r w:rsidR="00011D95" w:rsidRPr="00B43F0E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EC2FC10" wp14:editId="229A2FD3">
              <wp:simplePos x="0" y="0"/>
              <wp:positionH relativeFrom="margin">
                <wp:posOffset>-85725</wp:posOffset>
              </wp:positionH>
              <wp:positionV relativeFrom="paragraph">
                <wp:posOffset>-137160</wp:posOffset>
              </wp:positionV>
              <wp:extent cx="4762500" cy="6477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17559D" w14:textId="77777777" w:rsidR="0088124D" w:rsidRPr="00930A08" w:rsidRDefault="0088124D" w:rsidP="00930A08">
                          <w:pPr>
                            <w:spacing w:after="0"/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bookmarkStart w:id="7" w:name="_Hlk506462601"/>
                          <w:r w:rsidRPr="00930A08"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  <w:t>Level 2, Gordon Stephenson House, 140 William Street, Perth Western Australia, 6000 </w:t>
                          </w:r>
                        </w:p>
                        <w:p w14:paraId="663C32A9" w14:textId="77777777" w:rsidR="0088124D" w:rsidRPr="00930A08" w:rsidRDefault="0088124D" w:rsidP="00930A08">
                          <w:pPr>
                            <w:spacing w:after="0"/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30A08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Postal Address:</w:t>
                          </w:r>
                          <w:r w:rsidRPr="00930A08"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  <w:t> Locked Bag 14, Cloisters Square, Perth, WA, 6850 </w:t>
                          </w:r>
                        </w:p>
                        <w:p w14:paraId="2E707A4D" w14:textId="77777777" w:rsidR="0088124D" w:rsidRPr="00930A08" w:rsidRDefault="0088124D" w:rsidP="00930A08">
                          <w:pPr>
                            <w:spacing w:after="0"/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30A08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Tel:</w:t>
                          </w:r>
                          <w:r w:rsidRPr="00930A08"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  <w:t> (08) 655 14888</w:t>
                          </w:r>
                          <w:r w:rsidRPr="00930A08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 Country Callers: </w:t>
                          </w:r>
                          <w:r w:rsidRPr="00930A08"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  <w:t>1800 634 541</w:t>
                          </w:r>
                        </w:p>
                        <w:p w14:paraId="2C10ADF2" w14:textId="77777777" w:rsidR="0088124D" w:rsidRPr="00930A08" w:rsidRDefault="0088124D" w:rsidP="00930A08">
                          <w:pPr>
                            <w:spacing w:after="0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30A08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Email: </w:t>
                          </w:r>
                          <w:hyperlink r:id="rId1" w:tgtFrame="_blank" w:history="1">
                            <w:r w:rsidRPr="00930A08">
                              <w:rPr>
                                <w:rStyle w:val="Hyperlink"/>
                                <w:rFonts w:ascii="Arial Nova" w:hAnsi="Arial Nova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rgl@lgirs.wa.gov.au</w:t>
                            </w:r>
                          </w:hyperlink>
                          <w:r w:rsidRPr="00930A08"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  <w:t> </w:t>
                          </w:r>
                          <w:r w:rsidRPr="00930A08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Website:</w:t>
                          </w:r>
                          <w:r w:rsidRPr="00930A08">
                            <w:rPr>
                              <w:rFonts w:ascii="Arial Nova" w:hAnsi="Arial Nova" w:cs="Arial"/>
                              <w:color w:val="FFFFFF" w:themeColor="background1"/>
                              <w:sz w:val="16"/>
                              <w:szCs w:val="16"/>
                            </w:rPr>
                            <w:t> </w:t>
                          </w:r>
                          <w:hyperlink r:id="rId2" w:tgtFrame="_blank" w:history="1">
                            <w:r w:rsidRPr="00930A08">
                              <w:rPr>
                                <w:rStyle w:val="Hyperlink"/>
                                <w:rFonts w:ascii="Arial Nova" w:hAnsi="Arial Nova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www.lgirs.wa.gov.au</w:t>
                            </w:r>
                          </w:hyperlink>
                        </w:p>
                        <w:bookmarkEnd w:id="7"/>
                        <w:p w14:paraId="5E05D3ED" w14:textId="09426A23" w:rsidR="002C37CF" w:rsidRPr="00930A08" w:rsidRDefault="002C37CF" w:rsidP="0088124D">
                          <w:pPr>
                            <w:spacing w:after="0" w:line="240" w:lineRule="auto"/>
                            <w:rPr>
                              <w:rFonts w:ascii="Arial Nova" w:hAnsi="Arial Nova" w:cs="Arial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930A08">
                            <w:rPr>
                              <w:rFonts w:ascii="Arial Nova" w:hAnsi="Arial Nova" w:cs="Arial"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C2FC10" id="_x0000_s1027" type="#_x0000_t202" style="position:absolute;left:0;text-align:left;margin-left:-6.75pt;margin-top:-10.8pt;width:375pt;height:5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" filled="f" stroked="f">
              <v:textbox>
                <w:txbxContent>
                  <w:p w14:paraId="3C17559D" w14:textId="77777777" w:rsidR="0088124D" w:rsidRPr="00930A08" w:rsidRDefault="0088124D" w:rsidP="00930A08">
                    <w:pPr>
                      <w:spacing w:after="0"/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</w:pPr>
                    <w:bookmarkStart w:id="8" w:name="_Hlk506462601"/>
                    <w:r w:rsidRPr="00930A08"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  <w:t>Level 2, Gordon Stephenson House, 140 William Street, Perth Western Australia, 6000 </w:t>
                    </w:r>
                  </w:p>
                  <w:p w14:paraId="663C32A9" w14:textId="77777777" w:rsidR="0088124D" w:rsidRPr="00930A08" w:rsidRDefault="0088124D" w:rsidP="00930A08">
                    <w:pPr>
                      <w:spacing w:after="0"/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930A08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Postal Address:</w:t>
                    </w:r>
                    <w:r w:rsidRPr="00930A08"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  <w:t> Locked Bag 14, Cloisters Square, Perth, WA, 6850 </w:t>
                    </w:r>
                  </w:p>
                  <w:p w14:paraId="2E707A4D" w14:textId="77777777" w:rsidR="0088124D" w:rsidRPr="00930A08" w:rsidRDefault="0088124D" w:rsidP="00930A08">
                    <w:pPr>
                      <w:spacing w:after="0"/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930A08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Tel:</w:t>
                    </w:r>
                    <w:r w:rsidRPr="00930A08"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  <w:t> (08) 655 14888</w:t>
                    </w:r>
                    <w:r w:rsidRPr="00930A08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 Country Callers: </w:t>
                    </w:r>
                    <w:r w:rsidRPr="00930A08"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  <w:t>1800 634 541</w:t>
                    </w:r>
                  </w:p>
                  <w:p w14:paraId="2C10ADF2" w14:textId="77777777" w:rsidR="0088124D" w:rsidRPr="00930A08" w:rsidRDefault="0088124D" w:rsidP="00930A08">
                    <w:pPr>
                      <w:spacing w:after="0"/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 w:rsidRPr="00930A08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Email: </w:t>
                    </w:r>
                    <w:hyperlink r:id="rId3" w:tgtFrame="_blank" w:history="1">
                      <w:r w:rsidRPr="00930A08">
                        <w:rPr>
                          <w:rStyle w:val="Hyperlink"/>
                          <w:rFonts w:ascii="Arial Nova" w:hAnsi="Arial Nova" w:cs="Arial"/>
                          <w:color w:val="FFFFFF" w:themeColor="background1"/>
                          <w:sz w:val="16"/>
                          <w:szCs w:val="16"/>
                        </w:rPr>
                        <w:t>rgl@lgirs.wa.gov.au</w:t>
                      </w:r>
                    </w:hyperlink>
                    <w:r w:rsidRPr="00930A08"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  <w:t> </w:t>
                    </w:r>
                    <w:r w:rsidRPr="00930A08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Website:</w:t>
                    </w:r>
                    <w:r w:rsidRPr="00930A08">
                      <w:rPr>
                        <w:rFonts w:ascii="Arial Nova" w:hAnsi="Arial Nova" w:cs="Arial"/>
                        <w:color w:val="FFFFFF" w:themeColor="background1"/>
                        <w:sz w:val="16"/>
                        <w:szCs w:val="16"/>
                      </w:rPr>
                      <w:t> </w:t>
                    </w:r>
                    <w:hyperlink r:id="rId4" w:tgtFrame="_blank" w:history="1">
                      <w:r w:rsidRPr="00930A08">
                        <w:rPr>
                          <w:rStyle w:val="Hyperlink"/>
                          <w:rFonts w:ascii="Arial Nova" w:hAnsi="Arial Nova" w:cs="Arial"/>
                          <w:color w:val="FFFFFF" w:themeColor="background1"/>
                          <w:sz w:val="16"/>
                          <w:szCs w:val="16"/>
                        </w:rPr>
                        <w:t>www.lgirs.wa.gov.au</w:t>
                      </w:r>
                    </w:hyperlink>
                  </w:p>
                  <w:bookmarkEnd w:id="8"/>
                  <w:p w14:paraId="5E05D3ED" w14:textId="09426A23" w:rsidR="002C37CF" w:rsidRPr="00930A08" w:rsidRDefault="002C37CF" w:rsidP="0088124D">
                    <w:pPr>
                      <w:spacing w:after="0" w:line="240" w:lineRule="auto"/>
                      <w:rPr>
                        <w:rFonts w:ascii="Arial Nova" w:hAnsi="Arial Nova" w:cs="Arial"/>
                        <w:color w:val="FFFFFF" w:themeColor="background1"/>
                        <w:sz w:val="12"/>
                        <w:szCs w:val="12"/>
                      </w:rPr>
                    </w:pPr>
                    <w:r w:rsidRPr="00930A08">
                      <w:rPr>
                        <w:rFonts w:ascii="Arial Nova" w:hAnsi="Arial Nova" w:cs="Arial"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 Nova" w:hAnsi="Arial Nova"/>
          <w:color w:val="FFFFFF" w:themeColor="background1"/>
          <w:sz w:val="16"/>
          <w:szCs w:val="16"/>
        </w:rPr>
        <w:id w:val="2125475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20B42" w:rsidRPr="00930A08">
          <w:rPr>
            <w:rFonts w:ascii="Arial Nova" w:hAnsi="Arial Nova"/>
            <w:color w:val="FFFFFF" w:themeColor="background1"/>
            <w:sz w:val="16"/>
            <w:szCs w:val="16"/>
          </w:rPr>
          <w:t xml:space="preserve">Page | </w:t>
        </w:r>
        <w:r w:rsidR="00220B42" w:rsidRPr="00930A08">
          <w:rPr>
            <w:rFonts w:ascii="Arial Nova" w:hAnsi="Arial Nova"/>
            <w:color w:val="FFFFFF" w:themeColor="background1"/>
            <w:sz w:val="16"/>
            <w:szCs w:val="16"/>
          </w:rPr>
          <w:fldChar w:fldCharType="begin"/>
        </w:r>
        <w:r w:rsidR="00220B42" w:rsidRPr="00930A08">
          <w:rPr>
            <w:rFonts w:ascii="Arial Nova" w:hAnsi="Arial Nova"/>
            <w:color w:val="FFFFFF" w:themeColor="background1"/>
            <w:sz w:val="16"/>
            <w:szCs w:val="16"/>
          </w:rPr>
          <w:instrText xml:space="preserve"> PAGE   \* MERGEFORMAT </w:instrText>
        </w:r>
        <w:r w:rsidR="00220B42" w:rsidRPr="00930A08">
          <w:rPr>
            <w:rFonts w:ascii="Arial Nova" w:hAnsi="Arial Nova"/>
            <w:color w:val="FFFFFF" w:themeColor="background1"/>
            <w:sz w:val="16"/>
            <w:szCs w:val="16"/>
          </w:rPr>
          <w:fldChar w:fldCharType="separate"/>
        </w:r>
        <w:r w:rsidR="00220B42" w:rsidRPr="00930A08">
          <w:rPr>
            <w:rFonts w:ascii="Arial Nova" w:hAnsi="Arial Nova"/>
            <w:noProof/>
            <w:color w:val="FFFFFF" w:themeColor="background1"/>
            <w:sz w:val="16"/>
            <w:szCs w:val="16"/>
          </w:rPr>
          <w:t>2</w:t>
        </w:r>
        <w:r w:rsidR="00220B42" w:rsidRPr="00930A08">
          <w:rPr>
            <w:rFonts w:ascii="Arial Nova" w:hAnsi="Arial Nova"/>
            <w:noProof/>
            <w:color w:val="FFFFFF" w:themeColor="background1"/>
            <w:sz w:val="16"/>
            <w:szCs w:val="16"/>
          </w:rPr>
          <w:fldChar w:fldCharType="end"/>
        </w:r>
      </w:sdtContent>
    </w:sdt>
  </w:p>
  <w:p w14:paraId="5C5E0D3C" w14:textId="6E8C5F1E" w:rsidR="00B15B70" w:rsidRDefault="00B15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1849136697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252D4A8" w14:textId="66ADDD9F" w:rsidR="00930A08" w:rsidRPr="00930A08" w:rsidRDefault="00930A08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930A08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30A08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930A08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30A08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E3173C" w14:textId="5401C0EB" w:rsidR="00990027" w:rsidRDefault="00990027" w:rsidP="00930A08">
    <w:pPr>
      <w:pStyle w:val="Footer"/>
      <w:tabs>
        <w:tab w:val="clear" w:pos="4513"/>
        <w:tab w:val="clear" w:pos="9026"/>
        <w:tab w:val="left" w:pos="9510"/>
        <w:tab w:val="right" w:pos="10466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1689409823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1212113210"/>
          <w:docPartObj>
            <w:docPartGallery w:val="Page Numbers (Top of Page)"/>
            <w:docPartUnique/>
          </w:docPartObj>
        </w:sdtPr>
        <w:sdtContent>
          <w:p w14:paraId="1E47F30D" w14:textId="77777777" w:rsidR="00930A08" w:rsidRDefault="00930A08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1788ABF3" w14:textId="77777777" w:rsidR="00930A08" w:rsidRDefault="00930A08" w:rsidP="00930A08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                        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1394B10" w14:textId="77777777" w:rsidR="00930A08" w:rsidRPr="0049791A" w:rsidRDefault="00930A08" w:rsidP="00930A08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sz w:val="18"/>
                <w:szCs w:val="18"/>
              </w:rPr>
              <w:t>140 William Street, Perth Western Australia, 6000</w:t>
            </w:r>
          </w:p>
          <w:p w14:paraId="3E019116" w14:textId="77777777" w:rsidR="00930A08" w:rsidRPr="00FB6A4A" w:rsidRDefault="00930A08" w:rsidP="00930A08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 xml:space="preserve"> Locked Bag 14, Cloisters Square, Perth, WA, 6850</w:t>
            </w:r>
          </w:p>
          <w:p w14:paraId="5D27BE99" w14:textId="77777777" w:rsidR="00930A08" w:rsidRPr="00FB6A4A" w:rsidRDefault="00930A08" w:rsidP="00930A08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</w:t>
            </w:r>
            <w:r w:rsidRPr="00A03FCC">
              <w:rPr>
                <w:rFonts w:ascii="Arial Nova" w:hAnsi="Arial Nova" w:cs="Arial"/>
                <w:sz w:val="18"/>
                <w:szCs w:val="18"/>
              </w:rPr>
              <w:t>+ 61</w:t>
            </w:r>
            <w:r w:rsidRPr="00091D71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8 6551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4888</w:t>
            </w: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Country Callers: 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4CFE5E31" w14:textId="58C7E9F8" w:rsidR="00930A08" w:rsidRDefault="00930A08" w:rsidP="00930A08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Email: </w:t>
            </w:r>
            <w:hyperlink r:id="rId1" w:tgtFrame="_blank" w:tooltip="mailto:rgl@lgirs.wa.gov.au" w:history="1">
              <w:r w:rsidRPr="00FB6A4A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FB6A4A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FB6A4A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FB6A4A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tooltip="http://www.lgirs.wa.gov.au/" w:history="1">
              <w:r w:rsidRPr="00FB6A4A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38287EE1" w14:textId="0A7744EA" w:rsidR="00930A08" w:rsidRPr="00930A08" w:rsidRDefault="00930A08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930A08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30A08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930A08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30A08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30A08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B27F2BE" w14:textId="3F77395D" w:rsidR="00D87483" w:rsidRDefault="00D87483" w:rsidP="00930A08">
    <w:pPr>
      <w:pStyle w:val="Footer"/>
      <w:tabs>
        <w:tab w:val="clear" w:pos="4513"/>
        <w:tab w:val="clear" w:pos="9026"/>
        <w:tab w:val="left" w:pos="9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F779" w14:textId="77777777" w:rsidR="0010644C" w:rsidRDefault="0010644C" w:rsidP="009C2718">
      <w:pPr>
        <w:spacing w:after="0" w:line="240" w:lineRule="auto"/>
      </w:pPr>
      <w:r>
        <w:separator/>
      </w:r>
    </w:p>
  </w:footnote>
  <w:footnote w:type="continuationSeparator" w:id="0">
    <w:p w14:paraId="1AF50127" w14:textId="77777777" w:rsidR="0010644C" w:rsidRDefault="0010644C" w:rsidP="009C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7D541" w14:textId="77777777" w:rsidR="00930A08" w:rsidRDefault="00930A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1B4F3EC" w:rsidR="00A16AA6" w:rsidRDefault="00A16AA6" w:rsidP="00930A08">
    <w:pPr>
      <w:pStyle w:val="Header"/>
      <w:tabs>
        <w:tab w:val="clear" w:pos="4513"/>
        <w:tab w:val="clear" w:pos="9026"/>
        <w:tab w:val="left" w:pos="64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FC0E" w14:textId="3AE73333" w:rsidR="005E67DB" w:rsidRDefault="005E67DB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2A40896" wp14:editId="3F557CEC">
          <wp:simplePos x="0" y="0"/>
          <wp:positionH relativeFrom="margin">
            <wp:posOffset>-165100</wp:posOffset>
          </wp:positionH>
          <wp:positionV relativeFrom="paragraph">
            <wp:posOffset>1905</wp:posOffset>
          </wp:positionV>
          <wp:extent cx="3409950" cy="774065"/>
          <wp:effectExtent l="0" t="0" r="0" b="6985"/>
          <wp:wrapNone/>
          <wp:docPr id="1908614417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950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3B8CFD1" wp14:editId="7C2D7A64">
              <wp:simplePos x="0" y="0"/>
              <wp:positionH relativeFrom="margin">
                <wp:posOffset>-698500</wp:posOffset>
              </wp:positionH>
              <wp:positionV relativeFrom="paragraph">
                <wp:posOffset>-252094</wp:posOffset>
              </wp:positionV>
              <wp:extent cx="8039100" cy="1225550"/>
              <wp:effectExtent l="0" t="0" r="19050" b="12700"/>
              <wp:wrapNone/>
              <wp:docPr id="2095618002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25550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FA703D" id="Rectangle: Top Corners Rounded 2" o:spid="_x0000_s1026" style="position:absolute;margin-left:-55pt;margin-top:-19.85pt;width:633pt;height:96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039100,1225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" path="m204262,l7834838,v112811,,204262,91451,204262,204262l8039100,1225550r,l,1225550r,l,204262c,91451,91451,,204262,xe" fillcolor="#38115e" strokecolor="#38115e" strokeweight="1pt">
              <v:stroke joinstyle="miter"/>
              <v:path arrowok="t" o:connecttype="custom" o:connectlocs="204262,0;7834838,0;8039100,204262;8039100,1225550;8039100,1225550;0,1225550;0,1225550;0,204262;204262,0" o:connectangles="0,0,0,0,0,0,0,0,0"/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FB2D" w14:textId="7A8DB2AE" w:rsidR="003B5A23" w:rsidRPr="00930A08" w:rsidRDefault="003B5A23" w:rsidP="003B5A23">
    <w:pPr>
      <w:pStyle w:val="Header"/>
      <w:rPr>
        <w:rFonts w:ascii="Arial Nova" w:hAnsi="Arial Nov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16650">
    <w:abstractNumId w:val="1"/>
  </w:num>
  <w:num w:numId="2" w16cid:durableId="1450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AEE"/>
    <w:rsid w:val="000107C8"/>
    <w:rsid w:val="00011D95"/>
    <w:rsid w:val="00052706"/>
    <w:rsid w:val="00053427"/>
    <w:rsid w:val="000624EE"/>
    <w:rsid w:val="0008232F"/>
    <w:rsid w:val="000972AF"/>
    <w:rsid w:val="000D0755"/>
    <w:rsid w:val="000D7000"/>
    <w:rsid w:val="000E14CE"/>
    <w:rsid w:val="0010644C"/>
    <w:rsid w:val="00140D79"/>
    <w:rsid w:val="00156F42"/>
    <w:rsid w:val="00163DFA"/>
    <w:rsid w:val="00172138"/>
    <w:rsid w:val="001D007F"/>
    <w:rsid w:val="00201FE2"/>
    <w:rsid w:val="00220B42"/>
    <w:rsid w:val="002377BE"/>
    <w:rsid w:val="00275DE9"/>
    <w:rsid w:val="002C221F"/>
    <w:rsid w:val="002C37CF"/>
    <w:rsid w:val="002E256B"/>
    <w:rsid w:val="003679BA"/>
    <w:rsid w:val="003724A4"/>
    <w:rsid w:val="00373D3F"/>
    <w:rsid w:val="003B5A23"/>
    <w:rsid w:val="003C152E"/>
    <w:rsid w:val="00401E26"/>
    <w:rsid w:val="00430916"/>
    <w:rsid w:val="004333A8"/>
    <w:rsid w:val="00492F02"/>
    <w:rsid w:val="00494C75"/>
    <w:rsid w:val="004C766B"/>
    <w:rsid w:val="004E5F36"/>
    <w:rsid w:val="004E77C0"/>
    <w:rsid w:val="00514F1A"/>
    <w:rsid w:val="00522718"/>
    <w:rsid w:val="005430CB"/>
    <w:rsid w:val="00573A48"/>
    <w:rsid w:val="005963CA"/>
    <w:rsid w:val="005C4083"/>
    <w:rsid w:val="005D2C37"/>
    <w:rsid w:val="005D579A"/>
    <w:rsid w:val="005E67DB"/>
    <w:rsid w:val="00631C40"/>
    <w:rsid w:val="00637E4D"/>
    <w:rsid w:val="006C2F89"/>
    <w:rsid w:val="00725ABE"/>
    <w:rsid w:val="00754238"/>
    <w:rsid w:val="0088124D"/>
    <w:rsid w:val="008925B4"/>
    <w:rsid w:val="008B38EC"/>
    <w:rsid w:val="008C4BCD"/>
    <w:rsid w:val="008D5288"/>
    <w:rsid w:val="0092438E"/>
    <w:rsid w:val="00930A08"/>
    <w:rsid w:val="00936BA2"/>
    <w:rsid w:val="00966AAB"/>
    <w:rsid w:val="00990027"/>
    <w:rsid w:val="009B238B"/>
    <w:rsid w:val="009C2718"/>
    <w:rsid w:val="009E78E5"/>
    <w:rsid w:val="009F0AE4"/>
    <w:rsid w:val="00A16AA6"/>
    <w:rsid w:val="00A304BF"/>
    <w:rsid w:val="00A86A42"/>
    <w:rsid w:val="00A97357"/>
    <w:rsid w:val="00AA0D22"/>
    <w:rsid w:val="00AE3AC2"/>
    <w:rsid w:val="00AF3799"/>
    <w:rsid w:val="00AF437E"/>
    <w:rsid w:val="00B15B70"/>
    <w:rsid w:val="00B5014A"/>
    <w:rsid w:val="00B55AA6"/>
    <w:rsid w:val="00B57912"/>
    <w:rsid w:val="00B87875"/>
    <w:rsid w:val="00BA6443"/>
    <w:rsid w:val="00BC5D28"/>
    <w:rsid w:val="00C21E7F"/>
    <w:rsid w:val="00C33F3F"/>
    <w:rsid w:val="00CB7B19"/>
    <w:rsid w:val="00CC794D"/>
    <w:rsid w:val="00CE2698"/>
    <w:rsid w:val="00CF7ECC"/>
    <w:rsid w:val="00D27FD4"/>
    <w:rsid w:val="00D302BC"/>
    <w:rsid w:val="00D3077F"/>
    <w:rsid w:val="00D354F9"/>
    <w:rsid w:val="00D35A34"/>
    <w:rsid w:val="00D77A61"/>
    <w:rsid w:val="00D87483"/>
    <w:rsid w:val="00D959A0"/>
    <w:rsid w:val="00DB2A27"/>
    <w:rsid w:val="00DC1F39"/>
    <w:rsid w:val="00DE45CD"/>
    <w:rsid w:val="00E51AA3"/>
    <w:rsid w:val="00E85AFE"/>
    <w:rsid w:val="00E87B56"/>
    <w:rsid w:val="00E917FB"/>
    <w:rsid w:val="00EA2D71"/>
    <w:rsid w:val="00EE0C49"/>
    <w:rsid w:val="00F07622"/>
    <w:rsid w:val="00F62D84"/>
    <w:rsid w:val="00F77BEF"/>
    <w:rsid w:val="00F80A69"/>
    <w:rsid w:val="00F9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3EB7A32C-5DAF-4374-8E10-0662D4C5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character" w:styleId="Hyperlink">
    <w:name w:val="Hyperlink"/>
    <w:basedOn w:val="DefaultParagraphFont"/>
    <w:uiPriority w:val="99"/>
    <w:unhideWhenUsed/>
    <w:rsid w:val="00D354F9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4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0A6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0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A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gl@lgirs.wa.gov.au" TargetMode="External"/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Relationship Id="rId4" Type="http://schemas.openxmlformats.org/officeDocument/2006/relationships/hyperlink" Target="http://www.lgirs.wa.gov.au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thon.miller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4177F63BF64DE7B32E1C122FDF7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05965-453C-4F4A-AE2B-8DD9AD7B3A29}"/>
      </w:docPartPr>
      <w:docPartBody>
        <w:bookmarkStart w:id="0" w:name="Text8"/>
        <w:bookmarkStart w:id="1" w:name="Text9"/>
        <w:bookmarkStart w:id="2" w:name="Text10"/>
        <w:bookmarkStart w:id="3" w:name="Text11"/>
        <w:bookmarkStart w:id="4" w:name="Text1"/>
        <w:bookmarkStart w:id="5" w:name="Text2"/>
        <w:bookmarkStart w:id="6" w:name="Text7"/>
        <w:bookmarkEnd w:id="0"/>
        <w:bookmarkEnd w:id="1"/>
        <w:bookmarkEnd w:id="2"/>
        <w:bookmarkEnd w:id="3"/>
        <w:bookmarkEnd w:id="4"/>
        <w:bookmarkEnd w:id="5"/>
        <w:bookmarkEnd w:id="6"/>
        <w:p w:rsidR="00286F24" w:rsidRDefault="00B26A97" w:rsidP="00B26A97">
          <w:pPr>
            <w:pStyle w:val="AA4177F63BF64DE7B32E1C122FDF74E0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7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7"/>
        </w:p>
      </w:docPartBody>
    </w:docPart>
    <w:docPart>
      <w:docPartPr>
        <w:name w:val="661FC50AB5284551AE92202A55311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2E823-38AB-451F-8DE1-61C1C3DAFC5D}"/>
      </w:docPartPr>
      <w:docPartBody>
        <w:p w:rsidR="00286F24" w:rsidRDefault="00B26A97" w:rsidP="00B26A97">
          <w:pPr>
            <w:pStyle w:val="661FC50AB5284551AE92202A553116A0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8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8"/>
        </w:p>
      </w:docPartBody>
    </w:docPart>
    <w:docPart>
      <w:docPartPr>
        <w:name w:val="F8D2F6101E674DB7A104F3F242B2F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07D9F-D930-4FB1-8585-607F0528446C}"/>
      </w:docPartPr>
      <w:docPartBody>
        <w:p w:rsidR="00286F24" w:rsidRDefault="00B26A97" w:rsidP="00B26A97">
          <w:pPr>
            <w:pStyle w:val="F8D2F6101E674DB7A104F3F242B2F9DD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9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9"/>
        </w:p>
      </w:docPartBody>
    </w:docPart>
    <w:docPart>
      <w:docPartPr>
        <w:name w:val="E3EC02A405E14BA18DEECE35C79D1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50F91-7CAC-43EC-B44D-96A36F5FC46C}"/>
      </w:docPartPr>
      <w:docPartBody>
        <w:p w:rsidR="00286F24" w:rsidRDefault="00B26A97" w:rsidP="00B26A97">
          <w:pPr>
            <w:pStyle w:val="E3EC02A405E14BA18DEECE35C79D164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C5569172F2A4330A319A23F3E58F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072CA-1958-49A7-B462-03EDBBD7FE16}"/>
      </w:docPartPr>
      <w:docPartBody>
        <w:p w:rsidR="00286F24" w:rsidRDefault="00B26A97" w:rsidP="00B26A97">
          <w:pPr>
            <w:pStyle w:val="1C5569172F2A4330A319A23F3E58FCD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3E0D8E63277426E945447E492EF2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C012A-1261-464E-B9DA-1D7B451CA7EB}"/>
      </w:docPartPr>
      <w:docPartBody>
        <w:p w:rsidR="00286F24" w:rsidRDefault="00B26A97" w:rsidP="00B26A97">
          <w:pPr>
            <w:pStyle w:val="F3E0D8E63277426E945447E492EF239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71D6CC37F8C4D83869FC1271E563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744ED-3005-4093-9448-9A4E6628B7F9}"/>
      </w:docPartPr>
      <w:docPartBody>
        <w:p w:rsidR="00286F24" w:rsidRDefault="00B26A97" w:rsidP="00B26A97">
          <w:pPr>
            <w:pStyle w:val="C71D6CC37F8C4D83869FC1271E563C2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EE6B33921B0493B8C1CD094B5194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B307C-3824-49F9-9C0F-99F15A321704}"/>
      </w:docPartPr>
      <w:docPartBody>
        <w:p w:rsidR="00286F24" w:rsidRDefault="00B26A97" w:rsidP="00B26A97">
          <w:pPr>
            <w:pStyle w:val="AEE6B33921B0493B8C1CD094B519404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B253C4083A8440CAA0758E44F91F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FA49E-0DC8-4393-BF1E-4BBB26F4BC07}"/>
      </w:docPartPr>
      <w:docPartBody>
        <w:p w:rsidR="00286F24" w:rsidRDefault="00B26A97" w:rsidP="00B26A97">
          <w:pPr>
            <w:pStyle w:val="BB253C4083A8440CAA0758E44F91F625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0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0"/>
        </w:p>
      </w:docPartBody>
    </w:docPart>
    <w:docPart>
      <w:docPartPr>
        <w:name w:val="616431E223E4499C969684EACFAD5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19E93-3107-45A6-A942-E3C7049C354D}"/>
      </w:docPartPr>
      <w:docPartBody>
        <w:p w:rsidR="00286F24" w:rsidRDefault="00B26A97" w:rsidP="00B26A97">
          <w:pPr>
            <w:pStyle w:val="616431E223E4499C969684EACFAD596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8E9002ABCA149E3B1696A500BF4F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7CE4C-7510-4D8A-8E98-86211C3BD3E6}"/>
      </w:docPartPr>
      <w:docPartBody>
        <w:p w:rsidR="00286F24" w:rsidRDefault="00B26A97" w:rsidP="00B26A97">
          <w:pPr>
            <w:pStyle w:val="28E9002ABCA149E3B1696A500BF4F43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57B3E5D888F4C02BCF5834964A56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8C97C-0B79-415A-85F3-892CF0641454}"/>
      </w:docPartPr>
      <w:docPartBody>
        <w:p w:rsidR="00286F24" w:rsidRDefault="00B26A97" w:rsidP="00B26A97">
          <w:pPr>
            <w:pStyle w:val="457B3E5D888F4C02BCF5834964A56B3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02573174B2C4D0A89BF763DB21A7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2CCB0-5273-4CD8-91FE-61317E6AFB14}"/>
      </w:docPartPr>
      <w:docPartBody>
        <w:p w:rsidR="00286F24" w:rsidRDefault="00B26A97" w:rsidP="00B26A97">
          <w:pPr>
            <w:pStyle w:val="602573174B2C4D0A89BF763DB21A78B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E201DAF97254CAB976E4D487BF4E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000A0-AF51-4AC5-A073-7003D581A0BA}"/>
      </w:docPartPr>
      <w:docPartBody>
        <w:p w:rsidR="00343D80" w:rsidRDefault="00BC5117" w:rsidP="00BC5117">
          <w:pPr>
            <w:pStyle w:val="6E201DAF97254CAB976E4D487BF4EF8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8A317BC1644942768E4FC07AF7386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5E64C-72A5-4131-B312-9600B2A35825}"/>
      </w:docPartPr>
      <w:docPartBody>
        <w:p w:rsidR="00343D80" w:rsidRDefault="00BC5117" w:rsidP="00BC5117">
          <w:pPr>
            <w:pStyle w:val="8A317BC1644942768E4FC07AF7386EE5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092BC694F1E43749A8E10156A345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7304A-649C-4F4E-A1F3-B4B89AE60E55}"/>
      </w:docPartPr>
      <w:docPartBody>
        <w:p w:rsidR="00343D80" w:rsidRDefault="00BC5117" w:rsidP="00BC5117">
          <w:pPr>
            <w:pStyle w:val="E092BC694F1E43749A8E10156A3450A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2BFF7BFD6074B808D94FF1D827DA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1A023-09F0-4C86-95C0-874FB9C49DF2}"/>
      </w:docPartPr>
      <w:docPartBody>
        <w:p w:rsidR="00343D80" w:rsidRDefault="00BC5117" w:rsidP="00BC5117">
          <w:pPr>
            <w:pStyle w:val="C2BFF7BFD6074B808D94FF1D827DADE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16187E"/>
    <w:rsid w:val="00163DFA"/>
    <w:rsid w:val="0019044C"/>
    <w:rsid w:val="001B2A19"/>
    <w:rsid w:val="001D007F"/>
    <w:rsid w:val="00207E16"/>
    <w:rsid w:val="00286F24"/>
    <w:rsid w:val="002E70D5"/>
    <w:rsid w:val="002F3323"/>
    <w:rsid w:val="00343D80"/>
    <w:rsid w:val="003724A4"/>
    <w:rsid w:val="004333A8"/>
    <w:rsid w:val="00492F02"/>
    <w:rsid w:val="004A3870"/>
    <w:rsid w:val="004C766B"/>
    <w:rsid w:val="0052672D"/>
    <w:rsid w:val="005430CB"/>
    <w:rsid w:val="005D2C37"/>
    <w:rsid w:val="00727AED"/>
    <w:rsid w:val="00754238"/>
    <w:rsid w:val="007D7D50"/>
    <w:rsid w:val="0085135D"/>
    <w:rsid w:val="008925B4"/>
    <w:rsid w:val="008D1B03"/>
    <w:rsid w:val="00A97357"/>
    <w:rsid w:val="00AF437E"/>
    <w:rsid w:val="00B104E9"/>
    <w:rsid w:val="00B26A97"/>
    <w:rsid w:val="00B4083D"/>
    <w:rsid w:val="00B56351"/>
    <w:rsid w:val="00BC5117"/>
    <w:rsid w:val="00C21E7F"/>
    <w:rsid w:val="00C33F3F"/>
    <w:rsid w:val="00CA662C"/>
    <w:rsid w:val="00CB7B19"/>
    <w:rsid w:val="00CD4069"/>
    <w:rsid w:val="00D11E0C"/>
    <w:rsid w:val="00D25B6B"/>
    <w:rsid w:val="00DE45CD"/>
    <w:rsid w:val="00E51AA3"/>
    <w:rsid w:val="00EF6B09"/>
    <w:rsid w:val="00F02273"/>
    <w:rsid w:val="00F176BE"/>
    <w:rsid w:val="00F3109E"/>
    <w:rsid w:val="00FD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6A97"/>
    <w:rPr>
      <w:color w:val="666666"/>
    </w:rPr>
  </w:style>
  <w:style w:type="paragraph" w:customStyle="1" w:styleId="AA4177F63BF64DE7B32E1C122FDF74E0">
    <w:name w:val="AA4177F63BF64DE7B32E1C122FDF74E0"/>
    <w:rsid w:val="00B26A97"/>
  </w:style>
  <w:style w:type="paragraph" w:customStyle="1" w:styleId="661FC50AB5284551AE92202A553116A0">
    <w:name w:val="661FC50AB5284551AE92202A553116A0"/>
    <w:rsid w:val="00B26A97"/>
  </w:style>
  <w:style w:type="paragraph" w:customStyle="1" w:styleId="F8D2F6101E674DB7A104F3F242B2F9DD">
    <w:name w:val="F8D2F6101E674DB7A104F3F242B2F9DD"/>
    <w:rsid w:val="00B26A97"/>
  </w:style>
  <w:style w:type="paragraph" w:customStyle="1" w:styleId="E3EC02A405E14BA18DEECE35C79D1647">
    <w:name w:val="E3EC02A405E14BA18DEECE35C79D1647"/>
    <w:rsid w:val="00B26A97"/>
  </w:style>
  <w:style w:type="paragraph" w:customStyle="1" w:styleId="1C5569172F2A4330A319A23F3E58FCD0">
    <w:name w:val="1C5569172F2A4330A319A23F3E58FCD0"/>
    <w:rsid w:val="00B26A97"/>
  </w:style>
  <w:style w:type="paragraph" w:customStyle="1" w:styleId="F3E0D8E63277426E945447E492EF239E">
    <w:name w:val="F3E0D8E63277426E945447E492EF239E"/>
    <w:rsid w:val="00B26A97"/>
  </w:style>
  <w:style w:type="paragraph" w:customStyle="1" w:styleId="C71D6CC37F8C4D83869FC1271E563C26">
    <w:name w:val="C71D6CC37F8C4D83869FC1271E563C26"/>
    <w:rsid w:val="00B26A97"/>
  </w:style>
  <w:style w:type="paragraph" w:customStyle="1" w:styleId="AEE6B33921B0493B8C1CD094B519404C">
    <w:name w:val="AEE6B33921B0493B8C1CD094B519404C"/>
    <w:rsid w:val="00B26A97"/>
  </w:style>
  <w:style w:type="paragraph" w:customStyle="1" w:styleId="BB253C4083A8440CAA0758E44F91F625">
    <w:name w:val="BB253C4083A8440CAA0758E44F91F625"/>
    <w:rsid w:val="00B26A97"/>
  </w:style>
  <w:style w:type="paragraph" w:customStyle="1" w:styleId="616431E223E4499C969684EACFAD5962">
    <w:name w:val="616431E223E4499C969684EACFAD5962"/>
    <w:rsid w:val="00B26A97"/>
  </w:style>
  <w:style w:type="paragraph" w:customStyle="1" w:styleId="28E9002ABCA149E3B1696A500BF4F433">
    <w:name w:val="28E9002ABCA149E3B1696A500BF4F433"/>
    <w:rsid w:val="00B26A97"/>
  </w:style>
  <w:style w:type="paragraph" w:customStyle="1" w:styleId="457B3E5D888F4C02BCF5834964A56B38">
    <w:name w:val="457B3E5D888F4C02BCF5834964A56B38"/>
    <w:rsid w:val="00B26A97"/>
  </w:style>
  <w:style w:type="paragraph" w:customStyle="1" w:styleId="602573174B2C4D0A89BF763DB21A78BD">
    <w:name w:val="602573174B2C4D0A89BF763DB21A78BD"/>
    <w:rsid w:val="00B26A97"/>
  </w:style>
  <w:style w:type="paragraph" w:customStyle="1" w:styleId="6E201DAF97254CAB976E4D487BF4EF80">
    <w:name w:val="6E201DAF97254CAB976E4D487BF4EF80"/>
    <w:rsid w:val="00BC5117"/>
  </w:style>
  <w:style w:type="paragraph" w:customStyle="1" w:styleId="8A317BC1644942768E4FC07AF7386EE5">
    <w:name w:val="8A317BC1644942768E4FC07AF7386EE5"/>
    <w:rsid w:val="00BC5117"/>
  </w:style>
  <w:style w:type="paragraph" w:customStyle="1" w:styleId="E092BC694F1E43749A8E10156A3450A9">
    <w:name w:val="E092BC694F1E43749A8E10156A3450A9"/>
    <w:rsid w:val="00BC5117"/>
  </w:style>
  <w:style w:type="paragraph" w:customStyle="1" w:styleId="C2BFF7BFD6074B808D94FF1D827DADE2">
    <w:name w:val="C2BFF7BFD6074B808D94FF1D827DADE2"/>
    <w:rsid w:val="00BC5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A111064337</value>
    </field>
    <field name="Objective-Title">
      <value order="0">FORM - Acknowledgement &amp; Consent</value>
    </field>
    <field name="Objective-Description">
      <value order="0">Initial upload of draft forms downloaded from Sharepoint.</value>
    </field>
    <field name="Objective-CreationStamp">
      <value order="0">2026-05-27T02:05:30Z</value>
    </field>
    <field name="Objective-IsApproved">
      <value order="0">false</value>
    </field>
    <field name="Objective-IsPublished">
      <value order="0">true</value>
    </field>
    <field name="Objective-DatePublished">
      <value order="0">2026-06-17T05:40:10Z</value>
    </field>
    <field name="Objective-ModificationStamp">
      <value order="0">2026-06-17T05:40:10Z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vA121200514</value>
    </field>
    <field name="Objective-Version">
      <value order="0">14.0</value>
    </field>
    <field name="Objective-VersionNumber">
      <value order="0">14</value>
    </field>
    <field name="Objective-VersionComment">
      <value order="0">Editing from GM Licensing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TaxCatchAll xmlns="9499994c-0892-4763-8f56-1f918ce3b804" xsi:nil="true"/>
    <lcf76f155ced4ddcb4097134ff3c332f xmlns="b7f6f22d-f96c-477e-ade2-8adec83e6e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9499994c-0892-4763-8f56-1f918ce3b804"/>
    <ds:schemaRef ds:uri="b7f6f22d-f96c-477e-ade2-8adec83e6e15"/>
  </ds:schemaRefs>
</ds:datastoreItem>
</file>

<file path=customXml/itemProps3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588997-2E53-4435-A6E5-4A146D8BF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2025-11-18T05:47:00Z</cp:lastPrinted>
  <dcterms:created xsi:type="dcterms:W3CDTF">2026-07-17T00:46:00Z</dcterms:created>
  <dcterms:modified xsi:type="dcterms:W3CDTF">2026-07-17T00:46:00Z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A111064337</vt:lpwstr>
  </property>
  <property fmtid="{D5CDD505-2E9C-101B-9397-08002B2CF9AE}" pid="13" name="Objective-Title">
    <vt:lpwstr>FORM - Acknowledgement &amp; Consent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2026-05-27T02:05:30Z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2026-06-17T05:40:10Z</vt:filetime>
  </property>
  <property fmtid="{D5CDD505-2E9C-101B-9397-08002B2CF9AE}" pid="19" name="Objective-ModificationStamp">
    <vt:filetime>2026-06-17T05:40:10Z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vA121200514</vt:lpwstr>
  </property>
  <property fmtid="{D5CDD505-2E9C-101B-9397-08002B2CF9AE}" pid="25" name="Objective-Version">
    <vt:lpwstr>14.0</vt:lpwstr>
  </property>
  <property fmtid="{D5CDD505-2E9C-101B-9397-08002B2CF9AE}" pid="26" name="Objective-VersionNumber">
    <vt:r8>14</vt:r8>
  </property>
  <property fmtid="{D5CDD505-2E9C-101B-9397-08002B2CF9AE}" pid="27" name="Objective-VersionComment">
    <vt:lpwstr>Editing from GM Licensing feedback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  <property fmtid="{D5CDD505-2E9C-101B-9397-08002B2CF9AE}" pid="45" name="Objective-Comment">
    <vt:lpwstr>Initial upload of draft forms downloaded from Sharepoint.</vt:lpwstr>
  </property>
</Properties>
</file>