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77356" w14:textId="17B6D9E1" w:rsidR="0092438E" w:rsidRPr="001844AC" w:rsidRDefault="00EE1EAA" w:rsidP="00E5692A">
      <w:pPr>
        <w:pStyle w:val="NoSpacing"/>
        <w:spacing w:after="60"/>
        <w:jc w:val="center"/>
        <w:rPr>
          <w:rFonts w:ascii="Arial" w:hAnsi="Arial" w:cs="Arial"/>
          <w:b/>
          <w:bCs/>
          <w:color w:val="38115E"/>
          <w:sz w:val="44"/>
          <w:szCs w:val="44"/>
        </w:rPr>
      </w:pPr>
      <w:bookmarkStart w:id="0" w:name="_Hlk214359656"/>
      <w:bookmarkStart w:id="1" w:name="_Hlk57015325"/>
      <w:r w:rsidRPr="001844AC">
        <w:rPr>
          <w:rFonts w:ascii="Arial" w:hAnsi="Arial" w:cs="Arial"/>
          <w:b/>
          <w:bCs/>
          <w:color w:val="38115E"/>
          <w:sz w:val="44"/>
          <w:szCs w:val="44"/>
        </w:rPr>
        <w:t xml:space="preserve">NOTICE OF APPLICATION FOR </w:t>
      </w:r>
      <w:r w:rsidR="00384406" w:rsidRPr="001844AC">
        <w:rPr>
          <w:rFonts w:ascii="Arial" w:hAnsi="Arial" w:cs="Arial"/>
          <w:b/>
          <w:bCs/>
          <w:color w:val="38115E"/>
          <w:sz w:val="44"/>
          <w:szCs w:val="44"/>
        </w:rPr>
        <w:t xml:space="preserve">A </w:t>
      </w:r>
      <w:r w:rsidR="001B0216" w:rsidRPr="001844AC">
        <w:rPr>
          <w:rFonts w:ascii="Arial" w:hAnsi="Arial" w:cs="Arial"/>
          <w:b/>
          <w:bCs/>
          <w:color w:val="38115E"/>
          <w:sz w:val="44"/>
          <w:szCs w:val="44"/>
        </w:rPr>
        <w:t xml:space="preserve">BUSINESS CONTINUITY </w:t>
      </w:r>
      <w:r w:rsidRPr="001844AC">
        <w:rPr>
          <w:rFonts w:ascii="Arial" w:hAnsi="Arial" w:cs="Arial"/>
          <w:b/>
          <w:bCs/>
          <w:color w:val="38115E"/>
          <w:sz w:val="44"/>
          <w:szCs w:val="44"/>
        </w:rPr>
        <w:t>ORDER</w:t>
      </w:r>
    </w:p>
    <w:bookmarkEnd w:id="0"/>
    <w:p w14:paraId="6933F16B" w14:textId="225E5AFB" w:rsidR="00AA0D22" w:rsidRPr="00DC3C75" w:rsidRDefault="00E07890" w:rsidP="001844AC">
      <w:pPr>
        <w:pStyle w:val="NoSpacing"/>
        <w:spacing w:before="80" w:after="120"/>
        <w:ind w:left="-142"/>
        <w:jc w:val="center"/>
        <w:rPr>
          <w:rFonts w:ascii="Arial Nova" w:hAnsi="Arial Nova" w:cs="Arial"/>
          <w:sz w:val="28"/>
          <w:szCs w:val="28"/>
        </w:rPr>
      </w:pPr>
      <w:r w:rsidRPr="00836262">
        <w:rPr>
          <w:rFonts w:ascii="Arial Nova" w:hAnsi="Arial Nova" w:cs="Arial"/>
          <w:i/>
          <w:iCs/>
          <w:sz w:val="28"/>
          <w:szCs w:val="28"/>
        </w:rPr>
        <w:t>Liquor Control Act 1988</w:t>
      </w:r>
      <w:r w:rsidR="00DC3C75">
        <w:rPr>
          <w:rFonts w:ascii="Arial Nova" w:hAnsi="Arial Nova" w:cs="Arial"/>
          <w:i/>
          <w:iCs/>
          <w:sz w:val="28"/>
          <w:szCs w:val="28"/>
        </w:rPr>
        <w:t xml:space="preserve"> </w:t>
      </w:r>
      <w:r w:rsidR="00DC3C75">
        <w:rPr>
          <w:rFonts w:ascii="Arial Nova" w:hAnsi="Arial Nova" w:cs="Arial"/>
          <w:sz w:val="28"/>
          <w:szCs w:val="28"/>
        </w:rPr>
        <w:t>-Section 87</w:t>
      </w:r>
    </w:p>
    <w:p w14:paraId="33EE07E6" w14:textId="55449CD5" w:rsidR="00E97E16" w:rsidRDefault="001844AC" w:rsidP="001844AC">
      <w:pPr>
        <w:pStyle w:val="NoSpacing"/>
        <w:spacing w:after="120"/>
        <w:ind w:right="119"/>
        <w:jc w:val="right"/>
        <w:rPr>
          <w:rFonts w:ascii="Arial Nova" w:hAnsi="Arial Nova" w:cs="Arial"/>
          <w:sz w:val="28"/>
          <w:szCs w:val="28"/>
        </w:rPr>
      </w:pPr>
      <w:r>
        <w:rPr>
          <w:rFonts w:ascii="Arial" w:hAnsi="Arial" w:cs="Arial"/>
          <w:color w:val="000000" w:themeColor="text1"/>
          <w:sz w:val="20"/>
          <w:szCs w:val="20"/>
        </w:rPr>
        <w:t>P</w:t>
      </w:r>
      <w:r w:rsidRPr="00BB021B">
        <w:rPr>
          <w:rFonts w:ascii="Arial" w:hAnsi="Arial" w:cs="Arial"/>
          <w:color w:val="000000" w:themeColor="text1"/>
          <w:sz w:val="20"/>
          <w:szCs w:val="20"/>
        </w:rPr>
        <w:t xml:space="preserve">lease print neatly in </w:t>
      </w:r>
      <w:r w:rsidRPr="005B3423">
        <w:rPr>
          <w:rFonts w:ascii="Arial Black" w:hAnsi="Arial Black" w:cs="Arial"/>
          <w:b/>
          <w:color w:val="000000" w:themeColor="text1"/>
          <w:sz w:val="20"/>
          <w:szCs w:val="20"/>
          <w:u w:val="single"/>
        </w:rPr>
        <w:t>BLOCK LETTERS</w:t>
      </w:r>
      <w:r w:rsidRPr="00BB021B">
        <w:rPr>
          <w:rFonts w:ascii="Arial" w:hAnsi="Arial" w:cs="Arial"/>
          <w:color w:val="000000" w:themeColor="text1"/>
          <w:sz w:val="20"/>
          <w:szCs w:val="20"/>
        </w:rPr>
        <w:t xml:space="preserve"> </w:t>
      </w:r>
    </w:p>
    <w:tbl>
      <w:tblPr>
        <w:tblStyle w:val="TableGrid"/>
        <w:tblW w:w="10775"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126"/>
        <w:gridCol w:w="1415"/>
        <w:gridCol w:w="2856"/>
        <w:gridCol w:w="916"/>
        <w:gridCol w:w="50"/>
        <w:gridCol w:w="1003"/>
        <w:gridCol w:w="1008"/>
        <w:gridCol w:w="1257"/>
        <w:gridCol w:w="141"/>
        <w:gridCol w:w="1003"/>
      </w:tblGrid>
      <w:tr w:rsidR="00E11AE6" w:rsidRPr="00571261" w14:paraId="2ABAAFA9" w14:textId="77777777" w:rsidTr="00DC3C75">
        <w:trPr>
          <w:trHeight w:val="576"/>
        </w:trPr>
        <w:tc>
          <w:tcPr>
            <w:tcW w:w="10775" w:type="dxa"/>
            <w:gridSpan w:val="10"/>
            <w:tcBorders>
              <w:top w:val="single" w:sz="4" w:space="0" w:color="auto"/>
              <w:left w:val="single" w:sz="4" w:space="0" w:color="auto"/>
              <w:bottom w:val="nil"/>
              <w:right w:val="single" w:sz="4" w:space="0" w:color="auto"/>
            </w:tcBorders>
            <w:shd w:val="clear" w:color="auto" w:fill="38115E"/>
            <w:vAlign w:val="center"/>
          </w:tcPr>
          <w:p w14:paraId="13FEA2DD" w14:textId="70C9B71C" w:rsidR="00E11AE6" w:rsidRPr="004C7AA3" w:rsidRDefault="00E11AE6" w:rsidP="00DD5E1A">
            <w:pPr>
              <w:spacing w:before="120" w:after="120" w:line="276" w:lineRule="auto"/>
              <w:rPr>
                <w:rFonts w:ascii="Arial Nova" w:hAnsi="Arial Nova" w:cs="Arial"/>
                <w:b/>
                <w:bCs/>
              </w:rPr>
            </w:pPr>
            <w:r w:rsidRPr="004C7AA3">
              <w:rPr>
                <w:rFonts w:ascii="Arial Nova" w:hAnsi="Arial Nova" w:cs="Arial"/>
                <w:b/>
                <w:bCs/>
                <w:color w:val="FFFFFF" w:themeColor="background1"/>
              </w:rPr>
              <w:t>SECTION 1 – DETAILS OF LICENCE</w:t>
            </w:r>
          </w:p>
        </w:tc>
      </w:tr>
      <w:tr w:rsidR="00E9699F" w:rsidRPr="00571261" w14:paraId="7FABBE11" w14:textId="77777777" w:rsidTr="00DC3C75">
        <w:trPr>
          <w:trHeight w:val="426"/>
        </w:trPr>
        <w:tc>
          <w:tcPr>
            <w:tcW w:w="10775" w:type="dxa"/>
            <w:gridSpan w:val="10"/>
            <w:tcBorders>
              <w:top w:val="nil"/>
              <w:left w:val="single" w:sz="4" w:space="0" w:color="auto"/>
              <w:bottom w:val="single" w:sz="4" w:space="0" w:color="D1D1D1" w:themeColor="background2" w:themeShade="E6"/>
              <w:right w:val="single" w:sz="4" w:space="0" w:color="auto"/>
            </w:tcBorders>
            <w:shd w:val="clear" w:color="auto" w:fill="541A8E"/>
            <w:vAlign w:val="center"/>
          </w:tcPr>
          <w:p w14:paraId="5E691086" w14:textId="15146156" w:rsidR="00E9699F" w:rsidRPr="004C7AA3" w:rsidRDefault="00934FF8" w:rsidP="00DD5E1A">
            <w:pPr>
              <w:spacing w:before="120" w:after="120" w:line="276" w:lineRule="auto"/>
              <w:rPr>
                <w:rFonts w:ascii="Arial Nova" w:hAnsi="Arial Nova" w:cs="Segoe UI"/>
                <w:b/>
                <w:bCs/>
              </w:rPr>
            </w:pPr>
            <w:r w:rsidRPr="004C7AA3">
              <w:rPr>
                <w:rFonts w:ascii="Arial Nova" w:hAnsi="Arial Nova" w:cs="Segoe UI"/>
                <w:b/>
                <w:bCs/>
              </w:rPr>
              <w:t xml:space="preserve">Section 1.1 - </w:t>
            </w:r>
            <w:r w:rsidR="003C6A7A" w:rsidRPr="004C7AA3">
              <w:rPr>
                <w:rFonts w:ascii="Arial Nova" w:hAnsi="Arial Nova" w:cs="Segoe UI"/>
                <w:b/>
                <w:bCs/>
              </w:rPr>
              <w:t>Existing Licence Details:</w:t>
            </w:r>
          </w:p>
        </w:tc>
      </w:tr>
      <w:tr w:rsidR="00561CC1" w:rsidRPr="00571261" w14:paraId="633C38F3" w14:textId="3485B68B" w:rsidTr="00DC3C75">
        <w:trPr>
          <w:trHeight w:val="426"/>
        </w:trPr>
        <w:tc>
          <w:tcPr>
            <w:tcW w:w="2541" w:type="dxa"/>
            <w:gridSpan w:val="2"/>
            <w:tcBorders>
              <w:top w:val="nil"/>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70124F23" w14:textId="4950C575" w:rsidR="00A5393A" w:rsidRPr="004C7AA3" w:rsidRDefault="00A5393A" w:rsidP="00BC653B">
            <w:pPr>
              <w:spacing w:before="120" w:after="120"/>
              <w:rPr>
                <w:rFonts w:ascii="Arial Nova" w:hAnsi="Arial Nova" w:cs="Segoe UI"/>
                <w:sz w:val="20"/>
                <w:szCs w:val="20"/>
              </w:rPr>
            </w:pPr>
            <w:r w:rsidRPr="004C7AA3">
              <w:rPr>
                <w:rFonts w:ascii="Arial Nova" w:hAnsi="Arial Nova" w:cs="Arial"/>
                <w:b/>
                <w:bCs/>
                <w:sz w:val="20"/>
                <w:szCs w:val="20"/>
              </w:rPr>
              <w:t xml:space="preserve">Licence Number:    </w:t>
            </w:r>
            <w:r w:rsidRPr="004C7AA3">
              <w:rPr>
                <w:rFonts w:ascii="Arial Nova" w:hAnsi="Arial Nova" w:cs="Segoe UI"/>
                <w:sz w:val="20"/>
                <w:szCs w:val="20"/>
              </w:rPr>
              <w:t xml:space="preserve"> </w:t>
            </w:r>
          </w:p>
        </w:tc>
        <w:tc>
          <w:tcPr>
            <w:tcW w:w="8234" w:type="dxa"/>
            <w:gridSpan w:val="8"/>
            <w:tcBorders>
              <w:top w:val="nil"/>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08B8CB4A" w14:textId="72CDCE2F" w:rsidR="00A5393A" w:rsidRPr="004C7AA3" w:rsidRDefault="00000000" w:rsidP="00BC653B">
            <w:pPr>
              <w:spacing w:before="120" w:after="120" w:line="276" w:lineRule="auto"/>
              <w:rPr>
                <w:rFonts w:ascii="Arial Nova" w:hAnsi="Arial Nova" w:cs="Segoe UI"/>
                <w:b/>
                <w:bCs/>
                <w:sz w:val="20"/>
                <w:szCs w:val="20"/>
              </w:rPr>
            </w:pPr>
            <w:sdt>
              <w:sdtPr>
                <w:rPr>
                  <w:rFonts w:ascii="Arial Nova" w:hAnsi="Arial Nova" w:cs="Segoe UI"/>
                  <w:sz w:val="20"/>
                  <w:szCs w:val="20"/>
                </w:rPr>
                <w:id w:val="1307974145"/>
                <w:placeholder>
                  <w:docPart w:val="4508CF1040624C12B0AAB0ED60FE9CBA"/>
                </w:placeholder>
                <w:showingPlcHdr/>
                <w:text/>
              </w:sdtPr>
              <w:sdtContent>
                <w:r w:rsidR="0043318E" w:rsidRPr="004C7AA3">
                  <w:rPr>
                    <w:rFonts w:ascii="Arial Nova" w:hAnsi="Arial Nova" w:cs="Segoe UI"/>
                    <w:sz w:val="20"/>
                    <w:szCs w:val="20"/>
                  </w:rPr>
                  <w:fldChar w:fldCharType="begin">
                    <w:ffData>
                      <w:name w:val="Text7"/>
                      <w:enabled/>
                      <w:calcOnExit w:val="0"/>
                      <w:textInput/>
                    </w:ffData>
                  </w:fldChar>
                </w:r>
                <w:r w:rsidR="0043318E" w:rsidRPr="004C7AA3">
                  <w:rPr>
                    <w:rFonts w:ascii="Arial Nova" w:hAnsi="Arial Nova" w:cs="Segoe UI"/>
                    <w:sz w:val="20"/>
                    <w:szCs w:val="20"/>
                  </w:rPr>
                  <w:instrText xml:space="preserve"> FORMTEXT </w:instrText>
                </w:r>
                <w:r w:rsidR="0043318E" w:rsidRPr="004C7AA3">
                  <w:rPr>
                    <w:rFonts w:ascii="Arial Nova" w:hAnsi="Arial Nova" w:cs="Segoe UI"/>
                    <w:sz w:val="20"/>
                    <w:szCs w:val="20"/>
                  </w:rPr>
                </w:r>
                <w:r w:rsidR="0043318E" w:rsidRPr="004C7AA3">
                  <w:rPr>
                    <w:rFonts w:ascii="Arial Nova" w:hAnsi="Arial Nova" w:cs="Segoe UI"/>
                    <w:sz w:val="20"/>
                    <w:szCs w:val="20"/>
                  </w:rPr>
                  <w:fldChar w:fldCharType="separate"/>
                </w:r>
                <w:r w:rsidR="0043318E" w:rsidRPr="004C7AA3">
                  <w:rPr>
                    <w:rFonts w:ascii="Arial Nova" w:hAnsi="Arial Nova" w:cs="Segoe UI"/>
                    <w:noProof/>
                    <w:sz w:val="20"/>
                    <w:szCs w:val="20"/>
                  </w:rPr>
                  <w:t> </w:t>
                </w:r>
                <w:r w:rsidR="0043318E" w:rsidRPr="004C7AA3">
                  <w:rPr>
                    <w:rFonts w:ascii="Arial Nova" w:hAnsi="Arial Nova" w:cs="Segoe UI"/>
                    <w:noProof/>
                    <w:sz w:val="20"/>
                    <w:szCs w:val="20"/>
                  </w:rPr>
                  <w:t> </w:t>
                </w:r>
                <w:r w:rsidR="0043318E" w:rsidRPr="004C7AA3">
                  <w:rPr>
                    <w:rFonts w:ascii="Arial Nova" w:hAnsi="Arial Nova" w:cs="Segoe UI"/>
                    <w:noProof/>
                    <w:sz w:val="20"/>
                    <w:szCs w:val="20"/>
                  </w:rPr>
                  <w:t> </w:t>
                </w:r>
                <w:r w:rsidR="0043318E" w:rsidRPr="004C7AA3">
                  <w:rPr>
                    <w:rFonts w:ascii="Arial Nova" w:hAnsi="Arial Nova" w:cs="Segoe UI"/>
                    <w:noProof/>
                    <w:sz w:val="20"/>
                    <w:szCs w:val="20"/>
                  </w:rPr>
                  <w:t> </w:t>
                </w:r>
                <w:r w:rsidR="0043318E" w:rsidRPr="004C7AA3">
                  <w:rPr>
                    <w:rFonts w:ascii="Arial Nova" w:hAnsi="Arial Nova" w:cs="Segoe UI"/>
                    <w:noProof/>
                    <w:sz w:val="20"/>
                    <w:szCs w:val="20"/>
                  </w:rPr>
                  <w:t> </w:t>
                </w:r>
                <w:r w:rsidR="0043318E" w:rsidRPr="004C7AA3">
                  <w:rPr>
                    <w:rFonts w:ascii="Arial Nova" w:hAnsi="Arial Nova" w:cs="Segoe UI"/>
                    <w:sz w:val="20"/>
                    <w:szCs w:val="20"/>
                  </w:rPr>
                  <w:fldChar w:fldCharType="end"/>
                </w:r>
              </w:sdtContent>
            </w:sdt>
          </w:p>
        </w:tc>
      </w:tr>
      <w:tr w:rsidR="0003073B" w:rsidRPr="00571261" w14:paraId="576EFD82" w14:textId="77777777" w:rsidTr="00DC3C75">
        <w:trPr>
          <w:trHeight w:val="586"/>
        </w:trPr>
        <w:tc>
          <w:tcPr>
            <w:tcW w:w="2541" w:type="dxa"/>
            <w:gridSpan w:val="2"/>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D0AA1D6" w14:textId="4C497B0D" w:rsidR="00A5393A" w:rsidRPr="004C7AA3" w:rsidRDefault="00A5393A" w:rsidP="00BC653B">
            <w:pPr>
              <w:spacing w:before="120" w:after="120"/>
              <w:rPr>
                <w:rFonts w:ascii="Arial Nova" w:hAnsi="Arial Nova" w:cs="Arial"/>
                <w:b/>
                <w:bCs/>
                <w:sz w:val="20"/>
                <w:szCs w:val="20"/>
              </w:rPr>
            </w:pPr>
            <w:r w:rsidRPr="004C7AA3">
              <w:rPr>
                <w:rFonts w:ascii="Arial Nova" w:hAnsi="Arial Nova" w:cs="Arial"/>
                <w:b/>
                <w:bCs/>
                <w:sz w:val="20"/>
                <w:szCs w:val="20"/>
              </w:rPr>
              <w:t>Name of Premises:</w:t>
            </w:r>
          </w:p>
        </w:tc>
        <w:tc>
          <w:tcPr>
            <w:tcW w:w="8234" w:type="dxa"/>
            <w:gridSpan w:val="8"/>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093528E8" w14:textId="600D7A4A" w:rsidR="00A5393A" w:rsidRPr="004C7AA3" w:rsidRDefault="00000000" w:rsidP="00BC653B">
            <w:pPr>
              <w:spacing w:before="120" w:after="120"/>
              <w:rPr>
                <w:rFonts w:ascii="Arial Nova" w:hAnsi="Arial Nova" w:cs="Arial"/>
                <w:b/>
                <w:bCs/>
                <w:sz w:val="20"/>
                <w:szCs w:val="20"/>
              </w:rPr>
            </w:pPr>
            <w:sdt>
              <w:sdtPr>
                <w:rPr>
                  <w:rFonts w:ascii="Arial Nova" w:hAnsi="Arial Nova" w:cs="Segoe UI"/>
                  <w:sz w:val="20"/>
                  <w:szCs w:val="20"/>
                </w:rPr>
                <w:id w:val="-539436530"/>
                <w:placeholder>
                  <w:docPart w:val="6CA1CA6AE64844688C82B45533B56AD3"/>
                </w:placeholder>
                <w:showingPlcHdr/>
                <w:text/>
              </w:sdtPr>
              <w:sdtContent>
                <w:r w:rsidR="0043318E" w:rsidRPr="004C7AA3">
                  <w:rPr>
                    <w:rFonts w:ascii="Arial Nova" w:hAnsi="Arial Nova" w:cs="Segoe UI"/>
                    <w:sz w:val="20"/>
                    <w:szCs w:val="20"/>
                  </w:rPr>
                  <w:fldChar w:fldCharType="begin">
                    <w:ffData>
                      <w:name w:val="Text7"/>
                      <w:enabled/>
                      <w:calcOnExit w:val="0"/>
                      <w:textInput/>
                    </w:ffData>
                  </w:fldChar>
                </w:r>
                <w:r w:rsidR="0043318E" w:rsidRPr="004C7AA3">
                  <w:rPr>
                    <w:rFonts w:ascii="Arial Nova" w:hAnsi="Arial Nova" w:cs="Segoe UI"/>
                    <w:sz w:val="20"/>
                    <w:szCs w:val="20"/>
                  </w:rPr>
                  <w:instrText xml:space="preserve"> FORMTEXT </w:instrText>
                </w:r>
                <w:r w:rsidR="0043318E" w:rsidRPr="004C7AA3">
                  <w:rPr>
                    <w:rFonts w:ascii="Arial Nova" w:hAnsi="Arial Nova" w:cs="Segoe UI"/>
                    <w:sz w:val="20"/>
                    <w:szCs w:val="20"/>
                  </w:rPr>
                </w:r>
                <w:r w:rsidR="0043318E" w:rsidRPr="004C7AA3">
                  <w:rPr>
                    <w:rFonts w:ascii="Arial Nova" w:hAnsi="Arial Nova" w:cs="Segoe UI"/>
                    <w:sz w:val="20"/>
                    <w:szCs w:val="20"/>
                  </w:rPr>
                  <w:fldChar w:fldCharType="separate"/>
                </w:r>
                <w:r w:rsidR="0043318E" w:rsidRPr="004C7AA3">
                  <w:rPr>
                    <w:rFonts w:ascii="Arial Nova" w:hAnsi="Arial Nova" w:cs="Segoe UI"/>
                    <w:noProof/>
                    <w:sz w:val="20"/>
                    <w:szCs w:val="20"/>
                  </w:rPr>
                  <w:t> </w:t>
                </w:r>
                <w:r w:rsidR="0043318E" w:rsidRPr="004C7AA3">
                  <w:rPr>
                    <w:rFonts w:ascii="Arial Nova" w:hAnsi="Arial Nova" w:cs="Segoe UI"/>
                    <w:noProof/>
                    <w:sz w:val="20"/>
                    <w:szCs w:val="20"/>
                  </w:rPr>
                  <w:t> </w:t>
                </w:r>
                <w:r w:rsidR="0043318E" w:rsidRPr="004C7AA3">
                  <w:rPr>
                    <w:rFonts w:ascii="Arial Nova" w:hAnsi="Arial Nova" w:cs="Segoe UI"/>
                    <w:noProof/>
                    <w:sz w:val="20"/>
                    <w:szCs w:val="20"/>
                  </w:rPr>
                  <w:t> </w:t>
                </w:r>
                <w:r w:rsidR="0043318E" w:rsidRPr="004C7AA3">
                  <w:rPr>
                    <w:rFonts w:ascii="Arial Nova" w:hAnsi="Arial Nova" w:cs="Segoe UI"/>
                    <w:noProof/>
                    <w:sz w:val="20"/>
                    <w:szCs w:val="20"/>
                  </w:rPr>
                  <w:t> </w:t>
                </w:r>
                <w:r w:rsidR="0043318E" w:rsidRPr="004C7AA3">
                  <w:rPr>
                    <w:rFonts w:ascii="Arial Nova" w:hAnsi="Arial Nova" w:cs="Segoe UI"/>
                    <w:noProof/>
                    <w:sz w:val="20"/>
                    <w:szCs w:val="20"/>
                  </w:rPr>
                  <w:t> </w:t>
                </w:r>
                <w:r w:rsidR="0043318E" w:rsidRPr="004C7AA3">
                  <w:rPr>
                    <w:rFonts w:ascii="Arial Nova" w:hAnsi="Arial Nova" w:cs="Segoe UI"/>
                    <w:sz w:val="20"/>
                    <w:szCs w:val="20"/>
                  </w:rPr>
                  <w:fldChar w:fldCharType="end"/>
                </w:r>
              </w:sdtContent>
            </w:sdt>
          </w:p>
        </w:tc>
      </w:tr>
      <w:tr w:rsidR="0003073B" w:rsidRPr="00571261" w14:paraId="1E4B2D7A" w14:textId="77777777" w:rsidTr="00DC3C75">
        <w:trPr>
          <w:trHeight w:val="836"/>
        </w:trPr>
        <w:tc>
          <w:tcPr>
            <w:tcW w:w="2541" w:type="dxa"/>
            <w:gridSpan w:val="2"/>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4B9148D3" w14:textId="109E22A8" w:rsidR="00A5393A" w:rsidRPr="004C7AA3" w:rsidRDefault="00A5393A" w:rsidP="00E45B64">
            <w:pPr>
              <w:rPr>
                <w:rFonts w:ascii="Arial Nova" w:hAnsi="Arial Nova" w:cs="Arial"/>
                <w:b/>
                <w:bCs/>
                <w:sz w:val="20"/>
                <w:szCs w:val="20"/>
              </w:rPr>
            </w:pPr>
            <w:r w:rsidRPr="004C7AA3">
              <w:rPr>
                <w:rFonts w:ascii="Arial Nova" w:hAnsi="Arial Nova" w:cs="Arial"/>
                <w:b/>
                <w:bCs/>
                <w:sz w:val="20"/>
                <w:szCs w:val="20"/>
              </w:rPr>
              <w:t>Address of Premises:</w:t>
            </w:r>
          </w:p>
        </w:tc>
        <w:tc>
          <w:tcPr>
            <w:tcW w:w="8234" w:type="dxa"/>
            <w:gridSpan w:val="8"/>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58004B07" w14:textId="74DE046F" w:rsidR="00A5393A" w:rsidRPr="004C7AA3" w:rsidRDefault="00000000" w:rsidP="00BC653B">
            <w:pPr>
              <w:spacing w:before="120" w:after="120"/>
              <w:rPr>
                <w:rFonts w:ascii="Arial Nova" w:hAnsi="Arial Nova" w:cs="Arial"/>
                <w:b/>
                <w:bCs/>
                <w:sz w:val="20"/>
                <w:szCs w:val="20"/>
              </w:rPr>
            </w:pPr>
            <w:sdt>
              <w:sdtPr>
                <w:rPr>
                  <w:rFonts w:ascii="Arial Nova" w:hAnsi="Arial Nova" w:cs="Segoe UI"/>
                  <w:sz w:val="20"/>
                  <w:szCs w:val="20"/>
                </w:rPr>
                <w:id w:val="-8059816"/>
                <w:placeholder>
                  <w:docPart w:val="0552586F2B2D4CE78E6D506AE1A993E6"/>
                </w:placeholder>
                <w:showingPlcHdr/>
                <w:text/>
              </w:sdtPr>
              <w:sdtContent>
                <w:r w:rsidR="0043318E" w:rsidRPr="004C7AA3">
                  <w:rPr>
                    <w:rFonts w:ascii="Arial Nova" w:hAnsi="Arial Nova" w:cs="Segoe UI"/>
                    <w:sz w:val="20"/>
                    <w:szCs w:val="20"/>
                  </w:rPr>
                  <w:fldChar w:fldCharType="begin">
                    <w:ffData>
                      <w:name w:val="Text7"/>
                      <w:enabled/>
                      <w:calcOnExit w:val="0"/>
                      <w:textInput/>
                    </w:ffData>
                  </w:fldChar>
                </w:r>
                <w:r w:rsidR="0043318E" w:rsidRPr="004C7AA3">
                  <w:rPr>
                    <w:rFonts w:ascii="Arial Nova" w:hAnsi="Arial Nova" w:cs="Segoe UI"/>
                    <w:sz w:val="20"/>
                    <w:szCs w:val="20"/>
                  </w:rPr>
                  <w:instrText xml:space="preserve"> FORMTEXT </w:instrText>
                </w:r>
                <w:r w:rsidR="0043318E" w:rsidRPr="004C7AA3">
                  <w:rPr>
                    <w:rFonts w:ascii="Arial Nova" w:hAnsi="Arial Nova" w:cs="Segoe UI"/>
                    <w:sz w:val="20"/>
                    <w:szCs w:val="20"/>
                  </w:rPr>
                </w:r>
                <w:r w:rsidR="0043318E" w:rsidRPr="004C7AA3">
                  <w:rPr>
                    <w:rFonts w:ascii="Arial Nova" w:hAnsi="Arial Nova" w:cs="Segoe UI"/>
                    <w:sz w:val="20"/>
                    <w:szCs w:val="20"/>
                  </w:rPr>
                  <w:fldChar w:fldCharType="separate"/>
                </w:r>
                <w:r w:rsidR="0043318E" w:rsidRPr="004C7AA3">
                  <w:rPr>
                    <w:rFonts w:ascii="Arial Nova" w:hAnsi="Arial Nova" w:cs="Segoe UI"/>
                    <w:noProof/>
                    <w:sz w:val="20"/>
                    <w:szCs w:val="20"/>
                  </w:rPr>
                  <w:t> </w:t>
                </w:r>
                <w:r w:rsidR="0043318E" w:rsidRPr="004C7AA3">
                  <w:rPr>
                    <w:rFonts w:ascii="Arial Nova" w:hAnsi="Arial Nova" w:cs="Segoe UI"/>
                    <w:noProof/>
                    <w:sz w:val="20"/>
                    <w:szCs w:val="20"/>
                  </w:rPr>
                  <w:t> </w:t>
                </w:r>
                <w:r w:rsidR="0043318E" w:rsidRPr="004C7AA3">
                  <w:rPr>
                    <w:rFonts w:ascii="Arial Nova" w:hAnsi="Arial Nova" w:cs="Segoe UI"/>
                    <w:noProof/>
                    <w:sz w:val="20"/>
                    <w:szCs w:val="20"/>
                  </w:rPr>
                  <w:t> </w:t>
                </w:r>
                <w:r w:rsidR="0043318E" w:rsidRPr="004C7AA3">
                  <w:rPr>
                    <w:rFonts w:ascii="Arial Nova" w:hAnsi="Arial Nova" w:cs="Segoe UI"/>
                    <w:noProof/>
                    <w:sz w:val="20"/>
                    <w:szCs w:val="20"/>
                  </w:rPr>
                  <w:t> </w:t>
                </w:r>
                <w:r w:rsidR="0043318E" w:rsidRPr="004C7AA3">
                  <w:rPr>
                    <w:rFonts w:ascii="Arial Nova" w:hAnsi="Arial Nova" w:cs="Segoe UI"/>
                    <w:noProof/>
                    <w:sz w:val="20"/>
                    <w:szCs w:val="20"/>
                  </w:rPr>
                  <w:t> </w:t>
                </w:r>
                <w:r w:rsidR="0043318E" w:rsidRPr="004C7AA3">
                  <w:rPr>
                    <w:rFonts w:ascii="Arial Nova" w:hAnsi="Arial Nova" w:cs="Segoe UI"/>
                    <w:sz w:val="20"/>
                    <w:szCs w:val="20"/>
                  </w:rPr>
                  <w:fldChar w:fldCharType="end"/>
                </w:r>
              </w:sdtContent>
            </w:sdt>
          </w:p>
        </w:tc>
      </w:tr>
      <w:tr w:rsidR="00561CC1" w:rsidRPr="00571261" w14:paraId="6D40ED02" w14:textId="77777777" w:rsidTr="00DC3C75">
        <w:trPr>
          <w:trHeight w:val="704"/>
        </w:trPr>
        <w:tc>
          <w:tcPr>
            <w:tcW w:w="2541" w:type="dxa"/>
            <w:gridSpan w:val="2"/>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09193DDA" w14:textId="2887378F" w:rsidR="005F411D" w:rsidRPr="004C7AA3" w:rsidRDefault="005F411D" w:rsidP="007A2DC3">
            <w:pPr>
              <w:spacing w:before="120"/>
              <w:rPr>
                <w:rFonts w:ascii="Arial Nova" w:hAnsi="Arial Nova" w:cs="Arial"/>
                <w:b/>
                <w:bCs/>
                <w:sz w:val="20"/>
                <w:szCs w:val="20"/>
              </w:rPr>
            </w:pPr>
            <w:r w:rsidRPr="004C7AA3">
              <w:rPr>
                <w:rFonts w:ascii="Arial Nova" w:hAnsi="Arial Nova" w:cs="Arial"/>
                <w:b/>
                <w:bCs/>
                <w:sz w:val="20"/>
                <w:szCs w:val="20"/>
              </w:rPr>
              <w:t xml:space="preserve">Suburb:  </w:t>
            </w:r>
          </w:p>
        </w:tc>
        <w:tc>
          <w:tcPr>
            <w:tcW w:w="3822" w:type="dxa"/>
            <w:gridSpan w:val="3"/>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4D63A788" w14:textId="77777777" w:rsidR="005F411D" w:rsidRPr="004C7AA3" w:rsidRDefault="00000000" w:rsidP="00C83652">
            <w:pPr>
              <w:rPr>
                <w:rFonts w:ascii="Arial Nova" w:hAnsi="Arial Nova" w:cs="Arial"/>
                <w:b/>
                <w:bCs/>
                <w:sz w:val="20"/>
                <w:szCs w:val="20"/>
              </w:rPr>
            </w:pPr>
            <w:sdt>
              <w:sdtPr>
                <w:rPr>
                  <w:rFonts w:ascii="Arial Nova" w:hAnsi="Arial Nova" w:cs="Segoe UI"/>
                  <w:sz w:val="20"/>
                  <w:szCs w:val="20"/>
                </w:rPr>
                <w:id w:val="-1711331026"/>
                <w:placeholder>
                  <w:docPart w:val="4909FC9BCD754CC0A372C21B70E6B6B7"/>
                </w:placeholder>
                <w:showingPlcHdr/>
                <w:text/>
              </w:sdtPr>
              <w:sdtContent>
                <w:r w:rsidR="005F411D" w:rsidRPr="004C7AA3">
                  <w:rPr>
                    <w:rStyle w:val="PlaceholderText"/>
                    <w:rFonts w:ascii="Arial Nova" w:hAnsi="Arial Nova"/>
                    <w:sz w:val="20"/>
                    <w:szCs w:val="20"/>
                  </w:rPr>
                  <w:fldChar w:fldCharType="begin">
                    <w:ffData>
                      <w:name w:val="Text4"/>
                      <w:enabled/>
                      <w:calcOnExit w:val="0"/>
                      <w:textInput/>
                    </w:ffData>
                  </w:fldChar>
                </w:r>
                <w:r w:rsidR="005F411D" w:rsidRPr="004C7AA3">
                  <w:rPr>
                    <w:rStyle w:val="PlaceholderText"/>
                    <w:rFonts w:ascii="Arial Nova" w:hAnsi="Arial Nova"/>
                    <w:sz w:val="20"/>
                    <w:szCs w:val="20"/>
                  </w:rPr>
                  <w:instrText xml:space="preserve"> FORMTEXT </w:instrText>
                </w:r>
                <w:r w:rsidR="005F411D" w:rsidRPr="004C7AA3">
                  <w:rPr>
                    <w:rStyle w:val="PlaceholderText"/>
                    <w:rFonts w:ascii="Arial Nova" w:hAnsi="Arial Nova"/>
                    <w:sz w:val="20"/>
                    <w:szCs w:val="20"/>
                  </w:rPr>
                </w:r>
                <w:r w:rsidR="005F411D" w:rsidRPr="004C7AA3">
                  <w:rPr>
                    <w:rStyle w:val="PlaceholderText"/>
                    <w:rFonts w:ascii="Arial Nova" w:hAnsi="Arial Nova"/>
                    <w:sz w:val="20"/>
                    <w:szCs w:val="20"/>
                  </w:rPr>
                  <w:fldChar w:fldCharType="separate"/>
                </w:r>
                <w:r w:rsidR="005F411D" w:rsidRPr="004C7AA3">
                  <w:rPr>
                    <w:rStyle w:val="PlaceholderText"/>
                    <w:rFonts w:ascii="Arial Nova" w:hAnsi="Arial Nova"/>
                    <w:noProof/>
                    <w:sz w:val="20"/>
                    <w:szCs w:val="20"/>
                  </w:rPr>
                  <w:t> </w:t>
                </w:r>
                <w:r w:rsidR="005F411D" w:rsidRPr="004C7AA3">
                  <w:rPr>
                    <w:rStyle w:val="PlaceholderText"/>
                    <w:rFonts w:ascii="Arial Nova" w:hAnsi="Arial Nova"/>
                    <w:noProof/>
                    <w:sz w:val="20"/>
                    <w:szCs w:val="20"/>
                  </w:rPr>
                  <w:t> </w:t>
                </w:r>
                <w:r w:rsidR="005F411D" w:rsidRPr="004C7AA3">
                  <w:rPr>
                    <w:rStyle w:val="PlaceholderText"/>
                    <w:rFonts w:ascii="Arial Nova" w:hAnsi="Arial Nova"/>
                    <w:noProof/>
                    <w:sz w:val="20"/>
                    <w:szCs w:val="20"/>
                  </w:rPr>
                  <w:t> </w:t>
                </w:r>
                <w:r w:rsidR="005F411D" w:rsidRPr="004C7AA3">
                  <w:rPr>
                    <w:rStyle w:val="PlaceholderText"/>
                    <w:rFonts w:ascii="Arial Nova" w:hAnsi="Arial Nova"/>
                    <w:noProof/>
                    <w:sz w:val="20"/>
                    <w:szCs w:val="20"/>
                  </w:rPr>
                  <w:t> </w:t>
                </w:r>
                <w:r w:rsidR="005F411D" w:rsidRPr="004C7AA3">
                  <w:rPr>
                    <w:rStyle w:val="PlaceholderText"/>
                    <w:rFonts w:ascii="Arial Nova" w:hAnsi="Arial Nova"/>
                    <w:noProof/>
                    <w:sz w:val="20"/>
                    <w:szCs w:val="20"/>
                  </w:rPr>
                  <w:t> </w:t>
                </w:r>
                <w:r w:rsidR="005F411D" w:rsidRPr="004C7AA3">
                  <w:rPr>
                    <w:rStyle w:val="PlaceholderText"/>
                    <w:rFonts w:ascii="Arial Nova" w:hAnsi="Arial Nova"/>
                    <w:sz w:val="20"/>
                    <w:szCs w:val="20"/>
                  </w:rPr>
                  <w:fldChar w:fldCharType="end"/>
                </w:r>
              </w:sdtContent>
            </w:sdt>
          </w:p>
        </w:tc>
        <w:tc>
          <w:tcPr>
            <w:tcW w:w="1003"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57584E12" w14:textId="7EB6FF0E" w:rsidR="005F411D" w:rsidRPr="004C7AA3" w:rsidRDefault="005F411D" w:rsidP="007A2DC3">
            <w:pPr>
              <w:spacing w:before="120"/>
              <w:rPr>
                <w:rFonts w:ascii="Arial Nova" w:hAnsi="Arial Nova" w:cs="Arial"/>
                <w:b/>
                <w:bCs/>
                <w:sz w:val="20"/>
                <w:szCs w:val="20"/>
              </w:rPr>
            </w:pPr>
            <w:r w:rsidRPr="004C7AA3">
              <w:rPr>
                <w:rFonts w:ascii="Arial Nova" w:hAnsi="Arial Nova" w:cs="Arial"/>
                <w:b/>
                <w:bCs/>
                <w:sz w:val="20"/>
                <w:szCs w:val="20"/>
              </w:rPr>
              <w:t>State:</w:t>
            </w:r>
          </w:p>
        </w:tc>
        <w:tc>
          <w:tcPr>
            <w:tcW w:w="1008"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71B7FC9A" w14:textId="7D3E7A09" w:rsidR="005F411D" w:rsidRPr="004C7AA3" w:rsidRDefault="00000000" w:rsidP="007A2DC3">
            <w:pPr>
              <w:spacing w:before="120"/>
              <w:rPr>
                <w:rFonts w:ascii="Arial Nova" w:hAnsi="Arial Nova" w:cs="Arial"/>
                <w:b/>
                <w:bCs/>
                <w:sz w:val="20"/>
                <w:szCs w:val="20"/>
              </w:rPr>
            </w:pPr>
            <w:sdt>
              <w:sdtPr>
                <w:rPr>
                  <w:rFonts w:ascii="Arial Nova" w:hAnsi="Arial Nova" w:cs="Segoe UI"/>
                  <w:sz w:val="20"/>
                  <w:szCs w:val="20"/>
                </w:rPr>
                <w:alias w:val="Select from List"/>
                <w:tag w:val="Select from List"/>
                <w:id w:val="-815873302"/>
                <w:placeholder>
                  <w:docPart w:val="54E1237426834800BEE1DA4DCE6630DD"/>
                </w:placeholder>
                <w:dropDownList>
                  <w:listItem w:displayText="WA" w:value="WA"/>
                  <w:listItem w:displayText="SA" w:value="SA"/>
                  <w:listItem w:displayText="NT" w:value="NT"/>
                  <w:listItem w:displayText="ACT" w:value="ACT"/>
                  <w:listItem w:displayText="QLD" w:value="QLD"/>
                  <w:listItem w:displayText="TAS" w:value="TAS"/>
                  <w:listItem w:displayText="VIC" w:value="VIC"/>
                  <w:listItem w:displayText="NSW" w:value="NSW"/>
                </w:dropDownList>
              </w:sdtPr>
              <w:sdtContent>
                <w:r w:rsidR="005F411D" w:rsidRPr="004C7AA3">
                  <w:rPr>
                    <w:rFonts w:ascii="Arial Nova" w:hAnsi="Arial Nova" w:cs="Segoe UI"/>
                    <w:sz w:val="20"/>
                    <w:szCs w:val="20"/>
                  </w:rPr>
                  <w:t>WA</w:t>
                </w:r>
              </w:sdtContent>
            </w:sdt>
          </w:p>
        </w:tc>
        <w:tc>
          <w:tcPr>
            <w:tcW w:w="1398"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223D8B20" w14:textId="77777777" w:rsidR="005F411D" w:rsidRPr="004C7AA3" w:rsidRDefault="005F411D" w:rsidP="00C83652">
            <w:pPr>
              <w:spacing w:line="276" w:lineRule="auto"/>
              <w:rPr>
                <w:rFonts w:ascii="Arial Nova" w:hAnsi="Arial Nova" w:cs="Arial"/>
                <w:b/>
                <w:bCs/>
                <w:sz w:val="20"/>
                <w:szCs w:val="20"/>
              </w:rPr>
            </w:pPr>
          </w:p>
          <w:p w14:paraId="63534E2B" w14:textId="77777777" w:rsidR="005F411D" w:rsidRPr="004C7AA3" w:rsidRDefault="005F411D" w:rsidP="007A2DC3">
            <w:pPr>
              <w:spacing w:after="120" w:line="276" w:lineRule="auto"/>
              <w:rPr>
                <w:rFonts w:ascii="Arial Nova" w:hAnsi="Arial Nova" w:cs="Arial"/>
                <w:b/>
                <w:bCs/>
                <w:sz w:val="20"/>
                <w:szCs w:val="20"/>
              </w:rPr>
            </w:pPr>
            <w:r w:rsidRPr="004C7AA3">
              <w:rPr>
                <w:rFonts w:ascii="Arial Nova" w:hAnsi="Arial Nova" w:cs="Arial"/>
                <w:b/>
                <w:bCs/>
                <w:sz w:val="20"/>
                <w:szCs w:val="20"/>
              </w:rPr>
              <w:t xml:space="preserve">Postcode: </w:t>
            </w:r>
          </w:p>
        </w:tc>
        <w:tc>
          <w:tcPr>
            <w:tcW w:w="1003"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451C644E" w14:textId="5F5BE454" w:rsidR="005F411D" w:rsidRPr="004C7AA3" w:rsidRDefault="00000000" w:rsidP="00C83652">
            <w:pPr>
              <w:rPr>
                <w:rFonts w:ascii="Arial Nova" w:hAnsi="Arial Nova" w:cs="Arial"/>
                <w:b/>
                <w:bCs/>
                <w:sz w:val="20"/>
                <w:szCs w:val="20"/>
              </w:rPr>
            </w:pPr>
            <w:sdt>
              <w:sdtPr>
                <w:rPr>
                  <w:rFonts w:ascii="Arial Nova" w:hAnsi="Arial Nova" w:cs="Segoe UI"/>
                  <w:sz w:val="20"/>
                  <w:szCs w:val="20"/>
                </w:rPr>
                <w:id w:val="1676454226"/>
                <w:placeholder>
                  <w:docPart w:val="AAEFC85E6F454725875AB8ADE6A70C33"/>
                </w:placeholder>
                <w:showingPlcHdr/>
                <w:text/>
              </w:sdtPr>
              <w:sdtContent>
                <w:r w:rsidR="005F411D" w:rsidRPr="004C7AA3">
                  <w:rPr>
                    <w:rFonts w:ascii="Arial Nova" w:hAnsi="Arial Nova" w:cs="Segoe UI"/>
                    <w:sz w:val="20"/>
                    <w:szCs w:val="20"/>
                  </w:rPr>
                  <w:fldChar w:fldCharType="begin">
                    <w:ffData>
                      <w:name w:val="Text6"/>
                      <w:enabled/>
                      <w:calcOnExit w:val="0"/>
                      <w:textInput/>
                    </w:ffData>
                  </w:fldChar>
                </w:r>
                <w:r w:rsidR="005F411D" w:rsidRPr="004C7AA3">
                  <w:rPr>
                    <w:rFonts w:ascii="Arial Nova" w:hAnsi="Arial Nova" w:cs="Segoe UI"/>
                    <w:sz w:val="20"/>
                    <w:szCs w:val="20"/>
                  </w:rPr>
                  <w:instrText xml:space="preserve"> FORMTEXT </w:instrText>
                </w:r>
                <w:r w:rsidR="005F411D" w:rsidRPr="004C7AA3">
                  <w:rPr>
                    <w:rFonts w:ascii="Arial Nova" w:hAnsi="Arial Nova" w:cs="Segoe UI"/>
                    <w:sz w:val="20"/>
                    <w:szCs w:val="20"/>
                  </w:rPr>
                </w:r>
                <w:r w:rsidR="005F411D" w:rsidRPr="004C7AA3">
                  <w:rPr>
                    <w:rFonts w:ascii="Arial Nova" w:hAnsi="Arial Nova" w:cs="Segoe UI"/>
                    <w:sz w:val="20"/>
                    <w:szCs w:val="20"/>
                  </w:rPr>
                  <w:fldChar w:fldCharType="separate"/>
                </w:r>
                <w:r w:rsidR="005F411D" w:rsidRPr="004C7AA3">
                  <w:rPr>
                    <w:rFonts w:ascii="Arial Nova" w:hAnsi="Arial Nova" w:cs="Segoe UI"/>
                    <w:noProof/>
                    <w:sz w:val="20"/>
                    <w:szCs w:val="20"/>
                  </w:rPr>
                  <w:t> </w:t>
                </w:r>
                <w:r w:rsidR="005F411D" w:rsidRPr="004C7AA3">
                  <w:rPr>
                    <w:rFonts w:ascii="Arial Nova" w:hAnsi="Arial Nova" w:cs="Segoe UI"/>
                    <w:noProof/>
                    <w:sz w:val="20"/>
                    <w:szCs w:val="20"/>
                  </w:rPr>
                  <w:t> </w:t>
                </w:r>
                <w:r w:rsidR="005F411D" w:rsidRPr="004C7AA3">
                  <w:rPr>
                    <w:rFonts w:ascii="Arial Nova" w:hAnsi="Arial Nova" w:cs="Segoe UI"/>
                    <w:noProof/>
                    <w:sz w:val="20"/>
                    <w:szCs w:val="20"/>
                  </w:rPr>
                  <w:t> </w:t>
                </w:r>
                <w:r w:rsidR="005F411D" w:rsidRPr="004C7AA3">
                  <w:rPr>
                    <w:rFonts w:ascii="Arial Nova" w:hAnsi="Arial Nova" w:cs="Segoe UI"/>
                    <w:noProof/>
                    <w:sz w:val="20"/>
                    <w:szCs w:val="20"/>
                  </w:rPr>
                  <w:t> </w:t>
                </w:r>
                <w:r w:rsidR="005F411D" w:rsidRPr="004C7AA3">
                  <w:rPr>
                    <w:rFonts w:ascii="Arial Nova" w:hAnsi="Arial Nova" w:cs="Segoe UI"/>
                    <w:noProof/>
                    <w:sz w:val="20"/>
                    <w:szCs w:val="20"/>
                  </w:rPr>
                  <w:t> </w:t>
                </w:r>
                <w:r w:rsidR="005F411D" w:rsidRPr="004C7AA3">
                  <w:rPr>
                    <w:rFonts w:ascii="Arial Nova" w:hAnsi="Arial Nova" w:cs="Segoe UI"/>
                    <w:sz w:val="20"/>
                    <w:szCs w:val="20"/>
                  </w:rPr>
                  <w:fldChar w:fldCharType="end"/>
                </w:r>
              </w:sdtContent>
            </w:sdt>
          </w:p>
        </w:tc>
      </w:tr>
      <w:tr w:rsidR="00133BF2" w:rsidRPr="00571261" w14:paraId="22BD6415" w14:textId="77777777" w:rsidTr="00DC3C75">
        <w:trPr>
          <w:trHeight w:val="637"/>
        </w:trPr>
        <w:tc>
          <w:tcPr>
            <w:tcW w:w="2541" w:type="dxa"/>
            <w:gridSpan w:val="2"/>
            <w:tcBorders>
              <w:top w:val="single" w:sz="4" w:space="0" w:color="D1D1D1" w:themeColor="background2" w:themeShade="E6"/>
              <w:left w:val="single" w:sz="4" w:space="0" w:color="auto"/>
              <w:bottom w:val="single" w:sz="4" w:space="0" w:color="auto"/>
              <w:right w:val="single" w:sz="4" w:space="0" w:color="D1D1D1" w:themeColor="background2" w:themeShade="E6"/>
            </w:tcBorders>
            <w:shd w:val="clear" w:color="auto" w:fill="E8E8E8" w:themeFill="background2"/>
            <w:vAlign w:val="center"/>
          </w:tcPr>
          <w:p w14:paraId="09CD20AA" w14:textId="77777777" w:rsidR="00B02BC6" w:rsidRPr="004C7AA3" w:rsidRDefault="00B02BC6" w:rsidP="00C83652">
            <w:pPr>
              <w:rPr>
                <w:rFonts w:ascii="Arial Nova" w:hAnsi="Arial Nova" w:cs="Arial"/>
                <w:b/>
                <w:bCs/>
                <w:sz w:val="20"/>
                <w:szCs w:val="20"/>
              </w:rPr>
            </w:pPr>
            <w:r w:rsidRPr="004C7AA3">
              <w:rPr>
                <w:rFonts w:ascii="Arial Nova" w:hAnsi="Arial Nova" w:cs="Arial"/>
                <w:b/>
                <w:bCs/>
                <w:sz w:val="20"/>
                <w:szCs w:val="20"/>
              </w:rPr>
              <w:t>Name of Licensee:</w:t>
            </w:r>
          </w:p>
        </w:tc>
        <w:tc>
          <w:tcPr>
            <w:tcW w:w="8234" w:type="dxa"/>
            <w:gridSpan w:val="8"/>
            <w:tcBorders>
              <w:top w:val="single" w:sz="4" w:space="0" w:color="D1D1D1" w:themeColor="background2" w:themeShade="E6"/>
              <w:left w:val="single" w:sz="4" w:space="0" w:color="D1D1D1" w:themeColor="background2" w:themeShade="E6"/>
              <w:bottom w:val="single" w:sz="4" w:space="0" w:color="auto"/>
              <w:right w:val="single" w:sz="4" w:space="0" w:color="auto"/>
            </w:tcBorders>
            <w:shd w:val="clear" w:color="auto" w:fill="FFFFFF" w:themeFill="background1"/>
            <w:vAlign w:val="center"/>
          </w:tcPr>
          <w:sdt>
            <w:sdtPr>
              <w:rPr>
                <w:rFonts w:ascii="Arial Nova" w:hAnsi="Arial Nova" w:cs="Segoe UI"/>
                <w:sz w:val="20"/>
                <w:szCs w:val="20"/>
              </w:rPr>
              <w:id w:val="-152531202"/>
              <w:placeholder>
                <w:docPart w:val="1CD7BAA904044209AEC2D332FF15B32E"/>
              </w:placeholder>
              <w:showingPlcHdr/>
              <w:text/>
            </w:sdtPr>
            <w:sdtContent>
              <w:p w14:paraId="0151E7F5" w14:textId="3572532C" w:rsidR="00B02BC6" w:rsidRPr="004C7AA3" w:rsidRDefault="0043318E" w:rsidP="00C83652">
                <w:pPr>
                  <w:spacing w:before="120" w:line="276" w:lineRule="auto"/>
                  <w:rPr>
                    <w:rFonts w:ascii="Arial Nova" w:hAnsi="Arial Nova" w:cs="Segoe UI"/>
                    <w:sz w:val="20"/>
                    <w:szCs w:val="20"/>
                  </w:rPr>
                </w:pPr>
                <w:r w:rsidRPr="004C7AA3">
                  <w:rPr>
                    <w:rFonts w:ascii="Arial Nova" w:hAnsi="Arial Nova" w:cs="Segoe UI"/>
                    <w:sz w:val="20"/>
                    <w:szCs w:val="20"/>
                  </w:rPr>
                  <w:fldChar w:fldCharType="begin">
                    <w:ffData>
                      <w:name w:val="Text7"/>
                      <w:enabled/>
                      <w:calcOnExit w:val="0"/>
                      <w:textInput/>
                    </w:ffData>
                  </w:fldChar>
                </w:r>
                <w:r w:rsidRPr="004C7AA3">
                  <w:rPr>
                    <w:rFonts w:ascii="Arial Nova" w:hAnsi="Arial Nova" w:cs="Segoe UI"/>
                    <w:sz w:val="20"/>
                    <w:szCs w:val="20"/>
                  </w:rPr>
                  <w:instrText xml:space="preserve"> FORMTEXT </w:instrText>
                </w:r>
                <w:r w:rsidRPr="004C7AA3">
                  <w:rPr>
                    <w:rFonts w:ascii="Arial Nova" w:hAnsi="Arial Nova" w:cs="Segoe UI"/>
                    <w:sz w:val="20"/>
                    <w:szCs w:val="20"/>
                  </w:rPr>
                </w:r>
                <w:r w:rsidRPr="004C7AA3">
                  <w:rPr>
                    <w:rFonts w:ascii="Arial Nova" w:hAnsi="Arial Nova" w:cs="Segoe UI"/>
                    <w:sz w:val="20"/>
                    <w:szCs w:val="20"/>
                  </w:rPr>
                  <w:fldChar w:fldCharType="separate"/>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sz w:val="20"/>
                    <w:szCs w:val="20"/>
                  </w:rPr>
                  <w:fldChar w:fldCharType="end"/>
                </w:r>
              </w:p>
            </w:sdtContent>
          </w:sdt>
          <w:p w14:paraId="4CF9B5B9" w14:textId="77777777" w:rsidR="00B02BC6" w:rsidRPr="004C7AA3" w:rsidRDefault="00B02BC6" w:rsidP="00C83652">
            <w:pPr>
              <w:rPr>
                <w:rFonts w:ascii="Arial Nova" w:hAnsi="Arial Nova" w:cs="Arial"/>
                <w:b/>
                <w:bCs/>
                <w:sz w:val="20"/>
                <w:szCs w:val="20"/>
              </w:rPr>
            </w:pPr>
          </w:p>
        </w:tc>
      </w:tr>
      <w:tr w:rsidR="00B02BC6" w:rsidRPr="00571261" w14:paraId="2BD798C5" w14:textId="77777777" w:rsidTr="00DC3C75">
        <w:trPr>
          <w:trHeight w:val="133"/>
        </w:trPr>
        <w:tc>
          <w:tcPr>
            <w:tcW w:w="10775" w:type="dxa"/>
            <w:gridSpan w:val="10"/>
            <w:tcBorders>
              <w:top w:val="single" w:sz="4" w:space="0" w:color="auto"/>
              <w:left w:val="nil"/>
              <w:bottom w:val="single" w:sz="4" w:space="0" w:color="auto"/>
              <w:right w:val="nil"/>
            </w:tcBorders>
            <w:shd w:val="clear" w:color="auto" w:fill="FFFFFF" w:themeFill="background1"/>
            <w:vAlign w:val="center"/>
          </w:tcPr>
          <w:p w14:paraId="4AA15F73" w14:textId="77777777" w:rsidR="00B02BC6" w:rsidRPr="00E5692A" w:rsidRDefault="00B02BC6">
            <w:pPr>
              <w:rPr>
                <w:rFonts w:ascii="Arial Nova" w:hAnsi="Arial Nova" w:cs="Arial"/>
                <w:b/>
                <w:bCs/>
                <w:sz w:val="20"/>
                <w:szCs w:val="20"/>
              </w:rPr>
            </w:pPr>
          </w:p>
        </w:tc>
      </w:tr>
      <w:tr w:rsidR="00B02BC6" w:rsidRPr="00571261" w14:paraId="2A989BB5" w14:textId="77777777" w:rsidTr="00DC3C75">
        <w:trPr>
          <w:trHeight w:val="547"/>
        </w:trPr>
        <w:tc>
          <w:tcPr>
            <w:tcW w:w="10775" w:type="dxa"/>
            <w:gridSpan w:val="10"/>
            <w:tcBorders>
              <w:top w:val="single" w:sz="4" w:space="0" w:color="auto"/>
              <w:left w:val="single" w:sz="4" w:space="0" w:color="auto"/>
              <w:bottom w:val="nil"/>
              <w:right w:val="single" w:sz="4" w:space="0" w:color="auto"/>
            </w:tcBorders>
            <w:shd w:val="clear" w:color="auto" w:fill="38115E"/>
            <w:vAlign w:val="center"/>
          </w:tcPr>
          <w:p w14:paraId="5CBBC59A" w14:textId="012EB98A" w:rsidR="00B02BC6" w:rsidRPr="004C7AA3" w:rsidRDefault="00B02BC6" w:rsidP="00DD5E1A">
            <w:pPr>
              <w:spacing w:before="120" w:after="120" w:line="276" w:lineRule="auto"/>
              <w:rPr>
                <w:rFonts w:ascii="Arial Bold" w:hAnsi="Arial Bold" w:cs="Arial"/>
                <w:b/>
                <w:bCs/>
              </w:rPr>
            </w:pPr>
            <w:r w:rsidRPr="004C7AA3">
              <w:rPr>
                <w:rFonts w:ascii="Arial Bold" w:hAnsi="Arial Bold" w:cs="Arial"/>
                <w:b/>
                <w:bCs/>
              </w:rPr>
              <w:t>SECTION</w:t>
            </w:r>
            <w:r w:rsidRPr="004C7AA3">
              <w:rPr>
                <w:rFonts w:ascii="Arial Bold" w:hAnsi="Arial Bold" w:cs="Arial"/>
                <w:b/>
                <w:bCs/>
                <w:color w:val="FFFFFF" w:themeColor="background1"/>
              </w:rPr>
              <w:t xml:space="preserve"> 2 – </w:t>
            </w:r>
            <w:r w:rsidRPr="004C7AA3">
              <w:rPr>
                <w:rFonts w:ascii="Arial Bold" w:hAnsi="Arial Bold" w:cs="Arial"/>
                <w:b/>
                <w:bCs/>
                <w:color w:val="FFFFFF" w:themeColor="background1"/>
                <w:shd w:val="clear" w:color="auto" w:fill="38115E"/>
              </w:rPr>
              <w:t xml:space="preserve">DETAILS OF </w:t>
            </w:r>
            <w:r w:rsidRPr="004C7AA3">
              <w:rPr>
                <w:rFonts w:ascii="Arial Bold" w:hAnsi="Arial Bold" w:cs="Arial"/>
                <w:b/>
                <w:bCs/>
                <w:shd w:val="clear" w:color="auto" w:fill="38115E"/>
              </w:rPr>
              <w:t>APPLICATION</w:t>
            </w:r>
          </w:p>
        </w:tc>
      </w:tr>
      <w:tr w:rsidR="00012DEC" w:rsidRPr="00571261" w14:paraId="5F40DBCC" w14:textId="77777777" w:rsidTr="00DC3C75">
        <w:trPr>
          <w:trHeight w:val="459"/>
        </w:trPr>
        <w:tc>
          <w:tcPr>
            <w:tcW w:w="10775" w:type="dxa"/>
            <w:gridSpan w:val="10"/>
            <w:tcBorders>
              <w:top w:val="single" w:sz="2" w:space="0" w:color="38115E"/>
              <w:left w:val="single" w:sz="4" w:space="0" w:color="auto"/>
              <w:bottom w:val="nil"/>
              <w:right w:val="single" w:sz="4" w:space="0" w:color="auto"/>
            </w:tcBorders>
            <w:shd w:val="clear" w:color="auto" w:fill="541A8E"/>
            <w:vAlign w:val="center"/>
          </w:tcPr>
          <w:p w14:paraId="53E04EEE" w14:textId="646F22CA" w:rsidR="00012DEC" w:rsidRPr="004C7AA3" w:rsidRDefault="00934FF8" w:rsidP="00DD5E1A">
            <w:pPr>
              <w:spacing w:before="120" w:after="120" w:line="276" w:lineRule="auto"/>
              <w:rPr>
                <w:rFonts w:ascii="Arial Nova" w:hAnsi="Arial Nova" w:cs="Arial"/>
                <w:b/>
                <w:bCs/>
              </w:rPr>
            </w:pPr>
            <w:r w:rsidRPr="004C7AA3">
              <w:rPr>
                <w:rFonts w:ascii="Arial Nova" w:hAnsi="Arial Nova" w:cs="Arial"/>
                <w:b/>
                <w:bCs/>
              </w:rPr>
              <w:t xml:space="preserve">Section 2.1 </w:t>
            </w:r>
            <w:r w:rsidR="00E97E16" w:rsidRPr="004C7AA3">
              <w:rPr>
                <w:rFonts w:ascii="Arial Nova" w:hAnsi="Arial Nova" w:cs="Arial"/>
                <w:b/>
                <w:bCs/>
              </w:rPr>
              <w:t>–</w:t>
            </w:r>
            <w:r w:rsidRPr="004C7AA3">
              <w:rPr>
                <w:rFonts w:ascii="Arial Nova" w:hAnsi="Arial Nova" w:cs="Arial"/>
                <w:b/>
                <w:bCs/>
              </w:rPr>
              <w:t xml:space="preserve"> </w:t>
            </w:r>
            <w:r w:rsidR="00E97E16" w:rsidRPr="004C7AA3">
              <w:rPr>
                <w:rFonts w:ascii="Arial Nova" w:hAnsi="Arial Nova" w:cs="Arial"/>
                <w:b/>
                <w:bCs/>
              </w:rPr>
              <w:t>Applicant Details</w:t>
            </w:r>
            <w:r w:rsidR="005734F2" w:rsidRPr="004C7AA3">
              <w:rPr>
                <w:rFonts w:ascii="Arial Nova" w:hAnsi="Arial Nova" w:cs="Arial"/>
                <w:b/>
                <w:bCs/>
              </w:rPr>
              <w:t>:</w:t>
            </w:r>
            <w:r w:rsidR="00E97E16" w:rsidRPr="004C7AA3">
              <w:rPr>
                <w:rFonts w:ascii="Arial Nova" w:hAnsi="Arial Nova" w:cs="Arial"/>
                <w:b/>
                <w:bCs/>
              </w:rPr>
              <w:t xml:space="preserve"> </w:t>
            </w:r>
          </w:p>
        </w:tc>
      </w:tr>
      <w:tr w:rsidR="00865D40" w:rsidRPr="00571261" w14:paraId="440E9DAA" w14:textId="77777777" w:rsidTr="00DC3C75">
        <w:trPr>
          <w:trHeight w:val="593"/>
        </w:trPr>
        <w:tc>
          <w:tcPr>
            <w:tcW w:w="2541" w:type="dxa"/>
            <w:gridSpan w:val="2"/>
            <w:tcBorders>
              <w:top w:val="nil"/>
              <w:left w:val="single" w:sz="4" w:space="0" w:color="auto"/>
              <w:bottom w:val="nil"/>
              <w:right w:val="dotted" w:sz="2" w:space="0" w:color="BFBFBF" w:themeColor="background1" w:themeShade="BF"/>
            </w:tcBorders>
            <w:shd w:val="clear" w:color="auto" w:fill="F2F2F2" w:themeFill="background1" w:themeFillShade="F2"/>
            <w:vAlign w:val="center"/>
          </w:tcPr>
          <w:p w14:paraId="12D1EC5F" w14:textId="5B6C614C" w:rsidR="00923578" w:rsidRPr="004C7AA3" w:rsidRDefault="00923578" w:rsidP="00E11AE6">
            <w:pPr>
              <w:spacing w:line="276" w:lineRule="auto"/>
              <w:rPr>
                <w:rFonts w:ascii="Arial Nova" w:hAnsi="Arial Nova" w:cs="Segoe UI"/>
                <w:sz w:val="20"/>
                <w:szCs w:val="20"/>
              </w:rPr>
            </w:pPr>
            <w:r w:rsidRPr="004C7AA3">
              <w:rPr>
                <w:rFonts w:ascii="Arial Nova" w:hAnsi="Arial Nova" w:cs="Segoe UI"/>
                <w:b/>
                <w:bCs/>
                <w:sz w:val="20"/>
                <w:szCs w:val="20"/>
              </w:rPr>
              <w:t xml:space="preserve">Name of Applicant: </w:t>
            </w:r>
          </w:p>
        </w:tc>
        <w:tc>
          <w:tcPr>
            <w:tcW w:w="8234" w:type="dxa"/>
            <w:gridSpan w:val="8"/>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center"/>
          </w:tcPr>
          <w:sdt>
            <w:sdtPr>
              <w:rPr>
                <w:rFonts w:ascii="Arial Nova" w:hAnsi="Arial Nova" w:cs="Segoe UI"/>
                <w:sz w:val="20"/>
                <w:szCs w:val="20"/>
              </w:rPr>
              <w:id w:val="-641268974"/>
              <w:placeholder>
                <w:docPart w:val="365BDC8D6DCA4CB8B75922DE242AA1F7"/>
              </w:placeholder>
              <w:showingPlcHdr/>
              <w:text/>
            </w:sdtPr>
            <w:sdtContent>
              <w:p w14:paraId="02D2DD9D" w14:textId="77777777" w:rsidR="00E45B64" w:rsidRPr="004C7AA3" w:rsidRDefault="00E45B64" w:rsidP="00E45B64">
                <w:pPr>
                  <w:spacing w:before="120" w:line="276" w:lineRule="auto"/>
                  <w:rPr>
                    <w:rFonts w:ascii="Arial Nova" w:hAnsi="Arial Nova" w:cs="Segoe UI"/>
                    <w:kern w:val="2"/>
                    <w:sz w:val="20"/>
                    <w:szCs w:val="20"/>
                    <w14:ligatures w14:val="standardContextual"/>
                  </w:rPr>
                </w:pPr>
                <w:r w:rsidRPr="004C7AA3">
                  <w:rPr>
                    <w:rFonts w:ascii="Arial Nova" w:hAnsi="Arial Nova" w:cs="Segoe UI"/>
                    <w:sz w:val="20"/>
                    <w:szCs w:val="20"/>
                  </w:rPr>
                  <w:fldChar w:fldCharType="begin">
                    <w:ffData>
                      <w:name w:val="Text7"/>
                      <w:enabled/>
                      <w:calcOnExit w:val="0"/>
                      <w:textInput/>
                    </w:ffData>
                  </w:fldChar>
                </w:r>
                <w:r w:rsidRPr="004C7AA3">
                  <w:rPr>
                    <w:rFonts w:ascii="Arial Nova" w:hAnsi="Arial Nova" w:cs="Segoe UI"/>
                    <w:sz w:val="20"/>
                    <w:szCs w:val="20"/>
                  </w:rPr>
                  <w:instrText xml:space="preserve"> FORMTEXT </w:instrText>
                </w:r>
                <w:r w:rsidRPr="004C7AA3">
                  <w:rPr>
                    <w:rFonts w:ascii="Arial Nova" w:hAnsi="Arial Nova" w:cs="Segoe UI"/>
                    <w:sz w:val="20"/>
                    <w:szCs w:val="20"/>
                  </w:rPr>
                </w:r>
                <w:r w:rsidRPr="004C7AA3">
                  <w:rPr>
                    <w:rFonts w:ascii="Arial Nova" w:hAnsi="Arial Nova" w:cs="Segoe UI"/>
                    <w:sz w:val="20"/>
                    <w:szCs w:val="20"/>
                  </w:rPr>
                  <w:fldChar w:fldCharType="separate"/>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sz w:val="20"/>
                    <w:szCs w:val="20"/>
                  </w:rPr>
                  <w:fldChar w:fldCharType="end"/>
                </w:r>
              </w:p>
            </w:sdtContent>
          </w:sdt>
          <w:p w14:paraId="0833BE0D" w14:textId="5148301D" w:rsidR="00923578" w:rsidRPr="004C7AA3" w:rsidRDefault="00923578">
            <w:pPr>
              <w:rPr>
                <w:rFonts w:ascii="Arial Nova" w:hAnsi="Arial Nova" w:cs="Arial"/>
                <w:b/>
                <w:bCs/>
                <w:sz w:val="20"/>
                <w:szCs w:val="20"/>
              </w:rPr>
            </w:pPr>
          </w:p>
        </w:tc>
      </w:tr>
      <w:tr w:rsidR="003E1F95" w:rsidRPr="00571261" w14:paraId="313F5117" w14:textId="77777777" w:rsidTr="00DC3C75">
        <w:trPr>
          <w:trHeight w:val="813"/>
        </w:trPr>
        <w:tc>
          <w:tcPr>
            <w:tcW w:w="2541" w:type="dxa"/>
            <w:gridSpan w:val="2"/>
            <w:tcBorders>
              <w:top w:val="nil"/>
              <w:left w:val="single" w:sz="4" w:space="0" w:color="auto"/>
              <w:bottom w:val="nil"/>
              <w:right w:val="dotted" w:sz="2" w:space="0" w:color="BFBFBF" w:themeColor="background1" w:themeShade="BF"/>
            </w:tcBorders>
            <w:shd w:val="clear" w:color="auto" w:fill="F2F2F2" w:themeFill="background1" w:themeFillShade="F2"/>
            <w:vAlign w:val="center"/>
          </w:tcPr>
          <w:p w14:paraId="73CBE523" w14:textId="2586906E" w:rsidR="00923578" w:rsidRPr="004C7AA3" w:rsidRDefault="00923578" w:rsidP="00E45B64">
            <w:pPr>
              <w:spacing w:before="120" w:after="120"/>
              <w:rPr>
                <w:rFonts w:ascii="Arial Nova" w:hAnsi="Arial Nova" w:cs="Segoe UI"/>
                <w:sz w:val="20"/>
                <w:szCs w:val="20"/>
              </w:rPr>
            </w:pPr>
            <w:r w:rsidRPr="004C7AA3">
              <w:rPr>
                <w:rFonts w:ascii="Arial Nova" w:hAnsi="Arial Nova" w:cs="Segoe UI"/>
                <w:b/>
                <w:bCs/>
                <w:sz w:val="20"/>
                <w:szCs w:val="20"/>
              </w:rPr>
              <w:t>Residential Address or Registered Office</w:t>
            </w:r>
            <w:r w:rsidRPr="004C7AA3">
              <w:rPr>
                <w:rFonts w:ascii="Arial Nova" w:hAnsi="Arial Nova" w:cs="Segoe UI"/>
                <w:sz w:val="20"/>
                <w:szCs w:val="20"/>
              </w:rPr>
              <w:t xml:space="preserve"> (if a company)  </w:t>
            </w:r>
          </w:p>
        </w:tc>
        <w:tc>
          <w:tcPr>
            <w:tcW w:w="8234" w:type="dxa"/>
            <w:gridSpan w:val="8"/>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center"/>
          </w:tcPr>
          <w:sdt>
            <w:sdtPr>
              <w:rPr>
                <w:rFonts w:ascii="Arial Nova" w:hAnsi="Arial Nova" w:cs="Segoe UI"/>
                <w:sz w:val="20"/>
                <w:szCs w:val="20"/>
              </w:rPr>
              <w:id w:val="-1892331833"/>
              <w:placeholder>
                <w:docPart w:val="DDB6EDB868134617A872FADA77C779AD"/>
              </w:placeholder>
              <w:showingPlcHdr/>
              <w:text/>
            </w:sdtPr>
            <w:sdtContent>
              <w:p w14:paraId="3B6522B4" w14:textId="77777777" w:rsidR="00E45B64" w:rsidRPr="004C7AA3" w:rsidRDefault="00E45B64" w:rsidP="00E45B64">
                <w:pPr>
                  <w:spacing w:before="120" w:line="276" w:lineRule="auto"/>
                  <w:rPr>
                    <w:rFonts w:ascii="Arial Nova" w:hAnsi="Arial Nova" w:cs="Segoe UI"/>
                    <w:kern w:val="2"/>
                    <w:sz w:val="20"/>
                    <w:szCs w:val="20"/>
                    <w14:ligatures w14:val="standardContextual"/>
                  </w:rPr>
                </w:pPr>
                <w:r w:rsidRPr="004C7AA3">
                  <w:rPr>
                    <w:rFonts w:ascii="Arial Nova" w:hAnsi="Arial Nova" w:cs="Segoe UI"/>
                    <w:sz w:val="20"/>
                    <w:szCs w:val="20"/>
                  </w:rPr>
                  <w:fldChar w:fldCharType="begin">
                    <w:ffData>
                      <w:name w:val="Text7"/>
                      <w:enabled/>
                      <w:calcOnExit w:val="0"/>
                      <w:textInput/>
                    </w:ffData>
                  </w:fldChar>
                </w:r>
                <w:r w:rsidRPr="004C7AA3">
                  <w:rPr>
                    <w:rFonts w:ascii="Arial Nova" w:hAnsi="Arial Nova" w:cs="Segoe UI"/>
                    <w:sz w:val="20"/>
                    <w:szCs w:val="20"/>
                  </w:rPr>
                  <w:instrText xml:space="preserve"> FORMTEXT </w:instrText>
                </w:r>
                <w:r w:rsidRPr="004C7AA3">
                  <w:rPr>
                    <w:rFonts w:ascii="Arial Nova" w:hAnsi="Arial Nova" w:cs="Segoe UI"/>
                    <w:sz w:val="20"/>
                    <w:szCs w:val="20"/>
                  </w:rPr>
                </w:r>
                <w:r w:rsidRPr="004C7AA3">
                  <w:rPr>
                    <w:rFonts w:ascii="Arial Nova" w:hAnsi="Arial Nova" w:cs="Segoe UI"/>
                    <w:sz w:val="20"/>
                    <w:szCs w:val="20"/>
                  </w:rPr>
                  <w:fldChar w:fldCharType="separate"/>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sz w:val="20"/>
                    <w:szCs w:val="20"/>
                  </w:rPr>
                  <w:fldChar w:fldCharType="end"/>
                </w:r>
              </w:p>
            </w:sdtContent>
          </w:sdt>
          <w:p w14:paraId="3887150C" w14:textId="56A7AF40" w:rsidR="00923578" w:rsidRPr="004C7AA3" w:rsidRDefault="00923578">
            <w:pPr>
              <w:rPr>
                <w:rFonts w:ascii="Arial Nova" w:hAnsi="Arial Nova" w:cs="Segoe UI"/>
                <w:sz w:val="20"/>
                <w:szCs w:val="20"/>
              </w:rPr>
            </w:pPr>
          </w:p>
        </w:tc>
      </w:tr>
      <w:tr w:rsidR="007A46B0" w:rsidRPr="00571261" w14:paraId="52CE3CD1" w14:textId="77777777" w:rsidTr="00DC3C75">
        <w:trPr>
          <w:trHeight w:val="813"/>
        </w:trPr>
        <w:tc>
          <w:tcPr>
            <w:tcW w:w="1126" w:type="dxa"/>
            <w:tcBorders>
              <w:top w:val="nil"/>
              <w:left w:val="single" w:sz="4" w:space="0" w:color="auto"/>
              <w:bottom w:val="nil"/>
              <w:right w:val="dotted" w:sz="2" w:space="0" w:color="BFBFBF" w:themeColor="background1" w:themeShade="BF"/>
            </w:tcBorders>
            <w:shd w:val="clear" w:color="auto" w:fill="F2F2F2" w:themeFill="background1" w:themeFillShade="F2"/>
            <w:vAlign w:val="center"/>
          </w:tcPr>
          <w:p w14:paraId="77015372" w14:textId="466989AB" w:rsidR="00837678" w:rsidRPr="004C7AA3" w:rsidRDefault="00837678">
            <w:pPr>
              <w:rPr>
                <w:rFonts w:ascii="Arial Nova" w:hAnsi="Arial Nova" w:cs="Arial"/>
                <w:b/>
                <w:bCs/>
                <w:color w:val="000000" w:themeColor="text1"/>
                <w:sz w:val="20"/>
                <w:szCs w:val="20"/>
              </w:rPr>
            </w:pPr>
            <w:r w:rsidRPr="004C7AA3">
              <w:rPr>
                <w:rFonts w:ascii="Arial Nova" w:hAnsi="Arial Nova" w:cs="Arial"/>
                <w:b/>
                <w:bCs/>
                <w:color w:val="000000" w:themeColor="text1"/>
                <w:sz w:val="20"/>
                <w:szCs w:val="20"/>
              </w:rPr>
              <w:t>Suburb:</w:t>
            </w:r>
          </w:p>
        </w:tc>
        <w:tc>
          <w:tcPr>
            <w:tcW w:w="4271"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center"/>
          </w:tcPr>
          <w:sdt>
            <w:sdtPr>
              <w:rPr>
                <w:rFonts w:ascii="Arial Nova" w:hAnsi="Arial Nova" w:cs="Segoe UI"/>
                <w:b/>
                <w:bCs/>
                <w:sz w:val="20"/>
                <w:szCs w:val="20"/>
              </w:rPr>
              <w:id w:val="1396008508"/>
              <w:placeholder>
                <w:docPart w:val="59CB9114417E4A22B144B16AC0415382"/>
              </w:placeholder>
              <w:showingPlcHdr/>
              <w:text/>
            </w:sdtPr>
            <w:sdtContent>
              <w:p w14:paraId="2C719751" w14:textId="77777777" w:rsidR="00E45B64" w:rsidRPr="004C7AA3" w:rsidRDefault="00E45B64" w:rsidP="00E45B64">
                <w:pPr>
                  <w:spacing w:before="120" w:line="276" w:lineRule="auto"/>
                  <w:rPr>
                    <w:rFonts w:ascii="Arial Nova" w:hAnsi="Arial Nova" w:cs="Segoe UI"/>
                    <w:b/>
                    <w:bCs/>
                    <w:kern w:val="2"/>
                    <w:sz w:val="20"/>
                    <w:szCs w:val="20"/>
                    <w14:ligatures w14:val="standardContextual"/>
                  </w:rPr>
                </w:pPr>
                <w:r w:rsidRPr="004C7AA3">
                  <w:rPr>
                    <w:rFonts w:ascii="Arial Nova" w:hAnsi="Arial Nova" w:cs="Segoe UI"/>
                    <w:b/>
                    <w:bCs/>
                    <w:sz w:val="20"/>
                    <w:szCs w:val="20"/>
                  </w:rPr>
                  <w:fldChar w:fldCharType="begin">
                    <w:ffData>
                      <w:name w:val="Text7"/>
                      <w:enabled/>
                      <w:calcOnExit w:val="0"/>
                      <w:textInput/>
                    </w:ffData>
                  </w:fldChar>
                </w:r>
                <w:r w:rsidRPr="004C7AA3">
                  <w:rPr>
                    <w:rFonts w:ascii="Arial Nova" w:hAnsi="Arial Nova" w:cs="Segoe UI"/>
                    <w:b/>
                    <w:bCs/>
                    <w:sz w:val="20"/>
                    <w:szCs w:val="20"/>
                  </w:rPr>
                  <w:instrText xml:space="preserve"> FORMTEXT </w:instrText>
                </w:r>
                <w:r w:rsidRPr="004C7AA3">
                  <w:rPr>
                    <w:rFonts w:ascii="Arial Nova" w:hAnsi="Arial Nova" w:cs="Segoe UI"/>
                    <w:b/>
                    <w:bCs/>
                    <w:sz w:val="20"/>
                    <w:szCs w:val="20"/>
                  </w:rPr>
                </w:r>
                <w:r w:rsidRPr="004C7AA3">
                  <w:rPr>
                    <w:rFonts w:ascii="Arial Nova" w:hAnsi="Arial Nova" w:cs="Segoe UI"/>
                    <w:b/>
                    <w:bCs/>
                    <w:sz w:val="20"/>
                    <w:szCs w:val="20"/>
                  </w:rPr>
                  <w:fldChar w:fldCharType="separate"/>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sz w:val="20"/>
                    <w:szCs w:val="20"/>
                  </w:rPr>
                  <w:fldChar w:fldCharType="end"/>
                </w:r>
              </w:p>
            </w:sdtContent>
          </w:sdt>
          <w:p w14:paraId="08EB2491" w14:textId="256937E7" w:rsidR="00837678" w:rsidRPr="004C7AA3" w:rsidRDefault="00837678">
            <w:pPr>
              <w:rPr>
                <w:rFonts w:ascii="Arial Nova" w:hAnsi="Arial Nova" w:cs="Arial"/>
                <w:b/>
                <w:bCs/>
                <w:color w:val="000000" w:themeColor="text1"/>
                <w:sz w:val="20"/>
                <w:szCs w:val="20"/>
              </w:rPr>
            </w:pPr>
          </w:p>
        </w:tc>
        <w:tc>
          <w:tcPr>
            <w:tcW w:w="916"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center"/>
          </w:tcPr>
          <w:p w14:paraId="3FE694BC" w14:textId="6E292CAC" w:rsidR="00837678" w:rsidRPr="004C7AA3" w:rsidRDefault="00837678">
            <w:pPr>
              <w:rPr>
                <w:rFonts w:ascii="Arial Nova" w:hAnsi="Arial Nova" w:cs="Arial"/>
                <w:b/>
                <w:bCs/>
                <w:color w:val="000000" w:themeColor="text1"/>
                <w:sz w:val="20"/>
                <w:szCs w:val="20"/>
              </w:rPr>
            </w:pPr>
            <w:r w:rsidRPr="004C7AA3">
              <w:rPr>
                <w:rFonts w:ascii="Arial Nova" w:hAnsi="Arial Nova" w:cs="Arial"/>
                <w:b/>
                <w:bCs/>
                <w:color w:val="000000" w:themeColor="text1"/>
                <w:sz w:val="20"/>
                <w:szCs w:val="20"/>
              </w:rPr>
              <w:t>State:</w:t>
            </w:r>
          </w:p>
        </w:tc>
        <w:sdt>
          <w:sdtPr>
            <w:rPr>
              <w:rFonts w:ascii="Arial Nova" w:hAnsi="Arial Nova" w:cs="Arial"/>
              <w:b/>
              <w:bCs/>
              <w:color w:val="000000" w:themeColor="text1"/>
              <w:sz w:val="20"/>
              <w:szCs w:val="20"/>
            </w:rPr>
            <w:alias w:val="Select from list"/>
            <w:tag w:val="Select from list"/>
            <w:id w:val="-662009836"/>
            <w:placeholder>
              <w:docPart w:val="DefaultPlaceholder_-1854013438"/>
            </w:placeholder>
            <w:showingPlcHdr/>
            <w:dropDownList>
              <w:listItem w:value="Choose an item."/>
              <w:listItem w:displayText="WA" w:value="WA"/>
              <w:listItem w:displayText="SA" w:value="SA"/>
              <w:listItem w:displayText="NT" w:value="NT"/>
              <w:listItem w:displayText="ACT" w:value="ACT"/>
              <w:listItem w:displayText="TAS" w:value="TAS"/>
              <w:listItem w:displayText="QLD" w:value="QLD"/>
              <w:listItem w:displayText="VIC" w:value="VIC"/>
              <w:listItem w:displayText="NSW" w:value="NSW"/>
            </w:dropDownList>
          </w:sdtPr>
          <w:sdtContent>
            <w:tc>
              <w:tcPr>
                <w:tcW w:w="2061"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center"/>
              </w:tcPr>
              <w:p w14:paraId="0BE4C3C5" w14:textId="62960EAE" w:rsidR="00837678" w:rsidRPr="004C7AA3" w:rsidRDefault="00B26F34">
                <w:pPr>
                  <w:rPr>
                    <w:rFonts w:ascii="Arial Nova" w:hAnsi="Arial Nova" w:cs="Arial"/>
                    <w:b/>
                    <w:bCs/>
                    <w:color w:val="000000" w:themeColor="text1"/>
                    <w:sz w:val="20"/>
                    <w:szCs w:val="20"/>
                  </w:rPr>
                </w:pPr>
                <w:r w:rsidRPr="004C7AA3">
                  <w:rPr>
                    <w:rStyle w:val="PlaceholderText"/>
                    <w:rFonts w:ascii="Arial Nova" w:hAnsi="Arial Nova"/>
                    <w:b/>
                    <w:bCs/>
                    <w:sz w:val="20"/>
                    <w:szCs w:val="20"/>
                  </w:rPr>
                  <w:t>Choose an item.</w:t>
                </w:r>
              </w:p>
            </w:tc>
          </w:sdtContent>
        </w:sdt>
        <w:tc>
          <w:tcPr>
            <w:tcW w:w="1257" w:type="dxa"/>
            <w:tcBorders>
              <w:top w:val="nil"/>
              <w:left w:val="dotted" w:sz="2" w:space="0" w:color="BFBFBF" w:themeColor="background1" w:themeShade="BF"/>
              <w:bottom w:val="nil"/>
              <w:right w:val="single" w:sz="2" w:space="0" w:color="BFBFBF" w:themeColor="background1" w:themeShade="BF"/>
            </w:tcBorders>
            <w:shd w:val="clear" w:color="auto" w:fill="F2F2F2" w:themeFill="background1" w:themeFillShade="F2"/>
            <w:vAlign w:val="center"/>
          </w:tcPr>
          <w:p w14:paraId="62371D61" w14:textId="39C29E7F" w:rsidR="00837678" w:rsidRPr="004C7AA3" w:rsidRDefault="00837678">
            <w:pPr>
              <w:rPr>
                <w:rFonts w:ascii="Arial Nova" w:hAnsi="Arial Nova" w:cs="Arial"/>
                <w:b/>
                <w:bCs/>
                <w:color w:val="000000" w:themeColor="text1"/>
                <w:sz w:val="20"/>
                <w:szCs w:val="20"/>
              </w:rPr>
            </w:pPr>
            <w:r w:rsidRPr="004C7AA3">
              <w:rPr>
                <w:rFonts w:ascii="Arial Nova" w:hAnsi="Arial Nova" w:cs="Arial"/>
                <w:b/>
                <w:bCs/>
                <w:color w:val="000000" w:themeColor="text1"/>
                <w:sz w:val="20"/>
                <w:szCs w:val="20"/>
                <w:shd w:val="clear" w:color="auto" w:fill="E8E8E8" w:themeFill="background2"/>
              </w:rPr>
              <w:t>Postcode:</w:t>
            </w:r>
            <w:r w:rsidRPr="004C7AA3">
              <w:rPr>
                <w:rFonts w:ascii="Arial Nova" w:hAnsi="Arial Nova" w:cs="Arial"/>
                <w:b/>
                <w:bCs/>
                <w:color w:val="000000" w:themeColor="text1"/>
                <w:sz w:val="20"/>
                <w:szCs w:val="20"/>
              </w:rPr>
              <w:t xml:space="preserve"> </w:t>
            </w:r>
          </w:p>
        </w:tc>
        <w:tc>
          <w:tcPr>
            <w:tcW w:w="1144" w:type="dxa"/>
            <w:gridSpan w:val="2"/>
            <w:tcBorders>
              <w:top w:val="nil"/>
              <w:left w:val="single" w:sz="2" w:space="0" w:color="BFBFBF" w:themeColor="background1" w:themeShade="BF"/>
              <w:bottom w:val="nil"/>
              <w:right w:val="single" w:sz="4" w:space="0" w:color="auto"/>
            </w:tcBorders>
            <w:shd w:val="clear" w:color="auto" w:fill="FFFFFF" w:themeFill="background1"/>
            <w:vAlign w:val="center"/>
          </w:tcPr>
          <w:sdt>
            <w:sdtPr>
              <w:rPr>
                <w:rFonts w:ascii="Arial Nova" w:hAnsi="Arial Nova" w:cs="Segoe UI"/>
                <w:b/>
                <w:bCs/>
                <w:sz w:val="20"/>
                <w:szCs w:val="20"/>
              </w:rPr>
              <w:id w:val="-710260590"/>
              <w:placeholder>
                <w:docPart w:val="C0CDB3970CB74D0CBD446D8EFEEBF7BD"/>
              </w:placeholder>
              <w:showingPlcHdr/>
              <w:text/>
            </w:sdtPr>
            <w:sdtContent>
              <w:p w14:paraId="3630E5C8" w14:textId="77777777" w:rsidR="00E45B64" w:rsidRPr="004C7AA3" w:rsidRDefault="00E45B64" w:rsidP="00E45B64">
                <w:pPr>
                  <w:spacing w:before="120" w:line="276" w:lineRule="auto"/>
                  <w:rPr>
                    <w:rFonts w:ascii="Arial Nova" w:hAnsi="Arial Nova" w:cs="Segoe UI"/>
                    <w:b/>
                    <w:bCs/>
                    <w:kern w:val="2"/>
                    <w:sz w:val="20"/>
                    <w:szCs w:val="20"/>
                    <w14:ligatures w14:val="standardContextual"/>
                  </w:rPr>
                </w:pPr>
                <w:r w:rsidRPr="004C7AA3">
                  <w:rPr>
                    <w:rFonts w:ascii="Arial Nova" w:hAnsi="Arial Nova" w:cs="Segoe UI"/>
                    <w:b/>
                    <w:bCs/>
                    <w:sz w:val="20"/>
                    <w:szCs w:val="20"/>
                  </w:rPr>
                  <w:fldChar w:fldCharType="begin">
                    <w:ffData>
                      <w:name w:val="Text7"/>
                      <w:enabled/>
                      <w:calcOnExit w:val="0"/>
                      <w:textInput/>
                    </w:ffData>
                  </w:fldChar>
                </w:r>
                <w:r w:rsidRPr="004C7AA3">
                  <w:rPr>
                    <w:rFonts w:ascii="Arial Nova" w:hAnsi="Arial Nova" w:cs="Segoe UI"/>
                    <w:b/>
                    <w:bCs/>
                    <w:sz w:val="20"/>
                    <w:szCs w:val="20"/>
                  </w:rPr>
                  <w:instrText xml:space="preserve"> FORMTEXT </w:instrText>
                </w:r>
                <w:r w:rsidRPr="004C7AA3">
                  <w:rPr>
                    <w:rFonts w:ascii="Arial Nova" w:hAnsi="Arial Nova" w:cs="Segoe UI"/>
                    <w:b/>
                    <w:bCs/>
                    <w:sz w:val="20"/>
                    <w:szCs w:val="20"/>
                  </w:rPr>
                </w:r>
                <w:r w:rsidRPr="004C7AA3">
                  <w:rPr>
                    <w:rFonts w:ascii="Arial Nova" w:hAnsi="Arial Nova" w:cs="Segoe UI"/>
                    <w:b/>
                    <w:bCs/>
                    <w:sz w:val="20"/>
                    <w:szCs w:val="20"/>
                  </w:rPr>
                  <w:fldChar w:fldCharType="separate"/>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sz w:val="20"/>
                    <w:szCs w:val="20"/>
                  </w:rPr>
                  <w:fldChar w:fldCharType="end"/>
                </w:r>
              </w:p>
            </w:sdtContent>
          </w:sdt>
          <w:p w14:paraId="06FDD482" w14:textId="0548EFEA" w:rsidR="00837678" w:rsidRPr="004C7AA3" w:rsidRDefault="00837678">
            <w:pPr>
              <w:rPr>
                <w:rFonts w:ascii="Arial Nova" w:hAnsi="Arial Nova" w:cs="Arial"/>
                <w:b/>
                <w:bCs/>
                <w:color w:val="000000" w:themeColor="text1"/>
                <w:sz w:val="20"/>
                <w:szCs w:val="20"/>
              </w:rPr>
            </w:pPr>
          </w:p>
        </w:tc>
      </w:tr>
      <w:tr w:rsidR="00CD2BFD" w:rsidRPr="00571261" w14:paraId="4C030870" w14:textId="77777777" w:rsidTr="00DC3C75">
        <w:trPr>
          <w:trHeight w:val="813"/>
        </w:trPr>
        <w:tc>
          <w:tcPr>
            <w:tcW w:w="2541" w:type="dxa"/>
            <w:gridSpan w:val="2"/>
            <w:tcBorders>
              <w:top w:val="nil"/>
              <w:left w:val="single" w:sz="4" w:space="0" w:color="auto"/>
              <w:bottom w:val="nil"/>
              <w:right w:val="dotted" w:sz="2" w:space="0" w:color="BFBFBF" w:themeColor="background1" w:themeShade="BF"/>
            </w:tcBorders>
            <w:shd w:val="clear" w:color="auto" w:fill="F2F2F2" w:themeFill="background1" w:themeFillShade="F2"/>
            <w:vAlign w:val="center"/>
          </w:tcPr>
          <w:p w14:paraId="509DBBD1" w14:textId="1A99C843" w:rsidR="00484CD8" w:rsidRPr="004C7AA3" w:rsidRDefault="00F056D6">
            <w:pPr>
              <w:rPr>
                <w:rFonts w:ascii="Arial Nova" w:hAnsi="Arial Nova" w:cs="Arial"/>
                <w:b/>
                <w:bCs/>
                <w:sz w:val="20"/>
                <w:szCs w:val="20"/>
              </w:rPr>
            </w:pPr>
            <w:r w:rsidRPr="004C7AA3">
              <w:rPr>
                <w:rFonts w:ascii="Arial Nova" w:hAnsi="Arial Nova" w:cs="Arial"/>
                <w:b/>
                <w:bCs/>
                <w:sz w:val="20"/>
                <w:szCs w:val="20"/>
              </w:rPr>
              <w:t>Postal Address for service of documents:</w:t>
            </w:r>
          </w:p>
        </w:tc>
        <w:tc>
          <w:tcPr>
            <w:tcW w:w="8234" w:type="dxa"/>
            <w:gridSpan w:val="8"/>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center"/>
          </w:tcPr>
          <w:sdt>
            <w:sdtPr>
              <w:rPr>
                <w:rFonts w:ascii="Arial Nova" w:hAnsi="Arial Nova" w:cs="Segoe UI"/>
                <w:b/>
                <w:bCs/>
                <w:sz w:val="20"/>
                <w:szCs w:val="20"/>
              </w:rPr>
              <w:id w:val="1374119237"/>
              <w:placeholder>
                <w:docPart w:val="A69C7850DDCD43B5B17E8C926EB857A0"/>
              </w:placeholder>
              <w:showingPlcHdr/>
              <w:text/>
            </w:sdtPr>
            <w:sdtContent>
              <w:p w14:paraId="39956D6A" w14:textId="77777777" w:rsidR="006379C3" w:rsidRPr="004C7AA3" w:rsidRDefault="006379C3" w:rsidP="006379C3">
                <w:pPr>
                  <w:spacing w:before="120" w:line="276" w:lineRule="auto"/>
                  <w:rPr>
                    <w:rFonts w:ascii="Arial Nova" w:hAnsi="Arial Nova" w:cs="Segoe UI"/>
                    <w:b/>
                    <w:bCs/>
                    <w:sz w:val="20"/>
                    <w:szCs w:val="20"/>
                  </w:rPr>
                </w:pPr>
                <w:r w:rsidRPr="004C7AA3">
                  <w:rPr>
                    <w:rFonts w:ascii="Arial Nova" w:hAnsi="Arial Nova" w:cs="Segoe UI"/>
                    <w:b/>
                    <w:bCs/>
                    <w:sz w:val="20"/>
                    <w:szCs w:val="20"/>
                  </w:rPr>
                  <w:fldChar w:fldCharType="begin">
                    <w:ffData>
                      <w:name w:val="Text7"/>
                      <w:enabled/>
                      <w:calcOnExit w:val="0"/>
                      <w:textInput/>
                    </w:ffData>
                  </w:fldChar>
                </w:r>
                <w:r w:rsidRPr="004C7AA3">
                  <w:rPr>
                    <w:rFonts w:ascii="Arial Nova" w:hAnsi="Arial Nova" w:cs="Segoe UI"/>
                    <w:b/>
                    <w:bCs/>
                    <w:sz w:val="20"/>
                    <w:szCs w:val="20"/>
                  </w:rPr>
                  <w:instrText xml:space="preserve"> FORMTEXT </w:instrText>
                </w:r>
                <w:r w:rsidRPr="004C7AA3">
                  <w:rPr>
                    <w:rFonts w:ascii="Arial Nova" w:hAnsi="Arial Nova" w:cs="Segoe UI"/>
                    <w:b/>
                    <w:bCs/>
                    <w:sz w:val="20"/>
                    <w:szCs w:val="20"/>
                  </w:rPr>
                </w:r>
                <w:r w:rsidRPr="004C7AA3">
                  <w:rPr>
                    <w:rFonts w:ascii="Arial Nova" w:hAnsi="Arial Nova" w:cs="Segoe UI"/>
                    <w:b/>
                    <w:bCs/>
                    <w:sz w:val="20"/>
                    <w:szCs w:val="20"/>
                  </w:rPr>
                  <w:fldChar w:fldCharType="separate"/>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sz w:val="20"/>
                    <w:szCs w:val="20"/>
                  </w:rPr>
                  <w:fldChar w:fldCharType="end"/>
                </w:r>
              </w:p>
            </w:sdtContent>
          </w:sdt>
          <w:p w14:paraId="4E3B178B" w14:textId="0DA5E0A1" w:rsidR="00484CD8" w:rsidRPr="004C7AA3" w:rsidRDefault="00484CD8">
            <w:pPr>
              <w:rPr>
                <w:rFonts w:ascii="Arial Nova" w:hAnsi="Arial Nova" w:cs="Arial"/>
                <w:b/>
                <w:bCs/>
                <w:sz w:val="20"/>
                <w:szCs w:val="20"/>
              </w:rPr>
            </w:pPr>
          </w:p>
        </w:tc>
      </w:tr>
      <w:tr w:rsidR="007A46B0" w:rsidRPr="00571261" w14:paraId="553C0ABC" w14:textId="77777777" w:rsidTr="00DC3C75">
        <w:trPr>
          <w:trHeight w:val="813"/>
        </w:trPr>
        <w:tc>
          <w:tcPr>
            <w:tcW w:w="1126" w:type="dxa"/>
            <w:tcBorders>
              <w:top w:val="nil"/>
              <w:left w:val="single" w:sz="4" w:space="0" w:color="auto"/>
              <w:bottom w:val="nil"/>
              <w:right w:val="dotted" w:sz="2" w:space="0" w:color="BFBFBF" w:themeColor="background1" w:themeShade="BF"/>
            </w:tcBorders>
            <w:shd w:val="clear" w:color="auto" w:fill="F2F2F2" w:themeFill="background1" w:themeFillShade="F2"/>
            <w:vAlign w:val="center"/>
          </w:tcPr>
          <w:p w14:paraId="5F011060" w14:textId="04BC2788" w:rsidR="00995EF1" w:rsidRPr="004C7AA3" w:rsidRDefault="00995EF1">
            <w:pPr>
              <w:rPr>
                <w:rFonts w:ascii="Arial Nova" w:hAnsi="Arial Nova" w:cs="Arial"/>
                <w:b/>
                <w:bCs/>
                <w:sz w:val="20"/>
                <w:szCs w:val="20"/>
              </w:rPr>
            </w:pPr>
            <w:r w:rsidRPr="004C7AA3">
              <w:rPr>
                <w:rFonts w:ascii="Arial Nova" w:hAnsi="Arial Nova" w:cs="Arial"/>
                <w:b/>
                <w:bCs/>
                <w:sz w:val="20"/>
                <w:szCs w:val="20"/>
              </w:rPr>
              <w:t xml:space="preserve">Suburb: </w:t>
            </w:r>
          </w:p>
        </w:tc>
        <w:tc>
          <w:tcPr>
            <w:tcW w:w="4271"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center"/>
          </w:tcPr>
          <w:sdt>
            <w:sdtPr>
              <w:rPr>
                <w:rFonts w:ascii="Arial Nova" w:hAnsi="Arial Nova" w:cs="Segoe UI"/>
                <w:b/>
                <w:bCs/>
                <w:sz w:val="20"/>
                <w:szCs w:val="20"/>
              </w:rPr>
              <w:id w:val="-924638995"/>
              <w:placeholder>
                <w:docPart w:val="29136D820ADF4732BD0BFB943606B8B9"/>
              </w:placeholder>
              <w:showingPlcHdr/>
              <w:text/>
            </w:sdtPr>
            <w:sdtContent>
              <w:p w14:paraId="2FFB56B0" w14:textId="77777777" w:rsidR="006379C3" w:rsidRPr="004C7AA3" w:rsidRDefault="006379C3" w:rsidP="006379C3">
                <w:pPr>
                  <w:spacing w:before="120" w:line="276" w:lineRule="auto"/>
                  <w:rPr>
                    <w:rFonts w:ascii="Arial Nova" w:hAnsi="Arial Nova" w:cs="Segoe UI"/>
                    <w:b/>
                    <w:bCs/>
                    <w:sz w:val="20"/>
                    <w:szCs w:val="20"/>
                  </w:rPr>
                </w:pPr>
                <w:r w:rsidRPr="004C7AA3">
                  <w:rPr>
                    <w:rFonts w:ascii="Arial Nova" w:hAnsi="Arial Nova" w:cs="Segoe UI"/>
                    <w:b/>
                    <w:bCs/>
                    <w:sz w:val="20"/>
                    <w:szCs w:val="20"/>
                  </w:rPr>
                  <w:fldChar w:fldCharType="begin">
                    <w:ffData>
                      <w:name w:val="Text7"/>
                      <w:enabled/>
                      <w:calcOnExit w:val="0"/>
                      <w:textInput/>
                    </w:ffData>
                  </w:fldChar>
                </w:r>
                <w:r w:rsidRPr="004C7AA3">
                  <w:rPr>
                    <w:rFonts w:ascii="Arial Nova" w:hAnsi="Arial Nova" w:cs="Segoe UI"/>
                    <w:b/>
                    <w:bCs/>
                    <w:sz w:val="20"/>
                    <w:szCs w:val="20"/>
                  </w:rPr>
                  <w:instrText xml:space="preserve"> FORMTEXT </w:instrText>
                </w:r>
                <w:r w:rsidRPr="004C7AA3">
                  <w:rPr>
                    <w:rFonts w:ascii="Arial Nova" w:hAnsi="Arial Nova" w:cs="Segoe UI"/>
                    <w:b/>
                    <w:bCs/>
                    <w:sz w:val="20"/>
                    <w:szCs w:val="20"/>
                  </w:rPr>
                </w:r>
                <w:r w:rsidRPr="004C7AA3">
                  <w:rPr>
                    <w:rFonts w:ascii="Arial Nova" w:hAnsi="Arial Nova" w:cs="Segoe UI"/>
                    <w:b/>
                    <w:bCs/>
                    <w:sz w:val="20"/>
                    <w:szCs w:val="20"/>
                  </w:rPr>
                  <w:fldChar w:fldCharType="separate"/>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sz w:val="20"/>
                    <w:szCs w:val="20"/>
                  </w:rPr>
                  <w:fldChar w:fldCharType="end"/>
                </w:r>
              </w:p>
            </w:sdtContent>
          </w:sdt>
          <w:p w14:paraId="3617022C" w14:textId="4855EFA3" w:rsidR="00995EF1" w:rsidRPr="004C7AA3" w:rsidRDefault="00995EF1">
            <w:pPr>
              <w:rPr>
                <w:rFonts w:ascii="Arial Nova" w:hAnsi="Arial Nova" w:cs="Arial"/>
                <w:b/>
                <w:bCs/>
                <w:sz w:val="20"/>
                <w:szCs w:val="20"/>
              </w:rPr>
            </w:pPr>
          </w:p>
        </w:tc>
        <w:tc>
          <w:tcPr>
            <w:tcW w:w="916"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center"/>
          </w:tcPr>
          <w:p w14:paraId="2BBB33D8" w14:textId="77EA7A8F" w:rsidR="00995EF1" w:rsidRPr="004C7AA3" w:rsidRDefault="00995EF1">
            <w:pPr>
              <w:rPr>
                <w:rFonts w:ascii="Arial Nova" w:hAnsi="Arial Nova" w:cs="Arial"/>
                <w:b/>
                <w:bCs/>
                <w:sz w:val="20"/>
                <w:szCs w:val="20"/>
              </w:rPr>
            </w:pPr>
            <w:r w:rsidRPr="004C7AA3">
              <w:rPr>
                <w:rFonts w:ascii="Arial Nova" w:hAnsi="Arial Nova" w:cs="Arial"/>
                <w:b/>
                <w:bCs/>
                <w:sz w:val="20"/>
                <w:szCs w:val="20"/>
                <w:shd w:val="clear" w:color="auto" w:fill="F2F2F2" w:themeFill="background1" w:themeFillShade="F2"/>
              </w:rPr>
              <w:t>State</w:t>
            </w:r>
            <w:r w:rsidRPr="004C7AA3">
              <w:rPr>
                <w:rFonts w:ascii="Arial Nova" w:hAnsi="Arial Nova" w:cs="Arial"/>
                <w:b/>
                <w:bCs/>
                <w:sz w:val="20"/>
                <w:szCs w:val="20"/>
              </w:rPr>
              <w:t>:</w:t>
            </w:r>
          </w:p>
        </w:tc>
        <w:tc>
          <w:tcPr>
            <w:tcW w:w="2061"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center"/>
          </w:tcPr>
          <w:p w14:paraId="47C0A17C" w14:textId="69156322" w:rsidR="00995EF1" w:rsidRPr="004C7AA3" w:rsidRDefault="00995EF1">
            <w:pPr>
              <w:rPr>
                <w:rFonts w:ascii="Arial Nova" w:hAnsi="Arial Nova" w:cs="Arial"/>
                <w:b/>
                <w:bCs/>
                <w:sz w:val="20"/>
                <w:szCs w:val="20"/>
              </w:rPr>
            </w:pPr>
          </w:p>
        </w:tc>
        <w:tc>
          <w:tcPr>
            <w:tcW w:w="1257" w:type="dxa"/>
            <w:tcBorders>
              <w:top w:val="nil"/>
              <w:left w:val="dotted" w:sz="2" w:space="0" w:color="BFBFBF" w:themeColor="background1" w:themeShade="BF"/>
              <w:bottom w:val="nil"/>
              <w:right w:val="nil"/>
            </w:tcBorders>
            <w:shd w:val="clear" w:color="auto" w:fill="F2F2F2" w:themeFill="background1" w:themeFillShade="F2"/>
            <w:vAlign w:val="center"/>
          </w:tcPr>
          <w:p w14:paraId="43FFFED8" w14:textId="43C73569" w:rsidR="00995EF1" w:rsidRPr="004C7AA3" w:rsidRDefault="00995EF1">
            <w:pPr>
              <w:rPr>
                <w:rFonts w:ascii="Arial Nova" w:hAnsi="Arial Nova" w:cs="Arial"/>
                <w:b/>
                <w:bCs/>
                <w:sz w:val="20"/>
                <w:szCs w:val="20"/>
              </w:rPr>
            </w:pPr>
            <w:r w:rsidRPr="004C7AA3">
              <w:rPr>
                <w:rFonts w:ascii="Arial Nova" w:hAnsi="Arial Nova" w:cs="Arial"/>
                <w:b/>
                <w:bCs/>
                <w:sz w:val="20"/>
                <w:szCs w:val="20"/>
              </w:rPr>
              <w:t>Postcode</w:t>
            </w:r>
            <w:r w:rsidR="003E6D8E" w:rsidRPr="004C7AA3">
              <w:rPr>
                <w:rFonts w:ascii="Arial Nova" w:hAnsi="Arial Nova" w:cs="Arial"/>
                <w:b/>
                <w:bCs/>
                <w:sz w:val="20"/>
                <w:szCs w:val="20"/>
              </w:rPr>
              <w:t>:</w:t>
            </w:r>
          </w:p>
        </w:tc>
        <w:tc>
          <w:tcPr>
            <w:tcW w:w="1144" w:type="dxa"/>
            <w:gridSpan w:val="2"/>
            <w:tcBorders>
              <w:top w:val="nil"/>
              <w:left w:val="nil"/>
              <w:bottom w:val="nil"/>
              <w:right w:val="single" w:sz="4" w:space="0" w:color="auto"/>
            </w:tcBorders>
            <w:shd w:val="clear" w:color="auto" w:fill="FFFFFF" w:themeFill="background1"/>
            <w:vAlign w:val="center"/>
          </w:tcPr>
          <w:sdt>
            <w:sdtPr>
              <w:rPr>
                <w:rFonts w:ascii="Arial Nova" w:hAnsi="Arial Nova" w:cs="Segoe UI"/>
                <w:b/>
                <w:bCs/>
                <w:sz w:val="20"/>
                <w:szCs w:val="20"/>
              </w:rPr>
              <w:id w:val="-801998026"/>
              <w:placeholder>
                <w:docPart w:val="3ED18577DB61442AABD875D46372CA74"/>
              </w:placeholder>
              <w:showingPlcHdr/>
              <w:text/>
            </w:sdtPr>
            <w:sdtContent>
              <w:p w14:paraId="0E9F74C7" w14:textId="77777777" w:rsidR="006379C3" w:rsidRPr="004C7AA3" w:rsidRDefault="006379C3" w:rsidP="006379C3">
                <w:pPr>
                  <w:spacing w:before="120" w:line="276" w:lineRule="auto"/>
                  <w:rPr>
                    <w:rFonts w:ascii="Arial Nova" w:hAnsi="Arial Nova" w:cs="Segoe UI"/>
                    <w:b/>
                    <w:bCs/>
                    <w:sz w:val="20"/>
                    <w:szCs w:val="20"/>
                  </w:rPr>
                </w:pPr>
                <w:r w:rsidRPr="004C7AA3">
                  <w:rPr>
                    <w:rFonts w:ascii="Arial Nova" w:hAnsi="Arial Nova" w:cs="Segoe UI"/>
                    <w:b/>
                    <w:bCs/>
                    <w:sz w:val="20"/>
                    <w:szCs w:val="20"/>
                  </w:rPr>
                  <w:fldChar w:fldCharType="begin">
                    <w:ffData>
                      <w:name w:val="Text7"/>
                      <w:enabled/>
                      <w:calcOnExit w:val="0"/>
                      <w:textInput/>
                    </w:ffData>
                  </w:fldChar>
                </w:r>
                <w:r w:rsidRPr="004C7AA3">
                  <w:rPr>
                    <w:rFonts w:ascii="Arial Nova" w:hAnsi="Arial Nova" w:cs="Segoe UI"/>
                    <w:b/>
                    <w:bCs/>
                    <w:sz w:val="20"/>
                    <w:szCs w:val="20"/>
                  </w:rPr>
                  <w:instrText xml:space="preserve"> FORMTEXT </w:instrText>
                </w:r>
                <w:r w:rsidRPr="004C7AA3">
                  <w:rPr>
                    <w:rFonts w:ascii="Arial Nova" w:hAnsi="Arial Nova" w:cs="Segoe UI"/>
                    <w:b/>
                    <w:bCs/>
                    <w:sz w:val="20"/>
                    <w:szCs w:val="20"/>
                  </w:rPr>
                </w:r>
                <w:r w:rsidRPr="004C7AA3">
                  <w:rPr>
                    <w:rFonts w:ascii="Arial Nova" w:hAnsi="Arial Nova" w:cs="Segoe UI"/>
                    <w:b/>
                    <w:bCs/>
                    <w:sz w:val="20"/>
                    <w:szCs w:val="20"/>
                  </w:rPr>
                  <w:fldChar w:fldCharType="separate"/>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noProof/>
                    <w:sz w:val="20"/>
                    <w:szCs w:val="20"/>
                  </w:rPr>
                  <w:t> </w:t>
                </w:r>
                <w:r w:rsidRPr="004C7AA3">
                  <w:rPr>
                    <w:rFonts w:ascii="Arial Nova" w:hAnsi="Arial Nova" w:cs="Segoe UI"/>
                    <w:b/>
                    <w:bCs/>
                    <w:sz w:val="20"/>
                    <w:szCs w:val="20"/>
                  </w:rPr>
                  <w:fldChar w:fldCharType="end"/>
                </w:r>
              </w:p>
            </w:sdtContent>
          </w:sdt>
          <w:p w14:paraId="704D0169" w14:textId="52A243FC" w:rsidR="00995EF1" w:rsidRPr="004C7AA3" w:rsidRDefault="00995EF1">
            <w:pPr>
              <w:rPr>
                <w:rFonts w:ascii="Arial Nova" w:hAnsi="Arial Nova" w:cs="Arial"/>
                <w:b/>
                <w:bCs/>
                <w:sz w:val="20"/>
                <w:szCs w:val="20"/>
              </w:rPr>
            </w:pPr>
          </w:p>
        </w:tc>
      </w:tr>
      <w:tr w:rsidR="004D4DDF" w:rsidRPr="00571261" w14:paraId="4E80130A" w14:textId="77777777" w:rsidTr="00E5692A">
        <w:trPr>
          <w:trHeight w:val="504"/>
        </w:trPr>
        <w:tc>
          <w:tcPr>
            <w:tcW w:w="1126" w:type="dxa"/>
            <w:tcBorders>
              <w:top w:val="nil"/>
              <w:left w:val="single" w:sz="4" w:space="0" w:color="auto"/>
              <w:bottom w:val="single" w:sz="4" w:space="0" w:color="auto"/>
              <w:right w:val="dotted" w:sz="2" w:space="0" w:color="BFBFBF" w:themeColor="background1" w:themeShade="BF"/>
            </w:tcBorders>
            <w:shd w:val="clear" w:color="auto" w:fill="F2F2F2" w:themeFill="background1" w:themeFillShade="F2"/>
            <w:vAlign w:val="center"/>
          </w:tcPr>
          <w:p w14:paraId="003891D5" w14:textId="4F778020" w:rsidR="00700253" w:rsidRPr="004C7AA3" w:rsidRDefault="00700253">
            <w:pPr>
              <w:rPr>
                <w:rFonts w:ascii="Arial Nova" w:hAnsi="Arial Nova" w:cs="Arial"/>
                <w:b/>
                <w:bCs/>
                <w:sz w:val="20"/>
                <w:szCs w:val="20"/>
              </w:rPr>
            </w:pPr>
            <w:r w:rsidRPr="004C7AA3">
              <w:rPr>
                <w:rFonts w:ascii="Arial Nova" w:hAnsi="Arial Nova" w:cs="Arial"/>
                <w:b/>
                <w:bCs/>
                <w:sz w:val="20"/>
                <w:szCs w:val="20"/>
              </w:rPr>
              <w:t xml:space="preserve">Email: </w:t>
            </w:r>
          </w:p>
        </w:tc>
        <w:tc>
          <w:tcPr>
            <w:tcW w:w="9649" w:type="dxa"/>
            <w:gridSpan w:val="9"/>
            <w:tcBorders>
              <w:top w:val="dotted" w:sz="2" w:space="0" w:color="BFBFBF" w:themeColor="background1" w:themeShade="BF"/>
              <w:left w:val="dotted" w:sz="2" w:space="0" w:color="BFBFBF" w:themeColor="background1" w:themeShade="BF"/>
              <w:bottom w:val="single" w:sz="4" w:space="0" w:color="auto"/>
              <w:right w:val="single" w:sz="4" w:space="0" w:color="auto"/>
            </w:tcBorders>
            <w:shd w:val="clear" w:color="auto" w:fill="FFFFFF" w:themeFill="background1"/>
            <w:vAlign w:val="center"/>
          </w:tcPr>
          <w:p w14:paraId="385C784E" w14:textId="511B9457" w:rsidR="00700253" w:rsidRPr="004C7AA3" w:rsidRDefault="00000000">
            <w:pPr>
              <w:rPr>
                <w:rFonts w:ascii="Arial Nova" w:hAnsi="Arial Nova" w:cs="Arial"/>
                <w:b/>
                <w:bCs/>
                <w:sz w:val="20"/>
                <w:szCs w:val="20"/>
              </w:rPr>
            </w:pPr>
            <w:sdt>
              <w:sdtPr>
                <w:rPr>
                  <w:rFonts w:ascii="Arial Nova" w:hAnsi="Arial Nova" w:cs="Segoe UI"/>
                  <w:b/>
                  <w:bCs/>
                  <w:sz w:val="20"/>
                  <w:szCs w:val="20"/>
                </w:rPr>
                <w:id w:val="85202975"/>
                <w:placeholder>
                  <w:docPart w:val="ECE3CC0C49DE4AC99CF9674A0FFB8BC8"/>
                </w:placeholder>
                <w:showingPlcHdr/>
                <w:text/>
              </w:sdtPr>
              <w:sdtContent>
                <w:r w:rsidR="008A726F" w:rsidRPr="004C7AA3">
                  <w:rPr>
                    <w:rFonts w:ascii="Arial Nova" w:hAnsi="Arial Nova" w:cs="Segoe UI"/>
                    <w:b/>
                    <w:bCs/>
                    <w:sz w:val="20"/>
                    <w:szCs w:val="20"/>
                  </w:rPr>
                  <w:fldChar w:fldCharType="begin">
                    <w:ffData>
                      <w:name w:val="Text7"/>
                      <w:enabled/>
                      <w:calcOnExit w:val="0"/>
                      <w:textInput/>
                    </w:ffData>
                  </w:fldChar>
                </w:r>
                <w:r w:rsidR="008A726F" w:rsidRPr="004C7AA3">
                  <w:rPr>
                    <w:rFonts w:ascii="Arial Nova" w:hAnsi="Arial Nova" w:cs="Segoe UI"/>
                    <w:b/>
                    <w:bCs/>
                    <w:sz w:val="20"/>
                    <w:szCs w:val="20"/>
                  </w:rPr>
                  <w:instrText xml:space="preserve"> FORMTEXT </w:instrText>
                </w:r>
                <w:r w:rsidR="008A726F" w:rsidRPr="004C7AA3">
                  <w:rPr>
                    <w:rFonts w:ascii="Arial Nova" w:hAnsi="Arial Nova" w:cs="Segoe UI"/>
                    <w:b/>
                    <w:bCs/>
                    <w:sz w:val="20"/>
                    <w:szCs w:val="20"/>
                  </w:rPr>
                </w:r>
                <w:r w:rsidR="008A726F" w:rsidRPr="004C7AA3">
                  <w:rPr>
                    <w:rFonts w:ascii="Arial Nova" w:hAnsi="Arial Nova" w:cs="Segoe UI"/>
                    <w:b/>
                    <w:bCs/>
                    <w:sz w:val="20"/>
                    <w:szCs w:val="20"/>
                  </w:rPr>
                  <w:fldChar w:fldCharType="separate"/>
                </w:r>
                <w:r w:rsidR="008A726F" w:rsidRPr="004C7AA3">
                  <w:rPr>
                    <w:rFonts w:ascii="Arial Nova" w:hAnsi="Arial Nova" w:cs="Segoe UI"/>
                    <w:b/>
                    <w:bCs/>
                    <w:noProof/>
                    <w:sz w:val="20"/>
                    <w:szCs w:val="20"/>
                  </w:rPr>
                  <w:t> </w:t>
                </w:r>
                <w:r w:rsidR="008A726F" w:rsidRPr="004C7AA3">
                  <w:rPr>
                    <w:rFonts w:ascii="Arial Nova" w:hAnsi="Arial Nova" w:cs="Segoe UI"/>
                    <w:b/>
                    <w:bCs/>
                    <w:noProof/>
                    <w:sz w:val="20"/>
                    <w:szCs w:val="20"/>
                  </w:rPr>
                  <w:t> </w:t>
                </w:r>
                <w:r w:rsidR="008A726F" w:rsidRPr="004C7AA3">
                  <w:rPr>
                    <w:rFonts w:ascii="Arial Nova" w:hAnsi="Arial Nova" w:cs="Segoe UI"/>
                    <w:b/>
                    <w:bCs/>
                    <w:noProof/>
                    <w:sz w:val="20"/>
                    <w:szCs w:val="20"/>
                  </w:rPr>
                  <w:t> </w:t>
                </w:r>
                <w:r w:rsidR="008A726F" w:rsidRPr="004C7AA3">
                  <w:rPr>
                    <w:rFonts w:ascii="Arial Nova" w:hAnsi="Arial Nova" w:cs="Segoe UI"/>
                    <w:b/>
                    <w:bCs/>
                    <w:noProof/>
                    <w:sz w:val="20"/>
                    <w:szCs w:val="20"/>
                  </w:rPr>
                  <w:t> </w:t>
                </w:r>
                <w:r w:rsidR="008A726F" w:rsidRPr="004C7AA3">
                  <w:rPr>
                    <w:rFonts w:ascii="Arial Nova" w:hAnsi="Arial Nova" w:cs="Segoe UI"/>
                    <w:b/>
                    <w:bCs/>
                    <w:noProof/>
                    <w:sz w:val="20"/>
                    <w:szCs w:val="20"/>
                  </w:rPr>
                  <w:t> </w:t>
                </w:r>
                <w:r w:rsidR="008A726F" w:rsidRPr="004C7AA3">
                  <w:rPr>
                    <w:rFonts w:ascii="Arial Nova" w:hAnsi="Arial Nova" w:cs="Segoe UI"/>
                    <w:b/>
                    <w:bCs/>
                    <w:sz w:val="20"/>
                    <w:szCs w:val="20"/>
                  </w:rPr>
                  <w:fldChar w:fldCharType="end"/>
                </w:r>
              </w:sdtContent>
            </w:sdt>
          </w:p>
        </w:tc>
      </w:tr>
    </w:tbl>
    <w:p w14:paraId="422F5866" w14:textId="77777777" w:rsidR="00DC3C75" w:rsidRDefault="00DC3C75">
      <w:pPr>
        <w:spacing w:line="276" w:lineRule="auto"/>
        <w:rPr>
          <w:rFonts w:ascii="Arial Nova" w:hAnsi="Arial Nova" w:cs="Arial"/>
          <w:b/>
          <w:bCs/>
          <w:color w:val="FFFFFF" w:themeColor="background1"/>
        </w:rPr>
        <w:sectPr w:rsidR="00DC3C75" w:rsidSect="00B27CA0">
          <w:headerReference w:type="default" r:id="rId12"/>
          <w:footerReference w:type="even" r:id="rId13"/>
          <w:footerReference w:type="default" r:id="rId14"/>
          <w:pgSz w:w="11906" w:h="16838"/>
          <w:pgMar w:top="1985" w:right="720" w:bottom="993" w:left="720" w:header="510" w:footer="0" w:gutter="0"/>
          <w:pgNumType w:start="1"/>
          <w:cols w:space="708"/>
          <w:docGrid w:linePitch="360"/>
        </w:sectPr>
      </w:pPr>
    </w:p>
    <w:tbl>
      <w:tblPr>
        <w:tblStyle w:val="TableGrid"/>
        <w:tblW w:w="10774" w:type="dxa"/>
        <w:tblInd w:w="-14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251"/>
        <w:gridCol w:w="280"/>
        <w:gridCol w:w="1701"/>
        <w:gridCol w:w="422"/>
        <w:gridCol w:w="715"/>
        <w:gridCol w:w="869"/>
        <w:gridCol w:w="1265"/>
        <w:gridCol w:w="1276"/>
        <w:gridCol w:w="567"/>
        <w:gridCol w:w="855"/>
        <w:gridCol w:w="573"/>
      </w:tblGrid>
      <w:tr w:rsidR="00306CFE" w:rsidRPr="00571261" w14:paraId="3D3887C7" w14:textId="77777777" w:rsidTr="00DC3C75">
        <w:trPr>
          <w:trHeight w:val="576"/>
        </w:trPr>
        <w:tc>
          <w:tcPr>
            <w:tcW w:w="10774" w:type="dxa"/>
            <w:gridSpan w:val="11"/>
            <w:tcBorders>
              <w:top w:val="single" w:sz="12" w:space="0" w:color="38115E"/>
              <w:left w:val="single" w:sz="4" w:space="0" w:color="auto"/>
              <w:bottom w:val="dotted" w:sz="2" w:space="0" w:color="BFBFBF" w:themeColor="background1" w:themeShade="BF"/>
              <w:right w:val="single" w:sz="4" w:space="0" w:color="auto"/>
            </w:tcBorders>
            <w:shd w:val="clear" w:color="auto" w:fill="541A8E"/>
            <w:vAlign w:val="center"/>
          </w:tcPr>
          <w:p w14:paraId="33902DC4" w14:textId="4B99C032" w:rsidR="00306CFE" w:rsidRPr="004C7AA3" w:rsidRDefault="005734F2">
            <w:pPr>
              <w:spacing w:line="276" w:lineRule="auto"/>
              <w:rPr>
                <w:rFonts w:ascii="Arial Nova" w:hAnsi="Arial Nova" w:cs="Arial"/>
                <w:b/>
                <w:bCs/>
                <w:color w:val="FFFFFF" w:themeColor="background1"/>
              </w:rPr>
            </w:pPr>
            <w:r w:rsidRPr="004C7AA3">
              <w:rPr>
                <w:rFonts w:ascii="Arial Nova" w:hAnsi="Arial Nova" w:cs="Arial"/>
                <w:b/>
                <w:bCs/>
                <w:color w:val="FFFFFF" w:themeColor="background1"/>
              </w:rPr>
              <w:lastRenderedPageBreak/>
              <w:t>Section 2.2 – Contact Details:</w:t>
            </w:r>
          </w:p>
        </w:tc>
      </w:tr>
      <w:tr w:rsidR="00B666DB" w:rsidRPr="00571261" w14:paraId="599AC209" w14:textId="77777777" w:rsidTr="00DC3C75">
        <w:trPr>
          <w:trHeight w:val="576"/>
        </w:trPr>
        <w:tc>
          <w:tcPr>
            <w:tcW w:w="253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center"/>
          </w:tcPr>
          <w:p w14:paraId="703EFDDA" w14:textId="77777777" w:rsidR="00692A77" w:rsidRPr="004C7AA3" w:rsidRDefault="00692A77" w:rsidP="00A31243">
            <w:pPr>
              <w:spacing w:before="120" w:after="120" w:line="276" w:lineRule="auto"/>
              <w:rPr>
                <w:rFonts w:ascii="Arial Nova" w:hAnsi="Arial Nova" w:cs="Arial"/>
                <w:b/>
                <w:bCs/>
                <w:color w:val="000000" w:themeColor="text1"/>
                <w:sz w:val="20"/>
                <w:szCs w:val="20"/>
              </w:rPr>
            </w:pPr>
            <w:bookmarkStart w:id="2" w:name="_Hlk221537005"/>
            <w:r w:rsidRPr="004C7AA3">
              <w:rPr>
                <w:rFonts w:ascii="Arial Nova" w:hAnsi="Arial Nova" w:cs="Arial"/>
                <w:b/>
                <w:bCs/>
                <w:color w:val="000000" w:themeColor="text1"/>
                <w:sz w:val="20"/>
                <w:szCs w:val="20"/>
              </w:rPr>
              <w:t>Contact Person:</w:t>
            </w:r>
          </w:p>
        </w:tc>
        <w:tc>
          <w:tcPr>
            <w:tcW w:w="1701"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center"/>
          </w:tcPr>
          <w:p w14:paraId="3C94109B" w14:textId="446E3924" w:rsidR="00692A77" w:rsidRPr="004C7AA3" w:rsidRDefault="00000000" w:rsidP="00A31243">
            <w:pPr>
              <w:spacing w:before="120" w:after="120" w:line="276" w:lineRule="auto"/>
              <w:rPr>
                <w:rFonts w:ascii="Arial Nova" w:hAnsi="Arial Nova" w:cs="Arial"/>
                <w:b/>
                <w:bCs/>
                <w:color w:val="000000" w:themeColor="text1"/>
                <w:sz w:val="20"/>
                <w:szCs w:val="20"/>
              </w:rPr>
            </w:pPr>
            <w:sdt>
              <w:sdtPr>
                <w:rPr>
                  <w:rFonts w:ascii="Arial Nova" w:hAnsi="Arial Nova" w:cs="Segoe UI"/>
                  <w:sz w:val="20"/>
                  <w:szCs w:val="20"/>
                </w:rPr>
                <w:id w:val="1929850518"/>
                <w:placeholder>
                  <w:docPart w:val="D82ED69C2B5249E7A73CAA88E8C15203"/>
                </w:placeholder>
                <w:showingPlcHdr/>
                <w:text/>
              </w:sdtPr>
              <w:sdtContent>
                <w:r w:rsidR="008A726F" w:rsidRPr="004C7AA3">
                  <w:rPr>
                    <w:rFonts w:ascii="Arial Nova" w:hAnsi="Arial Nova" w:cs="Segoe UI"/>
                    <w:sz w:val="20"/>
                    <w:szCs w:val="20"/>
                  </w:rPr>
                  <w:fldChar w:fldCharType="begin">
                    <w:ffData>
                      <w:name w:val="Text7"/>
                      <w:enabled/>
                      <w:calcOnExit w:val="0"/>
                      <w:textInput/>
                    </w:ffData>
                  </w:fldChar>
                </w:r>
                <w:r w:rsidR="008A726F" w:rsidRPr="004C7AA3">
                  <w:rPr>
                    <w:rFonts w:ascii="Arial Nova" w:hAnsi="Arial Nova" w:cs="Segoe UI"/>
                    <w:sz w:val="20"/>
                    <w:szCs w:val="20"/>
                  </w:rPr>
                  <w:instrText xml:space="preserve"> FORMTEXT </w:instrText>
                </w:r>
                <w:r w:rsidR="008A726F" w:rsidRPr="004C7AA3">
                  <w:rPr>
                    <w:rFonts w:ascii="Arial Nova" w:hAnsi="Arial Nova" w:cs="Segoe UI"/>
                    <w:sz w:val="20"/>
                    <w:szCs w:val="20"/>
                  </w:rPr>
                </w:r>
                <w:r w:rsidR="008A726F" w:rsidRPr="004C7AA3">
                  <w:rPr>
                    <w:rFonts w:ascii="Arial Nova" w:hAnsi="Arial Nova" w:cs="Segoe UI"/>
                    <w:sz w:val="20"/>
                    <w:szCs w:val="20"/>
                  </w:rPr>
                  <w:fldChar w:fldCharType="separate"/>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sz w:val="20"/>
                    <w:szCs w:val="20"/>
                  </w:rPr>
                  <w:fldChar w:fldCharType="end"/>
                </w:r>
              </w:sdtContent>
            </w:sdt>
          </w:p>
        </w:tc>
        <w:tc>
          <w:tcPr>
            <w:tcW w:w="1137"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center"/>
          </w:tcPr>
          <w:p w14:paraId="37D45A87" w14:textId="77777777" w:rsidR="00692A77" w:rsidRPr="004C7AA3" w:rsidRDefault="00692A77" w:rsidP="00A31243">
            <w:pPr>
              <w:spacing w:before="120" w:after="120" w:line="276" w:lineRule="auto"/>
              <w:rPr>
                <w:rFonts w:ascii="Arial Nova" w:hAnsi="Arial Nova" w:cs="Arial"/>
                <w:b/>
                <w:bCs/>
                <w:color w:val="000000" w:themeColor="text1"/>
                <w:sz w:val="20"/>
                <w:szCs w:val="20"/>
              </w:rPr>
            </w:pPr>
            <w:r w:rsidRPr="004C7AA3">
              <w:rPr>
                <w:rFonts w:ascii="Arial Nova" w:hAnsi="Arial Nova" w:cs="Arial"/>
                <w:b/>
                <w:bCs/>
                <w:color w:val="000000" w:themeColor="text1"/>
                <w:sz w:val="20"/>
                <w:szCs w:val="20"/>
              </w:rPr>
              <w:t>Email:</w:t>
            </w:r>
          </w:p>
        </w:tc>
        <w:tc>
          <w:tcPr>
            <w:tcW w:w="5405" w:type="dxa"/>
            <w:gridSpan w:val="6"/>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center"/>
          </w:tcPr>
          <w:p w14:paraId="5497AB7D" w14:textId="6E4390BD" w:rsidR="00692A77" w:rsidRPr="004C7AA3" w:rsidRDefault="00000000" w:rsidP="00A31243">
            <w:pPr>
              <w:spacing w:before="120" w:after="120" w:line="276" w:lineRule="auto"/>
              <w:rPr>
                <w:rFonts w:ascii="Arial Nova" w:hAnsi="Arial Nova" w:cs="Arial"/>
                <w:b/>
                <w:bCs/>
                <w:color w:val="000000" w:themeColor="text1"/>
                <w:sz w:val="20"/>
                <w:szCs w:val="20"/>
              </w:rPr>
            </w:pPr>
            <w:sdt>
              <w:sdtPr>
                <w:rPr>
                  <w:rFonts w:ascii="Arial Nova" w:hAnsi="Arial Nova" w:cs="Segoe UI"/>
                  <w:sz w:val="20"/>
                  <w:szCs w:val="20"/>
                </w:rPr>
                <w:id w:val="-2107341854"/>
                <w:placeholder>
                  <w:docPart w:val="C0C3A551900147A6AADEE130C0958B0B"/>
                </w:placeholder>
                <w:showingPlcHdr/>
                <w:text/>
              </w:sdtPr>
              <w:sdtContent>
                <w:r w:rsidR="008A726F" w:rsidRPr="004C7AA3">
                  <w:rPr>
                    <w:rFonts w:ascii="Arial Nova" w:hAnsi="Arial Nova" w:cs="Segoe UI"/>
                    <w:sz w:val="20"/>
                    <w:szCs w:val="20"/>
                  </w:rPr>
                  <w:fldChar w:fldCharType="begin">
                    <w:ffData>
                      <w:name w:val="Text7"/>
                      <w:enabled/>
                      <w:calcOnExit w:val="0"/>
                      <w:textInput/>
                    </w:ffData>
                  </w:fldChar>
                </w:r>
                <w:r w:rsidR="008A726F" w:rsidRPr="004C7AA3">
                  <w:rPr>
                    <w:rFonts w:ascii="Arial Nova" w:hAnsi="Arial Nova" w:cs="Segoe UI"/>
                    <w:sz w:val="20"/>
                    <w:szCs w:val="20"/>
                  </w:rPr>
                  <w:instrText xml:space="preserve"> FORMTEXT </w:instrText>
                </w:r>
                <w:r w:rsidR="008A726F" w:rsidRPr="004C7AA3">
                  <w:rPr>
                    <w:rFonts w:ascii="Arial Nova" w:hAnsi="Arial Nova" w:cs="Segoe UI"/>
                    <w:sz w:val="20"/>
                    <w:szCs w:val="20"/>
                  </w:rPr>
                </w:r>
                <w:r w:rsidR="008A726F" w:rsidRPr="004C7AA3">
                  <w:rPr>
                    <w:rFonts w:ascii="Arial Nova" w:hAnsi="Arial Nova" w:cs="Segoe UI"/>
                    <w:sz w:val="20"/>
                    <w:szCs w:val="20"/>
                  </w:rPr>
                  <w:fldChar w:fldCharType="separate"/>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sz w:val="20"/>
                    <w:szCs w:val="20"/>
                  </w:rPr>
                  <w:fldChar w:fldCharType="end"/>
                </w:r>
              </w:sdtContent>
            </w:sdt>
          </w:p>
        </w:tc>
      </w:tr>
      <w:tr w:rsidR="00DD1805" w:rsidRPr="00571261" w14:paraId="7F21D2FB" w14:textId="77777777" w:rsidTr="00DC3C75">
        <w:trPr>
          <w:trHeight w:val="576"/>
        </w:trPr>
        <w:tc>
          <w:tcPr>
            <w:tcW w:w="2251" w:type="dxa"/>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center"/>
          </w:tcPr>
          <w:p w14:paraId="2156B56F" w14:textId="2A5FA405" w:rsidR="008D09C5" w:rsidRPr="004C7AA3" w:rsidRDefault="005B6258" w:rsidP="00A31243">
            <w:pPr>
              <w:spacing w:before="120" w:after="120" w:line="276" w:lineRule="auto"/>
              <w:rPr>
                <w:rFonts w:ascii="Arial Nova" w:hAnsi="Arial Nova" w:cs="Arial"/>
                <w:b/>
                <w:bCs/>
                <w:color w:val="000000" w:themeColor="text1"/>
                <w:sz w:val="20"/>
                <w:szCs w:val="20"/>
              </w:rPr>
            </w:pPr>
            <w:r w:rsidRPr="004C7AA3">
              <w:rPr>
                <w:rFonts w:ascii="Arial Nova" w:hAnsi="Arial Nova" w:cs="Arial"/>
                <w:b/>
                <w:bCs/>
                <w:color w:val="000000" w:themeColor="text1"/>
                <w:sz w:val="20"/>
                <w:szCs w:val="20"/>
              </w:rPr>
              <w:t>Telephone:</w:t>
            </w:r>
          </w:p>
        </w:tc>
        <w:tc>
          <w:tcPr>
            <w:tcW w:w="2403"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center"/>
          </w:tcPr>
          <w:p w14:paraId="167B3560" w14:textId="6E8CAF97" w:rsidR="008D09C5" w:rsidRPr="004C7AA3" w:rsidRDefault="00000000" w:rsidP="00A31243">
            <w:pPr>
              <w:spacing w:before="120" w:after="120" w:line="276" w:lineRule="auto"/>
              <w:rPr>
                <w:rFonts w:ascii="Arial Nova" w:hAnsi="Arial Nova" w:cs="Arial"/>
                <w:b/>
                <w:bCs/>
                <w:color w:val="000000" w:themeColor="text1"/>
                <w:sz w:val="20"/>
                <w:szCs w:val="20"/>
              </w:rPr>
            </w:pPr>
            <w:sdt>
              <w:sdtPr>
                <w:rPr>
                  <w:rFonts w:ascii="Arial Nova" w:hAnsi="Arial Nova" w:cs="Segoe UI"/>
                  <w:sz w:val="20"/>
                  <w:szCs w:val="20"/>
                </w:rPr>
                <w:id w:val="-1905056084"/>
                <w:placeholder>
                  <w:docPart w:val="F0802DB126AA478182CFE5268223B7D0"/>
                </w:placeholder>
                <w:showingPlcHdr/>
                <w:text/>
              </w:sdtPr>
              <w:sdtContent>
                <w:r w:rsidR="008A726F" w:rsidRPr="004C7AA3">
                  <w:rPr>
                    <w:rFonts w:ascii="Arial Nova" w:hAnsi="Arial Nova" w:cs="Segoe UI"/>
                    <w:sz w:val="20"/>
                    <w:szCs w:val="20"/>
                  </w:rPr>
                  <w:fldChar w:fldCharType="begin">
                    <w:ffData>
                      <w:name w:val="Text7"/>
                      <w:enabled/>
                      <w:calcOnExit w:val="0"/>
                      <w:textInput/>
                    </w:ffData>
                  </w:fldChar>
                </w:r>
                <w:r w:rsidR="008A726F" w:rsidRPr="004C7AA3">
                  <w:rPr>
                    <w:rFonts w:ascii="Arial Nova" w:hAnsi="Arial Nova" w:cs="Segoe UI"/>
                    <w:sz w:val="20"/>
                    <w:szCs w:val="20"/>
                  </w:rPr>
                  <w:instrText xml:space="preserve"> FORMTEXT </w:instrText>
                </w:r>
                <w:r w:rsidR="008A726F" w:rsidRPr="004C7AA3">
                  <w:rPr>
                    <w:rFonts w:ascii="Arial Nova" w:hAnsi="Arial Nova" w:cs="Segoe UI"/>
                    <w:sz w:val="20"/>
                    <w:szCs w:val="20"/>
                  </w:rPr>
                </w:r>
                <w:r w:rsidR="008A726F" w:rsidRPr="004C7AA3">
                  <w:rPr>
                    <w:rFonts w:ascii="Arial Nova" w:hAnsi="Arial Nova" w:cs="Segoe UI"/>
                    <w:sz w:val="20"/>
                    <w:szCs w:val="20"/>
                  </w:rPr>
                  <w:fldChar w:fldCharType="separate"/>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sz w:val="20"/>
                    <w:szCs w:val="20"/>
                  </w:rPr>
                  <w:fldChar w:fldCharType="end"/>
                </w:r>
              </w:sdtContent>
            </w:sdt>
          </w:p>
        </w:tc>
        <w:tc>
          <w:tcPr>
            <w:tcW w:w="1584"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center"/>
          </w:tcPr>
          <w:p w14:paraId="0FBB5362" w14:textId="5306180B" w:rsidR="008D09C5" w:rsidRPr="004C7AA3" w:rsidRDefault="005B6258" w:rsidP="00A31243">
            <w:pPr>
              <w:spacing w:before="120" w:after="120" w:line="276" w:lineRule="auto"/>
              <w:rPr>
                <w:rFonts w:ascii="Arial Nova" w:hAnsi="Arial Nova" w:cs="Arial"/>
                <w:b/>
                <w:bCs/>
                <w:color w:val="000000" w:themeColor="text1"/>
                <w:sz w:val="20"/>
                <w:szCs w:val="20"/>
              </w:rPr>
            </w:pPr>
            <w:r w:rsidRPr="004C7AA3">
              <w:rPr>
                <w:rFonts w:ascii="Arial Nova" w:hAnsi="Arial Nova" w:cs="Arial"/>
                <w:b/>
                <w:bCs/>
                <w:color w:val="000000" w:themeColor="text1"/>
                <w:sz w:val="20"/>
                <w:szCs w:val="20"/>
              </w:rPr>
              <w:t>Mobile:</w:t>
            </w:r>
          </w:p>
        </w:tc>
        <w:tc>
          <w:tcPr>
            <w:tcW w:w="4536" w:type="dxa"/>
            <w:gridSpan w:val="5"/>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center"/>
          </w:tcPr>
          <w:p w14:paraId="373ECBEB" w14:textId="27ED22CD" w:rsidR="008D09C5" w:rsidRPr="004C7AA3" w:rsidRDefault="00000000" w:rsidP="00A31243">
            <w:pPr>
              <w:spacing w:before="120" w:after="120" w:line="276" w:lineRule="auto"/>
              <w:rPr>
                <w:rFonts w:ascii="Arial Nova" w:hAnsi="Arial Nova" w:cs="Arial"/>
                <w:b/>
                <w:bCs/>
                <w:color w:val="000000" w:themeColor="text1"/>
                <w:sz w:val="20"/>
                <w:szCs w:val="20"/>
              </w:rPr>
            </w:pPr>
            <w:sdt>
              <w:sdtPr>
                <w:rPr>
                  <w:rFonts w:ascii="Arial Nova" w:hAnsi="Arial Nova" w:cs="Segoe UI"/>
                  <w:sz w:val="20"/>
                  <w:szCs w:val="20"/>
                </w:rPr>
                <w:id w:val="-866365254"/>
                <w:placeholder>
                  <w:docPart w:val="01D4C3F6A6924E2DA55BC31A25C339B6"/>
                </w:placeholder>
                <w:showingPlcHdr/>
                <w:text/>
              </w:sdtPr>
              <w:sdtContent>
                <w:r w:rsidR="008A726F" w:rsidRPr="004C7AA3">
                  <w:rPr>
                    <w:rFonts w:ascii="Arial Nova" w:hAnsi="Arial Nova" w:cs="Segoe UI"/>
                    <w:sz w:val="20"/>
                    <w:szCs w:val="20"/>
                  </w:rPr>
                  <w:fldChar w:fldCharType="begin">
                    <w:ffData>
                      <w:name w:val="Text7"/>
                      <w:enabled/>
                      <w:calcOnExit w:val="0"/>
                      <w:textInput/>
                    </w:ffData>
                  </w:fldChar>
                </w:r>
                <w:r w:rsidR="008A726F" w:rsidRPr="004C7AA3">
                  <w:rPr>
                    <w:rFonts w:ascii="Arial Nova" w:hAnsi="Arial Nova" w:cs="Segoe UI"/>
                    <w:sz w:val="20"/>
                    <w:szCs w:val="20"/>
                  </w:rPr>
                  <w:instrText xml:space="preserve"> FORMTEXT </w:instrText>
                </w:r>
                <w:r w:rsidR="008A726F" w:rsidRPr="004C7AA3">
                  <w:rPr>
                    <w:rFonts w:ascii="Arial Nova" w:hAnsi="Arial Nova" w:cs="Segoe UI"/>
                    <w:sz w:val="20"/>
                    <w:szCs w:val="20"/>
                  </w:rPr>
                </w:r>
                <w:r w:rsidR="008A726F" w:rsidRPr="004C7AA3">
                  <w:rPr>
                    <w:rFonts w:ascii="Arial Nova" w:hAnsi="Arial Nova" w:cs="Segoe UI"/>
                    <w:sz w:val="20"/>
                    <w:szCs w:val="20"/>
                  </w:rPr>
                  <w:fldChar w:fldCharType="separate"/>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noProof/>
                    <w:sz w:val="20"/>
                    <w:szCs w:val="20"/>
                  </w:rPr>
                  <w:t> </w:t>
                </w:r>
                <w:r w:rsidR="008A726F" w:rsidRPr="004C7AA3">
                  <w:rPr>
                    <w:rFonts w:ascii="Arial Nova" w:hAnsi="Arial Nova" w:cs="Segoe UI"/>
                    <w:sz w:val="20"/>
                    <w:szCs w:val="20"/>
                  </w:rPr>
                  <w:fldChar w:fldCharType="end"/>
                </w:r>
              </w:sdtContent>
            </w:sdt>
          </w:p>
        </w:tc>
      </w:tr>
      <w:bookmarkEnd w:id="2"/>
      <w:tr w:rsidR="00680EFB" w:rsidRPr="00571261" w14:paraId="602BCCD4" w14:textId="77777777" w:rsidTr="00DC3C75">
        <w:trPr>
          <w:trHeight w:val="624"/>
        </w:trPr>
        <w:tc>
          <w:tcPr>
            <w:tcW w:w="10774" w:type="dxa"/>
            <w:gridSpan w:val="11"/>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2F2F2" w:themeFill="background1" w:themeFillShade="F2"/>
            <w:vAlign w:val="bottom"/>
          </w:tcPr>
          <w:p w14:paraId="2F0EA710" w14:textId="4F33731C" w:rsidR="00680EFB" w:rsidRPr="004C7AA3" w:rsidRDefault="00022062" w:rsidP="00A31243">
            <w:pPr>
              <w:tabs>
                <w:tab w:val="left" w:pos="34"/>
                <w:tab w:val="right" w:leader="dot" w:pos="10376"/>
              </w:tabs>
              <w:suppressAutoHyphens/>
              <w:spacing w:after="120" w:line="276" w:lineRule="auto"/>
              <w:rPr>
                <w:rFonts w:ascii="Arial Nova" w:hAnsi="Arial Nova" w:cs="Arial Narrow"/>
                <w:spacing w:val="-3"/>
                <w:sz w:val="20"/>
                <w:szCs w:val="20"/>
              </w:rPr>
            </w:pPr>
            <w:r w:rsidRPr="004C7AA3">
              <w:rPr>
                <w:rFonts w:ascii="Arial Nova" w:hAnsi="Arial Nova" w:cs="Arial Narrow"/>
                <w:spacing w:val="-3"/>
                <w:sz w:val="20"/>
                <w:szCs w:val="20"/>
              </w:rPr>
              <w:t xml:space="preserve">Explain in detail the status of the applicant under section 87 </w:t>
            </w:r>
            <w:r w:rsidR="004809A8" w:rsidRPr="004C7AA3">
              <w:rPr>
                <w:rFonts w:ascii="Arial Nova" w:hAnsi="Arial Nova" w:cs="Arial Narrow"/>
                <w:spacing w:val="-3"/>
                <w:sz w:val="20"/>
                <w:szCs w:val="20"/>
              </w:rPr>
              <w:t>(attach documentary evidence of status):</w:t>
            </w:r>
          </w:p>
        </w:tc>
      </w:tr>
      <w:tr w:rsidR="00680EFB" w:rsidRPr="00571261" w14:paraId="3AFC1B8A" w14:textId="77777777" w:rsidTr="00DC3C75">
        <w:trPr>
          <w:trHeight w:val="513"/>
        </w:trPr>
        <w:tc>
          <w:tcPr>
            <w:tcW w:w="10774" w:type="dxa"/>
            <w:gridSpan w:val="11"/>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FFFFF" w:themeFill="background1"/>
            <w:vAlign w:val="bottom"/>
          </w:tcPr>
          <w:p w14:paraId="77FCDECB" w14:textId="0C99F203" w:rsidR="00680EFB" w:rsidRPr="00AA0D22" w:rsidRDefault="00000000" w:rsidP="00AF566A">
            <w:pPr>
              <w:tabs>
                <w:tab w:val="left" w:pos="34"/>
                <w:tab w:val="right" w:leader="dot" w:pos="10376"/>
              </w:tabs>
              <w:suppressAutoHyphens/>
              <w:spacing w:before="120" w:after="120" w:line="276" w:lineRule="auto"/>
              <w:rPr>
                <w:rFonts w:ascii="Arial Nova" w:hAnsi="Arial Nova" w:cs="Arial Narrow"/>
                <w:spacing w:val="-3"/>
                <w:sz w:val="20"/>
                <w:szCs w:val="20"/>
              </w:rPr>
            </w:pPr>
            <w:sdt>
              <w:sdtPr>
                <w:rPr>
                  <w:rFonts w:ascii="Segoe UI" w:hAnsi="Segoe UI" w:cs="Segoe UI"/>
                  <w:sz w:val="20"/>
                  <w:szCs w:val="20"/>
                </w:rPr>
                <w:id w:val="1048808387"/>
                <w:placeholder>
                  <w:docPart w:val="E08686A1BB36479CB9D4E17B14C949EF"/>
                </w:placeholder>
                <w:showingPlcHdr/>
                <w:text/>
              </w:sdtPr>
              <w:sdtContent>
                <w:r w:rsidR="008A726F">
                  <w:rPr>
                    <w:rFonts w:ascii="Segoe UI" w:hAnsi="Segoe UI" w:cs="Segoe UI"/>
                    <w:sz w:val="20"/>
                    <w:szCs w:val="20"/>
                  </w:rPr>
                  <w:fldChar w:fldCharType="begin">
                    <w:ffData>
                      <w:name w:val="Text7"/>
                      <w:enabled/>
                      <w:calcOnExit w:val="0"/>
                      <w:textInput/>
                    </w:ffData>
                  </w:fldChar>
                </w:r>
                <w:r w:rsidR="008A726F">
                  <w:rPr>
                    <w:rFonts w:ascii="Segoe UI" w:hAnsi="Segoe UI" w:cs="Segoe UI"/>
                    <w:sz w:val="20"/>
                    <w:szCs w:val="20"/>
                  </w:rPr>
                  <w:instrText xml:space="preserve"> FORMTEXT </w:instrText>
                </w:r>
                <w:r w:rsidR="008A726F">
                  <w:rPr>
                    <w:rFonts w:ascii="Segoe UI" w:hAnsi="Segoe UI" w:cs="Segoe UI"/>
                    <w:sz w:val="20"/>
                    <w:szCs w:val="20"/>
                  </w:rPr>
                </w:r>
                <w:r w:rsidR="008A726F">
                  <w:rPr>
                    <w:rFonts w:ascii="Segoe UI" w:hAnsi="Segoe UI" w:cs="Segoe UI"/>
                    <w:sz w:val="20"/>
                    <w:szCs w:val="20"/>
                  </w:rPr>
                  <w:fldChar w:fldCharType="separate"/>
                </w:r>
                <w:r w:rsidR="008A726F">
                  <w:rPr>
                    <w:rFonts w:ascii="Segoe UI" w:hAnsi="Segoe UI" w:cs="Segoe UI"/>
                    <w:noProof/>
                    <w:sz w:val="20"/>
                    <w:szCs w:val="20"/>
                  </w:rPr>
                  <w:t> </w:t>
                </w:r>
                <w:r w:rsidR="008A726F">
                  <w:rPr>
                    <w:rFonts w:ascii="Segoe UI" w:hAnsi="Segoe UI" w:cs="Segoe UI"/>
                    <w:noProof/>
                    <w:sz w:val="20"/>
                    <w:szCs w:val="20"/>
                  </w:rPr>
                  <w:t> </w:t>
                </w:r>
                <w:r w:rsidR="008A726F">
                  <w:rPr>
                    <w:rFonts w:ascii="Segoe UI" w:hAnsi="Segoe UI" w:cs="Segoe UI"/>
                    <w:noProof/>
                    <w:sz w:val="20"/>
                    <w:szCs w:val="20"/>
                  </w:rPr>
                  <w:t> </w:t>
                </w:r>
                <w:r w:rsidR="008A726F">
                  <w:rPr>
                    <w:rFonts w:ascii="Segoe UI" w:hAnsi="Segoe UI" w:cs="Segoe UI"/>
                    <w:noProof/>
                    <w:sz w:val="20"/>
                    <w:szCs w:val="20"/>
                  </w:rPr>
                  <w:t> </w:t>
                </w:r>
                <w:r w:rsidR="008A726F">
                  <w:rPr>
                    <w:rFonts w:ascii="Segoe UI" w:hAnsi="Segoe UI" w:cs="Segoe UI"/>
                    <w:noProof/>
                    <w:sz w:val="20"/>
                    <w:szCs w:val="20"/>
                  </w:rPr>
                  <w:t> </w:t>
                </w:r>
                <w:r w:rsidR="008A726F">
                  <w:rPr>
                    <w:rFonts w:ascii="Segoe UI" w:hAnsi="Segoe UI" w:cs="Segoe UI"/>
                    <w:sz w:val="20"/>
                    <w:szCs w:val="20"/>
                  </w:rPr>
                  <w:fldChar w:fldCharType="end"/>
                </w:r>
              </w:sdtContent>
            </w:sdt>
          </w:p>
        </w:tc>
      </w:tr>
      <w:tr w:rsidR="00133BF2" w:rsidRPr="00571261" w14:paraId="575480C9" w14:textId="77777777" w:rsidTr="00DC3C75">
        <w:trPr>
          <w:trHeight w:val="513"/>
        </w:trPr>
        <w:tc>
          <w:tcPr>
            <w:tcW w:w="5369"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04597E28" w14:textId="4A13B72E" w:rsidR="00133BF2" w:rsidRPr="004C7AA3" w:rsidRDefault="00133BF2" w:rsidP="00820E01">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Does the applicant occupy the licensed premises now?</w:t>
            </w:r>
          </w:p>
        </w:tc>
        <w:tc>
          <w:tcPr>
            <w:tcW w:w="2134"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68D1E251" w14:textId="703F8595" w:rsidR="00133BF2" w:rsidRPr="004C7AA3" w:rsidRDefault="00133BF2" w:rsidP="00820E01">
            <w:pPr>
              <w:tabs>
                <w:tab w:val="left" w:pos="34"/>
                <w:tab w:val="right" w:leader="dot" w:pos="10376"/>
              </w:tabs>
              <w:suppressAutoHyphens/>
              <w:spacing w:before="120" w:after="120" w:line="276" w:lineRule="auto"/>
              <w:rPr>
                <w:rFonts w:ascii="Arial Nova" w:hAnsi="Arial Nova" w:cs="Segoe UI"/>
                <w:sz w:val="20"/>
                <w:szCs w:val="20"/>
              </w:rPr>
            </w:pPr>
            <w:r w:rsidRPr="004C7AA3">
              <w:rPr>
                <w:rFonts w:ascii="Arial Nova" w:hAnsi="Arial Nova" w:cs="Segoe UI"/>
                <w:b/>
                <w:bCs/>
                <w:sz w:val="20"/>
                <w:szCs w:val="20"/>
              </w:rPr>
              <w:t>YES</w:t>
            </w:r>
          </w:p>
        </w:tc>
        <w:tc>
          <w:tcPr>
            <w:tcW w:w="1843"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15098E5E" w14:textId="6C0B6DF0" w:rsidR="00133BF2" w:rsidRPr="004C7AA3" w:rsidRDefault="00133BF2" w:rsidP="00820E01">
            <w:pPr>
              <w:tabs>
                <w:tab w:val="left" w:pos="34"/>
                <w:tab w:val="right" w:leader="dot" w:pos="10376"/>
              </w:tabs>
              <w:suppressAutoHyphens/>
              <w:spacing w:before="120" w:after="120" w:line="276" w:lineRule="auto"/>
              <w:rPr>
                <w:rFonts w:ascii="Arial Nova" w:hAnsi="Arial Nova" w:cs="Segoe UI"/>
                <w:sz w:val="20"/>
                <w:szCs w:val="20"/>
              </w:rPr>
            </w:pPr>
            <w:r w:rsidRPr="004C7AA3">
              <w:rPr>
                <w:rFonts w:ascii="Segoe UI Symbol" w:eastAsia="MS Gothic" w:hAnsi="Segoe UI Symbol" w:cs="Segoe UI Symbol"/>
                <w:sz w:val="20"/>
                <w:szCs w:val="20"/>
              </w:rPr>
              <w:t>☐</w:t>
            </w:r>
          </w:p>
        </w:tc>
        <w:tc>
          <w:tcPr>
            <w:tcW w:w="855"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6AB4F04A" w14:textId="77777777" w:rsidR="00133BF2" w:rsidRPr="004C7AA3" w:rsidRDefault="00133BF2" w:rsidP="00820E01">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NO</w:t>
            </w:r>
          </w:p>
        </w:tc>
        <w:tc>
          <w:tcPr>
            <w:tcW w:w="573" w:type="dxa"/>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44B4635B" w14:textId="011A582A" w:rsidR="00133BF2" w:rsidRPr="004C7AA3" w:rsidRDefault="00133BF2" w:rsidP="00820E01">
            <w:pPr>
              <w:tabs>
                <w:tab w:val="left" w:pos="34"/>
                <w:tab w:val="right" w:leader="dot" w:pos="10376"/>
              </w:tabs>
              <w:suppressAutoHyphens/>
              <w:spacing w:before="120" w:after="120" w:line="276" w:lineRule="auto"/>
              <w:rPr>
                <w:rFonts w:ascii="Arial Nova" w:hAnsi="Arial Nova" w:cs="Segoe UI"/>
                <w:sz w:val="20"/>
                <w:szCs w:val="20"/>
              </w:rPr>
            </w:pPr>
            <w:r w:rsidRPr="004C7AA3">
              <w:rPr>
                <w:rFonts w:ascii="Segoe UI Symbol" w:eastAsia="MS Gothic" w:hAnsi="Segoe UI Symbol" w:cs="Segoe UI Symbol"/>
                <w:sz w:val="20"/>
                <w:szCs w:val="20"/>
              </w:rPr>
              <w:t>☐</w:t>
            </w:r>
          </w:p>
        </w:tc>
      </w:tr>
      <w:tr w:rsidR="00133BF2" w:rsidRPr="00571261" w14:paraId="00E39076" w14:textId="77777777" w:rsidTr="00DC3C75">
        <w:trPr>
          <w:trHeight w:val="513"/>
        </w:trPr>
        <w:tc>
          <w:tcPr>
            <w:tcW w:w="5369"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7BDDB703" w14:textId="065444D1" w:rsidR="00133BF2" w:rsidRPr="004C7AA3" w:rsidRDefault="00133BF2" w:rsidP="00820E01">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Is the applicant already conducting business from the licensed premises?</w:t>
            </w:r>
          </w:p>
        </w:tc>
        <w:tc>
          <w:tcPr>
            <w:tcW w:w="2134"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03C2F6B0" w14:textId="199F010B" w:rsidR="00133BF2" w:rsidRPr="004C7AA3" w:rsidRDefault="00133BF2" w:rsidP="00820E01">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YES</w:t>
            </w:r>
          </w:p>
        </w:tc>
        <w:tc>
          <w:tcPr>
            <w:tcW w:w="1843"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697E7682" w14:textId="0006BC89" w:rsidR="00133BF2" w:rsidRPr="004C7AA3" w:rsidRDefault="00133BF2" w:rsidP="00820E01">
            <w:pPr>
              <w:tabs>
                <w:tab w:val="left" w:pos="34"/>
                <w:tab w:val="right" w:leader="dot" w:pos="10376"/>
              </w:tabs>
              <w:suppressAutoHyphens/>
              <w:spacing w:before="120" w:after="120" w:line="276" w:lineRule="auto"/>
              <w:rPr>
                <w:rFonts w:ascii="Arial Nova" w:hAnsi="Arial Nova" w:cs="Segoe UI"/>
                <w:sz w:val="20"/>
                <w:szCs w:val="20"/>
              </w:rPr>
            </w:pPr>
            <w:r w:rsidRPr="004C7AA3">
              <w:rPr>
                <w:rFonts w:ascii="Segoe UI Symbol" w:eastAsia="MS Gothic" w:hAnsi="Segoe UI Symbol" w:cs="Segoe UI Symbol"/>
                <w:sz w:val="20"/>
                <w:szCs w:val="20"/>
              </w:rPr>
              <w:t>☐</w:t>
            </w:r>
          </w:p>
        </w:tc>
        <w:tc>
          <w:tcPr>
            <w:tcW w:w="855"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05D0B9F6" w14:textId="77777777" w:rsidR="00133BF2" w:rsidRPr="004C7AA3" w:rsidRDefault="00133BF2" w:rsidP="00820E01">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NO</w:t>
            </w:r>
          </w:p>
        </w:tc>
        <w:tc>
          <w:tcPr>
            <w:tcW w:w="573" w:type="dxa"/>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7EA0FBA9" w14:textId="194EF9C5" w:rsidR="00133BF2" w:rsidRPr="004C7AA3" w:rsidRDefault="00133BF2" w:rsidP="00820E01">
            <w:pPr>
              <w:tabs>
                <w:tab w:val="left" w:pos="34"/>
                <w:tab w:val="right" w:leader="dot" w:pos="10376"/>
              </w:tabs>
              <w:suppressAutoHyphens/>
              <w:spacing w:before="120" w:after="120" w:line="276" w:lineRule="auto"/>
              <w:rPr>
                <w:rFonts w:ascii="Arial Nova" w:hAnsi="Arial Nova" w:cs="Segoe UI"/>
                <w:sz w:val="20"/>
                <w:szCs w:val="20"/>
              </w:rPr>
            </w:pPr>
            <w:r w:rsidRPr="004C7AA3">
              <w:rPr>
                <w:rFonts w:ascii="Segoe UI Symbol" w:eastAsia="MS Gothic" w:hAnsi="Segoe UI Symbol" w:cs="Segoe UI Symbol"/>
                <w:sz w:val="20"/>
                <w:szCs w:val="20"/>
              </w:rPr>
              <w:t>☐</w:t>
            </w:r>
          </w:p>
        </w:tc>
      </w:tr>
      <w:tr w:rsidR="00133BF2" w:rsidRPr="00571261" w14:paraId="1414AAD6" w14:textId="77777777" w:rsidTr="00DC3C75">
        <w:trPr>
          <w:trHeight w:val="513"/>
        </w:trPr>
        <w:tc>
          <w:tcPr>
            <w:tcW w:w="5369"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2ECEB679" w14:textId="7C15F25B" w:rsidR="00133BF2" w:rsidRPr="004C7AA3" w:rsidRDefault="00133BF2" w:rsidP="00820E01">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Does the applicant wish to appoint a nominee to carry on the business from the licenced premises?</w:t>
            </w:r>
          </w:p>
        </w:tc>
        <w:tc>
          <w:tcPr>
            <w:tcW w:w="2134"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4B3B1407" w14:textId="3C912D1A" w:rsidR="00133BF2" w:rsidRPr="004C7AA3" w:rsidRDefault="00133BF2" w:rsidP="00820E01">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YES</w:t>
            </w:r>
          </w:p>
        </w:tc>
        <w:tc>
          <w:tcPr>
            <w:tcW w:w="1843"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347C22BE" w14:textId="7DC700BD" w:rsidR="00133BF2" w:rsidRPr="004C7AA3" w:rsidRDefault="00133BF2" w:rsidP="00820E01">
            <w:pPr>
              <w:tabs>
                <w:tab w:val="left" w:pos="34"/>
                <w:tab w:val="right" w:leader="dot" w:pos="10376"/>
              </w:tabs>
              <w:suppressAutoHyphens/>
              <w:spacing w:before="120" w:after="120" w:line="276" w:lineRule="auto"/>
              <w:rPr>
                <w:rFonts w:ascii="Arial Nova" w:hAnsi="Arial Nova" w:cs="Segoe UI"/>
                <w:sz w:val="20"/>
                <w:szCs w:val="20"/>
              </w:rPr>
            </w:pPr>
            <w:r w:rsidRPr="004C7AA3">
              <w:rPr>
                <w:rFonts w:ascii="Segoe UI Symbol" w:eastAsia="MS Gothic" w:hAnsi="Segoe UI Symbol" w:cs="Segoe UI Symbol"/>
                <w:sz w:val="20"/>
                <w:szCs w:val="20"/>
              </w:rPr>
              <w:t>☐</w:t>
            </w:r>
          </w:p>
        </w:tc>
        <w:tc>
          <w:tcPr>
            <w:tcW w:w="855"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6F8E239D" w14:textId="77777777" w:rsidR="00133BF2" w:rsidRPr="004C7AA3" w:rsidRDefault="00133BF2" w:rsidP="00820E01">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NO</w:t>
            </w:r>
          </w:p>
        </w:tc>
        <w:tc>
          <w:tcPr>
            <w:tcW w:w="573" w:type="dxa"/>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4FABFCF9" w14:textId="4489A510" w:rsidR="00133BF2" w:rsidRPr="004C7AA3" w:rsidRDefault="00133BF2" w:rsidP="00820E01">
            <w:pPr>
              <w:tabs>
                <w:tab w:val="left" w:pos="34"/>
                <w:tab w:val="right" w:leader="dot" w:pos="10376"/>
              </w:tabs>
              <w:suppressAutoHyphens/>
              <w:spacing w:before="120" w:after="120" w:line="276" w:lineRule="auto"/>
              <w:rPr>
                <w:rFonts w:ascii="Arial Nova" w:hAnsi="Arial Nova" w:cs="Segoe UI"/>
                <w:sz w:val="20"/>
                <w:szCs w:val="20"/>
              </w:rPr>
            </w:pPr>
            <w:r w:rsidRPr="004C7AA3">
              <w:rPr>
                <w:rFonts w:ascii="Segoe UI Symbol" w:eastAsia="MS Gothic" w:hAnsi="Segoe UI Symbol" w:cs="Segoe UI Symbol"/>
                <w:sz w:val="20"/>
                <w:szCs w:val="20"/>
              </w:rPr>
              <w:t>☐</w:t>
            </w:r>
          </w:p>
        </w:tc>
      </w:tr>
      <w:tr w:rsidR="00A06107" w:rsidRPr="00571261" w14:paraId="61537CC3" w14:textId="77777777" w:rsidTr="00DC3C75">
        <w:trPr>
          <w:trHeight w:val="389"/>
        </w:trPr>
        <w:tc>
          <w:tcPr>
            <w:tcW w:w="10774" w:type="dxa"/>
            <w:gridSpan w:val="11"/>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2F2F2" w:themeFill="background1" w:themeFillShade="F2"/>
            <w:vAlign w:val="bottom"/>
          </w:tcPr>
          <w:p w14:paraId="49E495CC" w14:textId="11BEF367" w:rsidR="00A06107" w:rsidRPr="004C7AA3" w:rsidRDefault="003D4364" w:rsidP="00820E01">
            <w:pPr>
              <w:tabs>
                <w:tab w:val="left" w:pos="34"/>
                <w:tab w:val="right" w:leader="dot" w:pos="10376"/>
              </w:tabs>
              <w:suppressAutoHyphens/>
              <w:spacing w:before="120" w:after="120" w:line="276" w:lineRule="auto"/>
              <w:rPr>
                <w:rFonts w:ascii="Arial Nova" w:hAnsi="Arial Nova" w:cs="Segoe UI"/>
                <w:i/>
                <w:iCs/>
                <w:sz w:val="20"/>
                <w:szCs w:val="20"/>
              </w:rPr>
            </w:pPr>
            <w:r w:rsidRPr="004C7AA3">
              <w:rPr>
                <w:rFonts w:ascii="Arial Nova" w:hAnsi="Arial Nova" w:cs="Segoe UI"/>
                <w:i/>
                <w:iCs/>
                <w:sz w:val="20"/>
                <w:szCs w:val="20"/>
              </w:rPr>
              <w:t xml:space="preserve">If you responded </w:t>
            </w:r>
            <w:r w:rsidRPr="004C7AA3">
              <w:rPr>
                <w:rFonts w:ascii="Arial Nova" w:hAnsi="Arial Nova" w:cs="Segoe UI"/>
                <w:b/>
                <w:bCs/>
                <w:i/>
                <w:iCs/>
                <w:sz w:val="20"/>
                <w:szCs w:val="20"/>
              </w:rPr>
              <w:t>YES</w:t>
            </w:r>
            <w:r w:rsidR="008173D6" w:rsidRPr="004C7AA3">
              <w:rPr>
                <w:rFonts w:ascii="Arial Nova" w:hAnsi="Arial Nova" w:cs="Segoe UI"/>
                <w:b/>
                <w:bCs/>
                <w:i/>
                <w:iCs/>
                <w:sz w:val="20"/>
                <w:szCs w:val="20"/>
              </w:rPr>
              <w:t>,</w:t>
            </w:r>
            <w:r w:rsidRPr="004C7AA3">
              <w:rPr>
                <w:rFonts w:ascii="Arial Nova" w:hAnsi="Arial Nova" w:cs="Segoe UI"/>
                <w:i/>
                <w:iCs/>
                <w:sz w:val="20"/>
                <w:szCs w:val="20"/>
              </w:rPr>
              <w:t xml:space="preserve"> please </w:t>
            </w:r>
            <w:r w:rsidR="00BB41FA" w:rsidRPr="004C7AA3">
              <w:rPr>
                <w:rFonts w:ascii="Arial Nova" w:hAnsi="Arial Nova" w:cs="Segoe UI"/>
                <w:i/>
                <w:iCs/>
                <w:sz w:val="20"/>
                <w:szCs w:val="20"/>
              </w:rPr>
              <w:t xml:space="preserve">have the nominee complete section </w:t>
            </w:r>
            <w:r w:rsidR="00822547" w:rsidRPr="004C7AA3">
              <w:rPr>
                <w:rFonts w:ascii="Arial Nova" w:hAnsi="Arial Nova" w:cs="Segoe UI"/>
                <w:i/>
                <w:iCs/>
                <w:sz w:val="20"/>
                <w:szCs w:val="20"/>
              </w:rPr>
              <w:t>4</w:t>
            </w:r>
            <w:r w:rsidR="00BB41FA" w:rsidRPr="004C7AA3">
              <w:rPr>
                <w:rFonts w:ascii="Arial Nova" w:hAnsi="Arial Nova" w:cs="Segoe UI"/>
                <w:i/>
                <w:iCs/>
                <w:sz w:val="20"/>
                <w:szCs w:val="20"/>
              </w:rPr>
              <w:t xml:space="preserve"> Nominee Details</w:t>
            </w:r>
          </w:p>
        </w:tc>
      </w:tr>
      <w:tr w:rsidR="00133BF2" w:rsidRPr="00571261" w14:paraId="168E9E7E" w14:textId="77777777" w:rsidTr="00DC3C75">
        <w:trPr>
          <w:trHeight w:val="513"/>
        </w:trPr>
        <w:tc>
          <w:tcPr>
            <w:tcW w:w="5369"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5D600AA7" w14:textId="2C5E51CD" w:rsidR="00133BF2" w:rsidRPr="004C7AA3" w:rsidRDefault="00133BF2" w:rsidP="00820E01">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If the application is approved – will the applicant / nominee commence trading at the premises</w:t>
            </w:r>
          </w:p>
        </w:tc>
        <w:tc>
          <w:tcPr>
            <w:tcW w:w="2134"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48857EFC" w14:textId="4D31BF9C" w:rsidR="00133BF2" w:rsidRPr="004C7AA3" w:rsidRDefault="00133BF2" w:rsidP="00820E01">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YES</w:t>
            </w:r>
          </w:p>
        </w:tc>
        <w:tc>
          <w:tcPr>
            <w:tcW w:w="1843"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44656CFA" w14:textId="2D6B189E" w:rsidR="00133BF2" w:rsidRPr="004C7AA3" w:rsidRDefault="00133BF2" w:rsidP="00820E01">
            <w:pPr>
              <w:tabs>
                <w:tab w:val="left" w:pos="34"/>
                <w:tab w:val="right" w:leader="dot" w:pos="10376"/>
              </w:tabs>
              <w:suppressAutoHyphens/>
              <w:spacing w:before="120" w:after="120" w:line="276" w:lineRule="auto"/>
              <w:rPr>
                <w:rFonts w:ascii="Arial Nova" w:hAnsi="Arial Nova" w:cs="Segoe UI"/>
                <w:sz w:val="20"/>
                <w:szCs w:val="20"/>
              </w:rPr>
            </w:pPr>
            <w:r w:rsidRPr="004C7AA3">
              <w:rPr>
                <w:rFonts w:ascii="Segoe UI Symbol" w:eastAsia="MS Gothic" w:hAnsi="Segoe UI Symbol" w:cs="Segoe UI Symbol"/>
                <w:sz w:val="20"/>
                <w:szCs w:val="20"/>
              </w:rPr>
              <w:t>☐</w:t>
            </w:r>
          </w:p>
        </w:tc>
        <w:tc>
          <w:tcPr>
            <w:tcW w:w="855"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5435A695" w14:textId="77777777" w:rsidR="00133BF2" w:rsidRPr="004C7AA3" w:rsidRDefault="00133BF2" w:rsidP="00820E01">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NO</w:t>
            </w:r>
          </w:p>
        </w:tc>
        <w:tc>
          <w:tcPr>
            <w:tcW w:w="573" w:type="dxa"/>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1CE19E9D" w14:textId="062BAA6C" w:rsidR="00133BF2" w:rsidRPr="004C7AA3" w:rsidRDefault="00133BF2" w:rsidP="00820E01">
            <w:pPr>
              <w:tabs>
                <w:tab w:val="left" w:pos="34"/>
                <w:tab w:val="right" w:leader="dot" w:pos="10376"/>
              </w:tabs>
              <w:suppressAutoHyphens/>
              <w:spacing w:before="120" w:after="120" w:line="276" w:lineRule="auto"/>
              <w:rPr>
                <w:rFonts w:ascii="Arial Nova" w:hAnsi="Arial Nova" w:cs="Segoe UI"/>
                <w:sz w:val="20"/>
                <w:szCs w:val="20"/>
              </w:rPr>
            </w:pPr>
            <w:r w:rsidRPr="004C7AA3">
              <w:rPr>
                <w:rFonts w:ascii="Segoe UI Symbol" w:eastAsia="MS Gothic" w:hAnsi="Segoe UI Symbol" w:cs="Segoe UI Symbol"/>
                <w:sz w:val="20"/>
                <w:szCs w:val="20"/>
              </w:rPr>
              <w:t>☐</w:t>
            </w:r>
          </w:p>
        </w:tc>
      </w:tr>
      <w:tr w:rsidR="004D4DDF" w:rsidRPr="00571261" w14:paraId="0B3711F9" w14:textId="77777777" w:rsidTr="00DC3C75">
        <w:trPr>
          <w:trHeight w:val="968"/>
        </w:trPr>
        <w:tc>
          <w:tcPr>
            <w:tcW w:w="253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684D27D3" w14:textId="01D7434E" w:rsidR="00A95029" w:rsidRPr="004C7AA3" w:rsidRDefault="00987D87" w:rsidP="00820E01">
            <w:pPr>
              <w:tabs>
                <w:tab w:val="left" w:pos="34"/>
                <w:tab w:val="right" w:leader="dot" w:pos="10376"/>
              </w:tabs>
              <w:suppressAutoHyphens/>
              <w:spacing w:after="120" w:line="276" w:lineRule="auto"/>
              <w:rPr>
                <w:rFonts w:ascii="Arial Nova" w:hAnsi="Arial Nova" w:cs="Segoe UI"/>
                <w:sz w:val="20"/>
                <w:szCs w:val="20"/>
              </w:rPr>
            </w:pPr>
            <w:r w:rsidRPr="004C7AA3">
              <w:rPr>
                <w:rFonts w:ascii="Arial Nova" w:hAnsi="Arial Nova" w:cs="Segoe UI"/>
                <w:sz w:val="20"/>
                <w:szCs w:val="20"/>
              </w:rPr>
              <w:t xml:space="preserve">If you responded </w:t>
            </w:r>
            <w:r w:rsidRPr="004C7AA3">
              <w:rPr>
                <w:rFonts w:ascii="Arial Nova" w:hAnsi="Arial Nova" w:cs="Segoe UI"/>
                <w:b/>
                <w:bCs/>
                <w:sz w:val="20"/>
                <w:szCs w:val="20"/>
              </w:rPr>
              <w:t>NO</w:t>
            </w:r>
            <w:r w:rsidRPr="004C7AA3">
              <w:rPr>
                <w:rFonts w:ascii="Arial Nova" w:hAnsi="Arial Nova" w:cs="Segoe UI"/>
                <w:sz w:val="20"/>
                <w:szCs w:val="20"/>
              </w:rPr>
              <w:t xml:space="preserve">, please </w:t>
            </w:r>
            <w:r w:rsidR="00B57F86" w:rsidRPr="004C7AA3">
              <w:rPr>
                <w:rFonts w:ascii="Arial Nova" w:hAnsi="Arial Nova" w:cs="Segoe UI"/>
                <w:sz w:val="20"/>
                <w:szCs w:val="20"/>
              </w:rPr>
              <w:t xml:space="preserve">provide </w:t>
            </w:r>
            <w:r w:rsidR="006E30E1" w:rsidRPr="004C7AA3">
              <w:rPr>
                <w:rFonts w:ascii="Arial Nova" w:hAnsi="Arial Nova" w:cs="Segoe UI"/>
                <w:sz w:val="20"/>
                <w:szCs w:val="20"/>
              </w:rPr>
              <w:t>further details:</w:t>
            </w:r>
          </w:p>
        </w:tc>
        <w:tc>
          <w:tcPr>
            <w:tcW w:w="8243" w:type="dxa"/>
            <w:gridSpan w:val="9"/>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sdt>
            <w:sdtPr>
              <w:rPr>
                <w:rFonts w:ascii="Arial Nova" w:hAnsi="Arial Nova" w:cs="Segoe UI"/>
                <w:sz w:val="20"/>
                <w:szCs w:val="20"/>
              </w:rPr>
              <w:id w:val="-2018142246"/>
              <w:placeholder>
                <w:docPart w:val="90676D60D0FC4F02B784A7A71F411C31"/>
              </w:placeholder>
              <w:showingPlcHdr/>
              <w:text/>
            </w:sdtPr>
            <w:sdtContent>
              <w:p w14:paraId="69A9D368" w14:textId="77777777" w:rsidR="006379C3" w:rsidRPr="004C7AA3" w:rsidRDefault="006379C3" w:rsidP="006379C3">
                <w:pPr>
                  <w:spacing w:before="120" w:line="276" w:lineRule="auto"/>
                  <w:rPr>
                    <w:rFonts w:ascii="Arial Nova" w:hAnsi="Arial Nova" w:cs="Segoe UI"/>
                    <w:sz w:val="20"/>
                    <w:szCs w:val="20"/>
                  </w:rPr>
                </w:pPr>
                <w:r w:rsidRPr="004C7AA3">
                  <w:rPr>
                    <w:rFonts w:ascii="Arial Nova" w:hAnsi="Arial Nova" w:cs="Segoe UI"/>
                    <w:sz w:val="20"/>
                    <w:szCs w:val="20"/>
                  </w:rPr>
                  <w:fldChar w:fldCharType="begin">
                    <w:ffData>
                      <w:name w:val="Text7"/>
                      <w:enabled/>
                      <w:calcOnExit w:val="0"/>
                      <w:textInput/>
                    </w:ffData>
                  </w:fldChar>
                </w:r>
                <w:r w:rsidRPr="004C7AA3">
                  <w:rPr>
                    <w:rFonts w:ascii="Arial Nova" w:hAnsi="Arial Nova" w:cs="Segoe UI"/>
                    <w:sz w:val="20"/>
                    <w:szCs w:val="20"/>
                  </w:rPr>
                  <w:instrText xml:space="preserve"> FORMTEXT </w:instrText>
                </w:r>
                <w:r w:rsidRPr="004C7AA3">
                  <w:rPr>
                    <w:rFonts w:ascii="Arial Nova" w:hAnsi="Arial Nova" w:cs="Segoe UI"/>
                    <w:sz w:val="20"/>
                    <w:szCs w:val="20"/>
                  </w:rPr>
                </w:r>
                <w:r w:rsidRPr="004C7AA3">
                  <w:rPr>
                    <w:rFonts w:ascii="Arial Nova" w:hAnsi="Arial Nova" w:cs="Segoe UI"/>
                    <w:sz w:val="20"/>
                    <w:szCs w:val="20"/>
                  </w:rPr>
                  <w:fldChar w:fldCharType="separate"/>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sz w:val="20"/>
                    <w:szCs w:val="20"/>
                  </w:rPr>
                  <w:fldChar w:fldCharType="end"/>
                </w:r>
              </w:p>
            </w:sdtContent>
          </w:sdt>
          <w:p w14:paraId="4E9D7FA7" w14:textId="7CA63122" w:rsidR="00A95029" w:rsidRPr="004C7AA3" w:rsidRDefault="00A95029" w:rsidP="00820E01">
            <w:pPr>
              <w:tabs>
                <w:tab w:val="left" w:pos="34"/>
                <w:tab w:val="right" w:leader="dot" w:pos="10376"/>
              </w:tabs>
              <w:suppressAutoHyphens/>
              <w:spacing w:before="120" w:after="120" w:line="276" w:lineRule="auto"/>
              <w:rPr>
                <w:rFonts w:ascii="Arial Nova" w:hAnsi="Arial Nova" w:cs="Segoe UI"/>
                <w:sz w:val="20"/>
                <w:szCs w:val="20"/>
              </w:rPr>
            </w:pPr>
          </w:p>
        </w:tc>
      </w:tr>
      <w:tr w:rsidR="00B666DB" w:rsidRPr="00571261" w14:paraId="4CE45B5C" w14:textId="77777777" w:rsidTr="00DC3C75">
        <w:trPr>
          <w:trHeight w:val="624"/>
        </w:trPr>
        <w:tc>
          <w:tcPr>
            <w:tcW w:w="4232" w:type="dxa"/>
            <w:gridSpan w:val="3"/>
            <w:tcBorders>
              <w:top w:val="dotted" w:sz="2" w:space="0" w:color="BFBFBF" w:themeColor="background1" w:themeShade="BF"/>
              <w:left w:val="single" w:sz="4" w:space="0" w:color="auto"/>
              <w:bottom w:val="single" w:sz="4" w:space="0" w:color="auto"/>
              <w:right w:val="dotted" w:sz="2" w:space="0" w:color="BFBFBF" w:themeColor="background1" w:themeShade="BF"/>
            </w:tcBorders>
            <w:shd w:val="clear" w:color="auto" w:fill="F2F2F2" w:themeFill="background1" w:themeFillShade="F2"/>
            <w:vAlign w:val="bottom"/>
          </w:tcPr>
          <w:p w14:paraId="3C454608" w14:textId="7646ED06" w:rsidR="00BC17B5" w:rsidRPr="004C7AA3" w:rsidRDefault="00BC17B5" w:rsidP="006379C3">
            <w:pPr>
              <w:tabs>
                <w:tab w:val="left" w:pos="34"/>
                <w:tab w:val="right" w:leader="dot" w:pos="10376"/>
              </w:tabs>
              <w:suppressAutoHyphens/>
              <w:spacing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 xml:space="preserve">For what period is the </w:t>
            </w:r>
            <w:r w:rsidR="00F7720B">
              <w:rPr>
                <w:rFonts w:ascii="Arial Nova" w:hAnsi="Arial Nova" w:cs="Arial Narrow"/>
                <w:b/>
                <w:bCs/>
                <w:spacing w:val="-3"/>
                <w:sz w:val="20"/>
                <w:szCs w:val="20"/>
              </w:rPr>
              <w:t xml:space="preserve">Business Continuity </w:t>
            </w:r>
            <w:r w:rsidRPr="004C7AA3">
              <w:rPr>
                <w:rFonts w:ascii="Arial Nova" w:hAnsi="Arial Nova" w:cs="Arial Narrow"/>
                <w:b/>
                <w:bCs/>
                <w:spacing w:val="-3"/>
                <w:sz w:val="20"/>
                <w:szCs w:val="20"/>
              </w:rPr>
              <w:t>Order sought?</w:t>
            </w:r>
          </w:p>
        </w:tc>
        <w:tc>
          <w:tcPr>
            <w:tcW w:w="1137" w:type="dxa"/>
            <w:gridSpan w:val="2"/>
            <w:tcBorders>
              <w:top w:val="dotted" w:sz="2" w:space="0" w:color="BFBFBF" w:themeColor="background1" w:themeShade="BF"/>
              <w:left w:val="dotted" w:sz="2" w:space="0" w:color="BFBFBF" w:themeColor="background1" w:themeShade="BF"/>
              <w:bottom w:val="single" w:sz="4" w:space="0" w:color="auto"/>
              <w:right w:val="dotted" w:sz="2" w:space="0" w:color="BFBFBF" w:themeColor="background1" w:themeShade="BF"/>
            </w:tcBorders>
            <w:shd w:val="clear" w:color="auto" w:fill="F2F2F2" w:themeFill="background1" w:themeFillShade="F2"/>
            <w:vAlign w:val="bottom"/>
          </w:tcPr>
          <w:p w14:paraId="5B81C892" w14:textId="271481F8" w:rsidR="00BC17B5" w:rsidRPr="004C7AA3" w:rsidRDefault="00BC17B5" w:rsidP="003C5E38">
            <w:pPr>
              <w:tabs>
                <w:tab w:val="left" w:pos="34"/>
                <w:tab w:val="right" w:leader="dot" w:pos="10376"/>
              </w:tabs>
              <w:suppressAutoHyphens/>
              <w:spacing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From:</w:t>
            </w:r>
          </w:p>
        </w:tc>
        <w:tc>
          <w:tcPr>
            <w:tcW w:w="2134" w:type="dxa"/>
            <w:gridSpan w:val="2"/>
            <w:tcBorders>
              <w:top w:val="dotted" w:sz="2" w:space="0" w:color="BFBFBF" w:themeColor="background1" w:themeShade="BF"/>
              <w:left w:val="dotted" w:sz="2" w:space="0" w:color="BFBFBF" w:themeColor="background1" w:themeShade="BF"/>
              <w:bottom w:val="single" w:sz="4" w:space="0" w:color="auto"/>
              <w:right w:val="dotted" w:sz="2" w:space="0" w:color="BFBFBF" w:themeColor="background1" w:themeShade="BF"/>
            </w:tcBorders>
            <w:shd w:val="clear" w:color="auto" w:fill="FFFFFF" w:themeFill="background1"/>
            <w:vAlign w:val="bottom"/>
          </w:tcPr>
          <w:sdt>
            <w:sdtPr>
              <w:rPr>
                <w:rFonts w:ascii="Arial Nova" w:hAnsi="Arial Nova" w:cs="Segoe UI"/>
                <w:sz w:val="20"/>
                <w:szCs w:val="20"/>
              </w:rPr>
              <w:id w:val="1801955084"/>
              <w:placeholder>
                <w:docPart w:val="94C36F3FFB36418DAB1EF990F78C2902"/>
              </w:placeholder>
              <w:showingPlcHdr/>
              <w:text/>
            </w:sdtPr>
            <w:sdtContent>
              <w:p w14:paraId="66B989C8" w14:textId="77777777" w:rsidR="006379C3" w:rsidRPr="004C7AA3" w:rsidRDefault="006379C3" w:rsidP="00CF71CD">
                <w:pPr>
                  <w:spacing w:line="276" w:lineRule="auto"/>
                  <w:rPr>
                    <w:rFonts w:ascii="Arial Nova" w:hAnsi="Arial Nova" w:cs="Segoe UI"/>
                    <w:sz w:val="20"/>
                    <w:szCs w:val="20"/>
                  </w:rPr>
                </w:pPr>
                <w:r w:rsidRPr="004C7AA3">
                  <w:rPr>
                    <w:rFonts w:ascii="Arial Nova" w:hAnsi="Arial Nova" w:cs="Segoe UI"/>
                    <w:sz w:val="20"/>
                    <w:szCs w:val="20"/>
                  </w:rPr>
                  <w:fldChar w:fldCharType="begin">
                    <w:ffData>
                      <w:name w:val="Text7"/>
                      <w:enabled/>
                      <w:calcOnExit w:val="0"/>
                      <w:textInput/>
                    </w:ffData>
                  </w:fldChar>
                </w:r>
                <w:r w:rsidRPr="004C7AA3">
                  <w:rPr>
                    <w:rFonts w:ascii="Arial Nova" w:hAnsi="Arial Nova" w:cs="Segoe UI"/>
                    <w:sz w:val="20"/>
                    <w:szCs w:val="20"/>
                  </w:rPr>
                  <w:instrText xml:space="preserve"> FORMTEXT </w:instrText>
                </w:r>
                <w:r w:rsidRPr="004C7AA3">
                  <w:rPr>
                    <w:rFonts w:ascii="Arial Nova" w:hAnsi="Arial Nova" w:cs="Segoe UI"/>
                    <w:sz w:val="20"/>
                    <w:szCs w:val="20"/>
                  </w:rPr>
                </w:r>
                <w:r w:rsidRPr="004C7AA3">
                  <w:rPr>
                    <w:rFonts w:ascii="Arial Nova" w:hAnsi="Arial Nova" w:cs="Segoe UI"/>
                    <w:sz w:val="20"/>
                    <w:szCs w:val="20"/>
                  </w:rPr>
                  <w:fldChar w:fldCharType="separate"/>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sz w:val="20"/>
                    <w:szCs w:val="20"/>
                  </w:rPr>
                  <w:fldChar w:fldCharType="end"/>
                </w:r>
              </w:p>
            </w:sdtContent>
          </w:sdt>
          <w:p w14:paraId="1CF87C82" w14:textId="1F00B24C" w:rsidR="00BC17B5" w:rsidRPr="004C7AA3" w:rsidRDefault="00BC17B5" w:rsidP="003C5E38">
            <w:pPr>
              <w:tabs>
                <w:tab w:val="left" w:pos="34"/>
                <w:tab w:val="right" w:leader="dot" w:pos="10376"/>
              </w:tabs>
              <w:suppressAutoHyphens/>
              <w:spacing w:line="276" w:lineRule="auto"/>
              <w:rPr>
                <w:rFonts w:ascii="Arial Nova" w:hAnsi="Arial Nova" w:cs="Arial Narrow"/>
                <w:spacing w:val="-3"/>
                <w:sz w:val="20"/>
                <w:szCs w:val="20"/>
              </w:rPr>
            </w:pPr>
          </w:p>
        </w:tc>
        <w:tc>
          <w:tcPr>
            <w:tcW w:w="1276" w:type="dxa"/>
            <w:tcBorders>
              <w:top w:val="dotted" w:sz="2" w:space="0" w:color="BFBFBF" w:themeColor="background1" w:themeShade="BF"/>
              <w:left w:val="dotted" w:sz="2" w:space="0" w:color="BFBFBF" w:themeColor="background1" w:themeShade="BF"/>
              <w:bottom w:val="single" w:sz="4" w:space="0" w:color="auto"/>
              <w:right w:val="dotted" w:sz="2" w:space="0" w:color="BFBFBF" w:themeColor="background1" w:themeShade="BF"/>
            </w:tcBorders>
            <w:shd w:val="clear" w:color="auto" w:fill="F2F2F2" w:themeFill="background1" w:themeFillShade="F2"/>
            <w:vAlign w:val="bottom"/>
          </w:tcPr>
          <w:p w14:paraId="03CD372F" w14:textId="0CC1D755" w:rsidR="00BC17B5" w:rsidRPr="004C7AA3" w:rsidRDefault="00BC17B5" w:rsidP="00CF71CD">
            <w:pPr>
              <w:tabs>
                <w:tab w:val="left" w:pos="34"/>
                <w:tab w:val="right" w:leader="dot" w:pos="10376"/>
              </w:tabs>
              <w:suppressAutoHyphens/>
              <w:spacing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To:</w:t>
            </w:r>
          </w:p>
        </w:tc>
        <w:tc>
          <w:tcPr>
            <w:tcW w:w="1995" w:type="dxa"/>
            <w:gridSpan w:val="3"/>
            <w:tcBorders>
              <w:top w:val="dotted" w:sz="2" w:space="0" w:color="BFBFBF" w:themeColor="background1" w:themeShade="BF"/>
              <w:left w:val="dotted" w:sz="2" w:space="0" w:color="BFBFBF" w:themeColor="background1" w:themeShade="BF"/>
              <w:bottom w:val="single" w:sz="4" w:space="0" w:color="auto"/>
              <w:right w:val="single" w:sz="4" w:space="0" w:color="auto"/>
            </w:tcBorders>
            <w:shd w:val="clear" w:color="auto" w:fill="FFFFFF" w:themeFill="background1"/>
            <w:vAlign w:val="bottom"/>
          </w:tcPr>
          <w:sdt>
            <w:sdtPr>
              <w:rPr>
                <w:rFonts w:ascii="Arial Nova" w:hAnsi="Arial Nova" w:cs="Segoe UI"/>
                <w:sz w:val="20"/>
                <w:szCs w:val="20"/>
              </w:rPr>
              <w:id w:val="-1284877722"/>
              <w:placeholder>
                <w:docPart w:val="246FCC25234F49B59CD21FA6FF0B3A92"/>
              </w:placeholder>
              <w:showingPlcHdr/>
              <w:text/>
            </w:sdtPr>
            <w:sdtContent>
              <w:p w14:paraId="3A4AB0C1" w14:textId="77777777" w:rsidR="003C5E38" w:rsidRPr="004C7AA3" w:rsidRDefault="003C5E38" w:rsidP="003C5E38">
                <w:pPr>
                  <w:spacing w:before="120" w:line="276" w:lineRule="auto"/>
                  <w:rPr>
                    <w:rFonts w:ascii="Arial Nova" w:hAnsi="Arial Nova" w:cs="Segoe UI"/>
                    <w:sz w:val="20"/>
                    <w:szCs w:val="20"/>
                  </w:rPr>
                </w:pPr>
                <w:r w:rsidRPr="004C7AA3">
                  <w:rPr>
                    <w:rFonts w:ascii="Arial Nova" w:hAnsi="Arial Nova" w:cs="Segoe UI"/>
                    <w:sz w:val="20"/>
                    <w:szCs w:val="20"/>
                  </w:rPr>
                  <w:fldChar w:fldCharType="begin">
                    <w:ffData>
                      <w:name w:val="Text7"/>
                      <w:enabled/>
                      <w:calcOnExit w:val="0"/>
                      <w:textInput/>
                    </w:ffData>
                  </w:fldChar>
                </w:r>
                <w:r w:rsidRPr="004C7AA3">
                  <w:rPr>
                    <w:rFonts w:ascii="Arial Nova" w:hAnsi="Arial Nova" w:cs="Segoe UI"/>
                    <w:sz w:val="20"/>
                    <w:szCs w:val="20"/>
                  </w:rPr>
                  <w:instrText xml:space="preserve"> FORMTEXT </w:instrText>
                </w:r>
                <w:r w:rsidRPr="004C7AA3">
                  <w:rPr>
                    <w:rFonts w:ascii="Arial Nova" w:hAnsi="Arial Nova" w:cs="Segoe UI"/>
                    <w:sz w:val="20"/>
                    <w:szCs w:val="20"/>
                  </w:rPr>
                </w:r>
                <w:r w:rsidRPr="004C7AA3">
                  <w:rPr>
                    <w:rFonts w:ascii="Arial Nova" w:hAnsi="Arial Nova" w:cs="Segoe UI"/>
                    <w:sz w:val="20"/>
                    <w:szCs w:val="20"/>
                  </w:rPr>
                  <w:fldChar w:fldCharType="separate"/>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noProof/>
                    <w:sz w:val="20"/>
                    <w:szCs w:val="20"/>
                  </w:rPr>
                  <w:t> </w:t>
                </w:r>
                <w:r w:rsidRPr="004C7AA3">
                  <w:rPr>
                    <w:rFonts w:ascii="Arial Nova" w:hAnsi="Arial Nova" w:cs="Segoe UI"/>
                    <w:sz w:val="20"/>
                    <w:szCs w:val="20"/>
                  </w:rPr>
                  <w:fldChar w:fldCharType="end"/>
                </w:r>
              </w:p>
            </w:sdtContent>
          </w:sdt>
          <w:p w14:paraId="24D9A6E5" w14:textId="360624FD" w:rsidR="00BC17B5" w:rsidRPr="004C7AA3" w:rsidRDefault="00BC17B5" w:rsidP="003C5E38">
            <w:pPr>
              <w:tabs>
                <w:tab w:val="left" w:pos="34"/>
                <w:tab w:val="right" w:leader="dot" w:pos="10376"/>
              </w:tabs>
              <w:suppressAutoHyphens/>
              <w:spacing w:line="276" w:lineRule="auto"/>
              <w:rPr>
                <w:rFonts w:ascii="Arial Nova" w:hAnsi="Arial Nova" w:cs="Arial Narrow"/>
                <w:spacing w:val="-3"/>
                <w:sz w:val="20"/>
                <w:szCs w:val="20"/>
              </w:rPr>
            </w:pPr>
          </w:p>
        </w:tc>
      </w:tr>
    </w:tbl>
    <w:p w14:paraId="0208030C" w14:textId="77777777" w:rsidR="004C7AA3" w:rsidRPr="004C7AA3" w:rsidRDefault="004C7AA3" w:rsidP="004C7AA3">
      <w:pPr>
        <w:spacing w:after="0"/>
        <w:rPr>
          <w:rFonts w:ascii="Arial Nova" w:hAnsi="Arial Nova"/>
          <w:sz w:val="16"/>
          <w:szCs w:val="16"/>
        </w:rPr>
      </w:pPr>
    </w:p>
    <w:tbl>
      <w:tblPr>
        <w:tblStyle w:val="TableGrid"/>
        <w:tblW w:w="10774" w:type="dxa"/>
        <w:tblInd w:w="-14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531"/>
        <w:gridCol w:w="1701"/>
        <w:gridCol w:w="2573"/>
        <w:gridCol w:w="1559"/>
        <w:gridCol w:w="2410"/>
      </w:tblGrid>
      <w:tr w:rsidR="00AA325C" w:rsidRPr="00571261" w14:paraId="284C52A6" w14:textId="77777777" w:rsidTr="00DB7631">
        <w:trPr>
          <w:trHeight w:val="624"/>
        </w:trPr>
        <w:tc>
          <w:tcPr>
            <w:tcW w:w="10774" w:type="dxa"/>
            <w:gridSpan w:val="5"/>
            <w:tcBorders>
              <w:top w:val="single" w:sz="4" w:space="0" w:color="auto"/>
              <w:left w:val="single" w:sz="4" w:space="0" w:color="auto"/>
              <w:bottom w:val="nil"/>
              <w:right w:val="single" w:sz="4" w:space="0" w:color="auto"/>
            </w:tcBorders>
            <w:shd w:val="clear" w:color="auto" w:fill="38115E"/>
            <w:vAlign w:val="bottom"/>
          </w:tcPr>
          <w:p w14:paraId="6B90AD11" w14:textId="6D3CB282" w:rsidR="00AA325C" w:rsidRPr="004C7AA3" w:rsidRDefault="00E46897" w:rsidP="00DD5E1A">
            <w:pPr>
              <w:tabs>
                <w:tab w:val="left" w:pos="34"/>
                <w:tab w:val="right" w:leader="dot" w:pos="10376"/>
              </w:tabs>
              <w:suppressAutoHyphens/>
              <w:spacing w:before="120" w:after="120" w:line="276" w:lineRule="auto"/>
              <w:rPr>
                <w:rFonts w:ascii="Arial Nova" w:hAnsi="Arial Nova" w:cs="Arial Narrow"/>
                <w:b/>
                <w:bCs/>
                <w:color w:val="FFFFFF" w:themeColor="background1"/>
                <w:spacing w:val="-3"/>
              </w:rPr>
            </w:pPr>
            <w:r w:rsidRPr="004C7AA3">
              <w:rPr>
                <w:rFonts w:ascii="Arial Nova" w:hAnsi="Arial Nova" w:cs="Arial Narrow"/>
                <w:b/>
                <w:bCs/>
                <w:color w:val="FFFFFF" w:themeColor="background1"/>
                <w:spacing w:val="-3"/>
              </w:rPr>
              <w:t xml:space="preserve">SECTION 3 – </w:t>
            </w:r>
            <w:r w:rsidR="00DB5DC8" w:rsidRPr="004C7AA3">
              <w:rPr>
                <w:rFonts w:ascii="Arial Nova" w:hAnsi="Arial Nova" w:cs="Arial Narrow"/>
                <w:b/>
                <w:bCs/>
                <w:color w:val="FFFFFF" w:themeColor="background1"/>
                <w:spacing w:val="-3"/>
              </w:rPr>
              <w:t xml:space="preserve">DETAILS OF </w:t>
            </w:r>
            <w:r w:rsidRPr="004C7AA3">
              <w:rPr>
                <w:rFonts w:ascii="Arial Nova" w:hAnsi="Arial Nova" w:cs="Arial Narrow"/>
                <w:b/>
                <w:bCs/>
                <w:color w:val="FFFFFF" w:themeColor="background1"/>
                <w:spacing w:val="-3"/>
              </w:rPr>
              <w:t>COMPANY</w:t>
            </w:r>
          </w:p>
        </w:tc>
      </w:tr>
      <w:tr w:rsidR="00AA325C" w:rsidRPr="00571261" w14:paraId="49BBD0C1" w14:textId="77777777" w:rsidTr="00DB7631">
        <w:trPr>
          <w:trHeight w:val="624"/>
        </w:trPr>
        <w:tc>
          <w:tcPr>
            <w:tcW w:w="10774" w:type="dxa"/>
            <w:gridSpan w:val="5"/>
            <w:tcBorders>
              <w:top w:val="nil"/>
              <w:left w:val="single" w:sz="4" w:space="0" w:color="auto"/>
              <w:bottom w:val="dotted" w:sz="2" w:space="0" w:color="BFBFBF" w:themeColor="background1" w:themeShade="BF"/>
              <w:right w:val="single" w:sz="4" w:space="0" w:color="auto"/>
            </w:tcBorders>
            <w:shd w:val="clear" w:color="auto" w:fill="541A8E"/>
            <w:vAlign w:val="bottom"/>
          </w:tcPr>
          <w:p w14:paraId="6CF9E464" w14:textId="609622E0" w:rsidR="00AA325C" w:rsidRPr="004C7AA3" w:rsidRDefault="008D3E98" w:rsidP="00DD5E1A">
            <w:pPr>
              <w:tabs>
                <w:tab w:val="left" w:pos="34"/>
                <w:tab w:val="right" w:leader="dot" w:pos="10376"/>
              </w:tabs>
              <w:suppressAutoHyphens/>
              <w:spacing w:before="120" w:after="120" w:line="276" w:lineRule="auto"/>
              <w:rPr>
                <w:rFonts w:ascii="Arial Nova" w:hAnsi="Arial Nova" w:cs="Arial Narrow"/>
                <w:b/>
                <w:bCs/>
                <w:spacing w:val="-3"/>
              </w:rPr>
            </w:pPr>
            <w:r w:rsidRPr="004C7AA3">
              <w:rPr>
                <w:rFonts w:ascii="Arial Nova" w:hAnsi="Arial Nova" w:cs="Arial Narrow"/>
                <w:b/>
                <w:bCs/>
                <w:spacing w:val="-3"/>
              </w:rPr>
              <w:t xml:space="preserve">Section 3.1 – Company Details </w:t>
            </w:r>
          </w:p>
        </w:tc>
      </w:tr>
      <w:tr w:rsidR="0003073B" w:rsidRPr="00571261" w14:paraId="6AF466F8" w14:textId="77777777" w:rsidTr="00DB7631">
        <w:trPr>
          <w:trHeight w:val="624"/>
        </w:trPr>
        <w:tc>
          <w:tcPr>
            <w:tcW w:w="2531" w:type="dxa"/>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30484E58" w14:textId="70E0DEAD" w:rsidR="00F94C58" w:rsidRPr="004C7AA3" w:rsidRDefault="00F94C58" w:rsidP="00935062">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Date of Incorporation:</w:t>
            </w:r>
          </w:p>
        </w:tc>
        <w:tc>
          <w:tcPr>
            <w:tcW w:w="1701"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60F24B47" w14:textId="2045F45A" w:rsidR="00F94C58" w:rsidRPr="004C7AA3" w:rsidRDefault="00000000" w:rsidP="00991956">
            <w:pPr>
              <w:tabs>
                <w:tab w:val="left" w:pos="34"/>
                <w:tab w:val="right" w:leader="dot" w:pos="10376"/>
              </w:tabs>
              <w:suppressAutoHyphens/>
              <w:spacing w:before="120" w:after="240" w:line="276" w:lineRule="auto"/>
              <w:rPr>
                <w:rFonts w:ascii="Arial Nova" w:hAnsi="Arial Nova" w:cs="Arial Narrow"/>
                <w:b/>
                <w:bCs/>
                <w:spacing w:val="-3"/>
                <w:sz w:val="20"/>
                <w:szCs w:val="20"/>
              </w:rPr>
            </w:pPr>
            <w:sdt>
              <w:sdtPr>
                <w:rPr>
                  <w:rFonts w:ascii="Arial Nova" w:hAnsi="Arial Nova" w:cs="Segoe UI"/>
                  <w:sz w:val="20"/>
                  <w:szCs w:val="20"/>
                </w:rPr>
                <w:id w:val="-1381784974"/>
                <w:placeholder>
                  <w:docPart w:val="A36DCA06B91D45AF88478E88305D3F64"/>
                </w:placeholder>
                <w:showingPlcHdr/>
                <w:text/>
              </w:sdtPr>
              <w:sdtContent>
                <w:r w:rsidR="00F94C58" w:rsidRPr="004C7AA3">
                  <w:rPr>
                    <w:rFonts w:ascii="Arial Nova" w:hAnsi="Arial Nova" w:cs="Segoe UI"/>
                    <w:sz w:val="20"/>
                    <w:szCs w:val="20"/>
                  </w:rPr>
                  <w:fldChar w:fldCharType="begin">
                    <w:ffData>
                      <w:name w:val="Text1"/>
                      <w:enabled/>
                      <w:calcOnExit w:val="0"/>
                      <w:textInput/>
                    </w:ffData>
                  </w:fldChar>
                </w:r>
                <w:r w:rsidR="00F94C58" w:rsidRPr="004C7AA3">
                  <w:rPr>
                    <w:rFonts w:ascii="Arial Nova" w:hAnsi="Arial Nova" w:cs="Segoe UI"/>
                    <w:sz w:val="20"/>
                    <w:szCs w:val="20"/>
                  </w:rPr>
                  <w:instrText xml:space="preserve"> FORMTEXT </w:instrText>
                </w:r>
                <w:r w:rsidR="00F94C58" w:rsidRPr="004C7AA3">
                  <w:rPr>
                    <w:rFonts w:ascii="Arial Nova" w:hAnsi="Arial Nova" w:cs="Segoe UI"/>
                    <w:sz w:val="20"/>
                    <w:szCs w:val="20"/>
                  </w:rPr>
                </w:r>
                <w:r w:rsidR="00F94C58" w:rsidRPr="004C7AA3">
                  <w:rPr>
                    <w:rFonts w:ascii="Arial Nova" w:hAnsi="Arial Nova" w:cs="Segoe UI"/>
                    <w:sz w:val="20"/>
                    <w:szCs w:val="20"/>
                  </w:rPr>
                  <w:fldChar w:fldCharType="separate"/>
                </w:r>
                <w:r w:rsidR="00F94C58" w:rsidRPr="004C7AA3">
                  <w:rPr>
                    <w:rFonts w:ascii="Arial Nova" w:hAnsi="Arial Nova" w:cs="Segoe UI"/>
                    <w:noProof/>
                    <w:sz w:val="20"/>
                    <w:szCs w:val="20"/>
                  </w:rPr>
                  <w:t> </w:t>
                </w:r>
                <w:r w:rsidR="00F94C58" w:rsidRPr="004C7AA3">
                  <w:rPr>
                    <w:rFonts w:ascii="Arial Nova" w:hAnsi="Arial Nova" w:cs="Segoe UI"/>
                    <w:noProof/>
                    <w:sz w:val="20"/>
                    <w:szCs w:val="20"/>
                  </w:rPr>
                  <w:t> </w:t>
                </w:r>
                <w:r w:rsidR="00F94C58" w:rsidRPr="004C7AA3">
                  <w:rPr>
                    <w:rFonts w:ascii="Arial Nova" w:hAnsi="Arial Nova" w:cs="Segoe UI"/>
                    <w:noProof/>
                    <w:sz w:val="20"/>
                    <w:szCs w:val="20"/>
                  </w:rPr>
                  <w:t> </w:t>
                </w:r>
                <w:r w:rsidR="00F94C58" w:rsidRPr="004C7AA3">
                  <w:rPr>
                    <w:rFonts w:ascii="Arial Nova" w:hAnsi="Arial Nova" w:cs="Segoe UI"/>
                    <w:noProof/>
                    <w:sz w:val="20"/>
                    <w:szCs w:val="20"/>
                  </w:rPr>
                  <w:t> </w:t>
                </w:r>
                <w:r w:rsidR="00F94C58" w:rsidRPr="004C7AA3">
                  <w:rPr>
                    <w:rFonts w:ascii="Arial Nova" w:hAnsi="Arial Nova" w:cs="Segoe UI"/>
                    <w:noProof/>
                    <w:sz w:val="20"/>
                    <w:szCs w:val="20"/>
                  </w:rPr>
                  <w:t> </w:t>
                </w:r>
                <w:r w:rsidR="00F94C58" w:rsidRPr="004C7AA3">
                  <w:rPr>
                    <w:rFonts w:ascii="Arial Nova" w:hAnsi="Arial Nova" w:cs="Segoe UI"/>
                    <w:sz w:val="20"/>
                    <w:szCs w:val="20"/>
                  </w:rPr>
                  <w:fldChar w:fldCharType="end"/>
                </w:r>
              </w:sdtContent>
            </w:sdt>
          </w:p>
        </w:tc>
        <w:tc>
          <w:tcPr>
            <w:tcW w:w="2573"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39901051" w14:textId="77777777" w:rsidR="00935062" w:rsidRPr="004C7AA3" w:rsidRDefault="00F94C58" w:rsidP="00935062">
            <w:pPr>
              <w:tabs>
                <w:tab w:val="left" w:pos="34"/>
                <w:tab w:val="right" w:leader="dot" w:pos="10376"/>
              </w:tabs>
              <w:suppressAutoHyphens/>
              <w:spacing w:before="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 xml:space="preserve">Place of </w:t>
            </w:r>
          </w:p>
          <w:p w14:paraId="4A3EBD4E" w14:textId="14667480" w:rsidR="00F94C58" w:rsidRPr="004C7AA3" w:rsidRDefault="00F94C58" w:rsidP="00935062">
            <w:pPr>
              <w:tabs>
                <w:tab w:val="left" w:pos="34"/>
                <w:tab w:val="right" w:leader="dot" w:pos="10376"/>
              </w:tabs>
              <w:suppressAutoHyphens/>
              <w:spacing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Incorporation:</w:t>
            </w:r>
          </w:p>
        </w:tc>
        <w:tc>
          <w:tcPr>
            <w:tcW w:w="3969"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068D048E" w14:textId="545A40FF" w:rsidR="00F94C58" w:rsidRPr="004C7AA3" w:rsidRDefault="00000000" w:rsidP="00991956">
            <w:pPr>
              <w:tabs>
                <w:tab w:val="left" w:pos="34"/>
                <w:tab w:val="right" w:leader="dot" w:pos="10376"/>
              </w:tabs>
              <w:suppressAutoHyphens/>
              <w:spacing w:before="120" w:after="240" w:line="276" w:lineRule="auto"/>
              <w:rPr>
                <w:rFonts w:ascii="Arial Nova" w:hAnsi="Arial Nova" w:cs="Arial Narrow"/>
                <w:b/>
                <w:bCs/>
                <w:spacing w:val="-3"/>
                <w:sz w:val="20"/>
                <w:szCs w:val="20"/>
              </w:rPr>
            </w:pPr>
            <w:sdt>
              <w:sdtPr>
                <w:rPr>
                  <w:rFonts w:ascii="Arial Nova" w:hAnsi="Arial Nova" w:cs="Segoe UI"/>
                  <w:sz w:val="20"/>
                  <w:szCs w:val="20"/>
                </w:rPr>
                <w:id w:val="94212937"/>
                <w:placeholder>
                  <w:docPart w:val="ACBA333F760140BCB7A5DC7569533D71"/>
                </w:placeholder>
                <w:showingPlcHdr/>
                <w:text/>
              </w:sdtPr>
              <w:sdtContent>
                <w:r w:rsidR="00F94C58" w:rsidRPr="004C7AA3">
                  <w:rPr>
                    <w:rFonts w:ascii="Arial Nova" w:hAnsi="Arial Nova" w:cs="Segoe UI"/>
                    <w:sz w:val="20"/>
                    <w:szCs w:val="20"/>
                  </w:rPr>
                  <w:fldChar w:fldCharType="begin">
                    <w:ffData>
                      <w:name w:val="Text1"/>
                      <w:enabled/>
                      <w:calcOnExit w:val="0"/>
                      <w:textInput/>
                    </w:ffData>
                  </w:fldChar>
                </w:r>
                <w:r w:rsidR="00F94C58" w:rsidRPr="004C7AA3">
                  <w:rPr>
                    <w:rFonts w:ascii="Arial Nova" w:hAnsi="Arial Nova" w:cs="Segoe UI"/>
                    <w:sz w:val="20"/>
                    <w:szCs w:val="20"/>
                  </w:rPr>
                  <w:instrText xml:space="preserve"> FORMTEXT </w:instrText>
                </w:r>
                <w:r w:rsidR="00F94C58" w:rsidRPr="004C7AA3">
                  <w:rPr>
                    <w:rFonts w:ascii="Arial Nova" w:hAnsi="Arial Nova" w:cs="Segoe UI"/>
                    <w:sz w:val="20"/>
                    <w:szCs w:val="20"/>
                  </w:rPr>
                </w:r>
                <w:r w:rsidR="00F94C58" w:rsidRPr="004C7AA3">
                  <w:rPr>
                    <w:rFonts w:ascii="Arial Nova" w:hAnsi="Arial Nova" w:cs="Segoe UI"/>
                    <w:sz w:val="20"/>
                    <w:szCs w:val="20"/>
                  </w:rPr>
                  <w:fldChar w:fldCharType="separate"/>
                </w:r>
                <w:r w:rsidR="00F94C58" w:rsidRPr="004C7AA3">
                  <w:rPr>
                    <w:rFonts w:ascii="Arial Nova" w:hAnsi="Arial Nova" w:cs="Segoe UI"/>
                    <w:noProof/>
                    <w:sz w:val="20"/>
                    <w:szCs w:val="20"/>
                  </w:rPr>
                  <w:t> </w:t>
                </w:r>
                <w:r w:rsidR="00F94C58" w:rsidRPr="004C7AA3">
                  <w:rPr>
                    <w:rFonts w:ascii="Arial Nova" w:hAnsi="Arial Nova" w:cs="Segoe UI"/>
                    <w:noProof/>
                    <w:sz w:val="20"/>
                    <w:szCs w:val="20"/>
                  </w:rPr>
                  <w:t> </w:t>
                </w:r>
                <w:r w:rsidR="00F94C58" w:rsidRPr="004C7AA3">
                  <w:rPr>
                    <w:rFonts w:ascii="Arial Nova" w:hAnsi="Arial Nova" w:cs="Segoe UI"/>
                    <w:noProof/>
                    <w:sz w:val="20"/>
                    <w:szCs w:val="20"/>
                  </w:rPr>
                  <w:t> </w:t>
                </w:r>
                <w:r w:rsidR="00F94C58" w:rsidRPr="004C7AA3">
                  <w:rPr>
                    <w:rFonts w:ascii="Arial Nova" w:hAnsi="Arial Nova" w:cs="Segoe UI"/>
                    <w:noProof/>
                    <w:sz w:val="20"/>
                    <w:szCs w:val="20"/>
                  </w:rPr>
                  <w:t> </w:t>
                </w:r>
                <w:r w:rsidR="00F94C58" w:rsidRPr="004C7AA3">
                  <w:rPr>
                    <w:rFonts w:ascii="Arial Nova" w:hAnsi="Arial Nova" w:cs="Segoe UI"/>
                    <w:noProof/>
                    <w:sz w:val="20"/>
                    <w:szCs w:val="20"/>
                  </w:rPr>
                  <w:t> </w:t>
                </w:r>
                <w:r w:rsidR="00F94C58" w:rsidRPr="004C7AA3">
                  <w:rPr>
                    <w:rFonts w:ascii="Arial Nova" w:hAnsi="Arial Nova" w:cs="Segoe UI"/>
                    <w:sz w:val="20"/>
                    <w:szCs w:val="20"/>
                  </w:rPr>
                  <w:fldChar w:fldCharType="end"/>
                </w:r>
              </w:sdtContent>
            </w:sdt>
          </w:p>
        </w:tc>
      </w:tr>
      <w:tr w:rsidR="008D3E98" w:rsidRPr="00571261" w14:paraId="2D3AA53E" w14:textId="77777777" w:rsidTr="00DB7631">
        <w:trPr>
          <w:trHeight w:val="624"/>
        </w:trPr>
        <w:tc>
          <w:tcPr>
            <w:tcW w:w="10774" w:type="dxa"/>
            <w:gridSpan w:val="5"/>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2F2F2" w:themeFill="background1" w:themeFillShade="F2"/>
            <w:vAlign w:val="bottom"/>
          </w:tcPr>
          <w:p w14:paraId="2171FE6F" w14:textId="278B5A0B" w:rsidR="008D3E98" w:rsidRPr="004C7AA3" w:rsidRDefault="00FF6F87" w:rsidP="00991956">
            <w:pPr>
              <w:tabs>
                <w:tab w:val="left" w:pos="34"/>
                <w:tab w:val="right" w:leader="dot" w:pos="10376"/>
              </w:tabs>
              <w:suppressAutoHyphens/>
              <w:spacing w:before="120" w:line="276" w:lineRule="auto"/>
              <w:rPr>
                <w:rFonts w:ascii="Arial Nova" w:hAnsi="Arial Nova" w:cs="Arial Narrow"/>
                <w:spacing w:val="-3"/>
                <w:sz w:val="20"/>
                <w:szCs w:val="20"/>
              </w:rPr>
            </w:pPr>
            <w:r w:rsidRPr="004C7AA3">
              <w:rPr>
                <w:rFonts w:ascii="Arial Nova" w:hAnsi="Arial Nova" w:cs="Arial Narrow"/>
                <w:spacing w:val="-3"/>
                <w:sz w:val="20"/>
                <w:szCs w:val="20"/>
              </w:rPr>
              <w:t>Full details of each Director, Secretary, Managing Director and Executive Officer</w:t>
            </w:r>
            <w:r w:rsidR="008F615C" w:rsidRPr="004C7AA3">
              <w:rPr>
                <w:rFonts w:ascii="Arial Nova" w:hAnsi="Arial Nova" w:cs="Arial Narrow"/>
                <w:spacing w:val="-3"/>
                <w:sz w:val="20"/>
                <w:szCs w:val="20"/>
              </w:rPr>
              <w:t xml:space="preserve"> (attach </w:t>
            </w:r>
            <w:r w:rsidR="00336C61" w:rsidRPr="004C7AA3">
              <w:rPr>
                <w:rFonts w:ascii="Arial Nova" w:hAnsi="Arial Nova" w:cs="Arial Narrow"/>
                <w:spacing w:val="-3"/>
                <w:sz w:val="20"/>
                <w:szCs w:val="20"/>
              </w:rPr>
              <w:t>additional pages if required)</w:t>
            </w:r>
            <w:r w:rsidRPr="004C7AA3">
              <w:rPr>
                <w:rFonts w:ascii="Arial Nova" w:hAnsi="Arial Nova" w:cs="Arial Narrow"/>
                <w:spacing w:val="-3"/>
                <w:sz w:val="20"/>
                <w:szCs w:val="20"/>
              </w:rPr>
              <w:t>:</w:t>
            </w:r>
          </w:p>
        </w:tc>
      </w:tr>
      <w:tr w:rsidR="00B51A64" w:rsidRPr="00571261" w14:paraId="01E048EA" w14:textId="77777777" w:rsidTr="00DB7631">
        <w:trPr>
          <w:trHeight w:val="284"/>
        </w:trPr>
        <w:tc>
          <w:tcPr>
            <w:tcW w:w="10774" w:type="dxa"/>
            <w:gridSpan w:val="5"/>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57375C64" w14:textId="75D5726A" w:rsidR="00B51A64" w:rsidRPr="004C7AA3" w:rsidRDefault="00D300B9" w:rsidP="00D300B9">
            <w:pPr>
              <w:pStyle w:val="ListParagraph"/>
              <w:numPr>
                <w:ilvl w:val="0"/>
                <w:numId w:val="6"/>
              </w:numPr>
              <w:tabs>
                <w:tab w:val="left" w:pos="34"/>
                <w:tab w:val="right" w:leader="dot" w:pos="10376"/>
              </w:tabs>
              <w:suppressAutoHyphens/>
              <w:spacing w:line="276" w:lineRule="auto"/>
              <w:rPr>
                <w:rFonts w:ascii="Arial Nova" w:hAnsi="Arial Nova" w:cs="Arial Narrow"/>
                <w:spacing w:val="-3"/>
                <w:sz w:val="20"/>
                <w:szCs w:val="20"/>
              </w:rPr>
            </w:pPr>
            <w:r w:rsidRPr="004C7AA3">
              <w:rPr>
                <w:rFonts w:ascii="Arial Nova" w:hAnsi="Arial Nova" w:cs="Arial Narrow"/>
                <w:spacing w:val="-3"/>
                <w:sz w:val="20"/>
                <w:szCs w:val="20"/>
              </w:rPr>
              <w:t xml:space="preserve">Director </w:t>
            </w:r>
          </w:p>
        </w:tc>
      </w:tr>
      <w:tr w:rsidR="00133BF2" w:rsidRPr="00571261" w14:paraId="11CBDAE7" w14:textId="77777777" w:rsidTr="00DB7631">
        <w:trPr>
          <w:trHeight w:val="565"/>
        </w:trPr>
        <w:tc>
          <w:tcPr>
            <w:tcW w:w="2531" w:type="dxa"/>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1705CE5D" w14:textId="5B73DBED" w:rsidR="00E26C66" w:rsidRPr="004C7AA3" w:rsidRDefault="00E31974" w:rsidP="000C4094">
            <w:pPr>
              <w:tabs>
                <w:tab w:val="left" w:pos="34"/>
                <w:tab w:val="right" w:leader="dot" w:pos="10376"/>
              </w:tabs>
              <w:suppressAutoHyphens/>
              <w:spacing w:after="240" w:line="276" w:lineRule="auto"/>
              <w:rPr>
                <w:rFonts w:ascii="Arial Nova" w:hAnsi="Arial Nova" w:cs="Arial Narrow"/>
                <w:b/>
                <w:bCs/>
                <w:spacing w:val="-3"/>
                <w:sz w:val="20"/>
                <w:szCs w:val="20"/>
              </w:rPr>
            </w:pPr>
            <w:bookmarkStart w:id="3" w:name="_Hlk221531194"/>
            <w:r w:rsidRPr="004C7AA3">
              <w:rPr>
                <w:rFonts w:ascii="Arial Nova" w:hAnsi="Arial Nova" w:cs="Arial Narrow"/>
                <w:b/>
                <w:bCs/>
                <w:spacing w:val="-3"/>
                <w:sz w:val="20"/>
                <w:szCs w:val="20"/>
              </w:rPr>
              <w:t xml:space="preserve">Name of Director: </w:t>
            </w:r>
          </w:p>
        </w:tc>
        <w:tc>
          <w:tcPr>
            <w:tcW w:w="4274"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54CA8FE3" w14:textId="17B08BE4" w:rsidR="00E26C66" w:rsidRPr="004C7AA3" w:rsidRDefault="00000000" w:rsidP="0003073B">
            <w:pPr>
              <w:tabs>
                <w:tab w:val="left" w:pos="34"/>
                <w:tab w:val="right" w:leader="dot" w:pos="10376"/>
              </w:tabs>
              <w:suppressAutoHyphens/>
              <w:spacing w:before="120" w:after="240" w:line="276" w:lineRule="auto"/>
              <w:rPr>
                <w:rFonts w:ascii="Arial Nova" w:hAnsi="Arial Nova" w:cs="Arial Narrow"/>
                <w:b/>
                <w:bCs/>
                <w:spacing w:val="-3"/>
                <w:sz w:val="20"/>
                <w:szCs w:val="20"/>
              </w:rPr>
            </w:pPr>
            <w:sdt>
              <w:sdtPr>
                <w:rPr>
                  <w:rFonts w:ascii="Arial Nova" w:hAnsi="Arial Nova" w:cs="Segoe UI"/>
                  <w:sz w:val="20"/>
                  <w:szCs w:val="20"/>
                </w:rPr>
                <w:id w:val="551194767"/>
                <w:placeholder>
                  <w:docPart w:val="9B28F08A1408412BBDBBEFD969C8051E"/>
                </w:placeholder>
                <w:showingPlcHdr/>
                <w:text/>
              </w:sdtPr>
              <w:sdtContent>
                <w:r w:rsidR="00E31974" w:rsidRPr="004C7AA3">
                  <w:rPr>
                    <w:rFonts w:ascii="Arial Nova" w:hAnsi="Arial Nova" w:cs="Segoe UI"/>
                    <w:sz w:val="20"/>
                    <w:szCs w:val="20"/>
                  </w:rPr>
                  <w:fldChar w:fldCharType="begin">
                    <w:ffData>
                      <w:name w:val="Text1"/>
                      <w:enabled/>
                      <w:calcOnExit w:val="0"/>
                      <w:textInput/>
                    </w:ffData>
                  </w:fldChar>
                </w:r>
                <w:r w:rsidR="00E31974" w:rsidRPr="004C7AA3">
                  <w:rPr>
                    <w:rFonts w:ascii="Arial Nova" w:hAnsi="Arial Nova" w:cs="Segoe UI"/>
                    <w:sz w:val="20"/>
                    <w:szCs w:val="20"/>
                  </w:rPr>
                  <w:instrText xml:space="preserve"> FORMTEXT </w:instrText>
                </w:r>
                <w:r w:rsidR="00E31974" w:rsidRPr="004C7AA3">
                  <w:rPr>
                    <w:rFonts w:ascii="Arial Nova" w:hAnsi="Arial Nova" w:cs="Segoe UI"/>
                    <w:sz w:val="20"/>
                    <w:szCs w:val="20"/>
                  </w:rPr>
                </w:r>
                <w:r w:rsidR="00E31974" w:rsidRPr="004C7AA3">
                  <w:rPr>
                    <w:rFonts w:ascii="Arial Nova" w:hAnsi="Arial Nova" w:cs="Segoe UI"/>
                    <w:sz w:val="20"/>
                    <w:szCs w:val="20"/>
                  </w:rPr>
                  <w:fldChar w:fldCharType="separate"/>
                </w:r>
                <w:r w:rsidR="00E31974" w:rsidRPr="004C7AA3">
                  <w:rPr>
                    <w:rFonts w:ascii="Arial Nova" w:hAnsi="Arial Nova" w:cs="Segoe UI"/>
                    <w:noProof/>
                    <w:sz w:val="20"/>
                    <w:szCs w:val="20"/>
                  </w:rPr>
                  <w:t> </w:t>
                </w:r>
                <w:r w:rsidR="00E31974" w:rsidRPr="004C7AA3">
                  <w:rPr>
                    <w:rFonts w:ascii="Arial Nova" w:hAnsi="Arial Nova" w:cs="Segoe UI"/>
                    <w:noProof/>
                    <w:sz w:val="20"/>
                    <w:szCs w:val="20"/>
                  </w:rPr>
                  <w:t> </w:t>
                </w:r>
                <w:r w:rsidR="00E31974" w:rsidRPr="004C7AA3">
                  <w:rPr>
                    <w:rFonts w:ascii="Arial Nova" w:hAnsi="Arial Nova" w:cs="Segoe UI"/>
                    <w:noProof/>
                    <w:sz w:val="20"/>
                    <w:szCs w:val="20"/>
                  </w:rPr>
                  <w:t> </w:t>
                </w:r>
                <w:r w:rsidR="00E31974" w:rsidRPr="004C7AA3">
                  <w:rPr>
                    <w:rFonts w:ascii="Arial Nova" w:hAnsi="Arial Nova" w:cs="Segoe UI"/>
                    <w:noProof/>
                    <w:sz w:val="20"/>
                    <w:szCs w:val="20"/>
                  </w:rPr>
                  <w:t> </w:t>
                </w:r>
                <w:r w:rsidR="00E31974" w:rsidRPr="004C7AA3">
                  <w:rPr>
                    <w:rFonts w:ascii="Arial Nova" w:hAnsi="Arial Nova" w:cs="Segoe UI"/>
                    <w:noProof/>
                    <w:sz w:val="20"/>
                    <w:szCs w:val="20"/>
                  </w:rPr>
                  <w:t> </w:t>
                </w:r>
                <w:r w:rsidR="00E31974" w:rsidRPr="004C7AA3">
                  <w:rPr>
                    <w:rFonts w:ascii="Arial Nova" w:hAnsi="Arial Nova" w:cs="Segoe UI"/>
                    <w:sz w:val="20"/>
                    <w:szCs w:val="20"/>
                  </w:rPr>
                  <w:fldChar w:fldCharType="end"/>
                </w:r>
              </w:sdtContent>
            </w:sdt>
          </w:p>
        </w:tc>
        <w:tc>
          <w:tcPr>
            <w:tcW w:w="1559"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79FEE9F4" w14:textId="22EEFD69" w:rsidR="00E26C66" w:rsidRPr="004C7AA3" w:rsidRDefault="00E31974" w:rsidP="000C4094">
            <w:pPr>
              <w:tabs>
                <w:tab w:val="left" w:pos="34"/>
                <w:tab w:val="right" w:leader="dot" w:pos="10376"/>
              </w:tabs>
              <w:suppressAutoHyphens/>
              <w:spacing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Date of Birth:</w:t>
            </w:r>
          </w:p>
        </w:tc>
        <w:tc>
          <w:tcPr>
            <w:tcW w:w="2410" w:type="dxa"/>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0922A976" w14:textId="35721226" w:rsidR="00E26C66" w:rsidRPr="004C7AA3" w:rsidRDefault="00000000" w:rsidP="0003073B">
            <w:pPr>
              <w:tabs>
                <w:tab w:val="left" w:pos="34"/>
                <w:tab w:val="right" w:leader="dot" w:pos="10376"/>
              </w:tabs>
              <w:suppressAutoHyphens/>
              <w:spacing w:before="120" w:after="240" w:line="276" w:lineRule="auto"/>
              <w:rPr>
                <w:rFonts w:ascii="Arial Nova" w:hAnsi="Arial Nova" w:cs="Arial Narrow"/>
                <w:b/>
                <w:bCs/>
                <w:spacing w:val="-3"/>
                <w:sz w:val="20"/>
                <w:szCs w:val="20"/>
              </w:rPr>
            </w:pPr>
            <w:sdt>
              <w:sdtPr>
                <w:rPr>
                  <w:rFonts w:ascii="Arial Nova" w:hAnsi="Arial Nova" w:cs="Segoe UI"/>
                  <w:sz w:val="20"/>
                  <w:szCs w:val="20"/>
                </w:rPr>
                <w:id w:val="-336453495"/>
                <w:placeholder>
                  <w:docPart w:val="54EC8AD7431C439FA26DE6ADA4977CD6"/>
                </w:placeholder>
                <w:showingPlcHdr/>
                <w:text/>
              </w:sdtPr>
              <w:sdtContent>
                <w:r w:rsidR="00E31974" w:rsidRPr="004C7AA3">
                  <w:rPr>
                    <w:rFonts w:ascii="Arial Nova" w:hAnsi="Arial Nova" w:cs="Segoe UI"/>
                    <w:sz w:val="20"/>
                    <w:szCs w:val="20"/>
                  </w:rPr>
                  <w:fldChar w:fldCharType="begin">
                    <w:ffData>
                      <w:name w:val="Text1"/>
                      <w:enabled/>
                      <w:calcOnExit w:val="0"/>
                      <w:textInput/>
                    </w:ffData>
                  </w:fldChar>
                </w:r>
                <w:r w:rsidR="00E31974" w:rsidRPr="004C7AA3">
                  <w:rPr>
                    <w:rFonts w:ascii="Arial Nova" w:hAnsi="Arial Nova" w:cs="Segoe UI"/>
                    <w:sz w:val="20"/>
                    <w:szCs w:val="20"/>
                  </w:rPr>
                  <w:instrText xml:space="preserve"> FORMTEXT </w:instrText>
                </w:r>
                <w:r w:rsidR="00E31974" w:rsidRPr="004C7AA3">
                  <w:rPr>
                    <w:rFonts w:ascii="Arial Nova" w:hAnsi="Arial Nova" w:cs="Segoe UI"/>
                    <w:sz w:val="20"/>
                    <w:szCs w:val="20"/>
                  </w:rPr>
                </w:r>
                <w:r w:rsidR="00E31974" w:rsidRPr="004C7AA3">
                  <w:rPr>
                    <w:rFonts w:ascii="Arial Nova" w:hAnsi="Arial Nova" w:cs="Segoe UI"/>
                    <w:sz w:val="20"/>
                    <w:szCs w:val="20"/>
                  </w:rPr>
                  <w:fldChar w:fldCharType="separate"/>
                </w:r>
                <w:r w:rsidR="00E31974" w:rsidRPr="004C7AA3">
                  <w:rPr>
                    <w:rFonts w:ascii="Arial Nova" w:hAnsi="Arial Nova" w:cs="Segoe UI"/>
                    <w:noProof/>
                    <w:sz w:val="20"/>
                    <w:szCs w:val="20"/>
                  </w:rPr>
                  <w:t> </w:t>
                </w:r>
                <w:r w:rsidR="00E31974" w:rsidRPr="004C7AA3">
                  <w:rPr>
                    <w:rFonts w:ascii="Arial Nova" w:hAnsi="Arial Nova" w:cs="Segoe UI"/>
                    <w:noProof/>
                    <w:sz w:val="20"/>
                    <w:szCs w:val="20"/>
                  </w:rPr>
                  <w:t> </w:t>
                </w:r>
                <w:r w:rsidR="00E31974" w:rsidRPr="004C7AA3">
                  <w:rPr>
                    <w:rFonts w:ascii="Arial Nova" w:hAnsi="Arial Nova" w:cs="Segoe UI"/>
                    <w:noProof/>
                    <w:sz w:val="20"/>
                    <w:szCs w:val="20"/>
                  </w:rPr>
                  <w:t> </w:t>
                </w:r>
                <w:r w:rsidR="00E31974" w:rsidRPr="004C7AA3">
                  <w:rPr>
                    <w:rFonts w:ascii="Arial Nova" w:hAnsi="Arial Nova" w:cs="Segoe UI"/>
                    <w:noProof/>
                    <w:sz w:val="20"/>
                    <w:szCs w:val="20"/>
                  </w:rPr>
                  <w:t> </w:t>
                </w:r>
                <w:r w:rsidR="00E31974" w:rsidRPr="004C7AA3">
                  <w:rPr>
                    <w:rFonts w:ascii="Arial Nova" w:hAnsi="Arial Nova" w:cs="Segoe UI"/>
                    <w:noProof/>
                    <w:sz w:val="20"/>
                    <w:szCs w:val="20"/>
                  </w:rPr>
                  <w:t> </w:t>
                </w:r>
                <w:r w:rsidR="00E31974" w:rsidRPr="004C7AA3">
                  <w:rPr>
                    <w:rFonts w:ascii="Arial Nova" w:hAnsi="Arial Nova" w:cs="Segoe UI"/>
                    <w:sz w:val="20"/>
                    <w:szCs w:val="20"/>
                  </w:rPr>
                  <w:fldChar w:fldCharType="end"/>
                </w:r>
              </w:sdtContent>
            </w:sdt>
          </w:p>
        </w:tc>
      </w:tr>
      <w:tr w:rsidR="00133BF2" w:rsidRPr="00571261" w14:paraId="7B02CD9F" w14:textId="77777777" w:rsidTr="00DB7631">
        <w:trPr>
          <w:trHeight w:val="566"/>
        </w:trPr>
        <w:tc>
          <w:tcPr>
            <w:tcW w:w="2531" w:type="dxa"/>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61430CAC" w14:textId="51523E04" w:rsidR="005B0B10" w:rsidRPr="004C7AA3" w:rsidRDefault="005F6322" w:rsidP="00D859CB">
            <w:pPr>
              <w:tabs>
                <w:tab w:val="left" w:pos="34"/>
                <w:tab w:val="right" w:leader="dot" w:pos="10376"/>
              </w:tabs>
              <w:suppressAutoHyphens/>
              <w:spacing w:before="120" w:after="120" w:line="276" w:lineRule="auto"/>
              <w:rPr>
                <w:rFonts w:ascii="Arial Nova" w:hAnsi="Arial Nova" w:cs="Arial Narrow"/>
                <w:b/>
                <w:bCs/>
                <w:spacing w:val="-3"/>
                <w:sz w:val="20"/>
                <w:szCs w:val="20"/>
              </w:rPr>
            </w:pPr>
            <w:bookmarkStart w:id="4" w:name="_Hlk221531212"/>
            <w:bookmarkEnd w:id="3"/>
            <w:r w:rsidRPr="004C7AA3">
              <w:rPr>
                <w:rFonts w:ascii="Arial Nova" w:hAnsi="Arial Nova" w:cs="Arial Narrow"/>
                <w:b/>
                <w:bCs/>
                <w:spacing w:val="-3"/>
                <w:sz w:val="20"/>
                <w:szCs w:val="20"/>
              </w:rPr>
              <w:t>Address of Director:</w:t>
            </w:r>
          </w:p>
        </w:tc>
        <w:tc>
          <w:tcPr>
            <w:tcW w:w="8243" w:type="dxa"/>
            <w:gridSpan w:val="4"/>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7259D30F" w14:textId="61A9F821" w:rsidR="005B0B10" w:rsidRPr="004C7AA3" w:rsidRDefault="00000000" w:rsidP="00D859CB">
            <w:pPr>
              <w:tabs>
                <w:tab w:val="left" w:pos="34"/>
                <w:tab w:val="right" w:leader="dot" w:pos="10376"/>
              </w:tabs>
              <w:suppressAutoHyphens/>
              <w:spacing w:before="120" w:after="120" w:line="276" w:lineRule="auto"/>
              <w:rPr>
                <w:rFonts w:ascii="Arial Nova" w:hAnsi="Arial Nova" w:cs="Arial Narrow"/>
                <w:spacing w:val="-3"/>
                <w:sz w:val="20"/>
                <w:szCs w:val="20"/>
              </w:rPr>
            </w:pPr>
            <w:sdt>
              <w:sdtPr>
                <w:rPr>
                  <w:rFonts w:ascii="Arial Nova" w:hAnsi="Arial Nova" w:cs="Segoe UI"/>
                  <w:sz w:val="20"/>
                  <w:szCs w:val="20"/>
                </w:rPr>
                <w:id w:val="1886978017"/>
                <w:placeholder>
                  <w:docPart w:val="BE2152DA38BE4244B9EBCEDA011AC4E6"/>
                </w:placeholder>
                <w:showingPlcHdr/>
                <w:text/>
              </w:sdtPr>
              <w:sdtContent>
                <w:r w:rsidR="005F6322" w:rsidRPr="004C7AA3">
                  <w:rPr>
                    <w:rFonts w:ascii="Arial Nova" w:hAnsi="Arial Nova" w:cs="Segoe UI"/>
                    <w:sz w:val="20"/>
                    <w:szCs w:val="20"/>
                  </w:rPr>
                  <w:fldChar w:fldCharType="begin">
                    <w:ffData>
                      <w:name w:val="Text1"/>
                      <w:enabled/>
                      <w:calcOnExit w:val="0"/>
                      <w:textInput/>
                    </w:ffData>
                  </w:fldChar>
                </w:r>
                <w:r w:rsidR="005F6322" w:rsidRPr="004C7AA3">
                  <w:rPr>
                    <w:rFonts w:ascii="Arial Nova" w:hAnsi="Arial Nova" w:cs="Segoe UI"/>
                    <w:sz w:val="20"/>
                    <w:szCs w:val="20"/>
                  </w:rPr>
                  <w:instrText xml:space="preserve"> FORMTEXT </w:instrText>
                </w:r>
                <w:r w:rsidR="005F6322" w:rsidRPr="004C7AA3">
                  <w:rPr>
                    <w:rFonts w:ascii="Arial Nova" w:hAnsi="Arial Nova" w:cs="Segoe UI"/>
                    <w:sz w:val="20"/>
                    <w:szCs w:val="20"/>
                  </w:rPr>
                </w:r>
                <w:r w:rsidR="005F6322" w:rsidRPr="004C7AA3">
                  <w:rPr>
                    <w:rFonts w:ascii="Arial Nova" w:hAnsi="Arial Nova" w:cs="Segoe UI"/>
                    <w:sz w:val="20"/>
                    <w:szCs w:val="20"/>
                  </w:rPr>
                  <w:fldChar w:fldCharType="separate"/>
                </w:r>
                <w:r w:rsidR="005F6322" w:rsidRPr="004C7AA3">
                  <w:rPr>
                    <w:rFonts w:ascii="Arial Nova" w:hAnsi="Arial Nova" w:cs="Segoe UI"/>
                    <w:noProof/>
                    <w:sz w:val="20"/>
                    <w:szCs w:val="20"/>
                  </w:rPr>
                  <w:t> </w:t>
                </w:r>
                <w:r w:rsidR="005F6322" w:rsidRPr="004C7AA3">
                  <w:rPr>
                    <w:rFonts w:ascii="Arial Nova" w:hAnsi="Arial Nova" w:cs="Segoe UI"/>
                    <w:noProof/>
                    <w:sz w:val="20"/>
                    <w:szCs w:val="20"/>
                  </w:rPr>
                  <w:t> </w:t>
                </w:r>
                <w:r w:rsidR="005F6322" w:rsidRPr="004C7AA3">
                  <w:rPr>
                    <w:rFonts w:ascii="Arial Nova" w:hAnsi="Arial Nova" w:cs="Segoe UI"/>
                    <w:noProof/>
                    <w:sz w:val="20"/>
                    <w:szCs w:val="20"/>
                  </w:rPr>
                  <w:t> </w:t>
                </w:r>
                <w:r w:rsidR="005F6322" w:rsidRPr="004C7AA3">
                  <w:rPr>
                    <w:rFonts w:ascii="Arial Nova" w:hAnsi="Arial Nova" w:cs="Segoe UI"/>
                    <w:noProof/>
                    <w:sz w:val="20"/>
                    <w:szCs w:val="20"/>
                  </w:rPr>
                  <w:t> </w:t>
                </w:r>
                <w:r w:rsidR="005F6322" w:rsidRPr="004C7AA3">
                  <w:rPr>
                    <w:rFonts w:ascii="Arial Nova" w:hAnsi="Arial Nova" w:cs="Segoe UI"/>
                    <w:noProof/>
                    <w:sz w:val="20"/>
                    <w:szCs w:val="20"/>
                  </w:rPr>
                  <w:t> </w:t>
                </w:r>
                <w:r w:rsidR="005F6322" w:rsidRPr="004C7AA3">
                  <w:rPr>
                    <w:rFonts w:ascii="Arial Nova" w:hAnsi="Arial Nova" w:cs="Segoe UI"/>
                    <w:sz w:val="20"/>
                    <w:szCs w:val="20"/>
                  </w:rPr>
                  <w:fldChar w:fldCharType="end"/>
                </w:r>
              </w:sdtContent>
            </w:sdt>
          </w:p>
        </w:tc>
      </w:tr>
      <w:tr w:rsidR="00D300B9" w:rsidRPr="00571261" w14:paraId="57F85844" w14:textId="77777777" w:rsidTr="00DB7631">
        <w:trPr>
          <w:trHeight w:val="266"/>
        </w:trPr>
        <w:tc>
          <w:tcPr>
            <w:tcW w:w="10774" w:type="dxa"/>
            <w:gridSpan w:val="5"/>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2FAB4164" w14:textId="639DFE6F" w:rsidR="00D300B9" w:rsidRPr="004C7AA3" w:rsidRDefault="00D300B9" w:rsidP="00D300B9">
            <w:pPr>
              <w:pStyle w:val="ListParagraph"/>
              <w:numPr>
                <w:ilvl w:val="0"/>
                <w:numId w:val="6"/>
              </w:numPr>
              <w:tabs>
                <w:tab w:val="left" w:pos="34"/>
                <w:tab w:val="right" w:leader="dot" w:pos="10376"/>
              </w:tabs>
              <w:suppressAutoHyphens/>
              <w:spacing w:line="276" w:lineRule="auto"/>
              <w:rPr>
                <w:rFonts w:ascii="Arial Nova" w:hAnsi="Arial Nova" w:cs="Segoe UI"/>
                <w:sz w:val="20"/>
                <w:szCs w:val="20"/>
              </w:rPr>
            </w:pPr>
            <w:r w:rsidRPr="004C7AA3">
              <w:rPr>
                <w:rFonts w:ascii="Arial Nova" w:hAnsi="Arial Nova" w:cs="Segoe UI"/>
                <w:sz w:val="20"/>
                <w:szCs w:val="20"/>
              </w:rPr>
              <w:t xml:space="preserve">Director </w:t>
            </w:r>
          </w:p>
        </w:tc>
      </w:tr>
      <w:bookmarkEnd w:id="4"/>
      <w:tr w:rsidR="00133BF2" w:rsidRPr="00E31974" w14:paraId="62663E0A" w14:textId="77777777" w:rsidTr="00DB7631">
        <w:trPr>
          <w:trHeight w:val="560"/>
        </w:trPr>
        <w:tc>
          <w:tcPr>
            <w:tcW w:w="2531" w:type="dxa"/>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63C975CB" w14:textId="77777777" w:rsidR="00AF5015" w:rsidRPr="004C7AA3" w:rsidRDefault="00AF5015" w:rsidP="00D859CB">
            <w:pPr>
              <w:tabs>
                <w:tab w:val="left" w:pos="34"/>
                <w:tab w:val="right" w:leader="dot" w:pos="10376"/>
              </w:tabs>
              <w:suppressAutoHyphens/>
              <w:spacing w:before="120" w:after="24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 xml:space="preserve">Name of Director: </w:t>
            </w:r>
          </w:p>
        </w:tc>
        <w:tc>
          <w:tcPr>
            <w:tcW w:w="4274"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42B8E4B5" w14:textId="77777777" w:rsidR="00AF5015" w:rsidRPr="004C7AA3" w:rsidRDefault="00000000" w:rsidP="00765818">
            <w:pPr>
              <w:tabs>
                <w:tab w:val="left" w:pos="34"/>
                <w:tab w:val="right" w:leader="dot" w:pos="10376"/>
              </w:tabs>
              <w:suppressAutoHyphens/>
              <w:spacing w:before="120" w:after="240" w:line="276" w:lineRule="auto"/>
              <w:rPr>
                <w:rFonts w:ascii="Arial Nova" w:hAnsi="Arial Nova" w:cs="Arial Narrow"/>
                <w:b/>
                <w:bCs/>
                <w:spacing w:val="-3"/>
                <w:sz w:val="20"/>
                <w:szCs w:val="20"/>
              </w:rPr>
            </w:pPr>
            <w:sdt>
              <w:sdtPr>
                <w:rPr>
                  <w:rFonts w:ascii="Arial Nova" w:hAnsi="Arial Nova" w:cs="Segoe UI"/>
                  <w:sz w:val="20"/>
                  <w:szCs w:val="20"/>
                </w:rPr>
                <w:id w:val="-1518845999"/>
                <w:placeholder>
                  <w:docPart w:val="9222E90699E4435FA9FC5DD2A17AA54F"/>
                </w:placeholder>
                <w:showingPlcHdr/>
                <w:text/>
              </w:sdtPr>
              <w:sdtContent>
                <w:r w:rsidR="00AF5015" w:rsidRPr="004C7AA3">
                  <w:rPr>
                    <w:rFonts w:ascii="Arial Nova" w:hAnsi="Arial Nova" w:cs="Segoe UI"/>
                    <w:sz w:val="20"/>
                    <w:szCs w:val="20"/>
                  </w:rPr>
                  <w:fldChar w:fldCharType="begin">
                    <w:ffData>
                      <w:name w:val="Text1"/>
                      <w:enabled/>
                      <w:calcOnExit w:val="0"/>
                      <w:textInput/>
                    </w:ffData>
                  </w:fldChar>
                </w:r>
                <w:r w:rsidR="00AF5015" w:rsidRPr="004C7AA3">
                  <w:rPr>
                    <w:rFonts w:ascii="Arial Nova" w:hAnsi="Arial Nova" w:cs="Segoe UI"/>
                    <w:sz w:val="20"/>
                    <w:szCs w:val="20"/>
                  </w:rPr>
                  <w:instrText xml:space="preserve"> FORMTEXT </w:instrText>
                </w:r>
                <w:r w:rsidR="00AF5015" w:rsidRPr="004C7AA3">
                  <w:rPr>
                    <w:rFonts w:ascii="Arial Nova" w:hAnsi="Arial Nova" w:cs="Segoe UI"/>
                    <w:sz w:val="20"/>
                    <w:szCs w:val="20"/>
                  </w:rPr>
                </w:r>
                <w:r w:rsidR="00AF5015" w:rsidRPr="004C7AA3">
                  <w:rPr>
                    <w:rFonts w:ascii="Arial Nova" w:hAnsi="Arial Nova" w:cs="Segoe UI"/>
                    <w:sz w:val="20"/>
                    <w:szCs w:val="20"/>
                  </w:rPr>
                  <w:fldChar w:fldCharType="separate"/>
                </w:r>
                <w:r w:rsidR="00AF5015" w:rsidRPr="004C7AA3">
                  <w:rPr>
                    <w:rFonts w:ascii="Arial Nova" w:hAnsi="Arial Nova" w:cs="Segoe UI"/>
                    <w:noProof/>
                    <w:sz w:val="20"/>
                    <w:szCs w:val="20"/>
                  </w:rPr>
                  <w:t> </w:t>
                </w:r>
                <w:r w:rsidR="00AF5015" w:rsidRPr="004C7AA3">
                  <w:rPr>
                    <w:rFonts w:ascii="Arial Nova" w:hAnsi="Arial Nova" w:cs="Segoe UI"/>
                    <w:noProof/>
                    <w:sz w:val="20"/>
                    <w:szCs w:val="20"/>
                  </w:rPr>
                  <w:t> </w:t>
                </w:r>
                <w:r w:rsidR="00AF5015" w:rsidRPr="004C7AA3">
                  <w:rPr>
                    <w:rFonts w:ascii="Arial Nova" w:hAnsi="Arial Nova" w:cs="Segoe UI"/>
                    <w:noProof/>
                    <w:sz w:val="20"/>
                    <w:szCs w:val="20"/>
                  </w:rPr>
                  <w:t> </w:t>
                </w:r>
                <w:r w:rsidR="00AF5015" w:rsidRPr="004C7AA3">
                  <w:rPr>
                    <w:rFonts w:ascii="Arial Nova" w:hAnsi="Arial Nova" w:cs="Segoe UI"/>
                    <w:noProof/>
                    <w:sz w:val="20"/>
                    <w:szCs w:val="20"/>
                  </w:rPr>
                  <w:t> </w:t>
                </w:r>
                <w:r w:rsidR="00AF5015" w:rsidRPr="004C7AA3">
                  <w:rPr>
                    <w:rFonts w:ascii="Arial Nova" w:hAnsi="Arial Nova" w:cs="Segoe UI"/>
                    <w:noProof/>
                    <w:sz w:val="20"/>
                    <w:szCs w:val="20"/>
                  </w:rPr>
                  <w:t> </w:t>
                </w:r>
                <w:r w:rsidR="00AF5015" w:rsidRPr="004C7AA3">
                  <w:rPr>
                    <w:rFonts w:ascii="Arial Nova" w:hAnsi="Arial Nova" w:cs="Segoe UI"/>
                    <w:sz w:val="20"/>
                    <w:szCs w:val="20"/>
                  </w:rPr>
                  <w:fldChar w:fldCharType="end"/>
                </w:r>
              </w:sdtContent>
            </w:sdt>
          </w:p>
        </w:tc>
        <w:tc>
          <w:tcPr>
            <w:tcW w:w="1559"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4A2AC62D" w14:textId="77777777" w:rsidR="00AF5015" w:rsidRPr="004C7AA3" w:rsidRDefault="00AF5015" w:rsidP="0003073B">
            <w:pPr>
              <w:tabs>
                <w:tab w:val="left" w:pos="34"/>
                <w:tab w:val="right" w:leader="dot" w:pos="10376"/>
              </w:tabs>
              <w:suppressAutoHyphens/>
              <w:spacing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Date of Birth:</w:t>
            </w:r>
          </w:p>
        </w:tc>
        <w:tc>
          <w:tcPr>
            <w:tcW w:w="2410" w:type="dxa"/>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66017EB1" w14:textId="77777777" w:rsidR="00AF5015" w:rsidRPr="004C7AA3" w:rsidRDefault="00000000" w:rsidP="00765818">
            <w:pPr>
              <w:tabs>
                <w:tab w:val="left" w:pos="34"/>
                <w:tab w:val="right" w:leader="dot" w:pos="10376"/>
              </w:tabs>
              <w:suppressAutoHyphens/>
              <w:spacing w:before="120" w:after="240" w:line="276" w:lineRule="auto"/>
              <w:rPr>
                <w:rFonts w:ascii="Arial Nova" w:hAnsi="Arial Nova" w:cs="Arial Narrow"/>
                <w:b/>
                <w:bCs/>
                <w:spacing w:val="-3"/>
                <w:sz w:val="20"/>
                <w:szCs w:val="20"/>
              </w:rPr>
            </w:pPr>
            <w:sdt>
              <w:sdtPr>
                <w:rPr>
                  <w:rFonts w:ascii="Arial Nova" w:hAnsi="Arial Nova" w:cs="Segoe UI"/>
                  <w:sz w:val="20"/>
                  <w:szCs w:val="20"/>
                </w:rPr>
                <w:id w:val="-1981375843"/>
                <w:placeholder>
                  <w:docPart w:val="C82F74E49EA544F79C2A5EF4A8D6E9E4"/>
                </w:placeholder>
                <w:showingPlcHdr/>
                <w:text/>
              </w:sdtPr>
              <w:sdtContent>
                <w:r w:rsidR="00AF5015" w:rsidRPr="004C7AA3">
                  <w:rPr>
                    <w:rFonts w:ascii="Arial Nova" w:hAnsi="Arial Nova" w:cs="Segoe UI"/>
                    <w:sz w:val="20"/>
                    <w:szCs w:val="20"/>
                  </w:rPr>
                  <w:fldChar w:fldCharType="begin">
                    <w:ffData>
                      <w:name w:val="Text1"/>
                      <w:enabled/>
                      <w:calcOnExit w:val="0"/>
                      <w:textInput/>
                    </w:ffData>
                  </w:fldChar>
                </w:r>
                <w:r w:rsidR="00AF5015" w:rsidRPr="004C7AA3">
                  <w:rPr>
                    <w:rFonts w:ascii="Arial Nova" w:hAnsi="Arial Nova" w:cs="Segoe UI"/>
                    <w:sz w:val="20"/>
                    <w:szCs w:val="20"/>
                  </w:rPr>
                  <w:instrText xml:space="preserve"> FORMTEXT </w:instrText>
                </w:r>
                <w:r w:rsidR="00AF5015" w:rsidRPr="004C7AA3">
                  <w:rPr>
                    <w:rFonts w:ascii="Arial Nova" w:hAnsi="Arial Nova" w:cs="Segoe UI"/>
                    <w:sz w:val="20"/>
                    <w:szCs w:val="20"/>
                  </w:rPr>
                </w:r>
                <w:r w:rsidR="00AF5015" w:rsidRPr="004C7AA3">
                  <w:rPr>
                    <w:rFonts w:ascii="Arial Nova" w:hAnsi="Arial Nova" w:cs="Segoe UI"/>
                    <w:sz w:val="20"/>
                    <w:szCs w:val="20"/>
                  </w:rPr>
                  <w:fldChar w:fldCharType="separate"/>
                </w:r>
                <w:r w:rsidR="00AF5015" w:rsidRPr="004C7AA3">
                  <w:rPr>
                    <w:rFonts w:ascii="Arial Nova" w:hAnsi="Arial Nova" w:cs="Segoe UI"/>
                    <w:noProof/>
                    <w:sz w:val="20"/>
                    <w:szCs w:val="20"/>
                  </w:rPr>
                  <w:t> </w:t>
                </w:r>
                <w:r w:rsidR="00AF5015" w:rsidRPr="004C7AA3">
                  <w:rPr>
                    <w:rFonts w:ascii="Arial Nova" w:hAnsi="Arial Nova" w:cs="Segoe UI"/>
                    <w:noProof/>
                    <w:sz w:val="20"/>
                    <w:szCs w:val="20"/>
                  </w:rPr>
                  <w:t> </w:t>
                </w:r>
                <w:r w:rsidR="00AF5015" w:rsidRPr="004C7AA3">
                  <w:rPr>
                    <w:rFonts w:ascii="Arial Nova" w:hAnsi="Arial Nova" w:cs="Segoe UI"/>
                    <w:noProof/>
                    <w:sz w:val="20"/>
                    <w:szCs w:val="20"/>
                  </w:rPr>
                  <w:t> </w:t>
                </w:r>
                <w:r w:rsidR="00AF5015" w:rsidRPr="004C7AA3">
                  <w:rPr>
                    <w:rFonts w:ascii="Arial Nova" w:hAnsi="Arial Nova" w:cs="Segoe UI"/>
                    <w:noProof/>
                    <w:sz w:val="20"/>
                    <w:szCs w:val="20"/>
                  </w:rPr>
                  <w:t> </w:t>
                </w:r>
                <w:r w:rsidR="00AF5015" w:rsidRPr="004C7AA3">
                  <w:rPr>
                    <w:rFonts w:ascii="Arial Nova" w:hAnsi="Arial Nova" w:cs="Segoe UI"/>
                    <w:noProof/>
                    <w:sz w:val="20"/>
                    <w:szCs w:val="20"/>
                  </w:rPr>
                  <w:t> </w:t>
                </w:r>
                <w:r w:rsidR="00AF5015" w:rsidRPr="004C7AA3">
                  <w:rPr>
                    <w:rFonts w:ascii="Arial Nova" w:hAnsi="Arial Nova" w:cs="Segoe UI"/>
                    <w:sz w:val="20"/>
                    <w:szCs w:val="20"/>
                  </w:rPr>
                  <w:fldChar w:fldCharType="end"/>
                </w:r>
              </w:sdtContent>
            </w:sdt>
          </w:p>
        </w:tc>
      </w:tr>
      <w:tr w:rsidR="003A5D2B" w:rsidRPr="00AA0D22" w14:paraId="143C3F62" w14:textId="77777777" w:rsidTr="00DB7631">
        <w:trPr>
          <w:trHeight w:val="582"/>
        </w:trPr>
        <w:tc>
          <w:tcPr>
            <w:tcW w:w="2531" w:type="dxa"/>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21C76082" w14:textId="77777777" w:rsidR="00AF5015" w:rsidRPr="004C7AA3" w:rsidRDefault="00AF5015" w:rsidP="00D859CB">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Address of Director:</w:t>
            </w:r>
          </w:p>
        </w:tc>
        <w:tc>
          <w:tcPr>
            <w:tcW w:w="8243" w:type="dxa"/>
            <w:gridSpan w:val="4"/>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78CE0FAC" w14:textId="77777777" w:rsidR="00AF5015" w:rsidRPr="004C7AA3" w:rsidRDefault="00000000" w:rsidP="00765818">
            <w:pPr>
              <w:tabs>
                <w:tab w:val="left" w:pos="34"/>
                <w:tab w:val="right" w:leader="dot" w:pos="10376"/>
              </w:tabs>
              <w:suppressAutoHyphens/>
              <w:spacing w:before="120" w:after="240" w:line="276" w:lineRule="auto"/>
              <w:rPr>
                <w:rFonts w:ascii="Arial Nova" w:hAnsi="Arial Nova" w:cs="Arial Narrow"/>
                <w:spacing w:val="-3"/>
                <w:sz w:val="20"/>
                <w:szCs w:val="20"/>
              </w:rPr>
            </w:pPr>
            <w:sdt>
              <w:sdtPr>
                <w:rPr>
                  <w:rFonts w:ascii="Arial Nova" w:hAnsi="Arial Nova" w:cs="Segoe UI"/>
                  <w:sz w:val="20"/>
                  <w:szCs w:val="20"/>
                </w:rPr>
                <w:id w:val="-820419500"/>
                <w:placeholder>
                  <w:docPart w:val="70820D054C874BB4A9D388601B019AB8"/>
                </w:placeholder>
                <w:showingPlcHdr/>
                <w:text/>
              </w:sdtPr>
              <w:sdtContent>
                <w:r w:rsidR="00AF5015" w:rsidRPr="004C7AA3">
                  <w:rPr>
                    <w:rFonts w:ascii="Arial Nova" w:hAnsi="Arial Nova" w:cs="Segoe UI"/>
                    <w:sz w:val="20"/>
                    <w:szCs w:val="20"/>
                  </w:rPr>
                  <w:fldChar w:fldCharType="begin">
                    <w:ffData>
                      <w:name w:val="Text1"/>
                      <w:enabled/>
                      <w:calcOnExit w:val="0"/>
                      <w:textInput/>
                    </w:ffData>
                  </w:fldChar>
                </w:r>
                <w:r w:rsidR="00AF5015" w:rsidRPr="004C7AA3">
                  <w:rPr>
                    <w:rFonts w:ascii="Arial Nova" w:hAnsi="Arial Nova" w:cs="Segoe UI"/>
                    <w:sz w:val="20"/>
                    <w:szCs w:val="20"/>
                  </w:rPr>
                  <w:instrText xml:space="preserve"> FORMTEXT </w:instrText>
                </w:r>
                <w:r w:rsidR="00AF5015" w:rsidRPr="004C7AA3">
                  <w:rPr>
                    <w:rFonts w:ascii="Arial Nova" w:hAnsi="Arial Nova" w:cs="Segoe UI"/>
                    <w:sz w:val="20"/>
                    <w:szCs w:val="20"/>
                  </w:rPr>
                </w:r>
                <w:r w:rsidR="00AF5015" w:rsidRPr="004C7AA3">
                  <w:rPr>
                    <w:rFonts w:ascii="Arial Nova" w:hAnsi="Arial Nova" w:cs="Segoe UI"/>
                    <w:sz w:val="20"/>
                    <w:szCs w:val="20"/>
                  </w:rPr>
                  <w:fldChar w:fldCharType="separate"/>
                </w:r>
                <w:r w:rsidR="00AF5015" w:rsidRPr="004C7AA3">
                  <w:rPr>
                    <w:rFonts w:ascii="Arial Nova" w:hAnsi="Arial Nova" w:cs="Segoe UI"/>
                    <w:noProof/>
                    <w:sz w:val="20"/>
                    <w:szCs w:val="20"/>
                  </w:rPr>
                  <w:t> </w:t>
                </w:r>
                <w:r w:rsidR="00AF5015" w:rsidRPr="004C7AA3">
                  <w:rPr>
                    <w:rFonts w:ascii="Arial Nova" w:hAnsi="Arial Nova" w:cs="Segoe UI"/>
                    <w:noProof/>
                    <w:sz w:val="20"/>
                    <w:szCs w:val="20"/>
                  </w:rPr>
                  <w:t> </w:t>
                </w:r>
                <w:r w:rsidR="00AF5015" w:rsidRPr="004C7AA3">
                  <w:rPr>
                    <w:rFonts w:ascii="Arial Nova" w:hAnsi="Arial Nova" w:cs="Segoe UI"/>
                    <w:noProof/>
                    <w:sz w:val="20"/>
                    <w:szCs w:val="20"/>
                  </w:rPr>
                  <w:t> </w:t>
                </w:r>
                <w:r w:rsidR="00AF5015" w:rsidRPr="004C7AA3">
                  <w:rPr>
                    <w:rFonts w:ascii="Arial Nova" w:hAnsi="Arial Nova" w:cs="Segoe UI"/>
                    <w:noProof/>
                    <w:sz w:val="20"/>
                    <w:szCs w:val="20"/>
                  </w:rPr>
                  <w:t> </w:t>
                </w:r>
                <w:r w:rsidR="00AF5015" w:rsidRPr="004C7AA3">
                  <w:rPr>
                    <w:rFonts w:ascii="Arial Nova" w:hAnsi="Arial Nova" w:cs="Segoe UI"/>
                    <w:noProof/>
                    <w:sz w:val="20"/>
                    <w:szCs w:val="20"/>
                  </w:rPr>
                  <w:t> </w:t>
                </w:r>
                <w:r w:rsidR="00AF5015" w:rsidRPr="004C7AA3">
                  <w:rPr>
                    <w:rFonts w:ascii="Arial Nova" w:hAnsi="Arial Nova" w:cs="Segoe UI"/>
                    <w:sz w:val="20"/>
                    <w:szCs w:val="20"/>
                  </w:rPr>
                  <w:fldChar w:fldCharType="end"/>
                </w:r>
              </w:sdtContent>
            </w:sdt>
          </w:p>
        </w:tc>
      </w:tr>
    </w:tbl>
    <w:p w14:paraId="57D135FB" w14:textId="77777777" w:rsidR="0025018D" w:rsidRDefault="0025018D" w:rsidP="00AB14F2">
      <w:pPr>
        <w:tabs>
          <w:tab w:val="left" w:pos="34"/>
          <w:tab w:val="right" w:leader="dot" w:pos="10376"/>
        </w:tabs>
        <w:suppressAutoHyphens/>
        <w:spacing w:before="120" w:after="120" w:line="276" w:lineRule="auto"/>
        <w:rPr>
          <w:rFonts w:ascii="Arial Nova" w:hAnsi="Arial Nova" w:cs="Arial Narrow"/>
          <w:b/>
          <w:bCs/>
          <w:color w:val="FFFFFF" w:themeColor="background1"/>
          <w:spacing w:val="-3"/>
        </w:rPr>
        <w:sectPr w:rsidR="0025018D" w:rsidSect="00E5692A">
          <w:headerReference w:type="even" r:id="rId15"/>
          <w:headerReference w:type="default" r:id="rId16"/>
          <w:footerReference w:type="even" r:id="rId17"/>
          <w:footerReference w:type="default" r:id="rId18"/>
          <w:pgSz w:w="11906" w:h="16838"/>
          <w:pgMar w:top="284" w:right="720" w:bottom="794" w:left="720" w:header="510" w:footer="0" w:gutter="0"/>
          <w:cols w:space="708"/>
          <w:docGrid w:linePitch="360"/>
        </w:sectPr>
      </w:pPr>
      <w:bookmarkStart w:id="5" w:name="_Hlk221537369"/>
    </w:p>
    <w:tbl>
      <w:tblPr>
        <w:tblStyle w:val="TableGrid"/>
        <w:tblW w:w="10774" w:type="dxa"/>
        <w:tblInd w:w="-14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103"/>
        <w:gridCol w:w="428"/>
        <w:gridCol w:w="1701"/>
        <w:gridCol w:w="95"/>
        <w:gridCol w:w="141"/>
        <w:gridCol w:w="2337"/>
        <w:gridCol w:w="407"/>
        <w:gridCol w:w="301"/>
        <w:gridCol w:w="142"/>
        <w:gridCol w:w="709"/>
        <w:gridCol w:w="1257"/>
        <w:gridCol w:w="1153"/>
      </w:tblGrid>
      <w:tr w:rsidR="00EC0599" w:rsidRPr="00571261" w14:paraId="0651B3B2" w14:textId="77777777" w:rsidTr="00DB7631">
        <w:trPr>
          <w:trHeight w:val="506"/>
        </w:trPr>
        <w:tc>
          <w:tcPr>
            <w:tcW w:w="10774" w:type="dxa"/>
            <w:gridSpan w:val="12"/>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541A8E"/>
            <w:vAlign w:val="bottom"/>
          </w:tcPr>
          <w:p w14:paraId="69809E9C" w14:textId="69C955C1" w:rsidR="00EC0599" w:rsidRPr="00780F4C" w:rsidRDefault="00780F4C" w:rsidP="00AB14F2">
            <w:pPr>
              <w:tabs>
                <w:tab w:val="left" w:pos="34"/>
                <w:tab w:val="right" w:leader="dot" w:pos="10376"/>
              </w:tabs>
              <w:suppressAutoHyphens/>
              <w:spacing w:before="120" w:after="120" w:line="276" w:lineRule="auto"/>
              <w:rPr>
                <w:rFonts w:ascii="Arial Nova" w:hAnsi="Arial Nova" w:cs="Arial Narrow"/>
                <w:b/>
                <w:bCs/>
                <w:spacing w:val="-3"/>
              </w:rPr>
            </w:pPr>
            <w:r w:rsidRPr="00780F4C">
              <w:rPr>
                <w:rFonts w:ascii="Arial Nova" w:hAnsi="Arial Nova" w:cs="Arial Narrow"/>
                <w:b/>
                <w:bCs/>
                <w:color w:val="FFFFFF" w:themeColor="background1"/>
                <w:spacing w:val="-3"/>
              </w:rPr>
              <w:lastRenderedPageBreak/>
              <w:t>Section 3.2 – Shareholder Details</w:t>
            </w:r>
          </w:p>
        </w:tc>
      </w:tr>
      <w:tr w:rsidR="002377BE" w:rsidRPr="00571261" w14:paraId="5CC6888B" w14:textId="77777777" w:rsidTr="00DB7631">
        <w:trPr>
          <w:trHeight w:val="624"/>
        </w:trPr>
        <w:tc>
          <w:tcPr>
            <w:tcW w:w="10774" w:type="dxa"/>
            <w:gridSpan w:val="12"/>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2F2F2" w:themeFill="background1" w:themeFillShade="F2"/>
            <w:vAlign w:val="bottom"/>
          </w:tcPr>
          <w:p w14:paraId="10C7D1C1" w14:textId="35440BB9" w:rsidR="002377BE" w:rsidRPr="004C7AA3" w:rsidRDefault="00B96999" w:rsidP="00AB14F2">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Full details of each shareholder or other member i</w:t>
            </w:r>
            <w:r w:rsidR="0009458C" w:rsidRPr="004C7AA3">
              <w:rPr>
                <w:rFonts w:ascii="Arial Nova" w:hAnsi="Arial Nova" w:cs="Arial Narrow"/>
                <w:b/>
                <w:bCs/>
                <w:spacing w:val="-3"/>
                <w:sz w:val="20"/>
                <w:szCs w:val="20"/>
              </w:rPr>
              <w:t>f</w:t>
            </w:r>
            <w:r w:rsidRPr="004C7AA3">
              <w:rPr>
                <w:rFonts w:ascii="Arial Nova" w:hAnsi="Arial Nova" w:cs="Arial Narrow"/>
                <w:b/>
                <w:bCs/>
                <w:spacing w:val="-3"/>
                <w:sz w:val="20"/>
                <w:szCs w:val="20"/>
              </w:rPr>
              <w:t xml:space="preserve"> the applicant is a proprietary company:</w:t>
            </w:r>
          </w:p>
        </w:tc>
      </w:tr>
      <w:tr w:rsidR="001C1386" w:rsidRPr="00571261" w14:paraId="1DD318F4" w14:textId="77777777" w:rsidTr="00DB7631">
        <w:trPr>
          <w:trHeight w:val="237"/>
        </w:trPr>
        <w:tc>
          <w:tcPr>
            <w:tcW w:w="10774" w:type="dxa"/>
            <w:gridSpan w:val="12"/>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060235B5" w14:textId="00DF3C76" w:rsidR="001C1386" w:rsidRPr="004C7AA3" w:rsidRDefault="006F3F49" w:rsidP="006F3F49">
            <w:pPr>
              <w:pStyle w:val="ListParagraph"/>
              <w:numPr>
                <w:ilvl w:val="0"/>
                <w:numId w:val="5"/>
              </w:numPr>
              <w:tabs>
                <w:tab w:val="left" w:pos="34"/>
                <w:tab w:val="right" w:leader="dot" w:pos="10376"/>
              </w:tabs>
              <w:suppressAutoHyphens/>
              <w:spacing w:line="276" w:lineRule="auto"/>
              <w:rPr>
                <w:rFonts w:ascii="Arial Nova" w:hAnsi="Arial Nova" w:cs="Arial Narrow"/>
                <w:spacing w:val="-3"/>
                <w:sz w:val="20"/>
                <w:szCs w:val="20"/>
              </w:rPr>
            </w:pPr>
            <w:r w:rsidRPr="004C7AA3">
              <w:rPr>
                <w:rFonts w:ascii="Arial Nova" w:hAnsi="Arial Nova" w:cs="Arial Narrow"/>
                <w:spacing w:val="-3"/>
                <w:sz w:val="20"/>
                <w:szCs w:val="20"/>
              </w:rPr>
              <w:t xml:space="preserve">Shareholder </w:t>
            </w:r>
          </w:p>
        </w:tc>
      </w:tr>
      <w:tr w:rsidR="00133BF2" w:rsidRPr="00571261" w14:paraId="4D8756A5" w14:textId="77777777" w:rsidTr="00DB7631">
        <w:trPr>
          <w:trHeight w:val="624"/>
        </w:trPr>
        <w:tc>
          <w:tcPr>
            <w:tcW w:w="253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7DB56FD0" w14:textId="4AAEDBF3" w:rsidR="002F51CA" w:rsidRPr="004C7AA3" w:rsidRDefault="002F51CA" w:rsidP="009A72FC">
            <w:pPr>
              <w:tabs>
                <w:tab w:val="left" w:pos="34"/>
                <w:tab w:val="right" w:leader="dot" w:pos="10376"/>
              </w:tabs>
              <w:suppressAutoHyphens/>
              <w:spacing w:before="120" w:after="120" w:line="276" w:lineRule="auto"/>
              <w:rPr>
                <w:rFonts w:ascii="Arial Nova" w:hAnsi="Arial Nova" w:cs="Arial Narrow"/>
                <w:b/>
                <w:bCs/>
                <w:spacing w:val="-3"/>
                <w:sz w:val="20"/>
                <w:szCs w:val="20"/>
              </w:rPr>
            </w:pPr>
            <w:bookmarkStart w:id="6" w:name="_Hlk221531739"/>
            <w:r w:rsidRPr="004C7AA3">
              <w:rPr>
                <w:rFonts w:ascii="Arial Nova" w:hAnsi="Arial Nova" w:cs="Arial Narrow"/>
                <w:b/>
                <w:bCs/>
                <w:spacing w:val="-3"/>
                <w:sz w:val="20"/>
                <w:szCs w:val="20"/>
              </w:rPr>
              <w:t>Name of Shareholder:</w:t>
            </w:r>
          </w:p>
        </w:tc>
        <w:tc>
          <w:tcPr>
            <w:tcW w:w="8243" w:type="dxa"/>
            <w:gridSpan w:val="10"/>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tcPr>
          <w:p w14:paraId="2594838C" w14:textId="56090496" w:rsidR="002F51CA" w:rsidRPr="004C7AA3" w:rsidRDefault="00000000" w:rsidP="009E677A">
            <w:pPr>
              <w:tabs>
                <w:tab w:val="left" w:pos="34"/>
                <w:tab w:val="right" w:leader="dot" w:pos="10376"/>
              </w:tabs>
              <w:suppressAutoHyphens/>
              <w:spacing w:before="240" w:after="120" w:line="276" w:lineRule="auto"/>
              <w:rPr>
                <w:rFonts w:ascii="Arial Nova" w:hAnsi="Arial Nova" w:cs="Arial Narrow"/>
                <w:spacing w:val="-3"/>
                <w:sz w:val="20"/>
                <w:szCs w:val="20"/>
              </w:rPr>
            </w:pPr>
            <w:sdt>
              <w:sdtPr>
                <w:rPr>
                  <w:rFonts w:ascii="Arial Nova" w:hAnsi="Arial Nova" w:cs="Segoe UI"/>
                  <w:b/>
                  <w:bCs/>
                  <w:sz w:val="20"/>
                  <w:szCs w:val="20"/>
                </w:rPr>
                <w:id w:val="-1944146300"/>
                <w:placeholder>
                  <w:docPart w:val="6E6FE0786F94429D8025EB52F6512845"/>
                </w:placeholder>
                <w:showingPlcHdr/>
                <w:text/>
              </w:sdtPr>
              <w:sdtContent>
                <w:r w:rsidR="002F51CA" w:rsidRPr="004C7AA3">
                  <w:rPr>
                    <w:rFonts w:ascii="Arial Nova" w:hAnsi="Arial Nova" w:cs="Segoe UI"/>
                    <w:b/>
                    <w:bCs/>
                    <w:sz w:val="20"/>
                    <w:szCs w:val="20"/>
                  </w:rPr>
                  <w:fldChar w:fldCharType="begin">
                    <w:ffData>
                      <w:name w:val="Text1"/>
                      <w:enabled/>
                      <w:calcOnExit w:val="0"/>
                      <w:textInput/>
                    </w:ffData>
                  </w:fldChar>
                </w:r>
                <w:r w:rsidR="002F51CA" w:rsidRPr="004C7AA3">
                  <w:rPr>
                    <w:rFonts w:ascii="Arial Nova" w:hAnsi="Arial Nova" w:cs="Segoe UI"/>
                    <w:b/>
                    <w:bCs/>
                    <w:sz w:val="20"/>
                    <w:szCs w:val="20"/>
                  </w:rPr>
                  <w:instrText xml:space="preserve"> FORMTEXT </w:instrText>
                </w:r>
                <w:r w:rsidR="002F51CA" w:rsidRPr="004C7AA3">
                  <w:rPr>
                    <w:rFonts w:ascii="Arial Nova" w:hAnsi="Arial Nova" w:cs="Segoe UI"/>
                    <w:b/>
                    <w:bCs/>
                    <w:sz w:val="20"/>
                    <w:szCs w:val="20"/>
                  </w:rPr>
                </w:r>
                <w:r w:rsidR="002F51CA" w:rsidRPr="004C7AA3">
                  <w:rPr>
                    <w:rFonts w:ascii="Arial Nova" w:hAnsi="Arial Nova" w:cs="Segoe UI"/>
                    <w:b/>
                    <w:bCs/>
                    <w:sz w:val="20"/>
                    <w:szCs w:val="20"/>
                  </w:rPr>
                  <w:fldChar w:fldCharType="separate"/>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sz w:val="20"/>
                    <w:szCs w:val="20"/>
                  </w:rPr>
                  <w:fldChar w:fldCharType="end"/>
                </w:r>
              </w:sdtContent>
            </w:sdt>
          </w:p>
        </w:tc>
      </w:tr>
      <w:bookmarkEnd w:id="6"/>
      <w:tr w:rsidR="00133BF2" w:rsidRPr="00AA0D22" w14:paraId="5BFA6F31" w14:textId="77777777" w:rsidTr="00DB7631">
        <w:trPr>
          <w:trHeight w:val="624"/>
        </w:trPr>
        <w:tc>
          <w:tcPr>
            <w:tcW w:w="253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303A6DA7" w14:textId="6B38B502" w:rsidR="002F51CA" w:rsidRPr="004C7AA3" w:rsidRDefault="002F51CA" w:rsidP="00F04B91">
            <w:pPr>
              <w:tabs>
                <w:tab w:val="left" w:pos="34"/>
                <w:tab w:val="right" w:leader="dot" w:pos="10376"/>
              </w:tabs>
              <w:suppressAutoHyphens/>
              <w:spacing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Address of Shareholder:</w:t>
            </w:r>
          </w:p>
        </w:tc>
        <w:tc>
          <w:tcPr>
            <w:tcW w:w="8243" w:type="dxa"/>
            <w:gridSpan w:val="10"/>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tcPr>
          <w:p w14:paraId="331C33C2" w14:textId="696265B0" w:rsidR="002F51CA" w:rsidRPr="004C7AA3" w:rsidRDefault="00000000" w:rsidP="002F51CA">
            <w:pPr>
              <w:tabs>
                <w:tab w:val="left" w:pos="34"/>
                <w:tab w:val="right" w:leader="dot" w:pos="10376"/>
              </w:tabs>
              <w:suppressAutoHyphens/>
              <w:spacing w:before="120" w:after="120" w:line="276" w:lineRule="auto"/>
              <w:rPr>
                <w:rFonts w:ascii="Arial Nova" w:hAnsi="Arial Nova" w:cs="Arial Narrow"/>
                <w:spacing w:val="-3"/>
                <w:sz w:val="20"/>
                <w:szCs w:val="20"/>
              </w:rPr>
            </w:pPr>
            <w:sdt>
              <w:sdtPr>
                <w:rPr>
                  <w:rFonts w:ascii="Arial Nova" w:hAnsi="Arial Nova" w:cs="Segoe UI"/>
                  <w:b/>
                  <w:bCs/>
                  <w:sz w:val="20"/>
                  <w:szCs w:val="20"/>
                </w:rPr>
                <w:id w:val="-257136318"/>
                <w:placeholder>
                  <w:docPart w:val="BC9F82B806914E70A727F4334BF9AC2C"/>
                </w:placeholder>
                <w:showingPlcHdr/>
                <w:text/>
              </w:sdtPr>
              <w:sdtContent>
                <w:r w:rsidR="002F51CA" w:rsidRPr="004C7AA3">
                  <w:rPr>
                    <w:rFonts w:ascii="Arial Nova" w:hAnsi="Arial Nova" w:cs="Segoe UI"/>
                    <w:b/>
                    <w:bCs/>
                    <w:sz w:val="20"/>
                    <w:szCs w:val="20"/>
                  </w:rPr>
                  <w:fldChar w:fldCharType="begin">
                    <w:ffData>
                      <w:name w:val="Text1"/>
                      <w:enabled/>
                      <w:calcOnExit w:val="0"/>
                      <w:textInput/>
                    </w:ffData>
                  </w:fldChar>
                </w:r>
                <w:r w:rsidR="002F51CA" w:rsidRPr="004C7AA3">
                  <w:rPr>
                    <w:rFonts w:ascii="Arial Nova" w:hAnsi="Arial Nova" w:cs="Segoe UI"/>
                    <w:b/>
                    <w:bCs/>
                    <w:sz w:val="20"/>
                    <w:szCs w:val="20"/>
                  </w:rPr>
                  <w:instrText xml:space="preserve"> FORMTEXT </w:instrText>
                </w:r>
                <w:r w:rsidR="002F51CA" w:rsidRPr="004C7AA3">
                  <w:rPr>
                    <w:rFonts w:ascii="Arial Nova" w:hAnsi="Arial Nova" w:cs="Segoe UI"/>
                    <w:b/>
                    <w:bCs/>
                    <w:sz w:val="20"/>
                    <w:szCs w:val="20"/>
                  </w:rPr>
                </w:r>
                <w:r w:rsidR="002F51CA" w:rsidRPr="004C7AA3">
                  <w:rPr>
                    <w:rFonts w:ascii="Arial Nova" w:hAnsi="Arial Nova" w:cs="Segoe UI"/>
                    <w:b/>
                    <w:bCs/>
                    <w:sz w:val="20"/>
                    <w:szCs w:val="20"/>
                  </w:rPr>
                  <w:fldChar w:fldCharType="separate"/>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sz w:val="20"/>
                    <w:szCs w:val="20"/>
                  </w:rPr>
                  <w:fldChar w:fldCharType="end"/>
                </w:r>
              </w:sdtContent>
            </w:sdt>
          </w:p>
        </w:tc>
      </w:tr>
      <w:tr w:rsidR="00F61BA1" w:rsidRPr="00F04B91" w14:paraId="6196A2B9" w14:textId="77777777" w:rsidTr="00DB7631">
        <w:trPr>
          <w:trHeight w:val="624"/>
        </w:trPr>
        <w:tc>
          <w:tcPr>
            <w:tcW w:w="2103" w:type="dxa"/>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13CA6B5B" w14:textId="77777777" w:rsidR="00EB0F17" w:rsidRPr="004C7AA3" w:rsidRDefault="00EB0F17" w:rsidP="002F51CA">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 xml:space="preserve">Date of Birth: </w:t>
            </w:r>
          </w:p>
        </w:tc>
        <w:tc>
          <w:tcPr>
            <w:tcW w:w="2129"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578536CF" w14:textId="77777777" w:rsidR="00EB0F17" w:rsidRPr="004C7AA3" w:rsidRDefault="00000000" w:rsidP="002F51CA">
            <w:pPr>
              <w:tabs>
                <w:tab w:val="left" w:pos="34"/>
                <w:tab w:val="right" w:leader="dot" w:pos="10376"/>
              </w:tabs>
              <w:suppressAutoHyphens/>
              <w:spacing w:after="120" w:line="276" w:lineRule="auto"/>
              <w:rPr>
                <w:rFonts w:ascii="Arial Nova" w:hAnsi="Arial Nova" w:cs="Segoe UI"/>
                <w:b/>
                <w:bCs/>
                <w:sz w:val="20"/>
                <w:szCs w:val="20"/>
              </w:rPr>
            </w:pPr>
            <w:sdt>
              <w:sdtPr>
                <w:rPr>
                  <w:rFonts w:ascii="Arial Nova" w:hAnsi="Arial Nova" w:cs="Segoe UI"/>
                  <w:b/>
                  <w:bCs/>
                  <w:sz w:val="20"/>
                  <w:szCs w:val="20"/>
                </w:rPr>
                <w:id w:val="-541438532"/>
                <w:placeholder>
                  <w:docPart w:val="B00D2A89D4074E998D02E5B687FE8CB5"/>
                </w:placeholder>
                <w:showingPlcHdr/>
                <w:text/>
              </w:sdtPr>
              <w:sdtContent>
                <w:r w:rsidR="00EB0F17" w:rsidRPr="004C7AA3">
                  <w:rPr>
                    <w:rFonts w:ascii="Arial Nova" w:hAnsi="Arial Nova" w:cs="Segoe UI"/>
                    <w:b/>
                    <w:bCs/>
                    <w:sz w:val="20"/>
                    <w:szCs w:val="20"/>
                  </w:rPr>
                  <w:fldChar w:fldCharType="begin">
                    <w:ffData>
                      <w:name w:val="Text1"/>
                      <w:enabled/>
                      <w:calcOnExit w:val="0"/>
                      <w:textInput/>
                    </w:ffData>
                  </w:fldChar>
                </w:r>
                <w:r w:rsidR="00EB0F17" w:rsidRPr="004C7AA3">
                  <w:rPr>
                    <w:rFonts w:ascii="Arial Nova" w:hAnsi="Arial Nova" w:cs="Segoe UI"/>
                    <w:b/>
                    <w:bCs/>
                    <w:sz w:val="20"/>
                    <w:szCs w:val="20"/>
                  </w:rPr>
                  <w:instrText xml:space="preserve"> FORMTEXT </w:instrText>
                </w:r>
                <w:r w:rsidR="00EB0F17" w:rsidRPr="004C7AA3">
                  <w:rPr>
                    <w:rFonts w:ascii="Arial Nova" w:hAnsi="Arial Nova" w:cs="Segoe UI"/>
                    <w:b/>
                    <w:bCs/>
                    <w:sz w:val="20"/>
                    <w:szCs w:val="20"/>
                  </w:rPr>
                </w:r>
                <w:r w:rsidR="00EB0F17" w:rsidRPr="004C7AA3">
                  <w:rPr>
                    <w:rFonts w:ascii="Arial Nova" w:hAnsi="Arial Nova" w:cs="Segoe UI"/>
                    <w:b/>
                    <w:bCs/>
                    <w:sz w:val="20"/>
                    <w:szCs w:val="20"/>
                  </w:rPr>
                  <w:fldChar w:fldCharType="separate"/>
                </w:r>
                <w:r w:rsidR="00EB0F17" w:rsidRPr="004C7AA3">
                  <w:rPr>
                    <w:rFonts w:ascii="Arial Nova" w:hAnsi="Arial Nova" w:cs="Segoe UI"/>
                    <w:b/>
                    <w:bCs/>
                    <w:noProof/>
                    <w:sz w:val="20"/>
                    <w:szCs w:val="20"/>
                  </w:rPr>
                  <w:t> </w:t>
                </w:r>
                <w:r w:rsidR="00EB0F17" w:rsidRPr="004C7AA3">
                  <w:rPr>
                    <w:rFonts w:ascii="Arial Nova" w:hAnsi="Arial Nova" w:cs="Segoe UI"/>
                    <w:b/>
                    <w:bCs/>
                    <w:noProof/>
                    <w:sz w:val="20"/>
                    <w:szCs w:val="20"/>
                  </w:rPr>
                  <w:t> </w:t>
                </w:r>
                <w:r w:rsidR="00EB0F17" w:rsidRPr="004C7AA3">
                  <w:rPr>
                    <w:rFonts w:ascii="Arial Nova" w:hAnsi="Arial Nova" w:cs="Segoe UI"/>
                    <w:b/>
                    <w:bCs/>
                    <w:noProof/>
                    <w:sz w:val="20"/>
                    <w:szCs w:val="20"/>
                  </w:rPr>
                  <w:t> </w:t>
                </w:r>
                <w:r w:rsidR="00EB0F17" w:rsidRPr="004C7AA3">
                  <w:rPr>
                    <w:rFonts w:ascii="Arial Nova" w:hAnsi="Arial Nova" w:cs="Segoe UI"/>
                    <w:b/>
                    <w:bCs/>
                    <w:noProof/>
                    <w:sz w:val="20"/>
                    <w:szCs w:val="20"/>
                  </w:rPr>
                  <w:t> </w:t>
                </w:r>
                <w:r w:rsidR="00EB0F17" w:rsidRPr="004C7AA3">
                  <w:rPr>
                    <w:rFonts w:ascii="Arial Nova" w:hAnsi="Arial Nova" w:cs="Segoe UI"/>
                    <w:b/>
                    <w:bCs/>
                    <w:noProof/>
                    <w:sz w:val="20"/>
                    <w:szCs w:val="20"/>
                  </w:rPr>
                  <w:t> </w:t>
                </w:r>
                <w:r w:rsidR="00EB0F17" w:rsidRPr="004C7AA3">
                  <w:rPr>
                    <w:rFonts w:ascii="Arial Nova" w:hAnsi="Arial Nova" w:cs="Segoe UI"/>
                    <w:b/>
                    <w:bCs/>
                    <w:sz w:val="20"/>
                    <w:szCs w:val="20"/>
                  </w:rPr>
                  <w:fldChar w:fldCharType="end"/>
                </w:r>
              </w:sdtContent>
            </w:sdt>
          </w:p>
        </w:tc>
        <w:tc>
          <w:tcPr>
            <w:tcW w:w="4132" w:type="dxa"/>
            <w:gridSpan w:val="7"/>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E8E8E8" w:themeFill="background2"/>
            <w:vAlign w:val="bottom"/>
          </w:tcPr>
          <w:p w14:paraId="2C94783F" w14:textId="77777777" w:rsidR="00EB0F17" w:rsidRPr="004C7AA3" w:rsidRDefault="00EB0F17" w:rsidP="002F51CA">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No and Class of Shares Held:</w:t>
            </w:r>
          </w:p>
        </w:tc>
        <w:tc>
          <w:tcPr>
            <w:tcW w:w="2410"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56D5C295" w14:textId="77777777" w:rsidR="00EB0F17" w:rsidRPr="004C7AA3" w:rsidRDefault="00000000" w:rsidP="002F51CA">
            <w:pPr>
              <w:tabs>
                <w:tab w:val="left" w:pos="34"/>
                <w:tab w:val="right" w:leader="dot" w:pos="10376"/>
              </w:tabs>
              <w:suppressAutoHyphens/>
              <w:spacing w:after="120" w:line="276" w:lineRule="auto"/>
              <w:rPr>
                <w:rFonts w:ascii="Arial Nova" w:hAnsi="Arial Nova" w:cs="Segoe UI"/>
                <w:sz w:val="20"/>
                <w:szCs w:val="20"/>
              </w:rPr>
            </w:pPr>
            <w:sdt>
              <w:sdtPr>
                <w:rPr>
                  <w:rFonts w:ascii="Arial Nova" w:hAnsi="Arial Nova" w:cs="Segoe UI"/>
                  <w:b/>
                  <w:bCs/>
                  <w:sz w:val="20"/>
                  <w:szCs w:val="20"/>
                </w:rPr>
                <w:id w:val="-2027241565"/>
                <w:placeholder>
                  <w:docPart w:val="957BDE5C473F4DECB89C28CD4B717A2F"/>
                </w:placeholder>
                <w:showingPlcHdr/>
                <w:text/>
              </w:sdtPr>
              <w:sdtContent>
                <w:r w:rsidR="00EB0F17" w:rsidRPr="004C7AA3">
                  <w:rPr>
                    <w:rFonts w:ascii="Arial Nova" w:hAnsi="Arial Nova" w:cs="Segoe UI"/>
                    <w:b/>
                    <w:bCs/>
                    <w:sz w:val="20"/>
                    <w:szCs w:val="20"/>
                  </w:rPr>
                  <w:fldChar w:fldCharType="begin">
                    <w:ffData>
                      <w:name w:val="Text1"/>
                      <w:enabled/>
                      <w:calcOnExit w:val="0"/>
                      <w:textInput/>
                    </w:ffData>
                  </w:fldChar>
                </w:r>
                <w:r w:rsidR="00EB0F17" w:rsidRPr="004C7AA3">
                  <w:rPr>
                    <w:rFonts w:ascii="Arial Nova" w:hAnsi="Arial Nova" w:cs="Segoe UI"/>
                    <w:b/>
                    <w:bCs/>
                    <w:sz w:val="20"/>
                    <w:szCs w:val="20"/>
                  </w:rPr>
                  <w:instrText xml:space="preserve"> FORMTEXT </w:instrText>
                </w:r>
                <w:r w:rsidR="00EB0F17" w:rsidRPr="004C7AA3">
                  <w:rPr>
                    <w:rFonts w:ascii="Arial Nova" w:hAnsi="Arial Nova" w:cs="Segoe UI"/>
                    <w:b/>
                    <w:bCs/>
                    <w:sz w:val="20"/>
                    <w:szCs w:val="20"/>
                  </w:rPr>
                </w:r>
                <w:r w:rsidR="00EB0F17" w:rsidRPr="004C7AA3">
                  <w:rPr>
                    <w:rFonts w:ascii="Arial Nova" w:hAnsi="Arial Nova" w:cs="Segoe UI"/>
                    <w:b/>
                    <w:bCs/>
                    <w:sz w:val="20"/>
                    <w:szCs w:val="20"/>
                  </w:rPr>
                  <w:fldChar w:fldCharType="separate"/>
                </w:r>
                <w:r w:rsidR="00EB0F17" w:rsidRPr="004C7AA3">
                  <w:rPr>
                    <w:rFonts w:ascii="Arial Nova" w:hAnsi="Arial Nova" w:cs="Segoe UI"/>
                    <w:b/>
                    <w:bCs/>
                    <w:noProof/>
                    <w:sz w:val="20"/>
                    <w:szCs w:val="20"/>
                  </w:rPr>
                  <w:t> </w:t>
                </w:r>
                <w:r w:rsidR="00EB0F17" w:rsidRPr="004C7AA3">
                  <w:rPr>
                    <w:rFonts w:ascii="Arial Nova" w:hAnsi="Arial Nova" w:cs="Segoe UI"/>
                    <w:b/>
                    <w:bCs/>
                    <w:noProof/>
                    <w:sz w:val="20"/>
                    <w:szCs w:val="20"/>
                  </w:rPr>
                  <w:t> </w:t>
                </w:r>
                <w:r w:rsidR="00EB0F17" w:rsidRPr="004C7AA3">
                  <w:rPr>
                    <w:rFonts w:ascii="Arial Nova" w:hAnsi="Arial Nova" w:cs="Segoe UI"/>
                    <w:b/>
                    <w:bCs/>
                    <w:noProof/>
                    <w:sz w:val="20"/>
                    <w:szCs w:val="20"/>
                  </w:rPr>
                  <w:t> </w:t>
                </w:r>
                <w:r w:rsidR="00EB0F17" w:rsidRPr="004C7AA3">
                  <w:rPr>
                    <w:rFonts w:ascii="Arial Nova" w:hAnsi="Arial Nova" w:cs="Segoe UI"/>
                    <w:b/>
                    <w:bCs/>
                    <w:noProof/>
                    <w:sz w:val="20"/>
                    <w:szCs w:val="20"/>
                  </w:rPr>
                  <w:t> </w:t>
                </w:r>
                <w:r w:rsidR="00EB0F17" w:rsidRPr="004C7AA3">
                  <w:rPr>
                    <w:rFonts w:ascii="Arial Nova" w:hAnsi="Arial Nova" w:cs="Segoe UI"/>
                    <w:b/>
                    <w:bCs/>
                    <w:noProof/>
                    <w:sz w:val="20"/>
                    <w:szCs w:val="20"/>
                  </w:rPr>
                  <w:t> </w:t>
                </w:r>
                <w:r w:rsidR="00EB0F17" w:rsidRPr="004C7AA3">
                  <w:rPr>
                    <w:rFonts w:ascii="Arial Nova" w:hAnsi="Arial Nova" w:cs="Segoe UI"/>
                    <w:b/>
                    <w:bCs/>
                    <w:sz w:val="20"/>
                    <w:szCs w:val="20"/>
                  </w:rPr>
                  <w:fldChar w:fldCharType="end"/>
                </w:r>
              </w:sdtContent>
            </w:sdt>
          </w:p>
        </w:tc>
      </w:tr>
      <w:tr w:rsidR="00652430" w:rsidRPr="00AA0D22" w14:paraId="32F18B42" w14:textId="77777777" w:rsidTr="00DB7631">
        <w:trPr>
          <w:trHeight w:val="277"/>
        </w:trPr>
        <w:tc>
          <w:tcPr>
            <w:tcW w:w="10774" w:type="dxa"/>
            <w:gridSpan w:val="12"/>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08E777F4" w14:textId="4585DAD9" w:rsidR="00652430" w:rsidRPr="004C7AA3" w:rsidRDefault="00652430" w:rsidP="00652430">
            <w:pPr>
              <w:pStyle w:val="ListParagraph"/>
              <w:numPr>
                <w:ilvl w:val="0"/>
                <w:numId w:val="5"/>
              </w:numPr>
              <w:tabs>
                <w:tab w:val="left" w:pos="34"/>
                <w:tab w:val="right" w:leader="dot" w:pos="10376"/>
              </w:tabs>
              <w:suppressAutoHyphens/>
              <w:spacing w:line="276" w:lineRule="auto"/>
              <w:rPr>
                <w:rFonts w:ascii="Arial Nova" w:hAnsi="Arial Nova" w:cs="Segoe UI"/>
                <w:sz w:val="20"/>
                <w:szCs w:val="20"/>
              </w:rPr>
            </w:pPr>
            <w:r w:rsidRPr="004C7AA3">
              <w:rPr>
                <w:rFonts w:ascii="Arial Nova" w:hAnsi="Arial Nova" w:cs="Segoe UI"/>
                <w:sz w:val="20"/>
                <w:szCs w:val="20"/>
              </w:rPr>
              <w:t>Shareholder</w:t>
            </w:r>
          </w:p>
        </w:tc>
      </w:tr>
      <w:tr w:rsidR="00133BF2" w:rsidRPr="00AA0D22" w14:paraId="54FDD323" w14:textId="77777777" w:rsidTr="00DB7631">
        <w:trPr>
          <w:trHeight w:val="624"/>
        </w:trPr>
        <w:tc>
          <w:tcPr>
            <w:tcW w:w="253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3188A336" w14:textId="2F2D3A98" w:rsidR="002F51CA" w:rsidRPr="004C7AA3" w:rsidRDefault="002F51CA" w:rsidP="009A72FC">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Name of Shareholder:</w:t>
            </w:r>
          </w:p>
        </w:tc>
        <w:tc>
          <w:tcPr>
            <w:tcW w:w="8243" w:type="dxa"/>
            <w:gridSpan w:val="10"/>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tcPr>
          <w:p w14:paraId="3A43C588" w14:textId="7E31F379" w:rsidR="002F51CA" w:rsidRPr="004C7AA3" w:rsidRDefault="00000000" w:rsidP="009E677A">
            <w:pPr>
              <w:tabs>
                <w:tab w:val="left" w:pos="34"/>
                <w:tab w:val="right" w:leader="dot" w:pos="10376"/>
              </w:tabs>
              <w:suppressAutoHyphens/>
              <w:spacing w:before="240" w:after="120" w:line="276" w:lineRule="auto"/>
              <w:rPr>
                <w:rFonts w:ascii="Arial Nova" w:hAnsi="Arial Nova" w:cs="Arial Narrow"/>
                <w:spacing w:val="-3"/>
                <w:sz w:val="20"/>
                <w:szCs w:val="20"/>
              </w:rPr>
            </w:pPr>
            <w:sdt>
              <w:sdtPr>
                <w:rPr>
                  <w:rFonts w:ascii="Arial Nova" w:hAnsi="Arial Nova" w:cs="Segoe UI"/>
                  <w:b/>
                  <w:bCs/>
                  <w:sz w:val="20"/>
                  <w:szCs w:val="20"/>
                </w:rPr>
                <w:id w:val="-936445338"/>
                <w:placeholder>
                  <w:docPart w:val="7DAB4F2E21E4494F8BDF3665CE45D498"/>
                </w:placeholder>
                <w:showingPlcHdr/>
                <w:text/>
              </w:sdtPr>
              <w:sdtContent>
                <w:r w:rsidR="002F51CA" w:rsidRPr="004C7AA3">
                  <w:rPr>
                    <w:rFonts w:ascii="Arial Nova" w:hAnsi="Arial Nova" w:cs="Segoe UI"/>
                    <w:b/>
                    <w:bCs/>
                    <w:sz w:val="20"/>
                    <w:szCs w:val="20"/>
                  </w:rPr>
                  <w:fldChar w:fldCharType="begin">
                    <w:ffData>
                      <w:name w:val="Text1"/>
                      <w:enabled/>
                      <w:calcOnExit w:val="0"/>
                      <w:textInput/>
                    </w:ffData>
                  </w:fldChar>
                </w:r>
                <w:r w:rsidR="002F51CA" w:rsidRPr="004C7AA3">
                  <w:rPr>
                    <w:rFonts w:ascii="Arial Nova" w:hAnsi="Arial Nova" w:cs="Segoe UI"/>
                    <w:b/>
                    <w:bCs/>
                    <w:sz w:val="20"/>
                    <w:szCs w:val="20"/>
                  </w:rPr>
                  <w:instrText xml:space="preserve"> FORMTEXT </w:instrText>
                </w:r>
                <w:r w:rsidR="002F51CA" w:rsidRPr="004C7AA3">
                  <w:rPr>
                    <w:rFonts w:ascii="Arial Nova" w:hAnsi="Arial Nova" w:cs="Segoe UI"/>
                    <w:b/>
                    <w:bCs/>
                    <w:sz w:val="20"/>
                    <w:szCs w:val="20"/>
                  </w:rPr>
                </w:r>
                <w:r w:rsidR="002F51CA" w:rsidRPr="004C7AA3">
                  <w:rPr>
                    <w:rFonts w:ascii="Arial Nova" w:hAnsi="Arial Nova" w:cs="Segoe UI"/>
                    <w:b/>
                    <w:bCs/>
                    <w:sz w:val="20"/>
                    <w:szCs w:val="20"/>
                  </w:rPr>
                  <w:fldChar w:fldCharType="separate"/>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sz w:val="20"/>
                    <w:szCs w:val="20"/>
                  </w:rPr>
                  <w:fldChar w:fldCharType="end"/>
                </w:r>
              </w:sdtContent>
            </w:sdt>
          </w:p>
        </w:tc>
      </w:tr>
      <w:tr w:rsidR="00133BF2" w:rsidRPr="00AA0D22" w14:paraId="2F2B6E7D" w14:textId="77777777" w:rsidTr="00DB7631">
        <w:trPr>
          <w:trHeight w:val="624"/>
        </w:trPr>
        <w:tc>
          <w:tcPr>
            <w:tcW w:w="253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6D05B26D" w14:textId="612FD038" w:rsidR="002F51CA" w:rsidRPr="004C7AA3" w:rsidRDefault="002F51CA" w:rsidP="009A72FC">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Address of Shareholder:</w:t>
            </w:r>
          </w:p>
        </w:tc>
        <w:tc>
          <w:tcPr>
            <w:tcW w:w="8243" w:type="dxa"/>
            <w:gridSpan w:val="10"/>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tcPr>
          <w:p w14:paraId="56A265E2" w14:textId="6A4AA6A2" w:rsidR="002F51CA" w:rsidRPr="004C7AA3" w:rsidRDefault="00000000" w:rsidP="002F51CA">
            <w:pPr>
              <w:tabs>
                <w:tab w:val="left" w:pos="34"/>
                <w:tab w:val="right" w:leader="dot" w:pos="10376"/>
              </w:tabs>
              <w:suppressAutoHyphens/>
              <w:spacing w:before="120" w:after="120" w:line="276" w:lineRule="auto"/>
              <w:rPr>
                <w:rFonts w:ascii="Arial Nova" w:hAnsi="Arial Nova" w:cs="Arial Narrow"/>
                <w:spacing w:val="-3"/>
                <w:sz w:val="20"/>
                <w:szCs w:val="20"/>
              </w:rPr>
            </w:pPr>
            <w:sdt>
              <w:sdtPr>
                <w:rPr>
                  <w:rFonts w:ascii="Arial Nova" w:hAnsi="Arial Nova" w:cs="Segoe UI"/>
                  <w:b/>
                  <w:bCs/>
                  <w:sz w:val="20"/>
                  <w:szCs w:val="20"/>
                </w:rPr>
                <w:id w:val="-1472361038"/>
                <w:placeholder>
                  <w:docPart w:val="176D408A9B7049D8BABC93D8E974AB14"/>
                </w:placeholder>
                <w:showingPlcHdr/>
                <w:text/>
              </w:sdtPr>
              <w:sdtContent>
                <w:r w:rsidR="002F51CA" w:rsidRPr="004C7AA3">
                  <w:rPr>
                    <w:rFonts w:ascii="Arial Nova" w:hAnsi="Arial Nova" w:cs="Segoe UI"/>
                    <w:b/>
                    <w:bCs/>
                    <w:sz w:val="20"/>
                    <w:szCs w:val="20"/>
                  </w:rPr>
                  <w:fldChar w:fldCharType="begin">
                    <w:ffData>
                      <w:name w:val="Text1"/>
                      <w:enabled/>
                      <w:calcOnExit w:val="0"/>
                      <w:textInput/>
                    </w:ffData>
                  </w:fldChar>
                </w:r>
                <w:r w:rsidR="002F51CA" w:rsidRPr="004C7AA3">
                  <w:rPr>
                    <w:rFonts w:ascii="Arial Nova" w:hAnsi="Arial Nova" w:cs="Segoe UI"/>
                    <w:b/>
                    <w:bCs/>
                    <w:sz w:val="20"/>
                    <w:szCs w:val="20"/>
                  </w:rPr>
                  <w:instrText xml:space="preserve"> FORMTEXT </w:instrText>
                </w:r>
                <w:r w:rsidR="002F51CA" w:rsidRPr="004C7AA3">
                  <w:rPr>
                    <w:rFonts w:ascii="Arial Nova" w:hAnsi="Arial Nova" w:cs="Segoe UI"/>
                    <w:b/>
                    <w:bCs/>
                    <w:sz w:val="20"/>
                    <w:szCs w:val="20"/>
                  </w:rPr>
                </w:r>
                <w:r w:rsidR="002F51CA" w:rsidRPr="004C7AA3">
                  <w:rPr>
                    <w:rFonts w:ascii="Arial Nova" w:hAnsi="Arial Nova" w:cs="Segoe UI"/>
                    <w:b/>
                    <w:bCs/>
                    <w:sz w:val="20"/>
                    <w:szCs w:val="20"/>
                  </w:rPr>
                  <w:fldChar w:fldCharType="separate"/>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sz w:val="20"/>
                    <w:szCs w:val="20"/>
                  </w:rPr>
                  <w:fldChar w:fldCharType="end"/>
                </w:r>
              </w:sdtContent>
            </w:sdt>
          </w:p>
        </w:tc>
      </w:tr>
      <w:tr w:rsidR="00F61BA1" w:rsidRPr="00F04B91" w14:paraId="1E24D46A" w14:textId="77777777" w:rsidTr="00DB7631">
        <w:trPr>
          <w:trHeight w:val="624"/>
        </w:trPr>
        <w:tc>
          <w:tcPr>
            <w:tcW w:w="2103" w:type="dxa"/>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6CE13125" w14:textId="77777777" w:rsidR="002F51CA" w:rsidRPr="004C7AA3" w:rsidRDefault="002F51CA" w:rsidP="002F51CA">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 xml:space="preserve">Date of Birth: </w:t>
            </w:r>
          </w:p>
        </w:tc>
        <w:tc>
          <w:tcPr>
            <w:tcW w:w="2129"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16274ED5" w14:textId="77777777" w:rsidR="002F51CA" w:rsidRPr="004C7AA3" w:rsidRDefault="00000000" w:rsidP="002F51CA">
            <w:pPr>
              <w:tabs>
                <w:tab w:val="left" w:pos="34"/>
                <w:tab w:val="right" w:leader="dot" w:pos="10376"/>
              </w:tabs>
              <w:suppressAutoHyphens/>
              <w:spacing w:after="120" w:line="276" w:lineRule="auto"/>
              <w:rPr>
                <w:rFonts w:ascii="Arial Nova" w:hAnsi="Arial Nova" w:cs="Segoe UI"/>
                <w:b/>
                <w:bCs/>
                <w:sz w:val="20"/>
                <w:szCs w:val="20"/>
              </w:rPr>
            </w:pPr>
            <w:sdt>
              <w:sdtPr>
                <w:rPr>
                  <w:rFonts w:ascii="Arial Nova" w:hAnsi="Arial Nova" w:cs="Segoe UI"/>
                  <w:b/>
                  <w:bCs/>
                  <w:sz w:val="20"/>
                  <w:szCs w:val="20"/>
                </w:rPr>
                <w:id w:val="1482117993"/>
                <w:placeholder>
                  <w:docPart w:val="CFB7B7A73F4549EA9A847CF8BE777F4A"/>
                </w:placeholder>
                <w:showingPlcHdr/>
                <w:text/>
              </w:sdtPr>
              <w:sdtContent>
                <w:r w:rsidR="002F51CA" w:rsidRPr="004C7AA3">
                  <w:rPr>
                    <w:rFonts w:ascii="Arial Nova" w:hAnsi="Arial Nova" w:cs="Segoe UI"/>
                    <w:b/>
                    <w:bCs/>
                    <w:sz w:val="20"/>
                    <w:szCs w:val="20"/>
                  </w:rPr>
                  <w:fldChar w:fldCharType="begin">
                    <w:ffData>
                      <w:name w:val="Text1"/>
                      <w:enabled/>
                      <w:calcOnExit w:val="0"/>
                      <w:textInput/>
                    </w:ffData>
                  </w:fldChar>
                </w:r>
                <w:r w:rsidR="002F51CA" w:rsidRPr="004C7AA3">
                  <w:rPr>
                    <w:rFonts w:ascii="Arial Nova" w:hAnsi="Arial Nova" w:cs="Segoe UI"/>
                    <w:b/>
                    <w:bCs/>
                    <w:sz w:val="20"/>
                    <w:szCs w:val="20"/>
                  </w:rPr>
                  <w:instrText xml:space="preserve"> FORMTEXT </w:instrText>
                </w:r>
                <w:r w:rsidR="002F51CA" w:rsidRPr="004C7AA3">
                  <w:rPr>
                    <w:rFonts w:ascii="Arial Nova" w:hAnsi="Arial Nova" w:cs="Segoe UI"/>
                    <w:b/>
                    <w:bCs/>
                    <w:sz w:val="20"/>
                    <w:szCs w:val="20"/>
                  </w:rPr>
                </w:r>
                <w:r w:rsidR="002F51CA" w:rsidRPr="004C7AA3">
                  <w:rPr>
                    <w:rFonts w:ascii="Arial Nova" w:hAnsi="Arial Nova" w:cs="Segoe UI"/>
                    <w:b/>
                    <w:bCs/>
                    <w:sz w:val="20"/>
                    <w:szCs w:val="20"/>
                  </w:rPr>
                  <w:fldChar w:fldCharType="separate"/>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sz w:val="20"/>
                    <w:szCs w:val="20"/>
                  </w:rPr>
                  <w:fldChar w:fldCharType="end"/>
                </w:r>
              </w:sdtContent>
            </w:sdt>
          </w:p>
        </w:tc>
        <w:tc>
          <w:tcPr>
            <w:tcW w:w="4132" w:type="dxa"/>
            <w:gridSpan w:val="7"/>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E8E8E8" w:themeFill="background2"/>
            <w:vAlign w:val="bottom"/>
          </w:tcPr>
          <w:p w14:paraId="7D07F48D" w14:textId="77777777" w:rsidR="002F51CA" w:rsidRPr="004C7AA3" w:rsidRDefault="002F51CA" w:rsidP="002F51CA">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No and Class of Shares Held:</w:t>
            </w:r>
          </w:p>
        </w:tc>
        <w:tc>
          <w:tcPr>
            <w:tcW w:w="2410"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353DC7C0" w14:textId="77777777" w:rsidR="002F51CA" w:rsidRPr="004C7AA3" w:rsidRDefault="00000000" w:rsidP="002F51CA">
            <w:pPr>
              <w:tabs>
                <w:tab w:val="left" w:pos="34"/>
                <w:tab w:val="right" w:leader="dot" w:pos="10376"/>
              </w:tabs>
              <w:suppressAutoHyphens/>
              <w:spacing w:after="120" w:line="276" w:lineRule="auto"/>
              <w:rPr>
                <w:rFonts w:ascii="Arial Nova" w:hAnsi="Arial Nova" w:cs="Segoe UI"/>
                <w:sz w:val="20"/>
                <w:szCs w:val="20"/>
              </w:rPr>
            </w:pPr>
            <w:sdt>
              <w:sdtPr>
                <w:rPr>
                  <w:rFonts w:ascii="Arial Nova" w:hAnsi="Arial Nova" w:cs="Segoe UI"/>
                  <w:b/>
                  <w:bCs/>
                  <w:sz w:val="20"/>
                  <w:szCs w:val="20"/>
                </w:rPr>
                <w:id w:val="1163117483"/>
                <w:placeholder>
                  <w:docPart w:val="731CD62282824F528759F6CDB63D3A28"/>
                </w:placeholder>
                <w:showingPlcHdr/>
                <w:text/>
              </w:sdtPr>
              <w:sdtContent>
                <w:r w:rsidR="002F51CA" w:rsidRPr="004C7AA3">
                  <w:rPr>
                    <w:rFonts w:ascii="Arial Nova" w:hAnsi="Arial Nova" w:cs="Segoe UI"/>
                    <w:b/>
                    <w:bCs/>
                    <w:sz w:val="20"/>
                    <w:szCs w:val="20"/>
                  </w:rPr>
                  <w:fldChar w:fldCharType="begin">
                    <w:ffData>
                      <w:name w:val="Text1"/>
                      <w:enabled/>
                      <w:calcOnExit w:val="0"/>
                      <w:textInput/>
                    </w:ffData>
                  </w:fldChar>
                </w:r>
                <w:r w:rsidR="002F51CA" w:rsidRPr="004C7AA3">
                  <w:rPr>
                    <w:rFonts w:ascii="Arial Nova" w:hAnsi="Arial Nova" w:cs="Segoe UI"/>
                    <w:b/>
                    <w:bCs/>
                    <w:sz w:val="20"/>
                    <w:szCs w:val="20"/>
                  </w:rPr>
                  <w:instrText xml:space="preserve"> FORMTEXT </w:instrText>
                </w:r>
                <w:r w:rsidR="002F51CA" w:rsidRPr="004C7AA3">
                  <w:rPr>
                    <w:rFonts w:ascii="Arial Nova" w:hAnsi="Arial Nova" w:cs="Segoe UI"/>
                    <w:b/>
                    <w:bCs/>
                    <w:sz w:val="20"/>
                    <w:szCs w:val="20"/>
                  </w:rPr>
                </w:r>
                <w:r w:rsidR="002F51CA" w:rsidRPr="004C7AA3">
                  <w:rPr>
                    <w:rFonts w:ascii="Arial Nova" w:hAnsi="Arial Nova" w:cs="Segoe UI"/>
                    <w:b/>
                    <w:bCs/>
                    <w:sz w:val="20"/>
                    <w:szCs w:val="20"/>
                  </w:rPr>
                  <w:fldChar w:fldCharType="separate"/>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noProof/>
                    <w:sz w:val="20"/>
                    <w:szCs w:val="20"/>
                  </w:rPr>
                  <w:t> </w:t>
                </w:r>
                <w:r w:rsidR="002F51CA" w:rsidRPr="004C7AA3">
                  <w:rPr>
                    <w:rFonts w:ascii="Arial Nova" w:hAnsi="Arial Nova" w:cs="Segoe UI"/>
                    <w:b/>
                    <w:bCs/>
                    <w:sz w:val="20"/>
                    <w:szCs w:val="20"/>
                  </w:rPr>
                  <w:fldChar w:fldCharType="end"/>
                </w:r>
              </w:sdtContent>
            </w:sdt>
          </w:p>
        </w:tc>
      </w:tr>
      <w:tr w:rsidR="008B007F" w:rsidRPr="009C4AED" w14:paraId="11606036" w14:textId="77777777" w:rsidTr="00DB7631">
        <w:trPr>
          <w:trHeight w:val="275"/>
        </w:trPr>
        <w:tc>
          <w:tcPr>
            <w:tcW w:w="10774" w:type="dxa"/>
            <w:gridSpan w:val="12"/>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0A4843DE" w14:textId="2C4A1F86" w:rsidR="008B007F" w:rsidRPr="004C7AA3" w:rsidRDefault="008B007F" w:rsidP="008B007F">
            <w:pPr>
              <w:pStyle w:val="ListParagraph"/>
              <w:numPr>
                <w:ilvl w:val="0"/>
                <w:numId w:val="5"/>
              </w:numPr>
              <w:tabs>
                <w:tab w:val="left" w:pos="34"/>
                <w:tab w:val="right" w:leader="dot" w:pos="10376"/>
              </w:tabs>
              <w:suppressAutoHyphens/>
              <w:spacing w:line="276" w:lineRule="auto"/>
              <w:rPr>
                <w:rFonts w:ascii="Arial Nova" w:hAnsi="Arial Nova" w:cs="Segoe UI"/>
                <w:sz w:val="20"/>
                <w:szCs w:val="20"/>
              </w:rPr>
            </w:pPr>
            <w:r w:rsidRPr="004C7AA3">
              <w:rPr>
                <w:rFonts w:ascii="Arial Nova" w:hAnsi="Arial Nova" w:cs="Segoe UI"/>
                <w:sz w:val="20"/>
                <w:szCs w:val="20"/>
              </w:rPr>
              <w:t xml:space="preserve">Shareholder </w:t>
            </w:r>
          </w:p>
        </w:tc>
      </w:tr>
      <w:tr w:rsidR="00133BF2" w:rsidRPr="009C4AED" w14:paraId="6368A12A" w14:textId="77777777" w:rsidTr="00DB7631">
        <w:trPr>
          <w:trHeight w:val="624"/>
        </w:trPr>
        <w:tc>
          <w:tcPr>
            <w:tcW w:w="253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18F7F55A" w14:textId="77777777" w:rsidR="001F5195" w:rsidRPr="004C7AA3" w:rsidRDefault="001F5195" w:rsidP="009A72FC">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Name of Shareholder:</w:t>
            </w:r>
          </w:p>
        </w:tc>
        <w:tc>
          <w:tcPr>
            <w:tcW w:w="8243" w:type="dxa"/>
            <w:gridSpan w:val="10"/>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tcPr>
          <w:p w14:paraId="04379555" w14:textId="34A75A0C" w:rsidR="001F5195" w:rsidRPr="004C7AA3" w:rsidRDefault="00000000" w:rsidP="00D176F0">
            <w:pPr>
              <w:tabs>
                <w:tab w:val="left" w:pos="34"/>
                <w:tab w:val="right" w:leader="dot" w:pos="10376"/>
              </w:tabs>
              <w:suppressAutoHyphens/>
              <w:spacing w:before="240" w:after="120" w:line="276" w:lineRule="auto"/>
              <w:rPr>
                <w:rFonts w:ascii="Arial Nova" w:hAnsi="Arial Nova" w:cs="Arial Narrow"/>
                <w:spacing w:val="-3"/>
                <w:sz w:val="20"/>
                <w:szCs w:val="20"/>
              </w:rPr>
            </w:pPr>
            <w:sdt>
              <w:sdtPr>
                <w:rPr>
                  <w:rFonts w:ascii="Arial Nova" w:hAnsi="Arial Nova" w:cs="Segoe UI"/>
                  <w:b/>
                  <w:bCs/>
                  <w:sz w:val="20"/>
                  <w:szCs w:val="20"/>
                </w:rPr>
                <w:id w:val="-901360344"/>
                <w:placeholder>
                  <w:docPart w:val="227978DB29BE421FBF91CBE442CFBA4B"/>
                </w:placeholder>
                <w:showingPlcHdr/>
                <w:text/>
              </w:sdtPr>
              <w:sdtContent>
                <w:r w:rsidR="001F5195" w:rsidRPr="004C7AA3">
                  <w:rPr>
                    <w:rFonts w:ascii="Arial Nova" w:hAnsi="Arial Nova" w:cs="Segoe UI"/>
                    <w:b/>
                    <w:bCs/>
                    <w:sz w:val="20"/>
                    <w:szCs w:val="20"/>
                  </w:rPr>
                  <w:fldChar w:fldCharType="begin">
                    <w:ffData>
                      <w:name w:val="Text1"/>
                      <w:enabled/>
                      <w:calcOnExit w:val="0"/>
                      <w:textInput/>
                    </w:ffData>
                  </w:fldChar>
                </w:r>
                <w:r w:rsidR="001F5195" w:rsidRPr="004C7AA3">
                  <w:rPr>
                    <w:rFonts w:ascii="Arial Nova" w:hAnsi="Arial Nova" w:cs="Segoe UI"/>
                    <w:b/>
                    <w:bCs/>
                    <w:sz w:val="20"/>
                    <w:szCs w:val="20"/>
                  </w:rPr>
                  <w:instrText xml:space="preserve"> FORMTEXT </w:instrText>
                </w:r>
                <w:r w:rsidR="001F5195" w:rsidRPr="004C7AA3">
                  <w:rPr>
                    <w:rFonts w:ascii="Arial Nova" w:hAnsi="Arial Nova" w:cs="Segoe UI"/>
                    <w:b/>
                    <w:bCs/>
                    <w:sz w:val="20"/>
                    <w:szCs w:val="20"/>
                  </w:rPr>
                </w:r>
                <w:r w:rsidR="001F5195" w:rsidRPr="004C7AA3">
                  <w:rPr>
                    <w:rFonts w:ascii="Arial Nova" w:hAnsi="Arial Nova" w:cs="Segoe UI"/>
                    <w:b/>
                    <w:bCs/>
                    <w:sz w:val="20"/>
                    <w:szCs w:val="20"/>
                  </w:rPr>
                  <w:fldChar w:fldCharType="separate"/>
                </w:r>
                <w:r w:rsidR="001F5195" w:rsidRPr="004C7AA3">
                  <w:rPr>
                    <w:rFonts w:ascii="Arial Nova" w:hAnsi="Arial Nova" w:cs="Segoe UI"/>
                    <w:b/>
                    <w:bCs/>
                    <w:noProof/>
                    <w:sz w:val="20"/>
                    <w:szCs w:val="20"/>
                  </w:rPr>
                  <w:t> </w:t>
                </w:r>
                <w:r w:rsidR="001F5195" w:rsidRPr="004C7AA3">
                  <w:rPr>
                    <w:rFonts w:ascii="Arial Nova" w:hAnsi="Arial Nova" w:cs="Segoe UI"/>
                    <w:b/>
                    <w:bCs/>
                    <w:noProof/>
                    <w:sz w:val="20"/>
                    <w:szCs w:val="20"/>
                  </w:rPr>
                  <w:t> </w:t>
                </w:r>
                <w:r w:rsidR="001F5195" w:rsidRPr="004C7AA3">
                  <w:rPr>
                    <w:rFonts w:ascii="Arial Nova" w:hAnsi="Arial Nova" w:cs="Segoe UI"/>
                    <w:b/>
                    <w:bCs/>
                    <w:noProof/>
                    <w:sz w:val="20"/>
                    <w:szCs w:val="20"/>
                  </w:rPr>
                  <w:t> </w:t>
                </w:r>
                <w:r w:rsidR="001F5195" w:rsidRPr="004C7AA3">
                  <w:rPr>
                    <w:rFonts w:ascii="Arial Nova" w:hAnsi="Arial Nova" w:cs="Segoe UI"/>
                    <w:b/>
                    <w:bCs/>
                    <w:noProof/>
                    <w:sz w:val="20"/>
                    <w:szCs w:val="20"/>
                  </w:rPr>
                  <w:t> </w:t>
                </w:r>
                <w:r w:rsidR="001F5195" w:rsidRPr="004C7AA3">
                  <w:rPr>
                    <w:rFonts w:ascii="Arial Nova" w:hAnsi="Arial Nova" w:cs="Segoe UI"/>
                    <w:b/>
                    <w:bCs/>
                    <w:noProof/>
                    <w:sz w:val="20"/>
                    <w:szCs w:val="20"/>
                  </w:rPr>
                  <w:t> </w:t>
                </w:r>
                <w:r w:rsidR="001F5195" w:rsidRPr="004C7AA3">
                  <w:rPr>
                    <w:rFonts w:ascii="Arial Nova" w:hAnsi="Arial Nova" w:cs="Segoe UI"/>
                    <w:b/>
                    <w:bCs/>
                    <w:sz w:val="20"/>
                    <w:szCs w:val="20"/>
                  </w:rPr>
                  <w:fldChar w:fldCharType="end"/>
                </w:r>
              </w:sdtContent>
            </w:sdt>
          </w:p>
        </w:tc>
      </w:tr>
      <w:tr w:rsidR="00133BF2" w:rsidRPr="009C4AED" w14:paraId="430C7F83" w14:textId="77777777" w:rsidTr="00DB7631">
        <w:trPr>
          <w:trHeight w:val="733"/>
        </w:trPr>
        <w:tc>
          <w:tcPr>
            <w:tcW w:w="253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3FFBA671" w14:textId="77777777" w:rsidR="001F5195" w:rsidRPr="004C7AA3" w:rsidRDefault="001F5195" w:rsidP="00851F0D">
            <w:pPr>
              <w:tabs>
                <w:tab w:val="left" w:pos="34"/>
                <w:tab w:val="right" w:leader="dot" w:pos="10376"/>
              </w:tabs>
              <w:suppressAutoHyphens/>
              <w:spacing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Address of Shareholder:</w:t>
            </w:r>
          </w:p>
        </w:tc>
        <w:tc>
          <w:tcPr>
            <w:tcW w:w="8243" w:type="dxa"/>
            <w:gridSpan w:val="10"/>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tcPr>
          <w:p w14:paraId="32A019DA" w14:textId="4C5DD84F" w:rsidR="001F5195" w:rsidRPr="004C7AA3" w:rsidRDefault="00000000" w:rsidP="00F45BFB">
            <w:pPr>
              <w:tabs>
                <w:tab w:val="left" w:pos="34"/>
                <w:tab w:val="right" w:leader="dot" w:pos="10376"/>
              </w:tabs>
              <w:suppressAutoHyphens/>
              <w:spacing w:before="240" w:after="120" w:line="276" w:lineRule="auto"/>
              <w:rPr>
                <w:rFonts w:ascii="Arial Nova" w:hAnsi="Arial Nova" w:cs="Arial Narrow"/>
                <w:spacing w:val="-3"/>
                <w:sz w:val="20"/>
                <w:szCs w:val="20"/>
              </w:rPr>
            </w:pPr>
            <w:sdt>
              <w:sdtPr>
                <w:rPr>
                  <w:rFonts w:ascii="Arial Nova" w:hAnsi="Arial Nova" w:cs="Segoe UI"/>
                  <w:b/>
                  <w:bCs/>
                  <w:sz w:val="20"/>
                  <w:szCs w:val="20"/>
                </w:rPr>
                <w:id w:val="1921441587"/>
                <w:placeholder>
                  <w:docPart w:val="D212B756DBE146E3BC69984223AE2553"/>
                </w:placeholder>
                <w:showingPlcHdr/>
                <w:text/>
              </w:sdtPr>
              <w:sdtContent>
                <w:r w:rsidR="001F5195" w:rsidRPr="004C7AA3">
                  <w:rPr>
                    <w:rFonts w:ascii="Arial Nova" w:hAnsi="Arial Nova" w:cs="Segoe UI"/>
                    <w:b/>
                    <w:bCs/>
                    <w:sz w:val="20"/>
                    <w:szCs w:val="20"/>
                  </w:rPr>
                  <w:fldChar w:fldCharType="begin">
                    <w:ffData>
                      <w:name w:val="Text1"/>
                      <w:enabled/>
                      <w:calcOnExit w:val="0"/>
                      <w:textInput/>
                    </w:ffData>
                  </w:fldChar>
                </w:r>
                <w:r w:rsidR="001F5195" w:rsidRPr="004C7AA3">
                  <w:rPr>
                    <w:rFonts w:ascii="Arial Nova" w:hAnsi="Arial Nova" w:cs="Segoe UI"/>
                    <w:b/>
                    <w:bCs/>
                    <w:sz w:val="20"/>
                    <w:szCs w:val="20"/>
                  </w:rPr>
                  <w:instrText xml:space="preserve"> FORMTEXT </w:instrText>
                </w:r>
                <w:r w:rsidR="001F5195" w:rsidRPr="004C7AA3">
                  <w:rPr>
                    <w:rFonts w:ascii="Arial Nova" w:hAnsi="Arial Nova" w:cs="Segoe UI"/>
                    <w:b/>
                    <w:bCs/>
                    <w:sz w:val="20"/>
                    <w:szCs w:val="20"/>
                  </w:rPr>
                </w:r>
                <w:r w:rsidR="001F5195" w:rsidRPr="004C7AA3">
                  <w:rPr>
                    <w:rFonts w:ascii="Arial Nova" w:hAnsi="Arial Nova" w:cs="Segoe UI"/>
                    <w:b/>
                    <w:bCs/>
                    <w:sz w:val="20"/>
                    <w:szCs w:val="20"/>
                  </w:rPr>
                  <w:fldChar w:fldCharType="separate"/>
                </w:r>
                <w:r w:rsidR="001F5195" w:rsidRPr="004C7AA3">
                  <w:rPr>
                    <w:rFonts w:ascii="Arial Nova" w:hAnsi="Arial Nova" w:cs="Segoe UI"/>
                    <w:b/>
                    <w:bCs/>
                    <w:noProof/>
                    <w:sz w:val="20"/>
                    <w:szCs w:val="20"/>
                  </w:rPr>
                  <w:t> </w:t>
                </w:r>
                <w:r w:rsidR="001F5195" w:rsidRPr="004C7AA3">
                  <w:rPr>
                    <w:rFonts w:ascii="Arial Nova" w:hAnsi="Arial Nova" w:cs="Segoe UI"/>
                    <w:b/>
                    <w:bCs/>
                    <w:noProof/>
                    <w:sz w:val="20"/>
                    <w:szCs w:val="20"/>
                  </w:rPr>
                  <w:t> </w:t>
                </w:r>
                <w:r w:rsidR="001F5195" w:rsidRPr="004C7AA3">
                  <w:rPr>
                    <w:rFonts w:ascii="Arial Nova" w:hAnsi="Arial Nova" w:cs="Segoe UI"/>
                    <w:b/>
                    <w:bCs/>
                    <w:noProof/>
                    <w:sz w:val="20"/>
                    <w:szCs w:val="20"/>
                  </w:rPr>
                  <w:t> </w:t>
                </w:r>
                <w:r w:rsidR="001F5195" w:rsidRPr="004C7AA3">
                  <w:rPr>
                    <w:rFonts w:ascii="Arial Nova" w:hAnsi="Arial Nova" w:cs="Segoe UI"/>
                    <w:b/>
                    <w:bCs/>
                    <w:noProof/>
                    <w:sz w:val="20"/>
                    <w:szCs w:val="20"/>
                  </w:rPr>
                  <w:t> </w:t>
                </w:r>
                <w:r w:rsidR="001F5195" w:rsidRPr="004C7AA3">
                  <w:rPr>
                    <w:rFonts w:ascii="Arial Nova" w:hAnsi="Arial Nova" w:cs="Segoe UI"/>
                    <w:b/>
                    <w:bCs/>
                    <w:noProof/>
                    <w:sz w:val="20"/>
                    <w:szCs w:val="20"/>
                  </w:rPr>
                  <w:t> </w:t>
                </w:r>
                <w:r w:rsidR="001F5195" w:rsidRPr="004C7AA3">
                  <w:rPr>
                    <w:rFonts w:ascii="Arial Nova" w:hAnsi="Arial Nova" w:cs="Segoe UI"/>
                    <w:b/>
                    <w:bCs/>
                    <w:sz w:val="20"/>
                    <w:szCs w:val="20"/>
                  </w:rPr>
                  <w:fldChar w:fldCharType="end"/>
                </w:r>
              </w:sdtContent>
            </w:sdt>
          </w:p>
        </w:tc>
      </w:tr>
      <w:tr w:rsidR="00B666DB" w:rsidRPr="009C4AED" w14:paraId="7D06002A" w14:textId="77777777" w:rsidTr="00DB7631">
        <w:trPr>
          <w:trHeight w:val="624"/>
        </w:trPr>
        <w:tc>
          <w:tcPr>
            <w:tcW w:w="2103" w:type="dxa"/>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4D78B430" w14:textId="0E4978B7" w:rsidR="001F5195" w:rsidRPr="004C7AA3" w:rsidRDefault="00E55E1C" w:rsidP="004C7AA3">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 xml:space="preserve">Date of Birth: </w:t>
            </w:r>
          </w:p>
        </w:tc>
        <w:tc>
          <w:tcPr>
            <w:tcW w:w="2129"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2AA583BC" w14:textId="182A7BC6" w:rsidR="001F5195" w:rsidRPr="004C7AA3" w:rsidRDefault="00000000" w:rsidP="00F45BFB">
            <w:pPr>
              <w:tabs>
                <w:tab w:val="left" w:pos="34"/>
                <w:tab w:val="right" w:leader="dot" w:pos="10376"/>
              </w:tabs>
              <w:suppressAutoHyphens/>
              <w:spacing w:line="276" w:lineRule="auto"/>
              <w:rPr>
                <w:rFonts w:ascii="Arial Nova" w:hAnsi="Arial Nova" w:cs="Segoe UI"/>
                <w:b/>
                <w:bCs/>
                <w:sz w:val="20"/>
                <w:szCs w:val="20"/>
              </w:rPr>
            </w:pPr>
            <w:sdt>
              <w:sdtPr>
                <w:rPr>
                  <w:rFonts w:ascii="Arial Nova" w:hAnsi="Arial Nova" w:cs="Segoe UI"/>
                  <w:b/>
                  <w:bCs/>
                  <w:sz w:val="20"/>
                  <w:szCs w:val="20"/>
                </w:rPr>
                <w:id w:val="106091098"/>
                <w:placeholder>
                  <w:docPart w:val="8E126006DCA74492AC18BED1950BDA10"/>
                </w:placeholder>
                <w:showingPlcHdr/>
                <w:text/>
              </w:sdtPr>
              <w:sdtContent>
                <w:r w:rsidR="003306D2" w:rsidRPr="004C7AA3">
                  <w:rPr>
                    <w:rFonts w:ascii="Arial Nova" w:hAnsi="Arial Nova" w:cs="Segoe UI"/>
                    <w:b/>
                    <w:bCs/>
                    <w:sz w:val="20"/>
                    <w:szCs w:val="20"/>
                  </w:rPr>
                  <w:fldChar w:fldCharType="begin">
                    <w:ffData>
                      <w:name w:val="Text1"/>
                      <w:enabled/>
                      <w:calcOnExit w:val="0"/>
                      <w:textInput/>
                    </w:ffData>
                  </w:fldChar>
                </w:r>
                <w:r w:rsidR="003306D2" w:rsidRPr="004C7AA3">
                  <w:rPr>
                    <w:rFonts w:ascii="Arial Nova" w:hAnsi="Arial Nova" w:cs="Segoe UI"/>
                    <w:b/>
                    <w:bCs/>
                    <w:sz w:val="20"/>
                    <w:szCs w:val="20"/>
                  </w:rPr>
                  <w:instrText xml:space="preserve"> FORMTEXT </w:instrText>
                </w:r>
                <w:r w:rsidR="003306D2" w:rsidRPr="004C7AA3">
                  <w:rPr>
                    <w:rFonts w:ascii="Arial Nova" w:hAnsi="Arial Nova" w:cs="Segoe UI"/>
                    <w:b/>
                    <w:bCs/>
                    <w:sz w:val="20"/>
                    <w:szCs w:val="20"/>
                  </w:rPr>
                </w:r>
                <w:r w:rsidR="003306D2" w:rsidRPr="004C7AA3">
                  <w:rPr>
                    <w:rFonts w:ascii="Arial Nova" w:hAnsi="Arial Nova" w:cs="Segoe UI"/>
                    <w:b/>
                    <w:bCs/>
                    <w:sz w:val="20"/>
                    <w:szCs w:val="20"/>
                  </w:rPr>
                  <w:fldChar w:fldCharType="separate"/>
                </w:r>
                <w:r w:rsidR="003306D2" w:rsidRPr="004C7AA3">
                  <w:rPr>
                    <w:rFonts w:ascii="Arial Nova" w:hAnsi="Arial Nova" w:cs="Segoe UI"/>
                    <w:b/>
                    <w:bCs/>
                    <w:noProof/>
                    <w:sz w:val="20"/>
                    <w:szCs w:val="20"/>
                  </w:rPr>
                  <w:t> </w:t>
                </w:r>
                <w:r w:rsidR="003306D2" w:rsidRPr="004C7AA3">
                  <w:rPr>
                    <w:rFonts w:ascii="Arial Nova" w:hAnsi="Arial Nova" w:cs="Segoe UI"/>
                    <w:b/>
                    <w:bCs/>
                    <w:noProof/>
                    <w:sz w:val="20"/>
                    <w:szCs w:val="20"/>
                  </w:rPr>
                  <w:t> </w:t>
                </w:r>
                <w:r w:rsidR="003306D2" w:rsidRPr="004C7AA3">
                  <w:rPr>
                    <w:rFonts w:ascii="Arial Nova" w:hAnsi="Arial Nova" w:cs="Segoe UI"/>
                    <w:b/>
                    <w:bCs/>
                    <w:noProof/>
                    <w:sz w:val="20"/>
                    <w:szCs w:val="20"/>
                  </w:rPr>
                  <w:t> </w:t>
                </w:r>
                <w:r w:rsidR="003306D2" w:rsidRPr="004C7AA3">
                  <w:rPr>
                    <w:rFonts w:ascii="Arial Nova" w:hAnsi="Arial Nova" w:cs="Segoe UI"/>
                    <w:b/>
                    <w:bCs/>
                    <w:noProof/>
                    <w:sz w:val="20"/>
                    <w:szCs w:val="20"/>
                  </w:rPr>
                  <w:t> </w:t>
                </w:r>
                <w:r w:rsidR="003306D2" w:rsidRPr="004C7AA3">
                  <w:rPr>
                    <w:rFonts w:ascii="Arial Nova" w:hAnsi="Arial Nova" w:cs="Segoe UI"/>
                    <w:b/>
                    <w:bCs/>
                    <w:noProof/>
                    <w:sz w:val="20"/>
                    <w:szCs w:val="20"/>
                  </w:rPr>
                  <w:t> </w:t>
                </w:r>
                <w:r w:rsidR="003306D2" w:rsidRPr="004C7AA3">
                  <w:rPr>
                    <w:rFonts w:ascii="Arial Nova" w:hAnsi="Arial Nova" w:cs="Segoe UI"/>
                    <w:b/>
                    <w:bCs/>
                    <w:sz w:val="20"/>
                    <w:szCs w:val="20"/>
                  </w:rPr>
                  <w:fldChar w:fldCharType="end"/>
                </w:r>
              </w:sdtContent>
            </w:sdt>
          </w:p>
        </w:tc>
        <w:tc>
          <w:tcPr>
            <w:tcW w:w="4132" w:type="dxa"/>
            <w:gridSpan w:val="7"/>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E8E8E8" w:themeFill="background2"/>
            <w:vAlign w:val="bottom"/>
          </w:tcPr>
          <w:p w14:paraId="2ABB8529" w14:textId="7CF50658" w:rsidR="001F5195" w:rsidRPr="004C7AA3" w:rsidRDefault="003306D2" w:rsidP="004C7AA3">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No and Class of Shares Held:</w:t>
            </w:r>
          </w:p>
        </w:tc>
        <w:tc>
          <w:tcPr>
            <w:tcW w:w="2410"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0A3DB99A" w14:textId="41549058" w:rsidR="001F5195" w:rsidRPr="004C7AA3" w:rsidRDefault="00000000" w:rsidP="00F45BFB">
            <w:pPr>
              <w:tabs>
                <w:tab w:val="left" w:pos="34"/>
                <w:tab w:val="right" w:leader="dot" w:pos="10376"/>
              </w:tabs>
              <w:suppressAutoHyphens/>
              <w:spacing w:line="276" w:lineRule="auto"/>
              <w:rPr>
                <w:rFonts w:ascii="Arial Nova" w:hAnsi="Arial Nova" w:cs="Segoe UI"/>
                <w:sz w:val="20"/>
                <w:szCs w:val="20"/>
              </w:rPr>
            </w:pPr>
            <w:sdt>
              <w:sdtPr>
                <w:rPr>
                  <w:rFonts w:ascii="Arial Nova" w:hAnsi="Arial Nova" w:cs="Segoe UI"/>
                  <w:b/>
                  <w:bCs/>
                  <w:sz w:val="20"/>
                  <w:szCs w:val="20"/>
                </w:rPr>
                <w:id w:val="-531116355"/>
                <w:placeholder>
                  <w:docPart w:val="4CC4AC2E67C74D12891EFABA1ACB22AE"/>
                </w:placeholder>
                <w:showingPlcHdr/>
                <w:text/>
              </w:sdtPr>
              <w:sdtContent>
                <w:r w:rsidR="003306D2" w:rsidRPr="004C7AA3">
                  <w:rPr>
                    <w:rFonts w:ascii="Arial Nova" w:hAnsi="Arial Nova" w:cs="Segoe UI"/>
                    <w:b/>
                    <w:bCs/>
                    <w:sz w:val="20"/>
                    <w:szCs w:val="20"/>
                  </w:rPr>
                  <w:fldChar w:fldCharType="begin">
                    <w:ffData>
                      <w:name w:val="Text1"/>
                      <w:enabled/>
                      <w:calcOnExit w:val="0"/>
                      <w:textInput/>
                    </w:ffData>
                  </w:fldChar>
                </w:r>
                <w:r w:rsidR="003306D2" w:rsidRPr="004C7AA3">
                  <w:rPr>
                    <w:rFonts w:ascii="Arial Nova" w:hAnsi="Arial Nova" w:cs="Segoe UI"/>
                    <w:b/>
                    <w:bCs/>
                    <w:sz w:val="20"/>
                    <w:szCs w:val="20"/>
                  </w:rPr>
                  <w:instrText xml:space="preserve"> FORMTEXT </w:instrText>
                </w:r>
                <w:r w:rsidR="003306D2" w:rsidRPr="004C7AA3">
                  <w:rPr>
                    <w:rFonts w:ascii="Arial Nova" w:hAnsi="Arial Nova" w:cs="Segoe UI"/>
                    <w:b/>
                    <w:bCs/>
                    <w:sz w:val="20"/>
                    <w:szCs w:val="20"/>
                  </w:rPr>
                </w:r>
                <w:r w:rsidR="003306D2" w:rsidRPr="004C7AA3">
                  <w:rPr>
                    <w:rFonts w:ascii="Arial Nova" w:hAnsi="Arial Nova" w:cs="Segoe UI"/>
                    <w:b/>
                    <w:bCs/>
                    <w:sz w:val="20"/>
                    <w:szCs w:val="20"/>
                  </w:rPr>
                  <w:fldChar w:fldCharType="separate"/>
                </w:r>
                <w:r w:rsidR="003306D2" w:rsidRPr="004C7AA3">
                  <w:rPr>
                    <w:rFonts w:ascii="Arial Nova" w:hAnsi="Arial Nova" w:cs="Segoe UI"/>
                    <w:b/>
                    <w:bCs/>
                    <w:noProof/>
                    <w:sz w:val="20"/>
                    <w:szCs w:val="20"/>
                  </w:rPr>
                  <w:t> </w:t>
                </w:r>
                <w:r w:rsidR="003306D2" w:rsidRPr="004C7AA3">
                  <w:rPr>
                    <w:rFonts w:ascii="Arial Nova" w:hAnsi="Arial Nova" w:cs="Segoe UI"/>
                    <w:b/>
                    <w:bCs/>
                    <w:noProof/>
                    <w:sz w:val="20"/>
                    <w:szCs w:val="20"/>
                  </w:rPr>
                  <w:t> </w:t>
                </w:r>
                <w:r w:rsidR="003306D2" w:rsidRPr="004C7AA3">
                  <w:rPr>
                    <w:rFonts w:ascii="Arial Nova" w:hAnsi="Arial Nova" w:cs="Segoe UI"/>
                    <w:b/>
                    <w:bCs/>
                    <w:noProof/>
                    <w:sz w:val="20"/>
                    <w:szCs w:val="20"/>
                  </w:rPr>
                  <w:t> </w:t>
                </w:r>
                <w:r w:rsidR="003306D2" w:rsidRPr="004C7AA3">
                  <w:rPr>
                    <w:rFonts w:ascii="Arial Nova" w:hAnsi="Arial Nova" w:cs="Segoe UI"/>
                    <w:b/>
                    <w:bCs/>
                    <w:noProof/>
                    <w:sz w:val="20"/>
                    <w:szCs w:val="20"/>
                  </w:rPr>
                  <w:t> </w:t>
                </w:r>
                <w:r w:rsidR="003306D2" w:rsidRPr="004C7AA3">
                  <w:rPr>
                    <w:rFonts w:ascii="Arial Nova" w:hAnsi="Arial Nova" w:cs="Segoe UI"/>
                    <w:b/>
                    <w:bCs/>
                    <w:noProof/>
                    <w:sz w:val="20"/>
                    <w:szCs w:val="20"/>
                  </w:rPr>
                  <w:t> </w:t>
                </w:r>
                <w:r w:rsidR="003306D2" w:rsidRPr="004C7AA3">
                  <w:rPr>
                    <w:rFonts w:ascii="Arial Nova" w:hAnsi="Arial Nova" w:cs="Segoe UI"/>
                    <w:b/>
                    <w:bCs/>
                    <w:sz w:val="20"/>
                    <w:szCs w:val="20"/>
                  </w:rPr>
                  <w:fldChar w:fldCharType="end"/>
                </w:r>
              </w:sdtContent>
            </w:sdt>
          </w:p>
        </w:tc>
      </w:tr>
      <w:bookmarkEnd w:id="5"/>
      <w:tr w:rsidR="00A334CA" w:rsidRPr="009C4AED" w14:paraId="286294B5" w14:textId="77777777" w:rsidTr="00DB7631">
        <w:trPr>
          <w:trHeight w:val="430"/>
        </w:trPr>
        <w:tc>
          <w:tcPr>
            <w:tcW w:w="10774" w:type="dxa"/>
            <w:gridSpan w:val="12"/>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541A8E"/>
            <w:vAlign w:val="bottom"/>
          </w:tcPr>
          <w:p w14:paraId="2F494180" w14:textId="175A69C3" w:rsidR="00A334CA" w:rsidRPr="004C7AA3" w:rsidRDefault="00A334CA" w:rsidP="009D6B8A">
            <w:pPr>
              <w:tabs>
                <w:tab w:val="left" w:pos="34"/>
                <w:tab w:val="right" w:leader="dot" w:pos="10376"/>
              </w:tabs>
              <w:suppressAutoHyphens/>
              <w:spacing w:before="120" w:after="120" w:line="276" w:lineRule="auto"/>
              <w:rPr>
                <w:rFonts w:ascii="Arial Nova" w:hAnsi="Arial Nova" w:cs="Segoe UI"/>
                <w:b/>
                <w:bCs/>
              </w:rPr>
            </w:pPr>
            <w:r w:rsidRPr="004C7AA3">
              <w:rPr>
                <w:rFonts w:ascii="Arial Nova" w:hAnsi="Arial Nova" w:cs="Segoe UI"/>
                <w:b/>
                <w:bCs/>
                <w:color w:val="FFFFFF" w:themeColor="background1"/>
              </w:rPr>
              <w:t xml:space="preserve">Section 3.3 Trust </w:t>
            </w:r>
            <w:r w:rsidR="00BD2AC6" w:rsidRPr="004C7AA3">
              <w:rPr>
                <w:rFonts w:ascii="Arial Nova" w:hAnsi="Arial Nova" w:cs="Segoe UI"/>
                <w:b/>
                <w:bCs/>
                <w:color w:val="FFFFFF" w:themeColor="background1"/>
              </w:rPr>
              <w:t xml:space="preserve">Details: </w:t>
            </w:r>
          </w:p>
        </w:tc>
      </w:tr>
      <w:tr w:rsidR="00A334CA" w:rsidRPr="009C4AED" w14:paraId="59078D44" w14:textId="77777777" w:rsidTr="00DB7631">
        <w:trPr>
          <w:trHeight w:val="624"/>
        </w:trPr>
        <w:tc>
          <w:tcPr>
            <w:tcW w:w="10774" w:type="dxa"/>
            <w:gridSpan w:val="12"/>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E8E8E8" w:themeFill="background2"/>
            <w:vAlign w:val="bottom"/>
          </w:tcPr>
          <w:p w14:paraId="3AC9567B" w14:textId="03E570BD" w:rsidR="00A334CA" w:rsidRPr="004C7AA3" w:rsidRDefault="00BD2AC6" w:rsidP="009A72FC">
            <w:pPr>
              <w:tabs>
                <w:tab w:val="left" w:pos="34"/>
                <w:tab w:val="right" w:leader="dot" w:pos="10376"/>
              </w:tabs>
              <w:suppressAutoHyphens/>
              <w:spacing w:before="120" w:after="120" w:line="276" w:lineRule="auto"/>
              <w:rPr>
                <w:rFonts w:ascii="Arial Nova" w:hAnsi="Arial Nova" w:cs="Segoe UI"/>
                <w:sz w:val="20"/>
                <w:szCs w:val="20"/>
              </w:rPr>
            </w:pPr>
            <w:r w:rsidRPr="004C7AA3">
              <w:rPr>
                <w:rFonts w:ascii="Arial Nova" w:hAnsi="Arial Nova" w:cs="Segoe UI"/>
                <w:sz w:val="20"/>
                <w:szCs w:val="20"/>
              </w:rPr>
              <w:t>Where</w:t>
            </w:r>
            <w:r w:rsidR="00E5621F" w:rsidRPr="004C7AA3">
              <w:rPr>
                <w:rFonts w:ascii="Arial Nova" w:hAnsi="Arial Nova" w:cs="Segoe UI"/>
                <w:sz w:val="20"/>
                <w:szCs w:val="20"/>
              </w:rPr>
              <w:t xml:space="preserve"> </w:t>
            </w:r>
            <w:r w:rsidRPr="004C7AA3">
              <w:rPr>
                <w:rFonts w:ascii="Arial Nova" w:hAnsi="Arial Nova" w:cs="Segoe UI"/>
                <w:sz w:val="20"/>
                <w:szCs w:val="20"/>
              </w:rPr>
              <w:t>the applicant is a trustee of a trust, provide full details of the trust (including name, address and date of birth of all benefic</w:t>
            </w:r>
            <w:r w:rsidR="00E5621F" w:rsidRPr="004C7AA3">
              <w:rPr>
                <w:rFonts w:ascii="Arial Nova" w:hAnsi="Arial Nova" w:cs="Segoe UI"/>
                <w:sz w:val="20"/>
                <w:szCs w:val="20"/>
              </w:rPr>
              <w:t>iaries):</w:t>
            </w:r>
          </w:p>
        </w:tc>
      </w:tr>
      <w:tr w:rsidR="00874458" w:rsidRPr="009C4AED" w14:paraId="6F5F717F" w14:textId="77777777" w:rsidTr="00DB7631">
        <w:trPr>
          <w:trHeight w:val="493"/>
        </w:trPr>
        <w:tc>
          <w:tcPr>
            <w:tcW w:w="253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11E9824D" w14:textId="4CF7D68B" w:rsidR="00DA4B97" w:rsidRPr="004C7AA3" w:rsidRDefault="00A36CED" w:rsidP="00DA4B97">
            <w:pPr>
              <w:tabs>
                <w:tab w:val="left" w:pos="34"/>
                <w:tab w:val="right" w:leader="dot" w:pos="10376"/>
              </w:tabs>
              <w:suppressAutoHyphens/>
              <w:spacing w:before="120" w:after="120" w:line="276" w:lineRule="auto"/>
              <w:rPr>
                <w:rFonts w:ascii="Arial Nova" w:hAnsi="Arial Nova" w:cs="Segoe UI"/>
                <w:b/>
                <w:bCs/>
                <w:sz w:val="20"/>
                <w:szCs w:val="20"/>
              </w:rPr>
            </w:pPr>
            <w:bookmarkStart w:id="7" w:name="_Hlk221532619"/>
            <w:r w:rsidRPr="004C7AA3">
              <w:rPr>
                <w:rFonts w:ascii="Arial Nova" w:hAnsi="Arial Nova" w:cs="Segoe UI"/>
                <w:b/>
                <w:bCs/>
                <w:sz w:val="20"/>
                <w:szCs w:val="20"/>
              </w:rPr>
              <w:t>Name of Trust:</w:t>
            </w:r>
          </w:p>
        </w:tc>
        <w:tc>
          <w:tcPr>
            <w:tcW w:w="8243" w:type="dxa"/>
            <w:gridSpan w:val="10"/>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4BD617E4" w14:textId="0B6A6200" w:rsidR="00A36CED" w:rsidRPr="004C7AA3" w:rsidRDefault="00000000" w:rsidP="00DA4B97">
            <w:pPr>
              <w:tabs>
                <w:tab w:val="left" w:pos="34"/>
                <w:tab w:val="right" w:leader="dot" w:pos="10376"/>
              </w:tabs>
              <w:suppressAutoHyphens/>
              <w:spacing w:line="276" w:lineRule="auto"/>
              <w:rPr>
                <w:rFonts w:ascii="Arial Nova" w:hAnsi="Arial Nova" w:cs="Segoe UI"/>
                <w:b/>
                <w:bCs/>
                <w:sz w:val="20"/>
                <w:szCs w:val="20"/>
              </w:rPr>
            </w:pPr>
            <w:sdt>
              <w:sdtPr>
                <w:rPr>
                  <w:rFonts w:ascii="Arial Nova" w:hAnsi="Arial Nova" w:cs="Segoe UI"/>
                  <w:sz w:val="20"/>
                  <w:szCs w:val="20"/>
                </w:rPr>
                <w:id w:val="-475534864"/>
                <w:placeholder>
                  <w:docPart w:val="0AB6B1D302C54BEA83977B34DB8D4FBA"/>
                </w:placeholder>
                <w:showingPlcHdr/>
                <w:text/>
              </w:sdtPr>
              <w:sdtContent>
                <w:r w:rsidR="002F6D16" w:rsidRPr="004C7AA3">
                  <w:rPr>
                    <w:rFonts w:ascii="Arial Nova" w:hAnsi="Arial Nova" w:cs="Segoe UI"/>
                    <w:sz w:val="20"/>
                    <w:szCs w:val="20"/>
                  </w:rPr>
                  <w:fldChar w:fldCharType="begin">
                    <w:ffData>
                      <w:name w:val="Text1"/>
                      <w:enabled/>
                      <w:calcOnExit w:val="0"/>
                      <w:textInput/>
                    </w:ffData>
                  </w:fldChar>
                </w:r>
                <w:r w:rsidR="002F6D16" w:rsidRPr="004C7AA3">
                  <w:rPr>
                    <w:rFonts w:ascii="Arial Nova" w:hAnsi="Arial Nova" w:cs="Segoe UI"/>
                    <w:sz w:val="20"/>
                    <w:szCs w:val="20"/>
                  </w:rPr>
                  <w:instrText xml:space="preserve"> FORMTEXT </w:instrText>
                </w:r>
                <w:r w:rsidR="002F6D16" w:rsidRPr="004C7AA3">
                  <w:rPr>
                    <w:rFonts w:ascii="Arial Nova" w:hAnsi="Arial Nova" w:cs="Segoe UI"/>
                    <w:sz w:val="20"/>
                    <w:szCs w:val="20"/>
                  </w:rPr>
                </w:r>
                <w:r w:rsidR="002F6D16" w:rsidRPr="004C7AA3">
                  <w:rPr>
                    <w:rFonts w:ascii="Arial Nova" w:hAnsi="Arial Nova" w:cs="Segoe UI"/>
                    <w:sz w:val="20"/>
                    <w:szCs w:val="20"/>
                  </w:rPr>
                  <w:fldChar w:fldCharType="separate"/>
                </w:r>
                <w:r w:rsidR="002F6D16" w:rsidRPr="004C7AA3">
                  <w:rPr>
                    <w:rFonts w:ascii="Arial Nova" w:hAnsi="Arial Nova" w:cs="Segoe UI"/>
                    <w:noProof/>
                    <w:sz w:val="20"/>
                    <w:szCs w:val="20"/>
                  </w:rPr>
                  <w:t> </w:t>
                </w:r>
                <w:r w:rsidR="002F6D16" w:rsidRPr="004C7AA3">
                  <w:rPr>
                    <w:rFonts w:ascii="Arial Nova" w:hAnsi="Arial Nova" w:cs="Segoe UI"/>
                    <w:noProof/>
                    <w:sz w:val="20"/>
                    <w:szCs w:val="20"/>
                  </w:rPr>
                  <w:t> </w:t>
                </w:r>
                <w:r w:rsidR="002F6D16" w:rsidRPr="004C7AA3">
                  <w:rPr>
                    <w:rFonts w:ascii="Arial Nova" w:hAnsi="Arial Nova" w:cs="Segoe UI"/>
                    <w:noProof/>
                    <w:sz w:val="20"/>
                    <w:szCs w:val="20"/>
                  </w:rPr>
                  <w:t> </w:t>
                </w:r>
                <w:r w:rsidR="002F6D16" w:rsidRPr="004C7AA3">
                  <w:rPr>
                    <w:rFonts w:ascii="Arial Nova" w:hAnsi="Arial Nova" w:cs="Segoe UI"/>
                    <w:noProof/>
                    <w:sz w:val="20"/>
                    <w:szCs w:val="20"/>
                  </w:rPr>
                  <w:t> </w:t>
                </w:r>
                <w:r w:rsidR="002F6D16" w:rsidRPr="004C7AA3">
                  <w:rPr>
                    <w:rFonts w:ascii="Arial Nova" w:hAnsi="Arial Nova" w:cs="Segoe UI"/>
                    <w:noProof/>
                    <w:sz w:val="20"/>
                    <w:szCs w:val="20"/>
                  </w:rPr>
                  <w:t> </w:t>
                </w:r>
                <w:r w:rsidR="002F6D16" w:rsidRPr="004C7AA3">
                  <w:rPr>
                    <w:rFonts w:ascii="Arial Nova" w:hAnsi="Arial Nova" w:cs="Segoe UI"/>
                    <w:sz w:val="20"/>
                    <w:szCs w:val="20"/>
                  </w:rPr>
                  <w:fldChar w:fldCharType="end"/>
                </w:r>
              </w:sdtContent>
            </w:sdt>
          </w:p>
        </w:tc>
      </w:tr>
      <w:tr w:rsidR="002D24D1" w:rsidRPr="009C4AED" w14:paraId="1DEA5F98" w14:textId="77777777" w:rsidTr="00DB7631">
        <w:trPr>
          <w:trHeight w:val="301"/>
        </w:trPr>
        <w:tc>
          <w:tcPr>
            <w:tcW w:w="10774" w:type="dxa"/>
            <w:gridSpan w:val="12"/>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13F7A10E" w14:textId="23CD9332" w:rsidR="002D24D1" w:rsidRPr="004C7AA3" w:rsidRDefault="002C7D6A" w:rsidP="002D24D1">
            <w:pPr>
              <w:tabs>
                <w:tab w:val="left" w:pos="34"/>
                <w:tab w:val="right" w:leader="dot" w:pos="10376"/>
              </w:tabs>
              <w:suppressAutoHyphens/>
              <w:spacing w:line="276" w:lineRule="auto"/>
              <w:rPr>
                <w:rFonts w:ascii="Arial Nova" w:hAnsi="Arial Nova" w:cs="Segoe UI"/>
                <w:sz w:val="20"/>
                <w:szCs w:val="20"/>
              </w:rPr>
            </w:pPr>
            <w:r w:rsidRPr="004C7AA3">
              <w:rPr>
                <w:rFonts w:ascii="Arial Nova" w:hAnsi="Arial Nova" w:cs="Segoe UI"/>
                <w:sz w:val="20"/>
                <w:szCs w:val="20"/>
              </w:rPr>
              <w:t>Beneficiary / Unit Holder - 1</w:t>
            </w:r>
          </w:p>
        </w:tc>
      </w:tr>
      <w:tr w:rsidR="00133BF2" w:rsidRPr="009C4AED" w14:paraId="6E635B1C" w14:textId="77777777" w:rsidTr="00DB7631">
        <w:trPr>
          <w:trHeight w:val="624"/>
        </w:trPr>
        <w:tc>
          <w:tcPr>
            <w:tcW w:w="253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3C1E306A" w14:textId="76CA2E34" w:rsidR="00FE1730" w:rsidRPr="004C7AA3" w:rsidRDefault="00FE1730" w:rsidP="009A72F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Name of Beneficiary / Unit Holder:</w:t>
            </w:r>
          </w:p>
        </w:tc>
        <w:tc>
          <w:tcPr>
            <w:tcW w:w="8243" w:type="dxa"/>
            <w:gridSpan w:val="10"/>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3B921604" w14:textId="637CD671" w:rsidR="00FE1730" w:rsidRPr="004C7AA3" w:rsidRDefault="00000000" w:rsidP="00792A59">
            <w:pPr>
              <w:tabs>
                <w:tab w:val="left" w:pos="34"/>
                <w:tab w:val="right" w:leader="dot" w:pos="10376"/>
              </w:tabs>
              <w:suppressAutoHyphens/>
              <w:spacing w:before="120" w:after="240" w:line="276" w:lineRule="auto"/>
              <w:rPr>
                <w:rFonts w:ascii="Arial Nova" w:hAnsi="Arial Nova" w:cs="Segoe UI"/>
                <w:b/>
                <w:bCs/>
                <w:sz w:val="20"/>
                <w:szCs w:val="20"/>
              </w:rPr>
            </w:pPr>
            <w:sdt>
              <w:sdtPr>
                <w:rPr>
                  <w:rFonts w:ascii="Arial Nova" w:hAnsi="Arial Nova" w:cs="Segoe UI"/>
                  <w:sz w:val="20"/>
                  <w:szCs w:val="20"/>
                </w:rPr>
                <w:id w:val="-1468196978"/>
                <w:placeholder>
                  <w:docPart w:val="57B26EEAD7764A0F82DDC81BAEF986C9"/>
                </w:placeholder>
                <w:showingPlcHdr/>
                <w:text/>
              </w:sdtPr>
              <w:sdtContent>
                <w:r w:rsidR="00FE1730" w:rsidRPr="004C7AA3">
                  <w:rPr>
                    <w:rFonts w:ascii="Arial Nova" w:hAnsi="Arial Nova" w:cs="Segoe UI"/>
                    <w:sz w:val="20"/>
                    <w:szCs w:val="20"/>
                  </w:rPr>
                  <w:fldChar w:fldCharType="begin">
                    <w:ffData>
                      <w:name w:val="Text1"/>
                      <w:enabled/>
                      <w:calcOnExit w:val="0"/>
                      <w:textInput/>
                    </w:ffData>
                  </w:fldChar>
                </w:r>
                <w:r w:rsidR="00FE1730" w:rsidRPr="004C7AA3">
                  <w:rPr>
                    <w:rFonts w:ascii="Arial Nova" w:hAnsi="Arial Nova" w:cs="Segoe UI"/>
                    <w:sz w:val="20"/>
                    <w:szCs w:val="20"/>
                  </w:rPr>
                  <w:instrText xml:space="preserve"> FORMTEXT </w:instrText>
                </w:r>
                <w:r w:rsidR="00FE1730" w:rsidRPr="004C7AA3">
                  <w:rPr>
                    <w:rFonts w:ascii="Arial Nova" w:hAnsi="Arial Nova" w:cs="Segoe UI"/>
                    <w:sz w:val="20"/>
                    <w:szCs w:val="20"/>
                  </w:rPr>
                </w:r>
                <w:r w:rsidR="00FE1730" w:rsidRPr="004C7AA3">
                  <w:rPr>
                    <w:rFonts w:ascii="Arial Nova" w:hAnsi="Arial Nova" w:cs="Segoe UI"/>
                    <w:sz w:val="20"/>
                    <w:szCs w:val="20"/>
                  </w:rPr>
                  <w:fldChar w:fldCharType="separate"/>
                </w:r>
                <w:r w:rsidR="00FE1730" w:rsidRPr="004C7AA3">
                  <w:rPr>
                    <w:rFonts w:ascii="Arial Nova" w:hAnsi="Arial Nova" w:cs="Segoe UI"/>
                    <w:noProof/>
                    <w:sz w:val="20"/>
                    <w:szCs w:val="20"/>
                  </w:rPr>
                  <w:t> </w:t>
                </w:r>
                <w:r w:rsidR="00FE1730" w:rsidRPr="004C7AA3">
                  <w:rPr>
                    <w:rFonts w:ascii="Arial Nova" w:hAnsi="Arial Nova" w:cs="Segoe UI"/>
                    <w:noProof/>
                    <w:sz w:val="20"/>
                    <w:szCs w:val="20"/>
                  </w:rPr>
                  <w:t> </w:t>
                </w:r>
                <w:r w:rsidR="00FE1730" w:rsidRPr="004C7AA3">
                  <w:rPr>
                    <w:rFonts w:ascii="Arial Nova" w:hAnsi="Arial Nova" w:cs="Segoe UI"/>
                    <w:noProof/>
                    <w:sz w:val="20"/>
                    <w:szCs w:val="20"/>
                  </w:rPr>
                  <w:t> </w:t>
                </w:r>
                <w:r w:rsidR="00FE1730" w:rsidRPr="004C7AA3">
                  <w:rPr>
                    <w:rFonts w:ascii="Arial Nova" w:hAnsi="Arial Nova" w:cs="Segoe UI"/>
                    <w:noProof/>
                    <w:sz w:val="20"/>
                    <w:szCs w:val="20"/>
                  </w:rPr>
                  <w:t> </w:t>
                </w:r>
                <w:r w:rsidR="00FE1730" w:rsidRPr="004C7AA3">
                  <w:rPr>
                    <w:rFonts w:ascii="Arial Nova" w:hAnsi="Arial Nova" w:cs="Segoe UI"/>
                    <w:noProof/>
                    <w:sz w:val="20"/>
                    <w:szCs w:val="20"/>
                  </w:rPr>
                  <w:t> </w:t>
                </w:r>
                <w:r w:rsidR="00FE1730" w:rsidRPr="004C7AA3">
                  <w:rPr>
                    <w:rFonts w:ascii="Arial Nova" w:hAnsi="Arial Nova" w:cs="Segoe UI"/>
                    <w:sz w:val="20"/>
                    <w:szCs w:val="20"/>
                  </w:rPr>
                  <w:fldChar w:fldCharType="end"/>
                </w:r>
              </w:sdtContent>
            </w:sdt>
          </w:p>
        </w:tc>
      </w:tr>
      <w:bookmarkEnd w:id="7"/>
      <w:tr w:rsidR="004D4DDF" w:rsidRPr="009C4AED" w14:paraId="3E24C2A1" w14:textId="77777777" w:rsidTr="00DB7631">
        <w:trPr>
          <w:trHeight w:val="698"/>
        </w:trPr>
        <w:tc>
          <w:tcPr>
            <w:tcW w:w="253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5D9B2A8D" w14:textId="77777777" w:rsidR="004D4DDF" w:rsidRPr="004C7AA3" w:rsidRDefault="004D4DDF">
            <w:pPr>
              <w:tabs>
                <w:tab w:val="left" w:pos="34"/>
                <w:tab w:val="right" w:leader="dot" w:pos="10376"/>
              </w:tabs>
              <w:suppressAutoHyphens/>
              <w:spacing w:before="120" w:after="240" w:line="276" w:lineRule="auto"/>
              <w:rPr>
                <w:rFonts w:ascii="Arial Nova" w:hAnsi="Arial Nova" w:cs="Segoe UI"/>
                <w:b/>
                <w:bCs/>
                <w:sz w:val="20"/>
                <w:szCs w:val="20"/>
              </w:rPr>
            </w:pPr>
            <w:r w:rsidRPr="004C7AA3">
              <w:rPr>
                <w:rFonts w:ascii="Arial Nova" w:hAnsi="Arial Nova" w:cs="Segoe UI"/>
                <w:b/>
                <w:bCs/>
                <w:sz w:val="20"/>
                <w:szCs w:val="20"/>
              </w:rPr>
              <w:t xml:space="preserve">Date of Birth: </w:t>
            </w:r>
          </w:p>
        </w:tc>
        <w:tc>
          <w:tcPr>
            <w:tcW w:w="1937"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5B2A2497" w14:textId="77777777" w:rsidR="004D4DDF" w:rsidRPr="004C7AA3" w:rsidRDefault="00000000">
            <w:pPr>
              <w:tabs>
                <w:tab w:val="left" w:pos="34"/>
                <w:tab w:val="right" w:leader="dot" w:pos="10376"/>
              </w:tabs>
              <w:suppressAutoHyphens/>
              <w:spacing w:before="120" w:after="240" w:line="276" w:lineRule="auto"/>
              <w:rPr>
                <w:rFonts w:ascii="Arial Nova" w:hAnsi="Arial Nova" w:cs="Segoe UI"/>
                <w:b/>
                <w:bCs/>
                <w:sz w:val="20"/>
                <w:szCs w:val="20"/>
              </w:rPr>
            </w:pPr>
            <w:sdt>
              <w:sdtPr>
                <w:rPr>
                  <w:rFonts w:ascii="Arial Nova" w:hAnsi="Arial Nova" w:cs="Segoe UI"/>
                  <w:b/>
                  <w:bCs/>
                  <w:sz w:val="20"/>
                  <w:szCs w:val="20"/>
                </w:rPr>
                <w:id w:val="1916820060"/>
                <w:placeholder>
                  <w:docPart w:val="FFBD9544CE6B490F915177D44A3442C0"/>
                </w:placeholder>
                <w:showingPlcHdr/>
                <w:text/>
              </w:sdtPr>
              <w:sdtContent>
                <w:r w:rsidR="004D4DDF" w:rsidRPr="004C7AA3">
                  <w:rPr>
                    <w:rFonts w:ascii="Arial Nova" w:hAnsi="Arial Nova" w:cs="Segoe UI"/>
                    <w:b/>
                    <w:bCs/>
                    <w:sz w:val="20"/>
                    <w:szCs w:val="20"/>
                  </w:rPr>
                  <w:fldChar w:fldCharType="begin">
                    <w:ffData>
                      <w:name w:val="Text1"/>
                      <w:enabled/>
                      <w:calcOnExit w:val="0"/>
                      <w:textInput/>
                    </w:ffData>
                  </w:fldChar>
                </w:r>
                <w:r w:rsidR="004D4DDF" w:rsidRPr="004C7AA3">
                  <w:rPr>
                    <w:rFonts w:ascii="Arial Nova" w:hAnsi="Arial Nova" w:cs="Segoe UI"/>
                    <w:b/>
                    <w:bCs/>
                    <w:sz w:val="20"/>
                    <w:szCs w:val="20"/>
                  </w:rPr>
                  <w:instrText xml:space="preserve"> FORMTEXT </w:instrText>
                </w:r>
                <w:r w:rsidR="004D4DDF" w:rsidRPr="004C7AA3">
                  <w:rPr>
                    <w:rFonts w:ascii="Arial Nova" w:hAnsi="Arial Nova" w:cs="Segoe UI"/>
                    <w:b/>
                    <w:bCs/>
                    <w:sz w:val="20"/>
                    <w:szCs w:val="20"/>
                  </w:rPr>
                </w:r>
                <w:r w:rsidR="004D4DDF" w:rsidRPr="004C7AA3">
                  <w:rPr>
                    <w:rFonts w:ascii="Arial Nova" w:hAnsi="Arial Nova" w:cs="Segoe UI"/>
                    <w:b/>
                    <w:bCs/>
                    <w:sz w:val="20"/>
                    <w:szCs w:val="20"/>
                  </w:rPr>
                  <w:fldChar w:fldCharType="separate"/>
                </w:r>
                <w:r w:rsidR="004D4DDF" w:rsidRPr="004C7AA3">
                  <w:rPr>
                    <w:rFonts w:ascii="Arial Nova" w:hAnsi="Arial Nova" w:cs="Segoe UI"/>
                    <w:b/>
                    <w:bCs/>
                    <w:noProof/>
                    <w:sz w:val="20"/>
                    <w:szCs w:val="20"/>
                  </w:rPr>
                  <w:t> </w:t>
                </w:r>
                <w:r w:rsidR="004D4DDF" w:rsidRPr="004C7AA3">
                  <w:rPr>
                    <w:rFonts w:ascii="Arial Nova" w:hAnsi="Arial Nova" w:cs="Segoe UI"/>
                    <w:b/>
                    <w:bCs/>
                    <w:noProof/>
                    <w:sz w:val="20"/>
                    <w:szCs w:val="20"/>
                  </w:rPr>
                  <w:t> </w:t>
                </w:r>
                <w:r w:rsidR="004D4DDF" w:rsidRPr="004C7AA3">
                  <w:rPr>
                    <w:rFonts w:ascii="Arial Nova" w:hAnsi="Arial Nova" w:cs="Segoe UI"/>
                    <w:b/>
                    <w:bCs/>
                    <w:noProof/>
                    <w:sz w:val="20"/>
                    <w:szCs w:val="20"/>
                  </w:rPr>
                  <w:t> </w:t>
                </w:r>
                <w:r w:rsidR="004D4DDF" w:rsidRPr="004C7AA3">
                  <w:rPr>
                    <w:rFonts w:ascii="Arial Nova" w:hAnsi="Arial Nova" w:cs="Segoe UI"/>
                    <w:b/>
                    <w:bCs/>
                    <w:noProof/>
                    <w:sz w:val="20"/>
                    <w:szCs w:val="20"/>
                  </w:rPr>
                  <w:t> </w:t>
                </w:r>
                <w:r w:rsidR="004D4DDF" w:rsidRPr="004C7AA3">
                  <w:rPr>
                    <w:rFonts w:ascii="Arial Nova" w:hAnsi="Arial Nova" w:cs="Segoe UI"/>
                    <w:b/>
                    <w:bCs/>
                    <w:noProof/>
                    <w:sz w:val="20"/>
                    <w:szCs w:val="20"/>
                  </w:rPr>
                  <w:t> </w:t>
                </w:r>
                <w:r w:rsidR="004D4DDF" w:rsidRPr="004C7AA3">
                  <w:rPr>
                    <w:rFonts w:ascii="Arial Nova" w:hAnsi="Arial Nova" w:cs="Segoe UI"/>
                    <w:b/>
                    <w:bCs/>
                    <w:sz w:val="20"/>
                    <w:szCs w:val="20"/>
                  </w:rPr>
                  <w:fldChar w:fldCharType="end"/>
                </w:r>
              </w:sdtContent>
            </w:sdt>
          </w:p>
        </w:tc>
        <w:tc>
          <w:tcPr>
            <w:tcW w:w="2337"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7ACA93F0" w14:textId="69FD45C1" w:rsidR="004D4DDF" w:rsidRPr="004C7AA3" w:rsidRDefault="004D4DDF">
            <w:pPr>
              <w:tabs>
                <w:tab w:val="left" w:pos="34"/>
                <w:tab w:val="right" w:leader="dot" w:pos="10376"/>
              </w:tabs>
              <w:suppressAutoHyphens/>
              <w:spacing w:before="120" w:after="240" w:line="276" w:lineRule="auto"/>
              <w:rPr>
                <w:rFonts w:ascii="Arial Nova" w:hAnsi="Arial Nova" w:cs="Segoe UI"/>
                <w:b/>
                <w:bCs/>
                <w:sz w:val="20"/>
                <w:szCs w:val="20"/>
              </w:rPr>
            </w:pPr>
            <w:r w:rsidRPr="004C7AA3">
              <w:rPr>
                <w:rFonts w:ascii="Arial Nova" w:hAnsi="Arial Nova" w:cs="Segoe UI"/>
                <w:b/>
                <w:bCs/>
                <w:sz w:val="20"/>
                <w:szCs w:val="20"/>
              </w:rPr>
              <w:t>Beneficiary</w:t>
            </w:r>
            <w:r w:rsidR="00623CAA" w:rsidRPr="004C7AA3">
              <w:rPr>
                <w:rFonts w:ascii="Arial Nova" w:hAnsi="Arial Nova" w:cs="Segoe UI"/>
                <w:b/>
                <w:bCs/>
                <w:sz w:val="20"/>
                <w:szCs w:val="20"/>
              </w:rPr>
              <w:t>:</w:t>
            </w:r>
            <w:r w:rsidRPr="004C7AA3">
              <w:rPr>
                <w:rFonts w:ascii="Arial Nova" w:hAnsi="Arial Nova" w:cs="Segoe UI"/>
                <w:b/>
                <w:bCs/>
                <w:sz w:val="20"/>
                <w:szCs w:val="20"/>
              </w:rPr>
              <w:t xml:space="preserve"> </w:t>
            </w:r>
          </w:p>
        </w:tc>
        <w:sdt>
          <w:sdtPr>
            <w:rPr>
              <w:rFonts w:ascii="Arial Nova" w:hAnsi="Arial Nova" w:cs="Segoe UI"/>
              <w:b/>
              <w:bCs/>
              <w:sz w:val="20"/>
              <w:szCs w:val="20"/>
            </w:rPr>
            <w:id w:val="116107479"/>
            <w14:checkbox>
              <w14:checked w14:val="0"/>
              <w14:checkedState w14:val="2612" w14:font="MS Gothic"/>
              <w14:uncheckedState w14:val="2610" w14:font="MS Gothic"/>
            </w14:checkbox>
          </w:sdtPr>
          <w:sdtContent>
            <w:tc>
              <w:tcPr>
                <w:tcW w:w="708"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62322237" w14:textId="5A168A78" w:rsidR="004D4DDF" w:rsidRPr="004C7AA3" w:rsidRDefault="004D4DDF">
                <w:pPr>
                  <w:tabs>
                    <w:tab w:val="left" w:pos="34"/>
                    <w:tab w:val="right" w:leader="dot" w:pos="10376"/>
                  </w:tabs>
                  <w:suppressAutoHyphens/>
                  <w:spacing w:before="120" w:after="240" w:line="276" w:lineRule="auto"/>
                  <w:rPr>
                    <w:rFonts w:ascii="Arial Nova" w:hAnsi="Arial Nova" w:cs="Segoe UI"/>
                    <w:b/>
                    <w:bCs/>
                    <w:sz w:val="20"/>
                    <w:szCs w:val="20"/>
                  </w:rPr>
                </w:pPr>
                <w:r w:rsidRPr="004C7AA3">
                  <w:rPr>
                    <w:rFonts w:ascii="MS Gothic" w:eastAsia="MS Gothic" w:hAnsi="MS Gothic" w:cs="Segoe UI" w:hint="eastAsia"/>
                    <w:b/>
                    <w:bCs/>
                    <w:sz w:val="20"/>
                    <w:szCs w:val="20"/>
                  </w:rPr>
                  <w:t>☐</w:t>
                </w:r>
              </w:p>
            </w:tc>
          </w:sdtContent>
        </w:sdt>
        <w:tc>
          <w:tcPr>
            <w:tcW w:w="2108"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38578D52" w14:textId="77777777" w:rsidR="004D4DDF" w:rsidRPr="004C7AA3" w:rsidRDefault="004D4DDF">
            <w:pPr>
              <w:tabs>
                <w:tab w:val="left" w:pos="34"/>
                <w:tab w:val="right" w:leader="dot" w:pos="10376"/>
              </w:tabs>
              <w:suppressAutoHyphens/>
              <w:spacing w:before="120" w:after="240" w:line="276" w:lineRule="auto"/>
              <w:rPr>
                <w:rFonts w:ascii="Arial Nova" w:hAnsi="Arial Nova" w:cs="Segoe UI"/>
                <w:b/>
                <w:bCs/>
                <w:sz w:val="20"/>
                <w:szCs w:val="20"/>
              </w:rPr>
            </w:pPr>
            <w:r w:rsidRPr="004C7AA3">
              <w:rPr>
                <w:rFonts w:ascii="Arial Nova" w:hAnsi="Arial Nova" w:cs="Segoe UI"/>
                <w:b/>
                <w:bCs/>
                <w:sz w:val="20"/>
                <w:szCs w:val="20"/>
              </w:rPr>
              <w:t>Unit Holder:</w:t>
            </w:r>
          </w:p>
        </w:tc>
        <w:sdt>
          <w:sdtPr>
            <w:rPr>
              <w:rFonts w:ascii="Arial Nova" w:hAnsi="Arial Nova" w:cs="Segoe UI"/>
              <w:b/>
              <w:bCs/>
              <w:sz w:val="20"/>
              <w:szCs w:val="20"/>
            </w:rPr>
            <w:id w:val="1804959243"/>
            <w14:checkbox>
              <w14:checked w14:val="0"/>
              <w14:checkedState w14:val="2612" w14:font="MS Gothic"/>
              <w14:uncheckedState w14:val="2610" w14:font="MS Gothic"/>
            </w14:checkbox>
          </w:sdtPr>
          <w:sdtContent>
            <w:tc>
              <w:tcPr>
                <w:tcW w:w="1153" w:type="dxa"/>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11D54780" w14:textId="77777777" w:rsidR="004D4DDF" w:rsidRPr="004C7AA3" w:rsidRDefault="004D4DDF">
                <w:pPr>
                  <w:tabs>
                    <w:tab w:val="left" w:pos="34"/>
                    <w:tab w:val="right" w:leader="dot" w:pos="10376"/>
                  </w:tabs>
                  <w:suppressAutoHyphens/>
                  <w:spacing w:before="120" w:after="240" w:line="276" w:lineRule="auto"/>
                  <w:rPr>
                    <w:rFonts w:ascii="Arial Nova" w:hAnsi="Arial Nova" w:cs="Segoe UI"/>
                    <w:b/>
                    <w:bCs/>
                    <w:sz w:val="20"/>
                    <w:szCs w:val="20"/>
                  </w:rPr>
                </w:pPr>
                <w:r w:rsidRPr="004C7AA3">
                  <w:rPr>
                    <w:rFonts w:ascii="MS Gothic" w:eastAsia="MS Gothic" w:hAnsi="MS Gothic" w:cs="Segoe UI" w:hint="eastAsia"/>
                    <w:b/>
                    <w:bCs/>
                    <w:sz w:val="20"/>
                    <w:szCs w:val="20"/>
                  </w:rPr>
                  <w:t>☐</w:t>
                </w:r>
              </w:p>
            </w:tc>
          </w:sdtContent>
        </w:sdt>
      </w:tr>
      <w:tr w:rsidR="00865D40" w:rsidRPr="00E5621F" w14:paraId="7419CE2A" w14:textId="77777777" w:rsidTr="00DB7631">
        <w:trPr>
          <w:trHeight w:val="836"/>
        </w:trPr>
        <w:tc>
          <w:tcPr>
            <w:tcW w:w="253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78EF1C4D" w14:textId="77777777" w:rsidR="004357A3" w:rsidRPr="004C7AA3" w:rsidRDefault="004357A3" w:rsidP="009A72F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Name of Trust:</w:t>
            </w:r>
          </w:p>
        </w:tc>
        <w:tc>
          <w:tcPr>
            <w:tcW w:w="8243" w:type="dxa"/>
            <w:gridSpan w:val="10"/>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081DA399" w14:textId="77777777" w:rsidR="004357A3" w:rsidRPr="004C7AA3" w:rsidRDefault="00000000" w:rsidP="009A72FC">
            <w:pPr>
              <w:tabs>
                <w:tab w:val="left" w:pos="34"/>
                <w:tab w:val="right" w:leader="dot" w:pos="10376"/>
              </w:tabs>
              <w:suppressAutoHyphens/>
              <w:spacing w:before="120" w:after="120" w:line="276" w:lineRule="auto"/>
              <w:rPr>
                <w:rFonts w:ascii="Arial Nova" w:hAnsi="Arial Nova" w:cs="Segoe UI"/>
                <w:b/>
                <w:bCs/>
                <w:sz w:val="20"/>
                <w:szCs w:val="20"/>
              </w:rPr>
            </w:pPr>
            <w:sdt>
              <w:sdtPr>
                <w:rPr>
                  <w:rFonts w:ascii="Arial Nova" w:hAnsi="Arial Nova" w:cs="Segoe UI"/>
                  <w:sz w:val="20"/>
                  <w:szCs w:val="20"/>
                </w:rPr>
                <w:id w:val="-2119821828"/>
                <w:placeholder>
                  <w:docPart w:val="89BDBF9552164A3980098548835873A3"/>
                </w:placeholder>
                <w:showingPlcHdr/>
                <w:text/>
              </w:sdtPr>
              <w:sdtContent>
                <w:r w:rsidR="004357A3" w:rsidRPr="004C7AA3">
                  <w:rPr>
                    <w:rFonts w:ascii="Arial Nova" w:hAnsi="Arial Nova" w:cs="Segoe UI"/>
                    <w:sz w:val="20"/>
                    <w:szCs w:val="20"/>
                  </w:rPr>
                  <w:fldChar w:fldCharType="begin">
                    <w:ffData>
                      <w:name w:val="Text1"/>
                      <w:enabled/>
                      <w:calcOnExit w:val="0"/>
                      <w:textInput/>
                    </w:ffData>
                  </w:fldChar>
                </w:r>
                <w:r w:rsidR="004357A3" w:rsidRPr="004C7AA3">
                  <w:rPr>
                    <w:rFonts w:ascii="Arial Nova" w:hAnsi="Arial Nova" w:cs="Segoe UI"/>
                    <w:sz w:val="20"/>
                    <w:szCs w:val="20"/>
                  </w:rPr>
                  <w:instrText xml:space="preserve"> FORMTEXT </w:instrText>
                </w:r>
                <w:r w:rsidR="004357A3" w:rsidRPr="004C7AA3">
                  <w:rPr>
                    <w:rFonts w:ascii="Arial Nova" w:hAnsi="Arial Nova" w:cs="Segoe UI"/>
                    <w:sz w:val="20"/>
                    <w:szCs w:val="20"/>
                  </w:rPr>
                </w:r>
                <w:r w:rsidR="004357A3" w:rsidRPr="004C7AA3">
                  <w:rPr>
                    <w:rFonts w:ascii="Arial Nova" w:hAnsi="Arial Nova" w:cs="Segoe UI"/>
                    <w:sz w:val="20"/>
                    <w:szCs w:val="20"/>
                  </w:rPr>
                  <w:fldChar w:fldCharType="separate"/>
                </w:r>
                <w:r w:rsidR="004357A3" w:rsidRPr="004C7AA3">
                  <w:rPr>
                    <w:rFonts w:ascii="Arial Nova" w:hAnsi="Arial Nova" w:cs="Segoe UI"/>
                    <w:noProof/>
                    <w:sz w:val="20"/>
                    <w:szCs w:val="20"/>
                  </w:rPr>
                  <w:t> </w:t>
                </w:r>
                <w:r w:rsidR="004357A3" w:rsidRPr="004C7AA3">
                  <w:rPr>
                    <w:rFonts w:ascii="Arial Nova" w:hAnsi="Arial Nova" w:cs="Segoe UI"/>
                    <w:noProof/>
                    <w:sz w:val="20"/>
                    <w:szCs w:val="20"/>
                  </w:rPr>
                  <w:t> </w:t>
                </w:r>
                <w:r w:rsidR="004357A3" w:rsidRPr="004C7AA3">
                  <w:rPr>
                    <w:rFonts w:ascii="Arial Nova" w:hAnsi="Arial Nova" w:cs="Segoe UI"/>
                    <w:noProof/>
                    <w:sz w:val="20"/>
                    <w:szCs w:val="20"/>
                  </w:rPr>
                  <w:t> </w:t>
                </w:r>
                <w:r w:rsidR="004357A3" w:rsidRPr="004C7AA3">
                  <w:rPr>
                    <w:rFonts w:ascii="Arial Nova" w:hAnsi="Arial Nova" w:cs="Segoe UI"/>
                    <w:noProof/>
                    <w:sz w:val="20"/>
                    <w:szCs w:val="20"/>
                  </w:rPr>
                  <w:t> </w:t>
                </w:r>
                <w:r w:rsidR="004357A3" w:rsidRPr="004C7AA3">
                  <w:rPr>
                    <w:rFonts w:ascii="Arial Nova" w:hAnsi="Arial Nova" w:cs="Segoe UI"/>
                    <w:noProof/>
                    <w:sz w:val="20"/>
                    <w:szCs w:val="20"/>
                  </w:rPr>
                  <w:t> </w:t>
                </w:r>
                <w:r w:rsidR="004357A3" w:rsidRPr="004C7AA3">
                  <w:rPr>
                    <w:rFonts w:ascii="Arial Nova" w:hAnsi="Arial Nova" w:cs="Segoe UI"/>
                    <w:sz w:val="20"/>
                    <w:szCs w:val="20"/>
                  </w:rPr>
                  <w:fldChar w:fldCharType="end"/>
                </w:r>
              </w:sdtContent>
            </w:sdt>
          </w:p>
        </w:tc>
      </w:tr>
      <w:tr w:rsidR="002C7D6A" w:rsidRPr="00E5621F" w14:paraId="0CB8F4A0" w14:textId="77777777" w:rsidTr="00DB7631">
        <w:trPr>
          <w:trHeight w:val="325"/>
        </w:trPr>
        <w:tc>
          <w:tcPr>
            <w:tcW w:w="10774" w:type="dxa"/>
            <w:gridSpan w:val="12"/>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2F0FD05B" w14:textId="7A69825B" w:rsidR="002C7D6A" w:rsidRPr="004C7AA3" w:rsidRDefault="002C7D6A" w:rsidP="002C7D6A">
            <w:pPr>
              <w:tabs>
                <w:tab w:val="left" w:pos="34"/>
                <w:tab w:val="right" w:leader="dot" w:pos="10376"/>
              </w:tabs>
              <w:suppressAutoHyphens/>
              <w:spacing w:line="276" w:lineRule="auto"/>
              <w:rPr>
                <w:rFonts w:ascii="Arial Nova" w:hAnsi="Arial Nova" w:cs="Segoe UI"/>
                <w:sz w:val="20"/>
                <w:szCs w:val="20"/>
              </w:rPr>
            </w:pPr>
            <w:r w:rsidRPr="004C7AA3">
              <w:rPr>
                <w:rFonts w:ascii="Arial Nova" w:hAnsi="Arial Nova" w:cs="Segoe UI"/>
                <w:sz w:val="20"/>
                <w:szCs w:val="20"/>
              </w:rPr>
              <w:t>Beneficiary / Unit Holder - 2</w:t>
            </w:r>
          </w:p>
        </w:tc>
      </w:tr>
      <w:tr w:rsidR="00187D0C" w:rsidRPr="00E5621F" w14:paraId="2F041FA6" w14:textId="77777777" w:rsidTr="00DB7631">
        <w:trPr>
          <w:trHeight w:val="624"/>
        </w:trPr>
        <w:tc>
          <w:tcPr>
            <w:tcW w:w="253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1D071A32" w14:textId="77777777" w:rsidR="00187D0C" w:rsidRPr="004C7AA3" w:rsidRDefault="00187D0C" w:rsidP="004D2D9E">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Name of Beneficiary / Unit Holder:</w:t>
            </w:r>
          </w:p>
        </w:tc>
        <w:tc>
          <w:tcPr>
            <w:tcW w:w="8243" w:type="dxa"/>
            <w:gridSpan w:val="10"/>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32598305" w14:textId="076E2295" w:rsidR="00187D0C" w:rsidRPr="004C7AA3" w:rsidRDefault="00000000" w:rsidP="00792A59">
            <w:pPr>
              <w:tabs>
                <w:tab w:val="left" w:pos="34"/>
                <w:tab w:val="right" w:leader="dot" w:pos="10376"/>
              </w:tabs>
              <w:suppressAutoHyphens/>
              <w:spacing w:after="240" w:line="276" w:lineRule="auto"/>
              <w:rPr>
                <w:rFonts w:ascii="Arial Nova" w:hAnsi="Arial Nova" w:cs="Segoe UI"/>
                <w:b/>
                <w:bCs/>
                <w:sz w:val="20"/>
                <w:szCs w:val="20"/>
              </w:rPr>
            </w:pPr>
            <w:sdt>
              <w:sdtPr>
                <w:rPr>
                  <w:rFonts w:ascii="Arial Nova" w:hAnsi="Arial Nova" w:cs="Segoe UI"/>
                  <w:sz w:val="20"/>
                  <w:szCs w:val="20"/>
                </w:rPr>
                <w:id w:val="-1057154772"/>
                <w:placeholder>
                  <w:docPart w:val="77A6F2024498462DAAD3AA81B92B4E60"/>
                </w:placeholder>
                <w:showingPlcHdr/>
                <w:text/>
              </w:sdtPr>
              <w:sdtContent>
                <w:r w:rsidR="00187D0C" w:rsidRPr="004C7AA3">
                  <w:rPr>
                    <w:rFonts w:ascii="Arial Nova" w:hAnsi="Arial Nova" w:cs="Segoe UI"/>
                    <w:sz w:val="20"/>
                    <w:szCs w:val="20"/>
                  </w:rPr>
                  <w:fldChar w:fldCharType="begin">
                    <w:ffData>
                      <w:name w:val="Text1"/>
                      <w:enabled/>
                      <w:calcOnExit w:val="0"/>
                      <w:textInput/>
                    </w:ffData>
                  </w:fldChar>
                </w:r>
                <w:r w:rsidR="00187D0C" w:rsidRPr="004C7AA3">
                  <w:rPr>
                    <w:rFonts w:ascii="Arial Nova" w:hAnsi="Arial Nova" w:cs="Segoe UI"/>
                    <w:sz w:val="20"/>
                    <w:szCs w:val="20"/>
                  </w:rPr>
                  <w:instrText xml:space="preserve"> FORMTEXT </w:instrText>
                </w:r>
                <w:r w:rsidR="00187D0C" w:rsidRPr="004C7AA3">
                  <w:rPr>
                    <w:rFonts w:ascii="Arial Nova" w:hAnsi="Arial Nova" w:cs="Segoe UI"/>
                    <w:sz w:val="20"/>
                    <w:szCs w:val="20"/>
                  </w:rPr>
                </w:r>
                <w:r w:rsidR="00187D0C" w:rsidRPr="004C7AA3">
                  <w:rPr>
                    <w:rFonts w:ascii="Arial Nova" w:hAnsi="Arial Nova" w:cs="Segoe UI"/>
                    <w:sz w:val="20"/>
                    <w:szCs w:val="20"/>
                  </w:rPr>
                  <w:fldChar w:fldCharType="separate"/>
                </w:r>
                <w:r w:rsidR="00187D0C" w:rsidRPr="004C7AA3">
                  <w:rPr>
                    <w:rFonts w:ascii="Arial Nova" w:hAnsi="Arial Nova" w:cs="Segoe UI"/>
                    <w:noProof/>
                    <w:sz w:val="20"/>
                    <w:szCs w:val="20"/>
                  </w:rPr>
                  <w:t> </w:t>
                </w:r>
                <w:r w:rsidR="00187D0C" w:rsidRPr="004C7AA3">
                  <w:rPr>
                    <w:rFonts w:ascii="Arial Nova" w:hAnsi="Arial Nova" w:cs="Segoe UI"/>
                    <w:noProof/>
                    <w:sz w:val="20"/>
                    <w:szCs w:val="20"/>
                  </w:rPr>
                  <w:t> </w:t>
                </w:r>
                <w:r w:rsidR="00187D0C" w:rsidRPr="004C7AA3">
                  <w:rPr>
                    <w:rFonts w:ascii="Arial Nova" w:hAnsi="Arial Nova" w:cs="Segoe UI"/>
                    <w:noProof/>
                    <w:sz w:val="20"/>
                    <w:szCs w:val="20"/>
                  </w:rPr>
                  <w:t> </w:t>
                </w:r>
                <w:r w:rsidR="00187D0C" w:rsidRPr="004C7AA3">
                  <w:rPr>
                    <w:rFonts w:ascii="Arial Nova" w:hAnsi="Arial Nova" w:cs="Segoe UI"/>
                    <w:noProof/>
                    <w:sz w:val="20"/>
                    <w:szCs w:val="20"/>
                  </w:rPr>
                  <w:t> </w:t>
                </w:r>
                <w:r w:rsidR="00187D0C" w:rsidRPr="004C7AA3">
                  <w:rPr>
                    <w:rFonts w:ascii="Arial Nova" w:hAnsi="Arial Nova" w:cs="Segoe UI"/>
                    <w:noProof/>
                    <w:sz w:val="20"/>
                    <w:szCs w:val="20"/>
                  </w:rPr>
                  <w:t> </w:t>
                </w:r>
                <w:r w:rsidR="00187D0C" w:rsidRPr="004C7AA3">
                  <w:rPr>
                    <w:rFonts w:ascii="Arial Nova" w:hAnsi="Arial Nova" w:cs="Segoe UI"/>
                    <w:sz w:val="20"/>
                    <w:szCs w:val="20"/>
                  </w:rPr>
                  <w:fldChar w:fldCharType="end"/>
                </w:r>
              </w:sdtContent>
            </w:sdt>
          </w:p>
        </w:tc>
      </w:tr>
      <w:tr w:rsidR="00623CAA" w:rsidRPr="009C4AED" w14:paraId="73F9C366" w14:textId="77777777" w:rsidTr="0025018D">
        <w:trPr>
          <w:trHeight w:val="597"/>
        </w:trPr>
        <w:tc>
          <w:tcPr>
            <w:tcW w:w="253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35004244" w14:textId="77777777" w:rsidR="00623CAA" w:rsidRPr="004C7AA3" w:rsidRDefault="00623CAA" w:rsidP="00623CAA">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 xml:space="preserve">Date of Birth: </w:t>
            </w:r>
          </w:p>
        </w:tc>
        <w:tc>
          <w:tcPr>
            <w:tcW w:w="1796"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64B07887" w14:textId="77777777" w:rsidR="00623CAA" w:rsidRPr="004C7AA3" w:rsidRDefault="00000000">
            <w:pPr>
              <w:tabs>
                <w:tab w:val="left" w:pos="34"/>
                <w:tab w:val="right" w:leader="dot" w:pos="10376"/>
              </w:tabs>
              <w:suppressAutoHyphens/>
              <w:spacing w:before="120" w:after="240" w:line="276" w:lineRule="auto"/>
              <w:rPr>
                <w:rFonts w:ascii="Arial Nova" w:hAnsi="Arial Nova" w:cs="Segoe UI"/>
                <w:b/>
                <w:bCs/>
                <w:sz w:val="20"/>
                <w:szCs w:val="20"/>
              </w:rPr>
            </w:pPr>
            <w:sdt>
              <w:sdtPr>
                <w:rPr>
                  <w:rFonts w:ascii="Arial Nova" w:hAnsi="Arial Nova" w:cs="Segoe UI"/>
                  <w:b/>
                  <w:bCs/>
                  <w:sz w:val="20"/>
                  <w:szCs w:val="20"/>
                </w:rPr>
                <w:id w:val="569692993"/>
                <w:placeholder>
                  <w:docPart w:val="B6A90468B716430FBCC60773B1700944"/>
                </w:placeholder>
                <w:showingPlcHdr/>
                <w:text/>
              </w:sdtPr>
              <w:sdtContent>
                <w:r w:rsidR="00623CAA" w:rsidRPr="004C7AA3">
                  <w:rPr>
                    <w:rFonts w:ascii="Arial Nova" w:hAnsi="Arial Nova" w:cs="Segoe UI"/>
                    <w:b/>
                    <w:bCs/>
                    <w:sz w:val="20"/>
                    <w:szCs w:val="20"/>
                  </w:rPr>
                  <w:fldChar w:fldCharType="begin">
                    <w:ffData>
                      <w:name w:val="Text1"/>
                      <w:enabled/>
                      <w:calcOnExit w:val="0"/>
                      <w:textInput/>
                    </w:ffData>
                  </w:fldChar>
                </w:r>
                <w:r w:rsidR="00623CAA" w:rsidRPr="004C7AA3">
                  <w:rPr>
                    <w:rFonts w:ascii="Arial Nova" w:hAnsi="Arial Nova" w:cs="Segoe UI"/>
                    <w:b/>
                    <w:bCs/>
                    <w:sz w:val="20"/>
                    <w:szCs w:val="20"/>
                  </w:rPr>
                  <w:instrText xml:space="preserve"> FORMTEXT </w:instrText>
                </w:r>
                <w:r w:rsidR="00623CAA" w:rsidRPr="004C7AA3">
                  <w:rPr>
                    <w:rFonts w:ascii="Arial Nova" w:hAnsi="Arial Nova" w:cs="Segoe UI"/>
                    <w:b/>
                    <w:bCs/>
                    <w:sz w:val="20"/>
                    <w:szCs w:val="20"/>
                  </w:rPr>
                </w:r>
                <w:r w:rsidR="00623CAA" w:rsidRPr="004C7AA3">
                  <w:rPr>
                    <w:rFonts w:ascii="Arial Nova" w:hAnsi="Arial Nova" w:cs="Segoe UI"/>
                    <w:b/>
                    <w:bCs/>
                    <w:sz w:val="20"/>
                    <w:szCs w:val="20"/>
                  </w:rPr>
                  <w:fldChar w:fldCharType="separate"/>
                </w:r>
                <w:r w:rsidR="00623CAA" w:rsidRPr="004C7AA3">
                  <w:rPr>
                    <w:rFonts w:ascii="Arial Nova" w:hAnsi="Arial Nova" w:cs="Segoe UI"/>
                    <w:b/>
                    <w:bCs/>
                    <w:noProof/>
                    <w:sz w:val="20"/>
                    <w:szCs w:val="20"/>
                  </w:rPr>
                  <w:t> </w:t>
                </w:r>
                <w:r w:rsidR="00623CAA" w:rsidRPr="004C7AA3">
                  <w:rPr>
                    <w:rFonts w:ascii="Arial Nova" w:hAnsi="Arial Nova" w:cs="Segoe UI"/>
                    <w:b/>
                    <w:bCs/>
                    <w:noProof/>
                    <w:sz w:val="20"/>
                    <w:szCs w:val="20"/>
                  </w:rPr>
                  <w:t> </w:t>
                </w:r>
                <w:r w:rsidR="00623CAA" w:rsidRPr="004C7AA3">
                  <w:rPr>
                    <w:rFonts w:ascii="Arial Nova" w:hAnsi="Arial Nova" w:cs="Segoe UI"/>
                    <w:b/>
                    <w:bCs/>
                    <w:noProof/>
                    <w:sz w:val="20"/>
                    <w:szCs w:val="20"/>
                  </w:rPr>
                  <w:t> </w:t>
                </w:r>
                <w:r w:rsidR="00623CAA" w:rsidRPr="004C7AA3">
                  <w:rPr>
                    <w:rFonts w:ascii="Arial Nova" w:hAnsi="Arial Nova" w:cs="Segoe UI"/>
                    <w:b/>
                    <w:bCs/>
                    <w:noProof/>
                    <w:sz w:val="20"/>
                    <w:szCs w:val="20"/>
                  </w:rPr>
                  <w:t> </w:t>
                </w:r>
                <w:r w:rsidR="00623CAA" w:rsidRPr="004C7AA3">
                  <w:rPr>
                    <w:rFonts w:ascii="Arial Nova" w:hAnsi="Arial Nova" w:cs="Segoe UI"/>
                    <w:b/>
                    <w:bCs/>
                    <w:noProof/>
                    <w:sz w:val="20"/>
                    <w:szCs w:val="20"/>
                  </w:rPr>
                  <w:t> </w:t>
                </w:r>
                <w:r w:rsidR="00623CAA" w:rsidRPr="004C7AA3">
                  <w:rPr>
                    <w:rFonts w:ascii="Arial Nova" w:hAnsi="Arial Nova" w:cs="Segoe UI"/>
                    <w:b/>
                    <w:bCs/>
                    <w:sz w:val="20"/>
                    <w:szCs w:val="20"/>
                  </w:rPr>
                  <w:fldChar w:fldCharType="end"/>
                </w:r>
              </w:sdtContent>
            </w:sdt>
          </w:p>
        </w:tc>
        <w:tc>
          <w:tcPr>
            <w:tcW w:w="2885"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610CAE01" w14:textId="253E8190" w:rsidR="00623CAA" w:rsidRPr="004C7AA3" w:rsidRDefault="00623CAA" w:rsidP="00623CAA">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Beneficiary:</w:t>
            </w:r>
          </w:p>
        </w:tc>
        <w:sdt>
          <w:sdtPr>
            <w:rPr>
              <w:rFonts w:ascii="Arial Nova" w:hAnsi="Arial Nova" w:cs="Segoe UI"/>
              <w:b/>
              <w:bCs/>
              <w:sz w:val="20"/>
              <w:szCs w:val="20"/>
            </w:rPr>
            <w:id w:val="306363974"/>
            <w14:checkbox>
              <w14:checked w14:val="0"/>
              <w14:checkedState w14:val="2612" w14:font="MS Gothic"/>
              <w14:uncheckedState w14:val="2610" w14:font="MS Gothic"/>
            </w14:checkbox>
          </w:sdtPr>
          <w:sdtContent>
            <w:tc>
              <w:tcPr>
                <w:tcW w:w="443"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748103FE" w14:textId="707AB6B3" w:rsidR="00623CAA" w:rsidRPr="004C7AA3" w:rsidRDefault="00623CAA">
                <w:pPr>
                  <w:tabs>
                    <w:tab w:val="left" w:pos="34"/>
                    <w:tab w:val="right" w:leader="dot" w:pos="10376"/>
                  </w:tabs>
                  <w:suppressAutoHyphens/>
                  <w:spacing w:before="120" w:after="240" w:line="276" w:lineRule="auto"/>
                  <w:rPr>
                    <w:rFonts w:ascii="Arial Nova" w:hAnsi="Arial Nova" w:cs="Segoe UI"/>
                    <w:b/>
                    <w:bCs/>
                    <w:sz w:val="20"/>
                    <w:szCs w:val="20"/>
                  </w:rPr>
                </w:pPr>
                <w:r w:rsidRPr="004C7AA3">
                  <w:rPr>
                    <w:rFonts w:ascii="MS Gothic" w:eastAsia="MS Gothic" w:hAnsi="MS Gothic" w:cs="Segoe UI" w:hint="eastAsia"/>
                    <w:b/>
                    <w:bCs/>
                    <w:sz w:val="20"/>
                    <w:szCs w:val="20"/>
                  </w:rPr>
                  <w:t>☐</w:t>
                </w:r>
              </w:p>
            </w:tc>
          </w:sdtContent>
        </w:sdt>
        <w:tc>
          <w:tcPr>
            <w:tcW w:w="1966"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1483187E" w14:textId="77777777" w:rsidR="00623CAA" w:rsidRPr="004C7AA3" w:rsidRDefault="00623CAA" w:rsidP="00623CAA">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Unit Holder:</w:t>
            </w:r>
          </w:p>
        </w:tc>
        <w:sdt>
          <w:sdtPr>
            <w:rPr>
              <w:rFonts w:ascii="Arial Nova" w:hAnsi="Arial Nova" w:cs="Segoe UI"/>
              <w:b/>
              <w:bCs/>
              <w:sz w:val="20"/>
              <w:szCs w:val="20"/>
            </w:rPr>
            <w:id w:val="-1348557681"/>
            <w14:checkbox>
              <w14:checked w14:val="0"/>
              <w14:checkedState w14:val="2612" w14:font="MS Gothic"/>
              <w14:uncheckedState w14:val="2610" w14:font="MS Gothic"/>
            </w14:checkbox>
          </w:sdtPr>
          <w:sdtContent>
            <w:tc>
              <w:tcPr>
                <w:tcW w:w="1153" w:type="dxa"/>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044F5EF0" w14:textId="77777777" w:rsidR="00623CAA" w:rsidRPr="004C7AA3" w:rsidRDefault="00623CAA">
                <w:pPr>
                  <w:tabs>
                    <w:tab w:val="left" w:pos="34"/>
                    <w:tab w:val="right" w:leader="dot" w:pos="10376"/>
                  </w:tabs>
                  <w:suppressAutoHyphens/>
                  <w:spacing w:before="120" w:after="240" w:line="276" w:lineRule="auto"/>
                  <w:rPr>
                    <w:rFonts w:ascii="Arial Nova" w:hAnsi="Arial Nova" w:cs="Segoe UI"/>
                    <w:b/>
                    <w:bCs/>
                    <w:sz w:val="20"/>
                    <w:szCs w:val="20"/>
                  </w:rPr>
                </w:pPr>
                <w:r w:rsidRPr="004C7AA3">
                  <w:rPr>
                    <w:rFonts w:ascii="MS Gothic" w:eastAsia="MS Gothic" w:hAnsi="MS Gothic" w:cs="Segoe UI" w:hint="eastAsia"/>
                    <w:b/>
                    <w:bCs/>
                    <w:sz w:val="20"/>
                    <w:szCs w:val="20"/>
                  </w:rPr>
                  <w:t>☐</w:t>
                </w:r>
              </w:p>
            </w:tc>
          </w:sdtContent>
        </w:sdt>
      </w:tr>
      <w:tr w:rsidR="00DD1805" w:rsidRPr="00E5621F" w14:paraId="692945F8" w14:textId="77777777" w:rsidTr="0025018D">
        <w:trPr>
          <w:trHeight w:val="836"/>
        </w:trPr>
        <w:tc>
          <w:tcPr>
            <w:tcW w:w="2531" w:type="dxa"/>
            <w:gridSpan w:val="2"/>
            <w:tcBorders>
              <w:top w:val="dotted" w:sz="2" w:space="0" w:color="BFBFBF" w:themeColor="background1" w:themeShade="BF"/>
              <w:left w:val="single" w:sz="4" w:space="0" w:color="auto"/>
              <w:bottom w:val="single" w:sz="4" w:space="0" w:color="auto"/>
              <w:right w:val="dotted" w:sz="2" w:space="0" w:color="BFBFBF" w:themeColor="background1" w:themeShade="BF"/>
            </w:tcBorders>
            <w:shd w:val="clear" w:color="auto" w:fill="F2F2F2" w:themeFill="background1" w:themeFillShade="F2"/>
            <w:vAlign w:val="bottom"/>
          </w:tcPr>
          <w:p w14:paraId="4E2A752F" w14:textId="77777777" w:rsidR="004D7A99" w:rsidRPr="004C7AA3" w:rsidRDefault="004D7A99" w:rsidP="004C7AA3">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Name of Trust:</w:t>
            </w:r>
          </w:p>
        </w:tc>
        <w:tc>
          <w:tcPr>
            <w:tcW w:w="8243" w:type="dxa"/>
            <w:gridSpan w:val="10"/>
            <w:tcBorders>
              <w:top w:val="dotted" w:sz="2" w:space="0" w:color="BFBFBF" w:themeColor="background1" w:themeShade="BF"/>
              <w:left w:val="dotted" w:sz="2" w:space="0" w:color="BFBFBF" w:themeColor="background1" w:themeShade="BF"/>
              <w:bottom w:val="single" w:sz="4" w:space="0" w:color="auto"/>
              <w:right w:val="single" w:sz="4" w:space="0" w:color="auto"/>
            </w:tcBorders>
            <w:shd w:val="clear" w:color="auto" w:fill="FFFFFF" w:themeFill="background1"/>
            <w:vAlign w:val="bottom"/>
          </w:tcPr>
          <w:p w14:paraId="4DDE6DDB" w14:textId="77777777" w:rsidR="004D7A99" w:rsidRPr="004C7AA3" w:rsidRDefault="00000000" w:rsidP="004C7AA3">
            <w:pPr>
              <w:tabs>
                <w:tab w:val="left" w:pos="34"/>
                <w:tab w:val="right" w:leader="dot" w:pos="10376"/>
              </w:tabs>
              <w:suppressAutoHyphens/>
              <w:spacing w:after="120" w:line="276" w:lineRule="auto"/>
              <w:rPr>
                <w:rFonts w:ascii="Arial Nova" w:hAnsi="Arial Nova" w:cs="Segoe UI"/>
                <w:b/>
                <w:bCs/>
                <w:sz w:val="20"/>
                <w:szCs w:val="20"/>
              </w:rPr>
            </w:pPr>
            <w:sdt>
              <w:sdtPr>
                <w:rPr>
                  <w:rFonts w:ascii="Arial Nova" w:hAnsi="Arial Nova" w:cs="Segoe UI"/>
                  <w:sz w:val="20"/>
                  <w:szCs w:val="20"/>
                </w:rPr>
                <w:id w:val="-2076427300"/>
                <w:placeholder>
                  <w:docPart w:val="2B1500E5B46746EA93A43142CDC934D6"/>
                </w:placeholder>
                <w:showingPlcHdr/>
                <w:text/>
              </w:sdtPr>
              <w:sdtContent>
                <w:r w:rsidR="004D7A99" w:rsidRPr="004C7AA3">
                  <w:rPr>
                    <w:rFonts w:ascii="Arial Nova" w:hAnsi="Arial Nova" w:cs="Segoe UI"/>
                    <w:sz w:val="20"/>
                    <w:szCs w:val="20"/>
                  </w:rPr>
                  <w:fldChar w:fldCharType="begin">
                    <w:ffData>
                      <w:name w:val="Text1"/>
                      <w:enabled/>
                      <w:calcOnExit w:val="0"/>
                      <w:textInput/>
                    </w:ffData>
                  </w:fldChar>
                </w:r>
                <w:r w:rsidR="004D7A99" w:rsidRPr="004C7AA3">
                  <w:rPr>
                    <w:rFonts w:ascii="Arial Nova" w:hAnsi="Arial Nova" w:cs="Segoe UI"/>
                    <w:sz w:val="20"/>
                    <w:szCs w:val="20"/>
                  </w:rPr>
                  <w:instrText xml:space="preserve"> FORMTEXT </w:instrText>
                </w:r>
                <w:r w:rsidR="004D7A99" w:rsidRPr="004C7AA3">
                  <w:rPr>
                    <w:rFonts w:ascii="Arial Nova" w:hAnsi="Arial Nova" w:cs="Segoe UI"/>
                    <w:sz w:val="20"/>
                    <w:szCs w:val="20"/>
                  </w:rPr>
                </w:r>
                <w:r w:rsidR="004D7A99" w:rsidRPr="004C7AA3">
                  <w:rPr>
                    <w:rFonts w:ascii="Arial Nova" w:hAnsi="Arial Nova" w:cs="Segoe UI"/>
                    <w:sz w:val="20"/>
                    <w:szCs w:val="20"/>
                  </w:rPr>
                  <w:fldChar w:fldCharType="separate"/>
                </w:r>
                <w:r w:rsidR="004D7A99" w:rsidRPr="004C7AA3">
                  <w:rPr>
                    <w:rFonts w:ascii="Arial Nova" w:hAnsi="Arial Nova" w:cs="Segoe UI"/>
                    <w:noProof/>
                    <w:sz w:val="20"/>
                    <w:szCs w:val="20"/>
                  </w:rPr>
                  <w:t> </w:t>
                </w:r>
                <w:r w:rsidR="004D7A99" w:rsidRPr="004C7AA3">
                  <w:rPr>
                    <w:rFonts w:ascii="Arial Nova" w:hAnsi="Arial Nova" w:cs="Segoe UI"/>
                    <w:noProof/>
                    <w:sz w:val="20"/>
                    <w:szCs w:val="20"/>
                  </w:rPr>
                  <w:t> </w:t>
                </w:r>
                <w:r w:rsidR="004D7A99" w:rsidRPr="004C7AA3">
                  <w:rPr>
                    <w:rFonts w:ascii="Arial Nova" w:hAnsi="Arial Nova" w:cs="Segoe UI"/>
                    <w:noProof/>
                    <w:sz w:val="20"/>
                    <w:szCs w:val="20"/>
                  </w:rPr>
                  <w:t> </w:t>
                </w:r>
                <w:r w:rsidR="004D7A99" w:rsidRPr="004C7AA3">
                  <w:rPr>
                    <w:rFonts w:ascii="Arial Nova" w:hAnsi="Arial Nova" w:cs="Segoe UI"/>
                    <w:noProof/>
                    <w:sz w:val="20"/>
                    <w:szCs w:val="20"/>
                  </w:rPr>
                  <w:t> </w:t>
                </w:r>
                <w:r w:rsidR="004D7A99" w:rsidRPr="004C7AA3">
                  <w:rPr>
                    <w:rFonts w:ascii="Arial Nova" w:hAnsi="Arial Nova" w:cs="Segoe UI"/>
                    <w:noProof/>
                    <w:sz w:val="20"/>
                    <w:szCs w:val="20"/>
                  </w:rPr>
                  <w:t> </w:t>
                </w:r>
                <w:r w:rsidR="004D7A99" w:rsidRPr="004C7AA3">
                  <w:rPr>
                    <w:rFonts w:ascii="Arial Nova" w:hAnsi="Arial Nova" w:cs="Segoe UI"/>
                    <w:sz w:val="20"/>
                    <w:szCs w:val="20"/>
                  </w:rPr>
                  <w:fldChar w:fldCharType="end"/>
                </w:r>
              </w:sdtContent>
            </w:sdt>
          </w:p>
        </w:tc>
      </w:tr>
    </w:tbl>
    <w:p w14:paraId="0417DA11" w14:textId="77777777" w:rsidR="0025018D" w:rsidRDefault="0025018D" w:rsidP="00A05BE8">
      <w:pPr>
        <w:tabs>
          <w:tab w:val="left" w:pos="34"/>
          <w:tab w:val="right" w:leader="dot" w:pos="10376"/>
        </w:tabs>
        <w:suppressAutoHyphens/>
        <w:spacing w:line="276" w:lineRule="auto"/>
        <w:rPr>
          <w:rFonts w:ascii="Arial Nova" w:hAnsi="Arial Nova" w:cs="Segoe UI"/>
          <w:sz w:val="20"/>
          <w:szCs w:val="20"/>
        </w:rPr>
        <w:sectPr w:rsidR="0025018D" w:rsidSect="00E5692A">
          <w:pgSz w:w="11906" w:h="16838"/>
          <w:pgMar w:top="284" w:right="720" w:bottom="794" w:left="720" w:header="510" w:footer="0" w:gutter="0"/>
          <w:cols w:space="708"/>
          <w:docGrid w:linePitch="360"/>
        </w:sectPr>
      </w:pPr>
    </w:p>
    <w:tbl>
      <w:tblPr>
        <w:tblStyle w:val="TableGrid"/>
        <w:tblW w:w="10774" w:type="dxa"/>
        <w:tblInd w:w="-14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238"/>
        <w:gridCol w:w="1013"/>
        <w:gridCol w:w="280"/>
        <w:gridCol w:w="428"/>
        <w:gridCol w:w="1273"/>
        <w:gridCol w:w="236"/>
        <w:gridCol w:w="186"/>
        <w:gridCol w:w="715"/>
        <w:gridCol w:w="1436"/>
        <w:gridCol w:w="551"/>
        <w:gridCol w:w="441"/>
        <w:gridCol w:w="567"/>
        <w:gridCol w:w="1263"/>
        <w:gridCol w:w="1147"/>
      </w:tblGrid>
      <w:tr w:rsidR="0025018D" w:rsidRPr="00E5621F" w14:paraId="4C94E0C0" w14:textId="77777777" w:rsidTr="0025018D">
        <w:trPr>
          <w:trHeight w:val="294"/>
        </w:trPr>
        <w:tc>
          <w:tcPr>
            <w:tcW w:w="10774" w:type="dxa"/>
            <w:gridSpan w:val="14"/>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541A8E"/>
            <w:vAlign w:val="bottom"/>
          </w:tcPr>
          <w:p w14:paraId="2DAFCE94" w14:textId="4ACA1879" w:rsidR="0025018D" w:rsidRPr="0025018D" w:rsidRDefault="0025018D" w:rsidP="0025018D">
            <w:pPr>
              <w:tabs>
                <w:tab w:val="left" w:pos="34"/>
                <w:tab w:val="right" w:leader="dot" w:pos="10376"/>
              </w:tabs>
              <w:suppressAutoHyphens/>
              <w:spacing w:before="120" w:after="120" w:line="276" w:lineRule="auto"/>
              <w:rPr>
                <w:rFonts w:ascii="Arial Nova" w:hAnsi="Arial Nova" w:cs="Segoe UI"/>
                <w:b/>
                <w:bCs/>
                <w:color w:val="FFFFFF" w:themeColor="background1"/>
              </w:rPr>
            </w:pPr>
            <w:r>
              <w:rPr>
                <w:rFonts w:ascii="Arial Nova" w:hAnsi="Arial Nova" w:cs="Segoe UI"/>
                <w:b/>
                <w:bCs/>
                <w:color w:val="FFFFFF" w:themeColor="background1"/>
              </w:rPr>
              <w:lastRenderedPageBreak/>
              <w:t xml:space="preserve">Section 3.3. Trust Details Continued </w:t>
            </w:r>
          </w:p>
        </w:tc>
      </w:tr>
      <w:tr w:rsidR="00A05BE8" w:rsidRPr="00E5621F" w14:paraId="2E9CAF72" w14:textId="77777777" w:rsidTr="00DB7631">
        <w:trPr>
          <w:trHeight w:val="294"/>
        </w:trPr>
        <w:tc>
          <w:tcPr>
            <w:tcW w:w="10774" w:type="dxa"/>
            <w:gridSpan w:val="14"/>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196E115C" w14:textId="76F1FC56" w:rsidR="00A05BE8" w:rsidRPr="004C7AA3" w:rsidRDefault="00A05BE8" w:rsidP="00A05BE8">
            <w:pPr>
              <w:tabs>
                <w:tab w:val="left" w:pos="34"/>
                <w:tab w:val="right" w:leader="dot" w:pos="10376"/>
              </w:tabs>
              <w:suppressAutoHyphens/>
              <w:spacing w:line="276" w:lineRule="auto"/>
              <w:rPr>
                <w:rFonts w:ascii="Arial Nova" w:hAnsi="Arial Nova" w:cs="Segoe UI"/>
                <w:sz w:val="20"/>
                <w:szCs w:val="20"/>
              </w:rPr>
            </w:pPr>
            <w:r w:rsidRPr="004C7AA3">
              <w:rPr>
                <w:rFonts w:ascii="Arial Nova" w:hAnsi="Arial Nova" w:cs="Segoe UI"/>
                <w:sz w:val="20"/>
                <w:szCs w:val="20"/>
              </w:rPr>
              <w:t>Beneficiary / Unit Holder - 3</w:t>
            </w:r>
          </w:p>
        </w:tc>
      </w:tr>
      <w:tr w:rsidR="00B10892" w:rsidRPr="00E5621F" w14:paraId="3712601F" w14:textId="77777777" w:rsidTr="00DB7631">
        <w:trPr>
          <w:trHeight w:val="624"/>
        </w:trPr>
        <w:tc>
          <w:tcPr>
            <w:tcW w:w="2531" w:type="dxa"/>
            <w:gridSpan w:val="3"/>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6F6E2C02" w14:textId="77777777" w:rsidR="00B10892" w:rsidRPr="004C7AA3" w:rsidRDefault="00B10892" w:rsidP="004C7AA3">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Name of Beneficiary / Unit Holder:</w:t>
            </w:r>
          </w:p>
        </w:tc>
        <w:tc>
          <w:tcPr>
            <w:tcW w:w="8243" w:type="dxa"/>
            <w:gridSpan w:val="11"/>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70819A89" w14:textId="7CAF21F1" w:rsidR="00B10892" w:rsidRPr="004C7AA3" w:rsidRDefault="00000000">
            <w:pPr>
              <w:tabs>
                <w:tab w:val="left" w:pos="34"/>
                <w:tab w:val="right" w:leader="dot" w:pos="10376"/>
              </w:tabs>
              <w:suppressAutoHyphens/>
              <w:spacing w:after="240" w:line="276" w:lineRule="auto"/>
              <w:rPr>
                <w:rFonts w:ascii="Arial Nova" w:hAnsi="Arial Nova" w:cs="Segoe UI"/>
                <w:b/>
                <w:bCs/>
                <w:sz w:val="20"/>
                <w:szCs w:val="20"/>
              </w:rPr>
            </w:pPr>
            <w:sdt>
              <w:sdtPr>
                <w:rPr>
                  <w:rFonts w:ascii="Arial Nova" w:hAnsi="Arial Nova" w:cs="Segoe UI"/>
                  <w:sz w:val="20"/>
                  <w:szCs w:val="20"/>
                </w:rPr>
                <w:id w:val="-1033730949"/>
                <w:placeholder>
                  <w:docPart w:val="E76A0B1C7E3E4A94B1169F129A4E0297"/>
                </w:placeholder>
                <w:showingPlcHdr/>
                <w:text/>
              </w:sdtPr>
              <w:sdtContent>
                <w:r w:rsidR="00B10892" w:rsidRPr="004C7AA3">
                  <w:rPr>
                    <w:rFonts w:ascii="Arial Nova" w:hAnsi="Arial Nova" w:cs="Segoe UI"/>
                    <w:sz w:val="20"/>
                    <w:szCs w:val="20"/>
                  </w:rPr>
                  <w:fldChar w:fldCharType="begin">
                    <w:ffData>
                      <w:name w:val="Text1"/>
                      <w:enabled/>
                      <w:calcOnExit w:val="0"/>
                      <w:textInput/>
                    </w:ffData>
                  </w:fldChar>
                </w:r>
                <w:r w:rsidR="00B10892" w:rsidRPr="004C7AA3">
                  <w:rPr>
                    <w:rFonts w:ascii="Arial Nova" w:hAnsi="Arial Nova" w:cs="Segoe UI"/>
                    <w:sz w:val="20"/>
                    <w:szCs w:val="20"/>
                  </w:rPr>
                  <w:instrText xml:space="preserve"> FORMTEXT </w:instrText>
                </w:r>
                <w:r w:rsidR="00B10892" w:rsidRPr="004C7AA3">
                  <w:rPr>
                    <w:rFonts w:ascii="Arial Nova" w:hAnsi="Arial Nova" w:cs="Segoe UI"/>
                    <w:sz w:val="20"/>
                    <w:szCs w:val="20"/>
                  </w:rPr>
                </w:r>
                <w:r w:rsidR="00B10892" w:rsidRPr="004C7AA3">
                  <w:rPr>
                    <w:rFonts w:ascii="Arial Nova" w:hAnsi="Arial Nova" w:cs="Segoe UI"/>
                    <w:sz w:val="20"/>
                    <w:szCs w:val="20"/>
                  </w:rPr>
                  <w:fldChar w:fldCharType="separate"/>
                </w:r>
                <w:r w:rsidR="00B10892" w:rsidRPr="004C7AA3">
                  <w:rPr>
                    <w:rFonts w:ascii="Arial Nova" w:hAnsi="Arial Nova" w:cs="Segoe UI"/>
                    <w:noProof/>
                    <w:sz w:val="20"/>
                    <w:szCs w:val="20"/>
                  </w:rPr>
                  <w:t> </w:t>
                </w:r>
                <w:r w:rsidR="00B10892" w:rsidRPr="004C7AA3">
                  <w:rPr>
                    <w:rFonts w:ascii="Arial Nova" w:hAnsi="Arial Nova" w:cs="Segoe UI"/>
                    <w:noProof/>
                    <w:sz w:val="20"/>
                    <w:szCs w:val="20"/>
                  </w:rPr>
                  <w:t> </w:t>
                </w:r>
                <w:r w:rsidR="00B10892" w:rsidRPr="004C7AA3">
                  <w:rPr>
                    <w:rFonts w:ascii="Arial Nova" w:hAnsi="Arial Nova" w:cs="Segoe UI"/>
                    <w:noProof/>
                    <w:sz w:val="20"/>
                    <w:szCs w:val="20"/>
                  </w:rPr>
                  <w:t> </w:t>
                </w:r>
                <w:r w:rsidR="00B10892" w:rsidRPr="004C7AA3">
                  <w:rPr>
                    <w:rFonts w:ascii="Arial Nova" w:hAnsi="Arial Nova" w:cs="Segoe UI"/>
                    <w:noProof/>
                    <w:sz w:val="20"/>
                    <w:szCs w:val="20"/>
                  </w:rPr>
                  <w:t> </w:t>
                </w:r>
                <w:r w:rsidR="00B10892" w:rsidRPr="004C7AA3">
                  <w:rPr>
                    <w:rFonts w:ascii="Arial Nova" w:hAnsi="Arial Nova" w:cs="Segoe UI"/>
                    <w:noProof/>
                    <w:sz w:val="20"/>
                    <w:szCs w:val="20"/>
                  </w:rPr>
                  <w:t> </w:t>
                </w:r>
                <w:r w:rsidR="00B10892" w:rsidRPr="004C7AA3">
                  <w:rPr>
                    <w:rFonts w:ascii="Arial Nova" w:hAnsi="Arial Nova" w:cs="Segoe UI"/>
                    <w:sz w:val="20"/>
                    <w:szCs w:val="20"/>
                  </w:rPr>
                  <w:fldChar w:fldCharType="end"/>
                </w:r>
              </w:sdtContent>
            </w:sdt>
          </w:p>
        </w:tc>
      </w:tr>
      <w:tr w:rsidR="00561CC1" w:rsidRPr="009C4AED" w14:paraId="1A717188" w14:textId="77777777" w:rsidTr="00DB7631">
        <w:trPr>
          <w:trHeight w:val="698"/>
        </w:trPr>
        <w:tc>
          <w:tcPr>
            <w:tcW w:w="2531" w:type="dxa"/>
            <w:gridSpan w:val="3"/>
            <w:tcBorders>
              <w:top w:val="dotted" w:sz="2" w:space="0" w:color="BFBFBF" w:themeColor="background1" w:themeShade="BF"/>
              <w:left w:val="single" w:sz="4" w:space="0" w:color="auto"/>
              <w:bottom w:val="single" w:sz="4" w:space="0" w:color="auto"/>
              <w:right w:val="nil"/>
            </w:tcBorders>
            <w:shd w:val="clear" w:color="auto" w:fill="F2F2F2" w:themeFill="background1" w:themeFillShade="F2"/>
            <w:vAlign w:val="bottom"/>
          </w:tcPr>
          <w:p w14:paraId="4A594DFE" w14:textId="77777777" w:rsidR="00561CC1" w:rsidRPr="004C7AA3" w:rsidRDefault="00561CC1">
            <w:pPr>
              <w:tabs>
                <w:tab w:val="left" w:pos="34"/>
                <w:tab w:val="right" w:leader="dot" w:pos="10376"/>
              </w:tabs>
              <w:suppressAutoHyphens/>
              <w:spacing w:before="120" w:after="240" w:line="276" w:lineRule="auto"/>
              <w:rPr>
                <w:rFonts w:ascii="Arial Nova" w:hAnsi="Arial Nova" w:cs="Segoe UI"/>
                <w:b/>
                <w:bCs/>
                <w:sz w:val="20"/>
                <w:szCs w:val="20"/>
              </w:rPr>
            </w:pPr>
            <w:r w:rsidRPr="004C7AA3">
              <w:rPr>
                <w:rFonts w:ascii="Arial Nova" w:hAnsi="Arial Nova" w:cs="Segoe UI"/>
                <w:b/>
                <w:bCs/>
                <w:sz w:val="20"/>
                <w:szCs w:val="20"/>
              </w:rPr>
              <w:t xml:space="preserve">Date of Birth: </w:t>
            </w:r>
          </w:p>
        </w:tc>
        <w:tc>
          <w:tcPr>
            <w:tcW w:w="1937" w:type="dxa"/>
            <w:gridSpan w:val="3"/>
            <w:tcBorders>
              <w:top w:val="dotted" w:sz="2" w:space="0" w:color="BFBFBF" w:themeColor="background1" w:themeShade="BF"/>
              <w:left w:val="nil"/>
              <w:bottom w:val="single" w:sz="4" w:space="0" w:color="auto"/>
              <w:right w:val="nil"/>
            </w:tcBorders>
            <w:shd w:val="clear" w:color="auto" w:fill="FFFFFF" w:themeFill="background1"/>
            <w:vAlign w:val="bottom"/>
          </w:tcPr>
          <w:p w14:paraId="6DA67ACC" w14:textId="77777777" w:rsidR="00561CC1" w:rsidRPr="004C7AA3" w:rsidRDefault="00000000">
            <w:pPr>
              <w:tabs>
                <w:tab w:val="left" w:pos="34"/>
                <w:tab w:val="right" w:leader="dot" w:pos="10376"/>
              </w:tabs>
              <w:suppressAutoHyphens/>
              <w:spacing w:before="120" w:after="240" w:line="276" w:lineRule="auto"/>
              <w:rPr>
                <w:rFonts w:ascii="Arial Nova" w:hAnsi="Arial Nova" w:cs="Segoe UI"/>
                <w:b/>
                <w:bCs/>
                <w:sz w:val="20"/>
                <w:szCs w:val="20"/>
              </w:rPr>
            </w:pPr>
            <w:sdt>
              <w:sdtPr>
                <w:rPr>
                  <w:rFonts w:ascii="Arial Nova" w:hAnsi="Arial Nova" w:cs="Segoe UI"/>
                  <w:b/>
                  <w:bCs/>
                  <w:sz w:val="20"/>
                  <w:szCs w:val="20"/>
                </w:rPr>
                <w:id w:val="-1342779202"/>
                <w:placeholder>
                  <w:docPart w:val="E5B615D369EF4C5EBADE4F1A472B949C"/>
                </w:placeholder>
                <w:showingPlcHdr/>
                <w:text/>
              </w:sdtPr>
              <w:sdtContent>
                <w:r w:rsidR="00561CC1" w:rsidRPr="004C7AA3">
                  <w:rPr>
                    <w:rFonts w:ascii="Arial Nova" w:hAnsi="Arial Nova" w:cs="Segoe UI"/>
                    <w:b/>
                    <w:bCs/>
                    <w:sz w:val="20"/>
                    <w:szCs w:val="20"/>
                  </w:rPr>
                  <w:fldChar w:fldCharType="begin">
                    <w:ffData>
                      <w:name w:val="Text1"/>
                      <w:enabled/>
                      <w:calcOnExit w:val="0"/>
                      <w:textInput/>
                    </w:ffData>
                  </w:fldChar>
                </w:r>
                <w:r w:rsidR="00561CC1" w:rsidRPr="004C7AA3">
                  <w:rPr>
                    <w:rFonts w:ascii="Arial Nova" w:hAnsi="Arial Nova" w:cs="Segoe UI"/>
                    <w:b/>
                    <w:bCs/>
                    <w:sz w:val="20"/>
                    <w:szCs w:val="20"/>
                  </w:rPr>
                  <w:instrText xml:space="preserve"> FORMTEXT </w:instrText>
                </w:r>
                <w:r w:rsidR="00561CC1" w:rsidRPr="004C7AA3">
                  <w:rPr>
                    <w:rFonts w:ascii="Arial Nova" w:hAnsi="Arial Nova" w:cs="Segoe UI"/>
                    <w:b/>
                    <w:bCs/>
                    <w:sz w:val="20"/>
                    <w:szCs w:val="20"/>
                  </w:rPr>
                </w:r>
                <w:r w:rsidR="00561CC1" w:rsidRPr="004C7AA3">
                  <w:rPr>
                    <w:rFonts w:ascii="Arial Nova" w:hAnsi="Arial Nova" w:cs="Segoe UI"/>
                    <w:b/>
                    <w:bCs/>
                    <w:sz w:val="20"/>
                    <w:szCs w:val="20"/>
                  </w:rPr>
                  <w:fldChar w:fldCharType="separate"/>
                </w:r>
                <w:r w:rsidR="00561CC1" w:rsidRPr="004C7AA3">
                  <w:rPr>
                    <w:rFonts w:ascii="Arial Nova" w:hAnsi="Arial Nova" w:cs="Segoe UI"/>
                    <w:b/>
                    <w:bCs/>
                    <w:noProof/>
                    <w:sz w:val="20"/>
                    <w:szCs w:val="20"/>
                  </w:rPr>
                  <w:t> </w:t>
                </w:r>
                <w:r w:rsidR="00561CC1" w:rsidRPr="004C7AA3">
                  <w:rPr>
                    <w:rFonts w:ascii="Arial Nova" w:hAnsi="Arial Nova" w:cs="Segoe UI"/>
                    <w:b/>
                    <w:bCs/>
                    <w:noProof/>
                    <w:sz w:val="20"/>
                    <w:szCs w:val="20"/>
                  </w:rPr>
                  <w:t> </w:t>
                </w:r>
                <w:r w:rsidR="00561CC1" w:rsidRPr="004C7AA3">
                  <w:rPr>
                    <w:rFonts w:ascii="Arial Nova" w:hAnsi="Arial Nova" w:cs="Segoe UI"/>
                    <w:b/>
                    <w:bCs/>
                    <w:noProof/>
                    <w:sz w:val="20"/>
                    <w:szCs w:val="20"/>
                  </w:rPr>
                  <w:t> </w:t>
                </w:r>
                <w:r w:rsidR="00561CC1" w:rsidRPr="004C7AA3">
                  <w:rPr>
                    <w:rFonts w:ascii="Arial Nova" w:hAnsi="Arial Nova" w:cs="Segoe UI"/>
                    <w:b/>
                    <w:bCs/>
                    <w:noProof/>
                    <w:sz w:val="20"/>
                    <w:szCs w:val="20"/>
                  </w:rPr>
                  <w:t> </w:t>
                </w:r>
                <w:r w:rsidR="00561CC1" w:rsidRPr="004C7AA3">
                  <w:rPr>
                    <w:rFonts w:ascii="Arial Nova" w:hAnsi="Arial Nova" w:cs="Segoe UI"/>
                    <w:b/>
                    <w:bCs/>
                    <w:noProof/>
                    <w:sz w:val="20"/>
                    <w:szCs w:val="20"/>
                  </w:rPr>
                  <w:t> </w:t>
                </w:r>
                <w:r w:rsidR="00561CC1" w:rsidRPr="004C7AA3">
                  <w:rPr>
                    <w:rFonts w:ascii="Arial Nova" w:hAnsi="Arial Nova" w:cs="Segoe UI"/>
                    <w:b/>
                    <w:bCs/>
                    <w:sz w:val="20"/>
                    <w:szCs w:val="20"/>
                  </w:rPr>
                  <w:fldChar w:fldCharType="end"/>
                </w:r>
              </w:sdtContent>
            </w:sdt>
          </w:p>
        </w:tc>
        <w:tc>
          <w:tcPr>
            <w:tcW w:w="2888" w:type="dxa"/>
            <w:gridSpan w:val="4"/>
            <w:tcBorders>
              <w:top w:val="dotted" w:sz="2" w:space="0" w:color="BFBFBF" w:themeColor="background1" w:themeShade="BF"/>
              <w:left w:val="nil"/>
              <w:bottom w:val="single" w:sz="4" w:space="0" w:color="auto"/>
              <w:right w:val="nil"/>
            </w:tcBorders>
            <w:shd w:val="clear" w:color="auto" w:fill="F2F2F2" w:themeFill="background1" w:themeFillShade="F2"/>
            <w:vAlign w:val="bottom"/>
          </w:tcPr>
          <w:p w14:paraId="26C1D76D" w14:textId="01E52912" w:rsidR="00561CC1" w:rsidRPr="004C7AA3" w:rsidRDefault="00B337A4">
            <w:pPr>
              <w:tabs>
                <w:tab w:val="left" w:pos="34"/>
                <w:tab w:val="right" w:leader="dot" w:pos="10376"/>
              </w:tabs>
              <w:suppressAutoHyphens/>
              <w:spacing w:before="120" w:after="240" w:line="276" w:lineRule="auto"/>
              <w:rPr>
                <w:rFonts w:ascii="Arial Nova" w:hAnsi="Arial Nova" w:cs="Segoe UI"/>
                <w:b/>
                <w:bCs/>
                <w:sz w:val="20"/>
                <w:szCs w:val="20"/>
              </w:rPr>
            </w:pPr>
            <w:r w:rsidRPr="004C7AA3">
              <w:rPr>
                <w:rFonts w:ascii="Arial Nova" w:hAnsi="Arial Nova" w:cs="Segoe UI"/>
                <w:b/>
                <w:bCs/>
                <w:sz w:val="20"/>
                <w:szCs w:val="20"/>
              </w:rPr>
              <w:t>Beneficiary</w:t>
            </w:r>
          </w:p>
        </w:tc>
        <w:sdt>
          <w:sdtPr>
            <w:rPr>
              <w:rFonts w:ascii="Arial Nova" w:hAnsi="Arial Nova" w:cs="Segoe UI"/>
              <w:b/>
              <w:bCs/>
              <w:sz w:val="20"/>
              <w:szCs w:val="20"/>
            </w:rPr>
            <w:id w:val="1416057990"/>
            <w14:checkbox>
              <w14:checked w14:val="0"/>
              <w14:checkedState w14:val="2612" w14:font="MS Gothic"/>
              <w14:uncheckedState w14:val="2610" w14:font="MS Gothic"/>
            </w14:checkbox>
          </w:sdtPr>
          <w:sdtContent>
            <w:tc>
              <w:tcPr>
                <w:tcW w:w="441" w:type="dxa"/>
                <w:tcBorders>
                  <w:top w:val="dotted" w:sz="2" w:space="0" w:color="BFBFBF" w:themeColor="background1" w:themeShade="BF"/>
                  <w:left w:val="nil"/>
                  <w:bottom w:val="single" w:sz="4" w:space="0" w:color="auto"/>
                  <w:right w:val="nil"/>
                </w:tcBorders>
                <w:shd w:val="clear" w:color="auto" w:fill="FFFFFF" w:themeFill="background1"/>
                <w:vAlign w:val="bottom"/>
              </w:tcPr>
              <w:p w14:paraId="296E991D" w14:textId="79A8ECBB" w:rsidR="00561CC1" w:rsidRPr="004C7AA3" w:rsidRDefault="00B337A4">
                <w:pPr>
                  <w:tabs>
                    <w:tab w:val="left" w:pos="34"/>
                    <w:tab w:val="right" w:leader="dot" w:pos="10376"/>
                  </w:tabs>
                  <w:suppressAutoHyphens/>
                  <w:spacing w:before="120" w:after="240" w:line="276" w:lineRule="auto"/>
                  <w:rPr>
                    <w:rFonts w:ascii="Arial Nova" w:hAnsi="Arial Nova" w:cs="Segoe UI"/>
                    <w:b/>
                    <w:bCs/>
                    <w:sz w:val="20"/>
                    <w:szCs w:val="20"/>
                  </w:rPr>
                </w:pPr>
                <w:r w:rsidRPr="004C7AA3">
                  <w:rPr>
                    <w:rFonts w:ascii="MS Gothic" w:eastAsia="MS Gothic" w:hAnsi="MS Gothic" w:cs="Segoe UI" w:hint="eastAsia"/>
                    <w:b/>
                    <w:bCs/>
                    <w:sz w:val="20"/>
                    <w:szCs w:val="20"/>
                  </w:rPr>
                  <w:t>☐</w:t>
                </w:r>
              </w:p>
            </w:tc>
          </w:sdtContent>
        </w:sdt>
        <w:tc>
          <w:tcPr>
            <w:tcW w:w="1830" w:type="dxa"/>
            <w:gridSpan w:val="2"/>
            <w:tcBorders>
              <w:top w:val="dotted" w:sz="2" w:space="0" w:color="BFBFBF" w:themeColor="background1" w:themeShade="BF"/>
              <w:left w:val="nil"/>
              <w:bottom w:val="single" w:sz="4" w:space="0" w:color="auto"/>
              <w:right w:val="nil"/>
            </w:tcBorders>
            <w:shd w:val="clear" w:color="auto" w:fill="F2F2F2" w:themeFill="background1" w:themeFillShade="F2"/>
            <w:vAlign w:val="bottom"/>
          </w:tcPr>
          <w:p w14:paraId="12F4A908" w14:textId="77777777" w:rsidR="00561CC1" w:rsidRPr="004C7AA3" w:rsidRDefault="00561CC1">
            <w:pPr>
              <w:tabs>
                <w:tab w:val="left" w:pos="34"/>
                <w:tab w:val="right" w:leader="dot" w:pos="10376"/>
              </w:tabs>
              <w:suppressAutoHyphens/>
              <w:spacing w:before="120" w:after="240" w:line="276" w:lineRule="auto"/>
              <w:rPr>
                <w:rFonts w:ascii="Arial Nova" w:hAnsi="Arial Nova" w:cs="Segoe UI"/>
                <w:b/>
                <w:bCs/>
                <w:sz w:val="20"/>
                <w:szCs w:val="20"/>
              </w:rPr>
            </w:pPr>
            <w:r w:rsidRPr="004C7AA3">
              <w:rPr>
                <w:rFonts w:ascii="Arial Nova" w:hAnsi="Arial Nova" w:cs="Segoe UI"/>
                <w:b/>
                <w:bCs/>
                <w:sz w:val="20"/>
                <w:szCs w:val="20"/>
              </w:rPr>
              <w:t>Unit Holder:</w:t>
            </w:r>
          </w:p>
        </w:tc>
        <w:sdt>
          <w:sdtPr>
            <w:rPr>
              <w:rFonts w:ascii="Arial Nova" w:hAnsi="Arial Nova" w:cs="Segoe UI"/>
              <w:b/>
              <w:bCs/>
              <w:sz w:val="20"/>
              <w:szCs w:val="20"/>
            </w:rPr>
            <w:id w:val="-1735856529"/>
            <w14:checkbox>
              <w14:checked w14:val="0"/>
              <w14:checkedState w14:val="2612" w14:font="MS Gothic"/>
              <w14:uncheckedState w14:val="2610" w14:font="MS Gothic"/>
            </w14:checkbox>
          </w:sdtPr>
          <w:sdtContent>
            <w:tc>
              <w:tcPr>
                <w:tcW w:w="1147" w:type="dxa"/>
                <w:tcBorders>
                  <w:top w:val="dotted" w:sz="2" w:space="0" w:color="BFBFBF" w:themeColor="background1" w:themeShade="BF"/>
                  <w:left w:val="nil"/>
                  <w:bottom w:val="single" w:sz="4" w:space="0" w:color="auto"/>
                  <w:right w:val="single" w:sz="4" w:space="0" w:color="auto"/>
                </w:tcBorders>
                <w:shd w:val="clear" w:color="auto" w:fill="FFFFFF" w:themeFill="background1"/>
                <w:vAlign w:val="bottom"/>
              </w:tcPr>
              <w:p w14:paraId="4F0553EC" w14:textId="77777777" w:rsidR="00561CC1" w:rsidRPr="004C7AA3" w:rsidRDefault="00561CC1">
                <w:pPr>
                  <w:tabs>
                    <w:tab w:val="left" w:pos="34"/>
                    <w:tab w:val="right" w:leader="dot" w:pos="10376"/>
                  </w:tabs>
                  <w:suppressAutoHyphens/>
                  <w:spacing w:before="120" w:after="240" w:line="276" w:lineRule="auto"/>
                  <w:rPr>
                    <w:rFonts w:ascii="Arial Nova" w:hAnsi="Arial Nova" w:cs="Segoe UI"/>
                    <w:b/>
                    <w:bCs/>
                    <w:sz w:val="20"/>
                    <w:szCs w:val="20"/>
                  </w:rPr>
                </w:pPr>
                <w:r w:rsidRPr="004C7AA3">
                  <w:rPr>
                    <w:rFonts w:ascii="MS Gothic" w:eastAsia="MS Gothic" w:hAnsi="MS Gothic" w:cs="Segoe UI" w:hint="eastAsia"/>
                    <w:b/>
                    <w:bCs/>
                    <w:sz w:val="20"/>
                    <w:szCs w:val="20"/>
                  </w:rPr>
                  <w:t>☐</w:t>
                </w:r>
              </w:p>
            </w:tc>
          </w:sdtContent>
        </w:sdt>
      </w:tr>
      <w:tr w:rsidR="0090108C" w:rsidRPr="00E5621F" w14:paraId="7E940A36" w14:textId="77777777" w:rsidTr="00DB7631">
        <w:trPr>
          <w:trHeight w:val="245"/>
        </w:trPr>
        <w:tc>
          <w:tcPr>
            <w:tcW w:w="10774" w:type="dxa"/>
            <w:gridSpan w:val="14"/>
            <w:tcBorders>
              <w:top w:val="single" w:sz="4" w:space="0" w:color="auto"/>
              <w:left w:val="nil"/>
              <w:bottom w:val="single" w:sz="4" w:space="0" w:color="auto"/>
              <w:right w:val="nil"/>
            </w:tcBorders>
            <w:shd w:val="clear" w:color="auto" w:fill="FFFFFF" w:themeFill="background1"/>
            <w:vAlign w:val="bottom"/>
          </w:tcPr>
          <w:p w14:paraId="6C511B5F" w14:textId="77777777" w:rsidR="0090108C" w:rsidRPr="001844AC" w:rsidRDefault="0090108C" w:rsidP="0090108C">
            <w:pPr>
              <w:tabs>
                <w:tab w:val="left" w:pos="34"/>
                <w:tab w:val="right" w:leader="dot" w:pos="10376"/>
              </w:tabs>
              <w:suppressAutoHyphens/>
              <w:spacing w:line="276" w:lineRule="auto"/>
              <w:rPr>
                <w:rFonts w:ascii="Arial Nova" w:hAnsi="Arial Nova" w:cs="Segoe UI"/>
                <w:b/>
                <w:bCs/>
                <w:sz w:val="16"/>
                <w:szCs w:val="16"/>
              </w:rPr>
            </w:pPr>
          </w:p>
        </w:tc>
      </w:tr>
      <w:tr w:rsidR="00D05E09" w:rsidRPr="00E5621F" w14:paraId="2C6CEAEA" w14:textId="77777777" w:rsidTr="00DB7631">
        <w:trPr>
          <w:trHeight w:val="624"/>
        </w:trPr>
        <w:tc>
          <w:tcPr>
            <w:tcW w:w="10774" w:type="dxa"/>
            <w:gridSpan w:val="14"/>
            <w:tcBorders>
              <w:top w:val="single" w:sz="4" w:space="0" w:color="auto"/>
              <w:left w:val="single" w:sz="4" w:space="0" w:color="auto"/>
              <w:bottom w:val="nil"/>
              <w:right w:val="single" w:sz="4" w:space="0" w:color="auto"/>
            </w:tcBorders>
            <w:shd w:val="clear" w:color="auto" w:fill="38115E"/>
            <w:vAlign w:val="bottom"/>
          </w:tcPr>
          <w:p w14:paraId="4F5935AC" w14:textId="76444DD6" w:rsidR="00D05E09" w:rsidRPr="004C7AA3" w:rsidRDefault="00F87D7F" w:rsidP="00DD5E1A">
            <w:pPr>
              <w:tabs>
                <w:tab w:val="left" w:pos="34"/>
                <w:tab w:val="right" w:leader="dot" w:pos="10376"/>
              </w:tabs>
              <w:suppressAutoHyphens/>
              <w:spacing w:before="120" w:after="120" w:line="276" w:lineRule="auto"/>
              <w:rPr>
                <w:rFonts w:ascii="Arial Nova" w:hAnsi="Arial Nova" w:cs="Segoe UI"/>
                <w:b/>
                <w:bCs/>
              </w:rPr>
            </w:pPr>
            <w:r w:rsidRPr="004C7AA3">
              <w:rPr>
                <w:rFonts w:ascii="Arial Nova" w:hAnsi="Arial Nova" w:cs="Segoe UI"/>
                <w:b/>
                <w:bCs/>
              </w:rPr>
              <w:t xml:space="preserve">SECTION 4 </w:t>
            </w:r>
            <w:r w:rsidR="00977624" w:rsidRPr="004C7AA3">
              <w:rPr>
                <w:rFonts w:ascii="Arial Nova" w:hAnsi="Arial Nova" w:cs="Segoe UI"/>
                <w:b/>
                <w:bCs/>
              </w:rPr>
              <w:t>–</w:t>
            </w:r>
            <w:r w:rsidRPr="004C7AA3">
              <w:rPr>
                <w:rFonts w:ascii="Arial Nova" w:hAnsi="Arial Nova" w:cs="Segoe UI"/>
                <w:b/>
                <w:bCs/>
              </w:rPr>
              <w:t xml:space="preserve"> </w:t>
            </w:r>
            <w:r w:rsidR="00977624" w:rsidRPr="004C7AA3">
              <w:rPr>
                <w:rFonts w:ascii="Arial Nova" w:hAnsi="Arial Nova" w:cs="Segoe UI"/>
                <w:b/>
                <w:bCs/>
              </w:rPr>
              <w:t>NOMINEE DETAILS</w:t>
            </w:r>
          </w:p>
        </w:tc>
      </w:tr>
      <w:tr w:rsidR="00D05E09" w:rsidRPr="00E5621F" w14:paraId="05E7942E" w14:textId="77777777" w:rsidTr="00DB7631">
        <w:trPr>
          <w:trHeight w:val="477"/>
        </w:trPr>
        <w:tc>
          <w:tcPr>
            <w:tcW w:w="10774" w:type="dxa"/>
            <w:gridSpan w:val="14"/>
            <w:tcBorders>
              <w:top w:val="nil"/>
              <w:left w:val="single" w:sz="4" w:space="0" w:color="auto"/>
              <w:bottom w:val="dotted" w:sz="2" w:space="0" w:color="BFBFBF" w:themeColor="background1" w:themeShade="BF"/>
              <w:right w:val="single" w:sz="4" w:space="0" w:color="auto"/>
            </w:tcBorders>
            <w:shd w:val="clear" w:color="auto" w:fill="541A8E"/>
            <w:vAlign w:val="bottom"/>
          </w:tcPr>
          <w:p w14:paraId="78CDB00B" w14:textId="5D7A4B59" w:rsidR="00D05E09" w:rsidRPr="004C7AA3" w:rsidRDefault="007839DB" w:rsidP="009D6B8A">
            <w:pPr>
              <w:tabs>
                <w:tab w:val="left" w:pos="34"/>
                <w:tab w:val="right" w:leader="dot" w:pos="10376"/>
              </w:tabs>
              <w:suppressAutoHyphens/>
              <w:spacing w:before="120" w:after="120" w:line="276" w:lineRule="auto"/>
              <w:rPr>
                <w:rFonts w:ascii="Arial Nova" w:hAnsi="Arial Nova" w:cs="Segoe UI"/>
                <w:b/>
                <w:bCs/>
              </w:rPr>
            </w:pPr>
            <w:r w:rsidRPr="004C7AA3">
              <w:rPr>
                <w:rFonts w:ascii="Arial Nova" w:hAnsi="Arial Nova" w:cs="Segoe UI"/>
                <w:b/>
                <w:bCs/>
                <w:color w:val="FFFFFF" w:themeColor="background1"/>
              </w:rPr>
              <w:t xml:space="preserve">Section 4.1 </w:t>
            </w:r>
            <w:r w:rsidR="000A6328" w:rsidRPr="004C7AA3">
              <w:rPr>
                <w:rFonts w:ascii="Arial Nova" w:hAnsi="Arial Nova" w:cs="Segoe UI"/>
                <w:b/>
                <w:bCs/>
                <w:color w:val="FFFFFF" w:themeColor="background1"/>
              </w:rPr>
              <w:t>–</w:t>
            </w:r>
            <w:r w:rsidRPr="004C7AA3">
              <w:rPr>
                <w:rFonts w:ascii="Arial Nova" w:hAnsi="Arial Nova" w:cs="Segoe UI"/>
                <w:b/>
                <w:bCs/>
                <w:color w:val="FFFFFF" w:themeColor="background1"/>
              </w:rPr>
              <w:t xml:space="preserve"> </w:t>
            </w:r>
            <w:r w:rsidR="00A01A87" w:rsidRPr="004C7AA3">
              <w:rPr>
                <w:rFonts w:ascii="Arial Nova" w:hAnsi="Arial Nova" w:cs="Segoe UI"/>
                <w:b/>
                <w:bCs/>
                <w:color w:val="FFFFFF" w:themeColor="background1"/>
              </w:rPr>
              <w:t xml:space="preserve">Details of </w:t>
            </w:r>
            <w:r w:rsidR="000A6328" w:rsidRPr="004C7AA3">
              <w:rPr>
                <w:rFonts w:ascii="Arial Nova" w:hAnsi="Arial Nova" w:cs="Segoe UI"/>
                <w:b/>
                <w:bCs/>
                <w:color w:val="FFFFFF" w:themeColor="background1"/>
              </w:rPr>
              <w:t xml:space="preserve">Nominee </w:t>
            </w:r>
          </w:p>
        </w:tc>
      </w:tr>
      <w:tr w:rsidR="00874458" w:rsidRPr="00E5621F" w14:paraId="602CF6DE" w14:textId="77777777" w:rsidTr="00DB7631">
        <w:trPr>
          <w:trHeight w:val="624"/>
        </w:trPr>
        <w:tc>
          <w:tcPr>
            <w:tcW w:w="2531" w:type="dxa"/>
            <w:gridSpan w:val="3"/>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51089FBF" w14:textId="7DF31583" w:rsidR="00A9622A" w:rsidRPr="004C7AA3" w:rsidRDefault="00A9622A" w:rsidP="006006EA">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Name of Nominee (individual/partnership/company):</w:t>
            </w:r>
          </w:p>
        </w:tc>
        <w:tc>
          <w:tcPr>
            <w:tcW w:w="8243" w:type="dxa"/>
            <w:gridSpan w:val="11"/>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202C57B1" w14:textId="6DA83A38" w:rsidR="00A9622A" w:rsidRPr="004C7AA3" w:rsidRDefault="00000000" w:rsidP="006006EA">
            <w:pPr>
              <w:tabs>
                <w:tab w:val="left" w:pos="34"/>
                <w:tab w:val="right" w:leader="dot" w:pos="10376"/>
              </w:tabs>
              <w:suppressAutoHyphens/>
              <w:spacing w:before="120" w:after="360" w:line="276" w:lineRule="auto"/>
              <w:rPr>
                <w:rFonts w:ascii="Arial Nova" w:hAnsi="Arial Nova" w:cs="Segoe UI"/>
                <w:b/>
                <w:bCs/>
                <w:sz w:val="20"/>
                <w:szCs w:val="20"/>
              </w:rPr>
            </w:pPr>
            <w:sdt>
              <w:sdtPr>
                <w:rPr>
                  <w:rFonts w:ascii="Arial Nova" w:hAnsi="Arial Nova" w:cs="Segoe UI"/>
                  <w:b/>
                  <w:bCs/>
                  <w:sz w:val="20"/>
                  <w:szCs w:val="20"/>
                </w:rPr>
                <w:id w:val="-227233388"/>
                <w:placeholder>
                  <w:docPart w:val="23B87026094F47849C10FF745133B514"/>
                </w:placeholder>
                <w:showingPlcHdr/>
                <w:text/>
              </w:sdtPr>
              <w:sdtContent>
                <w:r w:rsidR="00A9622A" w:rsidRPr="004C7AA3">
                  <w:rPr>
                    <w:rFonts w:ascii="Arial Nova" w:hAnsi="Arial Nova" w:cs="Segoe UI"/>
                    <w:b/>
                    <w:bCs/>
                    <w:sz w:val="20"/>
                    <w:szCs w:val="20"/>
                  </w:rPr>
                  <w:fldChar w:fldCharType="begin">
                    <w:ffData>
                      <w:name w:val="Text1"/>
                      <w:enabled/>
                      <w:calcOnExit w:val="0"/>
                      <w:textInput/>
                    </w:ffData>
                  </w:fldChar>
                </w:r>
                <w:r w:rsidR="00A9622A" w:rsidRPr="004C7AA3">
                  <w:rPr>
                    <w:rFonts w:ascii="Arial Nova" w:hAnsi="Arial Nova" w:cs="Segoe UI"/>
                    <w:b/>
                    <w:bCs/>
                    <w:sz w:val="20"/>
                    <w:szCs w:val="20"/>
                  </w:rPr>
                  <w:instrText xml:space="preserve"> FORMTEXT </w:instrText>
                </w:r>
                <w:r w:rsidR="00A9622A" w:rsidRPr="004C7AA3">
                  <w:rPr>
                    <w:rFonts w:ascii="Arial Nova" w:hAnsi="Arial Nova" w:cs="Segoe UI"/>
                    <w:b/>
                    <w:bCs/>
                    <w:sz w:val="20"/>
                    <w:szCs w:val="20"/>
                  </w:rPr>
                </w:r>
                <w:r w:rsidR="00A9622A" w:rsidRPr="004C7AA3">
                  <w:rPr>
                    <w:rFonts w:ascii="Arial Nova" w:hAnsi="Arial Nova" w:cs="Segoe UI"/>
                    <w:b/>
                    <w:bCs/>
                    <w:sz w:val="20"/>
                    <w:szCs w:val="20"/>
                  </w:rPr>
                  <w:fldChar w:fldCharType="separate"/>
                </w:r>
                <w:r w:rsidR="00A9622A" w:rsidRPr="004C7AA3">
                  <w:rPr>
                    <w:rFonts w:ascii="Arial Nova" w:hAnsi="Arial Nova" w:cs="Segoe UI"/>
                    <w:b/>
                    <w:bCs/>
                    <w:noProof/>
                    <w:sz w:val="20"/>
                    <w:szCs w:val="20"/>
                  </w:rPr>
                  <w:t> </w:t>
                </w:r>
                <w:r w:rsidR="00A9622A" w:rsidRPr="004C7AA3">
                  <w:rPr>
                    <w:rFonts w:ascii="Arial Nova" w:hAnsi="Arial Nova" w:cs="Segoe UI"/>
                    <w:b/>
                    <w:bCs/>
                    <w:noProof/>
                    <w:sz w:val="20"/>
                    <w:szCs w:val="20"/>
                  </w:rPr>
                  <w:t> </w:t>
                </w:r>
                <w:r w:rsidR="00A9622A" w:rsidRPr="004C7AA3">
                  <w:rPr>
                    <w:rFonts w:ascii="Arial Nova" w:hAnsi="Arial Nova" w:cs="Segoe UI"/>
                    <w:b/>
                    <w:bCs/>
                    <w:noProof/>
                    <w:sz w:val="20"/>
                    <w:szCs w:val="20"/>
                  </w:rPr>
                  <w:t> </w:t>
                </w:r>
                <w:r w:rsidR="00A9622A" w:rsidRPr="004C7AA3">
                  <w:rPr>
                    <w:rFonts w:ascii="Arial Nova" w:hAnsi="Arial Nova" w:cs="Segoe UI"/>
                    <w:b/>
                    <w:bCs/>
                    <w:noProof/>
                    <w:sz w:val="20"/>
                    <w:szCs w:val="20"/>
                  </w:rPr>
                  <w:t> </w:t>
                </w:r>
                <w:r w:rsidR="00A9622A" w:rsidRPr="004C7AA3">
                  <w:rPr>
                    <w:rFonts w:ascii="Arial Nova" w:hAnsi="Arial Nova" w:cs="Segoe UI"/>
                    <w:b/>
                    <w:bCs/>
                    <w:noProof/>
                    <w:sz w:val="20"/>
                    <w:szCs w:val="20"/>
                  </w:rPr>
                  <w:t> </w:t>
                </w:r>
                <w:r w:rsidR="00A9622A" w:rsidRPr="004C7AA3">
                  <w:rPr>
                    <w:rFonts w:ascii="Arial Nova" w:hAnsi="Arial Nova" w:cs="Segoe UI"/>
                    <w:b/>
                    <w:bCs/>
                    <w:sz w:val="20"/>
                    <w:szCs w:val="20"/>
                  </w:rPr>
                  <w:fldChar w:fldCharType="end"/>
                </w:r>
              </w:sdtContent>
            </w:sdt>
          </w:p>
        </w:tc>
      </w:tr>
      <w:tr w:rsidR="00770EB0" w:rsidRPr="00E5621F" w14:paraId="2780A2AA" w14:textId="77777777" w:rsidTr="00DB7631">
        <w:trPr>
          <w:trHeight w:val="624"/>
        </w:trPr>
        <w:tc>
          <w:tcPr>
            <w:tcW w:w="2531" w:type="dxa"/>
            <w:gridSpan w:val="3"/>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125CAF71" w14:textId="11B3CD05" w:rsidR="003607A5" w:rsidRPr="004C7AA3" w:rsidRDefault="003607A5" w:rsidP="006006EA">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Residential Address/Registered Office (if company):</w:t>
            </w:r>
          </w:p>
        </w:tc>
        <w:tc>
          <w:tcPr>
            <w:tcW w:w="4274" w:type="dxa"/>
            <w:gridSpan w:val="6"/>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08C34351" w14:textId="1D26CFC6" w:rsidR="003607A5" w:rsidRPr="004C7AA3" w:rsidRDefault="00000000" w:rsidP="006006EA">
            <w:pPr>
              <w:tabs>
                <w:tab w:val="left" w:pos="34"/>
                <w:tab w:val="right" w:leader="dot" w:pos="10376"/>
              </w:tabs>
              <w:suppressAutoHyphens/>
              <w:spacing w:before="120" w:after="360" w:line="276" w:lineRule="auto"/>
              <w:rPr>
                <w:rFonts w:ascii="Arial Nova" w:hAnsi="Arial Nova" w:cs="Segoe UI"/>
                <w:sz w:val="20"/>
                <w:szCs w:val="20"/>
              </w:rPr>
            </w:pPr>
            <w:sdt>
              <w:sdtPr>
                <w:rPr>
                  <w:rFonts w:ascii="Arial Nova" w:hAnsi="Arial Nova" w:cs="Segoe UI"/>
                  <w:sz w:val="20"/>
                  <w:szCs w:val="20"/>
                </w:rPr>
                <w:id w:val="1939411539"/>
                <w:placeholder>
                  <w:docPart w:val="F2A4902A78524557AE14931BAF1C2F1F"/>
                </w:placeholder>
                <w:showingPlcHdr/>
                <w:text/>
              </w:sdtPr>
              <w:sdtContent>
                <w:r w:rsidR="003607A5" w:rsidRPr="004C7AA3">
                  <w:rPr>
                    <w:rFonts w:ascii="Arial Nova" w:hAnsi="Arial Nova" w:cs="Segoe UI"/>
                    <w:sz w:val="20"/>
                    <w:szCs w:val="20"/>
                  </w:rPr>
                  <w:fldChar w:fldCharType="begin">
                    <w:ffData>
                      <w:name w:val="Text1"/>
                      <w:enabled/>
                      <w:calcOnExit w:val="0"/>
                      <w:textInput/>
                    </w:ffData>
                  </w:fldChar>
                </w:r>
                <w:r w:rsidR="003607A5" w:rsidRPr="004C7AA3">
                  <w:rPr>
                    <w:rFonts w:ascii="Arial Nova" w:hAnsi="Arial Nova" w:cs="Segoe UI"/>
                    <w:sz w:val="20"/>
                    <w:szCs w:val="20"/>
                  </w:rPr>
                  <w:instrText xml:space="preserve"> FORMTEXT </w:instrText>
                </w:r>
                <w:r w:rsidR="003607A5" w:rsidRPr="004C7AA3">
                  <w:rPr>
                    <w:rFonts w:ascii="Arial Nova" w:hAnsi="Arial Nova" w:cs="Segoe UI"/>
                    <w:sz w:val="20"/>
                    <w:szCs w:val="20"/>
                  </w:rPr>
                </w:r>
                <w:r w:rsidR="003607A5" w:rsidRPr="004C7AA3">
                  <w:rPr>
                    <w:rFonts w:ascii="Arial Nova" w:hAnsi="Arial Nova" w:cs="Segoe UI"/>
                    <w:sz w:val="20"/>
                    <w:szCs w:val="20"/>
                  </w:rPr>
                  <w:fldChar w:fldCharType="separate"/>
                </w:r>
                <w:r w:rsidR="003607A5" w:rsidRPr="004C7AA3">
                  <w:rPr>
                    <w:rFonts w:ascii="Arial Nova" w:hAnsi="Arial Nova" w:cs="Segoe UI"/>
                    <w:noProof/>
                    <w:sz w:val="20"/>
                    <w:szCs w:val="20"/>
                  </w:rPr>
                  <w:t> </w:t>
                </w:r>
                <w:r w:rsidR="003607A5" w:rsidRPr="004C7AA3">
                  <w:rPr>
                    <w:rFonts w:ascii="Arial Nova" w:hAnsi="Arial Nova" w:cs="Segoe UI"/>
                    <w:noProof/>
                    <w:sz w:val="20"/>
                    <w:szCs w:val="20"/>
                  </w:rPr>
                  <w:t> </w:t>
                </w:r>
                <w:r w:rsidR="003607A5" w:rsidRPr="004C7AA3">
                  <w:rPr>
                    <w:rFonts w:ascii="Arial Nova" w:hAnsi="Arial Nova" w:cs="Segoe UI"/>
                    <w:noProof/>
                    <w:sz w:val="20"/>
                    <w:szCs w:val="20"/>
                  </w:rPr>
                  <w:t> </w:t>
                </w:r>
                <w:r w:rsidR="003607A5" w:rsidRPr="004C7AA3">
                  <w:rPr>
                    <w:rFonts w:ascii="Arial Nova" w:hAnsi="Arial Nova" w:cs="Segoe UI"/>
                    <w:noProof/>
                    <w:sz w:val="20"/>
                    <w:szCs w:val="20"/>
                  </w:rPr>
                  <w:t> </w:t>
                </w:r>
                <w:r w:rsidR="003607A5" w:rsidRPr="004C7AA3">
                  <w:rPr>
                    <w:rFonts w:ascii="Arial Nova" w:hAnsi="Arial Nova" w:cs="Segoe UI"/>
                    <w:noProof/>
                    <w:sz w:val="20"/>
                    <w:szCs w:val="20"/>
                  </w:rPr>
                  <w:t> </w:t>
                </w:r>
                <w:r w:rsidR="003607A5" w:rsidRPr="004C7AA3">
                  <w:rPr>
                    <w:rFonts w:ascii="Arial Nova" w:hAnsi="Arial Nova" w:cs="Segoe UI"/>
                    <w:sz w:val="20"/>
                    <w:szCs w:val="20"/>
                  </w:rPr>
                  <w:fldChar w:fldCharType="end"/>
                </w:r>
              </w:sdtContent>
            </w:sdt>
          </w:p>
        </w:tc>
        <w:tc>
          <w:tcPr>
            <w:tcW w:w="1559"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45FA35EB" w14:textId="2D2981EB" w:rsidR="003607A5" w:rsidRPr="004C7AA3" w:rsidRDefault="00CB6CAB" w:rsidP="00D07140">
            <w:pPr>
              <w:tabs>
                <w:tab w:val="left" w:pos="34"/>
                <w:tab w:val="right" w:leader="dot" w:pos="10376"/>
              </w:tabs>
              <w:suppressAutoHyphens/>
              <w:spacing w:before="120" w:after="360" w:line="276" w:lineRule="auto"/>
              <w:rPr>
                <w:rFonts w:ascii="Arial Nova" w:hAnsi="Arial Nova" w:cs="Segoe UI"/>
                <w:b/>
                <w:bCs/>
                <w:sz w:val="20"/>
                <w:szCs w:val="20"/>
              </w:rPr>
            </w:pPr>
            <w:r w:rsidRPr="004C7AA3">
              <w:rPr>
                <w:rFonts w:ascii="Arial Nova" w:hAnsi="Arial Nova" w:cs="Segoe UI"/>
                <w:b/>
                <w:bCs/>
                <w:sz w:val="20"/>
                <w:szCs w:val="20"/>
              </w:rPr>
              <w:t>Postcode:</w:t>
            </w:r>
          </w:p>
        </w:tc>
        <w:tc>
          <w:tcPr>
            <w:tcW w:w="2410"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7C56C2EB" w14:textId="6B6D13A7" w:rsidR="003607A5" w:rsidRPr="004C7AA3" w:rsidRDefault="00000000" w:rsidP="00D07140">
            <w:pPr>
              <w:tabs>
                <w:tab w:val="left" w:pos="34"/>
                <w:tab w:val="right" w:leader="dot" w:pos="10376"/>
              </w:tabs>
              <w:suppressAutoHyphens/>
              <w:spacing w:before="120" w:after="360" w:line="276" w:lineRule="auto"/>
              <w:rPr>
                <w:rFonts w:ascii="Arial Nova" w:hAnsi="Arial Nova" w:cs="Segoe UI"/>
                <w:sz w:val="20"/>
                <w:szCs w:val="20"/>
              </w:rPr>
            </w:pPr>
            <w:sdt>
              <w:sdtPr>
                <w:rPr>
                  <w:rFonts w:ascii="Arial Nova" w:hAnsi="Arial Nova" w:cs="Segoe UI"/>
                  <w:sz w:val="20"/>
                  <w:szCs w:val="20"/>
                </w:rPr>
                <w:id w:val="627825194"/>
                <w:placeholder>
                  <w:docPart w:val="4B04B1F596544FBCAE15B0AC76BD72BB"/>
                </w:placeholder>
                <w:showingPlcHdr/>
                <w:text/>
              </w:sdtPr>
              <w:sdtContent>
                <w:r w:rsidR="00D20F73" w:rsidRPr="004C7AA3">
                  <w:rPr>
                    <w:rFonts w:ascii="Arial Nova" w:hAnsi="Arial Nova" w:cs="Segoe UI"/>
                    <w:sz w:val="20"/>
                    <w:szCs w:val="20"/>
                    <w:shd w:val="clear" w:color="auto" w:fill="FFFFFF" w:themeFill="background1"/>
                  </w:rPr>
                  <w:fldChar w:fldCharType="begin">
                    <w:ffData>
                      <w:name w:val="Text1"/>
                      <w:enabled/>
                      <w:calcOnExit w:val="0"/>
                      <w:textInput/>
                    </w:ffData>
                  </w:fldChar>
                </w:r>
                <w:r w:rsidR="00D20F73" w:rsidRPr="004C7AA3">
                  <w:rPr>
                    <w:rFonts w:ascii="Arial Nova" w:hAnsi="Arial Nova" w:cs="Segoe UI"/>
                    <w:sz w:val="20"/>
                    <w:szCs w:val="20"/>
                    <w:shd w:val="clear" w:color="auto" w:fill="FFFFFF" w:themeFill="background1"/>
                  </w:rPr>
                  <w:instrText xml:space="preserve"> FORMTEXT </w:instrText>
                </w:r>
                <w:r w:rsidR="00D20F73" w:rsidRPr="004C7AA3">
                  <w:rPr>
                    <w:rFonts w:ascii="Arial Nova" w:hAnsi="Arial Nova" w:cs="Segoe UI"/>
                    <w:sz w:val="20"/>
                    <w:szCs w:val="20"/>
                    <w:shd w:val="clear" w:color="auto" w:fill="FFFFFF" w:themeFill="background1"/>
                  </w:rPr>
                </w:r>
                <w:r w:rsidR="00D20F73" w:rsidRPr="004C7AA3">
                  <w:rPr>
                    <w:rFonts w:ascii="Arial Nova" w:hAnsi="Arial Nova" w:cs="Segoe UI"/>
                    <w:sz w:val="20"/>
                    <w:szCs w:val="20"/>
                    <w:shd w:val="clear" w:color="auto" w:fill="FFFFFF" w:themeFill="background1"/>
                  </w:rPr>
                  <w:fldChar w:fldCharType="separate"/>
                </w:r>
                <w:r w:rsidR="00D20F73" w:rsidRPr="004C7AA3">
                  <w:rPr>
                    <w:rFonts w:ascii="Arial Nova" w:hAnsi="Arial Nova" w:cs="Segoe UI"/>
                    <w:noProof/>
                    <w:sz w:val="20"/>
                    <w:szCs w:val="20"/>
                    <w:shd w:val="clear" w:color="auto" w:fill="FFFFFF" w:themeFill="background1"/>
                  </w:rPr>
                  <w:t> </w:t>
                </w:r>
                <w:r w:rsidR="00D20F73" w:rsidRPr="004C7AA3">
                  <w:rPr>
                    <w:rFonts w:ascii="Arial Nova" w:hAnsi="Arial Nova" w:cs="Segoe UI"/>
                    <w:noProof/>
                    <w:sz w:val="20"/>
                    <w:szCs w:val="20"/>
                    <w:shd w:val="clear" w:color="auto" w:fill="FFFFFF" w:themeFill="background1"/>
                  </w:rPr>
                  <w:t> </w:t>
                </w:r>
                <w:r w:rsidR="00D20F73" w:rsidRPr="004C7AA3">
                  <w:rPr>
                    <w:rFonts w:ascii="Arial Nova" w:hAnsi="Arial Nova" w:cs="Segoe UI"/>
                    <w:noProof/>
                    <w:sz w:val="20"/>
                    <w:szCs w:val="20"/>
                    <w:shd w:val="clear" w:color="auto" w:fill="FFFFFF" w:themeFill="background1"/>
                  </w:rPr>
                  <w:t> </w:t>
                </w:r>
                <w:r w:rsidR="00D20F73" w:rsidRPr="004C7AA3">
                  <w:rPr>
                    <w:rFonts w:ascii="Arial Nova" w:hAnsi="Arial Nova" w:cs="Segoe UI"/>
                    <w:noProof/>
                    <w:sz w:val="20"/>
                    <w:szCs w:val="20"/>
                    <w:shd w:val="clear" w:color="auto" w:fill="FFFFFF" w:themeFill="background1"/>
                  </w:rPr>
                  <w:t> </w:t>
                </w:r>
                <w:r w:rsidR="00D20F73" w:rsidRPr="004C7AA3">
                  <w:rPr>
                    <w:rFonts w:ascii="Arial Nova" w:hAnsi="Arial Nova" w:cs="Segoe UI"/>
                    <w:noProof/>
                    <w:sz w:val="20"/>
                    <w:szCs w:val="20"/>
                    <w:shd w:val="clear" w:color="auto" w:fill="FFFFFF" w:themeFill="background1"/>
                  </w:rPr>
                  <w:t> </w:t>
                </w:r>
                <w:r w:rsidR="00D20F73" w:rsidRPr="004C7AA3">
                  <w:rPr>
                    <w:rFonts w:ascii="Arial Nova" w:hAnsi="Arial Nova" w:cs="Segoe UI"/>
                    <w:sz w:val="20"/>
                    <w:szCs w:val="20"/>
                    <w:shd w:val="clear" w:color="auto" w:fill="FFFFFF" w:themeFill="background1"/>
                  </w:rPr>
                  <w:fldChar w:fldCharType="end"/>
                </w:r>
              </w:sdtContent>
            </w:sdt>
          </w:p>
        </w:tc>
      </w:tr>
      <w:tr w:rsidR="00874458" w:rsidRPr="00A01A87" w14:paraId="3EB59898" w14:textId="77777777" w:rsidTr="00DB7631">
        <w:trPr>
          <w:trHeight w:val="624"/>
        </w:trPr>
        <w:tc>
          <w:tcPr>
            <w:tcW w:w="2959" w:type="dxa"/>
            <w:gridSpan w:val="4"/>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55B9BB00" w14:textId="2C58C314" w:rsidR="00C320D3" w:rsidRPr="004C7AA3" w:rsidRDefault="00C320D3" w:rsidP="00E222E9">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Postal address for service of documents:</w:t>
            </w:r>
          </w:p>
        </w:tc>
        <w:tc>
          <w:tcPr>
            <w:tcW w:w="7815" w:type="dxa"/>
            <w:gridSpan w:val="10"/>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6084E9DF" w14:textId="77777777" w:rsidR="00C320D3" w:rsidRPr="004C7AA3" w:rsidRDefault="00000000" w:rsidP="00E222E9">
            <w:pPr>
              <w:tabs>
                <w:tab w:val="left" w:pos="34"/>
                <w:tab w:val="right" w:leader="dot" w:pos="10376"/>
              </w:tabs>
              <w:suppressAutoHyphens/>
              <w:spacing w:before="120" w:after="120" w:line="276" w:lineRule="auto"/>
              <w:rPr>
                <w:rFonts w:ascii="Arial Nova" w:hAnsi="Arial Nova" w:cs="Segoe UI"/>
                <w:sz w:val="20"/>
                <w:szCs w:val="20"/>
              </w:rPr>
            </w:pPr>
            <w:sdt>
              <w:sdtPr>
                <w:rPr>
                  <w:rFonts w:ascii="Arial Nova" w:hAnsi="Arial Nova" w:cs="Segoe UI"/>
                  <w:sz w:val="20"/>
                  <w:szCs w:val="20"/>
                </w:rPr>
                <w:id w:val="-179585775"/>
                <w:placeholder>
                  <w:docPart w:val="BD43A9C934A84255BA357631A05926D5"/>
                </w:placeholder>
                <w:showingPlcHdr/>
                <w:text/>
              </w:sdtPr>
              <w:sdtContent>
                <w:r w:rsidR="00C320D3" w:rsidRPr="004C7AA3">
                  <w:rPr>
                    <w:rFonts w:ascii="Arial Nova" w:hAnsi="Arial Nova" w:cs="Segoe UI"/>
                    <w:sz w:val="20"/>
                    <w:szCs w:val="20"/>
                  </w:rPr>
                  <w:fldChar w:fldCharType="begin">
                    <w:ffData>
                      <w:name w:val="Text1"/>
                      <w:enabled/>
                      <w:calcOnExit w:val="0"/>
                      <w:textInput/>
                    </w:ffData>
                  </w:fldChar>
                </w:r>
                <w:r w:rsidR="00C320D3" w:rsidRPr="004C7AA3">
                  <w:rPr>
                    <w:rFonts w:ascii="Arial Nova" w:hAnsi="Arial Nova" w:cs="Segoe UI"/>
                    <w:sz w:val="20"/>
                    <w:szCs w:val="20"/>
                  </w:rPr>
                  <w:instrText xml:space="preserve"> FORMTEXT </w:instrText>
                </w:r>
                <w:r w:rsidR="00C320D3" w:rsidRPr="004C7AA3">
                  <w:rPr>
                    <w:rFonts w:ascii="Arial Nova" w:hAnsi="Arial Nova" w:cs="Segoe UI"/>
                    <w:sz w:val="20"/>
                    <w:szCs w:val="20"/>
                  </w:rPr>
                </w:r>
                <w:r w:rsidR="00C320D3" w:rsidRPr="004C7AA3">
                  <w:rPr>
                    <w:rFonts w:ascii="Arial Nova" w:hAnsi="Arial Nova" w:cs="Segoe UI"/>
                    <w:sz w:val="20"/>
                    <w:szCs w:val="20"/>
                  </w:rPr>
                  <w:fldChar w:fldCharType="separate"/>
                </w:r>
                <w:r w:rsidR="00C320D3" w:rsidRPr="004C7AA3">
                  <w:rPr>
                    <w:rFonts w:ascii="Arial Nova" w:hAnsi="Arial Nova" w:cs="Segoe UI"/>
                    <w:noProof/>
                    <w:sz w:val="20"/>
                    <w:szCs w:val="20"/>
                  </w:rPr>
                  <w:t> </w:t>
                </w:r>
                <w:r w:rsidR="00C320D3" w:rsidRPr="004C7AA3">
                  <w:rPr>
                    <w:rFonts w:ascii="Arial Nova" w:hAnsi="Arial Nova" w:cs="Segoe UI"/>
                    <w:noProof/>
                    <w:sz w:val="20"/>
                    <w:szCs w:val="20"/>
                  </w:rPr>
                  <w:t> </w:t>
                </w:r>
                <w:r w:rsidR="00C320D3" w:rsidRPr="004C7AA3">
                  <w:rPr>
                    <w:rFonts w:ascii="Arial Nova" w:hAnsi="Arial Nova" w:cs="Segoe UI"/>
                    <w:noProof/>
                    <w:sz w:val="20"/>
                    <w:szCs w:val="20"/>
                  </w:rPr>
                  <w:t> </w:t>
                </w:r>
                <w:r w:rsidR="00C320D3" w:rsidRPr="004C7AA3">
                  <w:rPr>
                    <w:rFonts w:ascii="Arial Nova" w:hAnsi="Arial Nova" w:cs="Segoe UI"/>
                    <w:noProof/>
                    <w:sz w:val="20"/>
                    <w:szCs w:val="20"/>
                  </w:rPr>
                  <w:t> </w:t>
                </w:r>
                <w:r w:rsidR="00C320D3" w:rsidRPr="004C7AA3">
                  <w:rPr>
                    <w:rFonts w:ascii="Arial Nova" w:hAnsi="Arial Nova" w:cs="Segoe UI"/>
                    <w:noProof/>
                    <w:sz w:val="20"/>
                    <w:szCs w:val="20"/>
                  </w:rPr>
                  <w:t> </w:t>
                </w:r>
                <w:r w:rsidR="00C320D3" w:rsidRPr="004C7AA3">
                  <w:rPr>
                    <w:rFonts w:ascii="Arial Nova" w:hAnsi="Arial Nova" w:cs="Segoe UI"/>
                    <w:sz w:val="20"/>
                    <w:szCs w:val="20"/>
                  </w:rPr>
                  <w:fldChar w:fldCharType="end"/>
                </w:r>
              </w:sdtContent>
            </w:sdt>
          </w:p>
          <w:p w14:paraId="569F776E" w14:textId="1BE9B3FB" w:rsidR="00C320D3" w:rsidRPr="004C7AA3" w:rsidRDefault="00C320D3" w:rsidP="006006EA">
            <w:pPr>
              <w:tabs>
                <w:tab w:val="left" w:pos="34"/>
                <w:tab w:val="right" w:leader="dot" w:pos="10376"/>
              </w:tabs>
              <w:suppressAutoHyphens/>
              <w:spacing w:before="120" w:after="120" w:line="276" w:lineRule="auto"/>
              <w:rPr>
                <w:rFonts w:ascii="Arial Nova" w:hAnsi="Arial Nova" w:cs="Segoe UI"/>
                <w:sz w:val="20"/>
                <w:szCs w:val="20"/>
              </w:rPr>
            </w:pPr>
          </w:p>
        </w:tc>
      </w:tr>
      <w:tr w:rsidR="00CD2BFD" w:rsidRPr="00E5621F" w14:paraId="2F572B96" w14:textId="77777777" w:rsidTr="00DB7631">
        <w:trPr>
          <w:trHeight w:val="444"/>
        </w:trPr>
        <w:tc>
          <w:tcPr>
            <w:tcW w:w="1238" w:type="dxa"/>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7309181F" w14:textId="793DE5DE" w:rsidR="00695F8F" w:rsidRPr="004C7AA3" w:rsidRDefault="00695F8F" w:rsidP="006006EA">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 xml:space="preserve">Email: </w:t>
            </w:r>
          </w:p>
        </w:tc>
        <w:tc>
          <w:tcPr>
            <w:tcW w:w="9536" w:type="dxa"/>
            <w:gridSpan w:val="13"/>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44B0025B" w14:textId="0061F867" w:rsidR="00695F8F" w:rsidRPr="004C7AA3" w:rsidRDefault="00000000" w:rsidP="006006EA">
            <w:pPr>
              <w:tabs>
                <w:tab w:val="left" w:pos="34"/>
                <w:tab w:val="right" w:leader="dot" w:pos="10376"/>
              </w:tabs>
              <w:suppressAutoHyphens/>
              <w:spacing w:before="120" w:after="120" w:line="276" w:lineRule="auto"/>
              <w:rPr>
                <w:rFonts w:ascii="Arial Nova" w:hAnsi="Arial Nova" w:cs="Segoe UI"/>
                <w:sz w:val="20"/>
                <w:szCs w:val="20"/>
              </w:rPr>
            </w:pPr>
            <w:sdt>
              <w:sdtPr>
                <w:rPr>
                  <w:rFonts w:ascii="Arial Nova" w:hAnsi="Arial Nova" w:cs="Segoe UI"/>
                  <w:sz w:val="20"/>
                  <w:szCs w:val="20"/>
                </w:rPr>
                <w:id w:val="-325595129"/>
                <w:placeholder>
                  <w:docPart w:val="B68841105B5846DBB2F035189FD7E056"/>
                </w:placeholder>
                <w:showingPlcHdr/>
                <w:text/>
              </w:sdtPr>
              <w:sdtContent>
                <w:r w:rsidR="00695F8F" w:rsidRPr="004C7AA3">
                  <w:rPr>
                    <w:rFonts w:ascii="Arial Nova" w:hAnsi="Arial Nova" w:cs="Segoe UI"/>
                    <w:sz w:val="20"/>
                    <w:szCs w:val="20"/>
                  </w:rPr>
                  <w:fldChar w:fldCharType="begin">
                    <w:ffData>
                      <w:name w:val="Text1"/>
                      <w:enabled/>
                      <w:calcOnExit w:val="0"/>
                      <w:textInput/>
                    </w:ffData>
                  </w:fldChar>
                </w:r>
                <w:r w:rsidR="00695F8F" w:rsidRPr="004C7AA3">
                  <w:rPr>
                    <w:rFonts w:ascii="Arial Nova" w:hAnsi="Arial Nova" w:cs="Segoe UI"/>
                    <w:sz w:val="20"/>
                    <w:szCs w:val="20"/>
                  </w:rPr>
                  <w:instrText xml:space="preserve"> FORMTEXT </w:instrText>
                </w:r>
                <w:r w:rsidR="00695F8F" w:rsidRPr="004C7AA3">
                  <w:rPr>
                    <w:rFonts w:ascii="Arial Nova" w:hAnsi="Arial Nova" w:cs="Segoe UI"/>
                    <w:sz w:val="20"/>
                    <w:szCs w:val="20"/>
                  </w:rPr>
                </w:r>
                <w:r w:rsidR="00695F8F" w:rsidRPr="004C7AA3">
                  <w:rPr>
                    <w:rFonts w:ascii="Arial Nova" w:hAnsi="Arial Nova" w:cs="Segoe UI"/>
                    <w:sz w:val="20"/>
                    <w:szCs w:val="20"/>
                  </w:rPr>
                  <w:fldChar w:fldCharType="separate"/>
                </w:r>
                <w:r w:rsidR="00695F8F" w:rsidRPr="004C7AA3">
                  <w:rPr>
                    <w:rFonts w:ascii="Arial Nova" w:hAnsi="Arial Nova" w:cs="Segoe UI"/>
                    <w:noProof/>
                    <w:sz w:val="20"/>
                    <w:szCs w:val="20"/>
                  </w:rPr>
                  <w:t> </w:t>
                </w:r>
                <w:r w:rsidR="00695F8F" w:rsidRPr="004C7AA3">
                  <w:rPr>
                    <w:rFonts w:ascii="Arial Nova" w:hAnsi="Arial Nova" w:cs="Segoe UI"/>
                    <w:noProof/>
                    <w:sz w:val="20"/>
                    <w:szCs w:val="20"/>
                  </w:rPr>
                  <w:t> </w:t>
                </w:r>
                <w:r w:rsidR="00695F8F" w:rsidRPr="004C7AA3">
                  <w:rPr>
                    <w:rFonts w:ascii="Arial Nova" w:hAnsi="Arial Nova" w:cs="Segoe UI"/>
                    <w:noProof/>
                    <w:sz w:val="20"/>
                    <w:szCs w:val="20"/>
                  </w:rPr>
                  <w:t> </w:t>
                </w:r>
                <w:r w:rsidR="00695F8F" w:rsidRPr="004C7AA3">
                  <w:rPr>
                    <w:rFonts w:ascii="Arial Nova" w:hAnsi="Arial Nova" w:cs="Segoe UI"/>
                    <w:noProof/>
                    <w:sz w:val="20"/>
                    <w:szCs w:val="20"/>
                  </w:rPr>
                  <w:t> </w:t>
                </w:r>
                <w:r w:rsidR="00695F8F" w:rsidRPr="004C7AA3">
                  <w:rPr>
                    <w:rFonts w:ascii="Arial Nova" w:hAnsi="Arial Nova" w:cs="Segoe UI"/>
                    <w:noProof/>
                    <w:sz w:val="20"/>
                    <w:szCs w:val="20"/>
                  </w:rPr>
                  <w:t> </w:t>
                </w:r>
                <w:r w:rsidR="00695F8F" w:rsidRPr="004C7AA3">
                  <w:rPr>
                    <w:rFonts w:ascii="Arial Nova" w:hAnsi="Arial Nova" w:cs="Segoe UI"/>
                    <w:sz w:val="20"/>
                    <w:szCs w:val="20"/>
                  </w:rPr>
                  <w:fldChar w:fldCharType="end"/>
                </w:r>
              </w:sdtContent>
            </w:sdt>
          </w:p>
        </w:tc>
      </w:tr>
      <w:tr w:rsidR="00B666DB" w:rsidRPr="00E83A9B" w14:paraId="3DEB4195" w14:textId="77777777" w:rsidTr="00DB7631">
        <w:trPr>
          <w:trHeight w:val="576"/>
        </w:trPr>
        <w:tc>
          <w:tcPr>
            <w:tcW w:w="2531" w:type="dxa"/>
            <w:gridSpan w:val="3"/>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center"/>
          </w:tcPr>
          <w:p w14:paraId="201E619E" w14:textId="77777777" w:rsidR="00822547" w:rsidRPr="004C7AA3" w:rsidRDefault="00822547" w:rsidP="006006EA">
            <w:pPr>
              <w:spacing w:before="120" w:after="120" w:line="276" w:lineRule="auto"/>
              <w:rPr>
                <w:rFonts w:ascii="Arial Nova" w:hAnsi="Arial Nova" w:cs="Arial"/>
                <w:b/>
                <w:bCs/>
                <w:color w:val="000000" w:themeColor="text1"/>
                <w:sz w:val="20"/>
                <w:szCs w:val="20"/>
              </w:rPr>
            </w:pPr>
            <w:r w:rsidRPr="004C7AA3">
              <w:rPr>
                <w:rFonts w:ascii="Arial Nova" w:hAnsi="Arial Nova" w:cs="Arial"/>
                <w:b/>
                <w:bCs/>
                <w:color w:val="000000" w:themeColor="text1"/>
                <w:sz w:val="20"/>
                <w:szCs w:val="20"/>
              </w:rPr>
              <w:t>Contact Person:</w:t>
            </w:r>
          </w:p>
        </w:tc>
        <w:tc>
          <w:tcPr>
            <w:tcW w:w="1701"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center"/>
          </w:tcPr>
          <w:p w14:paraId="48939E19" w14:textId="77777777" w:rsidR="00822547" w:rsidRPr="004C7AA3" w:rsidRDefault="00000000" w:rsidP="006006EA">
            <w:pPr>
              <w:spacing w:before="120" w:after="120" w:line="276" w:lineRule="auto"/>
              <w:rPr>
                <w:rFonts w:ascii="Arial Nova" w:hAnsi="Arial Nova" w:cs="Arial"/>
                <w:b/>
                <w:bCs/>
                <w:color w:val="000000" w:themeColor="text1"/>
                <w:sz w:val="20"/>
                <w:szCs w:val="20"/>
              </w:rPr>
            </w:pPr>
            <w:sdt>
              <w:sdtPr>
                <w:rPr>
                  <w:rFonts w:ascii="Arial Nova" w:hAnsi="Arial Nova" w:cs="Segoe UI"/>
                  <w:sz w:val="20"/>
                  <w:szCs w:val="20"/>
                </w:rPr>
                <w:id w:val="1508019776"/>
                <w:placeholder>
                  <w:docPart w:val="D1907299A82B4E019B87A7285034940A"/>
                </w:placeholder>
                <w:showingPlcHdr/>
                <w:text/>
              </w:sdtPr>
              <w:sdtContent>
                <w:r w:rsidR="00822547" w:rsidRPr="004C7AA3">
                  <w:rPr>
                    <w:rFonts w:ascii="Arial Nova" w:hAnsi="Arial Nova" w:cs="Segoe UI"/>
                    <w:sz w:val="20"/>
                    <w:szCs w:val="20"/>
                  </w:rPr>
                  <w:fldChar w:fldCharType="begin">
                    <w:ffData>
                      <w:name w:val="Text1"/>
                      <w:enabled/>
                      <w:calcOnExit w:val="0"/>
                      <w:textInput/>
                    </w:ffData>
                  </w:fldChar>
                </w:r>
                <w:r w:rsidR="00822547" w:rsidRPr="004C7AA3">
                  <w:rPr>
                    <w:rFonts w:ascii="Arial Nova" w:hAnsi="Arial Nova" w:cs="Segoe UI"/>
                    <w:sz w:val="20"/>
                    <w:szCs w:val="20"/>
                  </w:rPr>
                  <w:instrText xml:space="preserve"> FORMTEXT </w:instrText>
                </w:r>
                <w:r w:rsidR="00822547" w:rsidRPr="004C7AA3">
                  <w:rPr>
                    <w:rFonts w:ascii="Arial Nova" w:hAnsi="Arial Nova" w:cs="Segoe UI"/>
                    <w:sz w:val="20"/>
                    <w:szCs w:val="20"/>
                  </w:rPr>
                </w:r>
                <w:r w:rsidR="00822547" w:rsidRPr="004C7AA3">
                  <w:rPr>
                    <w:rFonts w:ascii="Arial Nova" w:hAnsi="Arial Nova" w:cs="Segoe UI"/>
                    <w:sz w:val="20"/>
                    <w:szCs w:val="20"/>
                  </w:rPr>
                  <w:fldChar w:fldCharType="separate"/>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sz w:val="20"/>
                    <w:szCs w:val="20"/>
                  </w:rPr>
                  <w:fldChar w:fldCharType="end"/>
                </w:r>
              </w:sdtContent>
            </w:sdt>
          </w:p>
        </w:tc>
        <w:tc>
          <w:tcPr>
            <w:tcW w:w="1137"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center"/>
          </w:tcPr>
          <w:p w14:paraId="62250BA8" w14:textId="77777777" w:rsidR="00822547" w:rsidRPr="004C7AA3" w:rsidRDefault="00822547" w:rsidP="006006EA">
            <w:pPr>
              <w:spacing w:before="120" w:after="120" w:line="276" w:lineRule="auto"/>
              <w:rPr>
                <w:rFonts w:ascii="Arial Nova" w:hAnsi="Arial Nova" w:cs="Arial"/>
                <w:b/>
                <w:bCs/>
                <w:color w:val="000000" w:themeColor="text1"/>
                <w:sz w:val="20"/>
                <w:szCs w:val="20"/>
              </w:rPr>
            </w:pPr>
            <w:r w:rsidRPr="004C7AA3">
              <w:rPr>
                <w:rFonts w:ascii="Arial Nova" w:hAnsi="Arial Nova" w:cs="Arial"/>
                <w:b/>
                <w:bCs/>
                <w:color w:val="000000" w:themeColor="text1"/>
                <w:sz w:val="20"/>
                <w:szCs w:val="20"/>
              </w:rPr>
              <w:t>Email:</w:t>
            </w:r>
          </w:p>
        </w:tc>
        <w:tc>
          <w:tcPr>
            <w:tcW w:w="5405" w:type="dxa"/>
            <w:gridSpan w:val="6"/>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center"/>
          </w:tcPr>
          <w:p w14:paraId="423D1F6C" w14:textId="77777777" w:rsidR="00822547" w:rsidRPr="004C7AA3" w:rsidRDefault="00000000" w:rsidP="006006EA">
            <w:pPr>
              <w:spacing w:before="120" w:after="120" w:line="276" w:lineRule="auto"/>
              <w:rPr>
                <w:rFonts w:ascii="Arial Nova" w:hAnsi="Arial Nova" w:cs="Arial"/>
                <w:b/>
                <w:bCs/>
                <w:color w:val="000000" w:themeColor="text1"/>
                <w:sz w:val="20"/>
                <w:szCs w:val="20"/>
              </w:rPr>
            </w:pPr>
            <w:sdt>
              <w:sdtPr>
                <w:rPr>
                  <w:rFonts w:ascii="Arial Nova" w:hAnsi="Arial Nova" w:cs="Segoe UI"/>
                  <w:sz w:val="20"/>
                  <w:szCs w:val="20"/>
                </w:rPr>
                <w:id w:val="-1646035661"/>
                <w:placeholder>
                  <w:docPart w:val="65F84B2B74CC467794010E4DAE93D2B5"/>
                </w:placeholder>
                <w:showingPlcHdr/>
                <w:text/>
              </w:sdtPr>
              <w:sdtContent>
                <w:r w:rsidR="00822547" w:rsidRPr="004C7AA3">
                  <w:rPr>
                    <w:rFonts w:ascii="Arial Nova" w:hAnsi="Arial Nova" w:cs="Segoe UI"/>
                    <w:sz w:val="20"/>
                    <w:szCs w:val="20"/>
                  </w:rPr>
                  <w:fldChar w:fldCharType="begin">
                    <w:ffData>
                      <w:name w:val="Text1"/>
                      <w:enabled/>
                      <w:calcOnExit w:val="0"/>
                      <w:textInput/>
                    </w:ffData>
                  </w:fldChar>
                </w:r>
                <w:r w:rsidR="00822547" w:rsidRPr="004C7AA3">
                  <w:rPr>
                    <w:rFonts w:ascii="Arial Nova" w:hAnsi="Arial Nova" w:cs="Segoe UI"/>
                    <w:sz w:val="20"/>
                    <w:szCs w:val="20"/>
                  </w:rPr>
                  <w:instrText xml:space="preserve"> FORMTEXT </w:instrText>
                </w:r>
                <w:r w:rsidR="00822547" w:rsidRPr="004C7AA3">
                  <w:rPr>
                    <w:rFonts w:ascii="Arial Nova" w:hAnsi="Arial Nova" w:cs="Segoe UI"/>
                    <w:sz w:val="20"/>
                    <w:szCs w:val="20"/>
                  </w:rPr>
                </w:r>
                <w:r w:rsidR="00822547" w:rsidRPr="004C7AA3">
                  <w:rPr>
                    <w:rFonts w:ascii="Arial Nova" w:hAnsi="Arial Nova" w:cs="Segoe UI"/>
                    <w:sz w:val="20"/>
                    <w:szCs w:val="20"/>
                  </w:rPr>
                  <w:fldChar w:fldCharType="separate"/>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sz w:val="20"/>
                    <w:szCs w:val="20"/>
                  </w:rPr>
                  <w:fldChar w:fldCharType="end"/>
                </w:r>
              </w:sdtContent>
            </w:sdt>
          </w:p>
        </w:tc>
      </w:tr>
      <w:tr w:rsidR="003E1F95" w:rsidRPr="00E83A9B" w14:paraId="6C0CBFB1" w14:textId="77777777" w:rsidTr="00DB7631">
        <w:trPr>
          <w:trHeight w:val="576"/>
        </w:trPr>
        <w:tc>
          <w:tcPr>
            <w:tcW w:w="225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center"/>
          </w:tcPr>
          <w:p w14:paraId="053FD8AF" w14:textId="77777777" w:rsidR="00822547" w:rsidRPr="004C7AA3" w:rsidRDefault="00822547" w:rsidP="006006EA">
            <w:pPr>
              <w:spacing w:before="120" w:after="120" w:line="276" w:lineRule="auto"/>
              <w:rPr>
                <w:rFonts w:ascii="Arial Nova" w:hAnsi="Arial Nova" w:cs="Arial"/>
                <w:b/>
                <w:bCs/>
                <w:color w:val="000000" w:themeColor="text1"/>
                <w:sz w:val="20"/>
                <w:szCs w:val="20"/>
              </w:rPr>
            </w:pPr>
            <w:r w:rsidRPr="004C7AA3">
              <w:rPr>
                <w:rFonts w:ascii="Arial Nova" w:hAnsi="Arial Nova" w:cs="Arial"/>
                <w:b/>
                <w:bCs/>
                <w:color w:val="000000" w:themeColor="text1"/>
                <w:sz w:val="20"/>
                <w:szCs w:val="20"/>
              </w:rPr>
              <w:t>Telephone:</w:t>
            </w:r>
          </w:p>
        </w:tc>
        <w:tc>
          <w:tcPr>
            <w:tcW w:w="2403" w:type="dxa"/>
            <w:gridSpan w:val="5"/>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center"/>
          </w:tcPr>
          <w:p w14:paraId="7D686618" w14:textId="77777777" w:rsidR="00822547" w:rsidRPr="004C7AA3" w:rsidRDefault="00000000" w:rsidP="006006EA">
            <w:pPr>
              <w:spacing w:before="120" w:after="120" w:line="276" w:lineRule="auto"/>
              <w:rPr>
                <w:rFonts w:ascii="Arial Nova" w:hAnsi="Arial Nova" w:cs="Arial"/>
                <w:b/>
                <w:bCs/>
                <w:color w:val="000000" w:themeColor="text1"/>
                <w:sz w:val="20"/>
                <w:szCs w:val="20"/>
              </w:rPr>
            </w:pPr>
            <w:sdt>
              <w:sdtPr>
                <w:rPr>
                  <w:rFonts w:ascii="Arial Nova" w:hAnsi="Arial Nova" w:cs="Segoe UI"/>
                  <w:sz w:val="20"/>
                  <w:szCs w:val="20"/>
                </w:rPr>
                <w:id w:val="1837960518"/>
                <w:placeholder>
                  <w:docPart w:val="0E30CC652F5D4B3FA53B444DABC34E2B"/>
                </w:placeholder>
                <w:showingPlcHdr/>
                <w:text/>
              </w:sdtPr>
              <w:sdtContent>
                <w:r w:rsidR="00822547" w:rsidRPr="004C7AA3">
                  <w:rPr>
                    <w:rFonts w:ascii="Arial Nova" w:hAnsi="Arial Nova" w:cs="Segoe UI"/>
                    <w:sz w:val="20"/>
                    <w:szCs w:val="20"/>
                  </w:rPr>
                  <w:fldChar w:fldCharType="begin">
                    <w:ffData>
                      <w:name w:val="Text1"/>
                      <w:enabled/>
                      <w:calcOnExit w:val="0"/>
                      <w:textInput/>
                    </w:ffData>
                  </w:fldChar>
                </w:r>
                <w:r w:rsidR="00822547" w:rsidRPr="004C7AA3">
                  <w:rPr>
                    <w:rFonts w:ascii="Arial Nova" w:hAnsi="Arial Nova" w:cs="Segoe UI"/>
                    <w:sz w:val="20"/>
                    <w:szCs w:val="20"/>
                  </w:rPr>
                  <w:instrText xml:space="preserve"> FORMTEXT </w:instrText>
                </w:r>
                <w:r w:rsidR="00822547" w:rsidRPr="004C7AA3">
                  <w:rPr>
                    <w:rFonts w:ascii="Arial Nova" w:hAnsi="Arial Nova" w:cs="Segoe UI"/>
                    <w:sz w:val="20"/>
                    <w:szCs w:val="20"/>
                  </w:rPr>
                </w:r>
                <w:r w:rsidR="00822547" w:rsidRPr="004C7AA3">
                  <w:rPr>
                    <w:rFonts w:ascii="Arial Nova" w:hAnsi="Arial Nova" w:cs="Segoe UI"/>
                    <w:sz w:val="20"/>
                    <w:szCs w:val="20"/>
                  </w:rPr>
                  <w:fldChar w:fldCharType="separate"/>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sz w:val="20"/>
                    <w:szCs w:val="20"/>
                  </w:rPr>
                  <w:fldChar w:fldCharType="end"/>
                </w:r>
              </w:sdtContent>
            </w:sdt>
          </w:p>
        </w:tc>
        <w:tc>
          <w:tcPr>
            <w:tcW w:w="2151"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center"/>
          </w:tcPr>
          <w:p w14:paraId="2921B396" w14:textId="77777777" w:rsidR="00822547" w:rsidRPr="004C7AA3" w:rsidRDefault="00822547" w:rsidP="006006EA">
            <w:pPr>
              <w:spacing w:before="120" w:after="120" w:line="276" w:lineRule="auto"/>
              <w:rPr>
                <w:rFonts w:ascii="Arial Nova" w:hAnsi="Arial Nova" w:cs="Arial"/>
                <w:b/>
                <w:bCs/>
                <w:color w:val="000000" w:themeColor="text1"/>
                <w:sz w:val="20"/>
                <w:szCs w:val="20"/>
              </w:rPr>
            </w:pPr>
            <w:r w:rsidRPr="004C7AA3">
              <w:rPr>
                <w:rFonts w:ascii="Arial Nova" w:hAnsi="Arial Nova" w:cs="Arial"/>
                <w:b/>
                <w:bCs/>
                <w:color w:val="000000" w:themeColor="text1"/>
                <w:sz w:val="20"/>
                <w:szCs w:val="20"/>
              </w:rPr>
              <w:t>Mobile:</w:t>
            </w:r>
          </w:p>
        </w:tc>
        <w:tc>
          <w:tcPr>
            <w:tcW w:w="3969" w:type="dxa"/>
            <w:gridSpan w:val="5"/>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center"/>
          </w:tcPr>
          <w:p w14:paraId="0CF3478E" w14:textId="77777777" w:rsidR="00822547" w:rsidRPr="004C7AA3" w:rsidRDefault="00000000" w:rsidP="006006EA">
            <w:pPr>
              <w:spacing w:before="120" w:after="120" w:line="276" w:lineRule="auto"/>
              <w:rPr>
                <w:rFonts w:ascii="Arial Nova" w:hAnsi="Arial Nova" w:cs="Arial"/>
                <w:b/>
                <w:bCs/>
                <w:color w:val="000000" w:themeColor="text1"/>
                <w:sz w:val="20"/>
                <w:szCs w:val="20"/>
              </w:rPr>
            </w:pPr>
            <w:sdt>
              <w:sdtPr>
                <w:rPr>
                  <w:rFonts w:ascii="Arial Nova" w:hAnsi="Arial Nova" w:cs="Segoe UI"/>
                  <w:sz w:val="20"/>
                  <w:szCs w:val="20"/>
                </w:rPr>
                <w:id w:val="-2125608265"/>
                <w:placeholder>
                  <w:docPart w:val="5EA0019E4284466A96B9DBA158AC1231"/>
                </w:placeholder>
                <w:showingPlcHdr/>
                <w:text/>
              </w:sdtPr>
              <w:sdtContent>
                <w:r w:rsidR="00822547" w:rsidRPr="004C7AA3">
                  <w:rPr>
                    <w:rFonts w:ascii="Arial Nova" w:hAnsi="Arial Nova" w:cs="Segoe UI"/>
                    <w:sz w:val="20"/>
                    <w:szCs w:val="20"/>
                  </w:rPr>
                  <w:fldChar w:fldCharType="begin">
                    <w:ffData>
                      <w:name w:val="Text1"/>
                      <w:enabled/>
                      <w:calcOnExit w:val="0"/>
                      <w:textInput/>
                    </w:ffData>
                  </w:fldChar>
                </w:r>
                <w:r w:rsidR="00822547" w:rsidRPr="004C7AA3">
                  <w:rPr>
                    <w:rFonts w:ascii="Arial Nova" w:hAnsi="Arial Nova" w:cs="Segoe UI"/>
                    <w:sz w:val="20"/>
                    <w:szCs w:val="20"/>
                  </w:rPr>
                  <w:instrText xml:space="preserve"> FORMTEXT </w:instrText>
                </w:r>
                <w:r w:rsidR="00822547" w:rsidRPr="004C7AA3">
                  <w:rPr>
                    <w:rFonts w:ascii="Arial Nova" w:hAnsi="Arial Nova" w:cs="Segoe UI"/>
                    <w:sz w:val="20"/>
                    <w:szCs w:val="20"/>
                  </w:rPr>
                </w:r>
                <w:r w:rsidR="00822547" w:rsidRPr="004C7AA3">
                  <w:rPr>
                    <w:rFonts w:ascii="Arial Nova" w:hAnsi="Arial Nova" w:cs="Segoe UI"/>
                    <w:sz w:val="20"/>
                    <w:szCs w:val="20"/>
                  </w:rPr>
                  <w:fldChar w:fldCharType="separate"/>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noProof/>
                    <w:sz w:val="20"/>
                    <w:szCs w:val="20"/>
                  </w:rPr>
                  <w:t> </w:t>
                </w:r>
                <w:r w:rsidR="00822547" w:rsidRPr="004C7AA3">
                  <w:rPr>
                    <w:rFonts w:ascii="Arial Nova" w:hAnsi="Arial Nova" w:cs="Segoe UI"/>
                    <w:sz w:val="20"/>
                    <w:szCs w:val="20"/>
                  </w:rPr>
                  <w:fldChar w:fldCharType="end"/>
                </w:r>
              </w:sdtContent>
            </w:sdt>
          </w:p>
        </w:tc>
      </w:tr>
      <w:tr w:rsidR="0003073B" w:rsidRPr="00F94C58" w14:paraId="1619520B" w14:textId="77777777" w:rsidTr="00DB7631">
        <w:trPr>
          <w:trHeight w:val="624"/>
        </w:trPr>
        <w:tc>
          <w:tcPr>
            <w:tcW w:w="2531" w:type="dxa"/>
            <w:gridSpan w:val="3"/>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3B13B41F" w14:textId="77777777" w:rsidR="00680578" w:rsidRPr="004C7AA3" w:rsidRDefault="00680578" w:rsidP="006006EA">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Date of Incorporation:</w:t>
            </w:r>
          </w:p>
        </w:tc>
        <w:tc>
          <w:tcPr>
            <w:tcW w:w="1701"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7DF1D9E2" w14:textId="77777777" w:rsidR="00680578" w:rsidRPr="004C7AA3" w:rsidRDefault="00000000" w:rsidP="006006EA">
            <w:pPr>
              <w:tabs>
                <w:tab w:val="left" w:pos="34"/>
                <w:tab w:val="right" w:leader="dot" w:pos="10376"/>
              </w:tabs>
              <w:suppressAutoHyphens/>
              <w:spacing w:before="120" w:after="120" w:line="276" w:lineRule="auto"/>
              <w:rPr>
                <w:rFonts w:ascii="Arial Nova" w:hAnsi="Arial Nova" w:cs="Arial Narrow"/>
                <w:b/>
                <w:bCs/>
                <w:spacing w:val="-3"/>
                <w:sz w:val="20"/>
                <w:szCs w:val="20"/>
              </w:rPr>
            </w:pPr>
            <w:sdt>
              <w:sdtPr>
                <w:rPr>
                  <w:rFonts w:ascii="Arial Nova" w:hAnsi="Arial Nova" w:cs="Segoe UI"/>
                  <w:sz w:val="20"/>
                  <w:szCs w:val="20"/>
                </w:rPr>
                <w:id w:val="40258698"/>
                <w:placeholder>
                  <w:docPart w:val="EE6A938056AF462493AFEFE5F1114A0B"/>
                </w:placeholder>
                <w:showingPlcHdr/>
                <w:text/>
              </w:sdtPr>
              <w:sdtContent>
                <w:r w:rsidR="00680578" w:rsidRPr="004C7AA3">
                  <w:rPr>
                    <w:rFonts w:ascii="Arial Nova" w:hAnsi="Arial Nova" w:cs="Segoe UI"/>
                    <w:sz w:val="20"/>
                    <w:szCs w:val="20"/>
                  </w:rPr>
                  <w:fldChar w:fldCharType="begin">
                    <w:ffData>
                      <w:name w:val="Text1"/>
                      <w:enabled/>
                      <w:calcOnExit w:val="0"/>
                      <w:textInput/>
                    </w:ffData>
                  </w:fldChar>
                </w:r>
                <w:r w:rsidR="00680578" w:rsidRPr="004C7AA3">
                  <w:rPr>
                    <w:rFonts w:ascii="Arial Nova" w:hAnsi="Arial Nova" w:cs="Segoe UI"/>
                    <w:sz w:val="20"/>
                    <w:szCs w:val="20"/>
                  </w:rPr>
                  <w:instrText xml:space="preserve"> FORMTEXT </w:instrText>
                </w:r>
                <w:r w:rsidR="00680578" w:rsidRPr="004C7AA3">
                  <w:rPr>
                    <w:rFonts w:ascii="Arial Nova" w:hAnsi="Arial Nova" w:cs="Segoe UI"/>
                    <w:sz w:val="20"/>
                    <w:szCs w:val="20"/>
                  </w:rPr>
                </w:r>
                <w:r w:rsidR="00680578" w:rsidRPr="004C7AA3">
                  <w:rPr>
                    <w:rFonts w:ascii="Arial Nova" w:hAnsi="Arial Nova" w:cs="Segoe UI"/>
                    <w:sz w:val="20"/>
                    <w:szCs w:val="20"/>
                  </w:rPr>
                  <w:fldChar w:fldCharType="separate"/>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sz w:val="20"/>
                    <w:szCs w:val="20"/>
                  </w:rPr>
                  <w:fldChar w:fldCharType="end"/>
                </w:r>
              </w:sdtContent>
            </w:sdt>
          </w:p>
        </w:tc>
        <w:tc>
          <w:tcPr>
            <w:tcW w:w="2573" w:type="dxa"/>
            <w:gridSpan w:val="4"/>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42409E06" w14:textId="77777777" w:rsidR="00680578" w:rsidRPr="004C7AA3" w:rsidRDefault="00680578" w:rsidP="006006EA">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Place of Incorporation:</w:t>
            </w:r>
          </w:p>
        </w:tc>
        <w:tc>
          <w:tcPr>
            <w:tcW w:w="3969" w:type="dxa"/>
            <w:gridSpan w:val="5"/>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43FB2DD0" w14:textId="77777777" w:rsidR="00680578" w:rsidRPr="004C7AA3" w:rsidRDefault="00000000" w:rsidP="006006EA">
            <w:pPr>
              <w:tabs>
                <w:tab w:val="left" w:pos="34"/>
                <w:tab w:val="right" w:leader="dot" w:pos="10376"/>
              </w:tabs>
              <w:suppressAutoHyphens/>
              <w:spacing w:before="120" w:after="120" w:line="276" w:lineRule="auto"/>
              <w:rPr>
                <w:rFonts w:ascii="Arial Nova" w:hAnsi="Arial Nova" w:cs="Arial Narrow"/>
                <w:b/>
                <w:bCs/>
                <w:spacing w:val="-3"/>
                <w:sz w:val="20"/>
                <w:szCs w:val="20"/>
              </w:rPr>
            </w:pPr>
            <w:sdt>
              <w:sdtPr>
                <w:rPr>
                  <w:rFonts w:ascii="Arial Nova" w:hAnsi="Arial Nova" w:cs="Segoe UI"/>
                  <w:sz w:val="20"/>
                  <w:szCs w:val="20"/>
                </w:rPr>
                <w:id w:val="-1436290525"/>
                <w:placeholder>
                  <w:docPart w:val="E0824E8D4C2A4FB5BA49CEC6FBB8BEC7"/>
                </w:placeholder>
                <w:showingPlcHdr/>
                <w:text/>
              </w:sdtPr>
              <w:sdtContent>
                <w:r w:rsidR="00680578" w:rsidRPr="004C7AA3">
                  <w:rPr>
                    <w:rFonts w:ascii="Arial Nova" w:hAnsi="Arial Nova" w:cs="Segoe UI"/>
                    <w:sz w:val="20"/>
                    <w:szCs w:val="20"/>
                  </w:rPr>
                  <w:fldChar w:fldCharType="begin">
                    <w:ffData>
                      <w:name w:val="Text1"/>
                      <w:enabled/>
                      <w:calcOnExit w:val="0"/>
                      <w:textInput/>
                    </w:ffData>
                  </w:fldChar>
                </w:r>
                <w:r w:rsidR="00680578" w:rsidRPr="004C7AA3">
                  <w:rPr>
                    <w:rFonts w:ascii="Arial Nova" w:hAnsi="Arial Nova" w:cs="Segoe UI"/>
                    <w:sz w:val="20"/>
                    <w:szCs w:val="20"/>
                  </w:rPr>
                  <w:instrText xml:space="preserve"> FORMTEXT </w:instrText>
                </w:r>
                <w:r w:rsidR="00680578" w:rsidRPr="004C7AA3">
                  <w:rPr>
                    <w:rFonts w:ascii="Arial Nova" w:hAnsi="Arial Nova" w:cs="Segoe UI"/>
                    <w:sz w:val="20"/>
                    <w:szCs w:val="20"/>
                  </w:rPr>
                </w:r>
                <w:r w:rsidR="00680578" w:rsidRPr="004C7AA3">
                  <w:rPr>
                    <w:rFonts w:ascii="Arial Nova" w:hAnsi="Arial Nova" w:cs="Segoe UI"/>
                    <w:sz w:val="20"/>
                    <w:szCs w:val="20"/>
                  </w:rPr>
                  <w:fldChar w:fldCharType="separate"/>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sz w:val="20"/>
                    <w:szCs w:val="20"/>
                  </w:rPr>
                  <w:fldChar w:fldCharType="end"/>
                </w:r>
              </w:sdtContent>
            </w:sdt>
          </w:p>
        </w:tc>
      </w:tr>
      <w:tr w:rsidR="00680578" w:rsidRPr="00911D40" w14:paraId="48E876C9" w14:textId="77777777" w:rsidTr="00DB7631">
        <w:trPr>
          <w:trHeight w:val="624"/>
        </w:trPr>
        <w:tc>
          <w:tcPr>
            <w:tcW w:w="10774" w:type="dxa"/>
            <w:gridSpan w:val="14"/>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2F2F2" w:themeFill="background1" w:themeFillShade="F2"/>
            <w:vAlign w:val="bottom"/>
          </w:tcPr>
          <w:p w14:paraId="646D1C6D" w14:textId="0EF943D4" w:rsidR="00680578" w:rsidRPr="004C7AA3" w:rsidRDefault="004D0184" w:rsidP="00524FC2">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If a company fu</w:t>
            </w:r>
            <w:r w:rsidR="00680578" w:rsidRPr="004C7AA3">
              <w:rPr>
                <w:rFonts w:ascii="Arial Nova" w:hAnsi="Arial Nova" w:cs="Arial Narrow"/>
                <w:b/>
                <w:bCs/>
                <w:spacing w:val="-3"/>
                <w:sz w:val="20"/>
                <w:szCs w:val="20"/>
              </w:rPr>
              <w:t>ll details each Director, Secretary, Managing Director and Executive Officer</w:t>
            </w:r>
            <w:r w:rsidR="00947B0F" w:rsidRPr="004C7AA3">
              <w:rPr>
                <w:rFonts w:ascii="Arial Nova" w:hAnsi="Arial Nova" w:cs="Arial Narrow"/>
                <w:b/>
                <w:bCs/>
                <w:spacing w:val="-3"/>
                <w:sz w:val="20"/>
                <w:szCs w:val="20"/>
              </w:rPr>
              <w:t xml:space="preserve"> </w:t>
            </w:r>
            <w:r w:rsidR="00680578" w:rsidRPr="004C7AA3">
              <w:rPr>
                <w:rFonts w:ascii="Arial Nova" w:hAnsi="Arial Nova" w:cs="Arial Narrow"/>
                <w:b/>
                <w:bCs/>
                <w:spacing w:val="-3"/>
                <w:sz w:val="20"/>
                <w:szCs w:val="20"/>
              </w:rPr>
              <w:t>(</w:t>
            </w:r>
            <w:r w:rsidR="00680578" w:rsidRPr="004C7AA3">
              <w:rPr>
                <w:rFonts w:ascii="Arial Nova" w:hAnsi="Arial Nova" w:cs="Arial Narrow"/>
                <w:i/>
                <w:iCs/>
                <w:spacing w:val="-3"/>
                <w:sz w:val="20"/>
                <w:szCs w:val="20"/>
              </w:rPr>
              <w:t>attach additional pages</w:t>
            </w:r>
            <w:r w:rsidR="00680578" w:rsidRPr="004C7AA3">
              <w:rPr>
                <w:rFonts w:ascii="Arial Nova" w:hAnsi="Arial Nova" w:cs="Arial Narrow"/>
                <w:b/>
                <w:bCs/>
                <w:spacing w:val="-3"/>
                <w:sz w:val="20"/>
                <w:szCs w:val="20"/>
              </w:rPr>
              <w:t xml:space="preserve"> </w:t>
            </w:r>
            <w:r w:rsidR="00680578" w:rsidRPr="004C7AA3">
              <w:rPr>
                <w:rFonts w:ascii="Arial Nova" w:hAnsi="Arial Nova" w:cs="Arial Narrow"/>
                <w:i/>
                <w:iCs/>
                <w:spacing w:val="-3"/>
                <w:sz w:val="20"/>
                <w:szCs w:val="20"/>
              </w:rPr>
              <w:t>if required)</w:t>
            </w:r>
            <w:r w:rsidR="00680578" w:rsidRPr="004C7AA3">
              <w:rPr>
                <w:rFonts w:ascii="Arial Nova" w:hAnsi="Arial Nova" w:cs="Arial Narrow"/>
                <w:b/>
                <w:bCs/>
                <w:spacing w:val="-3"/>
                <w:sz w:val="20"/>
                <w:szCs w:val="20"/>
              </w:rPr>
              <w:t>:</w:t>
            </w:r>
          </w:p>
        </w:tc>
      </w:tr>
      <w:tr w:rsidR="004D0184" w:rsidRPr="00E31974" w14:paraId="0919F233" w14:textId="77777777" w:rsidTr="00DB7631">
        <w:trPr>
          <w:trHeight w:val="245"/>
        </w:trPr>
        <w:tc>
          <w:tcPr>
            <w:tcW w:w="10774" w:type="dxa"/>
            <w:gridSpan w:val="14"/>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5AFBCDFB" w14:textId="2F9EFE6C" w:rsidR="004D0184" w:rsidRPr="004C7AA3" w:rsidRDefault="00FE5B77" w:rsidP="00FE5B77">
            <w:pPr>
              <w:pStyle w:val="ListParagraph"/>
              <w:numPr>
                <w:ilvl w:val="0"/>
                <w:numId w:val="7"/>
              </w:numPr>
              <w:tabs>
                <w:tab w:val="left" w:pos="34"/>
                <w:tab w:val="right" w:leader="dot" w:pos="10376"/>
              </w:tabs>
              <w:suppressAutoHyphens/>
              <w:spacing w:line="276" w:lineRule="auto"/>
              <w:rPr>
                <w:rFonts w:ascii="Arial Nova" w:hAnsi="Arial Nova" w:cs="Segoe UI"/>
                <w:sz w:val="20"/>
                <w:szCs w:val="20"/>
              </w:rPr>
            </w:pPr>
            <w:r w:rsidRPr="004C7AA3">
              <w:rPr>
                <w:rFonts w:ascii="Arial Nova" w:hAnsi="Arial Nova" w:cs="Segoe UI"/>
                <w:sz w:val="20"/>
                <w:szCs w:val="20"/>
              </w:rPr>
              <w:t>Director</w:t>
            </w:r>
          </w:p>
        </w:tc>
      </w:tr>
      <w:tr w:rsidR="00133BF2" w:rsidRPr="00E31974" w14:paraId="4F8C408B" w14:textId="77777777" w:rsidTr="00DB7631">
        <w:trPr>
          <w:trHeight w:val="446"/>
        </w:trPr>
        <w:tc>
          <w:tcPr>
            <w:tcW w:w="2531" w:type="dxa"/>
            <w:gridSpan w:val="3"/>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1921DA28" w14:textId="77777777" w:rsidR="00680578" w:rsidRPr="004C7AA3" w:rsidRDefault="00680578" w:rsidP="004D2D9E">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 xml:space="preserve">Name of Director: </w:t>
            </w:r>
          </w:p>
        </w:tc>
        <w:tc>
          <w:tcPr>
            <w:tcW w:w="4274" w:type="dxa"/>
            <w:gridSpan w:val="6"/>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42BB01E7" w14:textId="77777777" w:rsidR="00680578" w:rsidRPr="004C7AA3" w:rsidRDefault="00000000" w:rsidP="00A920B7">
            <w:pPr>
              <w:tabs>
                <w:tab w:val="left" w:pos="34"/>
                <w:tab w:val="right" w:leader="dot" w:pos="10376"/>
              </w:tabs>
              <w:suppressAutoHyphens/>
              <w:spacing w:after="120" w:line="276" w:lineRule="auto"/>
              <w:rPr>
                <w:rFonts w:ascii="Arial Nova" w:hAnsi="Arial Nova" w:cs="Arial Narrow"/>
                <w:b/>
                <w:bCs/>
                <w:spacing w:val="-3"/>
                <w:sz w:val="20"/>
                <w:szCs w:val="20"/>
              </w:rPr>
            </w:pPr>
            <w:sdt>
              <w:sdtPr>
                <w:rPr>
                  <w:rFonts w:ascii="Arial Nova" w:hAnsi="Arial Nova" w:cs="Segoe UI"/>
                  <w:sz w:val="20"/>
                  <w:szCs w:val="20"/>
                </w:rPr>
                <w:id w:val="-1592690190"/>
                <w:placeholder>
                  <w:docPart w:val="036EA3FB9ED24A2EA4D79AE9DF9215F0"/>
                </w:placeholder>
                <w:showingPlcHdr/>
                <w:text/>
              </w:sdtPr>
              <w:sdtContent>
                <w:r w:rsidR="00680578" w:rsidRPr="004C7AA3">
                  <w:rPr>
                    <w:rFonts w:ascii="Arial Nova" w:hAnsi="Arial Nova" w:cs="Segoe UI"/>
                    <w:sz w:val="20"/>
                    <w:szCs w:val="20"/>
                  </w:rPr>
                  <w:fldChar w:fldCharType="begin">
                    <w:ffData>
                      <w:name w:val="Text1"/>
                      <w:enabled/>
                      <w:calcOnExit w:val="0"/>
                      <w:textInput/>
                    </w:ffData>
                  </w:fldChar>
                </w:r>
                <w:r w:rsidR="00680578" w:rsidRPr="004C7AA3">
                  <w:rPr>
                    <w:rFonts w:ascii="Arial Nova" w:hAnsi="Arial Nova" w:cs="Segoe UI"/>
                    <w:sz w:val="20"/>
                    <w:szCs w:val="20"/>
                  </w:rPr>
                  <w:instrText xml:space="preserve"> FORMTEXT </w:instrText>
                </w:r>
                <w:r w:rsidR="00680578" w:rsidRPr="004C7AA3">
                  <w:rPr>
                    <w:rFonts w:ascii="Arial Nova" w:hAnsi="Arial Nova" w:cs="Segoe UI"/>
                    <w:sz w:val="20"/>
                    <w:szCs w:val="20"/>
                  </w:rPr>
                </w:r>
                <w:r w:rsidR="00680578" w:rsidRPr="004C7AA3">
                  <w:rPr>
                    <w:rFonts w:ascii="Arial Nova" w:hAnsi="Arial Nova" w:cs="Segoe UI"/>
                    <w:sz w:val="20"/>
                    <w:szCs w:val="20"/>
                  </w:rPr>
                  <w:fldChar w:fldCharType="separate"/>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sz w:val="20"/>
                    <w:szCs w:val="20"/>
                  </w:rPr>
                  <w:fldChar w:fldCharType="end"/>
                </w:r>
              </w:sdtContent>
            </w:sdt>
          </w:p>
        </w:tc>
        <w:tc>
          <w:tcPr>
            <w:tcW w:w="1559"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1B44DECD" w14:textId="77777777" w:rsidR="00680578" w:rsidRPr="004C7AA3" w:rsidRDefault="00680578" w:rsidP="00FF1D31">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Date of Birth:</w:t>
            </w:r>
          </w:p>
        </w:tc>
        <w:tc>
          <w:tcPr>
            <w:tcW w:w="2410"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3C2416D2" w14:textId="77777777" w:rsidR="00680578" w:rsidRPr="004C7AA3" w:rsidRDefault="00000000" w:rsidP="00A920B7">
            <w:pPr>
              <w:tabs>
                <w:tab w:val="left" w:pos="34"/>
                <w:tab w:val="right" w:leader="dot" w:pos="10376"/>
              </w:tabs>
              <w:suppressAutoHyphens/>
              <w:spacing w:after="120" w:line="276" w:lineRule="auto"/>
              <w:rPr>
                <w:rFonts w:ascii="Arial Nova" w:hAnsi="Arial Nova" w:cs="Arial Narrow"/>
                <w:b/>
                <w:bCs/>
                <w:spacing w:val="-3"/>
                <w:sz w:val="20"/>
                <w:szCs w:val="20"/>
              </w:rPr>
            </w:pPr>
            <w:sdt>
              <w:sdtPr>
                <w:rPr>
                  <w:rFonts w:ascii="Arial Nova" w:hAnsi="Arial Nova" w:cs="Segoe UI"/>
                  <w:sz w:val="20"/>
                  <w:szCs w:val="20"/>
                </w:rPr>
                <w:id w:val="-1495716119"/>
                <w:placeholder>
                  <w:docPart w:val="B226562DC1844312B5F092975443FBD3"/>
                </w:placeholder>
                <w:showingPlcHdr/>
                <w:text/>
              </w:sdtPr>
              <w:sdtContent>
                <w:r w:rsidR="00680578" w:rsidRPr="004C7AA3">
                  <w:rPr>
                    <w:rFonts w:ascii="Arial Nova" w:hAnsi="Arial Nova" w:cs="Segoe UI"/>
                    <w:sz w:val="20"/>
                    <w:szCs w:val="20"/>
                  </w:rPr>
                  <w:fldChar w:fldCharType="begin">
                    <w:ffData>
                      <w:name w:val="Text1"/>
                      <w:enabled/>
                      <w:calcOnExit w:val="0"/>
                      <w:textInput/>
                    </w:ffData>
                  </w:fldChar>
                </w:r>
                <w:r w:rsidR="00680578" w:rsidRPr="004C7AA3">
                  <w:rPr>
                    <w:rFonts w:ascii="Arial Nova" w:hAnsi="Arial Nova" w:cs="Segoe UI"/>
                    <w:sz w:val="20"/>
                    <w:szCs w:val="20"/>
                  </w:rPr>
                  <w:instrText xml:space="preserve"> FORMTEXT </w:instrText>
                </w:r>
                <w:r w:rsidR="00680578" w:rsidRPr="004C7AA3">
                  <w:rPr>
                    <w:rFonts w:ascii="Arial Nova" w:hAnsi="Arial Nova" w:cs="Segoe UI"/>
                    <w:sz w:val="20"/>
                    <w:szCs w:val="20"/>
                  </w:rPr>
                </w:r>
                <w:r w:rsidR="00680578" w:rsidRPr="004C7AA3">
                  <w:rPr>
                    <w:rFonts w:ascii="Arial Nova" w:hAnsi="Arial Nova" w:cs="Segoe UI"/>
                    <w:sz w:val="20"/>
                    <w:szCs w:val="20"/>
                  </w:rPr>
                  <w:fldChar w:fldCharType="separate"/>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sz w:val="20"/>
                    <w:szCs w:val="20"/>
                  </w:rPr>
                  <w:fldChar w:fldCharType="end"/>
                </w:r>
              </w:sdtContent>
            </w:sdt>
          </w:p>
        </w:tc>
      </w:tr>
      <w:tr w:rsidR="003A5D2B" w:rsidRPr="00AA0D22" w14:paraId="6BB66A11" w14:textId="77777777" w:rsidTr="00DB7631">
        <w:trPr>
          <w:trHeight w:val="566"/>
        </w:trPr>
        <w:tc>
          <w:tcPr>
            <w:tcW w:w="2531" w:type="dxa"/>
            <w:gridSpan w:val="3"/>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5294EE8F" w14:textId="77777777" w:rsidR="00680578" w:rsidRPr="004C7AA3" w:rsidRDefault="00680578" w:rsidP="004D2D9E">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Address of Director:</w:t>
            </w:r>
          </w:p>
        </w:tc>
        <w:tc>
          <w:tcPr>
            <w:tcW w:w="8243" w:type="dxa"/>
            <w:gridSpan w:val="11"/>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3690CA87" w14:textId="77777777" w:rsidR="00680578" w:rsidRPr="004C7AA3" w:rsidRDefault="00000000" w:rsidP="00FF1D31">
            <w:pPr>
              <w:tabs>
                <w:tab w:val="left" w:pos="34"/>
                <w:tab w:val="right" w:leader="dot" w:pos="10376"/>
              </w:tabs>
              <w:suppressAutoHyphens/>
              <w:spacing w:before="120" w:after="120" w:line="276" w:lineRule="auto"/>
              <w:rPr>
                <w:rFonts w:ascii="Arial Nova" w:hAnsi="Arial Nova" w:cs="Arial Narrow"/>
                <w:spacing w:val="-3"/>
                <w:sz w:val="20"/>
                <w:szCs w:val="20"/>
              </w:rPr>
            </w:pPr>
            <w:sdt>
              <w:sdtPr>
                <w:rPr>
                  <w:rFonts w:ascii="Arial Nova" w:hAnsi="Arial Nova" w:cs="Segoe UI"/>
                  <w:sz w:val="20"/>
                  <w:szCs w:val="20"/>
                </w:rPr>
                <w:id w:val="26145922"/>
                <w:placeholder>
                  <w:docPart w:val="7B069D6B3F214CB89E25F8754BAB3090"/>
                </w:placeholder>
                <w:showingPlcHdr/>
                <w:text/>
              </w:sdtPr>
              <w:sdtContent>
                <w:r w:rsidR="00680578" w:rsidRPr="004C7AA3">
                  <w:rPr>
                    <w:rFonts w:ascii="Arial Nova" w:hAnsi="Arial Nova" w:cs="Segoe UI"/>
                    <w:sz w:val="20"/>
                    <w:szCs w:val="20"/>
                  </w:rPr>
                  <w:fldChar w:fldCharType="begin">
                    <w:ffData>
                      <w:name w:val="Text1"/>
                      <w:enabled/>
                      <w:calcOnExit w:val="0"/>
                      <w:textInput/>
                    </w:ffData>
                  </w:fldChar>
                </w:r>
                <w:r w:rsidR="00680578" w:rsidRPr="004C7AA3">
                  <w:rPr>
                    <w:rFonts w:ascii="Arial Nova" w:hAnsi="Arial Nova" w:cs="Segoe UI"/>
                    <w:sz w:val="20"/>
                    <w:szCs w:val="20"/>
                  </w:rPr>
                  <w:instrText xml:space="preserve"> FORMTEXT </w:instrText>
                </w:r>
                <w:r w:rsidR="00680578" w:rsidRPr="004C7AA3">
                  <w:rPr>
                    <w:rFonts w:ascii="Arial Nova" w:hAnsi="Arial Nova" w:cs="Segoe UI"/>
                    <w:sz w:val="20"/>
                    <w:szCs w:val="20"/>
                  </w:rPr>
                </w:r>
                <w:r w:rsidR="00680578" w:rsidRPr="004C7AA3">
                  <w:rPr>
                    <w:rFonts w:ascii="Arial Nova" w:hAnsi="Arial Nova" w:cs="Segoe UI"/>
                    <w:sz w:val="20"/>
                    <w:szCs w:val="20"/>
                  </w:rPr>
                  <w:fldChar w:fldCharType="separate"/>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sz w:val="20"/>
                    <w:szCs w:val="20"/>
                  </w:rPr>
                  <w:fldChar w:fldCharType="end"/>
                </w:r>
              </w:sdtContent>
            </w:sdt>
          </w:p>
        </w:tc>
      </w:tr>
      <w:tr w:rsidR="00FE5B77" w:rsidRPr="00AA0D22" w14:paraId="445BB489" w14:textId="77777777" w:rsidTr="00DB7631">
        <w:trPr>
          <w:trHeight w:val="269"/>
        </w:trPr>
        <w:tc>
          <w:tcPr>
            <w:tcW w:w="10774" w:type="dxa"/>
            <w:gridSpan w:val="14"/>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4C967D8F" w14:textId="1C2E72CE" w:rsidR="00FE5B77" w:rsidRPr="004C7AA3" w:rsidRDefault="00475B9F" w:rsidP="00475B9F">
            <w:pPr>
              <w:pStyle w:val="ListParagraph"/>
              <w:numPr>
                <w:ilvl w:val="0"/>
                <w:numId w:val="7"/>
              </w:numPr>
              <w:tabs>
                <w:tab w:val="left" w:pos="34"/>
                <w:tab w:val="right" w:leader="dot" w:pos="10376"/>
              </w:tabs>
              <w:suppressAutoHyphens/>
              <w:spacing w:line="276" w:lineRule="auto"/>
              <w:rPr>
                <w:rFonts w:ascii="Arial Nova" w:hAnsi="Arial Nova" w:cs="Segoe UI"/>
                <w:sz w:val="20"/>
                <w:szCs w:val="20"/>
              </w:rPr>
            </w:pPr>
            <w:r w:rsidRPr="004C7AA3">
              <w:rPr>
                <w:rFonts w:ascii="Arial Nova" w:hAnsi="Arial Nova" w:cs="Segoe UI"/>
                <w:sz w:val="20"/>
                <w:szCs w:val="20"/>
              </w:rPr>
              <w:t>Director</w:t>
            </w:r>
          </w:p>
        </w:tc>
      </w:tr>
      <w:tr w:rsidR="00133BF2" w:rsidRPr="00E31974" w14:paraId="6B2F9B6E" w14:textId="77777777" w:rsidTr="00DB7631">
        <w:trPr>
          <w:trHeight w:val="560"/>
        </w:trPr>
        <w:tc>
          <w:tcPr>
            <w:tcW w:w="2531" w:type="dxa"/>
            <w:gridSpan w:val="3"/>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501003E3" w14:textId="77777777" w:rsidR="00680578" w:rsidRPr="004C7AA3" w:rsidRDefault="00680578" w:rsidP="004D2D9E">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 xml:space="preserve">Name of Director: </w:t>
            </w:r>
          </w:p>
        </w:tc>
        <w:tc>
          <w:tcPr>
            <w:tcW w:w="4274" w:type="dxa"/>
            <w:gridSpan w:val="6"/>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11720318" w14:textId="77777777" w:rsidR="00680578" w:rsidRPr="004C7AA3" w:rsidRDefault="00000000" w:rsidP="00A920B7">
            <w:pPr>
              <w:tabs>
                <w:tab w:val="left" w:pos="34"/>
                <w:tab w:val="right" w:leader="dot" w:pos="10376"/>
              </w:tabs>
              <w:suppressAutoHyphens/>
              <w:spacing w:after="120" w:line="276" w:lineRule="auto"/>
              <w:rPr>
                <w:rFonts w:ascii="Arial Nova" w:hAnsi="Arial Nova" w:cs="Arial Narrow"/>
                <w:b/>
                <w:bCs/>
                <w:spacing w:val="-3"/>
                <w:sz w:val="20"/>
                <w:szCs w:val="20"/>
              </w:rPr>
            </w:pPr>
            <w:sdt>
              <w:sdtPr>
                <w:rPr>
                  <w:rFonts w:ascii="Arial Nova" w:hAnsi="Arial Nova" w:cs="Segoe UI"/>
                  <w:sz w:val="20"/>
                  <w:szCs w:val="20"/>
                </w:rPr>
                <w:id w:val="-1813556910"/>
                <w:placeholder>
                  <w:docPart w:val="741BDB49DD6E46C2AD880C109C05591D"/>
                </w:placeholder>
                <w:showingPlcHdr/>
                <w:text/>
              </w:sdtPr>
              <w:sdtContent>
                <w:r w:rsidR="00680578" w:rsidRPr="004C7AA3">
                  <w:rPr>
                    <w:rFonts w:ascii="Arial Nova" w:hAnsi="Arial Nova" w:cs="Segoe UI"/>
                    <w:sz w:val="20"/>
                    <w:szCs w:val="20"/>
                  </w:rPr>
                  <w:fldChar w:fldCharType="begin">
                    <w:ffData>
                      <w:name w:val="Text1"/>
                      <w:enabled/>
                      <w:calcOnExit w:val="0"/>
                      <w:textInput/>
                    </w:ffData>
                  </w:fldChar>
                </w:r>
                <w:r w:rsidR="00680578" w:rsidRPr="004C7AA3">
                  <w:rPr>
                    <w:rFonts w:ascii="Arial Nova" w:hAnsi="Arial Nova" w:cs="Segoe UI"/>
                    <w:sz w:val="20"/>
                    <w:szCs w:val="20"/>
                  </w:rPr>
                  <w:instrText xml:space="preserve"> FORMTEXT </w:instrText>
                </w:r>
                <w:r w:rsidR="00680578" w:rsidRPr="004C7AA3">
                  <w:rPr>
                    <w:rFonts w:ascii="Arial Nova" w:hAnsi="Arial Nova" w:cs="Segoe UI"/>
                    <w:sz w:val="20"/>
                    <w:szCs w:val="20"/>
                  </w:rPr>
                </w:r>
                <w:r w:rsidR="00680578" w:rsidRPr="004C7AA3">
                  <w:rPr>
                    <w:rFonts w:ascii="Arial Nova" w:hAnsi="Arial Nova" w:cs="Segoe UI"/>
                    <w:sz w:val="20"/>
                    <w:szCs w:val="20"/>
                  </w:rPr>
                  <w:fldChar w:fldCharType="separate"/>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sz w:val="20"/>
                    <w:szCs w:val="20"/>
                  </w:rPr>
                  <w:fldChar w:fldCharType="end"/>
                </w:r>
              </w:sdtContent>
            </w:sdt>
          </w:p>
        </w:tc>
        <w:tc>
          <w:tcPr>
            <w:tcW w:w="1559"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5DED6B36" w14:textId="77777777" w:rsidR="00680578" w:rsidRPr="004C7AA3" w:rsidRDefault="00680578" w:rsidP="00FF1D31">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Date of Birth:</w:t>
            </w:r>
          </w:p>
        </w:tc>
        <w:tc>
          <w:tcPr>
            <w:tcW w:w="2410"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7836D8FF" w14:textId="77777777" w:rsidR="00680578" w:rsidRPr="004C7AA3" w:rsidRDefault="00000000" w:rsidP="00A920B7">
            <w:pPr>
              <w:tabs>
                <w:tab w:val="left" w:pos="34"/>
                <w:tab w:val="right" w:leader="dot" w:pos="10376"/>
              </w:tabs>
              <w:suppressAutoHyphens/>
              <w:spacing w:after="120" w:line="276" w:lineRule="auto"/>
              <w:rPr>
                <w:rFonts w:ascii="Arial Nova" w:hAnsi="Arial Nova" w:cs="Arial Narrow"/>
                <w:b/>
                <w:bCs/>
                <w:spacing w:val="-3"/>
                <w:sz w:val="20"/>
                <w:szCs w:val="20"/>
              </w:rPr>
            </w:pPr>
            <w:sdt>
              <w:sdtPr>
                <w:rPr>
                  <w:rFonts w:ascii="Arial Nova" w:hAnsi="Arial Nova" w:cs="Segoe UI"/>
                  <w:sz w:val="20"/>
                  <w:szCs w:val="20"/>
                </w:rPr>
                <w:id w:val="222333120"/>
                <w:placeholder>
                  <w:docPart w:val="22651E826BD34D628F172EC4B97B3D35"/>
                </w:placeholder>
                <w:showingPlcHdr/>
                <w:text/>
              </w:sdtPr>
              <w:sdtContent>
                <w:r w:rsidR="00680578" w:rsidRPr="004C7AA3">
                  <w:rPr>
                    <w:rFonts w:ascii="Arial Nova" w:hAnsi="Arial Nova" w:cs="Segoe UI"/>
                    <w:sz w:val="20"/>
                    <w:szCs w:val="20"/>
                  </w:rPr>
                  <w:fldChar w:fldCharType="begin">
                    <w:ffData>
                      <w:name w:val="Text1"/>
                      <w:enabled/>
                      <w:calcOnExit w:val="0"/>
                      <w:textInput/>
                    </w:ffData>
                  </w:fldChar>
                </w:r>
                <w:r w:rsidR="00680578" w:rsidRPr="004C7AA3">
                  <w:rPr>
                    <w:rFonts w:ascii="Arial Nova" w:hAnsi="Arial Nova" w:cs="Segoe UI"/>
                    <w:sz w:val="20"/>
                    <w:szCs w:val="20"/>
                  </w:rPr>
                  <w:instrText xml:space="preserve"> FORMTEXT </w:instrText>
                </w:r>
                <w:r w:rsidR="00680578" w:rsidRPr="004C7AA3">
                  <w:rPr>
                    <w:rFonts w:ascii="Arial Nova" w:hAnsi="Arial Nova" w:cs="Segoe UI"/>
                    <w:sz w:val="20"/>
                    <w:szCs w:val="20"/>
                  </w:rPr>
                </w:r>
                <w:r w:rsidR="00680578" w:rsidRPr="004C7AA3">
                  <w:rPr>
                    <w:rFonts w:ascii="Arial Nova" w:hAnsi="Arial Nova" w:cs="Segoe UI"/>
                    <w:sz w:val="20"/>
                    <w:szCs w:val="20"/>
                  </w:rPr>
                  <w:fldChar w:fldCharType="separate"/>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sz w:val="20"/>
                    <w:szCs w:val="20"/>
                  </w:rPr>
                  <w:fldChar w:fldCharType="end"/>
                </w:r>
              </w:sdtContent>
            </w:sdt>
          </w:p>
        </w:tc>
      </w:tr>
      <w:tr w:rsidR="003A5D2B" w:rsidRPr="00AA0D22" w14:paraId="07B65928" w14:textId="77777777" w:rsidTr="00DB7631">
        <w:trPr>
          <w:trHeight w:val="582"/>
        </w:trPr>
        <w:tc>
          <w:tcPr>
            <w:tcW w:w="2531" w:type="dxa"/>
            <w:gridSpan w:val="3"/>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1C6AC146" w14:textId="77777777" w:rsidR="00680578" w:rsidRPr="004C7AA3" w:rsidRDefault="00680578" w:rsidP="004D2D9E">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Address of Director:</w:t>
            </w:r>
          </w:p>
        </w:tc>
        <w:tc>
          <w:tcPr>
            <w:tcW w:w="8243" w:type="dxa"/>
            <w:gridSpan w:val="11"/>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46856D13" w14:textId="77777777" w:rsidR="00680578" w:rsidRPr="004C7AA3" w:rsidRDefault="00000000" w:rsidP="00FF1D31">
            <w:pPr>
              <w:tabs>
                <w:tab w:val="left" w:pos="34"/>
                <w:tab w:val="right" w:leader="dot" w:pos="10376"/>
              </w:tabs>
              <w:suppressAutoHyphens/>
              <w:spacing w:before="120" w:after="120" w:line="276" w:lineRule="auto"/>
              <w:rPr>
                <w:rFonts w:ascii="Arial Nova" w:hAnsi="Arial Nova" w:cs="Arial Narrow"/>
                <w:spacing w:val="-3"/>
                <w:sz w:val="20"/>
                <w:szCs w:val="20"/>
              </w:rPr>
            </w:pPr>
            <w:sdt>
              <w:sdtPr>
                <w:rPr>
                  <w:rFonts w:ascii="Arial Nova" w:hAnsi="Arial Nova" w:cs="Segoe UI"/>
                  <w:sz w:val="20"/>
                  <w:szCs w:val="20"/>
                </w:rPr>
                <w:id w:val="-1832976314"/>
                <w:placeholder>
                  <w:docPart w:val="6492D7425DA94D7187BE690458013EED"/>
                </w:placeholder>
                <w:showingPlcHdr/>
                <w:text/>
              </w:sdtPr>
              <w:sdtContent>
                <w:r w:rsidR="00680578" w:rsidRPr="004C7AA3">
                  <w:rPr>
                    <w:rFonts w:ascii="Arial Nova" w:hAnsi="Arial Nova" w:cs="Segoe UI"/>
                    <w:sz w:val="20"/>
                    <w:szCs w:val="20"/>
                  </w:rPr>
                  <w:fldChar w:fldCharType="begin">
                    <w:ffData>
                      <w:name w:val="Text1"/>
                      <w:enabled/>
                      <w:calcOnExit w:val="0"/>
                      <w:textInput/>
                    </w:ffData>
                  </w:fldChar>
                </w:r>
                <w:r w:rsidR="00680578" w:rsidRPr="004C7AA3">
                  <w:rPr>
                    <w:rFonts w:ascii="Arial Nova" w:hAnsi="Arial Nova" w:cs="Segoe UI"/>
                    <w:sz w:val="20"/>
                    <w:szCs w:val="20"/>
                  </w:rPr>
                  <w:instrText xml:space="preserve"> FORMTEXT </w:instrText>
                </w:r>
                <w:r w:rsidR="00680578" w:rsidRPr="004C7AA3">
                  <w:rPr>
                    <w:rFonts w:ascii="Arial Nova" w:hAnsi="Arial Nova" w:cs="Segoe UI"/>
                    <w:sz w:val="20"/>
                    <w:szCs w:val="20"/>
                  </w:rPr>
                </w:r>
                <w:r w:rsidR="00680578" w:rsidRPr="004C7AA3">
                  <w:rPr>
                    <w:rFonts w:ascii="Arial Nova" w:hAnsi="Arial Nova" w:cs="Segoe UI"/>
                    <w:sz w:val="20"/>
                    <w:szCs w:val="20"/>
                  </w:rPr>
                  <w:fldChar w:fldCharType="separate"/>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sz w:val="20"/>
                    <w:szCs w:val="20"/>
                  </w:rPr>
                  <w:fldChar w:fldCharType="end"/>
                </w:r>
              </w:sdtContent>
            </w:sdt>
          </w:p>
        </w:tc>
      </w:tr>
      <w:tr w:rsidR="00475B9F" w:rsidRPr="00AA0D22" w14:paraId="13580956" w14:textId="77777777" w:rsidTr="00DB7631">
        <w:trPr>
          <w:trHeight w:val="279"/>
        </w:trPr>
        <w:tc>
          <w:tcPr>
            <w:tcW w:w="10774" w:type="dxa"/>
            <w:gridSpan w:val="14"/>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0CFAFA11" w14:textId="5C4FC118" w:rsidR="00475B9F" w:rsidRPr="004C7AA3" w:rsidRDefault="00475B9F" w:rsidP="00475B9F">
            <w:pPr>
              <w:pStyle w:val="ListParagraph"/>
              <w:numPr>
                <w:ilvl w:val="0"/>
                <w:numId w:val="7"/>
              </w:numPr>
              <w:tabs>
                <w:tab w:val="left" w:pos="34"/>
                <w:tab w:val="right" w:leader="dot" w:pos="10376"/>
              </w:tabs>
              <w:suppressAutoHyphens/>
              <w:spacing w:line="276" w:lineRule="auto"/>
              <w:rPr>
                <w:rFonts w:ascii="Arial Nova" w:hAnsi="Arial Nova" w:cs="Segoe UI"/>
                <w:sz w:val="20"/>
                <w:szCs w:val="20"/>
              </w:rPr>
            </w:pPr>
            <w:r w:rsidRPr="004C7AA3">
              <w:rPr>
                <w:rFonts w:ascii="Arial Nova" w:hAnsi="Arial Nova" w:cs="Segoe UI"/>
                <w:sz w:val="20"/>
                <w:szCs w:val="20"/>
              </w:rPr>
              <w:t>Director</w:t>
            </w:r>
          </w:p>
        </w:tc>
      </w:tr>
      <w:tr w:rsidR="00133BF2" w:rsidRPr="00E31974" w14:paraId="39646428" w14:textId="77777777" w:rsidTr="0025018D">
        <w:trPr>
          <w:trHeight w:val="561"/>
        </w:trPr>
        <w:tc>
          <w:tcPr>
            <w:tcW w:w="2531" w:type="dxa"/>
            <w:gridSpan w:val="3"/>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7987128B" w14:textId="77777777" w:rsidR="00680578" w:rsidRPr="004C7AA3" w:rsidRDefault="00680578" w:rsidP="004D2D9E">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 xml:space="preserve">Name of Director: </w:t>
            </w:r>
          </w:p>
        </w:tc>
        <w:tc>
          <w:tcPr>
            <w:tcW w:w="4274" w:type="dxa"/>
            <w:gridSpan w:val="6"/>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4DDF557B" w14:textId="77777777" w:rsidR="00680578" w:rsidRPr="004C7AA3" w:rsidRDefault="00000000" w:rsidP="00A920B7">
            <w:pPr>
              <w:tabs>
                <w:tab w:val="left" w:pos="34"/>
                <w:tab w:val="right" w:leader="dot" w:pos="10376"/>
              </w:tabs>
              <w:suppressAutoHyphens/>
              <w:spacing w:after="120" w:line="276" w:lineRule="auto"/>
              <w:rPr>
                <w:rFonts w:ascii="Arial Nova" w:hAnsi="Arial Nova" w:cs="Arial Narrow"/>
                <w:b/>
                <w:bCs/>
                <w:spacing w:val="-3"/>
                <w:sz w:val="20"/>
                <w:szCs w:val="20"/>
              </w:rPr>
            </w:pPr>
            <w:sdt>
              <w:sdtPr>
                <w:rPr>
                  <w:rFonts w:ascii="Arial Nova" w:hAnsi="Arial Nova" w:cs="Segoe UI"/>
                  <w:sz w:val="20"/>
                  <w:szCs w:val="20"/>
                </w:rPr>
                <w:id w:val="-686445973"/>
                <w:placeholder>
                  <w:docPart w:val="AC717E7BBCF74F9791BA042239C67856"/>
                </w:placeholder>
                <w:showingPlcHdr/>
                <w:text/>
              </w:sdtPr>
              <w:sdtContent>
                <w:r w:rsidR="00680578" w:rsidRPr="004C7AA3">
                  <w:rPr>
                    <w:rFonts w:ascii="Arial Nova" w:hAnsi="Arial Nova" w:cs="Segoe UI"/>
                    <w:sz w:val="20"/>
                    <w:szCs w:val="20"/>
                  </w:rPr>
                  <w:fldChar w:fldCharType="begin">
                    <w:ffData>
                      <w:name w:val="Text1"/>
                      <w:enabled/>
                      <w:calcOnExit w:val="0"/>
                      <w:textInput/>
                    </w:ffData>
                  </w:fldChar>
                </w:r>
                <w:r w:rsidR="00680578" w:rsidRPr="004C7AA3">
                  <w:rPr>
                    <w:rFonts w:ascii="Arial Nova" w:hAnsi="Arial Nova" w:cs="Segoe UI"/>
                    <w:sz w:val="20"/>
                    <w:szCs w:val="20"/>
                  </w:rPr>
                  <w:instrText xml:space="preserve"> FORMTEXT </w:instrText>
                </w:r>
                <w:r w:rsidR="00680578" w:rsidRPr="004C7AA3">
                  <w:rPr>
                    <w:rFonts w:ascii="Arial Nova" w:hAnsi="Arial Nova" w:cs="Segoe UI"/>
                    <w:sz w:val="20"/>
                    <w:szCs w:val="20"/>
                  </w:rPr>
                </w:r>
                <w:r w:rsidR="00680578" w:rsidRPr="004C7AA3">
                  <w:rPr>
                    <w:rFonts w:ascii="Arial Nova" w:hAnsi="Arial Nova" w:cs="Segoe UI"/>
                    <w:sz w:val="20"/>
                    <w:szCs w:val="20"/>
                  </w:rPr>
                  <w:fldChar w:fldCharType="separate"/>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sz w:val="20"/>
                    <w:szCs w:val="20"/>
                  </w:rPr>
                  <w:fldChar w:fldCharType="end"/>
                </w:r>
              </w:sdtContent>
            </w:sdt>
          </w:p>
        </w:tc>
        <w:tc>
          <w:tcPr>
            <w:tcW w:w="1559"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0BDF3A9C" w14:textId="77777777" w:rsidR="00680578" w:rsidRPr="004C7AA3" w:rsidRDefault="00680578" w:rsidP="00FF1D31">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Date of Birth:</w:t>
            </w:r>
          </w:p>
        </w:tc>
        <w:tc>
          <w:tcPr>
            <w:tcW w:w="2410"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0DD82DDE" w14:textId="77777777" w:rsidR="00680578" w:rsidRPr="004C7AA3" w:rsidRDefault="00000000" w:rsidP="00A920B7">
            <w:pPr>
              <w:tabs>
                <w:tab w:val="left" w:pos="34"/>
                <w:tab w:val="right" w:leader="dot" w:pos="10376"/>
              </w:tabs>
              <w:suppressAutoHyphens/>
              <w:spacing w:after="120" w:line="276" w:lineRule="auto"/>
              <w:rPr>
                <w:rFonts w:ascii="Arial Nova" w:hAnsi="Arial Nova" w:cs="Arial Narrow"/>
                <w:b/>
                <w:bCs/>
                <w:spacing w:val="-3"/>
                <w:sz w:val="20"/>
                <w:szCs w:val="20"/>
              </w:rPr>
            </w:pPr>
            <w:sdt>
              <w:sdtPr>
                <w:rPr>
                  <w:rFonts w:ascii="Arial Nova" w:hAnsi="Arial Nova" w:cs="Segoe UI"/>
                  <w:sz w:val="20"/>
                  <w:szCs w:val="20"/>
                </w:rPr>
                <w:id w:val="574177311"/>
                <w:placeholder>
                  <w:docPart w:val="550FD19C9A104F0EA54A16FF20B2B48A"/>
                </w:placeholder>
                <w:showingPlcHdr/>
                <w:text/>
              </w:sdtPr>
              <w:sdtContent>
                <w:r w:rsidR="00680578" w:rsidRPr="004C7AA3">
                  <w:rPr>
                    <w:rFonts w:ascii="Arial Nova" w:hAnsi="Arial Nova" w:cs="Segoe UI"/>
                    <w:sz w:val="20"/>
                    <w:szCs w:val="20"/>
                  </w:rPr>
                  <w:fldChar w:fldCharType="begin">
                    <w:ffData>
                      <w:name w:val="Text1"/>
                      <w:enabled/>
                      <w:calcOnExit w:val="0"/>
                      <w:textInput/>
                    </w:ffData>
                  </w:fldChar>
                </w:r>
                <w:r w:rsidR="00680578" w:rsidRPr="004C7AA3">
                  <w:rPr>
                    <w:rFonts w:ascii="Arial Nova" w:hAnsi="Arial Nova" w:cs="Segoe UI"/>
                    <w:sz w:val="20"/>
                    <w:szCs w:val="20"/>
                  </w:rPr>
                  <w:instrText xml:space="preserve"> FORMTEXT </w:instrText>
                </w:r>
                <w:r w:rsidR="00680578" w:rsidRPr="004C7AA3">
                  <w:rPr>
                    <w:rFonts w:ascii="Arial Nova" w:hAnsi="Arial Nova" w:cs="Segoe UI"/>
                    <w:sz w:val="20"/>
                    <w:szCs w:val="20"/>
                  </w:rPr>
                </w:r>
                <w:r w:rsidR="00680578" w:rsidRPr="004C7AA3">
                  <w:rPr>
                    <w:rFonts w:ascii="Arial Nova" w:hAnsi="Arial Nova" w:cs="Segoe UI"/>
                    <w:sz w:val="20"/>
                    <w:szCs w:val="20"/>
                  </w:rPr>
                  <w:fldChar w:fldCharType="separate"/>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sz w:val="20"/>
                    <w:szCs w:val="20"/>
                  </w:rPr>
                  <w:fldChar w:fldCharType="end"/>
                </w:r>
              </w:sdtContent>
            </w:sdt>
          </w:p>
        </w:tc>
      </w:tr>
      <w:tr w:rsidR="003A5D2B" w:rsidRPr="00AA0D22" w14:paraId="779B64BA" w14:textId="77777777" w:rsidTr="0025018D">
        <w:trPr>
          <w:trHeight w:val="624"/>
        </w:trPr>
        <w:tc>
          <w:tcPr>
            <w:tcW w:w="2531" w:type="dxa"/>
            <w:gridSpan w:val="3"/>
            <w:tcBorders>
              <w:top w:val="dotted" w:sz="2" w:space="0" w:color="BFBFBF" w:themeColor="background1" w:themeShade="BF"/>
              <w:left w:val="single" w:sz="4" w:space="0" w:color="auto"/>
              <w:bottom w:val="single" w:sz="4" w:space="0" w:color="auto"/>
              <w:right w:val="dotted" w:sz="2" w:space="0" w:color="BFBFBF" w:themeColor="background1" w:themeShade="BF"/>
            </w:tcBorders>
            <w:shd w:val="clear" w:color="auto" w:fill="F2F2F2" w:themeFill="background1" w:themeFillShade="F2"/>
            <w:vAlign w:val="bottom"/>
          </w:tcPr>
          <w:p w14:paraId="5B632972" w14:textId="77777777" w:rsidR="00680578" w:rsidRPr="004C7AA3" w:rsidRDefault="00680578" w:rsidP="004D2D9E">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Address of Director:</w:t>
            </w:r>
          </w:p>
        </w:tc>
        <w:tc>
          <w:tcPr>
            <w:tcW w:w="8243" w:type="dxa"/>
            <w:gridSpan w:val="11"/>
            <w:tcBorders>
              <w:top w:val="dotted" w:sz="2" w:space="0" w:color="BFBFBF" w:themeColor="background1" w:themeShade="BF"/>
              <w:left w:val="dotted" w:sz="2" w:space="0" w:color="BFBFBF" w:themeColor="background1" w:themeShade="BF"/>
              <w:bottom w:val="single" w:sz="4" w:space="0" w:color="auto"/>
              <w:right w:val="single" w:sz="4" w:space="0" w:color="auto"/>
            </w:tcBorders>
            <w:shd w:val="clear" w:color="auto" w:fill="FFFFFF" w:themeFill="background1"/>
            <w:vAlign w:val="bottom"/>
          </w:tcPr>
          <w:p w14:paraId="0639EF3B" w14:textId="77777777" w:rsidR="00680578" w:rsidRPr="004C7AA3" w:rsidRDefault="00000000" w:rsidP="00A920B7">
            <w:pPr>
              <w:tabs>
                <w:tab w:val="left" w:pos="34"/>
                <w:tab w:val="right" w:leader="dot" w:pos="10376"/>
              </w:tabs>
              <w:suppressAutoHyphens/>
              <w:spacing w:after="120" w:line="276" w:lineRule="auto"/>
              <w:rPr>
                <w:rFonts w:ascii="Arial Nova" w:hAnsi="Arial Nova" w:cs="Arial Narrow"/>
                <w:spacing w:val="-3"/>
                <w:sz w:val="20"/>
                <w:szCs w:val="20"/>
              </w:rPr>
            </w:pPr>
            <w:sdt>
              <w:sdtPr>
                <w:rPr>
                  <w:rFonts w:ascii="Arial Nova" w:hAnsi="Arial Nova" w:cs="Segoe UI"/>
                  <w:sz w:val="20"/>
                  <w:szCs w:val="20"/>
                </w:rPr>
                <w:id w:val="700361719"/>
                <w:placeholder>
                  <w:docPart w:val="61C057A41792406092C54CDE62717389"/>
                </w:placeholder>
                <w:showingPlcHdr/>
                <w:text/>
              </w:sdtPr>
              <w:sdtContent>
                <w:r w:rsidR="00680578" w:rsidRPr="004C7AA3">
                  <w:rPr>
                    <w:rFonts w:ascii="Arial Nova" w:hAnsi="Arial Nova" w:cs="Segoe UI"/>
                    <w:sz w:val="20"/>
                    <w:szCs w:val="20"/>
                  </w:rPr>
                  <w:fldChar w:fldCharType="begin">
                    <w:ffData>
                      <w:name w:val="Text1"/>
                      <w:enabled/>
                      <w:calcOnExit w:val="0"/>
                      <w:textInput/>
                    </w:ffData>
                  </w:fldChar>
                </w:r>
                <w:r w:rsidR="00680578" w:rsidRPr="004C7AA3">
                  <w:rPr>
                    <w:rFonts w:ascii="Arial Nova" w:hAnsi="Arial Nova" w:cs="Segoe UI"/>
                    <w:sz w:val="20"/>
                    <w:szCs w:val="20"/>
                  </w:rPr>
                  <w:instrText xml:space="preserve"> FORMTEXT </w:instrText>
                </w:r>
                <w:r w:rsidR="00680578" w:rsidRPr="004C7AA3">
                  <w:rPr>
                    <w:rFonts w:ascii="Arial Nova" w:hAnsi="Arial Nova" w:cs="Segoe UI"/>
                    <w:sz w:val="20"/>
                    <w:szCs w:val="20"/>
                  </w:rPr>
                </w:r>
                <w:r w:rsidR="00680578" w:rsidRPr="004C7AA3">
                  <w:rPr>
                    <w:rFonts w:ascii="Arial Nova" w:hAnsi="Arial Nova" w:cs="Segoe UI"/>
                    <w:sz w:val="20"/>
                    <w:szCs w:val="20"/>
                  </w:rPr>
                  <w:fldChar w:fldCharType="separate"/>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noProof/>
                    <w:sz w:val="20"/>
                    <w:szCs w:val="20"/>
                  </w:rPr>
                  <w:t> </w:t>
                </w:r>
                <w:r w:rsidR="00680578" w:rsidRPr="004C7AA3">
                  <w:rPr>
                    <w:rFonts w:ascii="Arial Nova" w:hAnsi="Arial Nova" w:cs="Segoe UI"/>
                    <w:sz w:val="20"/>
                    <w:szCs w:val="20"/>
                  </w:rPr>
                  <w:fldChar w:fldCharType="end"/>
                </w:r>
              </w:sdtContent>
            </w:sdt>
          </w:p>
        </w:tc>
      </w:tr>
    </w:tbl>
    <w:p w14:paraId="0FAD0558" w14:textId="77777777" w:rsidR="0025018D" w:rsidRDefault="0025018D" w:rsidP="006B79A3">
      <w:pPr>
        <w:tabs>
          <w:tab w:val="left" w:pos="34"/>
          <w:tab w:val="right" w:leader="dot" w:pos="10376"/>
        </w:tabs>
        <w:suppressAutoHyphens/>
        <w:spacing w:before="120" w:after="120" w:line="276" w:lineRule="auto"/>
        <w:rPr>
          <w:rFonts w:ascii="Arial Nova" w:hAnsi="Arial Nova" w:cs="Arial Narrow"/>
          <w:b/>
          <w:bCs/>
          <w:color w:val="FFFFFF" w:themeColor="background1"/>
          <w:spacing w:val="-3"/>
        </w:rPr>
        <w:sectPr w:rsidR="0025018D" w:rsidSect="00E5692A">
          <w:pgSz w:w="11906" w:h="16838"/>
          <w:pgMar w:top="284" w:right="720" w:bottom="794" w:left="720" w:header="510" w:footer="0" w:gutter="0"/>
          <w:cols w:space="708"/>
          <w:docGrid w:linePitch="360"/>
        </w:sectPr>
      </w:pPr>
    </w:p>
    <w:tbl>
      <w:tblPr>
        <w:tblStyle w:val="TableGrid"/>
        <w:tblW w:w="10774" w:type="dxa"/>
        <w:tblInd w:w="-14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238"/>
        <w:gridCol w:w="13"/>
        <w:gridCol w:w="852"/>
        <w:gridCol w:w="148"/>
        <w:gridCol w:w="280"/>
        <w:gridCol w:w="1129"/>
        <w:gridCol w:w="572"/>
        <w:gridCol w:w="137"/>
        <w:gridCol w:w="427"/>
        <w:gridCol w:w="709"/>
        <w:gridCol w:w="142"/>
        <w:gridCol w:w="1158"/>
        <w:gridCol w:w="341"/>
        <w:gridCol w:w="210"/>
        <w:gridCol w:w="157"/>
        <w:gridCol w:w="121"/>
        <w:gridCol w:w="70"/>
        <w:gridCol w:w="57"/>
        <w:gridCol w:w="18"/>
        <w:gridCol w:w="585"/>
        <w:gridCol w:w="581"/>
        <w:gridCol w:w="250"/>
        <w:gridCol w:w="142"/>
        <w:gridCol w:w="145"/>
        <w:gridCol w:w="139"/>
        <w:gridCol w:w="580"/>
        <w:gridCol w:w="573"/>
      </w:tblGrid>
      <w:tr w:rsidR="0009458C" w:rsidRPr="00780F4C" w14:paraId="2489066B" w14:textId="77777777" w:rsidTr="0025018D">
        <w:trPr>
          <w:trHeight w:val="506"/>
        </w:trPr>
        <w:tc>
          <w:tcPr>
            <w:tcW w:w="10774" w:type="dxa"/>
            <w:gridSpan w:val="27"/>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541A8E"/>
            <w:vAlign w:val="bottom"/>
          </w:tcPr>
          <w:p w14:paraId="1EC5C7A7" w14:textId="18294E77" w:rsidR="0009458C" w:rsidRPr="00780F4C" w:rsidRDefault="0009458C" w:rsidP="006B79A3">
            <w:pPr>
              <w:tabs>
                <w:tab w:val="left" w:pos="34"/>
                <w:tab w:val="right" w:leader="dot" w:pos="10376"/>
              </w:tabs>
              <w:suppressAutoHyphens/>
              <w:spacing w:before="120" w:after="120" w:line="276" w:lineRule="auto"/>
              <w:rPr>
                <w:rFonts w:ascii="Arial Nova" w:hAnsi="Arial Nova" w:cs="Arial Narrow"/>
                <w:b/>
                <w:bCs/>
                <w:spacing w:val="-3"/>
              </w:rPr>
            </w:pPr>
            <w:r w:rsidRPr="00780F4C">
              <w:rPr>
                <w:rFonts w:ascii="Arial Nova" w:hAnsi="Arial Nova" w:cs="Arial Narrow"/>
                <w:b/>
                <w:bCs/>
                <w:color w:val="FFFFFF" w:themeColor="background1"/>
                <w:spacing w:val="-3"/>
              </w:rPr>
              <w:lastRenderedPageBreak/>
              <w:t xml:space="preserve">Section </w:t>
            </w:r>
            <w:r>
              <w:rPr>
                <w:rFonts w:ascii="Arial Nova" w:hAnsi="Arial Nova" w:cs="Arial Narrow"/>
                <w:b/>
                <w:bCs/>
                <w:color w:val="FFFFFF" w:themeColor="background1"/>
                <w:spacing w:val="-3"/>
              </w:rPr>
              <w:t>4</w:t>
            </w:r>
            <w:r w:rsidRPr="00780F4C">
              <w:rPr>
                <w:rFonts w:ascii="Arial Nova" w:hAnsi="Arial Nova" w:cs="Arial Narrow"/>
                <w:b/>
                <w:bCs/>
                <w:color w:val="FFFFFF" w:themeColor="background1"/>
                <w:spacing w:val="-3"/>
              </w:rPr>
              <w:t>.2 – Shareholder Details</w:t>
            </w:r>
          </w:p>
        </w:tc>
      </w:tr>
      <w:tr w:rsidR="0009458C" w:rsidRPr="00B96999" w14:paraId="107DF012" w14:textId="77777777" w:rsidTr="0025018D">
        <w:trPr>
          <w:trHeight w:val="624"/>
        </w:trPr>
        <w:tc>
          <w:tcPr>
            <w:tcW w:w="10774" w:type="dxa"/>
            <w:gridSpan w:val="27"/>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2F2F2" w:themeFill="background1" w:themeFillShade="F2"/>
            <w:vAlign w:val="bottom"/>
          </w:tcPr>
          <w:p w14:paraId="37C80BEA" w14:textId="60191DEF" w:rsidR="0009458C" w:rsidRPr="004C7AA3" w:rsidRDefault="0009458C" w:rsidP="00524FC2">
            <w:pPr>
              <w:tabs>
                <w:tab w:val="left" w:pos="34"/>
                <w:tab w:val="right" w:leader="dot" w:pos="10376"/>
              </w:tabs>
              <w:suppressAutoHyphens/>
              <w:spacing w:before="120" w:after="120" w:line="276" w:lineRule="auto"/>
              <w:rPr>
                <w:rFonts w:ascii="Arial Nova" w:hAnsi="Arial Nova" w:cs="Arial Narrow"/>
                <w:spacing w:val="-3"/>
                <w:sz w:val="20"/>
                <w:szCs w:val="20"/>
              </w:rPr>
            </w:pPr>
            <w:r w:rsidRPr="004C7AA3">
              <w:rPr>
                <w:rFonts w:ascii="Arial Nova" w:hAnsi="Arial Nova" w:cs="Arial Narrow"/>
                <w:spacing w:val="-3"/>
                <w:sz w:val="20"/>
                <w:szCs w:val="20"/>
              </w:rPr>
              <w:t>Full details of each shareholder or other member if the applicant is a proprietary company:</w:t>
            </w:r>
          </w:p>
        </w:tc>
      </w:tr>
      <w:tr w:rsidR="00FE0084" w:rsidRPr="00B96999" w14:paraId="017805EF" w14:textId="77777777" w:rsidTr="0025018D">
        <w:trPr>
          <w:trHeight w:val="391"/>
        </w:trPr>
        <w:tc>
          <w:tcPr>
            <w:tcW w:w="10774" w:type="dxa"/>
            <w:gridSpan w:val="27"/>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404A67AC" w14:textId="00E7BA6D" w:rsidR="00FE0084" w:rsidRPr="004C7AA3" w:rsidRDefault="00FE0084" w:rsidP="00FE0084">
            <w:pPr>
              <w:pStyle w:val="ListParagraph"/>
              <w:numPr>
                <w:ilvl w:val="0"/>
                <w:numId w:val="8"/>
              </w:numPr>
              <w:tabs>
                <w:tab w:val="left" w:pos="34"/>
                <w:tab w:val="right" w:leader="dot" w:pos="10376"/>
              </w:tabs>
              <w:suppressAutoHyphens/>
              <w:spacing w:line="276" w:lineRule="auto"/>
              <w:rPr>
                <w:rFonts w:ascii="Arial Nova" w:hAnsi="Arial Nova" w:cs="Arial Narrow"/>
                <w:spacing w:val="-3"/>
                <w:sz w:val="20"/>
                <w:szCs w:val="20"/>
              </w:rPr>
            </w:pPr>
            <w:r w:rsidRPr="004C7AA3">
              <w:rPr>
                <w:rFonts w:ascii="Arial Nova" w:hAnsi="Arial Nova" w:cs="Arial Narrow"/>
                <w:spacing w:val="-3"/>
                <w:sz w:val="20"/>
                <w:szCs w:val="20"/>
              </w:rPr>
              <w:t xml:space="preserve">Shareholder </w:t>
            </w:r>
          </w:p>
        </w:tc>
      </w:tr>
      <w:tr w:rsidR="00C104E3" w:rsidRPr="009C4AED" w14:paraId="1D4E8023" w14:textId="77777777" w:rsidTr="0025018D">
        <w:trPr>
          <w:trHeight w:val="624"/>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4A6F90C5" w14:textId="77777777" w:rsidR="00C104E3" w:rsidRPr="004C7AA3" w:rsidRDefault="00C104E3" w:rsidP="00C104E3">
            <w:pPr>
              <w:tabs>
                <w:tab w:val="left" w:pos="34"/>
                <w:tab w:val="right" w:leader="dot" w:pos="10376"/>
              </w:tabs>
              <w:suppressAutoHyphens/>
              <w:spacing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Name of Shareholder:</w:t>
            </w:r>
          </w:p>
        </w:tc>
        <w:tc>
          <w:tcPr>
            <w:tcW w:w="8243" w:type="dxa"/>
            <w:gridSpan w:val="2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tcPr>
          <w:p w14:paraId="65FC5B7C" w14:textId="44731A40" w:rsidR="00C104E3" w:rsidRPr="004C7AA3" w:rsidRDefault="00000000" w:rsidP="00C104E3">
            <w:pPr>
              <w:tabs>
                <w:tab w:val="left" w:pos="34"/>
                <w:tab w:val="right" w:leader="dot" w:pos="10376"/>
              </w:tabs>
              <w:suppressAutoHyphens/>
              <w:spacing w:before="120" w:after="120" w:line="276" w:lineRule="auto"/>
              <w:rPr>
                <w:rFonts w:ascii="Arial Nova" w:hAnsi="Arial Nova" w:cs="Arial Narrow"/>
                <w:spacing w:val="-3"/>
                <w:sz w:val="20"/>
                <w:szCs w:val="20"/>
              </w:rPr>
            </w:pPr>
            <w:sdt>
              <w:sdtPr>
                <w:rPr>
                  <w:rFonts w:ascii="Arial Nova" w:hAnsi="Arial Nova" w:cs="Segoe UI"/>
                  <w:b/>
                  <w:bCs/>
                  <w:sz w:val="20"/>
                  <w:szCs w:val="20"/>
                </w:rPr>
                <w:id w:val="-2095772788"/>
                <w:placeholder>
                  <w:docPart w:val="0FE59B9A880B47D88D783A9C98B46BBF"/>
                </w:placeholder>
                <w:showingPlcHdr/>
                <w:text/>
              </w:sdtPr>
              <w:sdtContent>
                <w:r w:rsidR="00C104E3" w:rsidRPr="004C7AA3">
                  <w:rPr>
                    <w:rFonts w:ascii="Arial Nova" w:hAnsi="Arial Nova" w:cs="Segoe UI"/>
                    <w:b/>
                    <w:bCs/>
                    <w:sz w:val="20"/>
                    <w:szCs w:val="20"/>
                  </w:rPr>
                  <w:fldChar w:fldCharType="begin">
                    <w:ffData>
                      <w:name w:val="Text1"/>
                      <w:enabled/>
                      <w:calcOnExit w:val="0"/>
                      <w:textInput/>
                    </w:ffData>
                  </w:fldChar>
                </w:r>
                <w:r w:rsidR="00C104E3" w:rsidRPr="004C7AA3">
                  <w:rPr>
                    <w:rFonts w:ascii="Arial Nova" w:hAnsi="Arial Nova" w:cs="Segoe UI"/>
                    <w:b/>
                    <w:bCs/>
                    <w:sz w:val="20"/>
                    <w:szCs w:val="20"/>
                  </w:rPr>
                  <w:instrText xml:space="preserve"> FORMTEXT </w:instrText>
                </w:r>
                <w:r w:rsidR="00C104E3" w:rsidRPr="004C7AA3">
                  <w:rPr>
                    <w:rFonts w:ascii="Arial Nova" w:hAnsi="Arial Nova" w:cs="Segoe UI"/>
                    <w:b/>
                    <w:bCs/>
                    <w:sz w:val="20"/>
                    <w:szCs w:val="20"/>
                  </w:rPr>
                </w:r>
                <w:r w:rsidR="00C104E3" w:rsidRPr="004C7AA3">
                  <w:rPr>
                    <w:rFonts w:ascii="Arial Nova" w:hAnsi="Arial Nova" w:cs="Segoe UI"/>
                    <w:b/>
                    <w:bCs/>
                    <w:sz w:val="20"/>
                    <w:szCs w:val="20"/>
                  </w:rPr>
                  <w:fldChar w:fldCharType="separate"/>
                </w:r>
                <w:r w:rsidR="00C104E3" w:rsidRPr="004C7AA3">
                  <w:rPr>
                    <w:rFonts w:ascii="Arial Nova" w:hAnsi="Arial Nova" w:cs="Segoe UI"/>
                    <w:b/>
                    <w:bCs/>
                    <w:noProof/>
                    <w:sz w:val="20"/>
                    <w:szCs w:val="20"/>
                  </w:rPr>
                  <w:t> </w:t>
                </w:r>
                <w:r w:rsidR="00C104E3" w:rsidRPr="004C7AA3">
                  <w:rPr>
                    <w:rFonts w:ascii="Arial Nova" w:hAnsi="Arial Nova" w:cs="Segoe UI"/>
                    <w:b/>
                    <w:bCs/>
                    <w:noProof/>
                    <w:sz w:val="20"/>
                    <w:szCs w:val="20"/>
                  </w:rPr>
                  <w:t> </w:t>
                </w:r>
                <w:r w:rsidR="00C104E3" w:rsidRPr="004C7AA3">
                  <w:rPr>
                    <w:rFonts w:ascii="Arial Nova" w:hAnsi="Arial Nova" w:cs="Segoe UI"/>
                    <w:b/>
                    <w:bCs/>
                    <w:noProof/>
                    <w:sz w:val="20"/>
                    <w:szCs w:val="20"/>
                  </w:rPr>
                  <w:t> </w:t>
                </w:r>
                <w:r w:rsidR="00C104E3" w:rsidRPr="004C7AA3">
                  <w:rPr>
                    <w:rFonts w:ascii="Arial Nova" w:hAnsi="Arial Nova" w:cs="Segoe UI"/>
                    <w:b/>
                    <w:bCs/>
                    <w:noProof/>
                    <w:sz w:val="20"/>
                    <w:szCs w:val="20"/>
                  </w:rPr>
                  <w:t> </w:t>
                </w:r>
                <w:r w:rsidR="00C104E3" w:rsidRPr="004C7AA3">
                  <w:rPr>
                    <w:rFonts w:ascii="Arial Nova" w:hAnsi="Arial Nova" w:cs="Segoe UI"/>
                    <w:b/>
                    <w:bCs/>
                    <w:noProof/>
                    <w:sz w:val="20"/>
                    <w:szCs w:val="20"/>
                  </w:rPr>
                  <w:t> </w:t>
                </w:r>
                <w:r w:rsidR="00C104E3" w:rsidRPr="004C7AA3">
                  <w:rPr>
                    <w:rFonts w:ascii="Arial Nova" w:hAnsi="Arial Nova" w:cs="Segoe UI"/>
                    <w:b/>
                    <w:bCs/>
                    <w:sz w:val="20"/>
                    <w:szCs w:val="20"/>
                  </w:rPr>
                  <w:fldChar w:fldCharType="end"/>
                </w:r>
              </w:sdtContent>
            </w:sdt>
          </w:p>
        </w:tc>
      </w:tr>
      <w:tr w:rsidR="00C104E3" w:rsidRPr="009C4AED" w14:paraId="45A151A2" w14:textId="77777777" w:rsidTr="0025018D">
        <w:trPr>
          <w:trHeight w:val="624"/>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67969242" w14:textId="77777777" w:rsidR="00C104E3" w:rsidRPr="004C7AA3" w:rsidRDefault="00C104E3" w:rsidP="00FF1D31">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Address of Shareholder:</w:t>
            </w:r>
          </w:p>
        </w:tc>
        <w:tc>
          <w:tcPr>
            <w:tcW w:w="8243" w:type="dxa"/>
            <w:gridSpan w:val="2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tcPr>
          <w:p w14:paraId="534CD557" w14:textId="5B387131" w:rsidR="00C104E3" w:rsidRPr="004C7AA3" w:rsidRDefault="00000000" w:rsidP="00C104E3">
            <w:pPr>
              <w:tabs>
                <w:tab w:val="left" w:pos="34"/>
                <w:tab w:val="right" w:leader="dot" w:pos="10376"/>
              </w:tabs>
              <w:suppressAutoHyphens/>
              <w:spacing w:before="120" w:after="120" w:line="276" w:lineRule="auto"/>
              <w:rPr>
                <w:rFonts w:ascii="Arial Nova" w:hAnsi="Arial Nova" w:cs="Arial Narrow"/>
                <w:spacing w:val="-3"/>
                <w:sz w:val="20"/>
                <w:szCs w:val="20"/>
              </w:rPr>
            </w:pPr>
            <w:sdt>
              <w:sdtPr>
                <w:rPr>
                  <w:rFonts w:ascii="Arial Nova" w:hAnsi="Arial Nova" w:cs="Segoe UI"/>
                  <w:b/>
                  <w:bCs/>
                  <w:sz w:val="20"/>
                  <w:szCs w:val="20"/>
                </w:rPr>
                <w:id w:val="340140267"/>
                <w:placeholder>
                  <w:docPart w:val="1DEE6763B88B493688D1DBD1FAD10B6F"/>
                </w:placeholder>
                <w:showingPlcHdr/>
                <w:text/>
              </w:sdtPr>
              <w:sdtContent>
                <w:r w:rsidR="00C104E3" w:rsidRPr="004C7AA3">
                  <w:rPr>
                    <w:rFonts w:ascii="Arial Nova" w:hAnsi="Arial Nova" w:cs="Segoe UI"/>
                    <w:b/>
                    <w:bCs/>
                    <w:sz w:val="20"/>
                    <w:szCs w:val="20"/>
                  </w:rPr>
                  <w:fldChar w:fldCharType="begin">
                    <w:ffData>
                      <w:name w:val="Text1"/>
                      <w:enabled/>
                      <w:calcOnExit w:val="0"/>
                      <w:textInput/>
                    </w:ffData>
                  </w:fldChar>
                </w:r>
                <w:r w:rsidR="00C104E3" w:rsidRPr="004C7AA3">
                  <w:rPr>
                    <w:rFonts w:ascii="Arial Nova" w:hAnsi="Arial Nova" w:cs="Segoe UI"/>
                    <w:b/>
                    <w:bCs/>
                    <w:sz w:val="20"/>
                    <w:szCs w:val="20"/>
                  </w:rPr>
                  <w:instrText xml:space="preserve"> FORMTEXT </w:instrText>
                </w:r>
                <w:r w:rsidR="00C104E3" w:rsidRPr="004C7AA3">
                  <w:rPr>
                    <w:rFonts w:ascii="Arial Nova" w:hAnsi="Arial Nova" w:cs="Segoe UI"/>
                    <w:b/>
                    <w:bCs/>
                    <w:sz w:val="20"/>
                    <w:szCs w:val="20"/>
                  </w:rPr>
                </w:r>
                <w:r w:rsidR="00C104E3" w:rsidRPr="004C7AA3">
                  <w:rPr>
                    <w:rFonts w:ascii="Arial Nova" w:hAnsi="Arial Nova" w:cs="Segoe UI"/>
                    <w:b/>
                    <w:bCs/>
                    <w:sz w:val="20"/>
                    <w:szCs w:val="20"/>
                  </w:rPr>
                  <w:fldChar w:fldCharType="separate"/>
                </w:r>
                <w:r w:rsidR="00C104E3" w:rsidRPr="004C7AA3">
                  <w:rPr>
                    <w:rFonts w:ascii="Arial Nova" w:hAnsi="Arial Nova" w:cs="Segoe UI"/>
                    <w:b/>
                    <w:bCs/>
                    <w:noProof/>
                    <w:sz w:val="20"/>
                    <w:szCs w:val="20"/>
                  </w:rPr>
                  <w:t> </w:t>
                </w:r>
                <w:r w:rsidR="00C104E3" w:rsidRPr="004C7AA3">
                  <w:rPr>
                    <w:rFonts w:ascii="Arial Nova" w:hAnsi="Arial Nova" w:cs="Segoe UI"/>
                    <w:b/>
                    <w:bCs/>
                    <w:noProof/>
                    <w:sz w:val="20"/>
                    <w:szCs w:val="20"/>
                  </w:rPr>
                  <w:t> </w:t>
                </w:r>
                <w:r w:rsidR="00C104E3" w:rsidRPr="004C7AA3">
                  <w:rPr>
                    <w:rFonts w:ascii="Arial Nova" w:hAnsi="Arial Nova" w:cs="Segoe UI"/>
                    <w:b/>
                    <w:bCs/>
                    <w:noProof/>
                    <w:sz w:val="20"/>
                    <w:szCs w:val="20"/>
                  </w:rPr>
                  <w:t> </w:t>
                </w:r>
                <w:r w:rsidR="00C104E3" w:rsidRPr="004C7AA3">
                  <w:rPr>
                    <w:rFonts w:ascii="Arial Nova" w:hAnsi="Arial Nova" w:cs="Segoe UI"/>
                    <w:b/>
                    <w:bCs/>
                    <w:noProof/>
                    <w:sz w:val="20"/>
                    <w:szCs w:val="20"/>
                  </w:rPr>
                  <w:t> </w:t>
                </w:r>
                <w:r w:rsidR="00C104E3" w:rsidRPr="004C7AA3">
                  <w:rPr>
                    <w:rFonts w:ascii="Arial Nova" w:hAnsi="Arial Nova" w:cs="Segoe UI"/>
                    <w:b/>
                    <w:bCs/>
                    <w:noProof/>
                    <w:sz w:val="20"/>
                    <w:szCs w:val="20"/>
                  </w:rPr>
                  <w:t> </w:t>
                </w:r>
                <w:r w:rsidR="00C104E3" w:rsidRPr="004C7AA3">
                  <w:rPr>
                    <w:rFonts w:ascii="Arial Nova" w:hAnsi="Arial Nova" w:cs="Segoe UI"/>
                    <w:b/>
                    <w:bCs/>
                    <w:sz w:val="20"/>
                    <w:szCs w:val="20"/>
                  </w:rPr>
                  <w:fldChar w:fldCharType="end"/>
                </w:r>
              </w:sdtContent>
            </w:sdt>
          </w:p>
        </w:tc>
      </w:tr>
      <w:tr w:rsidR="00D154F3" w:rsidRPr="009C4AED" w14:paraId="2FE7C7B1" w14:textId="77777777" w:rsidTr="0025018D">
        <w:trPr>
          <w:trHeight w:val="362"/>
        </w:trPr>
        <w:tc>
          <w:tcPr>
            <w:tcW w:w="2103" w:type="dxa"/>
            <w:gridSpan w:val="3"/>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4A383669" w14:textId="0AE67A44" w:rsidR="00D154F3" w:rsidRPr="004C7AA3" w:rsidRDefault="00D154F3" w:rsidP="00D41308">
            <w:pPr>
              <w:tabs>
                <w:tab w:val="left" w:pos="34"/>
                <w:tab w:val="right" w:leader="dot" w:pos="10376"/>
              </w:tabs>
              <w:suppressAutoHyphens/>
              <w:spacing w:before="120" w:after="120" w:line="276" w:lineRule="auto"/>
              <w:ind w:left="57"/>
              <w:rPr>
                <w:rFonts w:ascii="Arial Nova" w:hAnsi="Arial Nova" w:cs="Segoe UI"/>
                <w:b/>
                <w:bCs/>
                <w:sz w:val="20"/>
                <w:szCs w:val="20"/>
              </w:rPr>
            </w:pPr>
            <w:r w:rsidRPr="004C7AA3">
              <w:rPr>
                <w:rFonts w:ascii="Arial Nova" w:hAnsi="Arial Nova" w:cs="Segoe UI"/>
                <w:b/>
                <w:bCs/>
                <w:sz w:val="20"/>
                <w:szCs w:val="20"/>
              </w:rPr>
              <w:t xml:space="preserve">Date of Birth </w:t>
            </w:r>
          </w:p>
        </w:tc>
        <w:tc>
          <w:tcPr>
            <w:tcW w:w="2266" w:type="dxa"/>
            <w:gridSpan w:val="5"/>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698C2CCA" w14:textId="39EEEF23" w:rsidR="00D154F3" w:rsidRPr="004C7AA3" w:rsidRDefault="00000000" w:rsidP="000637A3">
            <w:pPr>
              <w:tabs>
                <w:tab w:val="left" w:pos="34"/>
                <w:tab w:val="right" w:leader="dot" w:pos="10376"/>
              </w:tabs>
              <w:suppressAutoHyphens/>
              <w:spacing w:before="120" w:after="120" w:line="276" w:lineRule="auto"/>
              <w:ind w:left="360"/>
              <w:rPr>
                <w:rFonts w:ascii="Arial Nova" w:hAnsi="Arial Nova" w:cs="Segoe UI"/>
                <w:b/>
                <w:bCs/>
                <w:sz w:val="20"/>
                <w:szCs w:val="20"/>
              </w:rPr>
            </w:pPr>
            <w:sdt>
              <w:sdtPr>
                <w:rPr>
                  <w:rFonts w:ascii="Arial Nova" w:hAnsi="Arial Nova" w:cs="Segoe UI"/>
                  <w:b/>
                  <w:bCs/>
                  <w:sz w:val="20"/>
                  <w:szCs w:val="20"/>
                </w:rPr>
                <w:id w:val="476266008"/>
                <w:placeholder>
                  <w:docPart w:val="72C9C2B6742A4DFCA3065B4A20B6D575"/>
                </w:placeholder>
                <w:showingPlcHdr/>
                <w:text/>
              </w:sdtPr>
              <w:sdtContent>
                <w:r w:rsidR="00D154F3" w:rsidRPr="004C7AA3">
                  <w:rPr>
                    <w:rFonts w:ascii="Arial Nova" w:hAnsi="Arial Nova" w:cs="Segoe UI"/>
                    <w:b/>
                    <w:bCs/>
                    <w:sz w:val="20"/>
                    <w:szCs w:val="20"/>
                  </w:rPr>
                  <w:fldChar w:fldCharType="begin">
                    <w:ffData>
                      <w:name w:val="Text1"/>
                      <w:enabled/>
                      <w:calcOnExit w:val="0"/>
                      <w:textInput/>
                    </w:ffData>
                  </w:fldChar>
                </w:r>
                <w:r w:rsidR="00D154F3" w:rsidRPr="004C7AA3">
                  <w:rPr>
                    <w:rFonts w:ascii="Arial Nova" w:hAnsi="Arial Nova" w:cs="Segoe UI"/>
                    <w:b/>
                    <w:bCs/>
                    <w:sz w:val="20"/>
                    <w:szCs w:val="20"/>
                  </w:rPr>
                  <w:instrText xml:space="preserve"> FORMTEXT </w:instrText>
                </w:r>
                <w:r w:rsidR="00D154F3" w:rsidRPr="004C7AA3">
                  <w:rPr>
                    <w:rFonts w:ascii="Arial Nova" w:hAnsi="Arial Nova" w:cs="Segoe UI"/>
                    <w:b/>
                    <w:bCs/>
                    <w:sz w:val="20"/>
                    <w:szCs w:val="20"/>
                  </w:rPr>
                </w:r>
                <w:r w:rsidR="00D154F3" w:rsidRPr="004C7AA3">
                  <w:rPr>
                    <w:rFonts w:ascii="Arial Nova" w:hAnsi="Arial Nova" w:cs="Segoe UI"/>
                    <w:b/>
                    <w:bCs/>
                    <w:sz w:val="20"/>
                    <w:szCs w:val="20"/>
                  </w:rPr>
                  <w:fldChar w:fldCharType="separate"/>
                </w:r>
                <w:r w:rsidR="00D154F3" w:rsidRPr="004C7AA3">
                  <w:rPr>
                    <w:rFonts w:ascii="Arial Nova" w:hAnsi="Arial Nova" w:cs="Segoe UI"/>
                    <w:b/>
                    <w:bCs/>
                    <w:noProof/>
                    <w:sz w:val="20"/>
                    <w:szCs w:val="20"/>
                  </w:rPr>
                  <w:t> </w:t>
                </w:r>
                <w:r w:rsidR="00D154F3" w:rsidRPr="004C7AA3">
                  <w:rPr>
                    <w:rFonts w:ascii="Arial Nova" w:hAnsi="Arial Nova" w:cs="Segoe UI"/>
                    <w:b/>
                    <w:bCs/>
                    <w:noProof/>
                    <w:sz w:val="20"/>
                    <w:szCs w:val="20"/>
                  </w:rPr>
                  <w:t> </w:t>
                </w:r>
                <w:r w:rsidR="00D154F3" w:rsidRPr="004C7AA3">
                  <w:rPr>
                    <w:rFonts w:ascii="Arial Nova" w:hAnsi="Arial Nova" w:cs="Segoe UI"/>
                    <w:b/>
                    <w:bCs/>
                    <w:noProof/>
                    <w:sz w:val="20"/>
                    <w:szCs w:val="20"/>
                  </w:rPr>
                  <w:t> </w:t>
                </w:r>
                <w:r w:rsidR="00D154F3" w:rsidRPr="004C7AA3">
                  <w:rPr>
                    <w:rFonts w:ascii="Arial Nova" w:hAnsi="Arial Nova" w:cs="Segoe UI"/>
                    <w:b/>
                    <w:bCs/>
                    <w:noProof/>
                    <w:sz w:val="20"/>
                    <w:szCs w:val="20"/>
                  </w:rPr>
                  <w:t> </w:t>
                </w:r>
                <w:r w:rsidR="00D154F3" w:rsidRPr="004C7AA3">
                  <w:rPr>
                    <w:rFonts w:ascii="Arial Nova" w:hAnsi="Arial Nova" w:cs="Segoe UI"/>
                    <w:b/>
                    <w:bCs/>
                    <w:noProof/>
                    <w:sz w:val="20"/>
                    <w:szCs w:val="20"/>
                  </w:rPr>
                  <w:t> </w:t>
                </w:r>
                <w:r w:rsidR="00D154F3" w:rsidRPr="004C7AA3">
                  <w:rPr>
                    <w:rFonts w:ascii="Arial Nova" w:hAnsi="Arial Nova" w:cs="Segoe UI"/>
                    <w:b/>
                    <w:bCs/>
                    <w:sz w:val="20"/>
                    <w:szCs w:val="20"/>
                  </w:rPr>
                  <w:fldChar w:fldCharType="end"/>
                </w:r>
              </w:sdtContent>
            </w:sdt>
          </w:p>
        </w:tc>
        <w:tc>
          <w:tcPr>
            <w:tcW w:w="3410" w:type="dxa"/>
            <w:gridSpan w:val="11"/>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54BB795B" w14:textId="77777777" w:rsidR="00D154F3" w:rsidRPr="004C7AA3" w:rsidRDefault="00D154F3" w:rsidP="00427721">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No &amp; Class of Shares Held</w:t>
            </w:r>
          </w:p>
        </w:tc>
        <w:tc>
          <w:tcPr>
            <w:tcW w:w="2995" w:type="dxa"/>
            <w:gridSpan w:val="8"/>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190A017D" w14:textId="22B61735" w:rsidR="00D154F3" w:rsidRPr="004C7AA3" w:rsidRDefault="00000000" w:rsidP="000637A3">
            <w:pPr>
              <w:tabs>
                <w:tab w:val="left" w:pos="34"/>
                <w:tab w:val="right" w:leader="dot" w:pos="10376"/>
              </w:tabs>
              <w:suppressAutoHyphens/>
              <w:spacing w:before="120" w:after="120" w:line="276" w:lineRule="auto"/>
              <w:ind w:left="360"/>
              <w:rPr>
                <w:rFonts w:ascii="Arial Nova" w:hAnsi="Arial Nova" w:cs="Segoe UI"/>
                <w:b/>
                <w:bCs/>
                <w:sz w:val="20"/>
                <w:szCs w:val="20"/>
              </w:rPr>
            </w:pPr>
            <w:sdt>
              <w:sdtPr>
                <w:rPr>
                  <w:rFonts w:ascii="Arial Nova" w:hAnsi="Arial Nova" w:cs="Segoe UI"/>
                  <w:b/>
                  <w:bCs/>
                  <w:sz w:val="20"/>
                  <w:szCs w:val="20"/>
                </w:rPr>
                <w:id w:val="-2064167180"/>
                <w:placeholder>
                  <w:docPart w:val="5618EEEE03104706AED6AB6394415012"/>
                </w:placeholder>
                <w:showingPlcHdr/>
                <w:text/>
              </w:sdtPr>
              <w:sdtEndPr>
                <w:rPr>
                  <w:shd w:val="clear" w:color="auto" w:fill="FFFFFF" w:themeFill="background1"/>
                </w:rPr>
              </w:sdtEndPr>
              <w:sdtContent>
                <w:r w:rsidR="00427721" w:rsidRPr="004C7AA3">
                  <w:rPr>
                    <w:rFonts w:ascii="Arial Nova" w:hAnsi="Arial Nova" w:cs="Segoe UI"/>
                    <w:b/>
                    <w:bCs/>
                    <w:sz w:val="20"/>
                    <w:szCs w:val="20"/>
                    <w:shd w:val="clear" w:color="auto" w:fill="FFFFFF" w:themeFill="background1"/>
                  </w:rPr>
                  <w:fldChar w:fldCharType="begin">
                    <w:ffData>
                      <w:name w:val="Text1"/>
                      <w:enabled/>
                      <w:calcOnExit w:val="0"/>
                      <w:textInput/>
                    </w:ffData>
                  </w:fldChar>
                </w:r>
                <w:r w:rsidR="00427721" w:rsidRPr="004C7AA3">
                  <w:rPr>
                    <w:rFonts w:ascii="Arial Nova" w:hAnsi="Arial Nova" w:cs="Segoe UI"/>
                    <w:b/>
                    <w:bCs/>
                    <w:sz w:val="20"/>
                    <w:szCs w:val="20"/>
                    <w:shd w:val="clear" w:color="auto" w:fill="FFFFFF" w:themeFill="background1"/>
                  </w:rPr>
                  <w:instrText xml:space="preserve"> FORMTEXT </w:instrText>
                </w:r>
                <w:r w:rsidR="00427721" w:rsidRPr="004C7AA3">
                  <w:rPr>
                    <w:rFonts w:ascii="Arial Nova" w:hAnsi="Arial Nova" w:cs="Segoe UI"/>
                    <w:b/>
                    <w:bCs/>
                    <w:sz w:val="20"/>
                    <w:szCs w:val="20"/>
                    <w:shd w:val="clear" w:color="auto" w:fill="FFFFFF" w:themeFill="background1"/>
                  </w:rPr>
                </w:r>
                <w:r w:rsidR="00427721" w:rsidRPr="004C7AA3">
                  <w:rPr>
                    <w:rFonts w:ascii="Arial Nova" w:hAnsi="Arial Nova" w:cs="Segoe UI"/>
                    <w:b/>
                    <w:bCs/>
                    <w:sz w:val="20"/>
                    <w:szCs w:val="20"/>
                    <w:shd w:val="clear" w:color="auto" w:fill="FFFFFF" w:themeFill="background1"/>
                  </w:rPr>
                  <w:fldChar w:fldCharType="separate"/>
                </w:r>
                <w:r w:rsidR="00427721" w:rsidRPr="004C7AA3">
                  <w:rPr>
                    <w:rFonts w:ascii="Arial Nova" w:hAnsi="Arial Nova" w:cs="Segoe UI"/>
                    <w:b/>
                    <w:bCs/>
                    <w:noProof/>
                    <w:sz w:val="20"/>
                    <w:szCs w:val="20"/>
                    <w:shd w:val="clear" w:color="auto" w:fill="FFFFFF" w:themeFill="background1"/>
                  </w:rPr>
                  <w:t> </w:t>
                </w:r>
                <w:r w:rsidR="00427721" w:rsidRPr="004C7AA3">
                  <w:rPr>
                    <w:rFonts w:ascii="Arial Nova" w:hAnsi="Arial Nova" w:cs="Segoe UI"/>
                    <w:b/>
                    <w:bCs/>
                    <w:noProof/>
                    <w:sz w:val="20"/>
                    <w:szCs w:val="20"/>
                    <w:shd w:val="clear" w:color="auto" w:fill="FFFFFF" w:themeFill="background1"/>
                  </w:rPr>
                  <w:t> </w:t>
                </w:r>
                <w:r w:rsidR="00427721" w:rsidRPr="004C7AA3">
                  <w:rPr>
                    <w:rFonts w:ascii="Arial Nova" w:hAnsi="Arial Nova" w:cs="Segoe UI"/>
                    <w:b/>
                    <w:bCs/>
                    <w:noProof/>
                    <w:sz w:val="20"/>
                    <w:szCs w:val="20"/>
                    <w:shd w:val="clear" w:color="auto" w:fill="FFFFFF" w:themeFill="background1"/>
                  </w:rPr>
                  <w:t> </w:t>
                </w:r>
                <w:r w:rsidR="00427721" w:rsidRPr="004C7AA3">
                  <w:rPr>
                    <w:rFonts w:ascii="Arial Nova" w:hAnsi="Arial Nova" w:cs="Segoe UI"/>
                    <w:b/>
                    <w:bCs/>
                    <w:noProof/>
                    <w:sz w:val="20"/>
                    <w:szCs w:val="20"/>
                    <w:shd w:val="clear" w:color="auto" w:fill="FFFFFF" w:themeFill="background1"/>
                  </w:rPr>
                  <w:t> </w:t>
                </w:r>
                <w:r w:rsidR="00427721" w:rsidRPr="004C7AA3">
                  <w:rPr>
                    <w:rFonts w:ascii="Arial Nova" w:hAnsi="Arial Nova" w:cs="Segoe UI"/>
                    <w:b/>
                    <w:bCs/>
                    <w:noProof/>
                    <w:sz w:val="20"/>
                    <w:szCs w:val="20"/>
                    <w:shd w:val="clear" w:color="auto" w:fill="FFFFFF" w:themeFill="background1"/>
                  </w:rPr>
                  <w:t> </w:t>
                </w:r>
                <w:r w:rsidR="00427721" w:rsidRPr="004C7AA3">
                  <w:rPr>
                    <w:rFonts w:ascii="Arial Nova" w:hAnsi="Arial Nova" w:cs="Segoe UI"/>
                    <w:b/>
                    <w:bCs/>
                    <w:sz w:val="20"/>
                    <w:szCs w:val="20"/>
                    <w:shd w:val="clear" w:color="auto" w:fill="FFFFFF" w:themeFill="background1"/>
                  </w:rPr>
                  <w:fldChar w:fldCharType="end"/>
                </w:r>
              </w:sdtContent>
            </w:sdt>
          </w:p>
        </w:tc>
      </w:tr>
      <w:tr w:rsidR="004660FC" w:rsidRPr="009C4AED" w14:paraId="530424CC" w14:textId="77777777" w:rsidTr="0025018D">
        <w:trPr>
          <w:trHeight w:val="362"/>
        </w:trPr>
        <w:tc>
          <w:tcPr>
            <w:tcW w:w="10774" w:type="dxa"/>
            <w:gridSpan w:val="27"/>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3166E24B" w14:textId="0C1C32C3" w:rsidR="004660FC" w:rsidRPr="004C7AA3" w:rsidRDefault="004660FC" w:rsidP="004660FC">
            <w:pPr>
              <w:pStyle w:val="ListParagraph"/>
              <w:numPr>
                <w:ilvl w:val="0"/>
                <w:numId w:val="8"/>
              </w:numPr>
              <w:tabs>
                <w:tab w:val="left" w:pos="34"/>
                <w:tab w:val="right" w:leader="dot" w:pos="10376"/>
              </w:tabs>
              <w:suppressAutoHyphens/>
              <w:spacing w:line="276" w:lineRule="auto"/>
              <w:rPr>
                <w:rFonts w:ascii="Arial Nova" w:hAnsi="Arial Nova" w:cs="Segoe UI"/>
                <w:sz w:val="20"/>
                <w:szCs w:val="20"/>
              </w:rPr>
            </w:pPr>
            <w:r w:rsidRPr="004C7AA3">
              <w:rPr>
                <w:rFonts w:ascii="Arial Nova" w:hAnsi="Arial Nova" w:cs="Segoe UI"/>
                <w:sz w:val="20"/>
                <w:szCs w:val="20"/>
              </w:rPr>
              <w:t>Shareholder</w:t>
            </w:r>
          </w:p>
        </w:tc>
      </w:tr>
      <w:tr w:rsidR="00D41308" w:rsidRPr="009C4AED" w14:paraId="7FB60A13" w14:textId="77777777" w:rsidTr="0025018D">
        <w:trPr>
          <w:trHeight w:val="624"/>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58C58453" w14:textId="77777777" w:rsidR="00D41308" w:rsidRPr="004C7AA3" w:rsidRDefault="00D41308" w:rsidP="00FF1D31">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Name of Shareholder:</w:t>
            </w:r>
          </w:p>
        </w:tc>
        <w:tc>
          <w:tcPr>
            <w:tcW w:w="8243" w:type="dxa"/>
            <w:gridSpan w:val="2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tcPr>
          <w:p w14:paraId="615B1EB6" w14:textId="20B82C09" w:rsidR="00D41308" w:rsidRPr="004C7AA3" w:rsidRDefault="00000000" w:rsidP="00D41308">
            <w:pPr>
              <w:tabs>
                <w:tab w:val="left" w:pos="34"/>
                <w:tab w:val="right" w:leader="dot" w:pos="10376"/>
              </w:tabs>
              <w:suppressAutoHyphens/>
              <w:spacing w:before="120" w:after="120" w:line="276" w:lineRule="auto"/>
              <w:rPr>
                <w:rFonts w:ascii="Arial Nova" w:hAnsi="Arial Nova" w:cs="Arial Narrow"/>
                <w:b/>
                <w:bCs/>
                <w:spacing w:val="-3"/>
                <w:sz w:val="20"/>
                <w:szCs w:val="20"/>
              </w:rPr>
            </w:pPr>
            <w:sdt>
              <w:sdtPr>
                <w:rPr>
                  <w:rFonts w:ascii="Arial Nova" w:hAnsi="Arial Nova" w:cs="Segoe UI"/>
                  <w:b/>
                  <w:bCs/>
                  <w:sz w:val="20"/>
                  <w:szCs w:val="20"/>
                </w:rPr>
                <w:id w:val="1451660955"/>
                <w:placeholder>
                  <w:docPart w:val="8D7C7C2064C247DEB456089632F71F13"/>
                </w:placeholder>
                <w:showingPlcHdr/>
                <w:text/>
              </w:sdtPr>
              <w:sdtContent>
                <w:r w:rsidR="00D41308" w:rsidRPr="004C7AA3">
                  <w:rPr>
                    <w:rFonts w:ascii="Arial Nova" w:hAnsi="Arial Nova" w:cs="Segoe UI"/>
                    <w:b/>
                    <w:bCs/>
                    <w:sz w:val="20"/>
                    <w:szCs w:val="20"/>
                  </w:rPr>
                  <w:fldChar w:fldCharType="begin">
                    <w:ffData>
                      <w:name w:val="Text1"/>
                      <w:enabled/>
                      <w:calcOnExit w:val="0"/>
                      <w:textInput/>
                    </w:ffData>
                  </w:fldChar>
                </w:r>
                <w:r w:rsidR="00D41308" w:rsidRPr="004C7AA3">
                  <w:rPr>
                    <w:rFonts w:ascii="Arial Nova" w:hAnsi="Arial Nova" w:cs="Segoe UI"/>
                    <w:b/>
                    <w:bCs/>
                    <w:sz w:val="20"/>
                    <w:szCs w:val="20"/>
                  </w:rPr>
                  <w:instrText xml:space="preserve"> FORMTEXT </w:instrText>
                </w:r>
                <w:r w:rsidR="00D41308" w:rsidRPr="004C7AA3">
                  <w:rPr>
                    <w:rFonts w:ascii="Arial Nova" w:hAnsi="Arial Nova" w:cs="Segoe UI"/>
                    <w:b/>
                    <w:bCs/>
                    <w:sz w:val="20"/>
                    <w:szCs w:val="20"/>
                  </w:rPr>
                </w:r>
                <w:r w:rsidR="00D41308" w:rsidRPr="004C7AA3">
                  <w:rPr>
                    <w:rFonts w:ascii="Arial Nova" w:hAnsi="Arial Nova" w:cs="Segoe UI"/>
                    <w:b/>
                    <w:bCs/>
                    <w:sz w:val="20"/>
                    <w:szCs w:val="20"/>
                  </w:rPr>
                  <w:fldChar w:fldCharType="separate"/>
                </w:r>
                <w:r w:rsidR="00D41308" w:rsidRPr="004C7AA3">
                  <w:rPr>
                    <w:rFonts w:ascii="Arial Nova" w:hAnsi="Arial Nova" w:cs="Segoe UI"/>
                    <w:b/>
                    <w:bCs/>
                    <w:noProof/>
                    <w:sz w:val="20"/>
                    <w:szCs w:val="20"/>
                  </w:rPr>
                  <w:t> </w:t>
                </w:r>
                <w:r w:rsidR="00D41308" w:rsidRPr="004C7AA3">
                  <w:rPr>
                    <w:rFonts w:ascii="Arial Nova" w:hAnsi="Arial Nova" w:cs="Segoe UI"/>
                    <w:b/>
                    <w:bCs/>
                    <w:noProof/>
                    <w:sz w:val="20"/>
                    <w:szCs w:val="20"/>
                  </w:rPr>
                  <w:t> </w:t>
                </w:r>
                <w:r w:rsidR="00D41308" w:rsidRPr="004C7AA3">
                  <w:rPr>
                    <w:rFonts w:ascii="Arial Nova" w:hAnsi="Arial Nova" w:cs="Segoe UI"/>
                    <w:b/>
                    <w:bCs/>
                    <w:noProof/>
                    <w:sz w:val="20"/>
                    <w:szCs w:val="20"/>
                  </w:rPr>
                  <w:t> </w:t>
                </w:r>
                <w:r w:rsidR="00D41308" w:rsidRPr="004C7AA3">
                  <w:rPr>
                    <w:rFonts w:ascii="Arial Nova" w:hAnsi="Arial Nova" w:cs="Segoe UI"/>
                    <w:b/>
                    <w:bCs/>
                    <w:noProof/>
                    <w:sz w:val="20"/>
                    <w:szCs w:val="20"/>
                  </w:rPr>
                  <w:t> </w:t>
                </w:r>
                <w:r w:rsidR="00D41308" w:rsidRPr="004C7AA3">
                  <w:rPr>
                    <w:rFonts w:ascii="Arial Nova" w:hAnsi="Arial Nova" w:cs="Segoe UI"/>
                    <w:b/>
                    <w:bCs/>
                    <w:noProof/>
                    <w:sz w:val="20"/>
                    <w:szCs w:val="20"/>
                  </w:rPr>
                  <w:t> </w:t>
                </w:r>
                <w:r w:rsidR="00D41308" w:rsidRPr="004C7AA3">
                  <w:rPr>
                    <w:rFonts w:ascii="Arial Nova" w:hAnsi="Arial Nova" w:cs="Segoe UI"/>
                    <w:b/>
                    <w:bCs/>
                    <w:sz w:val="20"/>
                    <w:szCs w:val="20"/>
                  </w:rPr>
                  <w:fldChar w:fldCharType="end"/>
                </w:r>
              </w:sdtContent>
            </w:sdt>
          </w:p>
        </w:tc>
      </w:tr>
      <w:tr w:rsidR="00D41308" w:rsidRPr="009C4AED" w14:paraId="180A14E1" w14:textId="77777777" w:rsidTr="0025018D">
        <w:trPr>
          <w:trHeight w:val="624"/>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05AD7291" w14:textId="77777777" w:rsidR="00D41308" w:rsidRPr="004C7AA3" w:rsidRDefault="00D41308" w:rsidP="00DB46CB">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Address of Shareholder:</w:t>
            </w:r>
          </w:p>
        </w:tc>
        <w:tc>
          <w:tcPr>
            <w:tcW w:w="8243" w:type="dxa"/>
            <w:gridSpan w:val="2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tcPr>
          <w:p w14:paraId="2C496DE8" w14:textId="67962305" w:rsidR="00D41308" w:rsidRPr="004C7AA3" w:rsidRDefault="00000000" w:rsidP="00D41308">
            <w:pPr>
              <w:tabs>
                <w:tab w:val="left" w:pos="34"/>
                <w:tab w:val="right" w:leader="dot" w:pos="10376"/>
              </w:tabs>
              <w:suppressAutoHyphens/>
              <w:spacing w:before="120" w:after="120" w:line="276" w:lineRule="auto"/>
              <w:rPr>
                <w:rFonts w:ascii="Arial Nova" w:hAnsi="Arial Nova" w:cs="Arial Narrow"/>
                <w:b/>
                <w:bCs/>
                <w:spacing w:val="-3"/>
                <w:sz w:val="20"/>
                <w:szCs w:val="20"/>
              </w:rPr>
            </w:pPr>
            <w:sdt>
              <w:sdtPr>
                <w:rPr>
                  <w:rFonts w:ascii="Arial Nova" w:hAnsi="Arial Nova" w:cs="Segoe UI"/>
                  <w:b/>
                  <w:bCs/>
                  <w:sz w:val="20"/>
                  <w:szCs w:val="20"/>
                </w:rPr>
                <w:id w:val="-953246569"/>
                <w:placeholder>
                  <w:docPart w:val="5B0EB7B338E84929B141FAAA1F92A272"/>
                </w:placeholder>
                <w:showingPlcHdr/>
                <w:text/>
              </w:sdtPr>
              <w:sdtContent>
                <w:r w:rsidR="00D41308" w:rsidRPr="004C7AA3">
                  <w:rPr>
                    <w:rFonts w:ascii="Arial Nova" w:hAnsi="Arial Nova" w:cs="Segoe UI"/>
                    <w:b/>
                    <w:bCs/>
                    <w:sz w:val="20"/>
                    <w:szCs w:val="20"/>
                  </w:rPr>
                  <w:fldChar w:fldCharType="begin">
                    <w:ffData>
                      <w:name w:val="Text1"/>
                      <w:enabled/>
                      <w:calcOnExit w:val="0"/>
                      <w:textInput/>
                    </w:ffData>
                  </w:fldChar>
                </w:r>
                <w:r w:rsidR="00D41308" w:rsidRPr="004C7AA3">
                  <w:rPr>
                    <w:rFonts w:ascii="Arial Nova" w:hAnsi="Arial Nova" w:cs="Segoe UI"/>
                    <w:b/>
                    <w:bCs/>
                    <w:sz w:val="20"/>
                    <w:szCs w:val="20"/>
                  </w:rPr>
                  <w:instrText xml:space="preserve"> FORMTEXT </w:instrText>
                </w:r>
                <w:r w:rsidR="00D41308" w:rsidRPr="004C7AA3">
                  <w:rPr>
                    <w:rFonts w:ascii="Arial Nova" w:hAnsi="Arial Nova" w:cs="Segoe UI"/>
                    <w:b/>
                    <w:bCs/>
                    <w:sz w:val="20"/>
                    <w:szCs w:val="20"/>
                  </w:rPr>
                </w:r>
                <w:r w:rsidR="00D41308" w:rsidRPr="004C7AA3">
                  <w:rPr>
                    <w:rFonts w:ascii="Arial Nova" w:hAnsi="Arial Nova" w:cs="Segoe UI"/>
                    <w:b/>
                    <w:bCs/>
                    <w:sz w:val="20"/>
                    <w:szCs w:val="20"/>
                  </w:rPr>
                  <w:fldChar w:fldCharType="separate"/>
                </w:r>
                <w:r w:rsidR="00D41308" w:rsidRPr="004C7AA3">
                  <w:rPr>
                    <w:rFonts w:ascii="Arial Nova" w:hAnsi="Arial Nova" w:cs="Segoe UI"/>
                    <w:b/>
                    <w:bCs/>
                    <w:noProof/>
                    <w:sz w:val="20"/>
                    <w:szCs w:val="20"/>
                  </w:rPr>
                  <w:t> </w:t>
                </w:r>
                <w:r w:rsidR="00D41308" w:rsidRPr="004C7AA3">
                  <w:rPr>
                    <w:rFonts w:ascii="Arial Nova" w:hAnsi="Arial Nova" w:cs="Segoe UI"/>
                    <w:b/>
                    <w:bCs/>
                    <w:noProof/>
                    <w:sz w:val="20"/>
                    <w:szCs w:val="20"/>
                  </w:rPr>
                  <w:t> </w:t>
                </w:r>
                <w:r w:rsidR="00D41308" w:rsidRPr="004C7AA3">
                  <w:rPr>
                    <w:rFonts w:ascii="Arial Nova" w:hAnsi="Arial Nova" w:cs="Segoe UI"/>
                    <w:b/>
                    <w:bCs/>
                    <w:noProof/>
                    <w:sz w:val="20"/>
                    <w:szCs w:val="20"/>
                  </w:rPr>
                  <w:t> </w:t>
                </w:r>
                <w:r w:rsidR="00D41308" w:rsidRPr="004C7AA3">
                  <w:rPr>
                    <w:rFonts w:ascii="Arial Nova" w:hAnsi="Arial Nova" w:cs="Segoe UI"/>
                    <w:b/>
                    <w:bCs/>
                    <w:noProof/>
                    <w:sz w:val="20"/>
                    <w:szCs w:val="20"/>
                  </w:rPr>
                  <w:t> </w:t>
                </w:r>
                <w:r w:rsidR="00D41308" w:rsidRPr="004C7AA3">
                  <w:rPr>
                    <w:rFonts w:ascii="Arial Nova" w:hAnsi="Arial Nova" w:cs="Segoe UI"/>
                    <w:b/>
                    <w:bCs/>
                    <w:noProof/>
                    <w:sz w:val="20"/>
                    <w:szCs w:val="20"/>
                  </w:rPr>
                  <w:t> </w:t>
                </w:r>
                <w:r w:rsidR="00D41308" w:rsidRPr="004C7AA3">
                  <w:rPr>
                    <w:rFonts w:ascii="Arial Nova" w:hAnsi="Arial Nova" w:cs="Segoe UI"/>
                    <w:b/>
                    <w:bCs/>
                    <w:sz w:val="20"/>
                    <w:szCs w:val="20"/>
                  </w:rPr>
                  <w:fldChar w:fldCharType="end"/>
                </w:r>
              </w:sdtContent>
            </w:sdt>
          </w:p>
        </w:tc>
      </w:tr>
      <w:tr w:rsidR="002A038C" w:rsidRPr="000A07A8" w14:paraId="0A09A72F" w14:textId="77777777" w:rsidTr="0025018D">
        <w:trPr>
          <w:trHeight w:val="362"/>
        </w:trPr>
        <w:tc>
          <w:tcPr>
            <w:tcW w:w="2103" w:type="dxa"/>
            <w:gridSpan w:val="3"/>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4DE73080" w14:textId="77777777" w:rsidR="002A038C" w:rsidRPr="004C7AA3" w:rsidRDefault="002A038C" w:rsidP="00D41308">
            <w:pPr>
              <w:tabs>
                <w:tab w:val="left" w:pos="34"/>
                <w:tab w:val="right" w:leader="dot" w:pos="10376"/>
              </w:tabs>
              <w:suppressAutoHyphens/>
              <w:spacing w:before="120" w:after="120" w:line="276" w:lineRule="auto"/>
              <w:ind w:left="113"/>
              <w:rPr>
                <w:rFonts w:ascii="Arial Nova" w:hAnsi="Arial Nova" w:cs="Segoe UI"/>
                <w:b/>
                <w:bCs/>
                <w:sz w:val="20"/>
                <w:szCs w:val="20"/>
              </w:rPr>
            </w:pPr>
            <w:r w:rsidRPr="004C7AA3">
              <w:rPr>
                <w:rFonts w:ascii="Arial Nova" w:hAnsi="Arial Nova" w:cs="Segoe UI"/>
                <w:b/>
                <w:bCs/>
                <w:sz w:val="20"/>
                <w:szCs w:val="20"/>
              </w:rPr>
              <w:t xml:space="preserve">Date of Birth </w:t>
            </w:r>
          </w:p>
        </w:tc>
        <w:tc>
          <w:tcPr>
            <w:tcW w:w="2266" w:type="dxa"/>
            <w:gridSpan w:val="5"/>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393C6A41" w14:textId="77777777" w:rsidR="002A038C" w:rsidRPr="004C7AA3" w:rsidRDefault="00000000">
            <w:pPr>
              <w:tabs>
                <w:tab w:val="left" w:pos="34"/>
                <w:tab w:val="right" w:leader="dot" w:pos="10376"/>
              </w:tabs>
              <w:suppressAutoHyphens/>
              <w:spacing w:before="120" w:after="120" w:line="276" w:lineRule="auto"/>
              <w:ind w:left="360"/>
              <w:rPr>
                <w:rFonts w:ascii="Arial Nova" w:hAnsi="Arial Nova" w:cs="Segoe UI"/>
                <w:b/>
                <w:bCs/>
                <w:sz w:val="20"/>
                <w:szCs w:val="20"/>
              </w:rPr>
            </w:pPr>
            <w:sdt>
              <w:sdtPr>
                <w:rPr>
                  <w:rFonts w:ascii="Arial Nova" w:hAnsi="Arial Nova" w:cs="Segoe UI"/>
                  <w:b/>
                  <w:bCs/>
                  <w:sz w:val="20"/>
                  <w:szCs w:val="20"/>
                </w:rPr>
                <w:id w:val="-1092080738"/>
                <w:placeholder>
                  <w:docPart w:val="A4BC7FDC478142AFA7DD126BCB7791DB"/>
                </w:placeholder>
                <w:showingPlcHdr/>
                <w:text/>
              </w:sdtPr>
              <w:sdtContent>
                <w:r w:rsidR="002A038C" w:rsidRPr="004C7AA3">
                  <w:rPr>
                    <w:rFonts w:ascii="Arial Nova" w:hAnsi="Arial Nova" w:cs="Segoe UI"/>
                    <w:b/>
                    <w:bCs/>
                    <w:sz w:val="20"/>
                    <w:szCs w:val="20"/>
                  </w:rPr>
                  <w:fldChar w:fldCharType="begin">
                    <w:ffData>
                      <w:name w:val="Text1"/>
                      <w:enabled/>
                      <w:calcOnExit w:val="0"/>
                      <w:textInput/>
                    </w:ffData>
                  </w:fldChar>
                </w:r>
                <w:r w:rsidR="002A038C" w:rsidRPr="004C7AA3">
                  <w:rPr>
                    <w:rFonts w:ascii="Arial Nova" w:hAnsi="Arial Nova" w:cs="Segoe UI"/>
                    <w:b/>
                    <w:bCs/>
                    <w:sz w:val="20"/>
                    <w:szCs w:val="20"/>
                  </w:rPr>
                  <w:instrText xml:space="preserve"> FORMTEXT </w:instrText>
                </w:r>
                <w:r w:rsidR="002A038C" w:rsidRPr="004C7AA3">
                  <w:rPr>
                    <w:rFonts w:ascii="Arial Nova" w:hAnsi="Arial Nova" w:cs="Segoe UI"/>
                    <w:b/>
                    <w:bCs/>
                    <w:sz w:val="20"/>
                    <w:szCs w:val="20"/>
                  </w:rPr>
                </w:r>
                <w:r w:rsidR="002A038C" w:rsidRPr="004C7AA3">
                  <w:rPr>
                    <w:rFonts w:ascii="Arial Nova" w:hAnsi="Arial Nova" w:cs="Segoe UI"/>
                    <w:b/>
                    <w:bCs/>
                    <w:sz w:val="20"/>
                    <w:szCs w:val="20"/>
                  </w:rPr>
                  <w:fldChar w:fldCharType="separate"/>
                </w:r>
                <w:r w:rsidR="002A038C" w:rsidRPr="004C7AA3">
                  <w:rPr>
                    <w:rFonts w:ascii="Arial Nova" w:hAnsi="Arial Nova" w:cs="Segoe UI"/>
                    <w:b/>
                    <w:bCs/>
                    <w:noProof/>
                    <w:sz w:val="20"/>
                    <w:szCs w:val="20"/>
                  </w:rPr>
                  <w:t> </w:t>
                </w:r>
                <w:r w:rsidR="002A038C" w:rsidRPr="004C7AA3">
                  <w:rPr>
                    <w:rFonts w:ascii="Arial Nova" w:hAnsi="Arial Nova" w:cs="Segoe UI"/>
                    <w:b/>
                    <w:bCs/>
                    <w:noProof/>
                    <w:sz w:val="20"/>
                    <w:szCs w:val="20"/>
                  </w:rPr>
                  <w:t> </w:t>
                </w:r>
                <w:r w:rsidR="002A038C" w:rsidRPr="004C7AA3">
                  <w:rPr>
                    <w:rFonts w:ascii="Arial Nova" w:hAnsi="Arial Nova" w:cs="Segoe UI"/>
                    <w:b/>
                    <w:bCs/>
                    <w:noProof/>
                    <w:sz w:val="20"/>
                    <w:szCs w:val="20"/>
                  </w:rPr>
                  <w:t> </w:t>
                </w:r>
                <w:r w:rsidR="002A038C" w:rsidRPr="004C7AA3">
                  <w:rPr>
                    <w:rFonts w:ascii="Arial Nova" w:hAnsi="Arial Nova" w:cs="Segoe UI"/>
                    <w:b/>
                    <w:bCs/>
                    <w:noProof/>
                    <w:sz w:val="20"/>
                    <w:szCs w:val="20"/>
                  </w:rPr>
                  <w:t> </w:t>
                </w:r>
                <w:r w:rsidR="002A038C" w:rsidRPr="004C7AA3">
                  <w:rPr>
                    <w:rFonts w:ascii="Arial Nova" w:hAnsi="Arial Nova" w:cs="Segoe UI"/>
                    <w:b/>
                    <w:bCs/>
                    <w:noProof/>
                    <w:sz w:val="20"/>
                    <w:szCs w:val="20"/>
                  </w:rPr>
                  <w:t> </w:t>
                </w:r>
                <w:r w:rsidR="002A038C" w:rsidRPr="004C7AA3">
                  <w:rPr>
                    <w:rFonts w:ascii="Arial Nova" w:hAnsi="Arial Nova" w:cs="Segoe UI"/>
                    <w:b/>
                    <w:bCs/>
                    <w:sz w:val="20"/>
                    <w:szCs w:val="20"/>
                  </w:rPr>
                  <w:fldChar w:fldCharType="end"/>
                </w:r>
              </w:sdtContent>
            </w:sdt>
          </w:p>
        </w:tc>
        <w:tc>
          <w:tcPr>
            <w:tcW w:w="3410" w:type="dxa"/>
            <w:gridSpan w:val="11"/>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2A5E4237" w14:textId="77777777" w:rsidR="002A038C" w:rsidRPr="004C7AA3" w:rsidRDefault="002A038C" w:rsidP="002A038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No &amp; Class of Shares Held</w:t>
            </w:r>
          </w:p>
        </w:tc>
        <w:tc>
          <w:tcPr>
            <w:tcW w:w="2995" w:type="dxa"/>
            <w:gridSpan w:val="8"/>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6B5A80BC" w14:textId="7D771518" w:rsidR="002A038C" w:rsidRPr="004C7AA3" w:rsidRDefault="00000000">
            <w:pPr>
              <w:tabs>
                <w:tab w:val="left" w:pos="34"/>
                <w:tab w:val="right" w:leader="dot" w:pos="10376"/>
              </w:tabs>
              <w:suppressAutoHyphens/>
              <w:spacing w:before="120" w:after="120" w:line="276" w:lineRule="auto"/>
              <w:ind w:left="360"/>
              <w:rPr>
                <w:rFonts w:ascii="Arial Nova" w:hAnsi="Arial Nova" w:cs="Segoe UI"/>
                <w:b/>
                <w:bCs/>
                <w:sz w:val="20"/>
                <w:szCs w:val="20"/>
              </w:rPr>
            </w:pPr>
            <w:sdt>
              <w:sdtPr>
                <w:rPr>
                  <w:rFonts w:ascii="Arial Nova" w:hAnsi="Arial Nova" w:cs="Segoe UI"/>
                  <w:b/>
                  <w:bCs/>
                  <w:sz w:val="20"/>
                  <w:szCs w:val="20"/>
                </w:rPr>
                <w:id w:val="-1613592074"/>
                <w:placeholder>
                  <w:docPart w:val="60ADB217AEC649DC88694532F8559540"/>
                </w:placeholder>
                <w:showingPlcHdr/>
                <w:text/>
              </w:sdtPr>
              <w:sdtEndPr>
                <w:rPr>
                  <w:shd w:val="clear" w:color="auto" w:fill="FFFFFF" w:themeFill="background1"/>
                </w:rPr>
              </w:sdtEndPr>
              <w:sdtContent>
                <w:r w:rsidR="00DB6E47" w:rsidRPr="004C7AA3">
                  <w:rPr>
                    <w:rFonts w:ascii="Arial Nova" w:hAnsi="Arial Nova" w:cs="Segoe UI"/>
                    <w:b/>
                    <w:bCs/>
                    <w:sz w:val="20"/>
                    <w:szCs w:val="20"/>
                    <w:shd w:val="clear" w:color="auto" w:fill="FFFFFF" w:themeFill="background1"/>
                  </w:rPr>
                  <w:fldChar w:fldCharType="begin">
                    <w:ffData>
                      <w:name w:val="Text1"/>
                      <w:enabled/>
                      <w:calcOnExit w:val="0"/>
                      <w:textInput/>
                    </w:ffData>
                  </w:fldChar>
                </w:r>
                <w:r w:rsidR="00DB6E47" w:rsidRPr="004C7AA3">
                  <w:rPr>
                    <w:rFonts w:ascii="Arial Nova" w:hAnsi="Arial Nova" w:cs="Segoe UI"/>
                    <w:b/>
                    <w:bCs/>
                    <w:sz w:val="20"/>
                    <w:szCs w:val="20"/>
                    <w:shd w:val="clear" w:color="auto" w:fill="FFFFFF" w:themeFill="background1"/>
                  </w:rPr>
                  <w:instrText xml:space="preserve"> FORMTEXT </w:instrText>
                </w:r>
                <w:r w:rsidR="00DB6E47" w:rsidRPr="004C7AA3">
                  <w:rPr>
                    <w:rFonts w:ascii="Arial Nova" w:hAnsi="Arial Nova" w:cs="Segoe UI"/>
                    <w:b/>
                    <w:bCs/>
                    <w:sz w:val="20"/>
                    <w:szCs w:val="20"/>
                    <w:shd w:val="clear" w:color="auto" w:fill="FFFFFF" w:themeFill="background1"/>
                  </w:rPr>
                </w:r>
                <w:r w:rsidR="00DB6E47" w:rsidRPr="004C7AA3">
                  <w:rPr>
                    <w:rFonts w:ascii="Arial Nova" w:hAnsi="Arial Nova" w:cs="Segoe UI"/>
                    <w:b/>
                    <w:bCs/>
                    <w:sz w:val="20"/>
                    <w:szCs w:val="20"/>
                    <w:shd w:val="clear" w:color="auto" w:fill="FFFFFF" w:themeFill="background1"/>
                  </w:rPr>
                  <w:fldChar w:fldCharType="separate"/>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sz w:val="20"/>
                    <w:szCs w:val="20"/>
                    <w:shd w:val="clear" w:color="auto" w:fill="FFFFFF" w:themeFill="background1"/>
                  </w:rPr>
                  <w:fldChar w:fldCharType="end"/>
                </w:r>
              </w:sdtContent>
            </w:sdt>
          </w:p>
        </w:tc>
      </w:tr>
      <w:tr w:rsidR="00403430" w:rsidRPr="009C4AED" w14:paraId="7CCB23E1" w14:textId="77777777" w:rsidTr="0025018D">
        <w:trPr>
          <w:trHeight w:val="426"/>
        </w:trPr>
        <w:tc>
          <w:tcPr>
            <w:tcW w:w="10774" w:type="dxa"/>
            <w:gridSpan w:val="27"/>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7144F07F" w14:textId="571A9FA1" w:rsidR="00403430" w:rsidRPr="004C7AA3" w:rsidRDefault="00403430" w:rsidP="00403430">
            <w:pPr>
              <w:pStyle w:val="ListParagraph"/>
              <w:numPr>
                <w:ilvl w:val="0"/>
                <w:numId w:val="8"/>
              </w:numPr>
              <w:tabs>
                <w:tab w:val="left" w:pos="34"/>
                <w:tab w:val="right" w:leader="dot" w:pos="10376"/>
              </w:tabs>
              <w:suppressAutoHyphens/>
              <w:spacing w:line="276" w:lineRule="auto"/>
              <w:rPr>
                <w:rFonts w:ascii="Arial Nova" w:hAnsi="Arial Nova" w:cs="Segoe UI"/>
                <w:sz w:val="20"/>
                <w:szCs w:val="20"/>
              </w:rPr>
            </w:pPr>
            <w:r w:rsidRPr="004C7AA3">
              <w:rPr>
                <w:rFonts w:ascii="Arial Nova" w:hAnsi="Arial Nova" w:cs="Segoe UI"/>
                <w:sz w:val="20"/>
                <w:szCs w:val="20"/>
              </w:rPr>
              <w:t>Shareholder</w:t>
            </w:r>
          </w:p>
        </w:tc>
      </w:tr>
      <w:tr w:rsidR="00AD682C" w:rsidRPr="009C4AED" w14:paraId="36D05076" w14:textId="77777777" w:rsidTr="0025018D">
        <w:trPr>
          <w:trHeight w:val="624"/>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55CFCD09" w14:textId="77777777" w:rsidR="00AD682C" w:rsidRPr="004C7AA3" w:rsidRDefault="00AD682C" w:rsidP="00DB46CB">
            <w:pPr>
              <w:tabs>
                <w:tab w:val="left" w:pos="34"/>
                <w:tab w:val="right" w:leader="dot" w:pos="10376"/>
              </w:tabs>
              <w:suppressAutoHyphens/>
              <w:spacing w:before="120" w:after="120" w:line="276" w:lineRule="auto"/>
              <w:rPr>
                <w:rFonts w:ascii="Arial Nova" w:hAnsi="Arial Nova" w:cs="Arial Narrow"/>
                <w:b/>
                <w:bCs/>
                <w:spacing w:val="-3"/>
                <w:sz w:val="20"/>
                <w:szCs w:val="20"/>
              </w:rPr>
            </w:pPr>
            <w:bookmarkStart w:id="8" w:name="_Hlk221694234"/>
            <w:bookmarkStart w:id="9" w:name="_Hlk221541775"/>
            <w:r w:rsidRPr="004C7AA3">
              <w:rPr>
                <w:rFonts w:ascii="Arial Nova" w:hAnsi="Arial Nova" w:cs="Arial Narrow"/>
                <w:b/>
                <w:bCs/>
                <w:spacing w:val="-3"/>
                <w:sz w:val="20"/>
                <w:szCs w:val="20"/>
              </w:rPr>
              <w:t>Name of Shareholder:</w:t>
            </w:r>
          </w:p>
        </w:tc>
        <w:tc>
          <w:tcPr>
            <w:tcW w:w="8243" w:type="dxa"/>
            <w:gridSpan w:val="2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tcPr>
          <w:p w14:paraId="63185060" w14:textId="135CE954" w:rsidR="00AD682C" w:rsidRPr="004C7AA3" w:rsidRDefault="00000000" w:rsidP="00AD682C">
            <w:pPr>
              <w:tabs>
                <w:tab w:val="left" w:pos="34"/>
                <w:tab w:val="right" w:leader="dot" w:pos="10376"/>
              </w:tabs>
              <w:suppressAutoHyphens/>
              <w:spacing w:before="120" w:after="120" w:line="276" w:lineRule="auto"/>
              <w:rPr>
                <w:rFonts w:ascii="Arial Nova" w:hAnsi="Arial Nova" w:cs="Arial Narrow"/>
                <w:b/>
                <w:bCs/>
                <w:spacing w:val="-3"/>
                <w:sz w:val="20"/>
                <w:szCs w:val="20"/>
              </w:rPr>
            </w:pPr>
            <w:sdt>
              <w:sdtPr>
                <w:rPr>
                  <w:rFonts w:ascii="Arial Nova" w:hAnsi="Arial Nova" w:cs="Segoe UI"/>
                  <w:b/>
                  <w:bCs/>
                  <w:sz w:val="20"/>
                  <w:szCs w:val="20"/>
                </w:rPr>
                <w:id w:val="973326113"/>
                <w:placeholder>
                  <w:docPart w:val="5439A32DDFAD41ADB7ED1BFE453EF1F7"/>
                </w:placeholder>
                <w:showingPlcHdr/>
                <w:text/>
              </w:sdtPr>
              <w:sdtContent>
                <w:r w:rsidR="00AD682C" w:rsidRPr="004C7AA3">
                  <w:rPr>
                    <w:rFonts w:ascii="Arial Nova" w:hAnsi="Arial Nova" w:cs="Segoe UI"/>
                    <w:b/>
                    <w:bCs/>
                    <w:sz w:val="20"/>
                    <w:szCs w:val="20"/>
                  </w:rPr>
                  <w:fldChar w:fldCharType="begin">
                    <w:ffData>
                      <w:name w:val="Text1"/>
                      <w:enabled/>
                      <w:calcOnExit w:val="0"/>
                      <w:textInput/>
                    </w:ffData>
                  </w:fldChar>
                </w:r>
                <w:r w:rsidR="00AD682C" w:rsidRPr="004C7AA3">
                  <w:rPr>
                    <w:rFonts w:ascii="Arial Nova" w:hAnsi="Arial Nova" w:cs="Segoe UI"/>
                    <w:b/>
                    <w:bCs/>
                    <w:sz w:val="20"/>
                    <w:szCs w:val="20"/>
                  </w:rPr>
                  <w:instrText xml:space="preserve"> FORMTEXT </w:instrText>
                </w:r>
                <w:r w:rsidR="00AD682C" w:rsidRPr="004C7AA3">
                  <w:rPr>
                    <w:rFonts w:ascii="Arial Nova" w:hAnsi="Arial Nova" w:cs="Segoe UI"/>
                    <w:b/>
                    <w:bCs/>
                    <w:sz w:val="20"/>
                    <w:szCs w:val="20"/>
                  </w:rPr>
                </w:r>
                <w:r w:rsidR="00AD682C" w:rsidRPr="004C7AA3">
                  <w:rPr>
                    <w:rFonts w:ascii="Arial Nova" w:hAnsi="Arial Nova" w:cs="Segoe UI"/>
                    <w:b/>
                    <w:bCs/>
                    <w:sz w:val="20"/>
                    <w:szCs w:val="20"/>
                  </w:rPr>
                  <w:fldChar w:fldCharType="separate"/>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sz w:val="20"/>
                    <w:szCs w:val="20"/>
                  </w:rPr>
                  <w:fldChar w:fldCharType="end"/>
                </w:r>
              </w:sdtContent>
            </w:sdt>
          </w:p>
        </w:tc>
      </w:tr>
      <w:tr w:rsidR="00AD682C" w:rsidRPr="009C4AED" w14:paraId="422AE523" w14:textId="77777777" w:rsidTr="0025018D">
        <w:trPr>
          <w:trHeight w:val="624"/>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70AB93AF" w14:textId="77777777" w:rsidR="00AD682C" w:rsidRPr="004C7AA3" w:rsidRDefault="00AD682C" w:rsidP="00DB46CB">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Address of Shareholder:</w:t>
            </w:r>
          </w:p>
        </w:tc>
        <w:tc>
          <w:tcPr>
            <w:tcW w:w="8243" w:type="dxa"/>
            <w:gridSpan w:val="2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tcPr>
          <w:p w14:paraId="150D816D" w14:textId="0361E90A" w:rsidR="00AD682C" w:rsidRPr="004C7AA3" w:rsidRDefault="00000000" w:rsidP="00AD682C">
            <w:pPr>
              <w:tabs>
                <w:tab w:val="left" w:pos="34"/>
                <w:tab w:val="right" w:leader="dot" w:pos="10376"/>
              </w:tabs>
              <w:suppressAutoHyphens/>
              <w:spacing w:before="120" w:after="120" w:line="276" w:lineRule="auto"/>
              <w:rPr>
                <w:rFonts w:ascii="Arial Nova" w:hAnsi="Arial Nova" w:cs="Arial Narrow"/>
                <w:b/>
                <w:bCs/>
                <w:spacing w:val="-3"/>
                <w:sz w:val="20"/>
                <w:szCs w:val="20"/>
              </w:rPr>
            </w:pPr>
            <w:sdt>
              <w:sdtPr>
                <w:rPr>
                  <w:rFonts w:ascii="Arial Nova" w:hAnsi="Arial Nova" w:cs="Segoe UI"/>
                  <w:b/>
                  <w:bCs/>
                  <w:sz w:val="20"/>
                  <w:szCs w:val="20"/>
                </w:rPr>
                <w:id w:val="-433895365"/>
                <w:placeholder>
                  <w:docPart w:val="CDBCDE511C784BB496EE158F7C72FEBE"/>
                </w:placeholder>
                <w:showingPlcHdr/>
                <w:text/>
              </w:sdtPr>
              <w:sdtContent>
                <w:r w:rsidR="00AD682C" w:rsidRPr="004C7AA3">
                  <w:rPr>
                    <w:rFonts w:ascii="Arial Nova" w:hAnsi="Arial Nova" w:cs="Segoe UI"/>
                    <w:b/>
                    <w:bCs/>
                    <w:sz w:val="20"/>
                    <w:szCs w:val="20"/>
                  </w:rPr>
                  <w:fldChar w:fldCharType="begin">
                    <w:ffData>
                      <w:name w:val="Text1"/>
                      <w:enabled/>
                      <w:calcOnExit w:val="0"/>
                      <w:textInput/>
                    </w:ffData>
                  </w:fldChar>
                </w:r>
                <w:r w:rsidR="00AD682C" w:rsidRPr="004C7AA3">
                  <w:rPr>
                    <w:rFonts w:ascii="Arial Nova" w:hAnsi="Arial Nova" w:cs="Segoe UI"/>
                    <w:b/>
                    <w:bCs/>
                    <w:sz w:val="20"/>
                    <w:szCs w:val="20"/>
                  </w:rPr>
                  <w:instrText xml:space="preserve"> FORMTEXT </w:instrText>
                </w:r>
                <w:r w:rsidR="00AD682C" w:rsidRPr="004C7AA3">
                  <w:rPr>
                    <w:rFonts w:ascii="Arial Nova" w:hAnsi="Arial Nova" w:cs="Segoe UI"/>
                    <w:b/>
                    <w:bCs/>
                    <w:sz w:val="20"/>
                    <w:szCs w:val="20"/>
                  </w:rPr>
                </w:r>
                <w:r w:rsidR="00AD682C" w:rsidRPr="004C7AA3">
                  <w:rPr>
                    <w:rFonts w:ascii="Arial Nova" w:hAnsi="Arial Nova" w:cs="Segoe UI"/>
                    <w:b/>
                    <w:bCs/>
                    <w:sz w:val="20"/>
                    <w:szCs w:val="20"/>
                  </w:rPr>
                  <w:fldChar w:fldCharType="separate"/>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sz w:val="20"/>
                    <w:szCs w:val="20"/>
                  </w:rPr>
                  <w:fldChar w:fldCharType="end"/>
                </w:r>
              </w:sdtContent>
            </w:sdt>
          </w:p>
        </w:tc>
      </w:tr>
      <w:tr w:rsidR="00DB6E47" w:rsidRPr="000A07A8" w14:paraId="7248DF63" w14:textId="77777777" w:rsidTr="0025018D">
        <w:trPr>
          <w:trHeight w:val="362"/>
        </w:trPr>
        <w:tc>
          <w:tcPr>
            <w:tcW w:w="2103" w:type="dxa"/>
            <w:gridSpan w:val="3"/>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38274AE4" w14:textId="77777777" w:rsidR="00DB6E47" w:rsidRPr="004C7AA3" w:rsidRDefault="00DB6E47">
            <w:pPr>
              <w:tabs>
                <w:tab w:val="left" w:pos="34"/>
                <w:tab w:val="right" w:leader="dot" w:pos="10376"/>
              </w:tabs>
              <w:suppressAutoHyphens/>
              <w:spacing w:before="120" w:after="120" w:line="276" w:lineRule="auto"/>
              <w:ind w:left="113"/>
              <w:rPr>
                <w:rFonts w:ascii="Arial Nova" w:hAnsi="Arial Nova" w:cs="Segoe UI"/>
                <w:b/>
                <w:bCs/>
                <w:sz w:val="20"/>
                <w:szCs w:val="20"/>
              </w:rPr>
            </w:pPr>
            <w:r w:rsidRPr="004C7AA3">
              <w:rPr>
                <w:rFonts w:ascii="Arial Nova" w:hAnsi="Arial Nova" w:cs="Segoe UI"/>
                <w:b/>
                <w:bCs/>
                <w:sz w:val="20"/>
                <w:szCs w:val="20"/>
              </w:rPr>
              <w:t xml:space="preserve">Date of Birth </w:t>
            </w:r>
          </w:p>
        </w:tc>
        <w:tc>
          <w:tcPr>
            <w:tcW w:w="2266" w:type="dxa"/>
            <w:gridSpan w:val="5"/>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5670CCF7" w14:textId="77777777" w:rsidR="00DB6E47" w:rsidRPr="004C7AA3" w:rsidRDefault="00000000">
            <w:pPr>
              <w:tabs>
                <w:tab w:val="left" w:pos="34"/>
                <w:tab w:val="right" w:leader="dot" w:pos="10376"/>
              </w:tabs>
              <w:suppressAutoHyphens/>
              <w:spacing w:before="120" w:after="120" w:line="276" w:lineRule="auto"/>
              <w:ind w:left="360"/>
              <w:rPr>
                <w:rFonts w:ascii="Arial Nova" w:hAnsi="Arial Nova" w:cs="Segoe UI"/>
                <w:b/>
                <w:bCs/>
                <w:sz w:val="20"/>
                <w:szCs w:val="20"/>
              </w:rPr>
            </w:pPr>
            <w:sdt>
              <w:sdtPr>
                <w:rPr>
                  <w:rFonts w:ascii="Arial Nova" w:hAnsi="Arial Nova" w:cs="Segoe UI"/>
                  <w:b/>
                  <w:bCs/>
                  <w:sz w:val="20"/>
                  <w:szCs w:val="20"/>
                </w:rPr>
                <w:id w:val="-18856163"/>
                <w:placeholder>
                  <w:docPart w:val="99184CD8B0C948C59CC0AA95CF5C14A1"/>
                </w:placeholder>
                <w:showingPlcHdr/>
                <w:text/>
              </w:sdtPr>
              <w:sdtContent>
                <w:r w:rsidR="00DB6E47" w:rsidRPr="004C7AA3">
                  <w:rPr>
                    <w:rFonts w:ascii="Arial Nova" w:hAnsi="Arial Nova" w:cs="Segoe UI"/>
                    <w:b/>
                    <w:bCs/>
                    <w:sz w:val="20"/>
                    <w:szCs w:val="20"/>
                  </w:rPr>
                  <w:fldChar w:fldCharType="begin">
                    <w:ffData>
                      <w:name w:val="Text1"/>
                      <w:enabled/>
                      <w:calcOnExit w:val="0"/>
                      <w:textInput/>
                    </w:ffData>
                  </w:fldChar>
                </w:r>
                <w:r w:rsidR="00DB6E47" w:rsidRPr="004C7AA3">
                  <w:rPr>
                    <w:rFonts w:ascii="Arial Nova" w:hAnsi="Arial Nova" w:cs="Segoe UI"/>
                    <w:b/>
                    <w:bCs/>
                    <w:sz w:val="20"/>
                    <w:szCs w:val="20"/>
                  </w:rPr>
                  <w:instrText xml:space="preserve"> FORMTEXT </w:instrText>
                </w:r>
                <w:r w:rsidR="00DB6E47" w:rsidRPr="004C7AA3">
                  <w:rPr>
                    <w:rFonts w:ascii="Arial Nova" w:hAnsi="Arial Nova" w:cs="Segoe UI"/>
                    <w:b/>
                    <w:bCs/>
                    <w:sz w:val="20"/>
                    <w:szCs w:val="20"/>
                  </w:rPr>
                </w:r>
                <w:r w:rsidR="00DB6E47" w:rsidRPr="004C7AA3">
                  <w:rPr>
                    <w:rFonts w:ascii="Arial Nova" w:hAnsi="Arial Nova" w:cs="Segoe UI"/>
                    <w:b/>
                    <w:bCs/>
                    <w:sz w:val="20"/>
                    <w:szCs w:val="20"/>
                  </w:rPr>
                  <w:fldChar w:fldCharType="separate"/>
                </w:r>
                <w:r w:rsidR="00DB6E47" w:rsidRPr="004C7AA3">
                  <w:rPr>
                    <w:rFonts w:ascii="Arial Nova" w:hAnsi="Arial Nova" w:cs="Segoe UI"/>
                    <w:b/>
                    <w:bCs/>
                    <w:noProof/>
                    <w:sz w:val="20"/>
                    <w:szCs w:val="20"/>
                  </w:rPr>
                  <w:t> </w:t>
                </w:r>
                <w:r w:rsidR="00DB6E47" w:rsidRPr="004C7AA3">
                  <w:rPr>
                    <w:rFonts w:ascii="Arial Nova" w:hAnsi="Arial Nova" w:cs="Segoe UI"/>
                    <w:b/>
                    <w:bCs/>
                    <w:noProof/>
                    <w:sz w:val="20"/>
                    <w:szCs w:val="20"/>
                  </w:rPr>
                  <w:t> </w:t>
                </w:r>
                <w:r w:rsidR="00DB6E47" w:rsidRPr="004C7AA3">
                  <w:rPr>
                    <w:rFonts w:ascii="Arial Nova" w:hAnsi="Arial Nova" w:cs="Segoe UI"/>
                    <w:b/>
                    <w:bCs/>
                    <w:noProof/>
                    <w:sz w:val="20"/>
                    <w:szCs w:val="20"/>
                  </w:rPr>
                  <w:t> </w:t>
                </w:r>
                <w:r w:rsidR="00DB6E47" w:rsidRPr="004C7AA3">
                  <w:rPr>
                    <w:rFonts w:ascii="Arial Nova" w:hAnsi="Arial Nova" w:cs="Segoe UI"/>
                    <w:b/>
                    <w:bCs/>
                    <w:noProof/>
                    <w:sz w:val="20"/>
                    <w:szCs w:val="20"/>
                  </w:rPr>
                  <w:t> </w:t>
                </w:r>
                <w:r w:rsidR="00DB6E47" w:rsidRPr="004C7AA3">
                  <w:rPr>
                    <w:rFonts w:ascii="Arial Nova" w:hAnsi="Arial Nova" w:cs="Segoe UI"/>
                    <w:b/>
                    <w:bCs/>
                    <w:noProof/>
                    <w:sz w:val="20"/>
                    <w:szCs w:val="20"/>
                  </w:rPr>
                  <w:t> </w:t>
                </w:r>
                <w:r w:rsidR="00DB6E47" w:rsidRPr="004C7AA3">
                  <w:rPr>
                    <w:rFonts w:ascii="Arial Nova" w:hAnsi="Arial Nova" w:cs="Segoe UI"/>
                    <w:b/>
                    <w:bCs/>
                    <w:sz w:val="20"/>
                    <w:szCs w:val="20"/>
                  </w:rPr>
                  <w:fldChar w:fldCharType="end"/>
                </w:r>
              </w:sdtContent>
            </w:sdt>
          </w:p>
        </w:tc>
        <w:tc>
          <w:tcPr>
            <w:tcW w:w="3335" w:type="dxa"/>
            <w:gridSpan w:val="9"/>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42A12507" w14:textId="77777777" w:rsidR="00DB6E47" w:rsidRPr="004C7AA3" w:rsidRDefault="00DB6E47" w:rsidP="002A038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No &amp; Class of Shares Held</w:t>
            </w:r>
          </w:p>
        </w:tc>
        <w:tc>
          <w:tcPr>
            <w:tcW w:w="3070" w:type="dxa"/>
            <w:gridSpan w:val="10"/>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3F0307A3" w14:textId="69808E99" w:rsidR="00DB6E47" w:rsidRPr="004C7AA3" w:rsidRDefault="00000000" w:rsidP="002A038C">
            <w:pPr>
              <w:tabs>
                <w:tab w:val="left" w:pos="34"/>
                <w:tab w:val="right" w:leader="dot" w:pos="10376"/>
              </w:tabs>
              <w:suppressAutoHyphens/>
              <w:spacing w:before="120" w:after="120" w:line="276" w:lineRule="auto"/>
              <w:rPr>
                <w:rFonts w:ascii="Arial Nova" w:hAnsi="Arial Nova" w:cs="Segoe UI"/>
                <w:b/>
                <w:bCs/>
                <w:sz w:val="20"/>
                <w:szCs w:val="20"/>
              </w:rPr>
            </w:pPr>
            <w:sdt>
              <w:sdtPr>
                <w:rPr>
                  <w:rFonts w:ascii="Arial Nova" w:hAnsi="Arial Nova" w:cs="Segoe UI"/>
                  <w:b/>
                  <w:bCs/>
                  <w:sz w:val="20"/>
                  <w:szCs w:val="20"/>
                </w:rPr>
                <w:id w:val="-2145567653"/>
                <w:placeholder>
                  <w:docPart w:val="A1445A13C92448E98449C41871481D57"/>
                </w:placeholder>
                <w:showingPlcHdr/>
                <w:text/>
              </w:sdtPr>
              <w:sdtEndPr>
                <w:rPr>
                  <w:shd w:val="clear" w:color="auto" w:fill="FFFFFF" w:themeFill="background1"/>
                </w:rPr>
              </w:sdtEndPr>
              <w:sdtContent>
                <w:r w:rsidR="00DB6E47" w:rsidRPr="004C7AA3">
                  <w:rPr>
                    <w:rFonts w:ascii="Arial Nova" w:hAnsi="Arial Nova" w:cs="Segoe UI"/>
                    <w:b/>
                    <w:bCs/>
                    <w:sz w:val="20"/>
                    <w:szCs w:val="20"/>
                    <w:shd w:val="clear" w:color="auto" w:fill="FFFFFF" w:themeFill="background1"/>
                  </w:rPr>
                  <w:fldChar w:fldCharType="begin">
                    <w:ffData>
                      <w:name w:val="Text1"/>
                      <w:enabled/>
                      <w:calcOnExit w:val="0"/>
                      <w:textInput/>
                    </w:ffData>
                  </w:fldChar>
                </w:r>
                <w:r w:rsidR="00DB6E47" w:rsidRPr="004C7AA3">
                  <w:rPr>
                    <w:rFonts w:ascii="Arial Nova" w:hAnsi="Arial Nova" w:cs="Segoe UI"/>
                    <w:b/>
                    <w:bCs/>
                    <w:sz w:val="20"/>
                    <w:szCs w:val="20"/>
                    <w:shd w:val="clear" w:color="auto" w:fill="FFFFFF" w:themeFill="background1"/>
                  </w:rPr>
                  <w:instrText xml:space="preserve"> FORMTEXT </w:instrText>
                </w:r>
                <w:r w:rsidR="00DB6E47" w:rsidRPr="004C7AA3">
                  <w:rPr>
                    <w:rFonts w:ascii="Arial Nova" w:hAnsi="Arial Nova" w:cs="Segoe UI"/>
                    <w:b/>
                    <w:bCs/>
                    <w:sz w:val="20"/>
                    <w:szCs w:val="20"/>
                    <w:shd w:val="clear" w:color="auto" w:fill="FFFFFF" w:themeFill="background1"/>
                  </w:rPr>
                </w:r>
                <w:r w:rsidR="00DB6E47" w:rsidRPr="004C7AA3">
                  <w:rPr>
                    <w:rFonts w:ascii="Arial Nova" w:hAnsi="Arial Nova" w:cs="Segoe UI"/>
                    <w:b/>
                    <w:bCs/>
                    <w:sz w:val="20"/>
                    <w:szCs w:val="20"/>
                    <w:shd w:val="clear" w:color="auto" w:fill="FFFFFF" w:themeFill="background1"/>
                  </w:rPr>
                  <w:fldChar w:fldCharType="separate"/>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sz w:val="20"/>
                    <w:szCs w:val="20"/>
                    <w:shd w:val="clear" w:color="auto" w:fill="FFFFFF" w:themeFill="background1"/>
                  </w:rPr>
                  <w:fldChar w:fldCharType="end"/>
                </w:r>
              </w:sdtContent>
            </w:sdt>
          </w:p>
        </w:tc>
      </w:tr>
      <w:tr w:rsidR="00FE113D" w:rsidRPr="00DB46CB" w14:paraId="687E4F4E" w14:textId="77777777" w:rsidTr="0025018D">
        <w:trPr>
          <w:trHeight w:val="369"/>
        </w:trPr>
        <w:tc>
          <w:tcPr>
            <w:tcW w:w="10774" w:type="dxa"/>
            <w:gridSpan w:val="27"/>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06A44F2E" w14:textId="7384B214" w:rsidR="00FE113D" w:rsidRPr="004C7AA3" w:rsidRDefault="00FE113D" w:rsidP="00FE113D">
            <w:pPr>
              <w:pStyle w:val="ListParagraph"/>
              <w:numPr>
                <w:ilvl w:val="0"/>
                <w:numId w:val="8"/>
              </w:numPr>
              <w:tabs>
                <w:tab w:val="left" w:pos="34"/>
                <w:tab w:val="right" w:leader="dot" w:pos="10376"/>
              </w:tabs>
              <w:suppressAutoHyphens/>
              <w:spacing w:line="276" w:lineRule="auto"/>
              <w:rPr>
                <w:rFonts w:ascii="Arial Nova" w:hAnsi="Arial Nova" w:cs="Segoe UI"/>
                <w:sz w:val="20"/>
                <w:szCs w:val="20"/>
              </w:rPr>
            </w:pPr>
            <w:r w:rsidRPr="004C7AA3">
              <w:rPr>
                <w:rFonts w:ascii="Arial Nova" w:hAnsi="Arial Nova" w:cs="Segoe UI"/>
                <w:sz w:val="20"/>
                <w:szCs w:val="20"/>
              </w:rPr>
              <w:t>Shareholder</w:t>
            </w:r>
          </w:p>
        </w:tc>
      </w:tr>
      <w:bookmarkEnd w:id="8"/>
      <w:tr w:rsidR="00AD682C" w:rsidRPr="00DB46CB" w14:paraId="275E38B5" w14:textId="77777777" w:rsidTr="0025018D">
        <w:trPr>
          <w:trHeight w:val="624"/>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3A2504F9" w14:textId="77777777" w:rsidR="00AD682C" w:rsidRPr="004C7AA3" w:rsidRDefault="00AD682C">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Name of Shareholder:</w:t>
            </w:r>
          </w:p>
        </w:tc>
        <w:tc>
          <w:tcPr>
            <w:tcW w:w="8243" w:type="dxa"/>
            <w:gridSpan w:val="2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tcPr>
          <w:p w14:paraId="16827F66" w14:textId="5BB6CEA6" w:rsidR="00AD682C" w:rsidRPr="004C7AA3" w:rsidRDefault="00000000" w:rsidP="00AD682C">
            <w:pPr>
              <w:tabs>
                <w:tab w:val="left" w:pos="34"/>
                <w:tab w:val="right" w:leader="dot" w:pos="10376"/>
              </w:tabs>
              <w:suppressAutoHyphens/>
              <w:spacing w:before="120" w:after="120" w:line="276" w:lineRule="auto"/>
              <w:rPr>
                <w:rFonts w:ascii="Arial Nova" w:hAnsi="Arial Nova" w:cs="Arial Narrow"/>
                <w:b/>
                <w:bCs/>
                <w:spacing w:val="-3"/>
                <w:sz w:val="20"/>
                <w:szCs w:val="20"/>
              </w:rPr>
            </w:pPr>
            <w:sdt>
              <w:sdtPr>
                <w:rPr>
                  <w:rFonts w:ascii="Arial Nova" w:hAnsi="Arial Nova" w:cs="Segoe UI"/>
                  <w:b/>
                  <w:bCs/>
                  <w:sz w:val="20"/>
                  <w:szCs w:val="20"/>
                </w:rPr>
                <w:id w:val="681939179"/>
                <w:placeholder>
                  <w:docPart w:val="0A913A25E56745009BA23727D0998430"/>
                </w:placeholder>
                <w:showingPlcHdr/>
                <w:text/>
              </w:sdtPr>
              <w:sdtContent>
                <w:r w:rsidR="00AD682C" w:rsidRPr="004C7AA3">
                  <w:rPr>
                    <w:rFonts w:ascii="Arial Nova" w:hAnsi="Arial Nova" w:cs="Segoe UI"/>
                    <w:b/>
                    <w:bCs/>
                    <w:sz w:val="20"/>
                    <w:szCs w:val="20"/>
                  </w:rPr>
                  <w:fldChar w:fldCharType="begin">
                    <w:ffData>
                      <w:name w:val="Text1"/>
                      <w:enabled/>
                      <w:calcOnExit w:val="0"/>
                      <w:textInput/>
                    </w:ffData>
                  </w:fldChar>
                </w:r>
                <w:r w:rsidR="00AD682C" w:rsidRPr="004C7AA3">
                  <w:rPr>
                    <w:rFonts w:ascii="Arial Nova" w:hAnsi="Arial Nova" w:cs="Segoe UI"/>
                    <w:b/>
                    <w:bCs/>
                    <w:sz w:val="20"/>
                    <w:szCs w:val="20"/>
                  </w:rPr>
                  <w:instrText xml:space="preserve"> FORMTEXT </w:instrText>
                </w:r>
                <w:r w:rsidR="00AD682C" w:rsidRPr="004C7AA3">
                  <w:rPr>
                    <w:rFonts w:ascii="Arial Nova" w:hAnsi="Arial Nova" w:cs="Segoe UI"/>
                    <w:b/>
                    <w:bCs/>
                    <w:sz w:val="20"/>
                    <w:szCs w:val="20"/>
                  </w:rPr>
                </w:r>
                <w:r w:rsidR="00AD682C" w:rsidRPr="004C7AA3">
                  <w:rPr>
                    <w:rFonts w:ascii="Arial Nova" w:hAnsi="Arial Nova" w:cs="Segoe UI"/>
                    <w:b/>
                    <w:bCs/>
                    <w:sz w:val="20"/>
                    <w:szCs w:val="20"/>
                  </w:rPr>
                  <w:fldChar w:fldCharType="separate"/>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sz w:val="20"/>
                    <w:szCs w:val="20"/>
                  </w:rPr>
                  <w:fldChar w:fldCharType="end"/>
                </w:r>
              </w:sdtContent>
            </w:sdt>
          </w:p>
        </w:tc>
      </w:tr>
      <w:tr w:rsidR="00AD682C" w:rsidRPr="00DB46CB" w14:paraId="6B4ED679" w14:textId="77777777" w:rsidTr="0025018D">
        <w:trPr>
          <w:trHeight w:val="624"/>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E8E8E8" w:themeFill="background2"/>
            <w:vAlign w:val="bottom"/>
          </w:tcPr>
          <w:p w14:paraId="64B24A9F" w14:textId="77777777" w:rsidR="00AD682C" w:rsidRPr="004C7AA3" w:rsidRDefault="00AD682C">
            <w:pPr>
              <w:tabs>
                <w:tab w:val="left" w:pos="34"/>
                <w:tab w:val="right" w:leader="dot" w:pos="10376"/>
              </w:tabs>
              <w:suppressAutoHyphens/>
              <w:spacing w:before="120" w:after="120" w:line="276" w:lineRule="auto"/>
              <w:rPr>
                <w:rFonts w:ascii="Arial Nova" w:hAnsi="Arial Nova" w:cs="Arial Narrow"/>
                <w:b/>
                <w:bCs/>
                <w:spacing w:val="-3"/>
                <w:sz w:val="20"/>
                <w:szCs w:val="20"/>
              </w:rPr>
            </w:pPr>
            <w:r w:rsidRPr="004C7AA3">
              <w:rPr>
                <w:rFonts w:ascii="Arial Nova" w:hAnsi="Arial Nova" w:cs="Arial Narrow"/>
                <w:b/>
                <w:bCs/>
                <w:spacing w:val="-3"/>
                <w:sz w:val="20"/>
                <w:szCs w:val="20"/>
              </w:rPr>
              <w:t>Address of Shareholder:</w:t>
            </w:r>
          </w:p>
        </w:tc>
        <w:tc>
          <w:tcPr>
            <w:tcW w:w="8243" w:type="dxa"/>
            <w:gridSpan w:val="2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tcPr>
          <w:p w14:paraId="4AF670B6" w14:textId="2E18A92F" w:rsidR="00AD682C" w:rsidRPr="004C7AA3" w:rsidRDefault="00000000" w:rsidP="00AD682C">
            <w:pPr>
              <w:tabs>
                <w:tab w:val="left" w:pos="34"/>
                <w:tab w:val="right" w:leader="dot" w:pos="10376"/>
              </w:tabs>
              <w:suppressAutoHyphens/>
              <w:spacing w:before="120" w:after="120" w:line="276" w:lineRule="auto"/>
              <w:rPr>
                <w:rFonts w:ascii="Arial Nova" w:hAnsi="Arial Nova" w:cs="Arial Narrow"/>
                <w:b/>
                <w:bCs/>
                <w:spacing w:val="-3"/>
                <w:sz w:val="20"/>
                <w:szCs w:val="20"/>
              </w:rPr>
            </w:pPr>
            <w:sdt>
              <w:sdtPr>
                <w:rPr>
                  <w:rFonts w:ascii="Arial Nova" w:hAnsi="Arial Nova" w:cs="Segoe UI"/>
                  <w:b/>
                  <w:bCs/>
                  <w:sz w:val="20"/>
                  <w:szCs w:val="20"/>
                </w:rPr>
                <w:id w:val="1858693214"/>
                <w:placeholder>
                  <w:docPart w:val="6C02D73CCD554107ADAD133C0EF2996A"/>
                </w:placeholder>
                <w:showingPlcHdr/>
                <w:text/>
              </w:sdtPr>
              <w:sdtContent>
                <w:r w:rsidR="00AD682C" w:rsidRPr="004C7AA3">
                  <w:rPr>
                    <w:rFonts w:ascii="Arial Nova" w:hAnsi="Arial Nova" w:cs="Segoe UI"/>
                    <w:b/>
                    <w:bCs/>
                    <w:sz w:val="20"/>
                    <w:szCs w:val="20"/>
                  </w:rPr>
                  <w:fldChar w:fldCharType="begin">
                    <w:ffData>
                      <w:name w:val="Text1"/>
                      <w:enabled/>
                      <w:calcOnExit w:val="0"/>
                      <w:textInput/>
                    </w:ffData>
                  </w:fldChar>
                </w:r>
                <w:r w:rsidR="00AD682C" w:rsidRPr="004C7AA3">
                  <w:rPr>
                    <w:rFonts w:ascii="Arial Nova" w:hAnsi="Arial Nova" w:cs="Segoe UI"/>
                    <w:b/>
                    <w:bCs/>
                    <w:sz w:val="20"/>
                    <w:szCs w:val="20"/>
                  </w:rPr>
                  <w:instrText xml:space="preserve"> FORMTEXT </w:instrText>
                </w:r>
                <w:r w:rsidR="00AD682C" w:rsidRPr="004C7AA3">
                  <w:rPr>
                    <w:rFonts w:ascii="Arial Nova" w:hAnsi="Arial Nova" w:cs="Segoe UI"/>
                    <w:b/>
                    <w:bCs/>
                    <w:sz w:val="20"/>
                    <w:szCs w:val="20"/>
                  </w:rPr>
                </w:r>
                <w:r w:rsidR="00AD682C" w:rsidRPr="004C7AA3">
                  <w:rPr>
                    <w:rFonts w:ascii="Arial Nova" w:hAnsi="Arial Nova" w:cs="Segoe UI"/>
                    <w:b/>
                    <w:bCs/>
                    <w:sz w:val="20"/>
                    <w:szCs w:val="20"/>
                  </w:rPr>
                  <w:fldChar w:fldCharType="separate"/>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noProof/>
                    <w:sz w:val="20"/>
                    <w:szCs w:val="20"/>
                  </w:rPr>
                  <w:t> </w:t>
                </w:r>
                <w:r w:rsidR="00AD682C" w:rsidRPr="004C7AA3">
                  <w:rPr>
                    <w:rFonts w:ascii="Arial Nova" w:hAnsi="Arial Nova" w:cs="Segoe UI"/>
                    <w:b/>
                    <w:bCs/>
                    <w:sz w:val="20"/>
                    <w:szCs w:val="20"/>
                  </w:rPr>
                  <w:fldChar w:fldCharType="end"/>
                </w:r>
              </w:sdtContent>
            </w:sdt>
          </w:p>
        </w:tc>
      </w:tr>
      <w:bookmarkEnd w:id="9"/>
      <w:tr w:rsidR="00DB6E47" w:rsidRPr="000A07A8" w14:paraId="3DEB903B" w14:textId="77777777" w:rsidTr="0025018D">
        <w:trPr>
          <w:trHeight w:val="362"/>
        </w:trPr>
        <w:tc>
          <w:tcPr>
            <w:tcW w:w="2103" w:type="dxa"/>
            <w:gridSpan w:val="3"/>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0C5F02F3" w14:textId="77777777" w:rsidR="00DB6E47" w:rsidRPr="004C7AA3" w:rsidRDefault="00DB6E47">
            <w:pPr>
              <w:tabs>
                <w:tab w:val="left" w:pos="34"/>
                <w:tab w:val="right" w:leader="dot" w:pos="10376"/>
              </w:tabs>
              <w:suppressAutoHyphens/>
              <w:spacing w:before="120" w:after="120" w:line="276" w:lineRule="auto"/>
              <w:ind w:left="113"/>
              <w:rPr>
                <w:rFonts w:ascii="Arial Nova" w:hAnsi="Arial Nova" w:cs="Segoe UI"/>
                <w:b/>
                <w:bCs/>
                <w:sz w:val="20"/>
                <w:szCs w:val="20"/>
              </w:rPr>
            </w:pPr>
            <w:r w:rsidRPr="004C7AA3">
              <w:rPr>
                <w:rFonts w:ascii="Arial Nova" w:hAnsi="Arial Nova" w:cs="Segoe UI"/>
                <w:b/>
                <w:bCs/>
                <w:sz w:val="20"/>
                <w:szCs w:val="20"/>
              </w:rPr>
              <w:t xml:space="preserve">Date of Birth </w:t>
            </w:r>
          </w:p>
        </w:tc>
        <w:tc>
          <w:tcPr>
            <w:tcW w:w="2266" w:type="dxa"/>
            <w:gridSpan w:val="5"/>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3400D402" w14:textId="77777777" w:rsidR="00DB6E47" w:rsidRPr="004C7AA3" w:rsidRDefault="00000000">
            <w:pPr>
              <w:tabs>
                <w:tab w:val="left" w:pos="34"/>
                <w:tab w:val="right" w:leader="dot" w:pos="10376"/>
              </w:tabs>
              <w:suppressAutoHyphens/>
              <w:spacing w:before="120" w:after="120" w:line="276" w:lineRule="auto"/>
              <w:ind w:left="360"/>
              <w:rPr>
                <w:rFonts w:ascii="Arial Nova" w:hAnsi="Arial Nova" w:cs="Segoe UI"/>
                <w:b/>
                <w:bCs/>
                <w:sz w:val="20"/>
                <w:szCs w:val="20"/>
              </w:rPr>
            </w:pPr>
            <w:sdt>
              <w:sdtPr>
                <w:rPr>
                  <w:rFonts w:ascii="Arial Nova" w:hAnsi="Arial Nova" w:cs="Segoe UI"/>
                  <w:b/>
                  <w:bCs/>
                  <w:sz w:val="20"/>
                  <w:szCs w:val="20"/>
                </w:rPr>
                <w:id w:val="409271822"/>
                <w:placeholder>
                  <w:docPart w:val="AFB72DDAAB3B4FCD889BF97A3F740986"/>
                </w:placeholder>
                <w:showingPlcHdr/>
                <w:text/>
              </w:sdtPr>
              <w:sdtContent>
                <w:r w:rsidR="00DB6E47" w:rsidRPr="004C7AA3">
                  <w:rPr>
                    <w:rFonts w:ascii="Arial Nova" w:hAnsi="Arial Nova" w:cs="Segoe UI"/>
                    <w:b/>
                    <w:bCs/>
                    <w:sz w:val="20"/>
                    <w:szCs w:val="20"/>
                  </w:rPr>
                  <w:fldChar w:fldCharType="begin">
                    <w:ffData>
                      <w:name w:val="Text1"/>
                      <w:enabled/>
                      <w:calcOnExit w:val="0"/>
                      <w:textInput/>
                    </w:ffData>
                  </w:fldChar>
                </w:r>
                <w:r w:rsidR="00DB6E47" w:rsidRPr="004C7AA3">
                  <w:rPr>
                    <w:rFonts w:ascii="Arial Nova" w:hAnsi="Arial Nova" w:cs="Segoe UI"/>
                    <w:b/>
                    <w:bCs/>
                    <w:sz w:val="20"/>
                    <w:szCs w:val="20"/>
                  </w:rPr>
                  <w:instrText xml:space="preserve"> FORMTEXT </w:instrText>
                </w:r>
                <w:r w:rsidR="00DB6E47" w:rsidRPr="004C7AA3">
                  <w:rPr>
                    <w:rFonts w:ascii="Arial Nova" w:hAnsi="Arial Nova" w:cs="Segoe UI"/>
                    <w:b/>
                    <w:bCs/>
                    <w:sz w:val="20"/>
                    <w:szCs w:val="20"/>
                  </w:rPr>
                </w:r>
                <w:r w:rsidR="00DB6E47" w:rsidRPr="004C7AA3">
                  <w:rPr>
                    <w:rFonts w:ascii="Arial Nova" w:hAnsi="Arial Nova" w:cs="Segoe UI"/>
                    <w:b/>
                    <w:bCs/>
                    <w:sz w:val="20"/>
                    <w:szCs w:val="20"/>
                  </w:rPr>
                  <w:fldChar w:fldCharType="separate"/>
                </w:r>
                <w:r w:rsidR="00DB6E47" w:rsidRPr="004C7AA3">
                  <w:rPr>
                    <w:rFonts w:ascii="Arial Nova" w:hAnsi="Arial Nova" w:cs="Segoe UI"/>
                    <w:b/>
                    <w:bCs/>
                    <w:noProof/>
                    <w:sz w:val="20"/>
                    <w:szCs w:val="20"/>
                  </w:rPr>
                  <w:t> </w:t>
                </w:r>
                <w:r w:rsidR="00DB6E47" w:rsidRPr="004C7AA3">
                  <w:rPr>
                    <w:rFonts w:ascii="Arial Nova" w:hAnsi="Arial Nova" w:cs="Segoe UI"/>
                    <w:b/>
                    <w:bCs/>
                    <w:noProof/>
                    <w:sz w:val="20"/>
                    <w:szCs w:val="20"/>
                  </w:rPr>
                  <w:t> </w:t>
                </w:r>
                <w:r w:rsidR="00DB6E47" w:rsidRPr="004C7AA3">
                  <w:rPr>
                    <w:rFonts w:ascii="Arial Nova" w:hAnsi="Arial Nova" w:cs="Segoe UI"/>
                    <w:b/>
                    <w:bCs/>
                    <w:noProof/>
                    <w:sz w:val="20"/>
                    <w:szCs w:val="20"/>
                  </w:rPr>
                  <w:t> </w:t>
                </w:r>
                <w:r w:rsidR="00DB6E47" w:rsidRPr="004C7AA3">
                  <w:rPr>
                    <w:rFonts w:ascii="Arial Nova" w:hAnsi="Arial Nova" w:cs="Segoe UI"/>
                    <w:b/>
                    <w:bCs/>
                    <w:noProof/>
                    <w:sz w:val="20"/>
                    <w:szCs w:val="20"/>
                  </w:rPr>
                  <w:t> </w:t>
                </w:r>
                <w:r w:rsidR="00DB6E47" w:rsidRPr="004C7AA3">
                  <w:rPr>
                    <w:rFonts w:ascii="Arial Nova" w:hAnsi="Arial Nova" w:cs="Segoe UI"/>
                    <w:b/>
                    <w:bCs/>
                    <w:noProof/>
                    <w:sz w:val="20"/>
                    <w:szCs w:val="20"/>
                  </w:rPr>
                  <w:t> </w:t>
                </w:r>
                <w:r w:rsidR="00DB6E47" w:rsidRPr="004C7AA3">
                  <w:rPr>
                    <w:rFonts w:ascii="Arial Nova" w:hAnsi="Arial Nova" w:cs="Segoe UI"/>
                    <w:b/>
                    <w:bCs/>
                    <w:sz w:val="20"/>
                    <w:szCs w:val="20"/>
                  </w:rPr>
                  <w:fldChar w:fldCharType="end"/>
                </w:r>
              </w:sdtContent>
            </w:sdt>
          </w:p>
        </w:tc>
        <w:tc>
          <w:tcPr>
            <w:tcW w:w="3335" w:type="dxa"/>
            <w:gridSpan w:val="9"/>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0CEA98A7" w14:textId="77777777" w:rsidR="00DB6E47" w:rsidRPr="004C7AA3" w:rsidRDefault="00DB6E47" w:rsidP="00DB6E47">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No &amp; Class of Shares Held</w:t>
            </w:r>
          </w:p>
        </w:tc>
        <w:tc>
          <w:tcPr>
            <w:tcW w:w="3070" w:type="dxa"/>
            <w:gridSpan w:val="10"/>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7E05C1DF" w14:textId="3BA45B3E" w:rsidR="00DB6E47" w:rsidRPr="004C7AA3" w:rsidRDefault="00000000" w:rsidP="00DB6E47">
            <w:pPr>
              <w:tabs>
                <w:tab w:val="left" w:pos="34"/>
                <w:tab w:val="right" w:leader="dot" w:pos="10376"/>
              </w:tabs>
              <w:suppressAutoHyphens/>
              <w:spacing w:before="120" w:after="120" w:line="276" w:lineRule="auto"/>
              <w:rPr>
                <w:rFonts w:ascii="Arial Nova" w:hAnsi="Arial Nova" w:cs="Segoe UI"/>
                <w:b/>
                <w:bCs/>
                <w:sz w:val="20"/>
                <w:szCs w:val="20"/>
              </w:rPr>
            </w:pPr>
            <w:sdt>
              <w:sdtPr>
                <w:rPr>
                  <w:rFonts w:ascii="Arial Nova" w:hAnsi="Arial Nova" w:cs="Segoe UI"/>
                  <w:b/>
                  <w:bCs/>
                  <w:sz w:val="20"/>
                  <w:szCs w:val="20"/>
                </w:rPr>
                <w:id w:val="-1602717299"/>
                <w:placeholder>
                  <w:docPart w:val="9A3CB2DB6EEC4223A195B3F856E99AEF"/>
                </w:placeholder>
                <w:showingPlcHdr/>
                <w:text/>
              </w:sdtPr>
              <w:sdtEndPr>
                <w:rPr>
                  <w:shd w:val="clear" w:color="auto" w:fill="FFFFFF" w:themeFill="background1"/>
                </w:rPr>
              </w:sdtEndPr>
              <w:sdtContent>
                <w:r w:rsidR="00DB6E47" w:rsidRPr="004C7AA3">
                  <w:rPr>
                    <w:rFonts w:ascii="Arial Nova" w:hAnsi="Arial Nova" w:cs="Segoe UI"/>
                    <w:b/>
                    <w:bCs/>
                    <w:sz w:val="20"/>
                    <w:szCs w:val="20"/>
                    <w:shd w:val="clear" w:color="auto" w:fill="FFFFFF" w:themeFill="background1"/>
                  </w:rPr>
                  <w:fldChar w:fldCharType="begin">
                    <w:ffData>
                      <w:name w:val="Text1"/>
                      <w:enabled/>
                      <w:calcOnExit w:val="0"/>
                      <w:textInput/>
                    </w:ffData>
                  </w:fldChar>
                </w:r>
                <w:r w:rsidR="00DB6E47" w:rsidRPr="004C7AA3">
                  <w:rPr>
                    <w:rFonts w:ascii="Arial Nova" w:hAnsi="Arial Nova" w:cs="Segoe UI"/>
                    <w:b/>
                    <w:bCs/>
                    <w:sz w:val="20"/>
                    <w:szCs w:val="20"/>
                    <w:shd w:val="clear" w:color="auto" w:fill="FFFFFF" w:themeFill="background1"/>
                  </w:rPr>
                  <w:instrText xml:space="preserve"> FORMTEXT </w:instrText>
                </w:r>
                <w:r w:rsidR="00DB6E47" w:rsidRPr="004C7AA3">
                  <w:rPr>
                    <w:rFonts w:ascii="Arial Nova" w:hAnsi="Arial Nova" w:cs="Segoe UI"/>
                    <w:b/>
                    <w:bCs/>
                    <w:sz w:val="20"/>
                    <w:szCs w:val="20"/>
                    <w:shd w:val="clear" w:color="auto" w:fill="FFFFFF" w:themeFill="background1"/>
                  </w:rPr>
                </w:r>
                <w:r w:rsidR="00DB6E47" w:rsidRPr="004C7AA3">
                  <w:rPr>
                    <w:rFonts w:ascii="Arial Nova" w:hAnsi="Arial Nova" w:cs="Segoe UI"/>
                    <w:b/>
                    <w:bCs/>
                    <w:sz w:val="20"/>
                    <w:szCs w:val="20"/>
                    <w:shd w:val="clear" w:color="auto" w:fill="FFFFFF" w:themeFill="background1"/>
                  </w:rPr>
                  <w:fldChar w:fldCharType="separate"/>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noProof/>
                    <w:sz w:val="20"/>
                    <w:szCs w:val="20"/>
                    <w:shd w:val="clear" w:color="auto" w:fill="FFFFFF" w:themeFill="background1"/>
                  </w:rPr>
                  <w:t> </w:t>
                </w:r>
                <w:r w:rsidR="00DB6E47" w:rsidRPr="004C7AA3">
                  <w:rPr>
                    <w:rFonts w:ascii="Arial Nova" w:hAnsi="Arial Nova" w:cs="Segoe UI"/>
                    <w:b/>
                    <w:bCs/>
                    <w:sz w:val="20"/>
                    <w:szCs w:val="20"/>
                    <w:shd w:val="clear" w:color="auto" w:fill="FFFFFF" w:themeFill="background1"/>
                  </w:rPr>
                  <w:fldChar w:fldCharType="end"/>
                </w:r>
              </w:sdtContent>
            </w:sdt>
          </w:p>
        </w:tc>
      </w:tr>
      <w:tr w:rsidR="005D1A14" w:rsidRPr="009C4AED" w14:paraId="2A1CAD78" w14:textId="77777777" w:rsidTr="0025018D">
        <w:trPr>
          <w:trHeight w:val="510"/>
        </w:trPr>
        <w:tc>
          <w:tcPr>
            <w:tcW w:w="10774" w:type="dxa"/>
            <w:gridSpan w:val="27"/>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541A8E"/>
            <w:vAlign w:val="bottom"/>
          </w:tcPr>
          <w:p w14:paraId="2319A6B2" w14:textId="2A35DC82" w:rsidR="005D1A14" w:rsidRPr="004C7AA3" w:rsidRDefault="00E26DDD" w:rsidP="00DD5E1A">
            <w:pPr>
              <w:tabs>
                <w:tab w:val="left" w:pos="34"/>
                <w:tab w:val="right" w:leader="dot" w:pos="10376"/>
              </w:tabs>
              <w:suppressAutoHyphens/>
              <w:spacing w:before="120" w:after="120" w:line="276" w:lineRule="auto"/>
              <w:rPr>
                <w:rFonts w:ascii="Arial Nova" w:hAnsi="Arial Nova" w:cs="Segoe UI"/>
                <w:b/>
                <w:bCs/>
              </w:rPr>
            </w:pPr>
            <w:r w:rsidRPr="004C7AA3">
              <w:rPr>
                <w:rFonts w:ascii="Arial Nova" w:hAnsi="Arial Nova" w:cs="Segoe UI"/>
                <w:b/>
                <w:bCs/>
              </w:rPr>
              <w:t xml:space="preserve">Section 4.3 </w:t>
            </w:r>
            <w:r w:rsidR="009803D4" w:rsidRPr="004C7AA3">
              <w:rPr>
                <w:rFonts w:ascii="Arial Nova" w:hAnsi="Arial Nova" w:cs="Segoe UI"/>
                <w:b/>
                <w:bCs/>
              </w:rPr>
              <w:t>–</w:t>
            </w:r>
            <w:r w:rsidRPr="004C7AA3">
              <w:rPr>
                <w:rFonts w:ascii="Arial Nova" w:hAnsi="Arial Nova" w:cs="Segoe UI"/>
                <w:b/>
                <w:bCs/>
              </w:rPr>
              <w:t xml:space="preserve"> </w:t>
            </w:r>
            <w:r w:rsidR="009803D4" w:rsidRPr="004C7AA3">
              <w:rPr>
                <w:rFonts w:ascii="Arial Nova" w:hAnsi="Arial Nova" w:cs="Segoe UI"/>
                <w:b/>
                <w:bCs/>
              </w:rPr>
              <w:t xml:space="preserve">Trustee of a Trust Details </w:t>
            </w:r>
          </w:p>
        </w:tc>
      </w:tr>
      <w:tr w:rsidR="00C545D1" w:rsidRPr="009C4AED" w14:paraId="1910BDD2" w14:textId="77777777" w:rsidTr="0025018D">
        <w:trPr>
          <w:trHeight w:val="624"/>
        </w:trPr>
        <w:tc>
          <w:tcPr>
            <w:tcW w:w="10774" w:type="dxa"/>
            <w:gridSpan w:val="27"/>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2F2F2" w:themeFill="background1" w:themeFillShade="F2"/>
            <w:vAlign w:val="bottom"/>
          </w:tcPr>
          <w:p w14:paraId="5AEEDFE8" w14:textId="34D660EF" w:rsidR="00C545D1" w:rsidRPr="004C7AA3" w:rsidRDefault="00991AC3" w:rsidP="00CB10FF">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sz w:val="20"/>
                <w:szCs w:val="20"/>
              </w:rPr>
              <w:t>Where the nominee company is a trustee of a trust, provide the full details of the trust, including name, address and date of birth of all be</w:t>
            </w:r>
            <w:r w:rsidR="000A1059" w:rsidRPr="004C7AA3">
              <w:rPr>
                <w:rFonts w:ascii="Arial Nova" w:hAnsi="Arial Nova" w:cs="Segoe UI"/>
                <w:sz w:val="20"/>
                <w:szCs w:val="20"/>
              </w:rPr>
              <w:t>neficiaries</w:t>
            </w:r>
            <w:r w:rsidR="00645E69" w:rsidRPr="004C7AA3">
              <w:rPr>
                <w:rFonts w:ascii="Arial Nova" w:hAnsi="Arial Nova" w:cs="Segoe UI"/>
                <w:sz w:val="20"/>
                <w:szCs w:val="20"/>
              </w:rPr>
              <w:t xml:space="preserve"> </w:t>
            </w:r>
            <w:r w:rsidR="00645E69" w:rsidRPr="004C7AA3">
              <w:rPr>
                <w:rFonts w:ascii="Arial Nova" w:hAnsi="Arial Nova" w:cs="Segoe UI"/>
                <w:b/>
                <w:bCs/>
                <w:sz w:val="20"/>
                <w:szCs w:val="20"/>
              </w:rPr>
              <w:t>(</w:t>
            </w:r>
            <w:r w:rsidR="00645E69" w:rsidRPr="004C7AA3">
              <w:rPr>
                <w:rFonts w:ascii="Arial Nova" w:hAnsi="Arial Nova" w:cs="Segoe UI"/>
                <w:i/>
                <w:iCs/>
                <w:sz w:val="20"/>
                <w:szCs w:val="20"/>
              </w:rPr>
              <w:t>attach additional pages if required</w:t>
            </w:r>
            <w:r w:rsidR="00645E69" w:rsidRPr="004C7AA3">
              <w:rPr>
                <w:rFonts w:ascii="Arial Nova" w:hAnsi="Arial Nova" w:cs="Segoe UI"/>
                <w:b/>
                <w:bCs/>
                <w:sz w:val="20"/>
                <w:szCs w:val="20"/>
              </w:rPr>
              <w:t>)</w:t>
            </w:r>
            <w:r w:rsidR="000A1059" w:rsidRPr="004C7AA3">
              <w:rPr>
                <w:rFonts w:ascii="Arial Nova" w:hAnsi="Arial Nova" w:cs="Segoe UI"/>
                <w:b/>
                <w:bCs/>
                <w:sz w:val="20"/>
                <w:szCs w:val="20"/>
              </w:rPr>
              <w:t>:</w:t>
            </w:r>
          </w:p>
        </w:tc>
      </w:tr>
      <w:tr w:rsidR="00146A2F" w:rsidRPr="009C4AED" w14:paraId="011996DF" w14:textId="77777777" w:rsidTr="0025018D">
        <w:trPr>
          <w:trHeight w:val="668"/>
        </w:trPr>
        <w:tc>
          <w:tcPr>
            <w:tcW w:w="2251" w:type="dxa"/>
            <w:gridSpan w:val="4"/>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658F7005" w14:textId="7DABCEC7" w:rsidR="0059452F" w:rsidRPr="004C7AA3" w:rsidRDefault="0059452F" w:rsidP="00496D63">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Name of Trust:</w:t>
            </w:r>
          </w:p>
        </w:tc>
        <w:tc>
          <w:tcPr>
            <w:tcW w:w="8523" w:type="dxa"/>
            <w:gridSpan w:val="23"/>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17505D57" w14:textId="1F18CC1B" w:rsidR="0059452F" w:rsidRPr="004C7AA3" w:rsidRDefault="00000000" w:rsidP="001A6AEF">
            <w:pPr>
              <w:tabs>
                <w:tab w:val="left" w:pos="34"/>
                <w:tab w:val="right" w:leader="dot" w:pos="10376"/>
              </w:tabs>
              <w:suppressAutoHyphens/>
              <w:spacing w:before="120" w:after="120" w:line="276" w:lineRule="auto"/>
              <w:rPr>
                <w:rFonts w:ascii="Arial Nova" w:hAnsi="Arial Nova" w:cs="Segoe UI"/>
                <w:b/>
                <w:bCs/>
                <w:sz w:val="20"/>
                <w:szCs w:val="20"/>
              </w:rPr>
            </w:pPr>
            <w:sdt>
              <w:sdtPr>
                <w:rPr>
                  <w:rFonts w:ascii="Arial Nova" w:hAnsi="Arial Nova" w:cs="Segoe UI"/>
                  <w:b/>
                  <w:bCs/>
                  <w:sz w:val="20"/>
                  <w:szCs w:val="20"/>
                </w:rPr>
                <w:id w:val="-1887020196"/>
                <w:placeholder>
                  <w:docPart w:val="7998FEE064414FF4903612BEC7BC67F3"/>
                </w:placeholder>
                <w:showingPlcHdr/>
                <w:text/>
              </w:sdtPr>
              <w:sdtContent>
                <w:r w:rsidR="0059452F" w:rsidRPr="004C7AA3">
                  <w:rPr>
                    <w:rFonts w:ascii="Arial Nova" w:hAnsi="Arial Nova" w:cs="Segoe UI"/>
                    <w:b/>
                    <w:bCs/>
                    <w:sz w:val="20"/>
                    <w:szCs w:val="20"/>
                  </w:rPr>
                  <w:fldChar w:fldCharType="begin">
                    <w:ffData>
                      <w:name w:val="Text1"/>
                      <w:enabled/>
                      <w:calcOnExit w:val="0"/>
                      <w:textInput/>
                    </w:ffData>
                  </w:fldChar>
                </w:r>
                <w:r w:rsidR="0059452F" w:rsidRPr="004C7AA3">
                  <w:rPr>
                    <w:rFonts w:ascii="Arial Nova" w:hAnsi="Arial Nova" w:cs="Segoe UI"/>
                    <w:b/>
                    <w:bCs/>
                    <w:sz w:val="20"/>
                    <w:szCs w:val="20"/>
                  </w:rPr>
                  <w:instrText xml:space="preserve"> FORMTEXT </w:instrText>
                </w:r>
                <w:r w:rsidR="0059452F" w:rsidRPr="004C7AA3">
                  <w:rPr>
                    <w:rFonts w:ascii="Arial Nova" w:hAnsi="Arial Nova" w:cs="Segoe UI"/>
                    <w:b/>
                    <w:bCs/>
                    <w:sz w:val="20"/>
                    <w:szCs w:val="20"/>
                  </w:rPr>
                </w:r>
                <w:r w:rsidR="0059452F" w:rsidRPr="004C7AA3">
                  <w:rPr>
                    <w:rFonts w:ascii="Arial Nova" w:hAnsi="Arial Nova" w:cs="Segoe UI"/>
                    <w:b/>
                    <w:bCs/>
                    <w:sz w:val="20"/>
                    <w:szCs w:val="20"/>
                  </w:rPr>
                  <w:fldChar w:fldCharType="separate"/>
                </w:r>
                <w:r w:rsidR="0059452F" w:rsidRPr="004C7AA3">
                  <w:rPr>
                    <w:rFonts w:ascii="Arial Nova" w:hAnsi="Arial Nova" w:cs="Segoe UI"/>
                    <w:b/>
                    <w:bCs/>
                    <w:noProof/>
                    <w:sz w:val="20"/>
                    <w:szCs w:val="20"/>
                  </w:rPr>
                  <w:t> </w:t>
                </w:r>
                <w:r w:rsidR="0059452F" w:rsidRPr="004C7AA3">
                  <w:rPr>
                    <w:rFonts w:ascii="Arial Nova" w:hAnsi="Arial Nova" w:cs="Segoe UI"/>
                    <w:b/>
                    <w:bCs/>
                    <w:noProof/>
                    <w:sz w:val="20"/>
                    <w:szCs w:val="20"/>
                  </w:rPr>
                  <w:t> </w:t>
                </w:r>
                <w:r w:rsidR="0059452F" w:rsidRPr="004C7AA3">
                  <w:rPr>
                    <w:rFonts w:ascii="Arial Nova" w:hAnsi="Arial Nova" w:cs="Segoe UI"/>
                    <w:b/>
                    <w:bCs/>
                    <w:noProof/>
                    <w:sz w:val="20"/>
                    <w:szCs w:val="20"/>
                  </w:rPr>
                  <w:t> </w:t>
                </w:r>
                <w:r w:rsidR="0059452F" w:rsidRPr="004C7AA3">
                  <w:rPr>
                    <w:rFonts w:ascii="Arial Nova" w:hAnsi="Arial Nova" w:cs="Segoe UI"/>
                    <w:b/>
                    <w:bCs/>
                    <w:noProof/>
                    <w:sz w:val="20"/>
                    <w:szCs w:val="20"/>
                  </w:rPr>
                  <w:t> </w:t>
                </w:r>
                <w:r w:rsidR="0059452F" w:rsidRPr="004C7AA3">
                  <w:rPr>
                    <w:rFonts w:ascii="Arial Nova" w:hAnsi="Arial Nova" w:cs="Segoe UI"/>
                    <w:b/>
                    <w:bCs/>
                    <w:noProof/>
                    <w:sz w:val="20"/>
                    <w:szCs w:val="20"/>
                  </w:rPr>
                  <w:t> </w:t>
                </w:r>
                <w:r w:rsidR="0059452F" w:rsidRPr="004C7AA3">
                  <w:rPr>
                    <w:rFonts w:ascii="Arial Nova" w:hAnsi="Arial Nova" w:cs="Segoe UI"/>
                    <w:b/>
                    <w:bCs/>
                    <w:sz w:val="20"/>
                    <w:szCs w:val="20"/>
                  </w:rPr>
                  <w:fldChar w:fldCharType="end"/>
                </w:r>
              </w:sdtContent>
            </w:sdt>
          </w:p>
        </w:tc>
      </w:tr>
      <w:tr w:rsidR="004157F2" w:rsidRPr="009C4AED" w14:paraId="294762C4" w14:textId="77777777" w:rsidTr="0025018D">
        <w:trPr>
          <w:trHeight w:val="259"/>
        </w:trPr>
        <w:tc>
          <w:tcPr>
            <w:tcW w:w="10774" w:type="dxa"/>
            <w:gridSpan w:val="27"/>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015EB4B6" w14:textId="05BC4F24" w:rsidR="004157F2" w:rsidRPr="004C7AA3" w:rsidRDefault="00C56653" w:rsidP="00C56653">
            <w:pPr>
              <w:tabs>
                <w:tab w:val="left" w:pos="34"/>
                <w:tab w:val="right" w:leader="dot" w:pos="10376"/>
              </w:tabs>
              <w:suppressAutoHyphens/>
              <w:spacing w:before="120" w:line="276" w:lineRule="auto"/>
              <w:rPr>
                <w:rFonts w:ascii="Arial Nova" w:hAnsi="Arial Nova" w:cs="Segoe UI"/>
                <w:sz w:val="20"/>
                <w:szCs w:val="20"/>
              </w:rPr>
            </w:pPr>
            <w:r w:rsidRPr="004C7AA3">
              <w:rPr>
                <w:rFonts w:ascii="Arial Nova" w:hAnsi="Arial Nova" w:cs="Segoe UI"/>
                <w:sz w:val="20"/>
                <w:szCs w:val="20"/>
              </w:rPr>
              <w:t>Beneficiary / Unit Holder – 1.</w:t>
            </w:r>
          </w:p>
        </w:tc>
      </w:tr>
      <w:tr w:rsidR="00133BF2" w:rsidRPr="009C4AED" w14:paraId="448C8A74" w14:textId="77777777" w:rsidTr="0025018D">
        <w:trPr>
          <w:trHeight w:val="851"/>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5BB083E9" w14:textId="3414C00B" w:rsidR="006F78AF" w:rsidRPr="004C7AA3" w:rsidRDefault="006440C3" w:rsidP="005058CB">
            <w:pPr>
              <w:tabs>
                <w:tab w:val="left" w:pos="34"/>
                <w:tab w:val="right" w:leader="dot" w:pos="10376"/>
              </w:tabs>
              <w:suppressAutoHyphens/>
              <w:spacing w:after="120" w:line="276" w:lineRule="auto"/>
              <w:rPr>
                <w:rFonts w:ascii="Arial Nova" w:hAnsi="Arial Nova" w:cs="Segoe UI"/>
                <w:b/>
                <w:bCs/>
                <w:sz w:val="20"/>
                <w:szCs w:val="20"/>
              </w:rPr>
            </w:pPr>
            <w:r w:rsidRPr="004C7AA3">
              <w:rPr>
                <w:rFonts w:ascii="Arial Nova" w:hAnsi="Arial Nova" w:cs="Segoe UI"/>
                <w:b/>
                <w:bCs/>
                <w:sz w:val="20"/>
                <w:szCs w:val="20"/>
              </w:rPr>
              <w:t>Name of Beneficiary/Unit Holder:</w:t>
            </w:r>
          </w:p>
        </w:tc>
        <w:tc>
          <w:tcPr>
            <w:tcW w:w="8243" w:type="dxa"/>
            <w:gridSpan w:val="2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012005D6" w14:textId="3B8FA299" w:rsidR="006440C3" w:rsidRPr="004C7AA3" w:rsidRDefault="00000000" w:rsidP="005058CB">
            <w:pPr>
              <w:tabs>
                <w:tab w:val="left" w:pos="34"/>
                <w:tab w:val="right" w:leader="dot" w:pos="10376"/>
              </w:tabs>
              <w:suppressAutoHyphens/>
              <w:spacing w:after="120" w:line="276" w:lineRule="auto"/>
              <w:rPr>
                <w:rFonts w:ascii="Arial Nova" w:hAnsi="Arial Nova" w:cs="Segoe UI"/>
                <w:b/>
                <w:bCs/>
                <w:sz w:val="20"/>
                <w:szCs w:val="20"/>
              </w:rPr>
            </w:pPr>
            <w:sdt>
              <w:sdtPr>
                <w:rPr>
                  <w:rFonts w:ascii="Arial Nova" w:hAnsi="Arial Nova" w:cs="Segoe UI"/>
                  <w:sz w:val="20"/>
                  <w:szCs w:val="20"/>
                </w:rPr>
                <w:id w:val="-646058025"/>
                <w:placeholder>
                  <w:docPart w:val="273DE29F46ED4CECA59B6DFDEB19A6E5"/>
                </w:placeholder>
                <w:showingPlcHdr/>
                <w:text/>
              </w:sdtPr>
              <w:sdtContent>
                <w:r w:rsidR="00FB4B63" w:rsidRPr="004C7AA3">
                  <w:rPr>
                    <w:rFonts w:ascii="Arial Nova" w:hAnsi="Arial Nova" w:cs="Segoe UI"/>
                    <w:sz w:val="20"/>
                    <w:szCs w:val="20"/>
                  </w:rPr>
                  <w:fldChar w:fldCharType="begin">
                    <w:ffData>
                      <w:name w:val="Text1"/>
                      <w:enabled/>
                      <w:calcOnExit w:val="0"/>
                      <w:textInput/>
                    </w:ffData>
                  </w:fldChar>
                </w:r>
                <w:r w:rsidR="00FB4B63" w:rsidRPr="004C7AA3">
                  <w:rPr>
                    <w:rFonts w:ascii="Arial Nova" w:hAnsi="Arial Nova" w:cs="Segoe UI"/>
                    <w:sz w:val="20"/>
                    <w:szCs w:val="20"/>
                  </w:rPr>
                  <w:instrText xml:space="preserve"> FORMTEXT </w:instrText>
                </w:r>
                <w:r w:rsidR="00FB4B63" w:rsidRPr="004C7AA3">
                  <w:rPr>
                    <w:rFonts w:ascii="Arial Nova" w:hAnsi="Arial Nova" w:cs="Segoe UI"/>
                    <w:sz w:val="20"/>
                    <w:szCs w:val="20"/>
                  </w:rPr>
                </w:r>
                <w:r w:rsidR="00FB4B63" w:rsidRPr="004C7AA3">
                  <w:rPr>
                    <w:rFonts w:ascii="Arial Nova" w:hAnsi="Arial Nova" w:cs="Segoe UI"/>
                    <w:sz w:val="20"/>
                    <w:szCs w:val="20"/>
                  </w:rPr>
                  <w:fldChar w:fldCharType="separate"/>
                </w:r>
                <w:r w:rsidR="00FB4B63" w:rsidRPr="004C7AA3">
                  <w:rPr>
                    <w:rFonts w:ascii="Arial Nova" w:hAnsi="Arial Nova" w:cs="Segoe UI"/>
                    <w:noProof/>
                    <w:sz w:val="20"/>
                    <w:szCs w:val="20"/>
                  </w:rPr>
                  <w:t> </w:t>
                </w:r>
                <w:r w:rsidR="00FB4B63" w:rsidRPr="004C7AA3">
                  <w:rPr>
                    <w:rFonts w:ascii="Arial Nova" w:hAnsi="Arial Nova" w:cs="Segoe UI"/>
                    <w:noProof/>
                    <w:sz w:val="20"/>
                    <w:szCs w:val="20"/>
                  </w:rPr>
                  <w:t> </w:t>
                </w:r>
                <w:r w:rsidR="00FB4B63" w:rsidRPr="004C7AA3">
                  <w:rPr>
                    <w:rFonts w:ascii="Arial Nova" w:hAnsi="Arial Nova" w:cs="Segoe UI"/>
                    <w:noProof/>
                    <w:sz w:val="20"/>
                    <w:szCs w:val="20"/>
                  </w:rPr>
                  <w:t> </w:t>
                </w:r>
                <w:r w:rsidR="00FB4B63" w:rsidRPr="004C7AA3">
                  <w:rPr>
                    <w:rFonts w:ascii="Arial Nova" w:hAnsi="Arial Nova" w:cs="Segoe UI"/>
                    <w:noProof/>
                    <w:sz w:val="20"/>
                    <w:szCs w:val="20"/>
                  </w:rPr>
                  <w:t> </w:t>
                </w:r>
                <w:r w:rsidR="00FB4B63" w:rsidRPr="004C7AA3">
                  <w:rPr>
                    <w:rFonts w:ascii="Arial Nova" w:hAnsi="Arial Nova" w:cs="Segoe UI"/>
                    <w:noProof/>
                    <w:sz w:val="20"/>
                    <w:szCs w:val="20"/>
                  </w:rPr>
                  <w:t> </w:t>
                </w:r>
                <w:r w:rsidR="00FB4B63" w:rsidRPr="004C7AA3">
                  <w:rPr>
                    <w:rFonts w:ascii="Arial Nova" w:hAnsi="Arial Nova" w:cs="Segoe UI"/>
                    <w:sz w:val="20"/>
                    <w:szCs w:val="20"/>
                  </w:rPr>
                  <w:fldChar w:fldCharType="end"/>
                </w:r>
              </w:sdtContent>
            </w:sdt>
          </w:p>
        </w:tc>
      </w:tr>
      <w:tr w:rsidR="00DB6E47" w:rsidRPr="009C4AED" w14:paraId="4DB9998E" w14:textId="77777777" w:rsidTr="0025018D">
        <w:trPr>
          <w:trHeight w:val="698"/>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4172B351" w14:textId="3D274C81" w:rsidR="00DB6E47" w:rsidRPr="004C7AA3" w:rsidRDefault="00DB6E47" w:rsidP="00611F1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 xml:space="preserve">Date of Birth: </w:t>
            </w:r>
          </w:p>
        </w:tc>
        <w:tc>
          <w:tcPr>
            <w:tcW w:w="1129"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6855F7F9" w14:textId="3A6AB694" w:rsidR="00DB6E47" w:rsidRPr="004C7AA3" w:rsidRDefault="00000000" w:rsidP="00611F1C">
            <w:pPr>
              <w:tabs>
                <w:tab w:val="left" w:pos="34"/>
                <w:tab w:val="right" w:leader="dot" w:pos="10376"/>
              </w:tabs>
              <w:suppressAutoHyphens/>
              <w:spacing w:before="120" w:after="120" w:line="276" w:lineRule="auto"/>
              <w:rPr>
                <w:rFonts w:ascii="Arial Nova" w:hAnsi="Arial Nova" w:cs="Segoe UI"/>
                <w:b/>
                <w:bCs/>
                <w:sz w:val="20"/>
                <w:szCs w:val="20"/>
              </w:rPr>
            </w:pPr>
            <w:sdt>
              <w:sdtPr>
                <w:rPr>
                  <w:rFonts w:ascii="Arial Nova" w:hAnsi="Arial Nova" w:cs="Segoe UI"/>
                  <w:b/>
                  <w:bCs/>
                  <w:sz w:val="20"/>
                  <w:szCs w:val="20"/>
                </w:rPr>
                <w:id w:val="574558871"/>
                <w:placeholder>
                  <w:docPart w:val="F25193C954574903A6B163F80248C58F"/>
                </w:placeholder>
                <w:showingPlcHdr/>
                <w:text/>
              </w:sdtPr>
              <w:sdtContent>
                <w:r w:rsidR="00DB6E47" w:rsidRPr="004C7AA3">
                  <w:rPr>
                    <w:rFonts w:ascii="Arial Nova" w:hAnsi="Arial Nova" w:cs="Segoe UI"/>
                    <w:b/>
                    <w:bCs/>
                    <w:sz w:val="20"/>
                    <w:szCs w:val="20"/>
                  </w:rPr>
                  <w:fldChar w:fldCharType="begin">
                    <w:ffData>
                      <w:name w:val="Text1"/>
                      <w:enabled/>
                      <w:calcOnExit w:val="0"/>
                      <w:textInput/>
                    </w:ffData>
                  </w:fldChar>
                </w:r>
                <w:r w:rsidR="00DB6E47" w:rsidRPr="004C7AA3">
                  <w:rPr>
                    <w:rFonts w:ascii="Arial Nova" w:hAnsi="Arial Nova" w:cs="Segoe UI"/>
                    <w:b/>
                    <w:bCs/>
                    <w:sz w:val="20"/>
                    <w:szCs w:val="20"/>
                  </w:rPr>
                  <w:instrText xml:space="preserve"> FORMTEXT </w:instrText>
                </w:r>
                <w:r w:rsidR="00DB6E47" w:rsidRPr="004C7AA3">
                  <w:rPr>
                    <w:rFonts w:ascii="Arial Nova" w:hAnsi="Arial Nova" w:cs="Segoe UI"/>
                    <w:b/>
                    <w:bCs/>
                    <w:sz w:val="20"/>
                    <w:szCs w:val="20"/>
                  </w:rPr>
                </w:r>
                <w:r w:rsidR="00DB6E47" w:rsidRPr="004C7AA3">
                  <w:rPr>
                    <w:rFonts w:ascii="Arial Nova" w:hAnsi="Arial Nova" w:cs="Segoe UI"/>
                    <w:b/>
                    <w:bCs/>
                    <w:sz w:val="20"/>
                    <w:szCs w:val="20"/>
                  </w:rPr>
                  <w:fldChar w:fldCharType="separate"/>
                </w:r>
                <w:r w:rsidR="00DB6E47" w:rsidRPr="004C7AA3">
                  <w:rPr>
                    <w:rFonts w:ascii="Arial Nova" w:hAnsi="Arial Nova" w:cs="Segoe UI"/>
                    <w:b/>
                    <w:bCs/>
                    <w:noProof/>
                    <w:sz w:val="20"/>
                    <w:szCs w:val="20"/>
                  </w:rPr>
                  <w:t> </w:t>
                </w:r>
                <w:r w:rsidR="00DB6E47" w:rsidRPr="004C7AA3">
                  <w:rPr>
                    <w:rFonts w:ascii="Arial Nova" w:hAnsi="Arial Nova" w:cs="Segoe UI"/>
                    <w:b/>
                    <w:bCs/>
                    <w:noProof/>
                    <w:sz w:val="20"/>
                    <w:szCs w:val="20"/>
                  </w:rPr>
                  <w:t> </w:t>
                </w:r>
                <w:r w:rsidR="00DB6E47" w:rsidRPr="004C7AA3">
                  <w:rPr>
                    <w:rFonts w:ascii="Arial Nova" w:hAnsi="Arial Nova" w:cs="Segoe UI"/>
                    <w:b/>
                    <w:bCs/>
                    <w:noProof/>
                    <w:sz w:val="20"/>
                    <w:szCs w:val="20"/>
                  </w:rPr>
                  <w:t> </w:t>
                </w:r>
                <w:r w:rsidR="00DB6E47" w:rsidRPr="004C7AA3">
                  <w:rPr>
                    <w:rFonts w:ascii="Arial Nova" w:hAnsi="Arial Nova" w:cs="Segoe UI"/>
                    <w:b/>
                    <w:bCs/>
                    <w:noProof/>
                    <w:sz w:val="20"/>
                    <w:szCs w:val="20"/>
                  </w:rPr>
                  <w:t> </w:t>
                </w:r>
                <w:r w:rsidR="00DB6E47" w:rsidRPr="004C7AA3">
                  <w:rPr>
                    <w:rFonts w:ascii="Arial Nova" w:hAnsi="Arial Nova" w:cs="Segoe UI"/>
                    <w:b/>
                    <w:bCs/>
                    <w:noProof/>
                    <w:sz w:val="20"/>
                    <w:szCs w:val="20"/>
                  </w:rPr>
                  <w:t> </w:t>
                </w:r>
                <w:r w:rsidR="00DB6E47" w:rsidRPr="004C7AA3">
                  <w:rPr>
                    <w:rFonts w:ascii="Arial Nova" w:hAnsi="Arial Nova" w:cs="Segoe UI"/>
                    <w:b/>
                    <w:bCs/>
                    <w:sz w:val="20"/>
                    <w:szCs w:val="20"/>
                  </w:rPr>
                  <w:fldChar w:fldCharType="end"/>
                </w:r>
              </w:sdtContent>
            </w:sdt>
          </w:p>
        </w:tc>
        <w:tc>
          <w:tcPr>
            <w:tcW w:w="1987" w:type="dxa"/>
            <w:gridSpan w:val="5"/>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3DA3D00E" w14:textId="77777777" w:rsidR="00DB6E47" w:rsidRPr="004C7AA3" w:rsidRDefault="00DB6E47" w:rsidP="00611F1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Beneficiary:</w:t>
            </w:r>
          </w:p>
        </w:tc>
        <w:sdt>
          <w:sdtPr>
            <w:rPr>
              <w:rFonts w:ascii="Arial Nova" w:hAnsi="Arial Nova" w:cs="Segoe UI"/>
              <w:b/>
              <w:bCs/>
              <w:sz w:val="20"/>
              <w:szCs w:val="20"/>
            </w:rPr>
            <w:id w:val="1858156092"/>
            <w14:checkbox>
              <w14:checked w14:val="0"/>
              <w14:checkedState w14:val="2612" w14:font="MS Gothic"/>
              <w14:uncheckedState w14:val="2610" w14:font="MS Gothic"/>
            </w14:checkbox>
          </w:sdtPr>
          <w:sdtContent>
            <w:tc>
              <w:tcPr>
                <w:tcW w:w="1987" w:type="dxa"/>
                <w:gridSpan w:val="5"/>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507184CC" w14:textId="6EF174CB" w:rsidR="00DB6E47" w:rsidRPr="004C7AA3" w:rsidRDefault="00DB6E47" w:rsidP="00611F1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MS Gothic" w:eastAsia="MS Gothic" w:hAnsi="MS Gothic" w:cs="Segoe UI" w:hint="eastAsia"/>
                    <w:b/>
                    <w:bCs/>
                    <w:sz w:val="20"/>
                    <w:szCs w:val="20"/>
                  </w:rPr>
                  <w:t>☐</w:t>
                </w:r>
              </w:p>
            </w:tc>
          </w:sdtContent>
        </w:sdt>
        <w:tc>
          <w:tcPr>
            <w:tcW w:w="1987" w:type="dxa"/>
            <w:gridSpan w:val="9"/>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2A590FAD" w14:textId="2914C03F" w:rsidR="00DB6E47" w:rsidRPr="004C7AA3" w:rsidRDefault="00DB6E47" w:rsidP="00611F1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Unit Holder:</w:t>
            </w:r>
          </w:p>
        </w:tc>
        <w:sdt>
          <w:sdtPr>
            <w:rPr>
              <w:rFonts w:ascii="Arial Nova" w:hAnsi="Arial Nova" w:cs="Segoe UI"/>
              <w:b/>
              <w:bCs/>
              <w:sz w:val="20"/>
              <w:szCs w:val="20"/>
            </w:rPr>
            <w:id w:val="-673188776"/>
            <w14:checkbox>
              <w14:checked w14:val="0"/>
              <w14:checkedState w14:val="2612" w14:font="MS Gothic"/>
              <w14:uncheckedState w14:val="2610" w14:font="MS Gothic"/>
            </w14:checkbox>
          </w:sdtPr>
          <w:sdtContent>
            <w:tc>
              <w:tcPr>
                <w:tcW w:w="1153"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68D4FB4D" w14:textId="25952C1B" w:rsidR="00DB6E47" w:rsidRPr="004C7AA3" w:rsidRDefault="00DB6E47" w:rsidP="00611F1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MS Gothic" w:eastAsia="MS Gothic" w:hAnsi="MS Gothic" w:cs="Segoe UI" w:hint="eastAsia"/>
                    <w:b/>
                    <w:bCs/>
                    <w:sz w:val="20"/>
                    <w:szCs w:val="20"/>
                  </w:rPr>
                  <w:t>☐</w:t>
                </w:r>
              </w:p>
            </w:tc>
          </w:sdtContent>
        </w:sdt>
      </w:tr>
      <w:tr w:rsidR="004157F2" w:rsidRPr="000C01A9" w14:paraId="0C1562A6" w14:textId="77777777" w:rsidTr="0025018D">
        <w:trPr>
          <w:trHeight w:val="219"/>
        </w:trPr>
        <w:tc>
          <w:tcPr>
            <w:tcW w:w="10774" w:type="dxa"/>
            <w:gridSpan w:val="27"/>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74AC2BB3" w14:textId="279E1C32" w:rsidR="004157F2" w:rsidRPr="004C7AA3" w:rsidRDefault="00C56653" w:rsidP="00C56653">
            <w:pPr>
              <w:tabs>
                <w:tab w:val="left" w:pos="34"/>
                <w:tab w:val="right" w:leader="dot" w:pos="10376"/>
              </w:tabs>
              <w:suppressAutoHyphens/>
              <w:spacing w:before="120" w:line="276" w:lineRule="auto"/>
              <w:rPr>
                <w:rFonts w:ascii="Arial Nova" w:hAnsi="Arial Nova" w:cs="Segoe UI"/>
                <w:sz w:val="20"/>
                <w:szCs w:val="20"/>
              </w:rPr>
            </w:pPr>
            <w:r w:rsidRPr="004C7AA3">
              <w:rPr>
                <w:rFonts w:ascii="Arial Nova" w:hAnsi="Arial Nova" w:cs="Segoe UI"/>
                <w:sz w:val="20"/>
                <w:szCs w:val="20"/>
              </w:rPr>
              <w:t>Beneficiary / Unit Holder – 2.</w:t>
            </w:r>
          </w:p>
        </w:tc>
      </w:tr>
      <w:tr w:rsidR="00133BF2" w:rsidRPr="000C01A9" w14:paraId="74B1C264" w14:textId="77777777" w:rsidTr="0025018D">
        <w:trPr>
          <w:trHeight w:val="624"/>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474E9230" w14:textId="77777777" w:rsidR="00CD3D42" w:rsidRPr="004C7AA3" w:rsidRDefault="00CD3D42">
            <w:pPr>
              <w:tabs>
                <w:tab w:val="left" w:pos="34"/>
                <w:tab w:val="right" w:leader="dot" w:pos="10376"/>
              </w:tabs>
              <w:suppressAutoHyphens/>
              <w:spacing w:line="276" w:lineRule="auto"/>
              <w:rPr>
                <w:rFonts w:ascii="Arial Nova" w:hAnsi="Arial Nova" w:cs="Segoe UI"/>
                <w:b/>
                <w:bCs/>
                <w:sz w:val="20"/>
                <w:szCs w:val="20"/>
              </w:rPr>
            </w:pPr>
            <w:r w:rsidRPr="004C7AA3">
              <w:rPr>
                <w:rFonts w:ascii="Arial Nova" w:hAnsi="Arial Nova" w:cs="Segoe UI"/>
                <w:b/>
                <w:bCs/>
                <w:sz w:val="20"/>
                <w:szCs w:val="20"/>
              </w:rPr>
              <w:t>Name of Beneficiary/Unit Holder:</w:t>
            </w:r>
          </w:p>
        </w:tc>
        <w:tc>
          <w:tcPr>
            <w:tcW w:w="8243" w:type="dxa"/>
            <w:gridSpan w:val="2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3153BE21" w14:textId="25D2B148" w:rsidR="00CD3D42" w:rsidRPr="004C7AA3" w:rsidRDefault="00000000" w:rsidP="00F569D5">
            <w:pPr>
              <w:tabs>
                <w:tab w:val="left" w:pos="34"/>
                <w:tab w:val="right" w:leader="dot" w:pos="10376"/>
              </w:tabs>
              <w:suppressAutoHyphens/>
              <w:spacing w:before="120" w:after="240" w:line="276" w:lineRule="auto"/>
              <w:rPr>
                <w:rFonts w:ascii="Arial Nova" w:hAnsi="Arial Nova" w:cs="Segoe UI"/>
                <w:b/>
                <w:bCs/>
                <w:sz w:val="20"/>
                <w:szCs w:val="20"/>
              </w:rPr>
            </w:pPr>
            <w:sdt>
              <w:sdtPr>
                <w:rPr>
                  <w:rFonts w:ascii="Arial Nova" w:hAnsi="Arial Nova" w:cs="Segoe UI"/>
                  <w:b/>
                  <w:bCs/>
                  <w:sz w:val="20"/>
                  <w:szCs w:val="20"/>
                </w:rPr>
                <w:id w:val="-559320086"/>
                <w:placeholder>
                  <w:docPart w:val="73752FE787484848AA1D37B7F3251546"/>
                </w:placeholder>
                <w:showingPlcHdr/>
                <w:text/>
              </w:sdtPr>
              <w:sdtContent>
                <w:r w:rsidR="00CD3D42" w:rsidRPr="004C7AA3">
                  <w:rPr>
                    <w:rFonts w:ascii="Arial Nova" w:hAnsi="Arial Nova" w:cs="Segoe UI"/>
                    <w:b/>
                    <w:bCs/>
                    <w:sz w:val="20"/>
                    <w:szCs w:val="20"/>
                  </w:rPr>
                  <w:fldChar w:fldCharType="begin">
                    <w:ffData>
                      <w:name w:val="Text1"/>
                      <w:enabled/>
                      <w:calcOnExit w:val="0"/>
                      <w:textInput/>
                    </w:ffData>
                  </w:fldChar>
                </w:r>
                <w:r w:rsidR="00CD3D42" w:rsidRPr="004C7AA3">
                  <w:rPr>
                    <w:rFonts w:ascii="Arial Nova" w:hAnsi="Arial Nova" w:cs="Segoe UI"/>
                    <w:b/>
                    <w:bCs/>
                    <w:sz w:val="20"/>
                    <w:szCs w:val="20"/>
                  </w:rPr>
                  <w:instrText xml:space="preserve"> FORMTEXT </w:instrText>
                </w:r>
                <w:r w:rsidR="00CD3D42" w:rsidRPr="004C7AA3">
                  <w:rPr>
                    <w:rFonts w:ascii="Arial Nova" w:hAnsi="Arial Nova" w:cs="Segoe UI"/>
                    <w:b/>
                    <w:bCs/>
                    <w:sz w:val="20"/>
                    <w:szCs w:val="20"/>
                  </w:rPr>
                </w:r>
                <w:r w:rsidR="00CD3D42" w:rsidRPr="004C7AA3">
                  <w:rPr>
                    <w:rFonts w:ascii="Arial Nova" w:hAnsi="Arial Nova" w:cs="Segoe UI"/>
                    <w:b/>
                    <w:bCs/>
                    <w:sz w:val="20"/>
                    <w:szCs w:val="20"/>
                  </w:rPr>
                  <w:fldChar w:fldCharType="separate"/>
                </w:r>
                <w:r w:rsidR="00CD3D42" w:rsidRPr="004C7AA3">
                  <w:rPr>
                    <w:rFonts w:ascii="Arial Nova" w:hAnsi="Arial Nova" w:cs="Segoe UI"/>
                    <w:b/>
                    <w:bCs/>
                    <w:noProof/>
                    <w:sz w:val="20"/>
                    <w:szCs w:val="20"/>
                  </w:rPr>
                  <w:t> </w:t>
                </w:r>
                <w:r w:rsidR="00CD3D42" w:rsidRPr="004C7AA3">
                  <w:rPr>
                    <w:rFonts w:ascii="Arial Nova" w:hAnsi="Arial Nova" w:cs="Segoe UI"/>
                    <w:b/>
                    <w:bCs/>
                    <w:noProof/>
                    <w:sz w:val="20"/>
                    <w:szCs w:val="20"/>
                  </w:rPr>
                  <w:t> </w:t>
                </w:r>
                <w:r w:rsidR="00CD3D42" w:rsidRPr="004C7AA3">
                  <w:rPr>
                    <w:rFonts w:ascii="Arial Nova" w:hAnsi="Arial Nova" w:cs="Segoe UI"/>
                    <w:b/>
                    <w:bCs/>
                    <w:noProof/>
                    <w:sz w:val="20"/>
                    <w:szCs w:val="20"/>
                  </w:rPr>
                  <w:t> </w:t>
                </w:r>
                <w:r w:rsidR="00CD3D42" w:rsidRPr="004C7AA3">
                  <w:rPr>
                    <w:rFonts w:ascii="Arial Nova" w:hAnsi="Arial Nova" w:cs="Segoe UI"/>
                    <w:b/>
                    <w:bCs/>
                    <w:noProof/>
                    <w:sz w:val="20"/>
                    <w:szCs w:val="20"/>
                  </w:rPr>
                  <w:t> </w:t>
                </w:r>
                <w:r w:rsidR="00CD3D42" w:rsidRPr="004C7AA3">
                  <w:rPr>
                    <w:rFonts w:ascii="Arial Nova" w:hAnsi="Arial Nova" w:cs="Segoe UI"/>
                    <w:b/>
                    <w:bCs/>
                    <w:noProof/>
                    <w:sz w:val="20"/>
                    <w:szCs w:val="20"/>
                  </w:rPr>
                  <w:t> </w:t>
                </w:r>
                <w:r w:rsidR="00CD3D42" w:rsidRPr="004C7AA3">
                  <w:rPr>
                    <w:rFonts w:ascii="Arial Nova" w:hAnsi="Arial Nova" w:cs="Segoe UI"/>
                    <w:b/>
                    <w:bCs/>
                    <w:sz w:val="20"/>
                    <w:szCs w:val="20"/>
                  </w:rPr>
                  <w:fldChar w:fldCharType="end"/>
                </w:r>
              </w:sdtContent>
            </w:sdt>
          </w:p>
        </w:tc>
      </w:tr>
      <w:tr w:rsidR="0025018D" w:rsidRPr="00C00935" w14:paraId="62687BC2" w14:textId="77777777" w:rsidTr="0025018D">
        <w:trPr>
          <w:trHeight w:val="698"/>
        </w:trPr>
        <w:tc>
          <w:tcPr>
            <w:tcW w:w="10774" w:type="dxa"/>
            <w:gridSpan w:val="27"/>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541A8E"/>
            <w:vAlign w:val="bottom"/>
          </w:tcPr>
          <w:p w14:paraId="7DCAA6A8" w14:textId="37691F81" w:rsidR="0025018D" w:rsidRPr="0025018D" w:rsidRDefault="0025018D" w:rsidP="003A5D2B">
            <w:pPr>
              <w:tabs>
                <w:tab w:val="left" w:pos="34"/>
                <w:tab w:val="right" w:leader="dot" w:pos="10376"/>
              </w:tabs>
              <w:suppressAutoHyphens/>
              <w:spacing w:before="120" w:after="120" w:line="276" w:lineRule="auto"/>
              <w:rPr>
                <w:rFonts w:ascii="Arial Nova" w:hAnsi="Arial Nova" w:cs="Segoe UI"/>
                <w:b/>
                <w:bCs/>
              </w:rPr>
            </w:pPr>
            <w:r w:rsidRPr="0025018D">
              <w:rPr>
                <w:rFonts w:ascii="Arial Nova" w:hAnsi="Arial Nova" w:cs="Segoe UI"/>
                <w:b/>
                <w:bCs/>
              </w:rPr>
              <w:lastRenderedPageBreak/>
              <w:t xml:space="preserve">Section 4.3 – Trustee of a Trust Details Continued </w:t>
            </w:r>
          </w:p>
        </w:tc>
      </w:tr>
      <w:tr w:rsidR="003A5D2B" w:rsidRPr="00C00935" w14:paraId="66717AA1" w14:textId="77777777" w:rsidTr="0025018D">
        <w:trPr>
          <w:trHeight w:val="698"/>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2DDB02CE" w14:textId="77777777" w:rsidR="003A5D2B" w:rsidRPr="004C7AA3" w:rsidRDefault="003A5D2B" w:rsidP="00611F1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 xml:space="preserve">Date of Birth: </w:t>
            </w:r>
          </w:p>
        </w:tc>
        <w:tc>
          <w:tcPr>
            <w:tcW w:w="1129"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460758AD" w14:textId="77777777" w:rsidR="003A5D2B" w:rsidRPr="004C7AA3" w:rsidRDefault="00000000" w:rsidP="00611F1C">
            <w:pPr>
              <w:tabs>
                <w:tab w:val="left" w:pos="34"/>
                <w:tab w:val="right" w:leader="dot" w:pos="10376"/>
              </w:tabs>
              <w:suppressAutoHyphens/>
              <w:spacing w:before="120" w:after="120" w:line="276" w:lineRule="auto"/>
              <w:rPr>
                <w:rFonts w:ascii="Arial Nova" w:hAnsi="Arial Nova" w:cs="Segoe UI"/>
                <w:b/>
                <w:bCs/>
                <w:sz w:val="20"/>
                <w:szCs w:val="20"/>
              </w:rPr>
            </w:pPr>
            <w:sdt>
              <w:sdtPr>
                <w:rPr>
                  <w:rFonts w:ascii="Arial Nova" w:hAnsi="Arial Nova" w:cs="Segoe UI"/>
                  <w:b/>
                  <w:bCs/>
                  <w:sz w:val="20"/>
                  <w:szCs w:val="20"/>
                </w:rPr>
                <w:id w:val="-1787188887"/>
                <w:placeholder>
                  <w:docPart w:val="86E1F1C142584EA7A201E28BD6929303"/>
                </w:placeholder>
                <w:showingPlcHdr/>
                <w:text/>
              </w:sdtPr>
              <w:sdtContent>
                <w:r w:rsidR="003A5D2B" w:rsidRPr="004C7AA3">
                  <w:rPr>
                    <w:rFonts w:ascii="Arial Nova" w:hAnsi="Arial Nova" w:cs="Segoe UI"/>
                    <w:b/>
                    <w:bCs/>
                    <w:sz w:val="20"/>
                    <w:szCs w:val="20"/>
                  </w:rPr>
                  <w:fldChar w:fldCharType="begin">
                    <w:ffData>
                      <w:name w:val="Text1"/>
                      <w:enabled/>
                      <w:calcOnExit w:val="0"/>
                      <w:textInput/>
                    </w:ffData>
                  </w:fldChar>
                </w:r>
                <w:r w:rsidR="003A5D2B" w:rsidRPr="004C7AA3">
                  <w:rPr>
                    <w:rFonts w:ascii="Arial Nova" w:hAnsi="Arial Nova" w:cs="Segoe UI"/>
                    <w:b/>
                    <w:bCs/>
                    <w:sz w:val="20"/>
                    <w:szCs w:val="20"/>
                  </w:rPr>
                  <w:instrText xml:space="preserve"> FORMTEXT </w:instrText>
                </w:r>
                <w:r w:rsidR="003A5D2B" w:rsidRPr="004C7AA3">
                  <w:rPr>
                    <w:rFonts w:ascii="Arial Nova" w:hAnsi="Arial Nova" w:cs="Segoe UI"/>
                    <w:b/>
                    <w:bCs/>
                    <w:sz w:val="20"/>
                    <w:szCs w:val="20"/>
                  </w:rPr>
                </w:r>
                <w:r w:rsidR="003A5D2B" w:rsidRPr="004C7AA3">
                  <w:rPr>
                    <w:rFonts w:ascii="Arial Nova" w:hAnsi="Arial Nova" w:cs="Segoe UI"/>
                    <w:b/>
                    <w:bCs/>
                    <w:sz w:val="20"/>
                    <w:szCs w:val="20"/>
                  </w:rPr>
                  <w:fldChar w:fldCharType="separate"/>
                </w:r>
                <w:r w:rsidR="003A5D2B" w:rsidRPr="004C7AA3">
                  <w:rPr>
                    <w:rFonts w:ascii="Arial Nova" w:hAnsi="Arial Nova" w:cs="Segoe UI"/>
                    <w:b/>
                    <w:bCs/>
                    <w:noProof/>
                    <w:sz w:val="20"/>
                    <w:szCs w:val="20"/>
                  </w:rPr>
                  <w:t> </w:t>
                </w:r>
                <w:r w:rsidR="003A5D2B" w:rsidRPr="004C7AA3">
                  <w:rPr>
                    <w:rFonts w:ascii="Arial Nova" w:hAnsi="Arial Nova" w:cs="Segoe UI"/>
                    <w:b/>
                    <w:bCs/>
                    <w:noProof/>
                    <w:sz w:val="20"/>
                    <w:szCs w:val="20"/>
                  </w:rPr>
                  <w:t> </w:t>
                </w:r>
                <w:r w:rsidR="003A5D2B" w:rsidRPr="004C7AA3">
                  <w:rPr>
                    <w:rFonts w:ascii="Arial Nova" w:hAnsi="Arial Nova" w:cs="Segoe UI"/>
                    <w:b/>
                    <w:bCs/>
                    <w:noProof/>
                    <w:sz w:val="20"/>
                    <w:szCs w:val="20"/>
                  </w:rPr>
                  <w:t> </w:t>
                </w:r>
                <w:r w:rsidR="003A5D2B" w:rsidRPr="004C7AA3">
                  <w:rPr>
                    <w:rFonts w:ascii="Arial Nova" w:hAnsi="Arial Nova" w:cs="Segoe UI"/>
                    <w:b/>
                    <w:bCs/>
                    <w:noProof/>
                    <w:sz w:val="20"/>
                    <w:szCs w:val="20"/>
                  </w:rPr>
                  <w:t> </w:t>
                </w:r>
                <w:r w:rsidR="003A5D2B" w:rsidRPr="004C7AA3">
                  <w:rPr>
                    <w:rFonts w:ascii="Arial Nova" w:hAnsi="Arial Nova" w:cs="Segoe UI"/>
                    <w:b/>
                    <w:bCs/>
                    <w:noProof/>
                    <w:sz w:val="20"/>
                    <w:szCs w:val="20"/>
                  </w:rPr>
                  <w:t> </w:t>
                </w:r>
                <w:r w:rsidR="003A5D2B" w:rsidRPr="004C7AA3">
                  <w:rPr>
                    <w:rFonts w:ascii="Arial Nova" w:hAnsi="Arial Nova" w:cs="Segoe UI"/>
                    <w:b/>
                    <w:bCs/>
                    <w:sz w:val="20"/>
                    <w:szCs w:val="20"/>
                  </w:rPr>
                  <w:fldChar w:fldCharType="end"/>
                </w:r>
              </w:sdtContent>
            </w:sdt>
          </w:p>
        </w:tc>
        <w:tc>
          <w:tcPr>
            <w:tcW w:w="1845" w:type="dxa"/>
            <w:gridSpan w:val="4"/>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1184B508" w14:textId="77777777" w:rsidR="003A5D2B" w:rsidRPr="004C7AA3" w:rsidRDefault="003A5D2B" w:rsidP="00611F1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Beneficiary:</w:t>
            </w:r>
          </w:p>
        </w:tc>
        <w:sdt>
          <w:sdtPr>
            <w:rPr>
              <w:rFonts w:ascii="Arial Nova" w:hAnsi="Arial Nova" w:cs="Segoe UI"/>
              <w:b/>
              <w:bCs/>
              <w:sz w:val="20"/>
              <w:szCs w:val="20"/>
            </w:rPr>
            <w:id w:val="-1659680758"/>
            <w14:checkbox>
              <w14:checked w14:val="0"/>
              <w14:checkedState w14:val="2612" w14:font="MS Gothic"/>
              <w14:uncheckedState w14:val="2610" w14:font="MS Gothic"/>
            </w14:checkbox>
          </w:sdtPr>
          <w:sdtContent>
            <w:tc>
              <w:tcPr>
                <w:tcW w:w="1851" w:type="dxa"/>
                <w:gridSpan w:val="4"/>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2B21BD56" w14:textId="06AAC817" w:rsidR="003A5D2B" w:rsidRPr="004C7AA3" w:rsidRDefault="003A5D2B" w:rsidP="003A5D2B">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MS Gothic" w:eastAsia="MS Gothic" w:hAnsi="MS Gothic" w:cs="Segoe UI" w:hint="eastAsia"/>
                    <w:b/>
                    <w:bCs/>
                    <w:sz w:val="20"/>
                    <w:szCs w:val="20"/>
                  </w:rPr>
                  <w:t>☐</w:t>
                </w:r>
              </w:p>
            </w:tc>
          </w:sdtContent>
        </w:sdt>
        <w:tc>
          <w:tcPr>
            <w:tcW w:w="2126" w:type="dxa"/>
            <w:gridSpan w:val="10"/>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48696661" w14:textId="3E116F0C" w:rsidR="003A5D2B" w:rsidRPr="004C7AA3" w:rsidRDefault="003A5D2B" w:rsidP="003A5D2B">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Unit Holder:</w:t>
            </w:r>
          </w:p>
        </w:tc>
        <w:sdt>
          <w:sdtPr>
            <w:rPr>
              <w:rFonts w:ascii="Arial Nova" w:hAnsi="Arial Nova" w:cs="Segoe UI"/>
              <w:b/>
              <w:bCs/>
              <w:sz w:val="20"/>
              <w:szCs w:val="20"/>
            </w:rPr>
            <w:id w:val="-1272617884"/>
            <w14:checkbox>
              <w14:checked w14:val="0"/>
              <w14:checkedState w14:val="2612" w14:font="MS Gothic"/>
              <w14:uncheckedState w14:val="2610" w14:font="MS Gothic"/>
            </w14:checkbox>
          </w:sdtPr>
          <w:sdtContent>
            <w:tc>
              <w:tcPr>
                <w:tcW w:w="1292"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33A89BE5" w14:textId="5BC5FD1A" w:rsidR="003A5D2B" w:rsidRPr="004C7AA3" w:rsidRDefault="003A5D2B" w:rsidP="003A5D2B">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MS Gothic" w:eastAsia="MS Gothic" w:hAnsi="MS Gothic" w:cs="Segoe UI" w:hint="eastAsia"/>
                    <w:b/>
                    <w:bCs/>
                    <w:sz w:val="20"/>
                    <w:szCs w:val="20"/>
                  </w:rPr>
                  <w:t>☐</w:t>
                </w:r>
              </w:p>
            </w:tc>
          </w:sdtContent>
        </w:sdt>
      </w:tr>
      <w:tr w:rsidR="004157F2" w:rsidRPr="000C01A9" w14:paraId="4D0100D2" w14:textId="77777777" w:rsidTr="0025018D">
        <w:trPr>
          <w:trHeight w:val="338"/>
        </w:trPr>
        <w:tc>
          <w:tcPr>
            <w:tcW w:w="10774" w:type="dxa"/>
            <w:gridSpan w:val="27"/>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04EE8215" w14:textId="5FF351E8" w:rsidR="004157F2" w:rsidRPr="004C7AA3" w:rsidRDefault="00C56653" w:rsidP="00C56653">
            <w:pPr>
              <w:tabs>
                <w:tab w:val="left" w:pos="34"/>
                <w:tab w:val="right" w:leader="dot" w:pos="10376"/>
              </w:tabs>
              <w:suppressAutoHyphens/>
              <w:spacing w:before="120" w:line="276" w:lineRule="auto"/>
              <w:rPr>
                <w:rFonts w:ascii="Arial Nova" w:hAnsi="Arial Nova" w:cs="Segoe UI"/>
                <w:b/>
                <w:bCs/>
                <w:sz w:val="20"/>
                <w:szCs w:val="20"/>
              </w:rPr>
            </w:pPr>
            <w:r w:rsidRPr="004C7AA3">
              <w:rPr>
                <w:rFonts w:ascii="Arial Nova" w:hAnsi="Arial Nova" w:cs="Segoe UI"/>
                <w:sz w:val="20"/>
                <w:szCs w:val="20"/>
              </w:rPr>
              <w:t>Beneficiary / Unit Holder – 3.</w:t>
            </w:r>
          </w:p>
        </w:tc>
      </w:tr>
      <w:tr w:rsidR="00133BF2" w:rsidRPr="000C01A9" w14:paraId="605591B1" w14:textId="77777777" w:rsidTr="0025018D">
        <w:trPr>
          <w:trHeight w:val="624"/>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7EE4C1FD" w14:textId="77777777" w:rsidR="00D41B13" w:rsidRPr="004C7AA3" w:rsidRDefault="00D41B13">
            <w:pPr>
              <w:tabs>
                <w:tab w:val="left" w:pos="34"/>
                <w:tab w:val="right" w:leader="dot" w:pos="10376"/>
              </w:tabs>
              <w:suppressAutoHyphens/>
              <w:spacing w:line="276" w:lineRule="auto"/>
              <w:rPr>
                <w:rFonts w:ascii="Arial Nova" w:hAnsi="Arial Nova" w:cs="Segoe UI"/>
                <w:b/>
                <w:bCs/>
                <w:sz w:val="20"/>
                <w:szCs w:val="20"/>
              </w:rPr>
            </w:pPr>
            <w:r w:rsidRPr="004C7AA3">
              <w:rPr>
                <w:rFonts w:ascii="Arial Nova" w:hAnsi="Arial Nova" w:cs="Segoe UI"/>
                <w:b/>
                <w:bCs/>
                <w:sz w:val="20"/>
                <w:szCs w:val="20"/>
              </w:rPr>
              <w:t>Name of Beneficiary/Unit Holder:</w:t>
            </w:r>
          </w:p>
        </w:tc>
        <w:tc>
          <w:tcPr>
            <w:tcW w:w="8243" w:type="dxa"/>
            <w:gridSpan w:val="2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271B6099" w14:textId="2EF71FE4" w:rsidR="00D41B13" w:rsidRPr="004C7AA3" w:rsidRDefault="00000000">
            <w:pPr>
              <w:tabs>
                <w:tab w:val="left" w:pos="34"/>
                <w:tab w:val="right" w:leader="dot" w:pos="10376"/>
              </w:tabs>
              <w:suppressAutoHyphens/>
              <w:spacing w:before="120" w:after="240" w:line="276" w:lineRule="auto"/>
              <w:rPr>
                <w:rFonts w:ascii="Arial Nova" w:hAnsi="Arial Nova" w:cs="Segoe UI"/>
                <w:b/>
                <w:bCs/>
                <w:sz w:val="20"/>
                <w:szCs w:val="20"/>
              </w:rPr>
            </w:pPr>
            <w:sdt>
              <w:sdtPr>
                <w:rPr>
                  <w:rFonts w:ascii="Arial Nova" w:hAnsi="Arial Nova" w:cs="Segoe UI"/>
                  <w:b/>
                  <w:bCs/>
                  <w:sz w:val="20"/>
                  <w:szCs w:val="20"/>
                </w:rPr>
                <w:id w:val="-727531518"/>
                <w:placeholder>
                  <w:docPart w:val="54220B107A6C4829B63A5F7A1A8F1498"/>
                </w:placeholder>
                <w:showingPlcHdr/>
                <w:text/>
              </w:sdtPr>
              <w:sdtContent>
                <w:r w:rsidR="00D41B13" w:rsidRPr="004C7AA3">
                  <w:rPr>
                    <w:rFonts w:ascii="Arial Nova" w:hAnsi="Arial Nova" w:cs="Segoe UI"/>
                    <w:b/>
                    <w:bCs/>
                    <w:sz w:val="20"/>
                    <w:szCs w:val="20"/>
                  </w:rPr>
                  <w:fldChar w:fldCharType="begin">
                    <w:ffData>
                      <w:name w:val="Text1"/>
                      <w:enabled/>
                      <w:calcOnExit w:val="0"/>
                      <w:textInput/>
                    </w:ffData>
                  </w:fldChar>
                </w:r>
                <w:r w:rsidR="00D41B13" w:rsidRPr="004C7AA3">
                  <w:rPr>
                    <w:rFonts w:ascii="Arial Nova" w:hAnsi="Arial Nova" w:cs="Segoe UI"/>
                    <w:b/>
                    <w:bCs/>
                    <w:sz w:val="20"/>
                    <w:szCs w:val="20"/>
                  </w:rPr>
                  <w:instrText xml:space="preserve"> FORMTEXT </w:instrText>
                </w:r>
                <w:r w:rsidR="00D41B13" w:rsidRPr="004C7AA3">
                  <w:rPr>
                    <w:rFonts w:ascii="Arial Nova" w:hAnsi="Arial Nova" w:cs="Segoe UI"/>
                    <w:b/>
                    <w:bCs/>
                    <w:sz w:val="20"/>
                    <w:szCs w:val="20"/>
                  </w:rPr>
                </w:r>
                <w:r w:rsidR="00D41B13" w:rsidRPr="004C7AA3">
                  <w:rPr>
                    <w:rFonts w:ascii="Arial Nova" w:hAnsi="Arial Nova" w:cs="Segoe UI"/>
                    <w:b/>
                    <w:bCs/>
                    <w:sz w:val="20"/>
                    <w:szCs w:val="20"/>
                  </w:rPr>
                  <w:fldChar w:fldCharType="separate"/>
                </w:r>
                <w:r w:rsidR="00D41B13" w:rsidRPr="004C7AA3">
                  <w:rPr>
                    <w:rFonts w:ascii="Arial Nova" w:hAnsi="Arial Nova" w:cs="Segoe UI"/>
                    <w:b/>
                    <w:bCs/>
                    <w:noProof/>
                    <w:sz w:val="20"/>
                    <w:szCs w:val="20"/>
                  </w:rPr>
                  <w:t> </w:t>
                </w:r>
                <w:r w:rsidR="00D41B13" w:rsidRPr="004C7AA3">
                  <w:rPr>
                    <w:rFonts w:ascii="Arial Nova" w:hAnsi="Arial Nova" w:cs="Segoe UI"/>
                    <w:b/>
                    <w:bCs/>
                    <w:noProof/>
                    <w:sz w:val="20"/>
                    <w:szCs w:val="20"/>
                  </w:rPr>
                  <w:t> </w:t>
                </w:r>
                <w:r w:rsidR="00D41B13" w:rsidRPr="004C7AA3">
                  <w:rPr>
                    <w:rFonts w:ascii="Arial Nova" w:hAnsi="Arial Nova" w:cs="Segoe UI"/>
                    <w:b/>
                    <w:bCs/>
                    <w:noProof/>
                    <w:sz w:val="20"/>
                    <w:szCs w:val="20"/>
                  </w:rPr>
                  <w:t> </w:t>
                </w:r>
                <w:r w:rsidR="00D41B13" w:rsidRPr="004C7AA3">
                  <w:rPr>
                    <w:rFonts w:ascii="Arial Nova" w:hAnsi="Arial Nova" w:cs="Segoe UI"/>
                    <w:b/>
                    <w:bCs/>
                    <w:noProof/>
                    <w:sz w:val="20"/>
                    <w:szCs w:val="20"/>
                  </w:rPr>
                  <w:t> </w:t>
                </w:r>
                <w:r w:rsidR="00D41B13" w:rsidRPr="004C7AA3">
                  <w:rPr>
                    <w:rFonts w:ascii="Arial Nova" w:hAnsi="Arial Nova" w:cs="Segoe UI"/>
                    <w:b/>
                    <w:bCs/>
                    <w:noProof/>
                    <w:sz w:val="20"/>
                    <w:szCs w:val="20"/>
                  </w:rPr>
                  <w:t> </w:t>
                </w:r>
                <w:r w:rsidR="00D41B13" w:rsidRPr="004C7AA3">
                  <w:rPr>
                    <w:rFonts w:ascii="Arial Nova" w:hAnsi="Arial Nova" w:cs="Segoe UI"/>
                    <w:b/>
                    <w:bCs/>
                    <w:sz w:val="20"/>
                    <w:szCs w:val="20"/>
                  </w:rPr>
                  <w:fldChar w:fldCharType="end"/>
                </w:r>
              </w:sdtContent>
            </w:sdt>
          </w:p>
        </w:tc>
      </w:tr>
      <w:tr w:rsidR="003A5D2B" w:rsidRPr="00C00935" w14:paraId="210D15F0" w14:textId="77777777" w:rsidTr="0025018D">
        <w:trPr>
          <w:trHeight w:val="698"/>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6B719D62" w14:textId="77777777" w:rsidR="003A5D2B" w:rsidRPr="004C7AA3" w:rsidRDefault="003A5D2B" w:rsidP="00611F1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 xml:space="preserve">Date of Birth: </w:t>
            </w:r>
          </w:p>
        </w:tc>
        <w:tc>
          <w:tcPr>
            <w:tcW w:w="1129"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00AFAFBE" w14:textId="77777777" w:rsidR="003A5D2B" w:rsidRPr="004C7AA3" w:rsidRDefault="00000000" w:rsidP="00611F1C">
            <w:pPr>
              <w:tabs>
                <w:tab w:val="left" w:pos="34"/>
                <w:tab w:val="right" w:leader="dot" w:pos="10376"/>
              </w:tabs>
              <w:suppressAutoHyphens/>
              <w:spacing w:before="120" w:after="120" w:line="276" w:lineRule="auto"/>
              <w:rPr>
                <w:rFonts w:ascii="Arial Nova" w:hAnsi="Arial Nova" w:cs="Segoe UI"/>
                <w:b/>
                <w:bCs/>
                <w:sz w:val="20"/>
                <w:szCs w:val="20"/>
              </w:rPr>
            </w:pPr>
            <w:sdt>
              <w:sdtPr>
                <w:rPr>
                  <w:rFonts w:ascii="Arial Nova" w:hAnsi="Arial Nova" w:cs="Segoe UI"/>
                  <w:b/>
                  <w:bCs/>
                  <w:sz w:val="20"/>
                  <w:szCs w:val="20"/>
                </w:rPr>
                <w:id w:val="-658769399"/>
                <w:placeholder>
                  <w:docPart w:val="B5E63C22D2074174823CAEAFA6274CE0"/>
                </w:placeholder>
                <w:showingPlcHdr/>
                <w:text/>
              </w:sdtPr>
              <w:sdtContent>
                <w:r w:rsidR="003A5D2B" w:rsidRPr="004C7AA3">
                  <w:rPr>
                    <w:rFonts w:ascii="Arial Nova" w:hAnsi="Arial Nova" w:cs="Segoe UI"/>
                    <w:b/>
                    <w:bCs/>
                    <w:sz w:val="20"/>
                    <w:szCs w:val="20"/>
                  </w:rPr>
                  <w:fldChar w:fldCharType="begin">
                    <w:ffData>
                      <w:name w:val="Text1"/>
                      <w:enabled/>
                      <w:calcOnExit w:val="0"/>
                      <w:textInput/>
                    </w:ffData>
                  </w:fldChar>
                </w:r>
                <w:r w:rsidR="003A5D2B" w:rsidRPr="004C7AA3">
                  <w:rPr>
                    <w:rFonts w:ascii="Arial Nova" w:hAnsi="Arial Nova" w:cs="Segoe UI"/>
                    <w:b/>
                    <w:bCs/>
                    <w:sz w:val="20"/>
                    <w:szCs w:val="20"/>
                  </w:rPr>
                  <w:instrText xml:space="preserve"> FORMTEXT </w:instrText>
                </w:r>
                <w:r w:rsidR="003A5D2B" w:rsidRPr="004C7AA3">
                  <w:rPr>
                    <w:rFonts w:ascii="Arial Nova" w:hAnsi="Arial Nova" w:cs="Segoe UI"/>
                    <w:b/>
                    <w:bCs/>
                    <w:sz w:val="20"/>
                    <w:szCs w:val="20"/>
                  </w:rPr>
                </w:r>
                <w:r w:rsidR="003A5D2B" w:rsidRPr="004C7AA3">
                  <w:rPr>
                    <w:rFonts w:ascii="Arial Nova" w:hAnsi="Arial Nova" w:cs="Segoe UI"/>
                    <w:b/>
                    <w:bCs/>
                    <w:sz w:val="20"/>
                    <w:szCs w:val="20"/>
                  </w:rPr>
                  <w:fldChar w:fldCharType="separate"/>
                </w:r>
                <w:r w:rsidR="003A5D2B" w:rsidRPr="004C7AA3">
                  <w:rPr>
                    <w:rFonts w:ascii="Arial Nova" w:hAnsi="Arial Nova" w:cs="Segoe UI"/>
                    <w:b/>
                    <w:bCs/>
                    <w:noProof/>
                    <w:sz w:val="20"/>
                    <w:szCs w:val="20"/>
                  </w:rPr>
                  <w:t> </w:t>
                </w:r>
                <w:r w:rsidR="003A5D2B" w:rsidRPr="004C7AA3">
                  <w:rPr>
                    <w:rFonts w:ascii="Arial Nova" w:hAnsi="Arial Nova" w:cs="Segoe UI"/>
                    <w:b/>
                    <w:bCs/>
                    <w:noProof/>
                    <w:sz w:val="20"/>
                    <w:szCs w:val="20"/>
                  </w:rPr>
                  <w:t> </w:t>
                </w:r>
                <w:r w:rsidR="003A5D2B" w:rsidRPr="004C7AA3">
                  <w:rPr>
                    <w:rFonts w:ascii="Arial Nova" w:hAnsi="Arial Nova" w:cs="Segoe UI"/>
                    <w:b/>
                    <w:bCs/>
                    <w:noProof/>
                    <w:sz w:val="20"/>
                    <w:szCs w:val="20"/>
                  </w:rPr>
                  <w:t> </w:t>
                </w:r>
                <w:r w:rsidR="003A5D2B" w:rsidRPr="004C7AA3">
                  <w:rPr>
                    <w:rFonts w:ascii="Arial Nova" w:hAnsi="Arial Nova" w:cs="Segoe UI"/>
                    <w:b/>
                    <w:bCs/>
                    <w:noProof/>
                    <w:sz w:val="20"/>
                    <w:szCs w:val="20"/>
                  </w:rPr>
                  <w:t> </w:t>
                </w:r>
                <w:r w:rsidR="003A5D2B" w:rsidRPr="004C7AA3">
                  <w:rPr>
                    <w:rFonts w:ascii="Arial Nova" w:hAnsi="Arial Nova" w:cs="Segoe UI"/>
                    <w:b/>
                    <w:bCs/>
                    <w:noProof/>
                    <w:sz w:val="20"/>
                    <w:szCs w:val="20"/>
                  </w:rPr>
                  <w:t> </w:t>
                </w:r>
                <w:r w:rsidR="003A5D2B" w:rsidRPr="004C7AA3">
                  <w:rPr>
                    <w:rFonts w:ascii="Arial Nova" w:hAnsi="Arial Nova" w:cs="Segoe UI"/>
                    <w:b/>
                    <w:bCs/>
                    <w:sz w:val="20"/>
                    <w:szCs w:val="20"/>
                  </w:rPr>
                  <w:fldChar w:fldCharType="end"/>
                </w:r>
              </w:sdtContent>
            </w:sdt>
          </w:p>
        </w:tc>
        <w:tc>
          <w:tcPr>
            <w:tcW w:w="1845" w:type="dxa"/>
            <w:gridSpan w:val="4"/>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173C0908" w14:textId="77777777" w:rsidR="003A5D2B" w:rsidRPr="004C7AA3" w:rsidRDefault="003A5D2B" w:rsidP="003D6024">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Beneficiary:</w:t>
            </w:r>
          </w:p>
        </w:tc>
        <w:sdt>
          <w:sdtPr>
            <w:rPr>
              <w:rFonts w:ascii="Arial Nova" w:hAnsi="Arial Nova" w:cs="Segoe UI"/>
              <w:b/>
              <w:bCs/>
              <w:sz w:val="20"/>
              <w:szCs w:val="20"/>
            </w:rPr>
            <w:id w:val="1766198502"/>
            <w14:checkbox>
              <w14:checked w14:val="0"/>
              <w14:checkedState w14:val="2612" w14:font="MS Gothic"/>
              <w14:uncheckedState w14:val="2610" w14:font="MS Gothic"/>
            </w14:checkbox>
          </w:sdtPr>
          <w:sdtContent>
            <w:tc>
              <w:tcPr>
                <w:tcW w:w="1851" w:type="dxa"/>
                <w:gridSpan w:val="4"/>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753334F8" w14:textId="6B48F4F9" w:rsidR="003A5D2B" w:rsidRPr="004C7AA3" w:rsidRDefault="000F25EC" w:rsidP="003D6024">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MS Gothic" w:eastAsia="MS Gothic" w:hAnsi="MS Gothic" w:cs="Segoe UI" w:hint="eastAsia"/>
                    <w:b/>
                    <w:bCs/>
                    <w:sz w:val="20"/>
                    <w:szCs w:val="20"/>
                  </w:rPr>
                  <w:t>☐</w:t>
                </w:r>
              </w:p>
            </w:tc>
          </w:sdtContent>
        </w:sdt>
        <w:tc>
          <w:tcPr>
            <w:tcW w:w="1839" w:type="dxa"/>
            <w:gridSpan w:val="8"/>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48840FB8" w14:textId="382CE968" w:rsidR="003A5D2B" w:rsidRPr="004C7AA3" w:rsidRDefault="000F25EC" w:rsidP="003D6024">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Unit Holder:</w:t>
            </w:r>
          </w:p>
        </w:tc>
        <w:sdt>
          <w:sdtPr>
            <w:rPr>
              <w:rFonts w:ascii="Arial Nova" w:hAnsi="Arial Nova" w:cs="Segoe UI"/>
              <w:b/>
              <w:bCs/>
              <w:sz w:val="20"/>
              <w:szCs w:val="20"/>
            </w:rPr>
            <w:id w:val="586578580"/>
            <w14:checkbox>
              <w14:checked w14:val="0"/>
              <w14:checkedState w14:val="2612" w14:font="MS Gothic"/>
              <w14:uncheckedState w14:val="2610" w14:font="MS Gothic"/>
            </w14:checkbox>
          </w:sdtPr>
          <w:sdtContent>
            <w:tc>
              <w:tcPr>
                <w:tcW w:w="1579" w:type="dxa"/>
                <w:gridSpan w:val="5"/>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1A3291B9" w14:textId="649AB52A" w:rsidR="003A5D2B" w:rsidRPr="004C7AA3" w:rsidRDefault="000F25EC" w:rsidP="003D6024">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MS Gothic" w:eastAsia="MS Gothic" w:hAnsi="MS Gothic" w:cs="Segoe UI" w:hint="eastAsia"/>
                    <w:b/>
                    <w:bCs/>
                    <w:sz w:val="20"/>
                    <w:szCs w:val="20"/>
                  </w:rPr>
                  <w:t>☐</w:t>
                </w:r>
              </w:p>
            </w:tc>
          </w:sdtContent>
        </w:sdt>
      </w:tr>
      <w:tr w:rsidR="004157F2" w:rsidRPr="000C01A9" w14:paraId="66E6CCDB" w14:textId="77777777" w:rsidTr="0025018D">
        <w:trPr>
          <w:trHeight w:val="259"/>
        </w:trPr>
        <w:tc>
          <w:tcPr>
            <w:tcW w:w="10774" w:type="dxa"/>
            <w:gridSpan w:val="27"/>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0E6FA"/>
            <w:vAlign w:val="bottom"/>
          </w:tcPr>
          <w:p w14:paraId="74AE89BB" w14:textId="398BBB84" w:rsidR="004157F2" w:rsidRPr="004C7AA3" w:rsidRDefault="00C56653" w:rsidP="00C56653">
            <w:pPr>
              <w:tabs>
                <w:tab w:val="left" w:pos="34"/>
                <w:tab w:val="right" w:leader="dot" w:pos="10376"/>
              </w:tabs>
              <w:suppressAutoHyphens/>
              <w:spacing w:before="120" w:line="276" w:lineRule="auto"/>
              <w:rPr>
                <w:rFonts w:ascii="Arial Nova" w:hAnsi="Arial Nova" w:cs="Segoe UI"/>
                <w:b/>
                <w:bCs/>
                <w:sz w:val="20"/>
                <w:szCs w:val="20"/>
              </w:rPr>
            </w:pPr>
            <w:r w:rsidRPr="004C7AA3">
              <w:rPr>
                <w:rFonts w:ascii="Arial Nova" w:hAnsi="Arial Nova" w:cs="Segoe UI"/>
                <w:sz w:val="20"/>
                <w:szCs w:val="20"/>
              </w:rPr>
              <w:t>Beneficiary / Unit Holder – 4.</w:t>
            </w:r>
          </w:p>
        </w:tc>
      </w:tr>
      <w:tr w:rsidR="00EE2B0C" w:rsidRPr="000C01A9" w14:paraId="602E1FE1" w14:textId="77777777" w:rsidTr="0025018D">
        <w:trPr>
          <w:trHeight w:val="624"/>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6CE4077A" w14:textId="3EE79C35" w:rsidR="00EE2B0C" w:rsidRPr="004C7AA3" w:rsidRDefault="00EE2B0C" w:rsidP="00E21CE9">
            <w:pPr>
              <w:tabs>
                <w:tab w:val="left" w:pos="34"/>
                <w:tab w:val="right" w:leader="dot" w:pos="10376"/>
              </w:tabs>
              <w:suppressAutoHyphens/>
              <w:spacing w:before="120" w:line="276" w:lineRule="auto"/>
              <w:rPr>
                <w:rFonts w:ascii="Arial Nova" w:hAnsi="Arial Nova" w:cs="Segoe UI"/>
                <w:b/>
                <w:bCs/>
                <w:sz w:val="20"/>
                <w:szCs w:val="20"/>
              </w:rPr>
            </w:pPr>
            <w:r w:rsidRPr="004C7AA3">
              <w:rPr>
                <w:rFonts w:ascii="Arial Nova" w:hAnsi="Arial Nova" w:cs="Segoe UI"/>
                <w:b/>
                <w:bCs/>
                <w:sz w:val="20"/>
                <w:szCs w:val="20"/>
              </w:rPr>
              <w:t>Name of Beneficiary/Unit Holder:</w:t>
            </w:r>
          </w:p>
        </w:tc>
        <w:tc>
          <w:tcPr>
            <w:tcW w:w="8243" w:type="dxa"/>
            <w:gridSpan w:val="22"/>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48221FE3" w14:textId="15951502" w:rsidR="00EE2B0C" w:rsidRPr="004C7AA3" w:rsidRDefault="00000000">
            <w:pPr>
              <w:tabs>
                <w:tab w:val="left" w:pos="34"/>
                <w:tab w:val="right" w:leader="dot" w:pos="10376"/>
              </w:tabs>
              <w:suppressAutoHyphens/>
              <w:spacing w:before="120" w:after="240" w:line="276" w:lineRule="auto"/>
              <w:rPr>
                <w:rFonts w:ascii="Arial Nova" w:hAnsi="Arial Nova" w:cs="Segoe UI"/>
                <w:b/>
                <w:bCs/>
                <w:sz w:val="20"/>
                <w:szCs w:val="20"/>
              </w:rPr>
            </w:pPr>
            <w:sdt>
              <w:sdtPr>
                <w:rPr>
                  <w:rFonts w:ascii="Arial Nova" w:hAnsi="Arial Nova" w:cs="Segoe UI"/>
                  <w:b/>
                  <w:bCs/>
                  <w:sz w:val="20"/>
                  <w:szCs w:val="20"/>
                </w:rPr>
                <w:id w:val="-2102335371"/>
                <w:placeholder>
                  <w:docPart w:val="6A5A5F5DB6BA49F4A83E06E4718699FF"/>
                </w:placeholder>
                <w:showingPlcHdr/>
                <w:text/>
              </w:sdtPr>
              <w:sdtContent>
                <w:r w:rsidR="00EE2B0C" w:rsidRPr="004C7AA3">
                  <w:rPr>
                    <w:rFonts w:ascii="Arial Nova" w:hAnsi="Arial Nova" w:cs="Segoe UI"/>
                    <w:b/>
                    <w:bCs/>
                    <w:sz w:val="20"/>
                    <w:szCs w:val="20"/>
                  </w:rPr>
                  <w:fldChar w:fldCharType="begin">
                    <w:ffData>
                      <w:name w:val="Text1"/>
                      <w:enabled/>
                      <w:calcOnExit w:val="0"/>
                      <w:textInput/>
                    </w:ffData>
                  </w:fldChar>
                </w:r>
                <w:r w:rsidR="00EE2B0C" w:rsidRPr="004C7AA3">
                  <w:rPr>
                    <w:rFonts w:ascii="Arial Nova" w:hAnsi="Arial Nova" w:cs="Segoe UI"/>
                    <w:b/>
                    <w:bCs/>
                    <w:sz w:val="20"/>
                    <w:szCs w:val="20"/>
                  </w:rPr>
                  <w:instrText xml:space="preserve"> FORMTEXT </w:instrText>
                </w:r>
                <w:r w:rsidR="00EE2B0C" w:rsidRPr="004C7AA3">
                  <w:rPr>
                    <w:rFonts w:ascii="Arial Nova" w:hAnsi="Arial Nova" w:cs="Segoe UI"/>
                    <w:b/>
                    <w:bCs/>
                    <w:sz w:val="20"/>
                    <w:szCs w:val="20"/>
                  </w:rPr>
                </w:r>
                <w:r w:rsidR="00EE2B0C" w:rsidRPr="004C7AA3">
                  <w:rPr>
                    <w:rFonts w:ascii="Arial Nova" w:hAnsi="Arial Nova" w:cs="Segoe UI"/>
                    <w:b/>
                    <w:bCs/>
                    <w:sz w:val="20"/>
                    <w:szCs w:val="20"/>
                  </w:rPr>
                  <w:fldChar w:fldCharType="separate"/>
                </w:r>
                <w:r w:rsidR="00EE2B0C" w:rsidRPr="004C7AA3">
                  <w:rPr>
                    <w:rFonts w:ascii="Arial Nova" w:hAnsi="Arial Nova" w:cs="Segoe UI"/>
                    <w:b/>
                    <w:bCs/>
                    <w:noProof/>
                    <w:sz w:val="20"/>
                    <w:szCs w:val="20"/>
                  </w:rPr>
                  <w:t> </w:t>
                </w:r>
                <w:r w:rsidR="00EE2B0C" w:rsidRPr="004C7AA3">
                  <w:rPr>
                    <w:rFonts w:ascii="Arial Nova" w:hAnsi="Arial Nova" w:cs="Segoe UI"/>
                    <w:b/>
                    <w:bCs/>
                    <w:noProof/>
                    <w:sz w:val="20"/>
                    <w:szCs w:val="20"/>
                  </w:rPr>
                  <w:t> </w:t>
                </w:r>
                <w:r w:rsidR="00EE2B0C" w:rsidRPr="004C7AA3">
                  <w:rPr>
                    <w:rFonts w:ascii="Arial Nova" w:hAnsi="Arial Nova" w:cs="Segoe UI"/>
                    <w:b/>
                    <w:bCs/>
                    <w:noProof/>
                    <w:sz w:val="20"/>
                    <w:szCs w:val="20"/>
                  </w:rPr>
                  <w:t> </w:t>
                </w:r>
                <w:r w:rsidR="00EE2B0C" w:rsidRPr="004C7AA3">
                  <w:rPr>
                    <w:rFonts w:ascii="Arial Nova" w:hAnsi="Arial Nova" w:cs="Segoe UI"/>
                    <w:b/>
                    <w:bCs/>
                    <w:noProof/>
                    <w:sz w:val="20"/>
                    <w:szCs w:val="20"/>
                  </w:rPr>
                  <w:t> </w:t>
                </w:r>
                <w:r w:rsidR="00EE2B0C" w:rsidRPr="004C7AA3">
                  <w:rPr>
                    <w:rFonts w:ascii="Arial Nova" w:hAnsi="Arial Nova" w:cs="Segoe UI"/>
                    <w:b/>
                    <w:bCs/>
                    <w:noProof/>
                    <w:sz w:val="20"/>
                    <w:szCs w:val="20"/>
                  </w:rPr>
                  <w:t> </w:t>
                </w:r>
                <w:r w:rsidR="00EE2B0C" w:rsidRPr="004C7AA3">
                  <w:rPr>
                    <w:rFonts w:ascii="Arial Nova" w:hAnsi="Arial Nova" w:cs="Segoe UI"/>
                    <w:b/>
                    <w:bCs/>
                    <w:sz w:val="20"/>
                    <w:szCs w:val="20"/>
                  </w:rPr>
                  <w:fldChar w:fldCharType="end"/>
                </w:r>
              </w:sdtContent>
            </w:sdt>
          </w:p>
        </w:tc>
      </w:tr>
      <w:tr w:rsidR="000F25EC" w:rsidRPr="00C00935" w14:paraId="72099822" w14:textId="77777777" w:rsidTr="0025018D">
        <w:trPr>
          <w:trHeight w:val="698"/>
        </w:trPr>
        <w:tc>
          <w:tcPr>
            <w:tcW w:w="2531" w:type="dxa"/>
            <w:gridSpan w:val="5"/>
            <w:tcBorders>
              <w:top w:val="dotted" w:sz="2" w:space="0" w:color="BFBFBF" w:themeColor="background1" w:themeShade="BF"/>
              <w:left w:val="single" w:sz="4" w:space="0" w:color="auto"/>
              <w:bottom w:val="single" w:sz="4" w:space="0" w:color="auto"/>
              <w:right w:val="dotted" w:sz="2" w:space="0" w:color="BFBFBF" w:themeColor="background1" w:themeShade="BF"/>
            </w:tcBorders>
            <w:shd w:val="clear" w:color="auto" w:fill="F2F2F2" w:themeFill="background1" w:themeFillShade="F2"/>
            <w:vAlign w:val="bottom"/>
          </w:tcPr>
          <w:p w14:paraId="4782EC1D" w14:textId="77777777" w:rsidR="000F25EC" w:rsidRPr="004C7AA3" w:rsidRDefault="000F25E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 xml:space="preserve">Date of Birth: </w:t>
            </w:r>
          </w:p>
        </w:tc>
        <w:tc>
          <w:tcPr>
            <w:tcW w:w="1129" w:type="dxa"/>
            <w:tcBorders>
              <w:top w:val="dotted" w:sz="2" w:space="0" w:color="BFBFBF" w:themeColor="background1" w:themeShade="BF"/>
              <w:left w:val="dotted" w:sz="2" w:space="0" w:color="BFBFBF" w:themeColor="background1" w:themeShade="BF"/>
              <w:bottom w:val="single" w:sz="4" w:space="0" w:color="auto"/>
              <w:right w:val="dotted" w:sz="2" w:space="0" w:color="BFBFBF" w:themeColor="background1" w:themeShade="BF"/>
            </w:tcBorders>
            <w:shd w:val="clear" w:color="auto" w:fill="FFFFFF" w:themeFill="background1"/>
            <w:vAlign w:val="bottom"/>
          </w:tcPr>
          <w:p w14:paraId="04A8F160" w14:textId="77777777" w:rsidR="000F25EC" w:rsidRPr="004C7AA3" w:rsidRDefault="00000000">
            <w:pPr>
              <w:tabs>
                <w:tab w:val="left" w:pos="34"/>
                <w:tab w:val="right" w:leader="dot" w:pos="10376"/>
              </w:tabs>
              <w:suppressAutoHyphens/>
              <w:spacing w:before="120" w:after="120" w:line="276" w:lineRule="auto"/>
              <w:rPr>
                <w:rFonts w:ascii="Arial Nova" w:hAnsi="Arial Nova" w:cs="Segoe UI"/>
                <w:b/>
                <w:bCs/>
                <w:sz w:val="20"/>
                <w:szCs w:val="20"/>
              </w:rPr>
            </w:pPr>
            <w:sdt>
              <w:sdtPr>
                <w:rPr>
                  <w:rFonts w:ascii="Arial Nova" w:hAnsi="Arial Nova" w:cs="Segoe UI"/>
                  <w:b/>
                  <w:bCs/>
                  <w:sz w:val="20"/>
                  <w:szCs w:val="20"/>
                </w:rPr>
                <w:id w:val="-1763899388"/>
                <w:placeholder>
                  <w:docPart w:val="A70C8B964AFD4223B78B7305CEA03C50"/>
                </w:placeholder>
                <w:showingPlcHdr/>
                <w:text/>
              </w:sdtPr>
              <w:sdtContent>
                <w:r w:rsidR="000F25EC" w:rsidRPr="004C7AA3">
                  <w:rPr>
                    <w:rFonts w:ascii="Arial Nova" w:hAnsi="Arial Nova" w:cs="Segoe UI"/>
                    <w:b/>
                    <w:bCs/>
                    <w:sz w:val="20"/>
                    <w:szCs w:val="20"/>
                  </w:rPr>
                  <w:fldChar w:fldCharType="begin">
                    <w:ffData>
                      <w:name w:val="Text1"/>
                      <w:enabled/>
                      <w:calcOnExit w:val="0"/>
                      <w:textInput/>
                    </w:ffData>
                  </w:fldChar>
                </w:r>
                <w:r w:rsidR="000F25EC" w:rsidRPr="004C7AA3">
                  <w:rPr>
                    <w:rFonts w:ascii="Arial Nova" w:hAnsi="Arial Nova" w:cs="Segoe UI"/>
                    <w:b/>
                    <w:bCs/>
                    <w:sz w:val="20"/>
                    <w:szCs w:val="20"/>
                  </w:rPr>
                  <w:instrText xml:space="preserve"> FORMTEXT </w:instrText>
                </w:r>
                <w:r w:rsidR="000F25EC" w:rsidRPr="004C7AA3">
                  <w:rPr>
                    <w:rFonts w:ascii="Arial Nova" w:hAnsi="Arial Nova" w:cs="Segoe UI"/>
                    <w:b/>
                    <w:bCs/>
                    <w:sz w:val="20"/>
                    <w:szCs w:val="20"/>
                  </w:rPr>
                </w:r>
                <w:r w:rsidR="000F25EC" w:rsidRPr="004C7AA3">
                  <w:rPr>
                    <w:rFonts w:ascii="Arial Nova" w:hAnsi="Arial Nova" w:cs="Segoe UI"/>
                    <w:b/>
                    <w:bCs/>
                    <w:sz w:val="20"/>
                    <w:szCs w:val="20"/>
                  </w:rPr>
                  <w:fldChar w:fldCharType="separate"/>
                </w:r>
                <w:r w:rsidR="000F25EC" w:rsidRPr="004C7AA3">
                  <w:rPr>
                    <w:rFonts w:ascii="Arial Nova" w:hAnsi="Arial Nova" w:cs="Segoe UI"/>
                    <w:b/>
                    <w:bCs/>
                    <w:noProof/>
                    <w:sz w:val="20"/>
                    <w:szCs w:val="20"/>
                  </w:rPr>
                  <w:t> </w:t>
                </w:r>
                <w:r w:rsidR="000F25EC" w:rsidRPr="004C7AA3">
                  <w:rPr>
                    <w:rFonts w:ascii="Arial Nova" w:hAnsi="Arial Nova" w:cs="Segoe UI"/>
                    <w:b/>
                    <w:bCs/>
                    <w:noProof/>
                    <w:sz w:val="20"/>
                    <w:szCs w:val="20"/>
                  </w:rPr>
                  <w:t> </w:t>
                </w:r>
                <w:r w:rsidR="000F25EC" w:rsidRPr="004C7AA3">
                  <w:rPr>
                    <w:rFonts w:ascii="Arial Nova" w:hAnsi="Arial Nova" w:cs="Segoe UI"/>
                    <w:b/>
                    <w:bCs/>
                    <w:noProof/>
                    <w:sz w:val="20"/>
                    <w:szCs w:val="20"/>
                  </w:rPr>
                  <w:t> </w:t>
                </w:r>
                <w:r w:rsidR="000F25EC" w:rsidRPr="004C7AA3">
                  <w:rPr>
                    <w:rFonts w:ascii="Arial Nova" w:hAnsi="Arial Nova" w:cs="Segoe UI"/>
                    <w:b/>
                    <w:bCs/>
                    <w:noProof/>
                    <w:sz w:val="20"/>
                    <w:szCs w:val="20"/>
                  </w:rPr>
                  <w:t> </w:t>
                </w:r>
                <w:r w:rsidR="000F25EC" w:rsidRPr="004C7AA3">
                  <w:rPr>
                    <w:rFonts w:ascii="Arial Nova" w:hAnsi="Arial Nova" w:cs="Segoe UI"/>
                    <w:b/>
                    <w:bCs/>
                    <w:noProof/>
                    <w:sz w:val="20"/>
                    <w:szCs w:val="20"/>
                  </w:rPr>
                  <w:t> </w:t>
                </w:r>
                <w:r w:rsidR="000F25EC" w:rsidRPr="004C7AA3">
                  <w:rPr>
                    <w:rFonts w:ascii="Arial Nova" w:hAnsi="Arial Nova" w:cs="Segoe UI"/>
                    <w:b/>
                    <w:bCs/>
                    <w:sz w:val="20"/>
                    <w:szCs w:val="20"/>
                  </w:rPr>
                  <w:fldChar w:fldCharType="end"/>
                </w:r>
              </w:sdtContent>
            </w:sdt>
          </w:p>
        </w:tc>
        <w:tc>
          <w:tcPr>
            <w:tcW w:w="1845" w:type="dxa"/>
            <w:gridSpan w:val="4"/>
            <w:tcBorders>
              <w:top w:val="dotted" w:sz="2" w:space="0" w:color="BFBFBF" w:themeColor="background1" w:themeShade="BF"/>
              <w:left w:val="dotted" w:sz="2" w:space="0" w:color="BFBFBF" w:themeColor="background1" w:themeShade="BF"/>
              <w:bottom w:val="single" w:sz="4" w:space="0" w:color="auto"/>
              <w:right w:val="dotted" w:sz="2" w:space="0" w:color="BFBFBF" w:themeColor="background1" w:themeShade="BF"/>
            </w:tcBorders>
            <w:shd w:val="clear" w:color="auto" w:fill="F2F2F2" w:themeFill="background1" w:themeFillShade="F2"/>
            <w:vAlign w:val="bottom"/>
          </w:tcPr>
          <w:p w14:paraId="26CEA6DD" w14:textId="77777777" w:rsidR="000F25EC" w:rsidRPr="004C7AA3" w:rsidRDefault="000F25E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Beneficiary:</w:t>
            </w:r>
          </w:p>
        </w:tc>
        <w:sdt>
          <w:sdtPr>
            <w:rPr>
              <w:rFonts w:ascii="Arial Nova" w:hAnsi="Arial Nova" w:cs="Segoe UI"/>
              <w:b/>
              <w:bCs/>
              <w:sz w:val="20"/>
              <w:szCs w:val="20"/>
            </w:rPr>
            <w:id w:val="-668786236"/>
            <w14:checkbox>
              <w14:checked w14:val="0"/>
              <w14:checkedState w14:val="2612" w14:font="MS Gothic"/>
              <w14:uncheckedState w14:val="2610" w14:font="MS Gothic"/>
            </w14:checkbox>
          </w:sdtPr>
          <w:sdtContent>
            <w:tc>
              <w:tcPr>
                <w:tcW w:w="2008" w:type="dxa"/>
                <w:gridSpan w:val="5"/>
                <w:tcBorders>
                  <w:top w:val="dotted" w:sz="2" w:space="0" w:color="BFBFBF" w:themeColor="background1" w:themeShade="BF"/>
                  <w:left w:val="dotted" w:sz="2" w:space="0" w:color="BFBFBF" w:themeColor="background1" w:themeShade="BF"/>
                  <w:bottom w:val="single" w:sz="4" w:space="0" w:color="auto"/>
                  <w:right w:val="dotted" w:sz="2" w:space="0" w:color="BFBFBF" w:themeColor="background1" w:themeShade="BF"/>
                </w:tcBorders>
                <w:shd w:val="clear" w:color="auto" w:fill="FFFFFF" w:themeFill="background1"/>
                <w:vAlign w:val="bottom"/>
              </w:tcPr>
              <w:p w14:paraId="60E43B08" w14:textId="58717DF3" w:rsidR="000F25EC" w:rsidRPr="004C7AA3" w:rsidRDefault="006342A0">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MS Gothic" w:eastAsia="MS Gothic" w:hAnsi="MS Gothic" w:cs="Segoe UI" w:hint="eastAsia"/>
                    <w:b/>
                    <w:bCs/>
                    <w:sz w:val="20"/>
                    <w:szCs w:val="20"/>
                  </w:rPr>
                  <w:t>☐</w:t>
                </w:r>
              </w:p>
            </w:tc>
          </w:sdtContent>
        </w:sdt>
        <w:tc>
          <w:tcPr>
            <w:tcW w:w="1682" w:type="dxa"/>
            <w:gridSpan w:val="7"/>
            <w:tcBorders>
              <w:top w:val="dotted" w:sz="2" w:space="0" w:color="BFBFBF" w:themeColor="background1" w:themeShade="BF"/>
              <w:left w:val="dotted" w:sz="2" w:space="0" w:color="BFBFBF" w:themeColor="background1" w:themeShade="BF"/>
              <w:bottom w:val="single" w:sz="4" w:space="0" w:color="auto"/>
              <w:right w:val="dotted" w:sz="2" w:space="0" w:color="BFBFBF" w:themeColor="background1" w:themeShade="BF"/>
            </w:tcBorders>
            <w:shd w:val="clear" w:color="auto" w:fill="F2F2F2" w:themeFill="background1" w:themeFillShade="F2"/>
            <w:vAlign w:val="bottom"/>
          </w:tcPr>
          <w:p w14:paraId="2EB99E70" w14:textId="2DC8245B" w:rsidR="000F25EC" w:rsidRPr="004C7AA3" w:rsidRDefault="000F25EC">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Arial Nova" w:hAnsi="Arial Nova" w:cs="Segoe UI"/>
                <w:b/>
                <w:bCs/>
                <w:sz w:val="20"/>
                <w:szCs w:val="20"/>
              </w:rPr>
              <w:t xml:space="preserve">Unit Holder: </w:t>
            </w:r>
          </w:p>
        </w:tc>
        <w:sdt>
          <w:sdtPr>
            <w:rPr>
              <w:rFonts w:ascii="Arial Nova" w:hAnsi="Arial Nova" w:cs="Segoe UI"/>
              <w:b/>
              <w:bCs/>
              <w:sz w:val="20"/>
              <w:szCs w:val="20"/>
            </w:rPr>
            <w:id w:val="-154764465"/>
            <w14:checkbox>
              <w14:checked w14:val="0"/>
              <w14:checkedState w14:val="2612" w14:font="MS Gothic"/>
              <w14:uncheckedState w14:val="2610" w14:font="MS Gothic"/>
            </w14:checkbox>
          </w:sdtPr>
          <w:sdtContent>
            <w:tc>
              <w:tcPr>
                <w:tcW w:w="1579" w:type="dxa"/>
                <w:gridSpan w:val="5"/>
                <w:tcBorders>
                  <w:top w:val="dotted" w:sz="2" w:space="0" w:color="BFBFBF" w:themeColor="background1" w:themeShade="BF"/>
                  <w:left w:val="dotted" w:sz="2" w:space="0" w:color="BFBFBF" w:themeColor="background1" w:themeShade="BF"/>
                  <w:bottom w:val="single" w:sz="4" w:space="0" w:color="auto"/>
                  <w:right w:val="single" w:sz="4" w:space="0" w:color="auto"/>
                </w:tcBorders>
                <w:shd w:val="clear" w:color="auto" w:fill="FFFFFF" w:themeFill="background1"/>
                <w:vAlign w:val="bottom"/>
              </w:tcPr>
              <w:p w14:paraId="6B4931D5" w14:textId="6B6A0407" w:rsidR="000F25EC" w:rsidRPr="004C7AA3" w:rsidRDefault="006342A0">
                <w:pPr>
                  <w:tabs>
                    <w:tab w:val="left" w:pos="34"/>
                    <w:tab w:val="right" w:leader="dot" w:pos="10376"/>
                  </w:tabs>
                  <w:suppressAutoHyphens/>
                  <w:spacing w:before="120" w:after="120" w:line="276" w:lineRule="auto"/>
                  <w:rPr>
                    <w:rFonts w:ascii="Arial Nova" w:hAnsi="Arial Nova" w:cs="Segoe UI"/>
                    <w:b/>
                    <w:bCs/>
                    <w:sz w:val="20"/>
                    <w:szCs w:val="20"/>
                  </w:rPr>
                </w:pPr>
                <w:r w:rsidRPr="004C7AA3">
                  <w:rPr>
                    <w:rFonts w:ascii="MS Gothic" w:eastAsia="MS Gothic" w:hAnsi="MS Gothic" w:cs="Segoe UI" w:hint="eastAsia"/>
                    <w:b/>
                    <w:bCs/>
                    <w:sz w:val="20"/>
                    <w:szCs w:val="20"/>
                  </w:rPr>
                  <w:t>☐</w:t>
                </w:r>
              </w:p>
            </w:tc>
          </w:sdtContent>
        </w:sdt>
      </w:tr>
      <w:tr w:rsidR="00763A36" w:rsidRPr="000C01A9" w14:paraId="4B173D3C" w14:textId="77777777" w:rsidTr="0025018D">
        <w:trPr>
          <w:trHeight w:val="184"/>
        </w:trPr>
        <w:tc>
          <w:tcPr>
            <w:tcW w:w="10774" w:type="dxa"/>
            <w:gridSpan w:val="27"/>
            <w:tcBorders>
              <w:top w:val="single" w:sz="4" w:space="0" w:color="auto"/>
              <w:left w:val="nil"/>
              <w:bottom w:val="single" w:sz="4" w:space="0" w:color="auto"/>
              <w:right w:val="nil"/>
            </w:tcBorders>
            <w:shd w:val="clear" w:color="auto" w:fill="FFFFFF" w:themeFill="background1"/>
            <w:vAlign w:val="bottom"/>
          </w:tcPr>
          <w:p w14:paraId="48CF12F6" w14:textId="77777777" w:rsidR="00763A36" w:rsidRPr="004C7AA3" w:rsidRDefault="00763A36" w:rsidP="00763A36">
            <w:pPr>
              <w:tabs>
                <w:tab w:val="left" w:pos="34"/>
                <w:tab w:val="right" w:leader="dot" w:pos="10376"/>
              </w:tabs>
              <w:suppressAutoHyphens/>
              <w:spacing w:line="276" w:lineRule="auto"/>
              <w:rPr>
                <w:rFonts w:ascii="Arial Nova" w:hAnsi="Arial Nova" w:cs="Segoe UI"/>
                <w:b/>
                <w:bCs/>
                <w:sz w:val="16"/>
                <w:szCs w:val="16"/>
              </w:rPr>
            </w:pPr>
          </w:p>
        </w:tc>
      </w:tr>
      <w:tr w:rsidR="009D6B8A" w:rsidRPr="009C4AED" w14:paraId="5EC50E03" w14:textId="77777777" w:rsidTr="0025018D">
        <w:trPr>
          <w:trHeight w:val="624"/>
        </w:trPr>
        <w:tc>
          <w:tcPr>
            <w:tcW w:w="10774" w:type="dxa"/>
            <w:gridSpan w:val="27"/>
            <w:tcBorders>
              <w:top w:val="single" w:sz="4" w:space="0" w:color="auto"/>
              <w:left w:val="single" w:sz="4" w:space="0" w:color="auto"/>
              <w:bottom w:val="nil"/>
              <w:right w:val="single" w:sz="4" w:space="0" w:color="auto"/>
            </w:tcBorders>
            <w:shd w:val="clear" w:color="auto" w:fill="38115E"/>
            <w:vAlign w:val="bottom"/>
          </w:tcPr>
          <w:p w14:paraId="55134182" w14:textId="73DFE66C" w:rsidR="009D6B8A" w:rsidRPr="004C7AA3" w:rsidRDefault="009D6B8A" w:rsidP="00AA1471">
            <w:pPr>
              <w:tabs>
                <w:tab w:val="left" w:pos="34"/>
                <w:tab w:val="right" w:leader="dot" w:pos="10376"/>
              </w:tabs>
              <w:suppressAutoHyphens/>
              <w:spacing w:before="120" w:after="120" w:line="276" w:lineRule="auto"/>
              <w:rPr>
                <w:rFonts w:ascii="Arial Nova" w:hAnsi="Arial Nova" w:cs="Segoe UI"/>
                <w:b/>
                <w:bCs/>
              </w:rPr>
            </w:pPr>
            <w:r w:rsidRPr="004C7AA3">
              <w:rPr>
                <w:rFonts w:ascii="Arial Nova" w:hAnsi="Arial Nova" w:cs="Segoe UI"/>
                <w:b/>
                <w:bCs/>
                <w:color w:val="FFFFFF" w:themeColor="background1"/>
              </w:rPr>
              <w:t xml:space="preserve">SECTION 5 </w:t>
            </w:r>
            <w:r w:rsidR="00CF0B7B" w:rsidRPr="004C7AA3">
              <w:rPr>
                <w:rFonts w:ascii="Arial Nova" w:hAnsi="Arial Nova" w:cs="Segoe UI"/>
                <w:b/>
                <w:bCs/>
                <w:color w:val="FFFFFF" w:themeColor="background1"/>
              </w:rPr>
              <w:t>–</w:t>
            </w:r>
            <w:r w:rsidRPr="004C7AA3">
              <w:rPr>
                <w:rFonts w:ascii="Arial Nova" w:hAnsi="Arial Nova" w:cs="Segoe UI"/>
                <w:b/>
                <w:bCs/>
                <w:color w:val="FFFFFF" w:themeColor="background1"/>
              </w:rPr>
              <w:t xml:space="preserve"> </w:t>
            </w:r>
            <w:r w:rsidR="00CF0B7B" w:rsidRPr="004C7AA3">
              <w:rPr>
                <w:rFonts w:ascii="Arial Nova" w:hAnsi="Arial Nova" w:cs="Segoe UI"/>
                <w:b/>
                <w:bCs/>
                <w:color w:val="FFFFFF" w:themeColor="background1"/>
              </w:rPr>
              <w:t>TENURE OF PREMISES</w:t>
            </w:r>
            <w:r w:rsidR="00372243" w:rsidRPr="004C7AA3">
              <w:rPr>
                <w:rFonts w:ascii="Arial Nova" w:hAnsi="Arial Nova" w:cs="Segoe UI"/>
                <w:b/>
                <w:bCs/>
                <w:color w:val="FFFFFF" w:themeColor="background1"/>
              </w:rPr>
              <w:t xml:space="preserve"> DETAILS</w:t>
            </w:r>
            <w:r w:rsidR="000F25EC" w:rsidRPr="004C7AA3">
              <w:rPr>
                <w:rFonts w:ascii="Arial Nova" w:hAnsi="Arial Nova" w:cs="Segoe UI"/>
                <w:b/>
                <w:bCs/>
                <w:color w:val="FFFFFF" w:themeColor="background1"/>
              </w:rPr>
              <w:t xml:space="preserve">: </w:t>
            </w:r>
          </w:p>
        </w:tc>
      </w:tr>
      <w:tr w:rsidR="00CF0B7B" w:rsidRPr="009C4AED" w14:paraId="09BE8DDE" w14:textId="77777777" w:rsidTr="0025018D">
        <w:trPr>
          <w:trHeight w:val="624"/>
        </w:trPr>
        <w:tc>
          <w:tcPr>
            <w:tcW w:w="10774" w:type="dxa"/>
            <w:gridSpan w:val="27"/>
            <w:tcBorders>
              <w:top w:val="nil"/>
              <w:left w:val="single" w:sz="4" w:space="0" w:color="auto"/>
              <w:bottom w:val="dotted" w:sz="4" w:space="0" w:color="BFBFBF" w:themeColor="background1" w:themeShade="BF"/>
              <w:right w:val="single" w:sz="4" w:space="0" w:color="auto"/>
            </w:tcBorders>
            <w:shd w:val="clear" w:color="auto" w:fill="541A8E"/>
            <w:vAlign w:val="bottom"/>
          </w:tcPr>
          <w:p w14:paraId="0AB62BE4" w14:textId="422CF7B1" w:rsidR="00CF0B7B" w:rsidRPr="004C7AA3" w:rsidRDefault="009C5B22" w:rsidP="00AA1471">
            <w:pPr>
              <w:tabs>
                <w:tab w:val="left" w:pos="34"/>
                <w:tab w:val="right" w:leader="dot" w:pos="10376"/>
              </w:tabs>
              <w:suppressAutoHyphens/>
              <w:spacing w:before="120" w:after="120" w:line="276" w:lineRule="auto"/>
              <w:rPr>
                <w:rFonts w:ascii="Arial Nova" w:hAnsi="Arial Nova" w:cs="Segoe UI"/>
                <w:b/>
                <w:bCs/>
                <w:color w:val="FFFFFF" w:themeColor="background1"/>
              </w:rPr>
            </w:pPr>
            <w:r w:rsidRPr="004C7AA3">
              <w:rPr>
                <w:rFonts w:ascii="Arial Nova" w:hAnsi="Arial Nova" w:cs="Segoe UI"/>
                <w:b/>
                <w:bCs/>
                <w:color w:val="FFFFFF" w:themeColor="background1"/>
              </w:rPr>
              <w:t xml:space="preserve">Section 5.1 </w:t>
            </w:r>
            <w:r w:rsidR="00372243" w:rsidRPr="004C7AA3">
              <w:rPr>
                <w:rFonts w:ascii="Arial Nova" w:hAnsi="Arial Nova" w:cs="Segoe UI"/>
                <w:b/>
                <w:bCs/>
                <w:color w:val="FFFFFF" w:themeColor="background1"/>
              </w:rPr>
              <w:t>–</w:t>
            </w:r>
            <w:r w:rsidRPr="004C7AA3">
              <w:rPr>
                <w:rFonts w:ascii="Arial Nova" w:hAnsi="Arial Nova" w:cs="Segoe UI"/>
                <w:b/>
                <w:bCs/>
                <w:color w:val="FFFFFF" w:themeColor="background1"/>
              </w:rPr>
              <w:t xml:space="preserve"> </w:t>
            </w:r>
            <w:r w:rsidR="00372243" w:rsidRPr="004C7AA3">
              <w:rPr>
                <w:rFonts w:ascii="Arial Nova" w:hAnsi="Arial Nova" w:cs="Segoe UI"/>
                <w:b/>
                <w:bCs/>
                <w:color w:val="FFFFFF" w:themeColor="background1"/>
              </w:rPr>
              <w:t xml:space="preserve">Details of </w:t>
            </w:r>
            <w:r w:rsidR="005E3B5A" w:rsidRPr="004C7AA3">
              <w:rPr>
                <w:rFonts w:ascii="Arial Nova" w:hAnsi="Arial Nova" w:cs="Segoe UI"/>
                <w:b/>
                <w:bCs/>
                <w:color w:val="FFFFFF" w:themeColor="background1"/>
              </w:rPr>
              <w:t xml:space="preserve">Applicant / Nominee </w:t>
            </w:r>
            <w:r w:rsidR="00396B32" w:rsidRPr="004C7AA3">
              <w:rPr>
                <w:rFonts w:ascii="Arial Nova" w:hAnsi="Arial Nova" w:cs="Segoe UI"/>
                <w:b/>
                <w:bCs/>
                <w:color w:val="FFFFFF" w:themeColor="background1"/>
              </w:rPr>
              <w:t>Tenure</w:t>
            </w:r>
          </w:p>
        </w:tc>
      </w:tr>
      <w:tr w:rsidR="00E151C3" w:rsidRPr="00115C1F" w14:paraId="1DEC48F5" w14:textId="77777777" w:rsidTr="0025018D">
        <w:trPr>
          <w:trHeight w:val="952"/>
        </w:trPr>
        <w:tc>
          <w:tcPr>
            <w:tcW w:w="10774" w:type="dxa"/>
            <w:gridSpan w:val="27"/>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0E6FA"/>
            <w:vAlign w:val="bottom"/>
          </w:tcPr>
          <w:p w14:paraId="3A8F1383" w14:textId="77777777" w:rsidR="00E151C3" w:rsidRPr="004C7AA3" w:rsidRDefault="00E151C3">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IMPORTANT NOTE: The application cannot proceed to determination unless the incoming licensee has or will have exclusive tenure of the proposed premises.</w:t>
            </w:r>
          </w:p>
        </w:tc>
      </w:tr>
      <w:tr w:rsidR="004C7B9F" w:rsidRPr="009C4AED" w14:paraId="20F5DB16" w14:textId="68C4783A" w:rsidTr="0025018D">
        <w:trPr>
          <w:trHeight w:val="535"/>
        </w:trPr>
        <w:tc>
          <w:tcPr>
            <w:tcW w:w="6805" w:type="dxa"/>
            <w:gridSpan w:val="12"/>
            <w:tcBorders>
              <w:top w:val="dotted" w:sz="4"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0DDEB41F" w14:textId="41A75580" w:rsidR="00A54466" w:rsidRPr="004C7AA3" w:rsidRDefault="00A54466"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 xml:space="preserve">Will the applicant / nominee be the owner of the premises? </w:t>
            </w:r>
          </w:p>
        </w:tc>
        <w:tc>
          <w:tcPr>
            <w:tcW w:w="1559" w:type="dxa"/>
            <w:gridSpan w:val="8"/>
            <w:tcBorders>
              <w:top w:val="dotted" w:sz="4"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4A0EB4D3" w14:textId="61483C04" w:rsidR="00A54466" w:rsidRPr="004C7AA3" w:rsidRDefault="00A54466"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YES</w:t>
            </w:r>
          </w:p>
        </w:tc>
        <w:sdt>
          <w:sdtPr>
            <w:rPr>
              <w:rFonts w:ascii="Arial Nova" w:hAnsi="Arial Nova" w:cs="Segoe UI"/>
              <w:b/>
              <w:bCs/>
              <w:color w:val="000000" w:themeColor="text1"/>
              <w:sz w:val="20"/>
              <w:szCs w:val="20"/>
            </w:rPr>
            <w:id w:val="-2029320550"/>
            <w14:checkbox>
              <w14:checked w14:val="0"/>
              <w14:checkedState w14:val="2612" w14:font="MS Gothic"/>
              <w14:uncheckedState w14:val="2610" w14:font="MS Gothic"/>
            </w14:checkbox>
          </w:sdtPr>
          <w:sdtContent>
            <w:tc>
              <w:tcPr>
                <w:tcW w:w="973" w:type="dxa"/>
                <w:gridSpan w:val="3"/>
                <w:tcBorders>
                  <w:top w:val="dotted" w:sz="4"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54E2EEF4" w14:textId="01F9D823" w:rsidR="00A54466" w:rsidRPr="004C7AA3" w:rsidRDefault="00A54466"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MS Gothic" w:eastAsia="MS Gothic" w:hAnsi="MS Gothic" w:cs="Segoe UI" w:hint="eastAsia"/>
                    <w:b/>
                    <w:bCs/>
                    <w:color w:val="000000" w:themeColor="text1"/>
                    <w:sz w:val="20"/>
                    <w:szCs w:val="20"/>
                  </w:rPr>
                  <w:t>☐</w:t>
                </w:r>
              </w:p>
            </w:tc>
          </w:sdtContent>
        </w:sdt>
        <w:tc>
          <w:tcPr>
            <w:tcW w:w="864" w:type="dxa"/>
            <w:gridSpan w:val="3"/>
            <w:tcBorders>
              <w:top w:val="dotted" w:sz="4"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544541DB" w14:textId="1DD48A38" w:rsidR="00A54466" w:rsidRPr="004C7AA3" w:rsidRDefault="00A54466"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NO</w:t>
            </w:r>
          </w:p>
        </w:tc>
        <w:sdt>
          <w:sdtPr>
            <w:rPr>
              <w:rFonts w:ascii="Arial Nova" w:hAnsi="Arial Nova" w:cs="Segoe UI"/>
              <w:b/>
              <w:bCs/>
              <w:color w:val="000000" w:themeColor="text1"/>
              <w:sz w:val="20"/>
              <w:szCs w:val="20"/>
            </w:rPr>
            <w:id w:val="-1184513487"/>
            <w14:checkbox>
              <w14:checked w14:val="0"/>
              <w14:checkedState w14:val="2612" w14:font="MS Gothic"/>
              <w14:uncheckedState w14:val="2610" w14:font="MS Gothic"/>
            </w14:checkbox>
          </w:sdtPr>
          <w:sdtContent>
            <w:tc>
              <w:tcPr>
                <w:tcW w:w="573" w:type="dxa"/>
                <w:tcBorders>
                  <w:top w:val="dotted" w:sz="4"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7FFC40E7" w14:textId="1DA1D4F9" w:rsidR="00A54466" w:rsidRPr="004C7AA3" w:rsidRDefault="00A54466"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MS Gothic" w:eastAsia="MS Gothic" w:hAnsi="MS Gothic" w:cs="Segoe UI" w:hint="eastAsia"/>
                    <w:b/>
                    <w:bCs/>
                    <w:color w:val="000000" w:themeColor="text1"/>
                    <w:sz w:val="20"/>
                    <w:szCs w:val="20"/>
                  </w:rPr>
                  <w:t>☐</w:t>
                </w:r>
              </w:p>
            </w:tc>
          </w:sdtContent>
        </w:sdt>
      </w:tr>
      <w:tr w:rsidR="003E011C" w:rsidRPr="009C4AED" w14:paraId="1F8BDA68" w14:textId="77777777" w:rsidTr="0025018D">
        <w:trPr>
          <w:trHeight w:val="472"/>
        </w:trPr>
        <w:tc>
          <w:tcPr>
            <w:tcW w:w="10774" w:type="dxa"/>
            <w:gridSpan w:val="27"/>
            <w:tcBorders>
              <w:top w:val="dotted" w:sz="2" w:space="0" w:color="BFBFBF" w:themeColor="background1" w:themeShade="BF"/>
              <w:left w:val="single" w:sz="4" w:space="0" w:color="auto"/>
              <w:bottom w:val="dotted" w:sz="2" w:space="0" w:color="BFBFBF" w:themeColor="background1" w:themeShade="BF"/>
              <w:right w:val="single" w:sz="4" w:space="0" w:color="auto"/>
            </w:tcBorders>
            <w:shd w:val="clear" w:color="auto" w:fill="F2F2F2" w:themeFill="background1" w:themeFillShade="F2"/>
            <w:vAlign w:val="bottom"/>
          </w:tcPr>
          <w:p w14:paraId="1108F42B" w14:textId="1EE26686" w:rsidR="003E011C" w:rsidRPr="004C7AA3" w:rsidRDefault="00B87BAA" w:rsidP="00CF0B7B">
            <w:pPr>
              <w:tabs>
                <w:tab w:val="left" w:pos="34"/>
                <w:tab w:val="right" w:leader="dot" w:pos="10376"/>
              </w:tabs>
              <w:suppressAutoHyphens/>
              <w:spacing w:after="120" w:line="276" w:lineRule="auto"/>
              <w:rPr>
                <w:rFonts w:ascii="Arial Nova" w:hAnsi="Arial Nova" w:cs="Segoe UI"/>
                <w:color w:val="000000" w:themeColor="text1"/>
                <w:sz w:val="20"/>
                <w:szCs w:val="20"/>
              </w:rPr>
            </w:pPr>
            <w:r w:rsidRPr="004C7AA3">
              <w:rPr>
                <w:rFonts w:ascii="Arial Nova" w:hAnsi="Arial Nova" w:cs="Segoe UI"/>
                <w:color w:val="000000" w:themeColor="text1"/>
                <w:sz w:val="20"/>
                <w:szCs w:val="20"/>
              </w:rPr>
              <w:t xml:space="preserve">If </w:t>
            </w:r>
            <w:r w:rsidRPr="004C7AA3">
              <w:rPr>
                <w:rFonts w:ascii="Arial Nova" w:hAnsi="Arial Nova" w:cs="Segoe UI"/>
                <w:b/>
                <w:bCs/>
                <w:color w:val="000000" w:themeColor="text1"/>
                <w:sz w:val="20"/>
                <w:szCs w:val="20"/>
              </w:rPr>
              <w:t>NO</w:t>
            </w:r>
            <w:r w:rsidRPr="004C7AA3">
              <w:rPr>
                <w:rFonts w:ascii="Arial Nova" w:hAnsi="Arial Nova" w:cs="Segoe UI"/>
                <w:color w:val="000000" w:themeColor="text1"/>
                <w:sz w:val="20"/>
                <w:szCs w:val="20"/>
              </w:rPr>
              <w:t xml:space="preserve">, give </w:t>
            </w:r>
            <w:r w:rsidR="00BC0FD1" w:rsidRPr="004C7AA3">
              <w:rPr>
                <w:rFonts w:ascii="Arial Nova" w:hAnsi="Arial Nova" w:cs="Segoe UI"/>
                <w:color w:val="000000" w:themeColor="text1"/>
                <w:sz w:val="20"/>
                <w:szCs w:val="20"/>
              </w:rPr>
              <w:t>details of the owner and the applicant</w:t>
            </w:r>
            <w:r w:rsidR="003C125E" w:rsidRPr="004C7AA3">
              <w:rPr>
                <w:rFonts w:ascii="Arial Nova" w:hAnsi="Arial Nova" w:cs="Segoe UI"/>
                <w:color w:val="000000" w:themeColor="text1"/>
                <w:sz w:val="20"/>
                <w:szCs w:val="20"/>
              </w:rPr>
              <w:t>(s) / nominee(s) tenure:</w:t>
            </w:r>
          </w:p>
        </w:tc>
      </w:tr>
      <w:tr w:rsidR="00DD1805" w:rsidRPr="009C4AED" w14:paraId="563D733F" w14:textId="77777777" w:rsidTr="0025018D">
        <w:trPr>
          <w:trHeight w:val="311"/>
        </w:trPr>
        <w:tc>
          <w:tcPr>
            <w:tcW w:w="125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6919862A" w14:textId="77777777" w:rsidR="00494C08" w:rsidRPr="004C7AA3" w:rsidRDefault="00494C08"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 xml:space="preserve">Name: </w:t>
            </w:r>
          </w:p>
        </w:tc>
        <w:tc>
          <w:tcPr>
            <w:tcW w:w="9523" w:type="dxa"/>
            <w:gridSpan w:val="25"/>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534697E1" w14:textId="571819AD" w:rsidR="00494C08" w:rsidRPr="004C7AA3" w:rsidRDefault="00000000" w:rsidP="00F12B19">
            <w:pPr>
              <w:tabs>
                <w:tab w:val="left" w:pos="34"/>
                <w:tab w:val="right" w:leader="dot" w:pos="10376"/>
              </w:tabs>
              <w:suppressAutoHyphens/>
              <w:spacing w:before="120" w:after="120" w:line="276" w:lineRule="auto"/>
              <w:rPr>
                <w:rFonts w:ascii="Arial Nova" w:hAnsi="Arial Nova" w:cs="Segoe UI"/>
                <w:b/>
                <w:bCs/>
                <w:color w:val="000000" w:themeColor="text1"/>
                <w:sz w:val="20"/>
                <w:szCs w:val="20"/>
              </w:rPr>
            </w:pPr>
            <w:sdt>
              <w:sdtPr>
                <w:rPr>
                  <w:rFonts w:ascii="Arial Nova" w:hAnsi="Arial Nova" w:cs="Segoe UI"/>
                  <w:b/>
                  <w:bCs/>
                  <w:sz w:val="20"/>
                  <w:szCs w:val="20"/>
                </w:rPr>
                <w:id w:val="107470460"/>
                <w:placeholder>
                  <w:docPart w:val="FADF3C4EBE794ADA87FD81FB6EC29CE6"/>
                </w:placeholder>
                <w:showingPlcHdr/>
                <w:text/>
              </w:sdtPr>
              <w:sdtContent>
                <w:r w:rsidR="00494C08" w:rsidRPr="004C7AA3">
                  <w:rPr>
                    <w:rFonts w:ascii="Arial Nova" w:hAnsi="Arial Nova" w:cs="Segoe UI"/>
                    <w:b/>
                    <w:bCs/>
                    <w:sz w:val="20"/>
                    <w:szCs w:val="20"/>
                  </w:rPr>
                  <w:fldChar w:fldCharType="begin">
                    <w:ffData>
                      <w:name w:val="Text1"/>
                      <w:enabled/>
                      <w:calcOnExit w:val="0"/>
                      <w:textInput/>
                    </w:ffData>
                  </w:fldChar>
                </w:r>
                <w:r w:rsidR="00494C08" w:rsidRPr="004C7AA3">
                  <w:rPr>
                    <w:rFonts w:ascii="Arial Nova" w:hAnsi="Arial Nova" w:cs="Segoe UI"/>
                    <w:b/>
                    <w:bCs/>
                    <w:sz w:val="20"/>
                    <w:szCs w:val="20"/>
                  </w:rPr>
                  <w:instrText xml:space="preserve"> FORMTEXT </w:instrText>
                </w:r>
                <w:r w:rsidR="00494C08" w:rsidRPr="004C7AA3">
                  <w:rPr>
                    <w:rFonts w:ascii="Arial Nova" w:hAnsi="Arial Nova" w:cs="Segoe UI"/>
                    <w:b/>
                    <w:bCs/>
                    <w:sz w:val="20"/>
                    <w:szCs w:val="20"/>
                  </w:rPr>
                </w:r>
                <w:r w:rsidR="00494C08" w:rsidRPr="004C7AA3">
                  <w:rPr>
                    <w:rFonts w:ascii="Arial Nova" w:hAnsi="Arial Nova" w:cs="Segoe UI"/>
                    <w:b/>
                    <w:bCs/>
                    <w:sz w:val="20"/>
                    <w:szCs w:val="20"/>
                  </w:rPr>
                  <w:fldChar w:fldCharType="separate"/>
                </w:r>
                <w:r w:rsidR="00494C08" w:rsidRPr="004C7AA3">
                  <w:rPr>
                    <w:rFonts w:ascii="Arial Nova" w:hAnsi="Arial Nova" w:cs="Segoe UI"/>
                    <w:b/>
                    <w:bCs/>
                    <w:noProof/>
                    <w:sz w:val="20"/>
                    <w:szCs w:val="20"/>
                  </w:rPr>
                  <w:t> </w:t>
                </w:r>
                <w:r w:rsidR="00494C08" w:rsidRPr="004C7AA3">
                  <w:rPr>
                    <w:rFonts w:ascii="Arial Nova" w:hAnsi="Arial Nova" w:cs="Segoe UI"/>
                    <w:b/>
                    <w:bCs/>
                    <w:noProof/>
                    <w:sz w:val="20"/>
                    <w:szCs w:val="20"/>
                  </w:rPr>
                  <w:t> </w:t>
                </w:r>
                <w:r w:rsidR="00494C08" w:rsidRPr="004C7AA3">
                  <w:rPr>
                    <w:rFonts w:ascii="Arial Nova" w:hAnsi="Arial Nova" w:cs="Segoe UI"/>
                    <w:b/>
                    <w:bCs/>
                    <w:noProof/>
                    <w:sz w:val="20"/>
                    <w:szCs w:val="20"/>
                  </w:rPr>
                  <w:t> </w:t>
                </w:r>
                <w:r w:rsidR="00494C08" w:rsidRPr="004C7AA3">
                  <w:rPr>
                    <w:rFonts w:ascii="Arial Nova" w:hAnsi="Arial Nova" w:cs="Segoe UI"/>
                    <w:b/>
                    <w:bCs/>
                    <w:noProof/>
                    <w:sz w:val="20"/>
                    <w:szCs w:val="20"/>
                  </w:rPr>
                  <w:t> </w:t>
                </w:r>
                <w:r w:rsidR="00494C08" w:rsidRPr="004C7AA3">
                  <w:rPr>
                    <w:rFonts w:ascii="Arial Nova" w:hAnsi="Arial Nova" w:cs="Segoe UI"/>
                    <w:b/>
                    <w:bCs/>
                    <w:noProof/>
                    <w:sz w:val="20"/>
                    <w:szCs w:val="20"/>
                  </w:rPr>
                  <w:t> </w:t>
                </w:r>
                <w:r w:rsidR="00494C08" w:rsidRPr="004C7AA3">
                  <w:rPr>
                    <w:rFonts w:ascii="Arial Nova" w:hAnsi="Arial Nova" w:cs="Segoe UI"/>
                    <w:b/>
                    <w:bCs/>
                    <w:sz w:val="20"/>
                    <w:szCs w:val="20"/>
                  </w:rPr>
                  <w:fldChar w:fldCharType="end"/>
                </w:r>
              </w:sdtContent>
            </w:sdt>
          </w:p>
        </w:tc>
      </w:tr>
      <w:tr w:rsidR="003E1F95" w:rsidRPr="009C4AED" w14:paraId="15B7DC8A" w14:textId="77777777" w:rsidTr="0025018D">
        <w:trPr>
          <w:trHeight w:val="405"/>
        </w:trPr>
        <w:tc>
          <w:tcPr>
            <w:tcW w:w="125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4652A8A5" w14:textId="77777777" w:rsidR="00A81372" w:rsidRPr="004C7AA3" w:rsidRDefault="00A81372"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Address:</w:t>
            </w:r>
          </w:p>
        </w:tc>
        <w:tc>
          <w:tcPr>
            <w:tcW w:w="9523" w:type="dxa"/>
            <w:gridSpan w:val="25"/>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221EE159" w14:textId="1939A5B7" w:rsidR="00A81372" w:rsidRPr="004C7AA3" w:rsidRDefault="00000000" w:rsidP="00F12B19">
            <w:pPr>
              <w:tabs>
                <w:tab w:val="left" w:pos="34"/>
                <w:tab w:val="right" w:leader="dot" w:pos="10376"/>
              </w:tabs>
              <w:suppressAutoHyphens/>
              <w:spacing w:before="120" w:after="120" w:line="276" w:lineRule="auto"/>
              <w:rPr>
                <w:rFonts w:ascii="Arial Nova" w:hAnsi="Arial Nova" w:cs="Segoe UI"/>
                <w:b/>
                <w:bCs/>
                <w:color w:val="000000" w:themeColor="text1"/>
                <w:sz w:val="20"/>
                <w:szCs w:val="20"/>
              </w:rPr>
            </w:pPr>
            <w:sdt>
              <w:sdtPr>
                <w:rPr>
                  <w:rFonts w:ascii="Arial Nova" w:hAnsi="Arial Nova" w:cs="Segoe UI"/>
                  <w:b/>
                  <w:bCs/>
                  <w:sz w:val="20"/>
                  <w:szCs w:val="20"/>
                </w:rPr>
                <w:id w:val="-545459459"/>
                <w:placeholder>
                  <w:docPart w:val="CE49DF4C219E4190BA295810F85E1911"/>
                </w:placeholder>
                <w:showingPlcHdr/>
                <w:text/>
              </w:sdtPr>
              <w:sdtContent>
                <w:r w:rsidR="00A81372" w:rsidRPr="004C7AA3">
                  <w:rPr>
                    <w:rFonts w:ascii="Arial Nova" w:hAnsi="Arial Nova" w:cs="Segoe UI"/>
                    <w:b/>
                    <w:bCs/>
                    <w:sz w:val="20"/>
                    <w:szCs w:val="20"/>
                  </w:rPr>
                  <w:fldChar w:fldCharType="begin">
                    <w:ffData>
                      <w:name w:val="Text1"/>
                      <w:enabled/>
                      <w:calcOnExit w:val="0"/>
                      <w:textInput/>
                    </w:ffData>
                  </w:fldChar>
                </w:r>
                <w:r w:rsidR="00A81372" w:rsidRPr="004C7AA3">
                  <w:rPr>
                    <w:rFonts w:ascii="Arial Nova" w:hAnsi="Arial Nova" w:cs="Segoe UI"/>
                    <w:b/>
                    <w:bCs/>
                    <w:sz w:val="20"/>
                    <w:szCs w:val="20"/>
                  </w:rPr>
                  <w:instrText xml:space="preserve"> FORMTEXT </w:instrText>
                </w:r>
                <w:r w:rsidR="00A81372" w:rsidRPr="004C7AA3">
                  <w:rPr>
                    <w:rFonts w:ascii="Arial Nova" w:hAnsi="Arial Nova" w:cs="Segoe UI"/>
                    <w:b/>
                    <w:bCs/>
                    <w:sz w:val="20"/>
                    <w:szCs w:val="20"/>
                  </w:rPr>
                </w:r>
                <w:r w:rsidR="00A81372" w:rsidRPr="004C7AA3">
                  <w:rPr>
                    <w:rFonts w:ascii="Arial Nova" w:hAnsi="Arial Nova" w:cs="Segoe UI"/>
                    <w:b/>
                    <w:bCs/>
                    <w:sz w:val="20"/>
                    <w:szCs w:val="20"/>
                  </w:rPr>
                  <w:fldChar w:fldCharType="separate"/>
                </w:r>
                <w:r w:rsidR="00A81372" w:rsidRPr="004C7AA3">
                  <w:rPr>
                    <w:rFonts w:ascii="Arial Nova" w:hAnsi="Arial Nova" w:cs="Segoe UI"/>
                    <w:b/>
                    <w:bCs/>
                    <w:noProof/>
                    <w:sz w:val="20"/>
                    <w:szCs w:val="20"/>
                  </w:rPr>
                  <w:t> </w:t>
                </w:r>
                <w:r w:rsidR="00A81372" w:rsidRPr="004C7AA3">
                  <w:rPr>
                    <w:rFonts w:ascii="Arial Nova" w:hAnsi="Arial Nova" w:cs="Segoe UI"/>
                    <w:b/>
                    <w:bCs/>
                    <w:noProof/>
                    <w:sz w:val="20"/>
                    <w:szCs w:val="20"/>
                  </w:rPr>
                  <w:t> </w:t>
                </w:r>
                <w:r w:rsidR="00A81372" w:rsidRPr="004C7AA3">
                  <w:rPr>
                    <w:rFonts w:ascii="Arial Nova" w:hAnsi="Arial Nova" w:cs="Segoe UI"/>
                    <w:b/>
                    <w:bCs/>
                    <w:noProof/>
                    <w:sz w:val="20"/>
                    <w:szCs w:val="20"/>
                  </w:rPr>
                  <w:t> </w:t>
                </w:r>
                <w:r w:rsidR="00A81372" w:rsidRPr="004C7AA3">
                  <w:rPr>
                    <w:rFonts w:ascii="Arial Nova" w:hAnsi="Arial Nova" w:cs="Segoe UI"/>
                    <w:b/>
                    <w:bCs/>
                    <w:noProof/>
                    <w:sz w:val="20"/>
                    <w:szCs w:val="20"/>
                  </w:rPr>
                  <w:t> </w:t>
                </w:r>
                <w:r w:rsidR="00A81372" w:rsidRPr="004C7AA3">
                  <w:rPr>
                    <w:rFonts w:ascii="Arial Nova" w:hAnsi="Arial Nova" w:cs="Segoe UI"/>
                    <w:b/>
                    <w:bCs/>
                    <w:noProof/>
                    <w:sz w:val="20"/>
                    <w:szCs w:val="20"/>
                  </w:rPr>
                  <w:t> </w:t>
                </w:r>
                <w:r w:rsidR="00A81372" w:rsidRPr="004C7AA3">
                  <w:rPr>
                    <w:rFonts w:ascii="Arial Nova" w:hAnsi="Arial Nova" w:cs="Segoe UI"/>
                    <w:b/>
                    <w:bCs/>
                    <w:sz w:val="20"/>
                    <w:szCs w:val="20"/>
                  </w:rPr>
                  <w:fldChar w:fldCharType="end"/>
                </w:r>
              </w:sdtContent>
            </w:sdt>
          </w:p>
        </w:tc>
      </w:tr>
      <w:tr w:rsidR="00133BF2" w:rsidRPr="009C4AED" w14:paraId="5C1B6CB1" w14:textId="77777777" w:rsidTr="0025018D">
        <w:trPr>
          <w:trHeight w:val="397"/>
        </w:trPr>
        <w:tc>
          <w:tcPr>
            <w:tcW w:w="1238" w:type="dxa"/>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3CEA3EE0" w14:textId="370519A1" w:rsidR="0017596C" w:rsidRPr="004C7AA3" w:rsidRDefault="0017596C"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Suburb:</w:t>
            </w:r>
          </w:p>
        </w:tc>
        <w:tc>
          <w:tcPr>
            <w:tcW w:w="5567" w:type="dxa"/>
            <w:gridSpan w:val="11"/>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017AEB86" w14:textId="263238D7" w:rsidR="0017596C" w:rsidRPr="004C7AA3" w:rsidRDefault="00000000" w:rsidP="00531BA5">
            <w:pPr>
              <w:tabs>
                <w:tab w:val="left" w:pos="34"/>
                <w:tab w:val="right" w:leader="dot" w:pos="10376"/>
              </w:tabs>
              <w:suppressAutoHyphens/>
              <w:spacing w:before="120" w:after="120" w:line="276" w:lineRule="auto"/>
              <w:rPr>
                <w:rFonts w:ascii="Arial Nova" w:hAnsi="Arial Nova" w:cs="Segoe UI"/>
                <w:b/>
                <w:bCs/>
                <w:color w:val="000000" w:themeColor="text1"/>
                <w:sz w:val="20"/>
                <w:szCs w:val="20"/>
              </w:rPr>
            </w:pPr>
            <w:sdt>
              <w:sdtPr>
                <w:rPr>
                  <w:rFonts w:ascii="Arial Nova" w:hAnsi="Arial Nova" w:cs="Segoe UI"/>
                  <w:b/>
                  <w:bCs/>
                  <w:sz w:val="20"/>
                  <w:szCs w:val="20"/>
                </w:rPr>
                <w:id w:val="1191261865"/>
                <w:placeholder>
                  <w:docPart w:val="91A4F5A8B35C4FFC922C8B684AE61151"/>
                </w:placeholder>
                <w:showingPlcHdr/>
                <w:text/>
              </w:sdtPr>
              <w:sdtContent>
                <w:r w:rsidR="0017596C" w:rsidRPr="004C7AA3">
                  <w:rPr>
                    <w:rFonts w:ascii="Arial Nova" w:hAnsi="Arial Nova" w:cs="Segoe UI"/>
                    <w:b/>
                    <w:bCs/>
                    <w:sz w:val="20"/>
                    <w:szCs w:val="20"/>
                  </w:rPr>
                  <w:fldChar w:fldCharType="begin">
                    <w:ffData>
                      <w:name w:val="Text1"/>
                      <w:enabled/>
                      <w:calcOnExit w:val="0"/>
                      <w:textInput/>
                    </w:ffData>
                  </w:fldChar>
                </w:r>
                <w:r w:rsidR="0017596C" w:rsidRPr="004C7AA3">
                  <w:rPr>
                    <w:rFonts w:ascii="Arial Nova" w:hAnsi="Arial Nova" w:cs="Segoe UI"/>
                    <w:b/>
                    <w:bCs/>
                    <w:sz w:val="20"/>
                    <w:szCs w:val="20"/>
                  </w:rPr>
                  <w:instrText xml:space="preserve"> FORMTEXT </w:instrText>
                </w:r>
                <w:r w:rsidR="0017596C" w:rsidRPr="004C7AA3">
                  <w:rPr>
                    <w:rFonts w:ascii="Arial Nova" w:hAnsi="Arial Nova" w:cs="Segoe UI"/>
                    <w:b/>
                    <w:bCs/>
                    <w:sz w:val="20"/>
                    <w:szCs w:val="20"/>
                  </w:rPr>
                </w:r>
                <w:r w:rsidR="0017596C" w:rsidRPr="004C7AA3">
                  <w:rPr>
                    <w:rFonts w:ascii="Arial Nova" w:hAnsi="Arial Nova" w:cs="Segoe UI"/>
                    <w:b/>
                    <w:bCs/>
                    <w:sz w:val="20"/>
                    <w:szCs w:val="20"/>
                  </w:rPr>
                  <w:fldChar w:fldCharType="separate"/>
                </w:r>
                <w:r w:rsidR="0017596C" w:rsidRPr="004C7AA3">
                  <w:rPr>
                    <w:rFonts w:ascii="Arial Nova" w:hAnsi="Arial Nova" w:cs="Segoe UI"/>
                    <w:b/>
                    <w:bCs/>
                    <w:noProof/>
                    <w:sz w:val="20"/>
                    <w:szCs w:val="20"/>
                  </w:rPr>
                  <w:t> </w:t>
                </w:r>
                <w:r w:rsidR="0017596C" w:rsidRPr="004C7AA3">
                  <w:rPr>
                    <w:rFonts w:ascii="Arial Nova" w:hAnsi="Arial Nova" w:cs="Segoe UI"/>
                    <w:b/>
                    <w:bCs/>
                    <w:noProof/>
                    <w:sz w:val="20"/>
                    <w:szCs w:val="20"/>
                  </w:rPr>
                  <w:t> </w:t>
                </w:r>
                <w:r w:rsidR="0017596C" w:rsidRPr="004C7AA3">
                  <w:rPr>
                    <w:rFonts w:ascii="Arial Nova" w:hAnsi="Arial Nova" w:cs="Segoe UI"/>
                    <w:b/>
                    <w:bCs/>
                    <w:noProof/>
                    <w:sz w:val="20"/>
                    <w:szCs w:val="20"/>
                  </w:rPr>
                  <w:t> </w:t>
                </w:r>
                <w:r w:rsidR="0017596C" w:rsidRPr="004C7AA3">
                  <w:rPr>
                    <w:rFonts w:ascii="Arial Nova" w:hAnsi="Arial Nova" w:cs="Segoe UI"/>
                    <w:b/>
                    <w:bCs/>
                    <w:noProof/>
                    <w:sz w:val="20"/>
                    <w:szCs w:val="20"/>
                  </w:rPr>
                  <w:t> </w:t>
                </w:r>
                <w:r w:rsidR="0017596C" w:rsidRPr="004C7AA3">
                  <w:rPr>
                    <w:rFonts w:ascii="Arial Nova" w:hAnsi="Arial Nova" w:cs="Segoe UI"/>
                    <w:b/>
                    <w:bCs/>
                    <w:noProof/>
                    <w:sz w:val="20"/>
                    <w:szCs w:val="20"/>
                  </w:rPr>
                  <w:t> </w:t>
                </w:r>
                <w:r w:rsidR="0017596C" w:rsidRPr="004C7AA3">
                  <w:rPr>
                    <w:rFonts w:ascii="Arial Nova" w:hAnsi="Arial Nova" w:cs="Segoe UI"/>
                    <w:b/>
                    <w:bCs/>
                    <w:sz w:val="20"/>
                    <w:szCs w:val="20"/>
                  </w:rPr>
                  <w:fldChar w:fldCharType="end"/>
                </w:r>
              </w:sdtContent>
            </w:sdt>
          </w:p>
        </w:tc>
        <w:tc>
          <w:tcPr>
            <w:tcW w:w="1559" w:type="dxa"/>
            <w:gridSpan w:val="8"/>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63AA267B" w14:textId="1C0969F2" w:rsidR="0017596C" w:rsidRPr="004C7AA3" w:rsidRDefault="0017596C"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Postcode:</w:t>
            </w:r>
          </w:p>
        </w:tc>
        <w:tc>
          <w:tcPr>
            <w:tcW w:w="2410" w:type="dxa"/>
            <w:gridSpan w:val="7"/>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49945F5E" w14:textId="194D3EEB" w:rsidR="0017596C" w:rsidRPr="004C7AA3" w:rsidRDefault="00000000"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sdt>
              <w:sdtPr>
                <w:rPr>
                  <w:rFonts w:ascii="Arial Nova" w:hAnsi="Arial Nova" w:cs="Segoe UI"/>
                  <w:b/>
                  <w:bCs/>
                  <w:sz w:val="20"/>
                  <w:szCs w:val="20"/>
                </w:rPr>
                <w:id w:val="123895483"/>
                <w:placeholder>
                  <w:docPart w:val="A5BB19B9D6A745C68E802019E1685973"/>
                </w:placeholder>
                <w:showingPlcHdr/>
                <w:text/>
              </w:sdtPr>
              <w:sdtContent>
                <w:r w:rsidR="0017596C" w:rsidRPr="004C7AA3">
                  <w:rPr>
                    <w:rFonts w:ascii="Arial Nova" w:hAnsi="Arial Nova" w:cs="Segoe UI"/>
                    <w:b/>
                    <w:bCs/>
                    <w:sz w:val="20"/>
                    <w:szCs w:val="20"/>
                  </w:rPr>
                  <w:fldChar w:fldCharType="begin">
                    <w:ffData>
                      <w:name w:val="Text1"/>
                      <w:enabled/>
                      <w:calcOnExit w:val="0"/>
                      <w:textInput/>
                    </w:ffData>
                  </w:fldChar>
                </w:r>
                <w:r w:rsidR="0017596C" w:rsidRPr="004C7AA3">
                  <w:rPr>
                    <w:rFonts w:ascii="Arial Nova" w:hAnsi="Arial Nova" w:cs="Segoe UI"/>
                    <w:b/>
                    <w:bCs/>
                    <w:sz w:val="20"/>
                    <w:szCs w:val="20"/>
                  </w:rPr>
                  <w:instrText xml:space="preserve"> FORMTEXT </w:instrText>
                </w:r>
                <w:r w:rsidR="0017596C" w:rsidRPr="004C7AA3">
                  <w:rPr>
                    <w:rFonts w:ascii="Arial Nova" w:hAnsi="Arial Nova" w:cs="Segoe UI"/>
                    <w:b/>
                    <w:bCs/>
                    <w:sz w:val="20"/>
                    <w:szCs w:val="20"/>
                  </w:rPr>
                </w:r>
                <w:r w:rsidR="0017596C" w:rsidRPr="004C7AA3">
                  <w:rPr>
                    <w:rFonts w:ascii="Arial Nova" w:hAnsi="Arial Nova" w:cs="Segoe UI"/>
                    <w:b/>
                    <w:bCs/>
                    <w:sz w:val="20"/>
                    <w:szCs w:val="20"/>
                  </w:rPr>
                  <w:fldChar w:fldCharType="separate"/>
                </w:r>
                <w:r w:rsidR="0017596C" w:rsidRPr="004C7AA3">
                  <w:rPr>
                    <w:rFonts w:ascii="Arial Nova" w:hAnsi="Arial Nova" w:cs="Segoe UI"/>
                    <w:b/>
                    <w:bCs/>
                    <w:noProof/>
                    <w:sz w:val="20"/>
                    <w:szCs w:val="20"/>
                  </w:rPr>
                  <w:t> </w:t>
                </w:r>
                <w:r w:rsidR="0017596C" w:rsidRPr="004C7AA3">
                  <w:rPr>
                    <w:rFonts w:ascii="Arial Nova" w:hAnsi="Arial Nova" w:cs="Segoe UI"/>
                    <w:b/>
                    <w:bCs/>
                    <w:noProof/>
                    <w:sz w:val="20"/>
                    <w:szCs w:val="20"/>
                  </w:rPr>
                  <w:t> </w:t>
                </w:r>
                <w:r w:rsidR="0017596C" w:rsidRPr="004C7AA3">
                  <w:rPr>
                    <w:rFonts w:ascii="Arial Nova" w:hAnsi="Arial Nova" w:cs="Segoe UI"/>
                    <w:b/>
                    <w:bCs/>
                    <w:noProof/>
                    <w:sz w:val="20"/>
                    <w:szCs w:val="20"/>
                  </w:rPr>
                  <w:t> </w:t>
                </w:r>
                <w:r w:rsidR="0017596C" w:rsidRPr="004C7AA3">
                  <w:rPr>
                    <w:rFonts w:ascii="Arial Nova" w:hAnsi="Arial Nova" w:cs="Segoe UI"/>
                    <w:b/>
                    <w:bCs/>
                    <w:noProof/>
                    <w:sz w:val="20"/>
                    <w:szCs w:val="20"/>
                  </w:rPr>
                  <w:t> </w:t>
                </w:r>
                <w:r w:rsidR="0017596C" w:rsidRPr="004C7AA3">
                  <w:rPr>
                    <w:rFonts w:ascii="Arial Nova" w:hAnsi="Arial Nova" w:cs="Segoe UI"/>
                    <w:b/>
                    <w:bCs/>
                    <w:noProof/>
                    <w:sz w:val="20"/>
                    <w:szCs w:val="20"/>
                  </w:rPr>
                  <w:t> </w:t>
                </w:r>
                <w:r w:rsidR="0017596C" w:rsidRPr="004C7AA3">
                  <w:rPr>
                    <w:rFonts w:ascii="Arial Nova" w:hAnsi="Arial Nova" w:cs="Segoe UI"/>
                    <w:b/>
                    <w:bCs/>
                    <w:sz w:val="20"/>
                    <w:szCs w:val="20"/>
                  </w:rPr>
                  <w:fldChar w:fldCharType="end"/>
                </w:r>
              </w:sdtContent>
            </w:sdt>
          </w:p>
        </w:tc>
      </w:tr>
      <w:tr w:rsidR="004C7B9F" w:rsidRPr="009C4AED" w14:paraId="79AAF308" w14:textId="77777777" w:rsidTr="0025018D">
        <w:trPr>
          <w:trHeight w:val="402"/>
        </w:trPr>
        <w:tc>
          <w:tcPr>
            <w:tcW w:w="1251" w:type="dxa"/>
            <w:gridSpan w:val="2"/>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613EA693" w14:textId="1B4F5B57" w:rsidR="00146A2F" w:rsidRPr="004C7AA3" w:rsidRDefault="00146A2F"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Phone:</w:t>
            </w:r>
          </w:p>
        </w:tc>
        <w:tc>
          <w:tcPr>
            <w:tcW w:w="2409" w:type="dxa"/>
            <w:gridSpan w:val="4"/>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13C923E0" w14:textId="029BA6A2" w:rsidR="00146A2F" w:rsidRPr="004C7AA3" w:rsidRDefault="00000000" w:rsidP="00531BA5">
            <w:pPr>
              <w:tabs>
                <w:tab w:val="left" w:pos="34"/>
                <w:tab w:val="right" w:leader="dot" w:pos="10376"/>
              </w:tabs>
              <w:suppressAutoHyphens/>
              <w:spacing w:before="120" w:after="120" w:line="276" w:lineRule="auto"/>
              <w:rPr>
                <w:rFonts w:ascii="Arial Nova" w:hAnsi="Arial Nova" w:cs="Segoe UI"/>
                <w:b/>
                <w:bCs/>
                <w:color w:val="000000" w:themeColor="text1"/>
                <w:sz w:val="20"/>
                <w:szCs w:val="20"/>
              </w:rPr>
            </w:pPr>
            <w:sdt>
              <w:sdtPr>
                <w:rPr>
                  <w:rFonts w:ascii="Arial Nova" w:hAnsi="Arial Nova" w:cs="Segoe UI"/>
                  <w:b/>
                  <w:bCs/>
                  <w:sz w:val="20"/>
                  <w:szCs w:val="20"/>
                </w:rPr>
                <w:id w:val="1442952013"/>
                <w:placeholder>
                  <w:docPart w:val="FCA1B866D1B64859BB5C796D2B2F1F1A"/>
                </w:placeholder>
                <w:showingPlcHdr/>
                <w:text/>
              </w:sdtPr>
              <w:sdtContent>
                <w:r w:rsidR="00146A2F" w:rsidRPr="004C7AA3">
                  <w:rPr>
                    <w:rFonts w:ascii="Arial Nova" w:hAnsi="Arial Nova" w:cs="Segoe UI"/>
                    <w:b/>
                    <w:bCs/>
                    <w:sz w:val="20"/>
                    <w:szCs w:val="20"/>
                  </w:rPr>
                  <w:fldChar w:fldCharType="begin">
                    <w:ffData>
                      <w:name w:val="Text1"/>
                      <w:enabled/>
                      <w:calcOnExit w:val="0"/>
                      <w:textInput/>
                    </w:ffData>
                  </w:fldChar>
                </w:r>
                <w:r w:rsidR="00146A2F" w:rsidRPr="004C7AA3">
                  <w:rPr>
                    <w:rFonts w:ascii="Arial Nova" w:hAnsi="Arial Nova" w:cs="Segoe UI"/>
                    <w:b/>
                    <w:bCs/>
                    <w:sz w:val="20"/>
                    <w:szCs w:val="20"/>
                  </w:rPr>
                  <w:instrText xml:space="preserve"> FORMTEXT </w:instrText>
                </w:r>
                <w:r w:rsidR="00146A2F" w:rsidRPr="004C7AA3">
                  <w:rPr>
                    <w:rFonts w:ascii="Arial Nova" w:hAnsi="Arial Nova" w:cs="Segoe UI"/>
                    <w:b/>
                    <w:bCs/>
                    <w:sz w:val="20"/>
                    <w:szCs w:val="20"/>
                  </w:rPr>
                </w:r>
                <w:r w:rsidR="00146A2F" w:rsidRPr="004C7AA3">
                  <w:rPr>
                    <w:rFonts w:ascii="Arial Nova" w:hAnsi="Arial Nova" w:cs="Segoe UI"/>
                    <w:b/>
                    <w:bCs/>
                    <w:sz w:val="20"/>
                    <w:szCs w:val="20"/>
                  </w:rPr>
                  <w:fldChar w:fldCharType="separate"/>
                </w:r>
                <w:r w:rsidR="00146A2F" w:rsidRPr="004C7AA3">
                  <w:rPr>
                    <w:rFonts w:ascii="Arial Nova" w:hAnsi="Arial Nova" w:cs="Segoe UI"/>
                    <w:b/>
                    <w:bCs/>
                    <w:noProof/>
                    <w:sz w:val="20"/>
                    <w:szCs w:val="20"/>
                  </w:rPr>
                  <w:t> </w:t>
                </w:r>
                <w:r w:rsidR="00146A2F" w:rsidRPr="004C7AA3">
                  <w:rPr>
                    <w:rFonts w:ascii="Arial Nova" w:hAnsi="Arial Nova" w:cs="Segoe UI"/>
                    <w:b/>
                    <w:bCs/>
                    <w:noProof/>
                    <w:sz w:val="20"/>
                    <w:szCs w:val="20"/>
                  </w:rPr>
                  <w:t> </w:t>
                </w:r>
                <w:r w:rsidR="00146A2F" w:rsidRPr="004C7AA3">
                  <w:rPr>
                    <w:rFonts w:ascii="Arial Nova" w:hAnsi="Arial Nova" w:cs="Segoe UI"/>
                    <w:b/>
                    <w:bCs/>
                    <w:noProof/>
                    <w:sz w:val="20"/>
                    <w:szCs w:val="20"/>
                  </w:rPr>
                  <w:t> </w:t>
                </w:r>
                <w:r w:rsidR="00146A2F" w:rsidRPr="004C7AA3">
                  <w:rPr>
                    <w:rFonts w:ascii="Arial Nova" w:hAnsi="Arial Nova" w:cs="Segoe UI"/>
                    <w:b/>
                    <w:bCs/>
                    <w:noProof/>
                    <w:sz w:val="20"/>
                    <w:szCs w:val="20"/>
                  </w:rPr>
                  <w:t> </w:t>
                </w:r>
                <w:r w:rsidR="00146A2F" w:rsidRPr="004C7AA3">
                  <w:rPr>
                    <w:rFonts w:ascii="Arial Nova" w:hAnsi="Arial Nova" w:cs="Segoe UI"/>
                    <w:b/>
                    <w:bCs/>
                    <w:noProof/>
                    <w:sz w:val="20"/>
                    <w:szCs w:val="20"/>
                  </w:rPr>
                  <w:t> </w:t>
                </w:r>
                <w:r w:rsidR="00146A2F" w:rsidRPr="004C7AA3">
                  <w:rPr>
                    <w:rFonts w:ascii="Arial Nova" w:hAnsi="Arial Nova" w:cs="Segoe UI"/>
                    <w:b/>
                    <w:bCs/>
                    <w:sz w:val="20"/>
                    <w:szCs w:val="20"/>
                  </w:rPr>
                  <w:fldChar w:fldCharType="end"/>
                </w:r>
              </w:sdtContent>
            </w:sdt>
          </w:p>
        </w:tc>
        <w:tc>
          <w:tcPr>
            <w:tcW w:w="1136"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08093AB3" w14:textId="77777777" w:rsidR="00146A2F" w:rsidRPr="004C7AA3" w:rsidRDefault="00146A2F"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 xml:space="preserve">Email: </w:t>
            </w:r>
          </w:p>
        </w:tc>
        <w:tc>
          <w:tcPr>
            <w:tcW w:w="5978" w:type="dxa"/>
            <w:gridSpan w:val="18"/>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5318CE30" w14:textId="5D92A0F0" w:rsidR="00146A2F" w:rsidRPr="004C7AA3" w:rsidRDefault="00000000"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sdt>
              <w:sdtPr>
                <w:rPr>
                  <w:rFonts w:ascii="Arial Nova" w:hAnsi="Arial Nova" w:cs="Segoe UI"/>
                  <w:b/>
                  <w:bCs/>
                  <w:sz w:val="20"/>
                  <w:szCs w:val="20"/>
                </w:rPr>
                <w:id w:val="-1272785137"/>
                <w:placeholder>
                  <w:docPart w:val="E9A3BDAE73574DA5ACEFB937877AD9CF"/>
                </w:placeholder>
                <w:showingPlcHdr/>
                <w:text/>
              </w:sdtPr>
              <w:sdtContent>
                <w:r w:rsidR="00146A2F" w:rsidRPr="004C7AA3">
                  <w:rPr>
                    <w:rFonts w:ascii="Arial Nova" w:hAnsi="Arial Nova" w:cs="Segoe UI"/>
                    <w:b/>
                    <w:bCs/>
                    <w:sz w:val="20"/>
                    <w:szCs w:val="20"/>
                  </w:rPr>
                  <w:fldChar w:fldCharType="begin">
                    <w:ffData>
                      <w:name w:val="Text1"/>
                      <w:enabled/>
                      <w:calcOnExit w:val="0"/>
                      <w:textInput/>
                    </w:ffData>
                  </w:fldChar>
                </w:r>
                <w:r w:rsidR="00146A2F" w:rsidRPr="004C7AA3">
                  <w:rPr>
                    <w:rFonts w:ascii="Arial Nova" w:hAnsi="Arial Nova" w:cs="Segoe UI"/>
                    <w:b/>
                    <w:bCs/>
                    <w:sz w:val="20"/>
                    <w:szCs w:val="20"/>
                  </w:rPr>
                  <w:instrText xml:space="preserve"> FORMTEXT </w:instrText>
                </w:r>
                <w:r w:rsidR="00146A2F" w:rsidRPr="004C7AA3">
                  <w:rPr>
                    <w:rFonts w:ascii="Arial Nova" w:hAnsi="Arial Nova" w:cs="Segoe UI"/>
                    <w:b/>
                    <w:bCs/>
                    <w:sz w:val="20"/>
                    <w:szCs w:val="20"/>
                  </w:rPr>
                </w:r>
                <w:r w:rsidR="00146A2F" w:rsidRPr="004C7AA3">
                  <w:rPr>
                    <w:rFonts w:ascii="Arial Nova" w:hAnsi="Arial Nova" w:cs="Segoe UI"/>
                    <w:b/>
                    <w:bCs/>
                    <w:sz w:val="20"/>
                    <w:szCs w:val="20"/>
                  </w:rPr>
                  <w:fldChar w:fldCharType="separate"/>
                </w:r>
                <w:r w:rsidR="00146A2F" w:rsidRPr="004C7AA3">
                  <w:rPr>
                    <w:rFonts w:ascii="Arial Nova" w:hAnsi="Arial Nova" w:cs="Segoe UI"/>
                    <w:b/>
                    <w:bCs/>
                    <w:noProof/>
                    <w:sz w:val="20"/>
                    <w:szCs w:val="20"/>
                  </w:rPr>
                  <w:t> </w:t>
                </w:r>
                <w:r w:rsidR="00146A2F" w:rsidRPr="004C7AA3">
                  <w:rPr>
                    <w:rFonts w:ascii="Arial Nova" w:hAnsi="Arial Nova" w:cs="Segoe UI"/>
                    <w:b/>
                    <w:bCs/>
                    <w:noProof/>
                    <w:sz w:val="20"/>
                    <w:szCs w:val="20"/>
                  </w:rPr>
                  <w:t> </w:t>
                </w:r>
                <w:r w:rsidR="00146A2F" w:rsidRPr="004C7AA3">
                  <w:rPr>
                    <w:rFonts w:ascii="Arial Nova" w:hAnsi="Arial Nova" w:cs="Segoe UI"/>
                    <w:b/>
                    <w:bCs/>
                    <w:noProof/>
                    <w:sz w:val="20"/>
                    <w:szCs w:val="20"/>
                  </w:rPr>
                  <w:t> </w:t>
                </w:r>
                <w:r w:rsidR="00146A2F" w:rsidRPr="004C7AA3">
                  <w:rPr>
                    <w:rFonts w:ascii="Arial Nova" w:hAnsi="Arial Nova" w:cs="Segoe UI"/>
                    <w:b/>
                    <w:bCs/>
                    <w:noProof/>
                    <w:sz w:val="20"/>
                    <w:szCs w:val="20"/>
                  </w:rPr>
                  <w:t> </w:t>
                </w:r>
                <w:r w:rsidR="00146A2F" w:rsidRPr="004C7AA3">
                  <w:rPr>
                    <w:rFonts w:ascii="Arial Nova" w:hAnsi="Arial Nova" w:cs="Segoe UI"/>
                    <w:b/>
                    <w:bCs/>
                    <w:noProof/>
                    <w:sz w:val="20"/>
                    <w:szCs w:val="20"/>
                  </w:rPr>
                  <w:t> </w:t>
                </w:r>
                <w:r w:rsidR="00146A2F" w:rsidRPr="004C7AA3">
                  <w:rPr>
                    <w:rFonts w:ascii="Arial Nova" w:hAnsi="Arial Nova" w:cs="Segoe UI"/>
                    <w:b/>
                    <w:bCs/>
                    <w:sz w:val="20"/>
                    <w:szCs w:val="20"/>
                  </w:rPr>
                  <w:fldChar w:fldCharType="end"/>
                </w:r>
              </w:sdtContent>
            </w:sdt>
          </w:p>
        </w:tc>
      </w:tr>
      <w:tr w:rsidR="008A51D0" w:rsidRPr="009C4AED" w14:paraId="1379E0C9" w14:textId="77777777" w:rsidTr="0025018D">
        <w:trPr>
          <w:trHeight w:val="523"/>
        </w:trPr>
        <w:tc>
          <w:tcPr>
            <w:tcW w:w="2531" w:type="dxa"/>
            <w:gridSpan w:val="5"/>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271FD395" w14:textId="27FB1980" w:rsidR="00634F3D" w:rsidRPr="004C7AA3" w:rsidRDefault="00634F3D"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Applicant / Nominee</w:t>
            </w:r>
            <w:r w:rsidR="00CB10FF" w:rsidRPr="004C7AA3">
              <w:rPr>
                <w:rFonts w:ascii="Arial Nova" w:hAnsi="Arial Nova" w:cs="Segoe UI"/>
                <w:b/>
                <w:bCs/>
                <w:color w:val="000000" w:themeColor="text1"/>
                <w:sz w:val="20"/>
                <w:szCs w:val="20"/>
              </w:rPr>
              <w:t xml:space="preserve">’s </w:t>
            </w:r>
            <w:r w:rsidRPr="004C7AA3">
              <w:rPr>
                <w:rFonts w:ascii="Arial Nova" w:hAnsi="Arial Nova" w:cs="Segoe UI"/>
                <w:b/>
                <w:bCs/>
                <w:color w:val="000000" w:themeColor="text1"/>
                <w:sz w:val="20"/>
                <w:szCs w:val="20"/>
              </w:rPr>
              <w:t xml:space="preserve">tenure: </w:t>
            </w:r>
          </w:p>
        </w:tc>
        <w:tc>
          <w:tcPr>
            <w:tcW w:w="1701"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33C05D35" w14:textId="02064419" w:rsidR="00634F3D" w:rsidRPr="004C7AA3" w:rsidRDefault="00634F3D"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Lease:</w:t>
            </w:r>
          </w:p>
        </w:tc>
        <w:sdt>
          <w:sdtPr>
            <w:rPr>
              <w:rFonts w:ascii="Arial Nova" w:hAnsi="Arial Nova" w:cs="Segoe UI"/>
              <w:b/>
              <w:bCs/>
              <w:color w:val="000000" w:themeColor="text1"/>
              <w:sz w:val="20"/>
              <w:szCs w:val="20"/>
            </w:rPr>
            <w:id w:val="865798163"/>
            <w14:checkbox>
              <w14:checked w14:val="0"/>
              <w14:checkedState w14:val="2612" w14:font="MS Gothic"/>
              <w14:uncheckedState w14:val="2610" w14:font="MS Gothic"/>
            </w14:checkbox>
          </w:sdtPr>
          <w:sdtContent>
            <w:tc>
              <w:tcPr>
                <w:tcW w:w="2914" w:type="dxa"/>
                <w:gridSpan w:val="6"/>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0B04CE28" w14:textId="051D61E7" w:rsidR="00634F3D" w:rsidRPr="004C7AA3" w:rsidRDefault="00634F3D"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MS Gothic" w:eastAsia="MS Gothic" w:hAnsi="MS Gothic" w:cs="Segoe UI" w:hint="eastAsia"/>
                    <w:b/>
                    <w:bCs/>
                    <w:color w:val="000000" w:themeColor="text1"/>
                    <w:sz w:val="20"/>
                    <w:szCs w:val="20"/>
                  </w:rPr>
                  <w:t>☐</w:t>
                </w:r>
              </w:p>
            </w:tc>
          </w:sdtContent>
        </w:sdt>
        <w:tc>
          <w:tcPr>
            <w:tcW w:w="1799" w:type="dxa"/>
            <w:gridSpan w:val="8"/>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1E56938B" w14:textId="6CC34882" w:rsidR="00634F3D" w:rsidRPr="004C7AA3" w:rsidRDefault="00634F3D"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Other:</w:t>
            </w:r>
          </w:p>
        </w:tc>
        <w:sdt>
          <w:sdtPr>
            <w:rPr>
              <w:rFonts w:ascii="Arial Nova" w:hAnsi="Arial Nova" w:cs="Segoe UI"/>
              <w:b/>
              <w:bCs/>
              <w:color w:val="000000" w:themeColor="text1"/>
              <w:sz w:val="20"/>
              <w:szCs w:val="20"/>
            </w:rPr>
            <w:id w:val="1992297680"/>
            <w14:checkbox>
              <w14:checked w14:val="0"/>
              <w14:checkedState w14:val="2612" w14:font="MS Gothic"/>
              <w14:uncheckedState w14:val="2610" w14:font="MS Gothic"/>
            </w14:checkbox>
          </w:sdtPr>
          <w:sdtContent>
            <w:tc>
              <w:tcPr>
                <w:tcW w:w="1829" w:type="dxa"/>
                <w:gridSpan w:val="6"/>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2E3A73D1" w14:textId="0411345D" w:rsidR="00634F3D" w:rsidRPr="004C7AA3" w:rsidRDefault="00F124C5" w:rsidP="00CF0B7B">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4C7AA3">
                  <w:rPr>
                    <w:rFonts w:ascii="MS Gothic" w:eastAsia="MS Gothic" w:hAnsi="MS Gothic" w:cs="Segoe UI" w:hint="eastAsia"/>
                    <w:b/>
                    <w:bCs/>
                    <w:color w:val="000000" w:themeColor="text1"/>
                    <w:sz w:val="20"/>
                    <w:szCs w:val="20"/>
                  </w:rPr>
                  <w:t>☐</w:t>
                </w:r>
              </w:p>
            </w:tc>
          </w:sdtContent>
        </w:sdt>
      </w:tr>
      <w:tr w:rsidR="00CF3982" w:rsidRPr="009C4AED" w14:paraId="09D9D784" w14:textId="023C30CE" w:rsidTr="0025018D">
        <w:trPr>
          <w:trHeight w:val="624"/>
        </w:trPr>
        <w:tc>
          <w:tcPr>
            <w:tcW w:w="7761" w:type="dxa"/>
            <w:gridSpan w:val="18"/>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145BC2F6" w14:textId="77777777" w:rsidR="00985A70" w:rsidRPr="004C7AA3" w:rsidRDefault="00985A70" w:rsidP="00CB10FF">
            <w:pPr>
              <w:tabs>
                <w:tab w:val="left" w:pos="34"/>
                <w:tab w:val="right" w:leader="dot" w:pos="10376"/>
              </w:tabs>
              <w:suppressAutoHyphens/>
              <w:spacing w:before="120" w:after="12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Will the Applicant or nominee (if a nominee has been appointed) have exclusive possession of the licensed premises (ETP area excluded)?</w:t>
            </w:r>
          </w:p>
        </w:tc>
        <w:tc>
          <w:tcPr>
            <w:tcW w:w="603"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0D9DEE2B" w14:textId="4F90B07D" w:rsidR="00985A70" w:rsidRPr="004C7AA3" w:rsidRDefault="00985A70" w:rsidP="008353ED">
            <w:pPr>
              <w:tabs>
                <w:tab w:val="left" w:pos="34"/>
                <w:tab w:val="right" w:leader="dot" w:pos="10376"/>
              </w:tabs>
              <w:suppressAutoHyphens/>
              <w:spacing w:after="24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YES</w:t>
            </w:r>
          </w:p>
        </w:tc>
        <w:sdt>
          <w:sdtPr>
            <w:rPr>
              <w:rFonts w:ascii="Arial Nova" w:hAnsi="Arial Nova" w:cs="Segoe UI"/>
              <w:b/>
              <w:bCs/>
              <w:color w:val="000000" w:themeColor="text1"/>
              <w:sz w:val="20"/>
              <w:szCs w:val="20"/>
            </w:rPr>
            <w:id w:val="-187374722"/>
            <w14:checkbox>
              <w14:checked w14:val="0"/>
              <w14:checkedState w14:val="2612" w14:font="MS Gothic"/>
              <w14:uncheckedState w14:val="2610" w14:font="MS Gothic"/>
            </w14:checkbox>
          </w:sdtPr>
          <w:sdtContent>
            <w:tc>
              <w:tcPr>
                <w:tcW w:w="973"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09407BCB" w14:textId="05DBA5C8" w:rsidR="00985A70" w:rsidRPr="004C7AA3" w:rsidRDefault="004C7AA3" w:rsidP="00801D3C">
                <w:pPr>
                  <w:tabs>
                    <w:tab w:val="left" w:pos="34"/>
                    <w:tab w:val="right" w:leader="dot" w:pos="10376"/>
                  </w:tabs>
                  <w:suppressAutoHyphens/>
                  <w:spacing w:after="240" w:line="276" w:lineRule="auto"/>
                  <w:rPr>
                    <w:rFonts w:ascii="Arial Nova" w:hAnsi="Arial Nova" w:cs="Segoe UI"/>
                    <w:b/>
                    <w:bCs/>
                    <w:color w:val="000000" w:themeColor="text1"/>
                    <w:sz w:val="20"/>
                    <w:szCs w:val="20"/>
                  </w:rPr>
                </w:pPr>
                <w:r>
                  <w:rPr>
                    <w:rFonts w:ascii="MS Gothic" w:eastAsia="MS Gothic" w:hAnsi="MS Gothic" w:cs="Segoe UI" w:hint="eastAsia"/>
                    <w:b/>
                    <w:bCs/>
                    <w:color w:val="000000" w:themeColor="text1"/>
                    <w:sz w:val="20"/>
                    <w:szCs w:val="20"/>
                  </w:rPr>
                  <w:t>☐</w:t>
                </w:r>
              </w:p>
            </w:tc>
          </w:sdtContent>
        </w:sdt>
        <w:tc>
          <w:tcPr>
            <w:tcW w:w="864"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5A28F499" w14:textId="6C42BE10" w:rsidR="00985A70" w:rsidRPr="004C7AA3" w:rsidRDefault="00985A70" w:rsidP="00801D3C">
            <w:pPr>
              <w:tabs>
                <w:tab w:val="left" w:pos="34"/>
                <w:tab w:val="right" w:leader="dot" w:pos="10376"/>
              </w:tabs>
              <w:suppressAutoHyphens/>
              <w:spacing w:after="240" w:line="276" w:lineRule="auto"/>
              <w:rPr>
                <w:rFonts w:ascii="Arial Nova" w:hAnsi="Arial Nova" w:cs="Segoe UI"/>
                <w:b/>
                <w:bCs/>
                <w:color w:val="000000" w:themeColor="text1"/>
                <w:sz w:val="20"/>
                <w:szCs w:val="20"/>
              </w:rPr>
            </w:pPr>
            <w:r w:rsidRPr="004C7AA3">
              <w:rPr>
                <w:rFonts w:ascii="Arial Nova" w:hAnsi="Arial Nova" w:cs="Segoe UI"/>
                <w:b/>
                <w:bCs/>
                <w:color w:val="000000" w:themeColor="text1"/>
                <w:sz w:val="20"/>
                <w:szCs w:val="20"/>
              </w:rPr>
              <w:t>NO</w:t>
            </w:r>
          </w:p>
        </w:tc>
        <w:sdt>
          <w:sdtPr>
            <w:rPr>
              <w:rFonts w:ascii="Arial Nova" w:hAnsi="Arial Nova" w:cs="Segoe UI"/>
              <w:b/>
              <w:bCs/>
              <w:color w:val="000000" w:themeColor="text1"/>
              <w:sz w:val="20"/>
              <w:szCs w:val="20"/>
            </w:rPr>
            <w:id w:val="480055570"/>
            <w14:checkbox>
              <w14:checked w14:val="0"/>
              <w14:checkedState w14:val="2612" w14:font="MS Gothic"/>
              <w14:uncheckedState w14:val="2610" w14:font="MS Gothic"/>
            </w14:checkbox>
          </w:sdtPr>
          <w:sdtContent>
            <w:tc>
              <w:tcPr>
                <w:tcW w:w="573" w:type="dxa"/>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703C8067" w14:textId="1AA6F9BF" w:rsidR="00985A70" w:rsidRPr="004C7AA3" w:rsidRDefault="00985A70" w:rsidP="00801D3C">
                <w:pPr>
                  <w:tabs>
                    <w:tab w:val="left" w:pos="34"/>
                    <w:tab w:val="right" w:leader="dot" w:pos="10376"/>
                  </w:tabs>
                  <w:suppressAutoHyphens/>
                  <w:spacing w:after="240" w:line="276" w:lineRule="auto"/>
                  <w:rPr>
                    <w:rFonts w:ascii="Arial Nova" w:hAnsi="Arial Nova" w:cs="Segoe UI"/>
                    <w:b/>
                    <w:bCs/>
                    <w:color w:val="000000" w:themeColor="text1"/>
                    <w:sz w:val="20"/>
                    <w:szCs w:val="20"/>
                  </w:rPr>
                </w:pPr>
                <w:r w:rsidRPr="004C7AA3">
                  <w:rPr>
                    <w:rFonts w:ascii="MS Gothic" w:eastAsia="MS Gothic" w:hAnsi="MS Gothic" w:cs="Segoe UI" w:hint="eastAsia"/>
                    <w:b/>
                    <w:bCs/>
                    <w:color w:val="000000" w:themeColor="text1"/>
                    <w:sz w:val="20"/>
                    <w:szCs w:val="20"/>
                  </w:rPr>
                  <w:t>☐</w:t>
                </w:r>
              </w:p>
            </w:tc>
          </w:sdtContent>
        </w:sdt>
      </w:tr>
      <w:tr w:rsidR="00B86656" w:rsidRPr="009C4AED" w14:paraId="4F222D68" w14:textId="25E4F1A2" w:rsidTr="0025018D">
        <w:trPr>
          <w:trHeight w:val="624"/>
        </w:trPr>
        <w:tc>
          <w:tcPr>
            <w:tcW w:w="7761" w:type="dxa"/>
            <w:gridSpan w:val="18"/>
            <w:tcBorders>
              <w:top w:val="dotted" w:sz="2" w:space="0" w:color="BFBFBF" w:themeColor="background1" w:themeShade="BF"/>
              <w:left w:val="single" w:sz="4" w:space="0" w:color="auto"/>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753A7BFC" w14:textId="77777777" w:rsidR="00CA02E3" w:rsidRPr="00DB7631" w:rsidRDefault="00CA02E3" w:rsidP="00402284">
            <w:pPr>
              <w:tabs>
                <w:tab w:val="left" w:pos="34"/>
                <w:tab w:val="right" w:leader="dot" w:pos="10376"/>
              </w:tabs>
              <w:suppressAutoHyphens/>
              <w:spacing w:before="120" w:after="120" w:line="276" w:lineRule="auto"/>
              <w:rPr>
                <w:rFonts w:ascii="Arial Nova" w:hAnsi="Arial Nova" w:cs="Segoe UI"/>
                <w:b/>
                <w:bCs/>
                <w:color w:val="000000" w:themeColor="text1"/>
                <w:sz w:val="20"/>
                <w:szCs w:val="20"/>
              </w:rPr>
            </w:pPr>
            <w:r w:rsidRPr="00DB7631">
              <w:rPr>
                <w:rFonts w:ascii="Arial Nova" w:hAnsi="Arial Nova" w:cs="Segoe UI"/>
                <w:b/>
                <w:bCs/>
                <w:color w:val="000000" w:themeColor="text1"/>
                <w:sz w:val="20"/>
                <w:szCs w:val="20"/>
              </w:rPr>
              <w:t xml:space="preserve">Are there any payments made to the freehold owner or another entity in relation to the turnover of the business? These payments could include rent, marketing, advertising or management fees that are based on the turnover of the business: </w:t>
            </w:r>
          </w:p>
        </w:tc>
        <w:tc>
          <w:tcPr>
            <w:tcW w:w="603" w:type="dxa"/>
            <w:gridSpan w:val="2"/>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2EB89FF2" w14:textId="7AF97A38" w:rsidR="00CA02E3" w:rsidRPr="00DB7631" w:rsidRDefault="00CA02E3" w:rsidP="00D61AB2">
            <w:pPr>
              <w:tabs>
                <w:tab w:val="left" w:pos="34"/>
                <w:tab w:val="right" w:leader="dot" w:pos="10376"/>
              </w:tabs>
              <w:suppressAutoHyphens/>
              <w:spacing w:after="480" w:line="276" w:lineRule="auto"/>
              <w:rPr>
                <w:rFonts w:ascii="Arial Nova" w:hAnsi="Arial Nova" w:cs="Segoe UI"/>
                <w:b/>
                <w:bCs/>
                <w:color w:val="000000" w:themeColor="text1"/>
                <w:sz w:val="20"/>
                <w:szCs w:val="20"/>
              </w:rPr>
            </w:pPr>
            <w:r w:rsidRPr="00DB7631">
              <w:rPr>
                <w:rFonts w:ascii="Arial Nova" w:hAnsi="Arial Nova" w:cs="Segoe UI"/>
                <w:b/>
                <w:bCs/>
                <w:color w:val="000000" w:themeColor="text1"/>
                <w:sz w:val="20"/>
                <w:szCs w:val="20"/>
              </w:rPr>
              <w:t>YES</w:t>
            </w:r>
          </w:p>
        </w:tc>
        <w:sdt>
          <w:sdtPr>
            <w:rPr>
              <w:rFonts w:ascii="Arial Nova" w:hAnsi="Arial Nova" w:cs="Segoe UI"/>
              <w:b/>
              <w:bCs/>
              <w:color w:val="000000" w:themeColor="text1"/>
              <w:sz w:val="20"/>
              <w:szCs w:val="20"/>
              <w:shd w:val="clear" w:color="auto" w:fill="FFFFFF" w:themeFill="background1"/>
            </w:rPr>
            <w:id w:val="37478961"/>
            <w14:checkbox>
              <w14:checked w14:val="0"/>
              <w14:checkedState w14:val="2612" w14:font="MS Gothic"/>
              <w14:uncheckedState w14:val="2610" w14:font="MS Gothic"/>
            </w14:checkbox>
          </w:sdtPr>
          <w:sdtContent>
            <w:tc>
              <w:tcPr>
                <w:tcW w:w="973"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FFFFF" w:themeFill="background1"/>
                <w:vAlign w:val="bottom"/>
              </w:tcPr>
              <w:p w14:paraId="66CFDB6F" w14:textId="750781A5" w:rsidR="00CA02E3" w:rsidRPr="00DB7631" w:rsidRDefault="00CA02E3" w:rsidP="00D61AB2">
                <w:pPr>
                  <w:tabs>
                    <w:tab w:val="left" w:pos="34"/>
                    <w:tab w:val="right" w:leader="dot" w:pos="10376"/>
                  </w:tabs>
                  <w:suppressAutoHyphens/>
                  <w:spacing w:after="480" w:line="276" w:lineRule="auto"/>
                  <w:rPr>
                    <w:rFonts w:ascii="Arial Nova" w:hAnsi="Arial Nova" w:cs="Segoe UI"/>
                    <w:b/>
                    <w:bCs/>
                    <w:color w:val="000000" w:themeColor="text1"/>
                    <w:sz w:val="20"/>
                    <w:szCs w:val="20"/>
                  </w:rPr>
                </w:pPr>
                <w:r w:rsidRPr="00DB7631">
                  <w:rPr>
                    <w:rFonts w:ascii="MS Gothic" w:eastAsia="MS Gothic" w:hAnsi="MS Gothic" w:cs="Segoe UI" w:hint="eastAsia"/>
                    <w:b/>
                    <w:bCs/>
                    <w:color w:val="000000" w:themeColor="text1"/>
                    <w:sz w:val="20"/>
                    <w:szCs w:val="20"/>
                    <w:shd w:val="clear" w:color="auto" w:fill="FFFFFF" w:themeFill="background1"/>
                  </w:rPr>
                  <w:t>☐</w:t>
                </w:r>
              </w:p>
            </w:tc>
          </w:sdtContent>
        </w:sdt>
        <w:tc>
          <w:tcPr>
            <w:tcW w:w="864" w:type="dxa"/>
            <w:gridSpan w:val="3"/>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shd w:val="clear" w:color="auto" w:fill="F2F2F2" w:themeFill="background1" w:themeFillShade="F2"/>
            <w:vAlign w:val="bottom"/>
          </w:tcPr>
          <w:p w14:paraId="5B169676" w14:textId="72827525" w:rsidR="00CA02E3" w:rsidRPr="00DB7631" w:rsidRDefault="00CA02E3" w:rsidP="00D61AB2">
            <w:pPr>
              <w:tabs>
                <w:tab w:val="left" w:pos="34"/>
                <w:tab w:val="right" w:leader="dot" w:pos="10376"/>
              </w:tabs>
              <w:suppressAutoHyphens/>
              <w:spacing w:after="480" w:line="276" w:lineRule="auto"/>
              <w:rPr>
                <w:rFonts w:ascii="Arial Nova" w:hAnsi="Arial Nova" w:cs="Segoe UI"/>
                <w:b/>
                <w:bCs/>
                <w:color w:val="000000" w:themeColor="text1"/>
                <w:sz w:val="20"/>
                <w:szCs w:val="20"/>
              </w:rPr>
            </w:pPr>
            <w:r w:rsidRPr="00DB7631">
              <w:rPr>
                <w:rFonts w:ascii="Arial Nova" w:hAnsi="Arial Nova" w:cs="Segoe UI"/>
                <w:b/>
                <w:bCs/>
                <w:color w:val="000000" w:themeColor="text1"/>
                <w:sz w:val="20"/>
                <w:szCs w:val="20"/>
              </w:rPr>
              <w:t>NO</w:t>
            </w:r>
          </w:p>
        </w:tc>
        <w:sdt>
          <w:sdtPr>
            <w:rPr>
              <w:rFonts w:ascii="Arial Nova" w:hAnsi="Arial Nova" w:cs="Segoe UI"/>
              <w:b/>
              <w:bCs/>
              <w:color w:val="000000" w:themeColor="text1"/>
              <w:sz w:val="20"/>
              <w:szCs w:val="20"/>
            </w:rPr>
            <w:id w:val="1580559480"/>
            <w14:checkbox>
              <w14:checked w14:val="0"/>
              <w14:checkedState w14:val="2612" w14:font="MS Gothic"/>
              <w14:uncheckedState w14:val="2610" w14:font="MS Gothic"/>
            </w14:checkbox>
          </w:sdtPr>
          <w:sdtContent>
            <w:tc>
              <w:tcPr>
                <w:tcW w:w="573" w:type="dxa"/>
                <w:tcBorders>
                  <w:top w:val="dotted" w:sz="2" w:space="0" w:color="BFBFBF" w:themeColor="background1" w:themeShade="BF"/>
                  <w:left w:val="dotted" w:sz="2" w:space="0" w:color="BFBFBF" w:themeColor="background1" w:themeShade="BF"/>
                  <w:bottom w:val="dotted" w:sz="2" w:space="0" w:color="BFBFBF" w:themeColor="background1" w:themeShade="BF"/>
                  <w:right w:val="single" w:sz="4" w:space="0" w:color="auto"/>
                </w:tcBorders>
                <w:shd w:val="clear" w:color="auto" w:fill="FFFFFF" w:themeFill="background1"/>
                <w:vAlign w:val="bottom"/>
              </w:tcPr>
              <w:p w14:paraId="0C971911" w14:textId="44C4B5D3" w:rsidR="00CA02E3" w:rsidRPr="00DB7631" w:rsidRDefault="00CA02E3" w:rsidP="00D61AB2">
                <w:pPr>
                  <w:tabs>
                    <w:tab w:val="left" w:pos="34"/>
                    <w:tab w:val="right" w:leader="dot" w:pos="10376"/>
                  </w:tabs>
                  <w:suppressAutoHyphens/>
                  <w:spacing w:after="480" w:line="276" w:lineRule="auto"/>
                  <w:rPr>
                    <w:rFonts w:ascii="Arial Nova" w:hAnsi="Arial Nova" w:cs="Segoe UI"/>
                    <w:b/>
                    <w:bCs/>
                    <w:color w:val="000000" w:themeColor="text1"/>
                    <w:sz w:val="20"/>
                    <w:szCs w:val="20"/>
                  </w:rPr>
                </w:pPr>
                <w:r w:rsidRPr="00DB7631">
                  <w:rPr>
                    <w:rFonts w:ascii="MS Gothic" w:eastAsia="MS Gothic" w:hAnsi="MS Gothic" w:cs="Segoe UI" w:hint="eastAsia"/>
                    <w:b/>
                    <w:bCs/>
                    <w:color w:val="000000" w:themeColor="text1"/>
                    <w:sz w:val="20"/>
                    <w:szCs w:val="20"/>
                  </w:rPr>
                  <w:t>☐</w:t>
                </w:r>
              </w:p>
            </w:tc>
          </w:sdtContent>
        </w:sdt>
      </w:tr>
      <w:tr w:rsidR="00515E8A" w:rsidRPr="009C4AED" w14:paraId="1BD65AE3" w14:textId="77777777" w:rsidTr="0025018D">
        <w:trPr>
          <w:trHeight w:val="624"/>
        </w:trPr>
        <w:tc>
          <w:tcPr>
            <w:tcW w:w="10774" w:type="dxa"/>
            <w:gridSpan w:val="27"/>
            <w:tcBorders>
              <w:top w:val="dotted" w:sz="2" w:space="0" w:color="BFBFBF" w:themeColor="background1" w:themeShade="BF"/>
              <w:left w:val="single" w:sz="4" w:space="0" w:color="auto"/>
              <w:bottom w:val="single" w:sz="4" w:space="0" w:color="auto"/>
              <w:right w:val="single" w:sz="4" w:space="0" w:color="auto"/>
            </w:tcBorders>
            <w:shd w:val="clear" w:color="auto" w:fill="F2F2F2" w:themeFill="background1" w:themeFillShade="F2"/>
            <w:vAlign w:val="bottom"/>
          </w:tcPr>
          <w:p w14:paraId="6D34C0D3" w14:textId="4FC88DAC" w:rsidR="00515E8A" w:rsidRPr="00DB7631" w:rsidRDefault="00515E8A" w:rsidP="00CF0B7B">
            <w:pPr>
              <w:tabs>
                <w:tab w:val="left" w:pos="34"/>
                <w:tab w:val="right" w:leader="dot" w:pos="10376"/>
              </w:tabs>
              <w:suppressAutoHyphens/>
              <w:spacing w:after="120" w:line="276" w:lineRule="auto"/>
              <w:rPr>
                <w:rFonts w:ascii="Arial Nova" w:hAnsi="Arial Nova" w:cs="Segoe UI"/>
                <w:b/>
                <w:bCs/>
                <w:i/>
                <w:iCs/>
                <w:color w:val="000000" w:themeColor="text1"/>
                <w:sz w:val="20"/>
                <w:szCs w:val="20"/>
              </w:rPr>
            </w:pPr>
            <w:r w:rsidRPr="00DB7631">
              <w:rPr>
                <w:rFonts w:ascii="Arial Nova" w:hAnsi="Arial Nova" w:cs="Segoe UI"/>
                <w:i/>
                <w:iCs/>
                <w:color w:val="000000" w:themeColor="text1"/>
                <w:sz w:val="20"/>
                <w:szCs w:val="20"/>
              </w:rPr>
              <w:t>If you answered</w:t>
            </w:r>
            <w:r w:rsidRPr="00DB7631">
              <w:rPr>
                <w:rFonts w:ascii="Arial Nova" w:hAnsi="Arial Nova" w:cs="Segoe UI"/>
                <w:b/>
                <w:bCs/>
                <w:i/>
                <w:iCs/>
                <w:color w:val="000000" w:themeColor="text1"/>
                <w:sz w:val="20"/>
                <w:szCs w:val="20"/>
              </w:rPr>
              <w:t xml:space="preserve"> YES, </w:t>
            </w:r>
            <w:r w:rsidRPr="00DB7631">
              <w:rPr>
                <w:rFonts w:ascii="Arial Nova" w:hAnsi="Arial Nova" w:cs="Segoe UI"/>
                <w:i/>
                <w:iCs/>
                <w:color w:val="000000" w:themeColor="text1"/>
                <w:sz w:val="20"/>
                <w:szCs w:val="20"/>
              </w:rPr>
              <w:t>a completed Profit-Sharing application form (</w:t>
            </w:r>
            <w:r w:rsidRPr="00DB7631">
              <w:rPr>
                <w:rFonts w:ascii="Arial Nova" w:hAnsi="Arial Nova" w:cs="Segoe UI"/>
                <w:b/>
                <w:bCs/>
                <w:i/>
                <w:iCs/>
                <w:color w:val="000000" w:themeColor="text1"/>
                <w:sz w:val="20"/>
                <w:szCs w:val="20"/>
              </w:rPr>
              <w:t>Form 16</w:t>
            </w:r>
            <w:r w:rsidRPr="00DB7631">
              <w:rPr>
                <w:rFonts w:ascii="Arial Nova" w:hAnsi="Arial Nova" w:cs="Segoe UI"/>
                <w:i/>
                <w:iCs/>
                <w:color w:val="000000" w:themeColor="text1"/>
                <w:sz w:val="20"/>
                <w:szCs w:val="20"/>
              </w:rPr>
              <w:t>) must be lodged.</w:t>
            </w:r>
          </w:p>
        </w:tc>
      </w:tr>
      <w:tr w:rsidR="00CA6393" w:rsidRPr="009C4AED" w14:paraId="69E4278A" w14:textId="77777777" w:rsidTr="0025018D">
        <w:trPr>
          <w:trHeight w:val="272"/>
        </w:trPr>
        <w:tc>
          <w:tcPr>
            <w:tcW w:w="10774" w:type="dxa"/>
            <w:gridSpan w:val="27"/>
            <w:tcBorders>
              <w:top w:val="single" w:sz="4" w:space="0" w:color="auto"/>
              <w:left w:val="nil"/>
              <w:bottom w:val="single" w:sz="12" w:space="0" w:color="541A8E"/>
              <w:right w:val="nil"/>
            </w:tcBorders>
            <w:shd w:val="clear" w:color="auto" w:fill="FFFFFF" w:themeFill="background1"/>
            <w:vAlign w:val="bottom"/>
          </w:tcPr>
          <w:p w14:paraId="06439628" w14:textId="77777777" w:rsidR="00CA6393" w:rsidRPr="00DB7631" w:rsidRDefault="00CA6393" w:rsidP="0063648C">
            <w:pPr>
              <w:tabs>
                <w:tab w:val="left" w:pos="34"/>
                <w:tab w:val="right" w:leader="dot" w:pos="10376"/>
              </w:tabs>
              <w:suppressAutoHyphens/>
              <w:spacing w:line="276" w:lineRule="auto"/>
              <w:rPr>
                <w:rFonts w:ascii="Arial Nova" w:hAnsi="Arial Nova" w:cs="Segoe UI"/>
                <w:b/>
                <w:bCs/>
                <w:color w:val="000000" w:themeColor="text1"/>
                <w:sz w:val="16"/>
                <w:szCs w:val="16"/>
              </w:rPr>
            </w:pPr>
          </w:p>
        </w:tc>
      </w:tr>
      <w:tr w:rsidR="00CA6393" w:rsidRPr="00115C1F" w14:paraId="09189175" w14:textId="77777777" w:rsidTr="0025018D">
        <w:trPr>
          <w:trHeight w:val="748"/>
        </w:trPr>
        <w:tc>
          <w:tcPr>
            <w:tcW w:w="10774" w:type="dxa"/>
            <w:gridSpan w:val="27"/>
            <w:tcBorders>
              <w:top w:val="single" w:sz="12" w:space="0" w:color="541A8E"/>
              <w:left w:val="single" w:sz="12" w:space="0" w:color="541A8E"/>
              <w:bottom w:val="single" w:sz="12" w:space="0" w:color="541A8E"/>
              <w:right w:val="single" w:sz="12" w:space="0" w:color="541A8E"/>
            </w:tcBorders>
            <w:shd w:val="clear" w:color="auto" w:fill="F0E6FA"/>
            <w:vAlign w:val="bottom"/>
          </w:tcPr>
          <w:p w14:paraId="49101593" w14:textId="30CBF7A0" w:rsidR="00CA6393" w:rsidRPr="00DB7631" w:rsidRDefault="00CA6393">
            <w:pPr>
              <w:tabs>
                <w:tab w:val="left" w:pos="34"/>
                <w:tab w:val="right" w:leader="dot" w:pos="10376"/>
              </w:tabs>
              <w:suppressAutoHyphens/>
              <w:spacing w:after="120" w:line="276" w:lineRule="auto"/>
              <w:rPr>
                <w:rFonts w:ascii="Arial Nova" w:hAnsi="Arial Nova" w:cs="Segoe UI"/>
                <w:b/>
                <w:bCs/>
                <w:color w:val="000000" w:themeColor="text1"/>
                <w:sz w:val="20"/>
                <w:szCs w:val="20"/>
              </w:rPr>
            </w:pPr>
            <w:r w:rsidRPr="00DB7631">
              <w:rPr>
                <w:rFonts w:ascii="Arial Nova" w:hAnsi="Arial Nova" w:cs="Segoe UI"/>
                <w:b/>
                <w:bCs/>
                <w:color w:val="000000" w:themeColor="text1"/>
                <w:sz w:val="20"/>
                <w:szCs w:val="20"/>
              </w:rPr>
              <w:t xml:space="preserve">IMPORTANT NOTE: </w:t>
            </w:r>
            <w:r w:rsidR="0099655D" w:rsidRPr="00DB7631">
              <w:rPr>
                <w:rFonts w:ascii="Arial Nova" w:hAnsi="Arial Nova" w:cs="Segoe UI"/>
                <w:b/>
                <w:bCs/>
                <w:color w:val="000000" w:themeColor="text1"/>
                <w:sz w:val="20"/>
                <w:szCs w:val="20"/>
              </w:rPr>
              <w:t xml:space="preserve">Should the </w:t>
            </w:r>
            <w:r w:rsidR="00B16E4E">
              <w:rPr>
                <w:rFonts w:ascii="Arial Nova" w:hAnsi="Arial Nova" w:cs="Segoe UI"/>
                <w:b/>
                <w:bCs/>
                <w:color w:val="000000" w:themeColor="text1"/>
                <w:sz w:val="20"/>
                <w:szCs w:val="20"/>
              </w:rPr>
              <w:t xml:space="preserve">business continuity </w:t>
            </w:r>
            <w:r w:rsidR="0099655D" w:rsidRPr="00DB7631">
              <w:rPr>
                <w:rFonts w:ascii="Arial Nova" w:hAnsi="Arial Nova" w:cs="Segoe UI"/>
                <w:b/>
                <w:bCs/>
                <w:color w:val="000000" w:themeColor="text1"/>
                <w:sz w:val="20"/>
                <w:szCs w:val="20"/>
              </w:rPr>
              <w:t>order application be approved, and the licensee no longer has exclusive tenure of the licensed premises all rights to the licence will terminate (section 37(5) of the Act).</w:t>
            </w:r>
          </w:p>
        </w:tc>
      </w:tr>
    </w:tbl>
    <w:p w14:paraId="1A74A8C1" w14:textId="77777777" w:rsidR="0025018D" w:rsidRDefault="0025018D" w:rsidP="00AE2BFF">
      <w:pPr>
        <w:tabs>
          <w:tab w:val="left" w:pos="34"/>
          <w:tab w:val="right" w:leader="dot" w:pos="10376"/>
        </w:tabs>
        <w:suppressAutoHyphens/>
        <w:spacing w:line="276" w:lineRule="auto"/>
        <w:rPr>
          <w:rFonts w:ascii="Arial Nova" w:hAnsi="Arial Nova" w:cs="Segoe UI"/>
          <w:b/>
          <w:bCs/>
          <w:color w:val="000000" w:themeColor="text1"/>
          <w:sz w:val="16"/>
          <w:szCs w:val="16"/>
        </w:rPr>
        <w:sectPr w:rsidR="0025018D" w:rsidSect="00E5692A">
          <w:pgSz w:w="11906" w:h="16838"/>
          <w:pgMar w:top="284" w:right="720" w:bottom="794" w:left="720" w:header="510" w:footer="0" w:gutter="0"/>
          <w:cols w:space="708"/>
          <w:docGrid w:linePitch="360"/>
        </w:sectPr>
      </w:pPr>
    </w:p>
    <w:tbl>
      <w:tblPr>
        <w:tblStyle w:val="TableGrid"/>
        <w:tblW w:w="10774" w:type="dxa"/>
        <w:tblInd w:w="-14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251"/>
        <w:gridCol w:w="280"/>
        <w:gridCol w:w="8243"/>
      </w:tblGrid>
      <w:tr w:rsidR="00AE2BFF" w:rsidRPr="009C4AED" w14:paraId="208D9112" w14:textId="77777777" w:rsidTr="0025018D">
        <w:trPr>
          <w:trHeight w:val="624"/>
        </w:trPr>
        <w:tc>
          <w:tcPr>
            <w:tcW w:w="10774" w:type="dxa"/>
            <w:gridSpan w:val="3"/>
            <w:tcBorders>
              <w:top w:val="single" w:sz="4" w:space="0" w:color="auto"/>
              <w:left w:val="single" w:sz="4" w:space="0" w:color="auto"/>
              <w:bottom w:val="nil"/>
              <w:right w:val="single" w:sz="4" w:space="0" w:color="auto"/>
            </w:tcBorders>
            <w:shd w:val="clear" w:color="auto" w:fill="38115E"/>
            <w:vAlign w:val="bottom"/>
          </w:tcPr>
          <w:p w14:paraId="2BC786DD" w14:textId="1C1B8C2D" w:rsidR="00AE2BFF" w:rsidRPr="00DB7631" w:rsidRDefault="00AB3908" w:rsidP="00CF0B7B">
            <w:pPr>
              <w:tabs>
                <w:tab w:val="left" w:pos="34"/>
                <w:tab w:val="right" w:leader="dot" w:pos="10376"/>
              </w:tabs>
              <w:suppressAutoHyphens/>
              <w:spacing w:after="120" w:line="276" w:lineRule="auto"/>
              <w:rPr>
                <w:rFonts w:ascii="Arial Nova" w:hAnsi="Arial Nova" w:cs="Segoe UI"/>
                <w:b/>
                <w:bCs/>
                <w:color w:val="FFFFFF" w:themeColor="background1"/>
              </w:rPr>
            </w:pPr>
            <w:r w:rsidRPr="00DB7631">
              <w:rPr>
                <w:rFonts w:ascii="Arial Nova" w:hAnsi="Arial Nova" w:cs="Segoe UI"/>
                <w:b/>
                <w:bCs/>
                <w:color w:val="FFFFFF" w:themeColor="background1"/>
              </w:rPr>
              <w:lastRenderedPageBreak/>
              <w:t>SECTION 6 - DECLARATION</w:t>
            </w:r>
          </w:p>
        </w:tc>
      </w:tr>
      <w:tr w:rsidR="00AE2BFF" w:rsidRPr="009C4AED" w14:paraId="7056713F" w14:textId="77777777" w:rsidTr="0025018D">
        <w:trPr>
          <w:trHeight w:val="624"/>
        </w:trPr>
        <w:tc>
          <w:tcPr>
            <w:tcW w:w="10774" w:type="dxa"/>
            <w:gridSpan w:val="3"/>
            <w:tcBorders>
              <w:top w:val="nil"/>
              <w:left w:val="single" w:sz="4" w:space="0" w:color="auto"/>
              <w:bottom w:val="nil"/>
              <w:right w:val="single" w:sz="4" w:space="0" w:color="auto"/>
            </w:tcBorders>
            <w:shd w:val="clear" w:color="auto" w:fill="541A8E"/>
            <w:vAlign w:val="bottom"/>
          </w:tcPr>
          <w:p w14:paraId="7F4760B8" w14:textId="340B1D05" w:rsidR="00AE2BFF" w:rsidRPr="00DB7631" w:rsidRDefault="00772F30" w:rsidP="00CF0B7B">
            <w:pPr>
              <w:tabs>
                <w:tab w:val="left" w:pos="34"/>
                <w:tab w:val="right" w:leader="dot" w:pos="10376"/>
              </w:tabs>
              <w:suppressAutoHyphens/>
              <w:spacing w:after="120" w:line="276" w:lineRule="auto"/>
              <w:rPr>
                <w:rFonts w:ascii="Arial Nova" w:hAnsi="Arial Nova" w:cs="Segoe UI"/>
                <w:b/>
                <w:bCs/>
                <w:color w:val="FFFFFF" w:themeColor="background1"/>
              </w:rPr>
            </w:pPr>
            <w:r w:rsidRPr="00DB7631">
              <w:rPr>
                <w:rFonts w:ascii="Arial Nova" w:hAnsi="Arial Nova" w:cs="Segoe UI"/>
                <w:b/>
                <w:bCs/>
                <w:color w:val="FFFFFF" w:themeColor="background1"/>
              </w:rPr>
              <w:t xml:space="preserve">Section 6.1 </w:t>
            </w:r>
            <w:r w:rsidR="00C9051E" w:rsidRPr="00DB7631">
              <w:rPr>
                <w:rFonts w:ascii="Arial Nova" w:hAnsi="Arial Nova" w:cs="Segoe UI"/>
                <w:b/>
                <w:bCs/>
                <w:color w:val="FFFFFF" w:themeColor="background1"/>
              </w:rPr>
              <w:t>–</w:t>
            </w:r>
            <w:r w:rsidR="00AE3B77" w:rsidRPr="00DB7631">
              <w:rPr>
                <w:rFonts w:ascii="Arial Nova" w:hAnsi="Arial Nova" w:cs="Segoe UI"/>
                <w:b/>
                <w:bCs/>
                <w:color w:val="FFFFFF" w:themeColor="background1"/>
              </w:rPr>
              <w:t xml:space="preserve"> </w:t>
            </w:r>
            <w:r w:rsidR="00C9051E" w:rsidRPr="00DB7631">
              <w:rPr>
                <w:rFonts w:ascii="Arial Nova" w:hAnsi="Arial Nova" w:cs="Segoe UI"/>
                <w:b/>
                <w:bCs/>
                <w:color w:val="FFFFFF" w:themeColor="background1"/>
              </w:rPr>
              <w:t>Declaration</w:t>
            </w:r>
          </w:p>
        </w:tc>
      </w:tr>
      <w:tr w:rsidR="003C791A" w:rsidRPr="009C4AED" w14:paraId="64084D4D" w14:textId="77777777" w:rsidTr="0025018D">
        <w:trPr>
          <w:trHeight w:val="624"/>
        </w:trPr>
        <w:tc>
          <w:tcPr>
            <w:tcW w:w="10774" w:type="dxa"/>
            <w:gridSpan w:val="3"/>
            <w:tcBorders>
              <w:top w:val="nil"/>
              <w:left w:val="single" w:sz="4" w:space="0" w:color="auto"/>
              <w:bottom w:val="nil"/>
              <w:right w:val="single" w:sz="4" w:space="0" w:color="auto"/>
            </w:tcBorders>
            <w:shd w:val="clear" w:color="auto" w:fill="FFFFFF" w:themeFill="background1"/>
            <w:vAlign w:val="bottom"/>
          </w:tcPr>
          <w:p w14:paraId="23D74045" w14:textId="4ED2A91A" w:rsidR="003C791A" w:rsidRPr="00DB7631" w:rsidRDefault="00714E2E" w:rsidP="00F831AE">
            <w:pPr>
              <w:tabs>
                <w:tab w:val="left" w:pos="34"/>
                <w:tab w:val="right" w:leader="dot" w:pos="10376"/>
              </w:tabs>
              <w:suppressAutoHyphens/>
              <w:spacing w:before="120" w:after="120" w:line="276" w:lineRule="auto"/>
              <w:rPr>
                <w:rFonts w:ascii="Arial Nova" w:hAnsi="Arial Nova" w:cs="Segoe UI"/>
                <w:b/>
                <w:bCs/>
                <w:sz w:val="20"/>
                <w:szCs w:val="20"/>
              </w:rPr>
            </w:pPr>
            <w:r w:rsidRPr="00DB7631">
              <w:rPr>
                <w:rFonts w:ascii="Arial Nova" w:hAnsi="Arial Nova" w:cs="Segoe UI"/>
                <w:b/>
                <w:bCs/>
                <w:sz w:val="20"/>
                <w:szCs w:val="20"/>
              </w:rPr>
              <w:t xml:space="preserve">I declare </w:t>
            </w:r>
            <w:r w:rsidR="001A702A" w:rsidRPr="00DB7631">
              <w:rPr>
                <w:rFonts w:ascii="Arial Nova" w:hAnsi="Arial Nova" w:cs="Segoe UI"/>
                <w:b/>
                <w:bCs/>
                <w:sz w:val="20"/>
                <w:szCs w:val="20"/>
              </w:rPr>
              <w:t>and</w:t>
            </w:r>
            <w:r w:rsidRPr="00DB7631">
              <w:rPr>
                <w:rFonts w:ascii="Arial Nova" w:hAnsi="Arial Nova" w:cs="Segoe UI"/>
                <w:b/>
                <w:bCs/>
                <w:sz w:val="20"/>
                <w:szCs w:val="20"/>
              </w:rPr>
              <w:t xml:space="preserve"> certify that: </w:t>
            </w:r>
          </w:p>
          <w:p w14:paraId="49523428" w14:textId="77777777" w:rsidR="00714E2E" w:rsidRPr="00DB7631" w:rsidRDefault="003A21D4" w:rsidP="00DA6149">
            <w:pPr>
              <w:pStyle w:val="ListParagraph"/>
              <w:numPr>
                <w:ilvl w:val="0"/>
                <w:numId w:val="4"/>
              </w:numPr>
              <w:tabs>
                <w:tab w:val="left" w:pos="34"/>
                <w:tab w:val="right" w:leader="dot" w:pos="10376"/>
              </w:tabs>
              <w:suppressAutoHyphens/>
              <w:spacing w:after="120" w:line="276" w:lineRule="auto"/>
              <w:rPr>
                <w:rFonts w:ascii="Arial Nova" w:hAnsi="Arial Nova" w:cs="Segoe UI"/>
                <w:sz w:val="20"/>
                <w:szCs w:val="20"/>
              </w:rPr>
            </w:pPr>
            <w:r w:rsidRPr="00DB7631">
              <w:rPr>
                <w:rFonts w:ascii="Arial Nova" w:hAnsi="Arial Nova" w:cs="Segoe UI"/>
                <w:sz w:val="20"/>
                <w:szCs w:val="20"/>
              </w:rPr>
              <w:t>The information provided in this form, including all attachments, is true and correct.</w:t>
            </w:r>
          </w:p>
          <w:p w14:paraId="5B57C37C" w14:textId="77777777" w:rsidR="003A21D4" w:rsidRPr="00DB7631" w:rsidRDefault="00DA3590" w:rsidP="00DA6149">
            <w:pPr>
              <w:pStyle w:val="ListParagraph"/>
              <w:numPr>
                <w:ilvl w:val="0"/>
                <w:numId w:val="4"/>
              </w:numPr>
              <w:tabs>
                <w:tab w:val="left" w:pos="34"/>
                <w:tab w:val="right" w:leader="dot" w:pos="10376"/>
              </w:tabs>
              <w:suppressAutoHyphens/>
              <w:spacing w:after="120" w:line="276" w:lineRule="auto"/>
              <w:rPr>
                <w:rFonts w:ascii="Arial Nova" w:hAnsi="Arial Nova" w:cs="Segoe UI"/>
                <w:sz w:val="20"/>
                <w:szCs w:val="20"/>
              </w:rPr>
            </w:pPr>
            <w:r w:rsidRPr="00DB7631">
              <w:rPr>
                <w:rFonts w:ascii="Arial Nova" w:hAnsi="Arial Nova" w:cs="Segoe UI"/>
                <w:sz w:val="20"/>
                <w:szCs w:val="20"/>
              </w:rPr>
              <w:t>The applicant understands that all rights to the licence will terminate if exclusive tenure of the licens</w:t>
            </w:r>
            <w:r w:rsidR="005D19B5" w:rsidRPr="00DB7631">
              <w:rPr>
                <w:rFonts w:ascii="Arial Nova" w:hAnsi="Arial Nova" w:cs="Segoe UI"/>
                <w:sz w:val="20"/>
                <w:szCs w:val="20"/>
              </w:rPr>
              <w:t>ed premises is not retained.</w:t>
            </w:r>
          </w:p>
          <w:p w14:paraId="7ABDF260" w14:textId="05212352" w:rsidR="005D19B5" w:rsidRPr="00DB7631" w:rsidRDefault="005D19B5" w:rsidP="00DA6149">
            <w:pPr>
              <w:pStyle w:val="ListParagraph"/>
              <w:numPr>
                <w:ilvl w:val="0"/>
                <w:numId w:val="4"/>
              </w:numPr>
              <w:tabs>
                <w:tab w:val="left" w:pos="34"/>
                <w:tab w:val="right" w:leader="dot" w:pos="10376"/>
              </w:tabs>
              <w:suppressAutoHyphens/>
              <w:spacing w:after="120" w:line="276" w:lineRule="auto"/>
              <w:rPr>
                <w:rFonts w:ascii="Arial Nova" w:hAnsi="Arial Nova" w:cs="Segoe UI"/>
                <w:b/>
                <w:bCs/>
                <w:sz w:val="20"/>
                <w:szCs w:val="20"/>
              </w:rPr>
            </w:pPr>
            <w:r w:rsidRPr="00DB7631">
              <w:rPr>
                <w:rFonts w:ascii="Arial Nova" w:hAnsi="Arial Nova" w:cs="Segoe UI"/>
                <w:sz w:val="20"/>
                <w:szCs w:val="20"/>
              </w:rPr>
              <w:t>I am the applicant</w:t>
            </w:r>
            <w:r w:rsidR="001844AC">
              <w:rPr>
                <w:rFonts w:ascii="Arial Nova" w:hAnsi="Arial Nova" w:cs="Segoe UI"/>
                <w:sz w:val="20"/>
                <w:szCs w:val="20"/>
              </w:rPr>
              <w:t>,</w:t>
            </w:r>
            <w:r w:rsidRPr="00DB7631">
              <w:rPr>
                <w:rFonts w:ascii="Arial Nova" w:hAnsi="Arial Nova" w:cs="Segoe UI"/>
                <w:sz w:val="20"/>
                <w:szCs w:val="20"/>
              </w:rPr>
              <w:t xml:space="preserve"> or I am duly author</w:t>
            </w:r>
            <w:r w:rsidR="00F831AE" w:rsidRPr="00DB7631">
              <w:rPr>
                <w:rFonts w:ascii="Arial Nova" w:hAnsi="Arial Nova" w:cs="Segoe UI"/>
                <w:sz w:val="20"/>
                <w:szCs w:val="20"/>
              </w:rPr>
              <w:t>i</w:t>
            </w:r>
            <w:r w:rsidRPr="00DB7631">
              <w:rPr>
                <w:rFonts w:ascii="Arial Nova" w:hAnsi="Arial Nova" w:cs="Segoe UI"/>
                <w:sz w:val="20"/>
                <w:szCs w:val="20"/>
              </w:rPr>
              <w:t>sed to sign this application on behalf of the applicant.</w:t>
            </w:r>
          </w:p>
        </w:tc>
      </w:tr>
      <w:tr w:rsidR="002377BE" w:rsidRPr="0039551D" w14:paraId="63E65738" w14:textId="77777777" w:rsidTr="0025018D">
        <w:trPr>
          <w:trHeight w:val="1182"/>
        </w:trPr>
        <w:tc>
          <w:tcPr>
            <w:tcW w:w="10774" w:type="dxa"/>
            <w:gridSpan w:val="3"/>
            <w:tcBorders>
              <w:top w:val="nil"/>
              <w:left w:val="single" w:sz="4" w:space="0" w:color="auto"/>
              <w:right w:val="single" w:sz="4" w:space="0" w:color="auto"/>
            </w:tcBorders>
            <w:shd w:val="clear" w:color="auto" w:fill="FFFFFF" w:themeFill="background1"/>
            <w:vAlign w:val="bottom"/>
          </w:tcPr>
          <w:p w14:paraId="15354698" w14:textId="77777777" w:rsidR="00F7720B" w:rsidRDefault="00F7720B"/>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2377BE" w:rsidRPr="00DB7631" w14:paraId="6170690C" w14:textId="77777777">
              <w:trPr>
                <w:trHeight w:val="397"/>
              </w:trPr>
              <w:tc>
                <w:tcPr>
                  <w:tcW w:w="5140" w:type="dxa"/>
                  <w:tcBorders>
                    <w:top w:val="nil"/>
                    <w:left w:val="nil"/>
                    <w:bottom w:val="single" w:sz="4" w:space="0" w:color="auto"/>
                  </w:tcBorders>
                  <w:vAlign w:val="center"/>
                </w:tcPr>
                <w:p w14:paraId="47711583" w14:textId="77777777" w:rsidR="003B5B6F" w:rsidRPr="00DB7631" w:rsidRDefault="003B5B6F">
                  <w:pPr>
                    <w:spacing w:line="276" w:lineRule="auto"/>
                    <w:ind w:left="74"/>
                    <w:jc w:val="center"/>
                    <w:rPr>
                      <w:rFonts w:ascii="Segoe UI" w:hAnsi="Segoe UI" w:cs="Segoe UI"/>
                      <w:sz w:val="20"/>
                      <w:szCs w:val="20"/>
                    </w:rPr>
                  </w:pPr>
                </w:p>
              </w:tc>
              <w:tc>
                <w:tcPr>
                  <w:tcW w:w="980" w:type="dxa"/>
                  <w:tcBorders>
                    <w:top w:val="nil"/>
                    <w:bottom w:val="nil"/>
                  </w:tcBorders>
                  <w:vAlign w:val="center"/>
                </w:tcPr>
                <w:p w14:paraId="58531456" w14:textId="77777777" w:rsidR="002377BE" w:rsidRPr="00DB7631" w:rsidRDefault="002377BE">
                  <w:pPr>
                    <w:spacing w:line="276" w:lineRule="auto"/>
                    <w:jc w:val="center"/>
                    <w:rPr>
                      <w:rFonts w:ascii="Segoe UI" w:hAnsi="Segoe UI" w:cs="Segoe UI"/>
                      <w:sz w:val="20"/>
                      <w:szCs w:val="20"/>
                    </w:rPr>
                  </w:pPr>
                </w:p>
              </w:tc>
              <w:tc>
                <w:tcPr>
                  <w:tcW w:w="4086" w:type="dxa"/>
                  <w:tcBorders>
                    <w:top w:val="nil"/>
                    <w:bottom w:val="single" w:sz="4" w:space="0" w:color="000000" w:themeColor="text1"/>
                    <w:right w:val="nil"/>
                  </w:tcBorders>
                  <w:vAlign w:val="center"/>
                </w:tcPr>
                <w:p w14:paraId="0640079B" w14:textId="77777777" w:rsidR="002377BE" w:rsidRPr="00DB7631" w:rsidRDefault="002377BE">
                  <w:pPr>
                    <w:spacing w:line="276" w:lineRule="auto"/>
                    <w:jc w:val="center"/>
                    <w:rPr>
                      <w:rFonts w:ascii="Segoe UI" w:hAnsi="Segoe UI" w:cs="Segoe UI"/>
                      <w:sz w:val="20"/>
                      <w:szCs w:val="20"/>
                    </w:rPr>
                  </w:pPr>
                </w:p>
              </w:tc>
            </w:tr>
            <w:tr w:rsidR="002377BE" w:rsidRPr="00DB7631" w14:paraId="536F1E75" w14:textId="77777777">
              <w:trPr>
                <w:trHeight w:val="397"/>
              </w:trPr>
              <w:tc>
                <w:tcPr>
                  <w:tcW w:w="5140" w:type="dxa"/>
                  <w:tcBorders>
                    <w:top w:val="single" w:sz="4" w:space="0" w:color="auto"/>
                    <w:left w:val="nil"/>
                    <w:bottom w:val="nil"/>
                  </w:tcBorders>
                  <w:vAlign w:val="center"/>
                </w:tcPr>
                <w:p w14:paraId="307AE3DA" w14:textId="77777777" w:rsidR="002377BE" w:rsidRPr="00DB7631" w:rsidRDefault="002377BE">
                  <w:pPr>
                    <w:spacing w:line="276" w:lineRule="auto"/>
                    <w:jc w:val="center"/>
                    <w:rPr>
                      <w:rFonts w:ascii="Arial Nova" w:hAnsi="Arial Nova" w:cs="Segoe UI"/>
                      <w:sz w:val="20"/>
                      <w:szCs w:val="20"/>
                    </w:rPr>
                  </w:pPr>
                  <w:r w:rsidRPr="00DB7631">
                    <w:rPr>
                      <w:rFonts w:ascii="Arial Nova" w:hAnsi="Arial Nova" w:cs="Segoe UI"/>
                      <w:sz w:val="20"/>
                      <w:szCs w:val="20"/>
                    </w:rPr>
                    <w:t xml:space="preserve">Signature </w:t>
                  </w:r>
                </w:p>
              </w:tc>
              <w:tc>
                <w:tcPr>
                  <w:tcW w:w="980" w:type="dxa"/>
                  <w:tcBorders>
                    <w:top w:val="nil"/>
                    <w:bottom w:val="nil"/>
                  </w:tcBorders>
                  <w:vAlign w:val="center"/>
                </w:tcPr>
                <w:p w14:paraId="7583EAA6" w14:textId="77777777" w:rsidR="002377BE" w:rsidRPr="00DB7631" w:rsidRDefault="002377BE">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60CDD4F1" w14:textId="77777777" w:rsidR="002377BE" w:rsidRPr="00DB7631" w:rsidRDefault="002377BE">
                  <w:pPr>
                    <w:spacing w:line="276" w:lineRule="auto"/>
                    <w:jc w:val="center"/>
                    <w:rPr>
                      <w:rFonts w:ascii="Arial Nova" w:hAnsi="Arial Nova" w:cs="Segoe UI"/>
                      <w:sz w:val="20"/>
                      <w:szCs w:val="20"/>
                    </w:rPr>
                  </w:pPr>
                  <w:r w:rsidRPr="00DB7631">
                    <w:rPr>
                      <w:rFonts w:ascii="Arial Nova" w:hAnsi="Arial Nova" w:cs="Segoe UI"/>
                      <w:sz w:val="20"/>
                      <w:szCs w:val="20"/>
                    </w:rPr>
                    <w:t>Date</w:t>
                  </w:r>
                </w:p>
              </w:tc>
            </w:tr>
          </w:tbl>
          <w:p w14:paraId="68F04079" w14:textId="77777777" w:rsidR="002377BE" w:rsidRPr="00DB7631" w:rsidRDefault="002377BE">
            <w:pPr>
              <w:spacing w:line="276" w:lineRule="auto"/>
              <w:rPr>
                <w:rFonts w:ascii="Arial Nova" w:hAnsi="Arial Nova" w:cs="Segoe UI"/>
                <w:sz w:val="20"/>
                <w:szCs w:val="20"/>
              </w:rPr>
            </w:pPr>
          </w:p>
        </w:tc>
      </w:tr>
      <w:tr w:rsidR="00DD1805" w14:paraId="38A270CC" w14:textId="77777777" w:rsidTr="0025018D">
        <w:trPr>
          <w:trHeight w:val="397"/>
        </w:trPr>
        <w:tc>
          <w:tcPr>
            <w:tcW w:w="2251" w:type="dxa"/>
            <w:tcBorders>
              <w:left w:val="single" w:sz="4" w:space="0" w:color="auto"/>
              <w:bottom w:val="single" w:sz="2" w:space="0" w:color="BFBFBF" w:themeColor="background1" w:themeShade="BF"/>
              <w:right w:val="nil"/>
            </w:tcBorders>
            <w:shd w:val="clear" w:color="auto" w:fill="F2F2F2" w:themeFill="background1" w:themeFillShade="F2"/>
            <w:vAlign w:val="center"/>
          </w:tcPr>
          <w:p w14:paraId="16ACE373" w14:textId="795BE231" w:rsidR="002377BE" w:rsidRPr="00DB7631" w:rsidRDefault="002377BE" w:rsidP="00D22F42">
            <w:pPr>
              <w:spacing w:before="120" w:after="120"/>
              <w:rPr>
                <w:rFonts w:ascii="Arial Nova" w:hAnsi="Arial Nova" w:cs="Arial"/>
                <w:b/>
                <w:bCs/>
                <w:sz w:val="20"/>
                <w:szCs w:val="20"/>
              </w:rPr>
            </w:pPr>
            <w:r w:rsidRPr="00DB7631">
              <w:rPr>
                <w:rFonts w:ascii="Arial Nova" w:hAnsi="Arial Nova" w:cs="Arial"/>
                <w:b/>
                <w:bCs/>
                <w:sz w:val="20"/>
                <w:szCs w:val="20"/>
              </w:rPr>
              <w:t>Full Name:</w:t>
            </w:r>
          </w:p>
        </w:tc>
        <w:sdt>
          <w:sdtPr>
            <w:rPr>
              <w:rFonts w:ascii="Segoe UI" w:hAnsi="Segoe UI" w:cs="Segoe UI"/>
              <w:sz w:val="20"/>
              <w:szCs w:val="20"/>
            </w:rPr>
            <w:id w:val="699589381"/>
            <w:placeholder>
              <w:docPart w:val="616431E223E4499C969684EACFAD5962"/>
            </w:placeholder>
            <w:showingPlcHdr/>
            <w:text/>
          </w:sdtPr>
          <w:sdtContent>
            <w:tc>
              <w:tcPr>
                <w:tcW w:w="8523" w:type="dxa"/>
                <w:gridSpan w:val="2"/>
                <w:tcBorders>
                  <w:left w:val="nil"/>
                  <w:bottom w:val="single" w:sz="2" w:space="0" w:color="BFBFBF" w:themeColor="background1" w:themeShade="BF"/>
                  <w:right w:val="single" w:sz="4" w:space="0" w:color="auto"/>
                </w:tcBorders>
                <w:vAlign w:val="center"/>
              </w:tcPr>
              <w:p w14:paraId="019E8008" w14:textId="77777777" w:rsidR="002377BE" w:rsidRPr="00DB7631" w:rsidRDefault="002377BE" w:rsidP="00D22F42">
                <w:pPr>
                  <w:spacing w:before="120" w:after="120" w:line="276" w:lineRule="auto"/>
                  <w:rPr>
                    <w:rFonts w:ascii="Arial Nova" w:hAnsi="Arial Nova" w:cs="Segoe UI"/>
                    <w:sz w:val="20"/>
                    <w:szCs w:val="20"/>
                  </w:rPr>
                </w:pPr>
                <w:r w:rsidRPr="00DB7631">
                  <w:rPr>
                    <w:rFonts w:ascii="Segoe UI" w:hAnsi="Segoe UI" w:cs="Segoe UI"/>
                    <w:sz w:val="20"/>
                    <w:szCs w:val="20"/>
                  </w:rPr>
                  <w:fldChar w:fldCharType="begin">
                    <w:ffData>
                      <w:name w:val="Text1"/>
                      <w:enabled/>
                      <w:calcOnExit w:val="0"/>
                      <w:textInput/>
                    </w:ffData>
                  </w:fldChar>
                </w:r>
                <w:r w:rsidRPr="00DB7631">
                  <w:rPr>
                    <w:rFonts w:ascii="Segoe UI" w:hAnsi="Segoe UI" w:cs="Segoe UI"/>
                    <w:sz w:val="20"/>
                    <w:szCs w:val="20"/>
                  </w:rPr>
                  <w:instrText xml:space="preserve"> FORMTEXT </w:instrText>
                </w:r>
                <w:r w:rsidRPr="00DB7631">
                  <w:rPr>
                    <w:rFonts w:ascii="Segoe UI" w:hAnsi="Segoe UI" w:cs="Segoe UI"/>
                    <w:sz w:val="20"/>
                    <w:szCs w:val="20"/>
                  </w:rPr>
                </w:r>
                <w:r w:rsidRPr="00DB7631">
                  <w:rPr>
                    <w:rFonts w:ascii="Segoe UI" w:hAnsi="Segoe UI" w:cs="Segoe UI"/>
                    <w:sz w:val="20"/>
                    <w:szCs w:val="20"/>
                  </w:rPr>
                  <w:fldChar w:fldCharType="separate"/>
                </w:r>
                <w:r w:rsidRPr="00DB7631">
                  <w:rPr>
                    <w:rFonts w:ascii="Segoe UI" w:hAnsi="Segoe UI" w:cs="Segoe UI"/>
                    <w:noProof/>
                    <w:sz w:val="20"/>
                    <w:szCs w:val="20"/>
                  </w:rPr>
                  <w:t> </w:t>
                </w:r>
                <w:r w:rsidRPr="00DB7631">
                  <w:rPr>
                    <w:rFonts w:ascii="Segoe UI" w:hAnsi="Segoe UI" w:cs="Segoe UI"/>
                    <w:noProof/>
                    <w:sz w:val="20"/>
                    <w:szCs w:val="20"/>
                  </w:rPr>
                  <w:t> </w:t>
                </w:r>
                <w:r w:rsidRPr="00DB7631">
                  <w:rPr>
                    <w:rFonts w:ascii="Segoe UI" w:hAnsi="Segoe UI" w:cs="Segoe UI"/>
                    <w:noProof/>
                    <w:sz w:val="20"/>
                    <w:szCs w:val="20"/>
                  </w:rPr>
                  <w:t> </w:t>
                </w:r>
                <w:r w:rsidRPr="00DB7631">
                  <w:rPr>
                    <w:rFonts w:ascii="Segoe UI" w:hAnsi="Segoe UI" w:cs="Segoe UI"/>
                    <w:noProof/>
                    <w:sz w:val="20"/>
                    <w:szCs w:val="20"/>
                  </w:rPr>
                  <w:t> </w:t>
                </w:r>
                <w:r w:rsidRPr="00DB7631">
                  <w:rPr>
                    <w:rFonts w:ascii="Segoe UI" w:hAnsi="Segoe UI" w:cs="Segoe UI"/>
                    <w:noProof/>
                    <w:sz w:val="20"/>
                    <w:szCs w:val="20"/>
                  </w:rPr>
                  <w:t> </w:t>
                </w:r>
                <w:r w:rsidRPr="00DB7631">
                  <w:rPr>
                    <w:rFonts w:ascii="Segoe UI" w:hAnsi="Segoe UI" w:cs="Segoe UI"/>
                    <w:sz w:val="20"/>
                    <w:szCs w:val="20"/>
                  </w:rPr>
                  <w:fldChar w:fldCharType="end"/>
                </w:r>
              </w:p>
            </w:tc>
          </w:sdtContent>
        </w:sdt>
      </w:tr>
      <w:tr w:rsidR="00DD1805" w14:paraId="7B13EF8D" w14:textId="77777777" w:rsidTr="0025018D">
        <w:trPr>
          <w:trHeight w:val="397"/>
        </w:trPr>
        <w:tc>
          <w:tcPr>
            <w:tcW w:w="2531" w:type="dxa"/>
            <w:gridSpan w:val="2"/>
            <w:tcBorders>
              <w:left w:val="single" w:sz="4" w:space="0" w:color="auto"/>
              <w:bottom w:val="single" w:sz="2" w:space="0" w:color="BFBFBF" w:themeColor="background1" w:themeShade="BF"/>
              <w:right w:val="nil"/>
            </w:tcBorders>
            <w:shd w:val="clear" w:color="auto" w:fill="F2F2F2" w:themeFill="background1" w:themeFillShade="F2"/>
            <w:vAlign w:val="center"/>
          </w:tcPr>
          <w:p w14:paraId="21D29184" w14:textId="1B3B380C" w:rsidR="00CE2698" w:rsidRPr="00DB7631" w:rsidRDefault="000A319D" w:rsidP="00D22F42">
            <w:pPr>
              <w:spacing w:before="120" w:after="120"/>
              <w:rPr>
                <w:rFonts w:ascii="Arial Nova" w:hAnsi="Arial Nova" w:cs="Arial"/>
                <w:b/>
                <w:bCs/>
                <w:sz w:val="20"/>
                <w:szCs w:val="20"/>
              </w:rPr>
            </w:pPr>
            <w:r w:rsidRPr="00DB7631">
              <w:rPr>
                <w:rFonts w:ascii="Arial Nova" w:hAnsi="Arial Nova" w:cs="Arial"/>
                <w:b/>
                <w:bCs/>
                <w:sz w:val="20"/>
                <w:szCs w:val="20"/>
              </w:rPr>
              <w:t>Position</w:t>
            </w:r>
            <w:r w:rsidR="00CC455E" w:rsidRPr="00DB7631">
              <w:rPr>
                <w:rFonts w:ascii="Arial Nova" w:hAnsi="Arial Nova" w:cs="Arial"/>
                <w:b/>
                <w:bCs/>
                <w:sz w:val="20"/>
                <w:szCs w:val="20"/>
              </w:rPr>
              <w:t xml:space="preserve"> Title</w:t>
            </w:r>
            <w:r w:rsidRPr="00DB7631">
              <w:rPr>
                <w:rFonts w:ascii="Arial Nova" w:hAnsi="Arial Nova" w:cs="Arial"/>
                <w:b/>
                <w:bCs/>
                <w:sz w:val="20"/>
                <w:szCs w:val="20"/>
              </w:rPr>
              <w:t>:</w:t>
            </w:r>
          </w:p>
        </w:tc>
        <w:sdt>
          <w:sdtPr>
            <w:rPr>
              <w:rFonts w:ascii="Segoe UI" w:hAnsi="Segoe UI" w:cs="Segoe UI"/>
              <w:sz w:val="20"/>
              <w:szCs w:val="20"/>
            </w:rPr>
            <w:id w:val="46266691"/>
            <w:placeholder>
              <w:docPart w:val="A7431497F2054C2D8200E83E0BB792B3"/>
            </w:placeholder>
            <w:showingPlcHdr/>
            <w:text/>
          </w:sdtPr>
          <w:sdtContent>
            <w:tc>
              <w:tcPr>
                <w:tcW w:w="8243" w:type="dxa"/>
                <w:tcBorders>
                  <w:left w:val="nil"/>
                  <w:bottom w:val="single" w:sz="2" w:space="0" w:color="BFBFBF" w:themeColor="background1" w:themeShade="BF"/>
                  <w:right w:val="single" w:sz="4" w:space="0" w:color="auto"/>
                </w:tcBorders>
                <w:vAlign w:val="center"/>
              </w:tcPr>
              <w:p w14:paraId="26252BF4" w14:textId="4C5DD425" w:rsidR="00CE2698" w:rsidRPr="00DB7631" w:rsidRDefault="00CE2698" w:rsidP="00CE2698">
                <w:pPr>
                  <w:spacing w:line="276" w:lineRule="auto"/>
                  <w:rPr>
                    <w:rFonts w:ascii="Segoe UI" w:hAnsi="Segoe UI" w:cs="Segoe UI"/>
                    <w:sz w:val="20"/>
                    <w:szCs w:val="20"/>
                  </w:rPr>
                </w:pPr>
                <w:r w:rsidRPr="00DB7631">
                  <w:rPr>
                    <w:rFonts w:ascii="Segoe UI" w:hAnsi="Segoe UI" w:cs="Segoe UI"/>
                    <w:sz w:val="20"/>
                    <w:szCs w:val="20"/>
                  </w:rPr>
                  <w:fldChar w:fldCharType="begin">
                    <w:ffData>
                      <w:name w:val="Text1"/>
                      <w:enabled/>
                      <w:calcOnExit w:val="0"/>
                      <w:textInput/>
                    </w:ffData>
                  </w:fldChar>
                </w:r>
                <w:r w:rsidRPr="00DB7631">
                  <w:rPr>
                    <w:rFonts w:ascii="Segoe UI" w:hAnsi="Segoe UI" w:cs="Segoe UI"/>
                    <w:sz w:val="20"/>
                    <w:szCs w:val="20"/>
                  </w:rPr>
                  <w:instrText xml:space="preserve"> FORMTEXT </w:instrText>
                </w:r>
                <w:r w:rsidRPr="00DB7631">
                  <w:rPr>
                    <w:rFonts w:ascii="Segoe UI" w:hAnsi="Segoe UI" w:cs="Segoe UI"/>
                    <w:sz w:val="20"/>
                    <w:szCs w:val="20"/>
                  </w:rPr>
                </w:r>
                <w:r w:rsidRPr="00DB7631">
                  <w:rPr>
                    <w:rFonts w:ascii="Segoe UI" w:hAnsi="Segoe UI" w:cs="Segoe UI"/>
                    <w:sz w:val="20"/>
                    <w:szCs w:val="20"/>
                  </w:rPr>
                  <w:fldChar w:fldCharType="separate"/>
                </w:r>
                <w:r w:rsidRPr="00DB7631">
                  <w:rPr>
                    <w:rFonts w:ascii="Segoe UI" w:hAnsi="Segoe UI" w:cs="Segoe UI"/>
                    <w:noProof/>
                    <w:sz w:val="20"/>
                    <w:szCs w:val="20"/>
                  </w:rPr>
                  <w:t> </w:t>
                </w:r>
                <w:r w:rsidRPr="00DB7631">
                  <w:rPr>
                    <w:rFonts w:ascii="Segoe UI" w:hAnsi="Segoe UI" w:cs="Segoe UI"/>
                    <w:noProof/>
                    <w:sz w:val="20"/>
                    <w:szCs w:val="20"/>
                  </w:rPr>
                  <w:t> </w:t>
                </w:r>
                <w:r w:rsidRPr="00DB7631">
                  <w:rPr>
                    <w:rFonts w:ascii="Segoe UI" w:hAnsi="Segoe UI" w:cs="Segoe UI"/>
                    <w:noProof/>
                    <w:sz w:val="20"/>
                    <w:szCs w:val="20"/>
                  </w:rPr>
                  <w:t> </w:t>
                </w:r>
                <w:r w:rsidRPr="00DB7631">
                  <w:rPr>
                    <w:rFonts w:ascii="Segoe UI" w:hAnsi="Segoe UI" w:cs="Segoe UI"/>
                    <w:noProof/>
                    <w:sz w:val="20"/>
                    <w:szCs w:val="20"/>
                  </w:rPr>
                  <w:t> </w:t>
                </w:r>
                <w:r w:rsidRPr="00DB7631">
                  <w:rPr>
                    <w:rFonts w:ascii="Segoe UI" w:hAnsi="Segoe UI" w:cs="Segoe UI"/>
                    <w:noProof/>
                    <w:sz w:val="20"/>
                    <w:szCs w:val="20"/>
                  </w:rPr>
                  <w:t> </w:t>
                </w:r>
                <w:r w:rsidRPr="00DB7631">
                  <w:rPr>
                    <w:rFonts w:ascii="Segoe UI" w:hAnsi="Segoe UI" w:cs="Segoe UI"/>
                    <w:sz w:val="20"/>
                    <w:szCs w:val="20"/>
                  </w:rPr>
                  <w:fldChar w:fldCharType="end"/>
                </w:r>
              </w:p>
            </w:tc>
          </w:sdtContent>
        </w:sdt>
      </w:tr>
      <w:tr w:rsidR="002377BE" w:rsidRPr="0039551D" w14:paraId="2CF5E15B" w14:textId="77777777" w:rsidTr="0025018D">
        <w:trPr>
          <w:trHeight w:val="1321"/>
        </w:trPr>
        <w:tc>
          <w:tcPr>
            <w:tcW w:w="10774" w:type="dxa"/>
            <w:gridSpan w:val="3"/>
            <w:tcBorders>
              <w:top w:val="nil"/>
              <w:left w:val="single" w:sz="4" w:space="0" w:color="auto"/>
              <w:right w:val="single" w:sz="4" w:space="0" w:color="auto"/>
            </w:tcBorders>
            <w:shd w:val="clear" w:color="auto" w:fill="FFFFFF" w:themeFill="background1"/>
            <w:vAlign w:val="bottom"/>
          </w:tcPr>
          <w:p w14:paraId="4ACE1D4C" w14:textId="77777777" w:rsidR="002377BE" w:rsidRPr="00DB7631" w:rsidRDefault="002377BE">
            <w:pPr>
              <w:rPr>
                <w:sz w:val="20"/>
                <w:szCs w:val="20"/>
              </w:rPr>
            </w:pPr>
          </w:p>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2377BE" w:rsidRPr="00DB7631" w14:paraId="4FA2F8C0" w14:textId="77777777">
              <w:trPr>
                <w:trHeight w:val="397"/>
              </w:trPr>
              <w:tc>
                <w:tcPr>
                  <w:tcW w:w="5140" w:type="dxa"/>
                  <w:tcBorders>
                    <w:top w:val="nil"/>
                    <w:left w:val="nil"/>
                    <w:bottom w:val="single" w:sz="4" w:space="0" w:color="auto"/>
                  </w:tcBorders>
                  <w:vAlign w:val="center"/>
                </w:tcPr>
                <w:p w14:paraId="5913D3BF" w14:textId="77777777" w:rsidR="0015074C" w:rsidRPr="00DB7631" w:rsidRDefault="0015074C">
                  <w:pPr>
                    <w:spacing w:line="276" w:lineRule="auto"/>
                    <w:ind w:left="74"/>
                    <w:jc w:val="center"/>
                    <w:rPr>
                      <w:rFonts w:ascii="Segoe UI" w:hAnsi="Segoe UI" w:cs="Segoe UI"/>
                      <w:sz w:val="20"/>
                      <w:szCs w:val="20"/>
                    </w:rPr>
                  </w:pPr>
                </w:p>
                <w:p w14:paraId="711041AD" w14:textId="77777777" w:rsidR="0015074C" w:rsidRDefault="0015074C">
                  <w:pPr>
                    <w:spacing w:line="276" w:lineRule="auto"/>
                    <w:ind w:left="74"/>
                    <w:jc w:val="center"/>
                    <w:rPr>
                      <w:rFonts w:ascii="Segoe UI" w:hAnsi="Segoe UI" w:cs="Segoe UI"/>
                      <w:sz w:val="20"/>
                      <w:szCs w:val="20"/>
                    </w:rPr>
                  </w:pPr>
                </w:p>
                <w:p w14:paraId="6046D415" w14:textId="77777777" w:rsidR="00F7720B" w:rsidRPr="00DB7631" w:rsidRDefault="00F7720B">
                  <w:pPr>
                    <w:spacing w:line="276" w:lineRule="auto"/>
                    <w:ind w:left="74"/>
                    <w:jc w:val="center"/>
                    <w:rPr>
                      <w:rFonts w:ascii="Segoe UI" w:hAnsi="Segoe UI" w:cs="Segoe UI"/>
                      <w:sz w:val="20"/>
                      <w:szCs w:val="20"/>
                    </w:rPr>
                  </w:pPr>
                </w:p>
              </w:tc>
              <w:tc>
                <w:tcPr>
                  <w:tcW w:w="980" w:type="dxa"/>
                  <w:tcBorders>
                    <w:top w:val="nil"/>
                    <w:bottom w:val="nil"/>
                  </w:tcBorders>
                  <w:vAlign w:val="center"/>
                </w:tcPr>
                <w:p w14:paraId="184323EA" w14:textId="77777777" w:rsidR="002377BE" w:rsidRPr="00DB7631" w:rsidRDefault="002377BE">
                  <w:pPr>
                    <w:spacing w:line="276" w:lineRule="auto"/>
                    <w:jc w:val="center"/>
                    <w:rPr>
                      <w:rFonts w:ascii="Segoe UI" w:hAnsi="Segoe UI" w:cs="Segoe UI"/>
                      <w:sz w:val="20"/>
                      <w:szCs w:val="20"/>
                    </w:rPr>
                  </w:pPr>
                </w:p>
              </w:tc>
              <w:tc>
                <w:tcPr>
                  <w:tcW w:w="4086" w:type="dxa"/>
                  <w:tcBorders>
                    <w:top w:val="nil"/>
                    <w:bottom w:val="single" w:sz="4" w:space="0" w:color="000000" w:themeColor="text1"/>
                    <w:right w:val="nil"/>
                  </w:tcBorders>
                  <w:vAlign w:val="center"/>
                </w:tcPr>
                <w:p w14:paraId="62C58C44" w14:textId="77777777" w:rsidR="002377BE" w:rsidRPr="00DB7631" w:rsidRDefault="002377BE">
                  <w:pPr>
                    <w:spacing w:line="276" w:lineRule="auto"/>
                    <w:jc w:val="center"/>
                    <w:rPr>
                      <w:rFonts w:ascii="Segoe UI" w:hAnsi="Segoe UI" w:cs="Segoe UI"/>
                      <w:sz w:val="20"/>
                      <w:szCs w:val="20"/>
                    </w:rPr>
                  </w:pPr>
                </w:p>
              </w:tc>
            </w:tr>
            <w:tr w:rsidR="002377BE" w:rsidRPr="00DB7631" w14:paraId="18A0E1D9" w14:textId="77777777">
              <w:trPr>
                <w:trHeight w:val="397"/>
              </w:trPr>
              <w:tc>
                <w:tcPr>
                  <w:tcW w:w="5140" w:type="dxa"/>
                  <w:tcBorders>
                    <w:top w:val="single" w:sz="4" w:space="0" w:color="auto"/>
                    <w:left w:val="nil"/>
                    <w:bottom w:val="nil"/>
                  </w:tcBorders>
                  <w:vAlign w:val="center"/>
                </w:tcPr>
                <w:p w14:paraId="3A2DB4BE" w14:textId="77777777" w:rsidR="002377BE" w:rsidRPr="00DB7631" w:rsidRDefault="002377BE">
                  <w:pPr>
                    <w:spacing w:line="276" w:lineRule="auto"/>
                    <w:jc w:val="center"/>
                    <w:rPr>
                      <w:rFonts w:ascii="Arial Nova" w:hAnsi="Arial Nova" w:cs="Segoe UI"/>
                      <w:sz w:val="20"/>
                      <w:szCs w:val="20"/>
                    </w:rPr>
                  </w:pPr>
                  <w:r w:rsidRPr="00DB7631">
                    <w:rPr>
                      <w:rFonts w:ascii="Arial Nova" w:hAnsi="Arial Nova" w:cs="Segoe UI"/>
                      <w:sz w:val="20"/>
                      <w:szCs w:val="20"/>
                    </w:rPr>
                    <w:t xml:space="preserve">Signature </w:t>
                  </w:r>
                </w:p>
              </w:tc>
              <w:tc>
                <w:tcPr>
                  <w:tcW w:w="980" w:type="dxa"/>
                  <w:tcBorders>
                    <w:top w:val="nil"/>
                    <w:bottom w:val="nil"/>
                  </w:tcBorders>
                  <w:vAlign w:val="center"/>
                </w:tcPr>
                <w:p w14:paraId="067BB272" w14:textId="77777777" w:rsidR="002377BE" w:rsidRPr="00DB7631" w:rsidRDefault="002377BE">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52797596" w14:textId="77777777" w:rsidR="002377BE" w:rsidRPr="00DB7631" w:rsidRDefault="002377BE">
                  <w:pPr>
                    <w:spacing w:line="276" w:lineRule="auto"/>
                    <w:jc w:val="center"/>
                    <w:rPr>
                      <w:rFonts w:ascii="Arial Nova" w:hAnsi="Arial Nova" w:cs="Segoe UI"/>
                      <w:sz w:val="20"/>
                      <w:szCs w:val="20"/>
                    </w:rPr>
                  </w:pPr>
                  <w:r w:rsidRPr="00DB7631">
                    <w:rPr>
                      <w:rFonts w:ascii="Arial Nova" w:hAnsi="Arial Nova" w:cs="Segoe UI"/>
                      <w:sz w:val="20"/>
                      <w:szCs w:val="20"/>
                    </w:rPr>
                    <w:t>Date</w:t>
                  </w:r>
                </w:p>
              </w:tc>
            </w:tr>
          </w:tbl>
          <w:p w14:paraId="6F04F9F3" w14:textId="77777777" w:rsidR="002377BE" w:rsidRPr="00DB7631" w:rsidRDefault="002377BE">
            <w:pPr>
              <w:spacing w:line="276" w:lineRule="auto"/>
              <w:rPr>
                <w:rFonts w:ascii="Arial Nova" w:hAnsi="Arial Nova" w:cs="Segoe UI"/>
                <w:sz w:val="20"/>
                <w:szCs w:val="20"/>
              </w:rPr>
            </w:pPr>
          </w:p>
        </w:tc>
      </w:tr>
      <w:tr w:rsidR="00DD1805" w:rsidRPr="0039551D" w14:paraId="16678639" w14:textId="77777777" w:rsidTr="0025018D">
        <w:trPr>
          <w:trHeight w:val="397"/>
        </w:trPr>
        <w:tc>
          <w:tcPr>
            <w:tcW w:w="2251" w:type="dxa"/>
            <w:tcBorders>
              <w:left w:val="single" w:sz="4" w:space="0" w:color="auto"/>
              <w:bottom w:val="single" w:sz="2" w:space="0" w:color="BFBFBF" w:themeColor="background1" w:themeShade="BF"/>
              <w:right w:val="nil"/>
            </w:tcBorders>
            <w:shd w:val="clear" w:color="auto" w:fill="F2F2F2" w:themeFill="background1" w:themeFillShade="F2"/>
            <w:vAlign w:val="center"/>
          </w:tcPr>
          <w:p w14:paraId="6FD3201F" w14:textId="77777777" w:rsidR="002377BE" w:rsidRPr="00DB7631" w:rsidRDefault="002377BE" w:rsidP="007E3FEC">
            <w:pPr>
              <w:spacing w:before="120" w:after="120"/>
              <w:rPr>
                <w:rFonts w:ascii="Arial Nova" w:hAnsi="Arial Nova" w:cs="Arial"/>
                <w:b/>
                <w:bCs/>
                <w:sz w:val="20"/>
                <w:szCs w:val="20"/>
              </w:rPr>
            </w:pPr>
            <w:r w:rsidRPr="00DB7631">
              <w:rPr>
                <w:rFonts w:ascii="Arial Nova" w:hAnsi="Arial Nova" w:cs="Arial"/>
                <w:b/>
                <w:bCs/>
                <w:sz w:val="20"/>
                <w:szCs w:val="20"/>
              </w:rPr>
              <w:t>Full Name:</w:t>
            </w:r>
          </w:p>
        </w:tc>
        <w:sdt>
          <w:sdtPr>
            <w:rPr>
              <w:rFonts w:ascii="Arial Nova" w:hAnsi="Arial Nova" w:cs="Segoe UI"/>
              <w:sz w:val="20"/>
              <w:szCs w:val="20"/>
            </w:rPr>
            <w:id w:val="-1649585461"/>
            <w:placeholder>
              <w:docPart w:val="28E9002ABCA149E3B1696A500BF4F433"/>
            </w:placeholder>
            <w:showingPlcHdr/>
            <w:text/>
          </w:sdtPr>
          <w:sdtContent>
            <w:tc>
              <w:tcPr>
                <w:tcW w:w="8523" w:type="dxa"/>
                <w:gridSpan w:val="2"/>
                <w:tcBorders>
                  <w:left w:val="nil"/>
                  <w:bottom w:val="single" w:sz="2" w:space="0" w:color="BFBFBF" w:themeColor="background1" w:themeShade="BF"/>
                  <w:right w:val="single" w:sz="4" w:space="0" w:color="auto"/>
                </w:tcBorders>
                <w:vAlign w:val="center"/>
              </w:tcPr>
              <w:p w14:paraId="11842AB8" w14:textId="77777777" w:rsidR="002377BE" w:rsidRPr="00DB7631" w:rsidRDefault="002377BE" w:rsidP="007E3FEC">
                <w:pPr>
                  <w:spacing w:before="120" w:after="120" w:line="276" w:lineRule="auto"/>
                  <w:rPr>
                    <w:rFonts w:ascii="Arial Nova" w:hAnsi="Arial Nova" w:cs="Segoe UI"/>
                    <w:sz w:val="20"/>
                    <w:szCs w:val="20"/>
                  </w:rPr>
                </w:pPr>
                <w:r w:rsidRPr="00DB7631">
                  <w:rPr>
                    <w:rFonts w:ascii="Arial Nova" w:hAnsi="Arial Nova" w:cs="Segoe UI"/>
                    <w:sz w:val="20"/>
                    <w:szCs w:val="20"/>
                  </w:rPr>
                  <w:fldChar w:fldCharType="begin">
                    <w:ffData>
                      <w:name w:val="Text1"/>
                      <w:enabled/>
                      <w:calcOnExit w:val="0"/>
                      <w:textInput/>
                    </w:ffData>
                  </w:fldChar>
                </w:r>
                <w:r w:rsidRPr="00DB7631">
                  <w:rPr>
                    <w:rFonts w:ascii="Arial Nova" w:hAnsi="Arial Nova" w:cs="Segoe UI"/>
                    <w:sz w:val="20"/>
                    <w:szCs w:val="20"/>
                  </w:rPr>
                  <w:instrText xml:space="preserve"> FORMTEXT </w:instrText>
                </w:r>
                <w:r w:rsidRPr="00DB7631">
                  <w:rPr>
                    <w:rFonts w:ascii="Arial Nova" w:hAnsi="Arial Nova" w:cs="Segoe UI"/>
                    <w:sz w:val="20"/>
                    <w:szCs w:val="20"/>
                  </w:rPr>
                </w:r>
                <w:r w:rsidRPr="00DB7631">
                  <w:rPr>
                    <w:rFonts w:ascii="Arial Nova" w:hAnsi="Arial Nova" w:cs="Segoe UI"/>
                    <w:sz w:val="20"/>
                    <w:szCs w:val="20"/>
                  </w:rPr>
                  <w:fldChar w:fldCharType="separate"/>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sz w:val="20"/>
                    <w:szCs w:val="20"/>
                  </w:rPr>
                  <w:fldChar w:fldCharType="end"/>
                </w:r>
              </w:p>
            </w:tc>
          </w:sdtContent>
        </w:sdt>
      </w:tr>
      <w:tr w:rsidR="00DD1805" w:rsidRPr="0039551D" w14:paraId="4EED5F69" w14:textId="77777777" w:rsidTr="0025018D">
        <w:trPr>
          <w:trHeight w:val="397"/>
        </w:trPr>
        <w:tc>
          <w:tcPr>
            <w:tcW w:w="2531" w:type="dxa"/>
            <w:gridSpan w:val="2"/>
            <w:tcBorders>
              <w:left w:val="single" w:sz="4" w:space="0" w:color="auto"/>
              <w:bottom w:val="single" w:sz="2" w:space="0" w:color="BFBFBF" w:themeColor="background1" w:themeShade="BF"/>
              <w:right w:val="nil"/>
            </w:tcBorders>
            <w:shd w:val="clear" w:color="auto" w:fill="F2F2F2" w:themeFill="background1" w:themeFillShade="F2"/>
            <w:vAlign w:val="center"/>
          </w:tcPr>
          <w:p w14:paraId="5BE632B4" w14:textId="32FE6C60" w:rsidR="00CE2698" w:rsidRPr="00DB7631" w:rsidRDefault="005E0A9D" w:rsidP="007E3FEC">
            <w:pPr>
              <w:spacing w:before="120" w:after="120"/>
              <w:rPr>
                <w:rFonts w:ascii="Arial Nova" w:hAnsi="Arial Nova" w:cs="Arial"/>
                <w:b/>
                <w:bCs/>
                <w:sz w:val="20"/>
                <w:szCs w:val="20"/>
              </w:rPr>
            </w:pPr>
            <w:r w:rsidRPr="00DB7631">
              <w:rPr>
                <w:rFonts w:ascii="Arial Nova" w:hAnsi="Arial Nova" w:cs="Arial"/>
                <w:b/>
                <w:bCs/>
                <w:sz w:val="20"/>
                <w:szCs w:val="20"/>
              </w:rPr>
              <w:t>Pos</w:t>
            </w:r>
            <w:r w:rsidR="00F0732B" w:rsidRPr="00DB7631">
              <w:rPr>
                <w:rFonts w:ascii="Arial Nova" w:hAnsi="Arial Nova" w:cs="Arial"/>
                <w:b/>
                <w:bCs/>
                <w:sz w:val="20"/>
                <w:szCs w:val="20"/>
              </w:rPr>
              <w:t>i</w:t>
            </w:r>
            <w:r w:rsidRPr="00DB7631">
              <w:rPr>
                <w:rFonts w:ascii="Arial Nova" w:hAnsi="Arial Nova" w:cs="Arial"/>
                <w:b/>
                <w:bCs/>
                <w:sz w:val="20"/>
                <w:szCs w:val="20"/>
              </w:rPr>
              <w:t>tion Title:</w:t>
            </w:r>
          </w:p>
        </w:tc>
        <w:sdt>
          <w:sdtPr>
            <w:rPr>
              <w:rFonts w:ascii="Arial Nova" w:hAnsi="Arial Nova" w:cs="Segoe UI"/>
              <w:sz w:val="20"/>
              <w:szCs w:val="20"/>
            </w:rPr>
            <w:id w:val="1748387198"/>
            <w:placeholder>
              <w:docPart w:val="A45A5195CC9C4D50AF0F9965760A77C8"/>
            </w:placeholder>
            <w:showingPlcHdr/>
            <w:text/>
          </w:sdtPr>
          <w:sdtContent>
            <w:tc>
              <w:tcPr>
                <w:tcW w:w="8243" w:type="dxa"/>
                <w:tcBorders>
                  <w:left w:val="nil"/>
                  <w:bottom w:val="single" w:sz="2" w:space="0" w:color="BFBFBF" w:themeColor="background1" w:themeShade="BF"/>
                  <w:right w:val="single" w:sz="4" w:space="0" w:color="auto"/>
                </w:tcBorders>
                <w:vAlign w:val="center"/>
              </w:tcPr>
              <w:p w14:paraId="29341A9A" w14:textId="6F2D66BE" w:rsidR="00CE2698" w:rsidRPr="00DB7631" w:rsidRDefault="00CE2698" w:rsidP="007E3FEC">
                <w:pPr>
                  <w:spacing w:before="120" w:after="120" w:line="276" w:lineRule="auto"/>
                  <w:rPr>
                    <w:rFonts w:ascii="Arial Nova" w:hAnsi="Arial Nova" w:cs="Segoe UI"/>
                    <w:sz w:val="20"/>
                    <w:szCs w:val="20"/>
                  </w:rPr>
                </w:pPr>
                <w:r w:rsidRPr="00DB7631">
                  <w:rPr>
                    <w:rFonts w:ascii="Arial Nova" w:hAnsi="Arial Nova" w:cs="Segoe UI"/>
                    <w:sz w:val="20"/>
                    <w:szCs w:val="20"/>
                  </w:rPr>
                  <w:fldChar w:fldCharType="begin">
                    <w:ffData>
                      <w:name w:val="Text1"/>
                      <w:enabled/>
                      <w:calcOnExit w:val="0"/>
                      <w:textInput/>
                    </w:ffData>
                  </w:fldChar>
                </w:r>
                <w:r w:rsidRPr="00DB7631">
                  <w:rPr>
                    <w:rFonts w:ascii="Arial Nova" w:hAnsi="Arial Nova" w:cs="Segoe UI"/>
                    <w:sz w:val="20"/>
                    <w:szCs w:val="20"/>
                  </w:rPr>
                  <w:instrText xml:space="preserve"> FORMTEXT </w:instrText>
                </w:r>
                <w:r w:rsidRPr="00DB7631">
                  <w:rPr>
                    <w:rFonts w:ascii="Arial Nova" w:hAnsi="Arial Nova" w:cs="Segoe UI"/>
                    <w:sz w:val="20"/>
                    <w:szCs w:val="20"/>
                  </w:rPr>
                </w:r>
                <w:r w:rsidRPr="00DB7631">
                  <w:rPr>
                    <w:rFonts w:ascii="Arial Nova" w:hAnsi="Arial Nova" w:cs="Segoe UI"/>
                    <w:sz w:val="20"/>
                    <w:szCs w:val="20"/>
                  </w:rPr>
                  <w:fldChar w:fldCharType="separate"/>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sz w:val="20"/>
                    <w:szCs w:val="20"/>
                  </w:rPr>
                  <w:fldChar w:fldCharType="end"/>
                </w:r>
              </w:p>
            </w:tc>
          </w:sdtContent>
        </w:sdt>
      </w:tr>
      <w:tr w:rsidR="002377BE" w:rsidRPr="0039551D" w14:paraId="60F89134" w14:textId="77777777" w:rsidTr="0025018D">
        <w:trPr>
          <w:trHeight w:val="1343"/>
        </w:trPr>
        <w:tc>
          <w:tcPr>
            <w:tcW w:w="10774" w:type="dxa"/>
            <w:gridSpan w:val="3"/>
            <w:tcBorders>
              <w:top w:val="single" w:sz="4" w:space="0" w:color="BFBFBF" w:themeColor="background1" w:themeShade="BF"/>
              <w:left w:val="single" w:sz="4" w:space="0" w:color="auto"/>
              <w:right w:val="single" w:sz="4" w:space="0" w:color="auto"/>
            </w:tcBorders>
            <w:shd w:val="clear" w:color="auto" w:fill="FFFFFF" w:themeFill="background1"/>
            <w:vAlign w:val="bottom"/>
          </w:tcPr>
          <w:p w14:paraId="742D47DC" w14:textId="77777777" w:rsidR="0015074C" w:rsidRPr="00DB7631" w:rsidRDefault="0015074C">
            <w:pPr>
              <w:rPr>
                <w:sz w:val="20"/>
                <w:szCs w:val="20"/>
              </w:rPr>
            </w:pPr>
          </w:p>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2377BE" w:rsidRPr="00DB7631" w14:paraId="3C5C0950" w14:textId="77777777">
              <w:trPr>
                <w:trHeight w:val="397"/>
              </w:trPr>
              <w:tc>
                <w:tcPr>
                  <w:tcW w:w="5140" w:type="dxa"/>
                  <w:tcBorders>
                    <w:top w:val="nil"/>
                    <w:left w:val="nil"/>
                    <w:bottom w:val="single" w:sz="4" w:space="0" w:color="auto"/>
                  </w:tcBorders>
                  <w:vAlign w:val="center"/>
                </w:tcPr>
                <w:p w14:paraId="64CE8A17" w14:textId="77777777" w:rsidR="0015074C" w:rsidRPr="00DB7631" w:rsidRDefault="0015074C">
                  <w:pPr>
                    <w:spacing w:line="276" w:lineRule="auto"/>
                    <w:ind w:left="74"/>
                    <w:jc w:val="center"/>
                    <w:rPr>
                      <w:rFonts w:ascii="Segoe UI" w:hAnsi="Segoe UI" w:cs="Segoe UI"/>
                      <w:sz w:val="20"/>
                      <w:szCs w:val="20"/>
                    </w:rPr>
                  </w:pPr>
                </w:p>
                <w:p w14:paraId="1C950716" w14:textId="77777777" w:rsidR="0015074C" w:rsidRPr="00DB7631" w:rsidRDefault="0015074C">
                  <w:pPr>
                    <w:spacing w:line="276" w:lineRule="auto"/>
                    <w:ind w:left="74"/>
                    <w:jc w:val="center"/>
                    <w:rPr>
                      <w:rFonts w:ascii="Segoe UI" w:hAnsi="Segoe UI" w:cs="Segoe UI"/>
                      <w:sz w:val="20"/>
                      <w:szCs w:val="20"/>
                    </w:rPr>
                  </w:pPr>
                </w:p>
              </w:tc>
              <w:tc>
                <w:tcPr>
                  <w:tcW w:w="980" w:type="dxa"/>
                  <w:tcBorders>
                    <w:top w:val="nil"/>
                    <w:bottom w:val="nil"/>
                  </w:tcBorders>
                  <w:vAlign w:val="center"/>
                </w:tcPr>
                <w:p w14:paraId="1C3D8A52" w14:textId="77777777" w:rsidR="002377BE" w:rsidRPr="00DB7631" w:rsidRDefault="002377BE">
                  <w:pPr>
                    <w:spacing w:line="276" w:lineRule="auto"/>
                    <w:jc w:val="center"/>
                    <w:rPr>
                      <w:rFonts w:ascii="Segoe UI" w:hAnsi="Segoe UI" w:cs="Segoe UI"/>
                      <w:sz w:val="20"/>
                      <w:szCs w:val="20"/>
                    </w:rPr>
                  </w:pPr>
                </w:p>
              </w:tc>
              <w:tc>
                <w:tcPr>
                  <w:tcW w:w="4086" w:type="dxa"/>
                  <w:tcBorders>
                    <w:top w:val="nil"/>
                    <w:bottom w:val="single" w:sz="4" w:space="0" w:color="000000" w:themeColor="text1"/>
                    <w:right w:val="nil"/>
                  </w:tcBorders>
                  <w:vAlign w:val="center"/>
                </w:tcPr>
                <w:p w14:paraId="7FF02F85" w14:textId="77777777" w:rsidR="002377BE" w:rsidRPr="00DB7631" w:rsidRDefault="002377BE">
                  <w:pPr>
                    <w:spacing w:line="276" w:lineRule="auto"/>
                    <w:jc w:val="center"/>
                    <w:rPr>
                      <w:rFonts w:ascii="Segoe UI" w:hAnsi="Segoe UI" w:cs="Segoe UI"/>
                      <w:sz w:val="20"/>
                      <w:szCs w:val="20"/>
                    </w:rPr>
                  </w:pPr>
                </w:p>
              </w:tc>
            </w:tr>
            <w:tr w:rsidR="002377BE" w:rsidRPr="00DB7631" w14:paraId="0BD1DDDD" w14:textId="77777777">
              <w:trPr>
                <w:trHeight w:val="397"/>
              </w:trPr>
              <w:tc>
                <w:tcPr>
                  <w:tcW w:w="5140" w:type="dxa"/>
                  <w:tcBorders>
                    <w:top w:val="single" w:sz="4" w:space="0" w:color="auto"/>
                    <w:left w:val="nil"/>
                    <w:bottom w:val="nil"/>
                  </w:tcBorders>
                  <w:vAlign w:val="center"/>
                </w:tcPr>
                <w:p w14:paraId="31DE0F9D" w14:textId="77777777" w:rsidR="002377BE" w:rsidRPr="00DB7631" w:rsidRDefault="002377BE">
                  <w:pPr>
                    <w:spacing w:line="276" w:lineRule="auto"/>
                    <w:jc w:val="center"/>
                    <w:rPr>
                      <w:rFonts w:ascii="Arial Nova" w:hAnsi="Arial Nova" w:cs="Segoe UI"/>
                      <w:sz w:val="20"/>
                      <w:szCs w:val="20"/>
                    </w:rPr>
                  </w:pPr>
                  <w:r w:rsidRPr="00DB7631">
                    <w:rPr>
                      <w:rFonts w:ascii="Arial Nova" w:hAnsi="Arial Nova" w:cs="Segoe UI"/>
                      <w:sz w:val="20"/>
                      <w:szCs w:val="20"/>
                    </w:rPr>
                    <w:t>Signature</w:t>
                  </w:r>
                </w:p>
              </w:tc>
              <w:tc>
                <w:tcPr>
                  <w:tcW w:w="980" w:type="dxa"/>
                  <w:tcBorders>
                    <w:top w:val="nil"/>
                    <w:bottom w:val="nil"/>
                  </w:tcBorders>
                  <w:vAlign w:val="center"/>
                </w:tcPr>
                <w:p w14:paraId="2F09D3CD" w14:textId="77777777" w:rsidR="002377BE" w:rsidRPr="00DB7631" w:rsidRDefault="002377BE">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270F2A2E" w14:textId="77777777" w:rsidR="002377BE" w:rsidRPr="00DB7631" w:rsidRDefault="002377BE">
                  <w:pPr>
                    <w:spacing w:line="276" w:lineRule="auto"/>
                    <w:jc w:val="center"/>
                    <w:rPr>
                      <w:rFonts w:ascii="Arial Nova" w:hAnsi="Arial Nova" w:cs="Segoe UI"/>
                      <w:sz w:val="20"/>
                      <w:szCs w:val="20"/>
                    </w:rPr>
                  </w:pPr>
                  <w:r w:rsidRPr="00DB7631">
                    <w:rPr>
                      <w:rFonts w:ascii="Arial Nova" w:hAnsi="Arial Nova" w:cs="Segoe UI"/>
                      <w:sz w:val="20"/>
                      <w:szCs w:val="20"/>
                    </w:rPr>
                    <w:t>Date</w:t>
                  </w:r>
                </w:p>
              </w:tc>
            </w:tr>
          </w:tbl>
          <w:p w14:paraId="0D390EC7" w14:textId="77777777" w:rsidR="002377BE" w:rsidRPr="00DB7631" w:rsidRDefault="002377BE">
            <w:pPr>
              <w:spacing w:line="276" w:lineRule="auto"/>
              <w:rPr>
                <w:rFonts w:ascii="Arial Nova" w:hAnsi="Arial Nova" w:cs="Segoe UI"/>
                <w:sz w:val="20"/>
                <w:szCs w:val="20"/>
              </w:rPr>
            </w:pPr>
          </w:p>
        </w:tc>
      </w:tr>
      <w:tr w:rsidR="00DD1805" w14:paraId="431101DC" w14:textId="77777777" w:rsidTr="0025018D">
        <w:trPr>
          <w:trHeight w:val="397"/>
        </w:trPr>
        <w:tc>
          <w:tcPr>
            <w:tcW w:w="2251" w:type="dxa"/>
            <w:tcBorders>
              <w:left w:val="single" w:sz="4" w:space="0" w:color="auto"/>
              <w:right w:val="nil"/>
            </w:tcBorders>
            <w:shd w:val="clear" w:color="auto" w:fill="F2F2F2" w:themeFill="background1" w:themeFillShade="F2"/>
            <w:vAlign w:val="center"/>
          </w:tcPr>
          <w:p w14:paraId="3AE75879" w14:textId="77777777" w:rsidR="002377BE" w:rsidRPr="00DB7631" w:rsidRDefault="002377BE" w:rsidP="007E3FEC">
            <w:pPr>
              <w:spacing w:before="120" w:after="120"/>
              <w:rPr>
                <w:rFonts w:ascii="Arial Nova" w:hAnsi="Arial Nova" w:cs="Arial"/>
                <w:b/>
                <w:bCs/>
                <w:sz w:val="20"/>
                <w:szCs w:val="20"/>
              </w:rPr>
            </w:pPr>
            <w:r w:rsidRPr="00DB7631">
              <w:rPr>
                <w:rFonts w:ascii="Arial Nova" w:hAnsi="Arial Nova" w:cs="Arial"/>
                <w:b/>
                <w:bCs/>
                <w:sz w:val="20"/>
                <w:szCs w:val="20"/>
              </w:rPr>
              <w:t>Full Name:</w:t>
            </w:r>
          </w:p>
        </w:tc>
        <w:sdt>
          <w:sdtPr>
            <w:rPr>
              <w:rFonts w:ascii="Arial Nova" w:hAnsi="Arial Nova" w:cs="Segoe UI"/>
              <w:sz w:val="20"/>
              <w:szCs w:val="20"/>
            </w:rPr>
            <w:id w:val="-1774392257"/>
            <w:placeholder>
              <w:docPart w:val="457B3E5D888F4C02BCF5834964A56B38"/>
            </w:placeholder>
            <w:showingPlcHdr/>
            <w:text/>
          </w:sdtPr>
          <w:sdtContent>
            <w:tc>
              <w:tcPr>
                <w:tcW w:w="8523" w:type="dxa"/>
                <w:gridSpan w:val="2"/>
                <w:tcBorders>
                  <w:left w:val="nil"/>
                  <w:right w:val="single" w:sz="4" w:space="0" w:color="auto"/>
                </w:tcBorders>
                <w:vAlign w:val="center"/>
              </w:tcPr>
              <w:p w14:paraId="5839F8F7" w14:textId="77777777" w:rsidR="002377BE" w:rsidRPr="00DB7631" w:rsidRDefault="002377BE" w:rsidP="007E3FEC">
                <w:pPr>
                  <w:spacing w:before="120" w:after="120" w:line="276" w:lineRule="auto"/>
                  <w:rPr>
                    <w:rFonts w:ascii="Arial Nova" w:hAnsi="Arial Nova" w:cs="Segoe UI"/>
                    <w:sz w:val="20"/>
                    <w:szCs w:val="20"/>
                  </w:rPr>
                </w:pPr>
                <w:r w:rsidRPr="00DB7631">
                  <w:rPr>
                    <w:rFonts w:ascii="Arial Nova" w:hAnsi="Arial Nova" w:cs="Segoe UI"/>
                    <w:sz w:val="20"/>
                    <w:szCs w:val="20"/>
                  </w:rPr>
                  <w:fldChar w:fldCharType="begin">
                    <w:ffData>
                      <w:name w:val="Text1"/>
                      <w:enabled/>
                      <w:calcOnExit w:val="0"/>
                      <w:textInput/>
                    </w:ffData>
                  </w:fldChar>
                </w:r>
                <w:r w:rsidRPr="00DB7631">
                  <w:rPr>
                    <w:rFonts w:ascii="Arial Nova" w:hAnsi="Arial Nova" w:cs="Segoe UI"/>
                    <w:sz w:val="20"/>
                    <w:szCs w:val="20"/>
                  </w:rPr>
                  <w:instrText xml:space="preserve"> FORMTEXT </w:instrText>
                </w:r>
                <w:r w:rsidRPr="00DB7631">
                  <w:rPr>
                    <w:rFonts w:ascii="Arial Nova" w:hAnsi="Arial Nova" w:cs="Segoe UI"/>
                    <w:sz w:val="20"/>
                    <w:szCs w:val="20"/>
                  </w:rPr>
                </w:r>
                <w:r w:rsidRPr="00DB7631">
                  <w:rPr>
                    <w:rFonts w:ascii="Arial Nova" w:hAnsi="Arial Nova" w:cs="Segoe UI"/>
                    <w:sz w:val="20"/>
                    <w:szCs w:val="20"/>
                  </w:rPr>
                  <w:fldChar w:fldCharType="separate"/>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sz w:val="20"/>
                    <w:szCs w:val="20"/>
                  </w:rPr>
                  <w:fldChar w:fldCharType="end"/>
                </w:r>
              </w:p>
            </w:tc>
          </w:sdtContent>
        </w:sdt>
      </w:tr>
      <w:tr w:rsidR="00DD1805" w14:paraId="7864160D" w14:textId="77777777" w:rsidTr="0025018D">
        <w:trPr>
          <w:trHeight w:val="397"/>
        </w:trPr>
        <w:tc>
          <w:tcPr>
            <w:tcW w:w="2531" w:type="dxa"/>
            <w:gridSpan w:val="2"/>
            <w:tcBorders>
              <w:left w:val="single" w:sz="4" w:space="0" w:color="auto"/>
              <w:right w:val="nil"/>
            </w:tcBorders>
            <w:shd w:val="clear" w:color="auto" w:fill="F2F2F2" w:themeFill="background1" w:themeFillShade="F2"/>
            <w:vAlign w:val="center"/>
          </w:tcPr>
          <w:p w14:paraId="0BEB34C2" w14:textId="244F177B" w:rsidR="00CE2698" w:rsidRPr="00DB7631" w:rsidRDefault="00136049" w:rsidP="007E3FEC">
            <w:pPr>
              <w:spacing w:before="120" w:after="120"/>
              <w:rPr>
                <w:rFonts w:ascii="Arial Nova" w:hAnsi="Arial Nova" w:cs="Arial"/>
                <w:b/>
                <w:bCs/>
                <w:sz w:val="20"/>
                <w:szCs w:val="20"/>
              </w:rPr>
            </w:pPr>
            <w:r w:rsidRPr="00DB7631">
              <w:rPr>
                <w:rFonts w:ascii="Arial Nova" w:hAnsi="Arial Nova" w:cs="Arial"/>
                <w:b/>
                <w:bCs/>
                <w:sz w:val="20"/>
                <w:szCs w:val="20"/>
              </w:rPr>
              <w:t>Position Title:</w:t>
            </w:r>
          </w:p>
        </w:tc>
        <w:sdt>
          <w:sdtPr>
            <w:rPr>
              <w:rFonts w:ascii="Arial Nova" w:hAnsi="Arial Nova" w:cs="Segoe UI"/>
              <w:sz w:val="20"/>
              <w:szCs w:val="20"/>
            </w:rPr>
            <w:id w:val="-555542266"/>
            <w:placeholder>
              <w:docPart w:val="BAA876E3DB6846AB80C92C74AC595263"/>
            </w:placeholder>
            <w:showingPlcHdr/>
            <w:text/>
          </w:sdtPr>
          <w:sdtContent>
            <w:tc>
              <w:tcPr>
                <w:tcW w:w="8243" w:type="dxa"/>
                <w:tcBorders>
                  <w:left w:val="nil"/>
                  <w:right w:val="single" w:sz="4" w:space="0" w:color="auto"/>
                </w:tcBorders>
                <w:vAlign w:val="center"/>
              </w:tcPr>
              <w:p w14:paraId="5953A169" w14:textId="799C3160" w:rsidR="00CE2698" w:rsidRPr="00DB7631" w:rsidRDefault="00CE2698" w:rsidP="007E3FEC">
                <w:pPr>
                  <w:spacing w:before="120" w:after="120" w:line="276" w:lineRule="auto"/>
                  <w:rPr>
                    <w:rFonts w:ascii="Arial Nova" w:hAnsi="Arial Nova" w:cs="Segoe UI"/>
                    <w:sz w:val="20"/>
                    <w:szCs w:val="20"/>
                  </w:rPr>
                </w:pPr>
                <w:r w:rsidRPr="00DB7631">
                  <w:rPr>
                    <w:rFonts w:ascii="Arial Nova" w:hAnsi="Arial Nova" w:cs="Segoe UI"/>
                    <w:sz w:val="20"/>
                    <w:szCs w:val="20"/>
                  </w:rPr>
                  <w:fldChar w:fldCharType="begin">
                    <w:ffData>
                      <w:name w:val="Text1"/>
                      <w:enabled/>
                      <w:calcOnExit w:val="0"/>
                      <w:textInput/>
                    </w:ffData>
                  </w:fldChar>
                </w:r>
                <w:r w:rsidRPr="00DB7631">
                  <w:rPr>
                    <w:rFonts w:ascii="Arial Nova" w:hAnsi="Arial Nova" w:cs="Segoe UI"/>
                    <w:sz w:val="20"/>
                    <w:szCs w:val="20"/>
                  </w:rPr>
                  <w:instrText xml:space="preserve"> FORMTEXT </w:instrText>
                </w:r>
                <w:r w:rsidRPr="00DB7631">
                  <w:rPr>
                    <w:rFonts w:ascii="Arial Nova" w:hAnsi="Arial Nova" w:cs="Segoe UI"/>
                    <w:sz w:val="20"/>
                    <w:szCs w:val="20"/>
                  </w:rPr>
                </w:r>
                <w:r w:rsidRPr="00DB7631">
                  <w:rPr>
                    <w:rFonts w:ascii="Arial Nova" w:hAnsi="Arial Nova" w:cs="Segoe UI"/>
                    <w:sz w:val="20"/>
                    <w:szCs w:val="20"/>
                  </w:rPr>
                  <w:fldChar w:fldCharType="separate"/>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sz w:val="20"/>
                    <w:szCs w:val="20"/>
                  </w:rPr>
                  <w:fldChar w:fldCharType="end"/>
                </w:r>
              </w:p>
            </w:tc>
          </w:sdtContent>
        </w:sdt>
      </w:tr>
      <w:tr w:rsidR="002377BE" w:rsidRPr="0039551D" w14:paraId="0C564BA7" w14:textId="77777777" w:rsidTr="0025018D">
        <w:trPr>
          <w:trHeight w:val="1308"/>
        </w:trPr>
        <w:tc>
          <w:tcPr>
            <w:tcW w:w="10774" w:type="dxa"/>
            <w:gridSpan w:val="3"/>
            <w:tcBorders>
              <w:left w:val="single" w:sz="4" w:space="0" w:color="auto"/>
              <w:right w:val="single" w:sz="4" w:space="0" w:color="auto"/>
            </w:tcBorders>
            <w:shd w:val="clear" w:color="auto" w:fill="FFFFFF" w:themeFill="background1"/>
            <w:vAlign w:val="bottom"/>
          </w:tcPr>
          <w:p w14:paraId="6294857F" w14:textId="77777777" w:rsidR="0015074C" w:rsidRPr="00DB7631" w:rsidRDefault="0015074C">
            <w:pPr>
              <w:rPr>
                <w:sz w:val="20"/>
                <w:szCs w:val="20"/>
              </w:rPr>
            </w:pPr>
          </w:p>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2377BE" w:rsidRPr="00DB7631" w14:paraId="1E476148" w14:textId="77777777">
              <w:trPr>
                <w:trHeight w:val="397"/>
              </w:trPr>
              <w:tc>
                <w:tcPr>
                  <w:tcW w:w="5140" w:type="dxa"/>
                  <w:tcBorders>
                    <w:top w:val="nil"/>
                    <w:left w:val="nil"/>
                    <w:bottom w:val="single" w:sz="4" w:space="0" w:color="auto"/>
                  </w:tcBorders>
                  <w:vAlign w:val="center"/>
                </w:tcPr>
                <w:p w14:paraId="7A92A020" w14:textId="77777777" w:rsidR="002377BE" w:rsidRPr="00DB7631" w:rsidRDefault="002377BE">
                  <w:pPr>
                    <w:spacing w:line="276" w:lineRule="auto"/>
                    <w:ind w:left="74"/>
                    <w:jc w:val="center"/>
                    <w:rPr>
                      <w:rFonts w:ascii="Segoe UI" w:hAnsi="Segoe UI" w:cs="Segoe UI"/>
                      <w:sz w:val="20"/>
                      <w:szCs w:val="20"/>
                    </w:rPr>
                  </w:pPr>
                </w:p>
                <w:p w14:paraId="707E0759" w14:textId="77777777" w:rsidR="0015074C" w:rsidRDefault="0015074C">
                  <w:pPr>
                    <w:spacing w:line="276" w:lineRule="auto"/>
                    <w:ind w:left="74"/>
                    <w:jc w:val="center"/>
                    <w:rPr>
                      <w:rFonts w:ascii="Segoe UI" w:hAnsi="Segoe UI" w:cs="Segoe UI"/>
                      <w:sz w:val="20"/>
                      <w:szCs w:val="20"/>
                    </w:rPr>
                  </w:pPr>
                </w:p>
                <w:p w14:paraId="04D31E75" w14:textId="77777777" w:rsidR="00F7720B" w:rsidRPr="00DB7631" w:rsidRDefault="00F7720B">
                  <w:pPr>
                    <w:spacing w:line="276" w:lineRule="auto"/>
                    <w:ind w:left="74"/>
                    <w:jc w:val="center"/>
                    <w:rPr>
                      <w:rFonts w:ascii="Segoe UI" w:hAnsi="Segoe UI" w:cs="Segoe UI"/>
                      <w:sz w:val="20"/>
                      <w:szCs w:val="20"/>
                    </w:rPr>
                  </w:pPr>
                </w:p>
                <w:p w14:paraId="7E811E7F" w14:textId="77777777" w:rsidR="0015074C" w:rsidRPr="00DB7631" w:rsidRDefault="0015074C">
                  <w:pPr>
                    <w:spacing w:line="276" w:lineRule="auto"/>
                    <w:ind w:left="74"/>
                    <w:jc w:val="center"/>
                    <w:rPr>
                      <w:rFonts w:ascii="Segoe UI" w:hAnsi="Segoe UI" w:cs="Segoe UI"/>
                      <w:sz w:val="20"/>
                      <w:szCs w:val="20"/>
                    </w:rPr>
                  </w:pPr>
                </w:p>
              </w:tc>
              <w:tc>
                <w:tcPr>
                  <w:tcW w:w="980" w:type="dxa"/>
                  <w:tcBorders>
                    <w:top w:val="nil"/>
                    <w:bottom w:val="nil"/>
                  </w:tcBorders>
                  <w:vAlign w:val="center"/>
                </w:tcPr>
                <w:p w14:paraId="3A7BFC93" w14:textId="77777777" w:rsidR="002377BE" w:rsidRPr="00DB7631" w:rsidRDefault="002377BE">
                  <w:pPr>
                    <w:spacing w:line="276" w:lineRule="auto"/>
                    <w:jc w:val="center"/>
                    <w:rPr>
                      <w:rFonts w:ascii="Segoe UI" w:hAnsi="Segoe UI" w:cs="Segoe UI"/>
                      <w:sz w:val="20"/>
                      <w:szCs w:val="20"/>
                    </w:rPr>
                  </w:pPr>
                </w:p>
              </w:tc>
              <w:tc>
                <w:tcPr>
                  <w:tcW w:w="4086" w:type="dxa"/>
                  <w:tcBorders>
                    <w:top w:val="nil"/>
                    <w:bottom w:val="single" w:sz="4" w:space="0" w:color="000000" w:themeColor="text1"/>
                    <w:right w:val="nil"/>
                  </w:tcBorders>
                  <w:vAlign w:val="center"/>
                </w:tcPr>
                <w:p w14:paraId="419578C8" w14:textId="77777777" w:rsidR="002377BE" w:rsidRPr="00DB7631" w:rsidRDefault="002377BE">
                  <w:pPr>
                    <w:spacing w:line="276" w:lineRule="auto"/>
                    <w:jc w:val="center"/>
                    <w:rPr>
                      <w:rFonts w:ascii="Segoe UI" w:hAnsi="Segoe UI" w:cs="Segoe UI"/>
                      <w:sz w:val="20"/>
                      <w:szCs w:val="20"/>
                    </w:rPr>
                  </w:pPr>
                </w:p>
              </w:tc>
            </w:tr>
            <w:tr w:rsidR="002377BE" w:rsidRPr="00DB7631" w14:paraId="5C93DEFE" w14:textId="77777777">
              <w:trPr>
                <w:trHeight w:val="397"/>
              </w:trPr>
              <w:tc>
                <w:tcPr>
                  <w:tcW w:w="5140" w:type="dxa"/>
                  <w:tcBorders>
                    <w:top w:val="single" w:sz="4" w:space="0" w:color="auto"/>
                    <w:left w:val="nil"/>
                    <w:bottom w:val="nil"/>
                  </w:tcBorders>
                  <w:vAlign w:val="center"/>
                </w:tcPr>
                <w:p w14:paraId="336BCBB7" w14:textId="77777777" w:rsidR="002377BE" w:rsidRPr="00DB7631" w:rsidRDefault="002377BE">
                  <w:pPr>
                    <w:spacing w:line="276" w:lineRule="auto"/>
                    <w:jc w:val="center"/>
                    <w:rPr>
                      <w:rFonts w:ascii="Arial Nova" w:hAnsi="Arial Nova" w:cs="Segoe UI"/>
                      <w:sz w:val="20"/>
                      <w:szCs w:val="20"/>
                    </w:rPr>
                  </w:pPr>
                  <w:r w:rsidRPr="00DB7631">
                    <w:rPr>
                      <w:rFonts w:ascii="Arial Nova" w:hAnsi="Arial Nova" w:cs="Segoe UI"/>
                      <w:sz w:val="20"/>
                      <w:szCs w:val="20"/>
                    </w:rPr>
                    <w:t>Signature</w:t>
                  </w:r>
                </w:p>
              </w:tc>
              <w:tc>
                <w:tcPr>
                  <w:tcW w:w="980" w:type="dxa"/>
                  <w:tcBorders>
                    <w:top w:val="nil"/>
                    <w:bottom w:val="nil"/>
                  </w:tcBorders>
                  <w:vAlign w:val="center"/>
                </w:tcPr>
                <w:p w14:paraId="49730D09" w14:textId="77777777" w:rsidR="002377BE" w:rsidRPr="00DB7631" w:rsidRDefault="002377BE">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5DC7FF24" w14:textId="77777777" w:rsidR="002377BE" w:rsidRPr="00DB7631" w:rsidRDefault="002377BE">
                  <w:pPr>
                    <w:spacing w:line="276" w:lineRule="auto"/>
                    <w:jc w:val="center"/>
                    <w:rPr>
                      <w:rFonts w:ascii="Arial Nova" w:hAnsi="Arial Nova" w:cs="Segoe UI"/>
                      <w:sz w:val="20"/>
                      <w:szCs w:val="20"/>
                    </w:rPr>
                  </w:pPr>
                  <w:r w:rsidRPr="00DB7631">
                    <w:rPr>
                      <w:rFonts w:ascii="Arial Nova" w:hAnsi="Arial Nova" w:cs="Segoe UI"/>
                      <w:sz w:val="20"/>
                      <w:szCs w:val="20"/>
                    </w:rPr>
                    <w:t>Date</w:t>
                  </w:r>
                </w:p>
              </w:tc>
            </w:tr>
          </w:tbl>
          <w:p w14:paraId="2FDEAB17" w14:textId="77777777" w:rsidR="002377BE" w:rsidRPr="00DB7631" w:rsidRDefault="002377BE">
            <w:pPr>
              <w:spacing w:line="276" w:lineRule="auto"/>
              <w:rPr>
                <w:rFonts w:ascii="Arial Nova" w:hAnsi="Arial Nova" w:cs="Segoe UI"/>
                <w:sz w:val="20"/>
                <w:szCs w:val="20"/>
              </w:rPr>
            </w:pPr>
          </w:p>
        </w:tc>
      </w:tr>
      <w:tr w:rsidR="00DD1805" w14:paraId="5D527E36" w14:textId="77777777" w:rsidTr="0025018D">
        <w:trPr>
          <w:trHeight w:val="397"/>
        </w:trPr>
        <w:tc>
          <w:tcPr>
            <w:tcW w:w="2251" w:type="dxa"/>
            <w:tcBorders>
              <w:left w:val="single" w:sz="4" w:space="0" w:color="auto"/>
              <w:right w:val="nil"/>
            </w:tcBorders>
            <w:shd w:val="clear" w:color="auto" w:fill="F2F2F2" w:themeFill="background1" w:themeFillShade="F2"/>
            <w:vAlign w:val="center"/>
          </w:tcPr>
          <w:p w14:paraId="65A10548" w14:textId="77777777" w:rsidR="002377BE" w:rsidRPr="00DB7631" w:rsidRDefault="002377BE" w:rsidP="005657D3">
            <w:pPr>
              <w:spacing w:before="120" w:after="120"/>
              <w:rPr>
                <w:rFonts w:ascii="Arial Nova" w:hAnsi="Arial Nova" w:cs="Arial"/>
                <w:b/>
                <w:bCs/>
                <w:sz w:val="20"/>
                <w:szCs w:val="20"/>
              </w:rPr>
            </w:pPr>
            <w:r w:rsidRPr="00DB7631">
              <w:rPr>
                <w:rFonts w:ascii="Arial Nova" w:hAnsi="Arial Nova" w:cs="Arial"/>
                <w:b/>
                <w:bCs/>
                <w:sz w:val="20"/>
                <w:szCs w:val="20"/>
              </w:rPr>
              <w:t>Full Name:</w:t>
            </w:r>
          </w:p>
        </w:tc>
        <w:sdt>
          <w:sdtPr>
            <w:rPr>
              <w:rFonts w:ascii="Arial Nova" w:hAnsi="Arial Nova" w:cs="Segoe UI"/>
              <w:sz w:val="20"/>
              <w:szCs w:val="20"/>
            </w:rPr>
            <w:id w:val="-1620439539"/>
            <w:placeholder>
              <w:docPart w:val="602573174B2C4D0A89BF763DB21A78BD"/>
            </w:placeholder>
            <w:showingPlcHdr/>
            <w:text/>
          </w:sdtPr>
          <w:sdtContent>
            <w:tc>
              <w:tcPr>
                <w:tcW w:w="8523" w:type="dxa"/>
                <w:gridSpan w:val="2"/>
                <w:tcBorders>
                  <w:left w:val="nil"/>
                  <w:right w:val="single" w:sz="4" w:space="0" w:color="auto"/>
                </w:tcBorders>
                <w:vAlign w:val="center"/>
              </w:tcPr>
              <w:p w14:paraId="6D547D29" w14:textId="77777777" w:rsidR="002377BE" w:rsidRPr="00DB7631" w:rsidRDefault="002377BE" w:rsidP="005657D3">
                <w:pPr>
                  <w:spacing w:before="120" w:after="120" w:line="276" w:lineRule="auto"/>
                  <w:rPr>
                    <w:rFonts w:ascii="Arial Nova" w:hAnsi="Arial Nova" w:cs="Segoe UI"/>
                    <w:sz w:val="20"/>
                    <w:szCs w:val="20"/>
                  </w:rPr>
                </w:pPr>
                <w:r w:rsidRPr="00DB7631">
                  <w:rPr>
                    <w:rFonts w:ascii="Arial Nova" w:hAnsi="Arial Nova" w:cs="Segoe UI"/>
                    <w:sz w:val="20"/>
                    <w:szCs w:val="20"/>
                  </w:rPr>
                  <w:fldChar w:fldCharType="begin">
                    <w:ffData>
                      <w:name w:val="Text1"/>
                      <w:enabled/>
                      <w:calcOnExit w:val="0"/>
                      <w:textInput/>
                    </w:ffData>
                  </w:fldChar>
                </w:r>
                <w:r w:rsidRPr="00DB7631">
                  <w:rPr>
                    <w:rFonts w:ascii="Arial Nova" w:hAnsi="Arial Nova" w:cs="Segoe UI"/>
                    <w:sz w:val="20"/>
                    <w:szCs w:val="20"/>
                  </w:rPr>
                  <w:instrText xml:space="preserve"> FORMTEXT </w:instrText>
                </w:r>
                <w:r w:rsidRPr="00DB7631">
                  <w:rPr>
                    <w:rFonts w:ascii="Arial Nova" w:hAnsi="Arial Nova" w:cs="Segoe UI"/>
                    <w:sz w:val="20"/>
                    <w:szCs w:val="20"/>
                  </w:rPr>
                </w:r>
                <w:r w:rsidRPr="00DB7631">
                  <w:rPr>
                    <w:rFonts w:ascii="Arial Nova" w:hAnsi="Arial Nova" w:cs="Segoe UI"/>
                    <w:sz w:val="20"/>
                    <w:szCs w:val="20"/>
                  </w:rPr>
                  <w:fldChar w:fldCharType="separate"/>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sz w:val="20"/>
                    <w:szCs w:val="20"/>
                  </w:rPr>
                  <w:fldChar w:fldCharType="end"/>
                </w:r>
              </w:p>
            </w:tc>
          </w:sdtContent>
        </w:sdt>
      </w:tr>
      <w:tr w:rsidR="00DD1805" w14:paraId="40A670DF" w14:textId="77777777" w:rsidTr="0025018D">
        <w:trPr>
          <w:trHeight w:val="397"/>
        </w:trPr>
        <w:tc>
          <w:tcPr>
            <w:tcW w:w="2531" w:type="dxa"/>
            <w:gridSpan w:val="2"/>
            <w:tcBorders>
              <w:left w:val="single" w:sz="4" w:space="0" w:color="auto"/>
              <w:right w:val="nil"/>
            </w:tcBorders>
            <w:shd w:val="clear" w:color="auto" w:fill="F2F2F2" w:themeFill="background1" w:themeFillShade="F2"/>
            <w:vAlign w:val="center"/>
          </w:tcPr>
          <w:p w14:paraId="5C1F3CD3" w14:textId="55A52FE5" w:rsidR="00A86A42" w:rsidRPr="00DB7631" w:rsidRDefault="00566409" w:rsidP="00566409">
            <w:pPr>
              <w:spacing w:before="120" w:after="120"/>
              <w:rPr>
                <w:rFonts w:ascii="Arial Nova" w:hAnsi="Arial Nova" w:cs="Arial"/>
                <w:b/>
                <w:bCs/>
                <w:sz w:val="20"/>
                <w:szCs w:val="20"/>
              </w:rPr>
            </w:pPr>
            <w:r w:rsidRPr="00DB7631">
              <w:rPr>
                <w:rFonts w:ascii="Arial Nova" w:hAnsi="Arial Nova" w:cs="Arial"/>
                <w:b/>
                <w:bCs/>
                <w:sz w:val="20"/>
                <w:szCs w:val="20"/>
              </w:rPr>
              <w:t>Position Title:</w:t>
            </w:r>
          </w:p>
        </w:tc>
        <w:sdt>
          <w:sdtPr>
            <w:rPr>
              <w:rFonts w:ascii="Arial Nova" w:hAnsi="Arial Nova" w:cs="Segoe UI"/>
              <w:sz w:val="20"/>
              <w:szCs w:val="20"/>
            </w:rPr>
            <w:id w:val="2085641166"/>
            <w:placeholder>
              <w:docPart w:val="0BE12D635D0E4824802D9557DE125FB2"/>
            </w:placeholder>
            <w:showingPlcHdr/>
            <w:text/>
          </w:sdtPr>
          <w:sdtContent>
            <w:tc>
              <w:tcPr>
                <w:tcW w:w="8243" w:type="dxa"/>
                <w:tcBorders>
                  <w:left w:val="nil"/>
                  <w:right w:val="single" w:sz="4" w:space="0" w:color="auto"/>
                </w:tcBorders>
                <w:vAlign w:val="center"/>
              </w:tcPr>
              <w:p w14:paraId="356D641D" w14:textId="5D8E8FEB" w:rsidR="00A86A42" w:rsidRPr="00DB7631" w:rsidRDefault="00A86A42" w:rsidP="00A86A42">
                <w:pPr>
                  <w:spacing w:line="276" w:lineRule="auto"/>
                  <w:rPr>
                    <w:rFonts w:ascii="Arial Nova" w:hAnsi="Arial Nova" w:cs="Segoe UI"/>
                    <w:sz w:val="20"/>
                    <w:szCs w:val="20"/>
                  </w:rPr>
                </w:pPr>
                <w:r w:rsidRPr="00DB7631">
                  <w:rPr>
                    <w:rFonts w:ascii="Arial Nova" w:hAnsi="Arial Nova" w:cs="Segoe UI"/>
                    <w:sz w:val="20"/>
                    <w:szCs w:val="20"/>
                  </w:rPr>
                  <w:fldChar w:fldCharType="begin">
                    <w:ffData>
                      <w:name w:val="Text1"/>
                      <w:enabled/>
                      <w:calcOnExit w:val="0"/>
                      <w:textInput/>
                    </w:ffData>
                  </w:fldChar>
                </w:r>
                <w:r w:rsidRPr="00DB7631">
                  <w:rPr>
                    <w:rFonts w:ascii="Arial Nova" w:hAnsi="Arial Nova" w:cs="Segoe UI"/>
                    <w:sz w:val="20"/>
                    <w:szCs w:val="20"/>
                  </w:rPr>
                  <w:instrText xml:space="preserve"> FORMTEXT </w:instrText>
                </w:r>
                <w:r w:rsidRPr="00DB7631">
                  <w:rPr>
                    <w:rFonts w:ascii="Arial Nova" w:hAnsi="Arial Nova" w:cs="Segoe UI"/>
                    <w:sz w:val="20"/>
                    <w:szCs w:val="20"/>
                  </w:rPr>
                </w:r>
                <w:r w:rsidRPr="00DB7631">
                  <w:rPr>
                    <w:rFonts w:ascii="Arial Nova" w:hAnsi="Arial Nova" w:cs="Segoe UI"/>
                    <w:sz w:val="20"/>
                    <w:szCs w:val="20"/>
                  </w:rPr>
                  <w:fldChar w:fldCharType="separate"/>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sz w:val="20"/>
                    <w:szCs w:val="20"/>
                  </w:rPr>
                  <w:fldChar w:fldCharType="end"/>
                </w:r>
              </w:p>
            </w:tc>
          </w:sdtContent>
        </w:sdt>
      </w:tr>
    </w:tbl>
    <w:p w14:paraId="51EAEB86" w14:textId="77777777" w:rsidR="0025018D" w:rsidRDefault="0025018D" w:rsidP="00A86A42">
      <w:pPr>
        <w:spacing w:line="276" w:lineRule="auto"/>
        <w:rPr>
          <w:rFonts w:ascii="Arial Nova" w:hAnsi="Arial Nova" w:cs="Segoe UI"/>
          <w:sz w:val="20"/>
          <w:szCs w:val="20"/>
        </w:rPr>
        <w:sectPr w:rsidR="0025018D" w:rsidSect="00E5692A">
          <w:pgSz w:w="11906" w:h="16838"/>
          <w:pgMar w:top="284" w:right="720" w:bottom="794" w:left="720" w:header="510" w:footer="0" w:gutter="0"/>
          <w:cols w:space="708"/>
          <w:docGrid w:linePitch="360"/>
        </w:sectPr>
      </w:pPr>
    </w:p>
    <w:tbl>
      <w:tblPr>
        <w:tblStyle w:val="TableGrid"/>
        <w:tblW w:w="10774" w:type="dxa"/>
        <w:tblInd w:w="-14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251"/>
        <w:gridCol w:w="280"/>
        <w:gridCol w:w="8243"/>
      </w:tblGrid>
      <w:tr w:rsidR="0025018D" w14:paraId="2905B25D" w14:textId="77777777" w:rsidTr="0025018D">
        <w:trPr>
          <w:trHeight w:val="397"/>
        </w:trPr>
        <w:tc>
          <w:tcPr>
            <w:tcW w:w="10774" w:type="dxa"/>
            <w:gridSpan w:val="3"/>
            <w:tcBorders>
              <w:left w:val="single" w:sz="4" w:space="0" w:color="auto"/>
              <w:right w:val="single" w:sz="4" w:space="0" w:color="auto"/>
            </w:tcBorders>
            <w:shd w:val="clear" w:color="auto" w:fill="541A8E"/>
            <w:vAlign w:val="center"/>
          </w:tcPr>
          <w:p w14:paraId="01655F4D" w14:textId="00E8C190" w:rsidR="0025018D" w:rsidRPr="0025018D" w:rsidRDefault="0025018D" w:rsidP="0025018D">
            <w:pPr>
              <w:spacing w:before="120" w:after="120" w:line="276" w:lineRule="auto"/>
              <w:rPr>
                <w:rFonts w:ascii="Arial Nova" w:hAnsi="Arial Nova" w:cs="Segoe UI"/>
                <w:b/>
                <w:bCs/>
                <w:color w:val="FFFFFF" w:themeColor="background1"/>
              </w:rPr>
            </w:pPr>
            <w:r>
              <w:rPr>
                <w:rFonts w:ascii="Arial Nova" w:hAnsi="Arial Nova" w:cs="Segoe UI"/>
                <w:b/>
                <w:bCs/>
                <w:color w:val="FFFFFF" w:themeColor="background1"/>
              </w:rPr>
              <w:lastRenderedPageBreak/>
              <w:t xml:space="preserve">Section 6.1 – Declaration / Certification Continued </w:t>
            </w:r>
          </w:p>
        </w:tc>
      </w:tr>
      <w:tr w:rsidR="002377BE" w:rsidRPr="0039551D" w14:paraId="59D5CF27" w14:textId="77777777" w:rsidTr="0025018D">
        <w:trPr>
          <w:trHeight w:val="1325"/>
        </w:trPr>
        <w:tc>
          <w:tcPr>
            <w:tcW w:w="10774" w:type="dxa"/>
            <w:gridSpan w:val="3"/>
            <w:tcBorders>
              <w:left w:val="single" w:sz="4" w:space="0" w:color="auto"/>
              <w:right w:val="single" w:sz="4" w:space="0" w:color="auto"/>
            </w:tcBorders>
            <w:shd w:val="clear" w:color="auto" w:fill="FFFFFF" w:themeFill="background1"/>
            <w:vAlign w:val="bottom"/>
          </w:tcPr>
          <w:p w14:paraId="2DECD912" w14:textId="77777777" w:rsidR="0015074C" w:rsidRPr="00DB7631" w:rsidRDefault="0015074C">
            <w:pPr>
              <w:rPr>
                <w:rFonts w:ascii="Arial Nova" w:hAnsi="Arial Nova"/>
                <w:sz w:val="20"/>
                <w:szCs w:val="20"/>
              </w:rPr>
            </w:pPr>
          </w:p>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2377BE" w:rsidRPr="00DB7631" w14:paraId="35A05616" w14:textId="77777777">
              <w:trPr>
                <w:trHeight w:val="397"/>
              </w:trPr>
              <w:tc>
                <w:tcPr>
                  <w:tcW w:w="5140" w:type="dxa"/>
                  <w:tcBorders>
                    <w:top w:val="nil"/>
                    <w:left w:val="nil"/>
                    <w:bottom w:val="single" w:sz="4" w:space="0" w:color="auto"/>
                  </w:tcBorders>
                  <w:vAlign w:val="center"/>
                </w:tcPr>
                <w:p w14:paraId="40C0C23F" w14:textId="77777777" w:rsidR="0015074C" w:rsidRPr="00DB7631" w:rsidRDefault="0015074C">
                  <w:pPr>
                    <w:spacing w:line="276" w:lineRule="auto"/>
                    <w:ind w:left="74"/>
                    <w:jc w:val="center"/>
                    <w:rPr>
                      <w:rFonts w:ascii="Arial Nova" w:hAnsi="Arial Nova" w:cs="Segoe UI"/>
                      <w:sz w:val="20"/>
                      <w:szCs w:val="20"/>
                    </w:rPr>
                  </w:pPr>
                </w:p>
              </w:tc>
              <w:tc>
                <w:tcPr>
                  <w:tcW w:w="980" w:type="dxa"/>
                  <w:tcBorders>
                    <w:top w:val="nil"/>
                    <w:bottom w:val="nil"/>
                  </w:tcBorders>
                  <w:vAlign w:val="center"/>
                </w:tcPr>
                <w:p w14:paraId="3DE8C28E" w14:textId="77777777" w:rsidR="002377BE" w:rsidRPr="00DB7631" w:rsidRDefault="002377BE">
                  <w:pPr>
                    <w:spacing w:line="276" w:lineRule="auto"/>
                    <w:jc w:val="cente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257C88FF" w14:textId="77777777" w:rsidR="002377BE" w:rsidRPr="00DB7631" w:rsidRDefault="002377BE">
                  <w:pPr>
                    <w:spacing w:line="276" w:lineRule="auto"/>
                    <w:jc w:val="center"/>
                    <w:rPr>
                      <w:rFonts w:ascii="Arial Nova" w:hAnsi="Arial Nova" w:cs="Segoe UI"/>
                      <w:sz w:val="20"/>
                      <w:szCs w:val="20"/>
                    </w:rPr>
                  </w:pPr>
                </w:p>
              </w:tc>
            </w:tr>
            <w:tr w:rsidR="002377BE" w:rsidRPr="00DB7631" w14:paraId="52AD9A01" w14:textId="77777777">
              <w:trPr>
                <w:trHeight w:val="397"/>
              </w:trPr>
              <w:tc>
                <w:tcPr>
                  <w:tcW w:w="5140" w:type="dxa"/>
                  <w:tcBorders>
                    <w:top w:val="single" w:sz="4" w:space="0" w:color="auto"/>
                    <w:left w:val="nil"/>
                    <w:bottom w:val="nil"/>
                  </w:tcBorders>
                  <w:vAlign w:val="center"/>
                </w:tcPr>
                <w:p w14:paraId="63134D5A" w14:textId="77777777" w:rsidR="002377BE" w:rsidRPr="00DB7631" w:rsidRDefault="002377BE">
                  <w:pPr>
                    <w:spacing w:line="276" w:lineRule="auto"/>
                    <w:jc w:val="center"/>
                    <w:rPr>
                      <w:rFonts w:ascii="Arial Nova" w:hAnsi="Arial Nova" w:cs="Segoe UI"/>
                      <w:sz w:val="20"/>
                      <w:szCs w:val="20"/>
                    </w:rPr>
                  </w:pPr>
                  <w:r w:rsidRPr="00DB7631">
                    <w:rPr>
                      <w:rFonts w:ascii="Arial Nova" w:hAnsi="Arial Nova" w:cs="Segoe UI"/>
                      <w:sz w:val="20"/>
                      <w:szCs w:val="20"/>
                    </w:rPr>
                    <w:t>Signature</w:t>
                  </w:r>
                </w:p>
              </w:tc>
              <w:tc>
                <w:tcPr>
                  <w:tcW w:w="980" w:type="dxa"/>
                  <w:tcBorders>
                    <w:top w:val="nil"/>
                    <w:bottom w:val="nil"/>
                  </w:tcBorders>
                  <w:vAlign w:val="center"/>
                </w:tcPr>
                <w:p w14:paraId="768B5AD8" w14:textId="77777777" w:rsidR="002377BE" w:rsidRPr="00DB7631" w:rsidRDefault="002377BE">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5B2918E9" w14:textId="77777777" w:rsidR="002377BE" w:rsidRPr="00DB7631" w:rsidRDefault="002377BE">
                  <w:pPr>
                    <w:spacing w:line="276" w:lineRule="auto"/>
                    <w:jc w:val="center"/>
                    <w:rPr>
                      <w:rFonts w:ascii="Arial Nova" w:hAnsi="Arial Nova" w:cs="Segoe UI"/>
                      <w:sz w:val="20"/>
                      <w:szCs w:val="20"/>
                    </w:rPr>
                  </w:pPr>
                  <w:r w:rsidRPr="00DB7631">
                    <w:rPr>
                      <w:rFonts w:ascii="Arial Nova" w:hAnsi="Arial Nova" w:cs="Segoe UI"/>
                      <w:sz w:val="20"/>
                      <w:szCs w:val="20"/>
                    </w:rPr>
                    <w:t>Date</w:t>
                  </w:r>
                </w:p>
              </w:tc>
            </w:tr>
          </w:tbl>
          <w:p w14:paraId="68F9FFC3" w14:textId="77777777" w:rsidR="002377BE" w:rsidRPr="00DB7631" w:rsidRDefault="002377BE">
            <w:pPr>
              <w:spacing w:line="276" w:lineRule="auto"/>
              <w:rPr>
                <w:rFonts w:ascii="Arial Nova" w:hAnsi="Arial Nova" w:cs="Segoe UI"/>
                <w:sz w:val="20"/>
                <w:szCs w:val="20"/>
              </w:rPr>
            </w:pPr>
          </w:p>
        </w:tc>
      </w:tr>
      <w:tr w:rsidR="00DD1805" w:rsidRPr="0039551D" w14:paraId="550E3D03" w14:textId="77777777" w:rsidTr="0025018D">
        <w:trPr>
          <w:trHeight w:val="397"/>
        </w:trPr>
        <w:tc>
          <w:tcPr>
            <w:tcW w:w="2251" w:type="dxa"/>
            <w:tcBorders>
              <w:left w:val="single" w:sz="4" w:space="0" w:color="auto"/>
              <w:right w:val="nil"/>
            </w:tcBorders>
            <w:shd w:val="clear" w:color="auto" w:fill="F2F2F2" w:themeFill="background1" w:themeFillShade="F2"/>
            <w:vAlign w:val="center"/>
          </w:tcPr>
          <w:p w14:paraId="7A78F9E9" w14:textId="77777777" w:rsidR="002377BE" w:rsidRPr="00DB7631" w:rsidRDefault="002377BE">
            <w:pPr>
              <w:rPr>
                <w:rFonts w:ascii="Arial Nova" w:hAnsi="Arial Nova" w:cs="Arial"/>
                <w:b/>
                <w:bCs/>
                <w:sz w:val="20"/>
                <w:szCs w:val="20"/>
              </w:rPr>
            </w:pPr>
            <w:r w:rsidRPr="00DB7631">
              <w:rPr>
                <w:rFonts w:ascii="Arial Nova" w:hAnsi="Arial Nova" w:cs="Arial"/>
                <w:b/>
                <w:bCs/>
                <w:sz w:val="20"/>
                <w:szCs w:val="20"/>
              </w:rPr>
              <w:t>Full Name:</w:t>
            </w:r>
          </w:p>
        </w:tc>
        <w:sdt>
          <w:sdtPr>
            <w:rPr>
              <w:rFonts w:ascii="Arial Nova" w:hAnsi="Arial Nova" w:cs="Segoe UI"/>
              <w:sz w:val="20"/>
              <w:szCs w:val="20"/>
            </w:rPr>
            <w:id w:val="1559819796"/>
            <w:placeholder>
              <w:docPart w:val="F67A0945C0434CE7A7956A2AA346D03A"/>
            </w:placeholder>
            <w:showingPlcHdr/>
            <w:text/>
          </w:sdtPr>
          <w:sdtContent>
            <w:tc>
              <w:tcPr>
                <w:tcW w:w="8523" w:type="dxa"/>
                <w:gridSpan w:val="2"/>
                <w:tcBorders>
                  <w:left w:val="nil"/>
                  <w:right w:val="single" w:sz="4" w:space="0" w:color="auto"/>
                </w:tcBorders>
                <w:vAlign w:val="center"/>
              </w:tcPr>
              <w:p w14:paraId="0E184B52" w14:textId="77777777" w:rsidR="002377BE" w:rsidRPr="00DB7631" w:rsidRDefault="002377BE">
                <w:pPr>
                  <w:spacing w:line="276" w:lineRule="auto"/>
                  <w:rPr>
                    <w:rFonts w:ascii="Arial Nova" w:hAnsi="Arial Nova" w:cs="Segoe UI"/>
                    <w:sz w:val="20"/>
                    <w:szCs w:val="20"/>
                  </w:rPr>
                </w:pPr>
                <w:r w:rsidRPr="00DB7631">
                  <w:rPr>
                    <w:rFonts w:ascii="Arial Nova" w:hAnsi="Arial Nova" w:cs="Segoe UI"/>
                    <w:sz w:val="20"/>
                    <w:szCs w:val="20"/>
                  </w:rPr>
                  <w:fldChar w:fldCharType="begin">
                    <w:ffData>
                      <w:name w:val="Text1"/>
                      <w:enabled/>
                      <w:calcOnExit w:val="0"/>
                      <w:textInput/>
                    </w:ffData>
                  </w:fldChar>
                </w:r>
                <w:r w:rsidRPr="00DB7631">
                  <w:rPr>
                    <w:rFonts w:ascii="Arial Nova" w:hAnsi="Arial Nova" w:cs="Segoe UI"/>
                    <w:sz w:val="20"/>
                    <w:szCs w:val="20"/>
                  </w:rPr>
                  <w:instrText xml:space="preserve"> FORMTEXT </w:instrText>
                </w:r>
                <w:r w:rsidRPr="00DB7631">
                  <w:rPr>
                    <w:rFonts w:ascii="Arial Nova" w:hAnsi="Arial Nova" w:cs="Segoe UI"/>
                    <w:sz w:val="20"/>
                    <w:szCs w:val="20"/>
                  </w:rPr>
                </w:r>
                <w:r w:rsidRPr="00DB7631">
                  <w:rPr>
                    <w:rFonts w:ascii="Arial Nova" w:hAnsi="Arial Nova" w:cs="Segoe UI"/>
                    <w:sz w:val="20"/>
                    <w:szCs w:val="20"/>
                  </w:rPr>
                  <w:fldChar w:fldCharType="separate"/>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sz w:val="20"/>
                    <w:szCs w:val="20"/>
                  </w:rPr>
                  <w:fldChar w:fldCharType="end"/>
                </w:r>
              </w:p>
            </w:tc>
          </w:sdtContent>
        </w:sdt>
      </w:tr>
      <w:tr w:rsidR="00DD1805" w:rsidRPr="0039551D" w14:paraId="4499DC15" w14:textId="77777777" w:rsidTr="0025018D">
        <w:trPr>
          <w:trHeight w:val="397"/>
        </w:trPr>
        <w:tc>
          <w:tcPr>
            <w:tcW w:w="2531" w:type="dxa"/>
            <w:gridSpan w:val="2"/>
            <w:tcBorders>
              <w:left w:val="single" w:sz="4" w:space="0" w:color="auto"/>
              <w:bottom w:val="single" w:sz="4" w:space="0" w:color="auto"/>
              <w:right w:val="nil"/>
            </w:tcBorders>
            <w:shd w:val="clear" w:color="auto" w:fill="F2F2F2" w:themeFill="background1" w:themeFillShade="F2"/>
            <w:vAlign w:val="center"/>
          </w:tcPr>
          <w:p w14:paraId="42EFF2A3" w14:textId="019376A1" w:rsidR="00CE2698" w:rsidRPr="00DB7631" w:rsidRDefault="00942CA2">
            <w:pPr>
              <w:rPr>
                <w:rFonts w:ascii="Arial Nova" w:hAnsi="Arial Nova" w:cs="Arial"/>
                <w:b/>
                <w:bCs/>
                <w:sz w:val="20"/>
                <w:szCs w:val="20"/>
              </w:rPr>
            </w:pPr>
            <w:r w:rsidRPr="00DB7631">
              <w:rPr>
                <w:rFonts w:ascii="Arial Nova" w:hAnsi="Arial Nova" w:cs="Arial"/>
                <w:b/>
                <w:bCs/>
                <w:sz w:val="20"/>
                <w:szCs w:val="20"/>
              </w:rPr>
              <w:t>Position Title</w:t>
            </w:r>
            <w:r w:rsidR="00893B69" w:rsidRPr="00DB7631">
              <w:rPr>
                <w:rFonts w:ascii="Arial Nova" w:hAnsi="Arial Nova" w:cs="Arial"/>
                <w:b/>
                <w:bCs/>
                <w:sz w:val="20"/>
                <w:szCs w:val="20"/>
              </w:rPr>
              <w:t>:</w:t>
            </w:r>
          </w:p>
        </w:tc>
        <w:sdt>
          <w:sdtPr>
            <w:rPr>
              <w:rFonts w:ascii="Arial Nova" w:hAnsi="Arial Nova" w:cs="Segoe UI"/>
              <w:sz w:val="20"/>
              <w:szCs w:val="20"/>
            </w:rPr>
            <w:id w:val="1872575722"/>
            <w:placeholder>
              <w:docPart w:val="9D82A7465CB745E08349EB19EFE07F6D"/>
            </w:placeholder>
            <w:showingPlcHdr/>
            <w:text/>
          </w:sdtPr>
          <w:sdtContent>
            <w:tc>
              <w:tcPr>
                <w:tcW w:w="8243" w:type="dxa"/>
                <w:tcBorders>
                  <w:left w:val="nil"/>
                  <w:bottom w:val="single" w:sz="4" w:space="0" w:color="auto"/>
                  <w:right w:val="single" w:sz="4" w:space="0" w:color="auto"/>
                </w:tcBorders>
                <w:vAlign w:val="center"/>
              </w:tcPr>
              <w:p w14:paraId="0A3C4118" w14:textId="179F101A" w:rsidR="00CE2698" w:rsidRPr="00DB7631" w:rsidRDefault="00CE2698">
                <w:pPr>
                  <w:spacing w:line="276" w:lineRule="auto"/>
                  <w:rPr>
                    <w:rFonts w:ascii="Arial Nova" w:hAnsi="Arial Nova" w:cs="Segoe UI"/>
                    <w:sz w:val="20"/>
                    <w:szCs w:val="20"/>
                  </w:rPr>
                </w:pPr>
                <w:r w:rsidRPr="00DB7631">
                  <w:rPr>
                    <w:rFonts w:ascii="Arial Nova" w:hAnsi="Arial Nova" w:cs="Segoe UI"/>
                    <w:sz w:val="20"/>
                    <w:szCs w:val="20"/>
                  </w:rPr>
                  <w:fldChar w:fldCharType="begin">
                    <w:ffData>
                      <w:name w:val="Text1"/>
                      <w:enabled/>
                      <w:calcOnExit w:val="0"/>
                      <w:textInput/>
                    </w:ffData>
                  </w:fldChar>
                </w:r>
                <w:r w:rsidRPr="00DB7631">
                  <w:rPr>
                    <w:rFonts w:ascii="Arial Nova" w:hAnsi="Arial Nova" w:cs="Segoe UI"/>
                    <w:sz w:val="20"/>
                    <w:szCs w:val="20"/>
                  </w:rPr>
                  <w:instrText xml:space="preserve"> FORMTEXT </w:instrText>
                </w:r>
                <w:r w:rsidRPr="00DB7631">
                  <w:rPr>
                    <w:rFonts w:ascii="Arial Nova" w:hAnsi="Arial Nova" w:cs="Segoe UI"/>
                    <w:sz w:val="20"/>
                    <w:szCs w:val="20"/>
                  </w:rPr>
                </w:r>
                <w:r w:rsidRPr="00DB7631">
                  <w:rPr>
                    <w:rFonts w:ascii="Arial Nova" w:hAnsi="Arial Nova" w:cs="Segoe UI"/>
                    <w:sz w:val="20"/>
                    <w:szCs w:val="20"/>
                  </w:rPr>
                  <w:fldChar w:fldCharType="separate"/>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noProof/>
                    <w:sz w:val="20"/>
                    <w:szCs w:val="20"/>
                  </w:rPr>
                  <w:t> </w:t>
                </w:r>
                <w:r w:rsidRPr="00DB7631">
                  <w:rPr>
                    <w:rFonts w:ascii="Arial Nova" w:hAnsi="Arial Nova" w:cs="Segoe UI"/>
                    <w:sz w:val="20"/>
                    <w:szCs w:val="20"/>
                  </w:rPr>
                  <w:fldChar w:fldCharType="end"/>
                </w:r>
              </w:p>
            </w:tc>
          </w:sdtContent>
        </w:sdt>
      </w:tr>
      <w:bookmarkEnd w:id="1"/>
    </w:tbl>
    <w:p w14:paraId="06B11C7C" w14:textId="77777777" w:rsidR="00AA0D22" w:rsidRDefault="00AA0D22" w:rsidP="002C37CF">
      <w:pPr>
        <w:pStyle w:val="NoSpacing"/>
        <w:rPr>
          <w:rFonts w:ascii="Arial" w:hAnsi="Arial" w:cs="Arial"/>
          <w:sz w:val="2"/>
          <w:szCs w:val="2"/>
        </w:rPr>
      </w:pPr>
    </w:p>
    <w:p w14:paraId="13E27443" w14:textId="77777777" w:rsidR="00DC4FBD" w:rsidRDefault="00DC4FBD" w:rsidP="002C37CF">
      <w:pPr>
        <w:pStyle w:val="NoSpacing"/>
        <w:rPr>
          <w:rFonts w:ascii="Arial" w:hAnsi="Arial" w:cs="Arial"/>
          <w:sz w:val="2"/>
          <w:szCs w:val="2"/>
        </w:rPr>
      </w:pPr>
    </w:p>
    <w:p w14:paraId="2B5DFB8E" w14:textId="77777777" w:rsidR="00DC4FBD" w:rsidRDefault="00DC4FBD" w:rsidP="002C37CF">
      <w:pPr>
        <w:pStyle w:val="NoSpacing"/>
        <w:rPr>
          <w:rFonts w:ascii="Arial" w:hAnsi="Arial" w:cs="Arial"/>
          <w:sz w:val="2"/>
          <w:szCs w:val="2"/>
        </w:rPr>
      </w:pPr>
    </w:p>
    <w:p w14:paraId="30C575E9" w14:textId="77777777" w:rsidR="00F65629" w:rsidRDefault="00F65629" w:rsidP="002C37CF">
      <w:pPr>
        <w:pStyle w:val="NoSpacing"/>
        <w:rPr>
          <w:rFonts w:ascii="Arial" w:hAnsi="Arial" w:cs="Arial"/>
          <w:sz w:val="2"/>
          <w:szCs w:val="2"/>
        </w:rPr>
      </w:pPr>
    </w:p>
    <w:p w14:paraId="7A23B315" w14:textId="77777777" w:rsidR="00F65629" w:rsidRDefault="00F65629" w:rsidP="002C37CF">
      <w:pPr>
        <w:pStyle w:val="NoSpacing"/>
        <w:rPr>
          <w:rFonts w:ascii="Arial" w:hAnsi="Arial" w:cs="Arial"/>
          <w:sz w:val="2"/>
          <w:szCs w:val="2"/>
        </w:rPr>
      </w:pPr>
    </w:p>
    <w:p w14:paraId="255A663F" w14:textId="77777777" w:rsidR="00F65629" w:rsidRDefault="00F65629" w:rsidP="002C37CF">
      <w:pPr>
        <w:pStyle w:val="NoSpacing"/>
        <w:rPr>
          <w:rFonts w:ascii="Arial" w:hAnsi="Arial" w:cs="Arial"/>
          <w:sz w:val="2"/>
          <w:szCs w:val="2"/>
        </w:rPr>
      </w:pPr>
    </w:p>
    <w:p w14:paraId="6991AB41" w14:textId="77777777" w:rsidR="00F65629" w:rsidRDefault="00F65629" w:rsidP="002C37CF">
      <w:pPr>
        <w:pStyle w:val="NoSpacing"/>
        <w:rPr>
          <w:rFonts w:ascii="Arial" w:hAnsi="Arial" w:cs="Arial"/>
          <w:sz w:val="2"/>
          <w:szCs w:val="2"/>
        </w:rPr>
      </w:pPr>
    </w:p>
    <w:p w14:paraId="51BCE1E8" w14:textId="77777777" w:rsidR="00F65629" w:rsidRDefault="00F65629" w:rsidP="002C37CF">
      <w:pPr>
        <w:pStyle w:val="NoSpacing"/>
        <w:rPr>
          <w:rFonts w:ascii="Arial" w:hAnsi="Arial" w:cs="Arial"/>
          <w:sz w:val="2"/>
          <w:szCs w:val="2"/>
        </w:rPr>
      </w:pPr>
    </w:p>
    <w:tbl>
      <w:tblPr>
        <w:tblStyle w:val="TableGrid"/>
        <w:tblW w:w="10787" w:type="dxa"/>
        <w:tblInd w:w="-165" w:type="dxa"/>
        <w:tblBorders>
          <w:top w:val="single" w:sz="12" w:space="0" w:color="38115E"/>
          <w:left w:val="single" w:sz="12" w:space="0" w:color="38115E"/>
          <w:bottom w:val="single" w:sz="12" w:space="0" w:color="38115E"/>
          <w:right w:val="single" w:sz="12" w:space="0" w:color="38115E"/>
          <w:insideH w:val="single" w:sz="12" w:space="0" w:color="38115E"/>
          <w:insideV w:val="single" w:sz="12" w:space="0" w:color="38115E"/>
        </w:tblBorders>
        <w:shd w:val="clear" w:color="auto" w:fill="DEC7F5"/>
        <w:tblLayout w:type="fixed"/>
        <w:tblLook w:val="04A0" w:firstRow="1" w:lastRow="0" w:firstColumn="1" w:lastColumn="0" w:noHBand="0" w:noVBand="1"/>
      </w:tblPr>
      <w:tblGrid>
        <w:gridCol w:w="10787"/>
      </w:tblGrid>
      <w:tr w:rsidR="00AB02A1" w:rsidRPr="00571261" w14:paraId="0635A486" w14:textId="77777777" w:rsidTr="0025018D">
        <w:trPr>
          <w:trHeight w:val="637"/>
        </w:trPr>
        <w:tc>
          <w:tcPr>
            <w:tcW w:w="10787" w:type="dxa"/>
            <w:shd w:val="clear" w:color="auto" w:fill="F0E6FA"/>
            <w:vAlign w:val="center"/>
          </w:tcPr>
          <w:p w14:paraId="124BEFA7" w14:textId="236A8D44" w:rsidR="00AB02A1" w:rsidRPr="00DB7631" w:rsidRDefault="003470B1">
            <w:pPr>
              <w:tabs>
                <w:tab w:val="left" w:pos="737"/>
              </w:tabs>
              <w:suppressAutoHyphens/>
              <w:jc w:val="both"/>
              <w:rPr>
                <w:rFonts w:ascii="Arial Nova" w:hAnsi="Arial Nova"/>
                <w:b/>
                <w:bCs/>
                <w:spacing w:val="-3"/>
                <w:sz w:val="20"/>
                <w:szCs w:val="20"/>
              </w:rPr>
            </w:pPr>
            <w:r>
              <w:rPr>
                <w:rFonts w:ascii="Arial Nova" w:hAnsi="Arial Nova" w:cs="Arial"/>
                <w:b/>
                <w:bCs/>
                <w:spacing w:val="-3"/>
                <w:sz w:val="20"/>
                <w:szCs w:val="20"/>
              </w:rPr>
              <w:t xml:space="preserve">IMPORTANT NOTE: </w:t>
            </w:r>
            <w:r w:rsidR="00AB02A1" w:rsidRPr="00DB7631">
              <w:rPr>
                <w:rFonts w:ascii="Arial Nova" w:hAnsi="Arial Nova" w:cs="Arial"/>
                <w:b/>
                <w:bCs/>
                <w:spacing w:val="-3"/>
                <w:sz w:val="20"/>
                <w:szCs w:val="20"/>
              </w:rPr>
              <w:t xml:space="preserve">It is an offence under the Liquor Control Act 1988 to make a statement that is false or misleading. </w:t>
            </w:r>
            <w:r w:rsidR="000A41A6" w:rsidRPr="00DB7631">
              <w:rPr>
                <w:rFonts w:ascii="Arial Nova" w:hAnsi="Arial Nova" w:cs="Arial"/>
                <w:b/>
                <w:bCs/>
                <w:spacing w:val="-3"/>
                <w:sz w:val="20"/>
                <w:szCs w:val="20"/>
              </w:rPr>
              <w:t xml:space="preserve">                           </w:t>
            </w:r>
          </w:p>
        </w:tc>
      </w:tr>
    </w:tbl>
    <w:p w14:paraId="09F0F4CF" w14:textId="77777777" w:rsidR="00F65629" w:rsidRDefault="00F65629" w:rsidP="002C37CF">
      <w:pPr>
        <w:pStyle w:val="NoSpacing"/>
        <w:rPr>
          <w:rFonts w:ascii="Arial" w:hAnsi="Arial" w:cs="Arial"/>
          <w:sz w:val="2"/>
          <w:szCs w:val="2"/>
        </w:rPr>
      </w:pPr>
    </w:p>
    <w:p w14:paraId="37A333E3" w14:textId="77777777" w:rsidR="00F65629" w:rsidRDefault="00F65629" w:rsidP="002C37CF">
      <w:pPr>
        <w:pStyle w:val="NoSpacing"/>
        <w:rPr>
          <w:rFonts w:ascii="Arial" w:hAnsi="Arial" w:cs="Arial"/>
          <w:sz w:val="2"/>
          <w:szCs w:val="2"/>
        </w:rPr>
      </w:pPr>
    </w:p>
    <w:p w14:paraId="29F6E656" w14:textId="5A760C3F" w:rsidR="00F65629" w:rsidRDefault="00F65629" w:rsidP="002C37CF">
      <w:pPr>
        <w:pStyle w:val="NoSpacing"/>
        <w:rPr>
          <w:rFonts w:ascii="Arial" w:hAnsi="Arial" w:cs="Arial"/>
          <w:sz w:val="2"/>
          <w:szCs w:val="2"/>
        </w:rPr>
      </w:pPr>
    </w:p>
    <w:p w14:paraId="1706D9FF" w14:textId="77777777" w:rsidR="00F65629" w:rsidRDefault="00F65629" w:rsidP="002C37CF">
      <w:pPr>
        <w:pStyle w:val="NoSpacing"/>
        <w:rPr>
          <w:rFonts w:ascii="Arial" w:hAnsi="Arial" w:cs="Arial"/>
          <w:sz w:val="2"/>
          <w:szCs w:val="2"/>
        </w:rPr>
      </w:pPr>
    </w:p>
    <w:p w14:paraId="189062CA" w14:textId="77777777" w:rsidR="00F65629" w:rsidRDefault="00F65629" w:rsidP="002C37CF">
      <w:pPr>
        <w:pStyle w:val="NoSpacing"/>
        <w:rPr>
          <w:rFonts w:ascii="Arial" w:hAnsi="Arial" w:cs="Arial"/>
          <w:sz w:val="2"/>
          <w:szCs w:val="2"/>
        </w:rPr>
      </w:pPr>
    </w:p>
    <w:p w14:paraId="5EAC216A" w14:textId="77777777" w:rsidR="00F65629" w:rsidRDefault="00F65629" w:rsidP="002C37CF">
      <w:pPr>
        <w:pStyle w:val="NoSpacing"/>
        <w:rPr>
          <w:rFonts w:ascii="Arial" w:hAnsi="Arial" w:cs="Arial"/>
          <w:sz w:val="2"/>
          <w:szCs w:val="2"/>
        </w:rPr>
      </w:pPr>
    </w:p>
    <w:p w14:paraId="42C14850" w14:textId="77777777" w:rsidR="00F65629" w:rsidRDefault="00F65629" w:rsidP="002C37CF">
      <w:pPr>
        <w:pStyle w:val="NoSpacing"/>
        <w:rPr>
          <w:rFonts w:ascii="Arial" w:hAnsi="Arial" w:cs="Arial"/>
          <w:sz w:val="2"/>
          <w:szCs w:val="2"/>
        </w:rPr>
      </w:pPr>
    </w:p>
    <w:p w14:paraId="75BD82C7" w14:textId="77777777" w:rsidR="00F65629" w:rsidRDefault="00F65629" w:rsidP="002C37CF">
      <w:pPr>
        <w:pStyle w:val="NoSpacing"/>
        <w:rPr>
          <w:rFonts w:ascii="Arial" w:hAnsi="Arial" w:cs="Arial"/>
          <w:sz w:val="2"/>
          <w:szCs w:val="2"/>
        </w:rPr>
      </w:pPr>
    </w:p>
    <w:p w14:paraId="2D4EB982" w14:textId="77777777" w:rsidR="00F65629" w:rsidRDefault="00F65629" w:rsidP="002C37CF">
      <w:pPr>
        <w:pStyle w:val="NoSpacing"/>
        <w:rPr>
          <w:rFonts w:ascii="Arial" w:hAnsi="Arial" w:cs="Arial"/>
          <w:sz w:val="2"/>
          <w:szCs w:val="2"/>
        </w:rPr>
      </w:pPr>
    </w:p>
    <w:p w14:paraId="76166D4B" w14:textId="77777777" w:rsidR="00F65629" w:rsidRDefault="00F65629" w:rsidP="002C37CF">
      <w:pPr>
        <w:pStyle w:val="NoSpacing"/>
        <w:rPr>
          <w:rFonts w:ascii="Arial" w:hAnsi="Arial" w:cs="Arial"/>
          <w:sz w:val="2"/>
          <w:szCs w:val="2"/>
        </w:rPr>
      </w:pPr>
    </w:p>
    <w:p w14:paraId="24EC4D14" w14:textId="77777777" w:rsidR="00F65629" w:rsidRDefault="00F65629" w:rsidP="002C37CF">
      <w:pPr>
        <w:pStyle w:val="NoSpacing"/>
        <w:rPr>
          <w:rFonts w:ascii="Arial" w:hAnsi="Arial" w:cs="Arial"/>
          <w:sz w:val="2"/>
          <w:szCs w:val="2"/>
        </w:rPr>
      </w:pPr>
    </w:p>
    <w:p w14:paraId="2C4DEB4E" w14:textId="77777777" w:rsidR="00F65629" w:rsidRDefault="00F65629" w:rsidP="002C37CF">
      <w:pPr>
        <w:pStyle w:val="NoSpacing"/>
        <w:rPr>
          <w:rFonts w:ascii="Arial" w:hAnsi="Arial" w:cs="Arial"/>
          <w:sz w:val="2"/>
          <w:szCs w:val="2"/>
        </w:rPr>
      </w:pPr>
    </w:p>
    <w:p w14:paraId="3AADA5F6" w14:textId="77777777" w:rsidR="00F65629" w:rsidRDefault="00F65629" w:rsidP="002C37CF">
      <w:pPr>
        <w:pStyle w:val="NoSpacing"/>
        <w:rPr>
          <w:rFonts w:ascii="Arial" w:hAnsi="Arial" w:cs="Arial"/>
          <w:sz w:val="2"/>
          <w:szCs w:val="2"/>
        </w:rPr>
      </w:pPr>
    </w:p>
    <w:p w14:paraId="3DCEE6EB" w14:textId="77777777" w:rsidR="00F65629" w:rsidRDefault="00F65629" w:rsidP="002C37CF">
      <w:pPr>
        <w:pStyle w:val="NoSpacing"/>
        <w:rPr>
          <w:rFonts w:ascii="Arial" w:hAnsi="Arial" w:cs="Arial"/>
          <w:sz w:val="2"/>
          <w:szCs w:val="2"/>
        </w:rPr>
      </w:pPr>
    </w:p>
    <w:p w14:paraId="7D5AA2EB" w14:textId="77777777" w:rsidR="00F65629" w:rsidRDefault="00F65629" w:rsidP="002C37CF">
      <w:pPr>
        <w:pStyle w:val="NoSpacing"/>
        <w:rPr>
          <w:rFonts w:ascii="Arial" w:hAnsi="Arial" w:cs="Arial"/>
          <w:sz w:val="2"/>
          <w:szCs w:val="2"/>
        </w:rPr>
      </w:pPr>
    </w:p>
    <w:p w14:paraId="1C183CEA" w14:textId="77777777" w:rsidR="00D230C7" w:rsidRDefault="00D230C7" w:rsidP="002C37CF">
      <w:pPr>
        <w:pStyle w:val="NoSpacing"/>
        <w:rPr>
          <w:rFonts w:ascii="Arial" w:hAnsi="Arial" w:cs="Arial"/>
          <w:sz w:val="2"/>
          <w:szCs w:val="2"/>
        </w:rPr>
      </w:pPr>
    </w:p>
    <w:p w14:paraId="4E12069C" w14:textId="77777777" w:rsidR="00D230C7" w:rsidRDefault="00D230C7" w:rsidP="002C37CF">
      <w:pPr>
        <w:pStyle w:val="NoSpacing"/>
        <w:rPr>
          <w:rFonts w:ascii="Arial" w:hAnsi="Arial" w:cs="Arial"/>
          <w:sz w:val="2"/>
          <w:szCs w:val="2"/>
        </w:rPr>
      </w:pPr>
    </w:p>
    <w:p w14:paraId="6CA27973" w14:textId="77777777" w:rsidR="00D230C7" w:rsidRDefault="00D230C7" w:rsidP="002C37CF">
      <w:pPr>
        <w:pStyle w:val="NoSpacing"/>
        <w:rPr>
          <w:rFonts w:ascii="Arial" w:hAnsi="Arial" w:cs="Arial"/>
          <w:sz w:val="2"/>
          <w:szCs w:val="2"/>
        </w:rPr>
      </w:pPr>
    </w:p>
    <w:p w14:paraId="74DF0112" w14:textId="77777777" w:rsidR="00D230C7" w:rsidRDefault="00D230C7" w:rsidP="002C37CF">
      <w:pPr>
        <w:pStyle w:val="NoSpacing"/>
        <w:rPr>
          <w:rFonts w:ascii="Arial" w:hAnsi="Arial" w:cs="Arial"/>
          <w:sz w:val="2"/>
          <w:szCs w:val="2"/>
        </w:rPr>
      </w:pPr>
    </w:p>
    <w:p w14:paraId="6768FD03" w14:textId="77777777" w:rsidR="00D230C7" w:rsidRDefault="00D230C7" w:rsidP="002C37CF">
      <w:pPr>
        <w:pStyle w:val="NoSpacing"/>
        <w:rPr>
          <w:rFonts w:ascii="Arial" w:hAnsi="Arial" w:cs="Arial"/>
          <w:sz w:val="2"/>
          <w:szCs w:val="2"/>
        </w:rPr>
      </w:pPr>
    </w:p>
    <w:p w14:paraId="60E64D39" w14:textId="77777777" w:rsidR="00D230C7" w:rsidRDefault="00D230C7" w:rsidP="002C37CF">
      <w:pPr>
        <w:pStyle w:val="NoSpacing"/>
        <w:rPr>
          <w:rFonts w:ascii="Arial" w:hAnsi="Arial" w:cs="Arial"/>
          <w:sz w:val="2"/>
          <w:szCs w:val="2"/>
        </w:rPr>
      </w:pPr>
    </w:p>
    <w:p w14:paraId="31DFC231" w14:textId="77777777" w:rsidR="00D230C7" w:rsidRDefault="00D230C7" w:rsidP="002C37CF">
      <w:pPr>
        <w:pStyle w:val="NoSpacing"/>
        <w:rPr>
          <w:rFonts w:ascii="Arial" w:hAnsi="Arial" w:cs="Arial"/>
          <w:sz w:val="2"/>
          <w:szCs w:val="2"/>
        </w:rPr>
      </w:pPr>
    </w:p>
    <w:p w14:paraId="05E4AFB5" w14:textId="77777777" w:rsidR="00D230C7" w:rsidRDefault="00D230C7" w:rsidP="002C37CF">
      <w:pPr>
        <w:pStyle w:val="NoSpacing"/>
        <w:rPr>
          <w:rFonts w:ascii="Arial" w:hAnsi="Arial" w:cs="Arial"/>
          <w:sz w:val="2"/>
          <w:szCs w:val="2"/>
        </w:rPr>
      </w:pPr>
    </w:p>
    <w:p w14:paraId="691E316A" w14:textId="77777777" w:rsidR="00D230C7" w:rsidRDefault="00D230C7" w:rsidP="002C37CF">
      <w:pPr>
        <w:pStyle w:val="NoSpacing"/>
        <w:rPr>
          <w:rFonts w:ascii="Arial" w:hAnsi="Arial" w:cs="Arial"/>
          <w:sz w:val="2"/>
          <w:szCs w:val="2"/>
        </w:rPr>
      </w:pPr>
    </w:p>
    <w:p w14:paraId="1BD51BAD" w14:textId="77777777" w:rsidR="00D230C7" w:rsidRDefault="00D230C7" w:rsidP="002C37CF">
      <w:pPr>
        <w:pStyle w:val="NoSpacing"/>
        <w:rPr>
          <w:rFonts w:ascii="Arial" w:hAnsi="Arial" w:cs="Arial"/>
          <w:sz w:val="2"/>
          <w:szCs w:val="2"/>
        </w:rPr>
      </w:pPr>
    </w:p>
    <w:p w14:paraId="0B8C6D83" w14:textId="77777777" w:rsidR="00D230C7" w:rsidRDefault="00D230C7" w:rsidP="002C37CF">
      <w:pPr>
        <w:pStyle w:val="NoSpacing"/>
        <w:rPr>
          <w:rFonts w:ascii="Arial" w:hAnsi="Arial" w:cs="Arial"/>
          <w:sz w:val="2"/>
          <w:szCs w:val="2"/>
        </w:rPr>
      </w:pPr>
    </w:p>
    <w:p w14:paraId="550F7DDC" w14:textId="77777777" w:rsidR="00D230C7" w:rsidRDefault="00D230C7" w:rsidP="002C37CF">
      <w:pPr>
        <w:pStyle w:val="NoSpacing"/>
        <w:rPr>
          <w:rFonts w:ascii="Arial" w:hAnsi="Arial" w:cs="Arial"/>
          <w:sz w:val="2"/>
          <w:szCs w:val="2"/>
        </w:rPr>
      </w:pPr>
    </w:p>
    <w:p w14:paraId="47746C67" w14:textId="77777777" w:rsidR="00D230C7" w:rsidRDefault="00D230C7" w:rsidP="002C37CF">
      <w:pPr>
        <w:pStyle w:val="NoSpacing"/>
        <w:rPr>
          <w:rFonts w:ascii="Arial" w:hAnsi="Arial" w:cs="Arial"/>
          <w:sz w:val="2"/>
          <w:szCs w:val="2"/>
        </w:rPr>
      </w:pPr>
    </w:p>
    <w:p w14:paraId="498044D6" w14:textId="77777777" w:rsidR="00D230C7" w:rsidRDefault="00D230C7" w:rsidP="002C37CF">
      <w:pPr>
        <w:pStyle w:val="NoSpacing"/>
        <w:rPr>
          <w:rFonts w:ascii="Arial" w:hAnsi="Arial" w:cs="Arial"/>
          <w:sz w:val="2"/>
          <w:szCs w:val="2"/>
        </w:rPr>
      </w:pPr>
    </w:p>
    <w:p w14:paraId="4C08C8BA" w14:textId="77777777" w:rsidR="00D230C7" w:rsidRDefault="00D230C7" w:rsidP="002C37CF">
      <w:pPr>
        <w:pStyle w:val="NoSpacing"/>
        <w:rPr>
          <w:rFonts w:ascii="Arial" w:hAnsi="Arial" w:cs="Arial"/>
          <w:sz w:val="2"/>
          <w:szCs w:val="2"/>
        </w:rPr>
      </w:pPr>
    </w:p>
    <w:p w14:paraId="6CEA73CB" w14:textId="77777777" w:rsidR="00D230C7" w:rsidRDefault="00D230C7" w:rsidP="002C37CF">
      <w:pPr>
        <w:pStyle w:val="NoSpacing"/>
        <w:rPr>
          <w:rFonts w:ascii="Arial" w:hAnsi="Arial" w:cs="Arial"/>
          <w:sz w:val="2"/>
          <w:szCs w:val="2"/>
        </w:rPr>
      </w:pPr>
    </w:p>
    <w:p w14:paraId="5310EED1" w14:textId="77777777" w:rsidR="00D230C7" w:rsidRDefault="00D230C7" w:rsidP="002C37CF">
      <w:pPr>
        <w:pStyle w:val="NoSpacing"/>
        <w:rPr>
          <w:rFonts w:ascii="Arial" w:hAnsi="Arial" w:cs="Arial"/>
          <w:sz w:val="2"/>
          <w:szCs w:val="2"/>
        </w:rPr>
      </w:pPr>
    </w:p>
    <w:p w14:paraId="55560E52" w14:textId="77777777" w:rsidR="00D230C7" w:rsidRDefault="00D230C7" w:rsidP="002C37CF">
      <w:pPr>
        <w:pStyle w:val="NoSpacing"/>
        <w:rPr>
          <w:rFonts w:ascii="Arial" w:hAnsi="Arial" w:cs="Arial"/>
          <w:sz w:val="2"/>
          <w:szCs w:val="2"/>
        </w:rPr>
      </w:pPr>
    </w:p>
    <w:p w14:paraId="2817F5E8" w14:textId="77777777" w:rsidR="00D230C7" w:rsidRDefault="00D230C7" w:rsidP="002C37CF">
      <w:pPr>
        <w:pStyle w:val="NoSpacing"/>
        <w:rPr>
          <w:rFonts w:ascii="Arial" w:hAnsi="Arial" w:cs="Arial"/>
          <w:sz w:val="2"/>
          <w:szCs w:val="2"/>
        </w:rPr>
      </w:pPr>
    </w:p>
    <w:p w14:paraId="7E1B6CA0" w14:textId="77777777" w:rsidR="00D230C7" w:rsidRDefault="00D230C7" w:rsidP="002C37CF">
      <w:pPr>
        <w:pStyle w:val="NoSpacing"/>
        <w:rPr>
          <w:rFonts w:ascii="Arial" w:hAnsi="Arial" w:cs="Arial"/>
          <w:sz w:val="2"/>
          <w:szCs w:val="2"/>
        </w:rPr>
      </w:pPr>
    </w:p>
    <w:p w14:paraId="4B77BFCC" w14:textId="77777777" w:rsidR="00D230C7" w:rsidRDefault="00D230C7" w:rsidP="002C37CF">
      <w:pPr>
        <w:pStyle w:val="NoSpacing"/>
        <w:rPr>
          <w:rFonts w:ascii="Arial" w:hAnsi="Arial" w:cs="Arial"/>
          <w:sz w:val="2"/>
          <w:szCs w:val="2"/>
        </w:rPr>
      </w:pPr>
    </w:p>
    <w:p w14:paraId="14BBDF25" w14:textId="77777777" w:rsidR="00D230C7" w:rsidRDefault="00D230C7" w:rsidP="002C37CF">
      <w:pPr>
        <w:pStyle w:val="NoSpacing"/>
        <w:rPr>
          <w:rFonts w:ascii="Arial" w:hAnsi="Arial" w:cs="Arial"/>
          <w:sz w:val="2"/>
          <w:szCs w:val="2"/>
        </w:rPr>
      </w:pPr>
    </w:p>
    <w:p w14:paraId="01D929AB" w14:textId="77777777" w:rsidR="00D230C7" w:rsidRDefault="00D230C7" w:rsidP="002C37CF">
      <w:pPr>
        <w:pStyle w:val="NoSpacing"/>
        <w:rPr>
          <w:rFonts w:ascii="Arial" w:hAnsi="Arial" w:cs="Arial"/>
          <w:sz w:val="2"/>
          <w:szCs w:val="2"/>
        </w:rPr>
      </w:pPr>
    </w:p>
    <w:p w14:paraId="06225785" w14:textId="77777777" w:rsidR="00D230C7" w:rsidRDefault="00D230C7" w:rsidP="002C37CF">
      <w:pPr>
        <w:pStyle w:val="NoSpacing"/>
        <w:rPr>
          <w:rFonts w:ascii="Arial" w:hAnsi="Arial" w:cs="Arial"/>
          <w:sz w:val="2"/>
          <w:szCs w:val="2"/>
        </w:rPr>
      </w:pPr>
    </w:p>
    <w:p w14:paraId="60FA887C" w14:textId="77777777" w:rsidR="00D230C7" w:rsidRDefault="00D230C7" w:rsidP="002C37CF">
      <w:pPr>
        <w:pStyle w:val="NoSpacing"/>
        <w:rPr>
          <w:rFonts w:ascii="Arial" w:hAnsi="Arial" w:cs="Arial"/>
          <w:sz w:val="2"/>
          <w:szCs w:val="2"/>
        </w:rPr>
      </w:pPr>
    </w:p>
    <w:p w14:paraId="384617DF" w14:textId="77777777" w:rsidR="00D230C7" w:rsidRDefault="00D230C7" w:rsidP="002C37CF">
      <w:pPr>
        <w:pStyle w:val="NoSpacing"/>
        <w:rPr>
          <w:rFonts w:ascii="Arial" w:hAnsi="Arial" w:cs="Arial"/>
          <w:sz w:val="2"/>
          <w:szCs w:val="2"/>
        </w:rPr>
      </w:pPr>
    </w:p>
    <w:p w14:paraId="6FAFC485" w14:textId="77777777" w:rsidR="00D230C7" w:rsidRDefault="00D230C7" w:rsidP="002C37CF">
      <w:pPr>
        <w:pStyle w:val="NoSpacing"/>
        <w:rPr>
          <w:rFonts w:ascii="Arial" w:hAnsi="Arial" w:cs="Arial"/>
          <w:sz w:val="2"/>
          <w:szCs w:val="2"/>
        </w:rPr>
      </w:pPr>
    </w:p>
    <w:p w14:paraId="09512361" w14:textId="77777777" w:rsidR="00D230C7" w:rsidRDefault="00D230C7" w:rsidP="002C37CF">
      <w:pPr>
        <w:pStyle w:val="NoSpacing"/>
        <w:rPr>
          <w:rFonts w:ascii="Arial" w:hAnsi="Arial" w:cs="Arial"/>
          <w:sz w:val="2"/>
          <w:szCs w:val="2"/>
        </w:rPr>
      </w:pPr>
    </w:p>
    <w:p w14:paraId="52F3AB7D" w14:textId="77777777" w:rsidR="00D230C7" w:rsidRDefault="00D230C7" w:rsidP="002C37CF">
      <w:pPr>
        <w:pStyle w:val="NoSpacing"/>
        <w:rPr>
          <w:rFonts w:ascii="Arial" w:hAnsi="Arial" w:cs="Arial"/>
          <w:sz w:val="2"/>
          <w:szCs w:val="2"/>
        </w:rPr>
      </w:pPr>
    </w:p>
    <w:p w14:paraId="42B09C3D" w14:textId="77777777" w:rsidR="00D230C7" w:rsidRDefault="00D230C7" w:rsidP="002C37CF">
      <w:pPr>
        <w:pStyle w:val="NoSpacing"/>
        <w:rPr>
          <w:rFonts w:ascii="Arial" w:hAnsi="Arial" w:cs="Arial"/>
          <w:sz w:val="2"/>
          <w:szCs w:val="2"/>
        </w:rPr>
      </w:pPr>
    </w:p>
    <w:p w14:paraId="5A552B01" w14:textId="77777777" w:rsidR="00D230C7" w:rsidRDefault="00D230C7" w:rsidP="002C37CF">
      <w:pPr>
        <w:pStyle w:val="NoSpacing"/>
        <w:rPr>
          <w:rFonts w:ascii="Arial" w:hAnsi="Arial" w:cs="Arial"/>
          <w:sz w:val="2"/>
          <w:szCs w:val="2"/>
        </w:rPr>
      </w:pPr>
    </w:p>
    <w:p w14:paraId="43F78B30" w14:textId="77777777" w:rsidR="00D230C7" w:rsidRDefault="00D230C7" w:rsidP="002C37CF">
      <w:pPr>
        <w:pStyle w:val="NoSpacing"/>
        <w:rPr>
          <w:rFonts w:ascii="Arial" w:hAnsi="Arial" w:cs="Arial"/>
          <w:sz w:val="2"/>
          <w:szCs w:val="2"/>
        </w:rPr>
      </w:pPr>
    </w:p>
    <w:p w14:paraId="3C02D9BD" w14:textId="77777777" w:rsidR="00D230C7" w:rsidRDefault="00D230C7" w:rsidP="002C37CF">
      <w:pPr>
        <w:pStyle w:val="NoSpacing"/>
        <w:rPr>
          <w:rFonts w:ascii="Arial" w:hAnsi="Arial" w:cs="Arial"/>
          <w:sz w:val="2"/>
          <w:szCs w:val="2"/>
        </w:rPr>
      </w:pPr>
    </w:p>
    <w:p w14:paraId="31EC6141" w14:textId="77777777" w:rsidR="00D230C7" w:rsidRDefault="00D230C7" w:rsidP="002C37CF">
      <w:pPr>
        <w:pStyle w:val="NoSpacing"/>
        <w:rPr>
          <w:rFonts w:ascii="Arial" w:hAnsi="Arial" w:cs="Arial"/>
          <w:sz w:val="2"/>
          <w:szCs w:val="2"/>
        </w:rPr>
      </w:pPr>
    </w:p>
    <w:p w14:paraId="61B5DA87" w14:textId="77777777" w:rsidR="00D230C7" w:rsidRDefault="00D230C7" w:rsidP="002C37CF">
      <w:pPr>
        <w:pStyle w:val="NoSpacing"/>
        <w:rPr>
          <w:rFonts w:ascii="Arial" w:hAnsi="Arial" w:cs="Arial"/>
          <w:sz w:val="2"/>
          <w:szCs w:val="2"/>
        </w:rPr>
      </w:pPr>
    </w:p>
    <w:p w14:paraId="004C6D9D" w14:textId="77777777" w:rsidR="00D230C7" w:rsidRDefault="00D230C7" w:rsidP="002C37CF">
      <w:pPr>
        <w:pStyle w:val="NoSpacing"/>
        <w:rPr>
          <w:rFonts w:ascii="Arial" w:hAnsi="Arial" w:cs="Arial"/>
          <w:sz w:val="2"/>
          <w:szCs w:val="2"/>
        </w:rPr>
      </w:pPr>
    </w:p>
    <w:p w14:paraId="50D9575C" w14:textId="77777777" w:rsidR="00D230C7" w:rsidRDefault="00D230C7" w:rsidP="002C37CF">
      <w:pPr>
        <w:pStyle w:val="NoSpacing"/>
        <w:rPr>
          <w:rFonts w:ascii="Arial" w:hAnsi="Arial" w:cs="Arial"/>
          <w:sz w:val="2"/>
          <w:szCs w:val="2"/>
        </w:rPr>
      </w:pPr>
    </w:p>
    <w:p w14:paraId="43E666C2" w14:textId="77777777" w:rsidR="00D230C7" w:rsidRDefault="00D230C7" w:rsidP="002C37CF">
      <w:pPr>
        <w:pStyle w:val="NoSpacing"/>
        <w:rPr>
          <w:rFonts w:ascii="Arial" w:hAnsi="Arial" w:cs="Arial"/>
          <w:sz w:val="2"/>
          <w:szCs w:val="2"/>
        </w:rPr>
      </w:pPr>
    </w:p>
    <w:p w14:paraId="3408D8B0" w14:textId="77777777" w:rsidR="00D230C7" w:rsidRDefault="00D230C7" w:rsidP="002C37CF">
      <w:pPr>
        <w:pStyle w:val="NoSpacing"/>
        <w:rPr>
          <w:rFonts w:ascii="Arial" w:hAnsi="Arial" w:cs="Arial"/>
          <w:sz w:val="2"/>
          <w:szCs w:val="2"/>
        </w:rPr>
      </w:pPr>
    </w:p>
    <w:p w14:paraId="52FF8B59" w14:textId="77777777" w:rsidR="00D230C7" w:rsidRDefault="00D230C7" w:rsidP="002C37CF">
      <w:pPr>
        <w:pStyle w:val="NoSpacing"/>
        <w:rPr>
          <w:rFonts w:ascii="Arial" w:hAnsi="Arial" w:cs="Arial"/>
          <w:sz w:val="2"/>
          <w:szCs w:val="2"/>
        </w:rPr>
      </w:pPr>
    </w:p>
    <w:p w14:paraId="5F6A431F" w14:textId="77777777" w:rsidR="00D230C7" w:rsidRDefault="00D230C7" w:rsidP="002C37CF">
      <w:pPr>
        <w:pStyle w:val="NoSpacing"/>
        <w:rPr>
          <w:rFonts w:ascii="Arial" w:hAnsi="Arial" w:cs="Arial"/>
          <w:sz w:val="2"/>
          <w:szCs w:val="2"/>
        </w:rPr>
      </w:pPr>
    </w:p>
    <w:p w14:paraId="663C5D52" w14:textId="77777777" w:rsidR="00D230C7" w:rsidRDefault="00D230C7" w:rsidP="002C37CF">
      <w:pPr>
        <w:pStyle w:val="NoSpacing"/>
        <w:rPr>
          <w:rFonts w:ascii="Arial" w:hAnsi="Arial" w:cs="Arial"/>
          <w:sz w:val="2"/>
          <w:szCs w:val="2"/>
        </w:rPr>
      </w:pPr>
    </w:p>
    <w:p w14:paraId="68CE5F6A" w14:textId="77777777" w:rsidR="00D230C7" w:rsidRDefault="00D230C7" w:rsidP="002C37CF">
      <w:pPr>
        <w:pStyle w:val="NoSpacing"/>
        <w:rPr>
          <w:rFonts w:ascii="Arial" w:hAnsi="Arial" w:cs="Arial"/>
          <w:sz w:val="2"/>
          <w:szCs w:val="2"/>
        </w:rPr>
      </w:pPr>
    </w:p>
    <w:p w14:paraId="43E259DC" w14:textId="77777777" w:rsidR="00D230C7" w:rsidRDefault="00D230C7" w:rsidP="002C37CF">
      <w:pPr>
        <w:pStyle w:val="NoSpacing"/>
        <w:rPr>
          <w:rFonts w:ascii="Arial" w:hAnsi="Arial" w:cs="Arial"/>
          <w:sz w:val="2"/>
          <w:szCs w:val="2"/>
        </w:rPr>
      </w:pPr>
    </w:p>
    <w:p w14:paraId="18390D64" w14:textId="77777777" w:rsidR="00D230C7" w:rsidRDefault="00D230C7" w:rsidP="002C37CF">
      <w:pPr>
        <w:pStyle w:val="NoSpacing"/>
        <w:rPr>
          <w:rFonts w:ascii="Arial" w:hAnsi="Arial" w:cs="Arial"/>
          <w:sz w:val="2"/>
          <w:szCs w:val="2"/>
        </w:rPr>
      </w:pPr>
    </w:p>
    <w:p w14:paraId="6AE846D8" w14:textId="77777777" w:rsidR="00D230C7" w:rsidRDefault="00D230C7" w:rsidP="002C37CF">
      <w:pPr>
        <w:pStyle w:val="NoSpacing"/>
        <w:rPr>
          <w:rFonts w:ascii="Arial" w:hAnsi="Arial" w:cs="Arial"/>
          <w:sz w:val="2"/>
          <w:szCs w:val="2"/>
        </w:rPr>
      </w:pPr>
    </w:p>
    <w:p w14:paraId="5B21858F" w14:textId="77777777" w:rsidR="00D230C7" w:rsidRDefault="00D230C7" w:rsidP="002C37CF">
      <w:pPr>
        <w:pStyle w:val="NoSpacing"/>
        <w:rPr>
          <w:rFonts w:ascii="Arial" w:hAnsi="Arial" w:cs="Arial"/>
          <w:sz w:val="2"/>
          <w:szCs w:val="2"/>
        </w:rPr>
      </w:pPr>
    </w:p>
    <w:p w14:paraId="17ECE98E" w14:textId="77777777" w:rsidR="00D230C7" w:rsidRDefault="00D230C7" w:rsidP="002C37CF">
      <w:pPr>
        <w:pStyle w:val="NoSpacing"/>
        <w:rPr>
          <w:rFonts w:ascii="Arial" w:hAnsi="Arial" w:cs="Arial"/>
          <w:sz w:val="2"/>
          <w:szCs w:val="2"/>
        </w:rPr>
      </w:pPr>
    </w:p>
    <w:p w14:paraId="08BFE25A" w14:textId="77777777" w:rsidR="00D230C7" w:rsidRDefault="00D230C7" w:rsidP="002C37CF">
      <w:pPr>
        <w:pStyle w:val="NoSpacing"/>
        <w:rPr>
          <w:rFonts w:ascii="Arial" w:hAnsi="Arial" w:cs="Arial"/>
          <w:sz w:val="2"/>
          <w:szCs w:val="2"/>
        </w:rPr>
      </w:pPr>
    </w:p>
    <w:p w14:paraId="7D504A9E" w14:textId="77777777" w:rsidR="00D230C7" w:rsidRDefault="00D230C7" w:rsidP="002C37CF">
      <w:pPr>
        <w:pStyle w:val="NoSpacing"/>
        <w:rPr>
          <w:rFonts w:ascii="Arial" w:hAnsi="Arial" w:cs="Arial"/>
          <w:sz w:val="2"/>
          <w:szCs w:val="2"/>
        </w:rPr>
      </w:pPr>
    </w:p>
    <w:p w14:paraId="4A8E9028" w14:textId="77777777" w:rsidR="00D230C7" w:rsidRDefault="00D230C7" w:rsidP="002C37CF">
      <w:pPr>
        <w:pStyle w:val="NoSpacing"/>
        <w:rPr>
          <w:rFonts w:ascii="Arial" w:hAnsi="Arial" w:cs="Arial"/>
          <w:sz w:val="2"/>
          <w:szCs w:val="2"/>
        </w:rPr>
      </w:pPr>
    </w:p>
    <w:p w14:paraId="77B870E1" w14:textId="77777777" w:rsidR="00D230C7" w:rsidRDefault="00D230C7" w:rsidP="002C37CF">
      <w:pPr>
        <w:pStyle w:val="NoSpacing"/>
        <w:rPr>
          <w:rFonts w:ascii="Arial" w:hAnsi="Arial" w:cs="Arial"/>
          <w:sz w:val="2"/>
          <w:szCs w:val="2"/>
        </w:rPr>
      </w:pPr>
    </w:p>
    <w:p w14:paraId="226F15EC" w14:textId="77777777" w:rsidR="00D230C7" w:rsidRDefault="00D230C7" w:rsidP="002C37CF">
      <w:pPr>
        <w:pStyle w:val="NoSpacing"/>
        <w:rPr>
          <w:rFonts w:ascii="Arial" w:hAnsi="Arial" w:cs="Arial"/>
          <w:sz w:val="2"/>
          <w:szCs w:val="2"/>
        </w:rPr>
      </w:pPr>
    </w:p>
    <w:p w14:paraId="562283C5" w14:textId="77777777" w:rsidR="00D230C7" w:rsidRDefault="00D230C7" w:rsidP="002C37CF">
      <w:pPr>
        <w:pStyle w:val="NoSpacing"/>
        <w:rPr>
          <w:rFonts w:ascii="Arial" w:hAnsi="Arial" w:cs="Arial"/>
          <w:sz w:val="2"/>
          <w:szCs w:val="2"/>
        </w:rPr>
      </w:pPr>
    </w:p>
    <w:p w14:paraId="1CFA7EFD" w14:textId="77777777" w:rsidR="00D230C7" w:rsidRDefault="00D230C7" w:rsidP="002C37CF">
      <w:pPr>
        <w:pStyle w:val="NoSpacing"/>
        <w:rPr>
          <w:rFonts w:ascii="Arial" w:hAnsi="Arial" w:cs="Arial"/>
          <w:sz w:val="2"/>
          <w:szCs w:val="2"/>
        </w:rPr>
      </w:pPr>
    </w:p>
    <w:p w14:paraId="350BF5C5" w14:textId="77777777" w:rsidR="00D230C7" w:rsidRDefault="00D230C7" w:rsidP="002C37CF">
      <w:pPr>
        <w:pStyle w:val="NoSpacing"/>
        <w:rPr>
          <w:rFonts w:ascii="Arial" w:hAnsi="Arial" w:cs="Arial"/>
          <w:sz w:val="2"/>
          <w:szCs w:val="2"/>
        </w:rPr>
      </w:pPr>
    </w:p>
    <w:p w14:paraId="091E849D" w14:textId="77777777" w:rsidR="00D230C7" w:rsidRDefault="00D230C7" w:rsidP="002C37CF">
      <w:pPr>
        <w:pStyle w:val="NoSpacing"/>
        <w:rPr>
          <w:rFonts w:ascii="Arial" w:hAnsi="Arial" w:cs="Arial"/>
          <w:sz w:val="2"/>
          <w:szCs w:val="2"/>
        </w:rPr>
      </w:pPr>
    </w:p>
    <w:p w14:paraId="02274219" w14:textId="77777777" w:rsidR="00D230C7" w:rsidRDefault="00D230C7" w:rsidP="002C37CF">
      <w:pPr>
        <w:pStyle w:val="NoSpacing"/>
        <w:rPr>
          <w:rFonts w:ascii="Arial" w:hAnsi="Arial" w:cs="Arial"/>
          <w:sz w:val="2"/>
          <w:szCs w:val="2"/>
        </w:rPr>
      </w:pPr>
    </w:p>
    <w:p w14:paraId="496114F9" w14:textId="77777777" w:rsidR="00D230C7" w:rsidRDefault="00D230C7" w:rsidP="002C37CF">
      <w:pPr>
        <w:pStyle w:val="NoSpacing"/>
        <w:rPr>
          <w:rFonts w:ascii="Arial" w:hAnsi="Arial" w:cs="Arial"/>
          <w:sz w:val="2"/>
          <w:szCs w:val="2"/>
        </w:rPr>
      </w:pPr>
    </w:p>
    <w:p w14:paraId="217C22F3" w14:textId="77777777" w:rsidR="00D230C7" w:rsidRDefault="00D230C7" w:rsidP="002C37CF">
      <w:pPr>
        <w:pStyle w:val="NoSpacing"/>
        <w:rPr>
          <w:rFonts w:ascii="Arial" w:hAnsi="Arial" w:cs="Arial"/>
          <w:sz w:val="2"/>
          <w:szCs w:val="2"/>
        </w:rPr>
      </w:pPr>
    </w:p>
    <w:p w14:paraId="17976DFB" w14:textId="77777777" w:rsidR="00D230C7" w:rsidRDefault="00D230C7" w:rsidP="002C37CF">
      <w:pPr>
        <w:pStyle w:val="NoSpacing"/>
        <w:rPr>
          <w:rFonts w:ascii="Arial" w:hAnsi="Arial" w:cs="Arial"/>
          <w:sz w:val="2"/>
          <w:szCs w:val="2"/>
        </w:rPr>
      </w:pPr>
    </w:p>
    <w:p w14:paraId="1B260D7D" w14:textId="77777777" w:rsidR="00D230C7" w:rsidRDefault="00D230C7" w:rsidP="002C37CF">
      <w:pPr>
        <w:pStyle w:val="NoSpacing"/>
        <w:rPr>
          <w:rFonts w:ascii="Arial" w:hAnsi="Arial" w:cs="Arial"/>
          <w:sz w:val="2"/>
          <w:szCs w:val="2"/>
        </w:rPr>
      </w:pPr>
    </w:p>
    <w:p w14:paraId="3CD410B6" w14:textId="77777777" w:rsidR="00D230C7" w:rsidRDefault="00D230C7" w:rsidP="002C37CF">
      <w:pPr>
        <w:pStyle w:val="NoSpacing"/>
        <w:rPr>
          <w:rFonts w:ascii="Arial" w:hAnsi="Arial" w:cs="Arial"/>
          <w:sz w:val="2"/>
          <w:szCs w:val="2"/>
        </w:rPr>
      </w:pPr>
    </w:p>
    <w:p w14:paraId="31AC24C9" w14:textId="77777777" w:rsidR="00D230C7" w:rsidRDefault="00D230C7" w:rsidP="002C37CF">
      <w:pPr>
        <w:pStyle w:val="NoSpacing"/>
        <w:rPr>
          <w:rFonts w:ascii="Arial" w:hAnsi="Arial" w:cs="Arial"/>
          <w:sz w:val="2"/>
          <w:szCs w:val="2"/>
        </w:rPr>
      </w:pPr>
    </w:p>
    <w:p w14:paraId="4D30C746" w14:textId="77777777" w:rsidR="00D230C7" w:rsidRDefault="00D230C7" w:rsidP="002C37CF">
      <w:pPr>
        <w:pStyle w:val="NoSpacing"/>
        <w:rPr>
          <w:rFonts w:ascii="Arial" w:hAnsi="Arial" w:cs="Arial"/>
          <w:sz w:val="2"/>
          <w:szCs w:val="2"/>
        </w:rPr>
      </w:pPr>
    </w:p>
    <w:p w14:paraId="02E94944" w14:textId="77777777" w:rsidR="00D230C7" w:rsidRDefault="00D230C7" w:rsidP="002C37CF">
      <w:pPr>
        <w:pStyle w:val="NoSpacing"/>
        <w:rPr>
          <w:rFonts w:ascii="Arial" w:hAnsi="Arial" w:cs="Arial"/>
          <w:sz w:val="2"/>
          <w:szCs w:val="2"/>
        </w:rPr>
      </w:pPr>
    </w:p>
    <w:p w14:paraId="524C06E5" w14:textId="77777777" w:rsidR="00D230C7" w:rsidRDefault="00D230C7" w:rsidP="002C37CF">
      <w:pPr>
        <w:pStyle w:val="NoSpacing"/>
        <w:rPr>
          <w:rFonts w:ascii="Arial" w:hAnsi="Arial" w:cs="Arial"/>
          <w:sz w:val="2"/>
          <w:szCs w:val="2"/>
        </w:rPr>
      </w:pPr>
    </w:p>
    <w:p w14:paraId="348BCFC0" w14:textId="77777777" w:rsidR="00D230C7" w:rsidRDefault="00D230C7" w:rsidP="002C37CF">
      <w:pPr>
        <w:pStyle w:val="NoSpacing"/>
        <w:rPr>
          <w:rFonts w:ascii="Arial" w:hAnsi="Arial" w:cs="Arial"/>
          <w:sz w:val="2"/>
          <w:szCs w:val="2"/>
        </w:rPr>
      </w:pPr>
    </w:p>
    <w:p w14:paraId="1072082B" w14:textId="77777777" w:rsidR="00D230C7" w:rsidRDefault="00D230C7" w:rsidP="002C37CF">
      <w:pPr>
        <w:pStyle w:val="NoSpacing"/>
        <w:rPr>
          <w:rFonts w:ascii="Arial" w:hAnsi="Arial" w:cs="Arial"/>
          <w:sz w:val="2"/>
          <w:szCs w:val="2"/>
        </w:rPr>
      </w:pPr>
    </w:p>
    <w:p w14:paraId="5DB91E4D" w14:textId="77777777" w:rsidR="00D230C7" w:rsidRDefault="00D230C7" w:rsidP="002C37CF">
      <w:pPr>
        <w:pStyle w:val="NoSpacing"/>
        <w:rPr>
          <w:rFonts w:ascii="Arial" w:hAnsi="Arial" w:cs="Arial"/>
          <w:sz w:val="2"/>
          <w:szCs w:val="2"/>
        </w:rPr>
      </w:pPr>
    </w:p>
    <w:p w14:paraId="349D6039" w14:textId="77777777" w:rsidR="00D230C7" w:rsidRDefault="00D230C7" w:rsidP="002C37CF">
      <w:pPr>
        <w:pStyle w:val="NoSpacing"/>
        <w:rPr>
          <w:rFonts w:ascii="Arial" w:hAnsi="Arial" w:cs="Arial"/>
          <w:sz w:val="2"/>
          <w:szCs w:val="2"/>
        </w:rPr>
      </w:pPr>
    </w:p>
    <w:p w14:paraId="3B9D3E26" w14:textId="77777777" w:rsidR="00D230C7" w:rsidRDefault="00D230C7" w:rsidP="002C37CF">
      <w:pPr>
        <w:pStyle w:val="NoSpacing"/>
        <w:rPr>
          <w:rFonts w:ascii="Arial" w:hAnsi="Arial" w:cs="Arial"/>
          <w:sz w:val="2"/>
          <w:szCs w:val="2"/>
        </w:rPr>
      </w:pPr>
    </w:p>
    <w:p w14:paraId="566133E6" w14:textId="77777777" w:rsidR="00D230C7" w:rsidRDefault="00D230C7" w:rsidP="002C37CF">
      <w:pPr>
        <w:pStyle w:val="NoSpacing"/>
        <w:rPr>
          <w:rFonts w:ascii="Arial" w:hAnsi="Arial" w:cs="Arial"/>
          <w:sz w:val="2"/>
          <w:szCs w:val="2"/>
        </w:rPr>
      </w:pPr>
    </w:p>
    <w:p w14:paraId="270D610A" w14:textId="77777777" w:rsidR="00D230C7" w:rsidRDefault="00D230C7" w:rsidP="002C37CF">
      <w:pPr>
        <w:pStyle w:val="NoSpacing"/>
        <w:rPr>
          <w:rFonts w:ascii="Arial" w:hAnsi="Arial" w:cs="Arial"/>
          <w:sz w:val="2"/>
          <w:szCs w:val="2"/>
        </w:rPr>
      </w:pPr>
    </w:p>
    <w:p w14:paraId="79AC517F" w14:textId="77777777" w:rsidR="00D230C7" w:rsidRDefault="00D230C7" w:rsidP="002C37CF">
      <w:pPr>
        <w:pStyle w:val="NoSpacing"/>
        <w:rPr>
          <w:rFonts w:ascii="Arial" w:hAnsi="Arial" w:cs="Arial"/>
          <w:sz w:val="2"/>
          <w:szCs w:val="2"/>
        </w:rPr>
      </w:pPr>
    </w:p>
    <w:p w14:paraId="65560450" w14:textId="77777777" w:rsidR="00D230C7" w:rsidRDefault="00D230C7" w:rsidP="002C37CF">
      <w:pPr>
        <w:pStyle w:val="NoSpacing"/>
        <w:rPr>
          <w:rFonts w:ascii="Arial" w:hAnsi="Arial" w:cs="Arial"/>
          <w:sz w:val="2"/>
          <w:szCs w:val="2"/>
        </w:rPr>
      </w:pPr>
    </w:p>
    <w:p w14:paraId="35A935B6" w14:textId="77777777" w:rsidR="00D230C7" w:rsidRDefault="00D230C7" w:rsidP="002C37CF">
      <w:pPr>
        <w:pStyle w:val="NoSpacing"/>
        <w:rPr>
          <w:rFonts w:ascii="Arial" w:hAnsi="Arial" w:cs="Arial"/>
          <w:sz w:val="2"/>
          <w:szCs w:val="2"/>
        </w:rPr>
      </w:pPr>
    </w:p>
    <w:p w14:paraId="07CD37FF" w14:textId="77777777" w:rsidR="00D230C7" w:rsidRDefault="00D230C7" w:rsidP="002C37CF">
      <w:pPr>
        <w:pStyle w:val="NoSpacing"/>
        <w:rPr>
          <w:rFonts w:ascii="Arial" w:hAnsi="Arial" w:cs="Arial"/>
          <w:sz w:val="2"/>
          <w:szCs w:val="2"/>
        </w:rPr>
      </w:pPr>
    </w:p>
    <w:p w14:paraId="36C7F28B" w14:textId="77777777" w:rsidR="00D230C7" w:rsidRDefault="00D230C7" w:rsidP="002C37CF">
      <w:pPr>
        <w:pStyle w:val="NoSpacing"/>
        <w:rPr>
          <w:rFonts w:ascii="Arial" w:hAnsi="Arial" w:cs="Arial"/>
          <w:sz w:val="2"/>
          <w:szCs w:val="2"/>
        </w:rPr>
      </w:pPr>
    </w:p>
    <w:p w14:paraId="239D5AC1" w14:textId="77777777" w:rsidR="00D230C7" w:rsidRDefault="00D230C7" w:rsidP="002C37CF">
      <w:pPr>
        <w:pStyle w:val="NoSpacing"/>
        <w:rPr>
          <w:rFonts w:ascii="Arial" w:hAnsi="Arial" w:cs="Arial"/>
          <w:sz w:val="2"/>
          <w:szCs w:val="2"/>
        </w:rPr>
      </w:pPr>
    </w:p>
    <w:p w14:paraId="719FDF95" w14:textId="77777777" w:rsidR="00D230C7" w:rsidRDefault="00D230C7" w:rsidP="002C37CF">
      <w:pPr>
        <w:pStyle w:val="NoSpacing"/>
        <w:rPr>
          <w:rFonts w:ascii="Arial" w:hAnsi="Arial" w:cs="Arial"/>
          <w:sz w:val="2"/>
          <w:szCs w:val="2"/>
        </w:rPr>
      </w:pPr>
    </w:p>
    <w:p w14:paraId="516E2DA2" w14:textId="77777777" w:rsidR="00D230C7" w:rsidRDefault="00D230C7" w:rsidP="002C37CF">
      <w:pPr>
        <w:pStyle w:val="NoSpacing"/>
        <w:rPr>
          <w:rFonts w:ascii="Arial" w:hAnsi="Arial" w:cs="Arial"/>
          <w:sz w:val="2"/>
          <w:szCs w:val="2"/>
        </w:rPr>
      </w:pPr>
    </w:p>
    <w:p w14:paraId="53E1EFB0" w14:textId="77777777" w:rsidR="00D230C7" w:rsidRDefault="00D230C7" w:rsidP="002C37CF">
      <w:pPr>
        <w:pStyle w:val="NoSpacing"/>
        <w:rPr>
          <w:rFonts w:ascii="Arial" w:hAnsi="Arial" w:cs="Arial"/>
          <w:sz w:val="2"/>
          <w:szCs w:val="2"/>
        </w:rPr>
      </w:pPr>
    </w:p>
    <w:p w14:paraId="471F4FCD" w14:textId="77777777" w:rsidR="00D230C7" w:rsidRDefault="00D230C7" w:rsidP="002C37CF">
      <w:pPr>
        <w:pStyle w:val="NoSpacing"/>
        <w:rPr>
          <w:rFonts w:ascii="Arial" w:hAnsi="Arial" w:cs="Arial"/>
          <w:sz w:val="2"/>
          <w:szCs w:val="2"/>
        </w:rPr>
      </w:pPr>
    </w:p>
    <w:p w14:paraId="54FA1CD5" w14:textId="77777777" w:rsidR="00D230C7" w:rsidRDefault="00D230C7" w:rsidP="002C37CF">
      <w:pPr>
        <w:pStyle w:val="NoSpacing"/>
        <w:rPr>
          <w:rFonts w:ascii="Arial" w:hAnsi="Arial" w:cs="Arial"/>
          <w:sz w:val="2"/>
          <w:szCs w:val="2"/>
        </w:rPr>
      </w:pPr>
    </w:p>
    <w:p w14:paraId="638B988A" w14:textId="77777777" w:rsidR="00D230C7" w:rsidRDefault="00D230C7" w:rsidP="002C37CF">
      <w:pPr>
        <w:pStyle w:val="NoSpacing"/>
        <w:rPr>
          <w:rFonts w:ascii="Arial" w:hAnsi="Arial" w:cs="Arial"/>
          <w:sz w:val="2"/>
          <w:szCs w:val="2"/>
        </w:rPr>
      </w:pPr>
    </w:p>
    <w:p w14:paraId="11E3121F" w14:textId="77777777" w:rsidR="00D230C7" w:rsidRDefault="00D230C7" w:rsidP="002C37CF">
      <w:pPr>
        <w:pStyle w:val="NoSpacing"/>
        <w:rPr>
          <w:rFonts w:ascii="Arial" w:hAnsi="Arial" w:cs="Arial"/>
          <w:sz w:val="2"/>
          <w:szCs w:val="2"/>
        </w:rPr>
      </w:pPr>
    </w:p>
    <w:p w14:paraId="223E7125" w14:textId="77777777" w:rsidR="00D230C7" w:rsidRDefault="00D230C7" w:rsidP="002C37CF">
      <w:pPr>
        <w:pStyle w:val="NoSpacing"/>
        <w:rPr>
          <w:rFonts w:ascii="Arial" w:hAnsi="Arial" w:cs="Arial"/>
          <w:sz w:val="2"/>
          <w:szCs w:val="2"/>
        </w:rPr>
      </w:pPr>
    </w:p>
    <w:p w14:paraId="71A645F9" w14:textId="77777777" w:rsidR="00D230C7" w:rsidRDefault="00D230C7" w:rsidP="002C37CF">
      <w:pPr>
        <w:pStyle w:val="NoSpacing"/>
        <w:rPr>
          <w:rFonts w:ascii="Arial" w:hAnsi="Arial" w:cs="Arial"/>
          <w:sz w:val="2"/>
          <w:szCs w:val="2"/>
        </w:rPr>
      </w:pPr>
    </w:p>
    <w:p w14:paraId="67975282" w14:textId="77777777" w:rsidR="00D230C7" w:rsidRDefault="00D230C7" w:rsidP="002C37CF">
      <w:pPr>
        <w:pStyle w:val="NoSpacing"/>
        <w:rPr>
          <w:rFonts w:ascii="Arial" w:hAnsi="Arial" w:cs="Arial"/>
          <w:sz w:val="2"/>
          <w:szCs w:val="2"/>
        </w:rPr>
      </w:pPr>
    </w:p>
    <w:p w14:paraId="7FC269F4" w14:textId="77777777" w:rsidR="00D230C7" w:rsidRDefault="00D230C7" w:rsidP="002C37CF">
      <w:pPr>
        <w:pStyle w:val="NoSpacing"/>
        <w:rPr>
          <w:rFonts w:ascii="Arial" w:hAnsi="Arial" w:cs="Arial"/>
          <w:sz w:val="2"/>
          <w:szCs w:val="2"/>
        </w:rPr>
      </w:pPr>
    </w:p>
    <w:p w14:paraId="059292FA" w14:textId="77777777" w:rsidR="00D230C7" w:rsidRDefault="00D230C7" w:rsidP="002C37CF">
      <w:pPr>
        <w:pStyle w:val="NoSpacing"/>
        <w:rPr>
          <w:rFonts w:ascii="Arial" w:hAnsi="Arial" w:cs="Arial"/>
          <w:sz w:val="2"/>
          <w:szCs w:val="2"/>
        </w:rPr>
      </w:pPr>
    </w:p>
    <w:p w14:paraId="70F949F6" w14:textId="77777777" w:rsidR="00D230C7" w:rsidRDefault="00D230C7" w:rsidP="002C37CF">
      <w:pPr>
        <w:pStyle w:val="NoSpacing"/>
        <w:rPr>
          <w:rFonts w:ascii="Arial" w:hAnsi="Arial" w:cs="Arial"/>
          <w:sz w:val="2"/>
          <w:szCs w:val="2"/>
        </w:rPr>
      </w:pPr>
    </w:p>
    <w:p w14:paraId="17CA36EE" w14:textId="77777777" w:rsidR="00D230C7" w:rsidRDefault="00D230C7" w:rsidP="002C37CF">
      <w:pPr>
        <w:pStyle w:val="NoSpacing"/>
        <w:rPr>
          <w:rFonts w:ascii="Arial" w:hAnsi="Arial" w:cs="Arial"/>
          <w:sz w:val="2"/>
          <w:szCs w:val="2"/>
        </w:rPr>
      </w:pPr>
    </w:p>
    <w:p w14:paraId="6DED786E" w14:textId="77777777" w:rsidR="00D230C7" w:rsidRDefault="00D230C7" w:rsidP="002C37CF">
      <w:pPr>
        <w:pStyle w:val="NoSpacing"/>
        <w:rPr>
          <w:rFonts w:ascii="Arial" w:hAnsi="Arial" w:cs="Arial"/>
          <w:sz w:val="2"/>
          <w:szCs w:val="2"/>
        </w:rPr>
      </w:pPr>
    </w:p>
    <w:p w14:paraId="7D92C88E" w14:textId="77777777" w:rsidR="00D230C7" w:rsidRDefault="00D230C7" w:rsidP="002C37CF">
      <w:pPr>
        <w:pStyle w:val="NoSpacing"/>
        <w:rPr>
          <w:rFonts w:ascii="Arial" w:hAnsi="Arial" w:cs="Arial"/>
          <w:sz w:val="2"/>
          <w:szCs w:val="2"/>
        </w:rPr>
      </w:pPr>
    </w:p>
    <w:p w14:paraId="3CEFF49C" w14:textId="77777777" w:rsidR="00D230C7" w:rsidRDefault="00D230C7" w:rsidP="002C37CF">
      <w:pPr>
        <w:pStyle w:val="NoSpacing"/>
        <w:rPr>
          <w:rFonts w:ascii="Arial" w:hAnsi="Arial" w:cs="Arial"/>
          <w:sz w:val="2"/>
          <w:szCs w:val="2"/>
        </w:rPr>
      </w:pPr>
    </w:p>
    <w:p w14:paraId="600EF731" w14:textId="77777777" w:rsidR="00D230C7" w:rsidRDefault="00D230C7" w:rsidP="002C37CF">
      <w:pPr>
        <w:pStyle w:val="NoSpacing"/>
        <w:rPr>
          <w:rFonts w:ascii="Arial" w:hAnsi="Arial" w:cs="Arial"/>
          <w:sz w:val="2"/>
          <w:szCs w:val="2"/>
        </w:rPr>
      </w:pPr>
    </w:p>
    <w:p w14:paraId="325A9B90" w14:textId="77777777" w:rsidR="00D230C7" w:rsidRDefault="00D230C7" w:rsidP="002C37CF">
      <w:pPr>
        <w:pStyle w:val="NoSpacing"/>
        <w:rPr>
          <w:rFonts w:ascii="Arial" w:hAnsi="Arial" w:cs="Arial"/>
          <w:sz w:val="2"/>
          <w:szCs w:val="2"/>
        </w:rPr>
      </w:pPr>
    </w:p>
    <w:p w14:paraId="213CC3BA" w14:textId="77777777" w:rsidR="00D230C7" w:rsidRDefault="00D230C7" w:rsidP="002C37CF">
      <w:pPr>
        <w:pStyle w:val="NoSpacing"/>
        <w:rPr>
          <w:rFonts w:ascii="Arial" w:hAnsi="Arial" w:cs="Arial"/>
          <w:sz w:val="2"/>
          <w:szCs w:val="2"/>
        </w:rPr>
      </w:pPr>
    </w:p>
    <w:p w14:paraId="73B3F8B7" w14:textId="77777777" w:rsidR="00D230C7" w:rsidRDefault="00D230C7" w:rsidP="002C37CF">
      <w:pPr>
        <w:pStyle w:val="NoSpacing"/>
        <w:rPr>
          <w:rFonts w:ascii="Arial" w:hAnsi="Arial" w:cs="Arial"/>
          <w:sz w:val="2"/>
          <w:szCs w:val="2"/>
        </w:rPr>
      </w:pPr>
    </w:p>
    <w:p w14:paraId="336CEB8D" w14:textId="77777777" w:rsidR="00D230C7" w:rsidRDefault="00D230C7" w:rsidP="002C37CF">
      <w:pPr>
        <w:pStyle w:val="NoSpacing"/>
        <w:rPr>
          <w:rFonts w:ascii="Arial" w:hAnsi="Arial" w:cs="Arial"/>
          <w:sz w:val="2"/>
          <w:szCs w:val="2"/>
        </w:rPr>
      </w:pPr>
    </w:p>
    <w:p w14:paraId="2025CF91" w14:textId="77777777" w:rsidR="00D230C7" w:rsidRDefault="00D230C7" w:rsidP="002C37CF">
      <w:pPr>
        <w:pStyle w:val="NoSpacing"/>
        <w:rPr>
          <w:rFonts w:ascii="Arial" w:hAnsi="Arial" w:cs="Arial"/>
          <w:sz w:val="2"/>
          <w:szCs w:val="2"/>
        </w:rPr>
      </w:pPr>
    </w:p>
    <w:p w14:paraId="2BA4A441" w14:textId="77777777" w:rsidR="00D230C7" w:rsidRDefault="00D230C7" w:rsidP="002C37CF">
      <w:pPr>
        <w:pStyle w:val="NoSpacing"/>
        <w:rPr>
          <w:rFonts w:ascii="Arial" w:hAnsi="Arial" w:cs="Arial"/>
          <w:sz w:val="2"/>
          <w:szCs w:val="2"/>
        </w:rPr>
      </w:pPr>
    </w:p>
    <w:p w14:paraId="792A1D6A" w14:textId="77777777" w:rsidR="00D230C7" w:rsidRDefault="00D230C7" w:rsidP="002C37CF">
      <w:pPr>
        <w:pStyle w:val="NoSpacing"/>
        <w:rPr>
          <w:rFonts w:ascii="Arial" w:hAnsi="Arial" w:cs="Arial"/>
          <w:sz w:val="2"/>
          <w:szCs w:val="2"/>
        </w:rPr>
      </w:pPr>
    </w:p>
    <w:p w14:paraId="19810451" w14:textId="77777777" w:rsidR="00D230C7" w:rsidRDefault="00D230C7" w:rsidP="002C37CF">
      <w:pPr>
        <w:pStyle w:val="NoSpacing"/>
        <w:rPr>
          <w:rFonts w:ascii="Arial" w:hAnsi="Arial" w:cs="Arial"/>
          <w:sz w:val="2"/>
          <w:szCs w:val="2"/>
        </w:rPr>
      </w:pPr>
    </w:p>
    <w:p w14:paraId="67305AF5" w14:textId="77777777" w:rsidR="00D230C7" w:rsidRDefault="00D230C7" w:rsidP="002C37CF">
      <w:pPr>
        <w:pStyle w:val="NoSpacing"/>
        <w:rPr>
          <w:rFonts w:ascii="Arial" w:hAnsi="Arial" w:cs="Arial"/>
          <w:sz w:val="2"/>
          <w:szCs w:val="2"/>
        </w:rPr>
      </w:pPr>
    </w:p>
    <w:p w14:paraId="360DFD99" w14:textId="77777777" w:rsidR="00D230C7" w:rsidRDefault="00D230C7" w:rsidP="002C37CF">
      <w:pPr>
        <w:pStyle w:val="NoSpacing"/>
        <w:rPr>
          <w:rFonts w:ascii="Arial" w:hAnsi="Arial" w:cs="Arial"/>
          <w:sz w:val="2"/>
          <w:szCs w:val="2"/>
        </w:rPr>
      </w:pPr>
    </w:p>
    <w:p w14:paraId="4BEFAD7D" w14:textId="77777777" w:rsidR="00D230C7" w:rsidRDefault="00D230C7" w:rsidP="002C37CF">
      <w:pPr>
        <w:pStyle w:val="NoSpacing"/>
        <w:rPr>
          <w:rFonts w:ascii="Arial" w:hAnsi="Arial" w:cs="Arial"/>
          <w:sz w:val="2"/>
          <w:szCs w:val="2"/>
        </w:rPr>
      </w:pPr>
    </w:p>
    <w:p w14:paraId="4905D0E6" w14:textId="77777777" w:rsidR="00D230C7" w:rsidRDefault="00D230C7" w:rsidP="002C37CF">
      <w:pPr>
        <w:pStyle w:val="NoSpacing"/>
        <w:rPr>
          <w:rFonts w:ascii="Arial" w:hAnsi="Arial" w:cs="Arial"/>
          <w:sz w:val="2"/>
          <w:szCs w:val="2"/>
        </w:rPr>
      </w:pPr>
    </w:p>
    <w:p w14:paraId="50FCD6AA" w14:textId="77777777" w:rsidR="00D230C7" w:rsidRDefault="00D230C7" w:rsidP="002C37CF">
      <w:pPr>
        <w:pStyle w:val="NoSpacing"/>
        <w:rPr>
          <w:rFonts w:ascii="Arial" w:hAnsi="Arial" w:cs="Arial"/>
          <w:sz w:val="2"/>
          <w:szCs w:val="2"/>
        </w:rPr>
      </w:pPr>
    </w:p>
    <w:p w14:paraId="15289222" w14:textId="77777777" w:rsidR="00D230C7" w:rsidRDefault="00D230C7" w:rsidP="002C37CF">
      <w:pPr>
        <w:pStyle w:val="NoSpacing"/>
        <w:rPr>
          <w:rFonts w:ascii="Arial" w:hAnsi="Arial" w:cs="Arial"/>
          <w:sz w:val="2"/>
          <w:szCs w:val="2"/>
        </w:rPr>
      </w:pPr>
    </w:p>
    <w:p w14:paraId="1513648D" w14:textId="77777777" w:rsidR="00D230C7" w:rsidRDefault="00D230C7" w:rsidP="002C37CF">
      <w:pPr>
        <w:pStyle w:val="NoSpacing"/>
        <w:rPr>
          <w:rFonts w:ascii="Arial" w:hAnsi="Arial" w:cs="Arial"/>
          <w:sz w:val="2"/>
          <w:szCs w:val="2"/>
        </w:rPr>
      </w:pPr>
    </w:p>
    <w:p w14:paraId="757B66BF" w14:textId="77777777" w:rsidR="00D230C7" w:rsidRDefault="00D230C7" w:rsidP="002C37CF">
      <w:pPr>
        <w:pStyle w:val="NoSpacing"/>
        <w:rPr>
          <w:rFonts w:ascii="Arial" w:hAnsi="Arial" w:cs="Arial"/>
          <w:sz w:val="2"/>
          <w:szCs w:val="2"/>
        </w:rPr>
      </w:pPr>
    </w:p>
    <w:p w14:paraId="19524880" w14:textId="77777777" w:rsidR="00D230C7" w:rsidRDefault="00D230C7" w:rsidP="002C37CF">
      <w:pPr>
        <w:pStyle w:val="NoSpacing"/>
        <w:rPr>
          <w:rFonts w:ascii="Arial" w:hAnsi="Arial" w:cs="Arial"/>
          <w:sz w:val="2"/>
          <w:szCs w:val="2"/>
        </w:rPr>
      </w:pPr>
    </w:p>
    <w:p w14:paraId="0D56864F" w14:textId="77777777" w:rsidR="00D230C7" w:rsidRDefault="00D230C7" w:rsidP="002C37CF">
      <w:pPr>
        <w:pStyle w:val="NoSpacing"/>
        <w:rPr>
          <w:rFonts w:ascii="Arial" w:hAnsi="Arial" w:cs="Arial"/>
          <w:sz w:val="2"/>
          <w:szCs w:val="2"/>
        </w:rPr>
      </w:pPr>
    </w:p>
    <w:p w14:paraId="6DDDAAEB" w14:textId="77777777" w:rsidR="00D230C7" w:rsidRDefault="00D230C7" w:rsidP="002C37CF">
      <w:pPr>
        <w:pStyle w:val="NoSpacing"/>
        <w:rPr>
          <w:rFonts w:ascii="Arial" w:hAnsi="Arial" w:cs="Arial"/>
          <w:sz w:val="2"/>
          <w:szCs w:val="2"/>
        </w:rPr>
      </w:pPr>
    </w:p>
    <w:p w14:paraId="6251FA40" w14:textId="77777777" w:rsidR="00D230C7" w:rsidRDefault="00D230C7" w:rsidP="002C37CF">
      <w:pPr>
        <w:pStyle w:val="NoSpacing"/>
        <w:rPr>
          <w:rFonts w:ascii="Arial" w:hAnsi="Arial" w:cs="Arial"/>
          <w:sz w:val="2"/>
          <w:szCs w:val="2"/>
        </w:rPr>
      </w:pPr>
    </w:p>
    <w:p w14:paraId="06E68445" w14:textId="77777777" w:rsidR="00D230C7" w:rsidRDefault="00D230C7" w:rsidP="002C37CF">
      <w:pPr>
        <w:pStyle w:val="NoSpacing"/>
        <w:rPr>
          <w:rFonts w:ascii="Arial" w:hAnsi="Arial" w:cs="Arial"/>
          <w:sz w:val="2"/>
          <w:szCs w:val="2"/>
        </w:rPr>
      </w:pPr>
    </w:p>
    <w:p w14:paraId="74EC667A" w14:textId="77777777" w:rsidR="00D230C7" w:rsidRDefault="00D230C7" w:rsidP="002C37CF">
      <w:pPr>
        <w:pStyle w:val="NoSpacing"/>
        <w:rPr>
          <w:rFonts w:ascii="Arial" w:hAnsi="Arial" w:cs="Arial"/>
          <w:sz w:val="2"/>
          <w:szCs w:val="2"/>
        </w:rPr>
      </w:pPr>
    </w:p>
    <w:p w14:paraId="04D99551" w14:textId="77777777" w:rsidR="00D230C7" w:rsidRDefault="00D230C7" w:rsidP="002C37CF">
      <w:pPr>
        <w:pStyle w:val="NoSpacing"/>
        <w:rPr>
          <w:rFonts w:ascii="Arial" w:hAnsi="Arial" w:cs="Arial"/>
          <w:sz w:val="2"/>
          <w:szCs w:val="2"/>
        </w:rPr>
      </w:pPr>
    </w:p>
    <w:p w14:paraId="3E859976" w14:textId="77777777" w:rsidR="00D230C7" w:rsidRDefault="00D230C7" w:rsidP="002C37CF">
      <w:pPr>
        <w:pStyle w:val="NoSpacing"/>
        <w:rPr>
          <w:rFonts w:ascii="Arial" w:hAnsi="Arial" w:cs="Arial"/>
          <w:sz w:val="2"/>
          <w:szCs w:val="2"/>
        </w:rPr>
      </w:pPr>
    </w:p>
    <w:p w14:paraId="5F4083CB" w14:textId="77777777" w:rsidR="00D230C7" w:rsidRDefault="00D230C7" w:rsidP="002C37CF">
      <w:pPr>
        <w:pStyle w:val="NoSpacing"/>
        <w:rPr>
          <w:rFonts w:ascii="Arial" w:hAnsi="Arial" w:cs="Arial"/>
          <w:sz w:val="2"/>
          <w:szCs w:val="2"/>
        </w:rPr>
      </w:pPr>
    </w:p>
    <w:p w14:paraId="0E8E0B9F" w14:textId="77777777" w:rsidR="00D230C7" w:rsidRDefault="00D230C7" w:rsidP="002C37CF">
      <w:pPr>
        <w:pStyle w:val="NoSpacing"/>
        <w:rPr>
          <w:rFonts w:ascii="Arial" w:hAnsi="Arial" w:cs="Arial"/>
          <w:sz w:val="2"/>
          <w:szCs w:val="2"/>
        </w:rPr>
      </w:pPr>
    </w:p>
    <w:p w14:paraId="674F1E32" w14:textId="77777777" w:rsidR="00D230C7" w:rsidRDefault="00D230C7" w:rsidP="002C37CF">
      <w:pPr>
        <w:pStyle w:val="NoSpacing"/>
        <w:rPr>
          <w:rFonts w:ascii="Arial" w:hAnsi="Arial" w:cs="Arial"/>
          <w:sz w:val="2"/>
          <w:szCs w:val="2"/>
        </w:rPr>
      </w:pPr>
    </w:p>
    <w:p w14:paraId="62F88DAA" w14:textId="77777777" w:rsidR="00D230C7" w:rsidRDefault="00D230C7" w:rsidP="002C37CF">
      <w:pPr>
        <w:pStyle w:val="NoSpacing"/>
        <w:rPr>
          <w:rFonts w:ascii="Arial" w:hAnsi="Arial" w:cs="Arial"/>
          <w:sz w:val="2"/>
          <w:szCs w:val="2"/>
        </w:rPr>
      </w:pPr>
    </w:p>
    <w:p w14:paraId="154D6575" w14:textId="77777777" w:rsidR="00D230C7" w:rsidRDefault="00D230C7" w:rsidP="002C37CF">
      <w:pPr>
        <w:pStyle w:val="NoSpacing"/>
        <w:rPr>
          <w:rFonts w:ascii="Arial" w:hAnsi="Arial" w:cs="Arial"/>
          <w:sz w:val="2"/>
          <w:szCs w:val="2"/>
        </w:rPr>
      </w:pPr>
    </w:p>
    <w:p w14:paraId="2C0596AF" w14:textId="77777777" w:rsidR="00D230C7" w:rsidRDefault="00D230C7" w:rsidP="002C37CF">
      <w:pPr>
        <w:pStyle w:val="NoSpacing"/>
        <w:rPr>
          <w:rFonts w:ascii="Arial" w:hAnsi="Arial" w:cs="Arial"/>
          <w:sz w:val="2"/>
          <w:szCs w:val="2"/>
        </w:rPr>
      </w:pPr>
    </w:p>
    <w:p w14:paraId="5AD4D422" w14:textId="77777777" w:rsidR="00D230C7" w:rsidRDefault="00D230C7" w:rsidP="002C37CF">
      <w:pPr>
        <w:pStyle w:val="NoSpacing"/>
        <w:rPr>
          <w:rFonts w:ascii="Arial" w:hAnsi="Arial" w:cs="Arial"/>
          <w:sz w:val="2"/>
          <w:szCs w:val="2"/>
        </w:rPr>
      </w:pPr>
    </w:p>
    <w:p w14:paraId="39EF72C8" w14:textId="77777777" w:rsidR="00D230C7" w:rsidRDefault="00D230C7" w:rsidP="002C37CF">
      <w:pPr>
        <w:pStyle w:val="NoSpacing"/>
        <w:rPr>
          <w:rFonts w:ascii="Arial" w:hAnsi="Arial" w:cs="Arial"/>
          <w:sz w:val="2"/>
          <w:szCs w:val="2"/>
        </w:rPr>
      </w:pPr>
    </w:p>
    <w:p w14:paraId="25DF7300" w14:textId="77777777" w:rsidR="00D230C7" w:rsidRDefault="00D230C7" w:rsidP="002C37CF">
      <w:pPr>
        <w:pStyle w:val="NoSpacing"/>
        <w:rPr>
          <w:rFonts w:ascii="Arial" w:hAnsi="Arial" w:cs="Arial"/>
          <w:sz w:val="2"/>
          <w:szCs w:val="2"/>
        </w:rPr>
      </w:pPr>
    </w:p>
    <w:p w14:paraId="5815AD66" w14:textId="77777777" w:rsidR="00D230C7" w:rsidRDefault="00D230C7" w:rsidP="002C37CF">
      <w:pPr>
        <w:pStyle w:val="NoSpacing"/>
        <w:rPr>
          <w:rFonts w:ascii="Arial" w:hAnsi="Arial" w:cs="Arial"/>
          <w:sz w:val="2"/>
          <w:szCs w:val="2"/>
        </w:rPr>
      </w:pPr>
    </w:p>
    <w:p w14:paraId="5E2B921F" w14:textId="77777777" w:rsidR="00D230C7" w:rsidRDefault="00D230C7" w:rsidP="002C37CF">
      <w:pPr>
        <w:pStyle w:val="NoSpacing"/>
        <w:rPr>
          <w:rFonts w:ascii="Arial" w:hAnsi="Arial" w:cs="Arial"/>
          <w:sz w:val="2"/>
          <w:szCs w:val="2"/>
        </w:rPr>
      </w:pPr>
    </w:p>
    <w:p w14:paraId="13706EAC" w14:textId="77777777" w:rsidR="00D230C7" w:rsidRDefault="00D230C7" w:rsidP="002C37CF">
      <w:pPr>
        <w:pStyle w:val="NoSpacing"/>
        <w:rPr>
          <w:rFonts w:ascii="Arial" w:hAnsi="Arial" w:cs="Arial"/>
          <w:sz w:val="2"/>
          <w:szCs w:val="2"/>
        </w:rPr>
      </w:pPr>
    </w:p>
    <w:p w14:paraId="038FCE33" w14:textId="77777777" w:rsidR="00D230C7" w:rsidRDefault="00D230C7" w:rsidP="002C37CF">
      <w:pPr>
        <w:pStyle w:val="NoSpacing"/>
        <w:rPr>
          <w:rFonts w:ascii="Arial" w:hAnsi="Arial" w:cs="Arial"/>
          <w:sz w:val="2"/>
          <w:szCs w:val="2"/>
        </w:rPr>
      </w:pPr>
    </w:p>
    <w:p w14:paraId="1FFE2859" w14:textId="77777777" w:rsidR="00D230C7" w:rsidRDefault="00D230C7" w:rsidP="002C37CF">
      <w:pPr>
        <w:pStyle w:val="NoSpacing"/>
        <w:rPr>
          <w:rFonts w:ascii="Arial" w:hAnsi="Arial" w:cs="Arial"/>
          <w:sz w:val="2"/>
          <w:szCs w:val="2"/>
        </w:rPr>
      </w:pPr>
    </w:p>
    <w:p w14:paraId="6C8DB28A" w14:textId="77777777" w:rsidR="00D230C7" w:rsidRDefault="00D230C7" w:rsidP="002C37CF">
      <w:pPr>
        <w:pStyle w:val="NoSpacing"/>
        <w:rPr>
          <w:rFonts w:ascii="Arial" w:hAnsi="Arial" w:cs="Arial"/>
          <w:sz w:val="2"/>
          <w:szCs w:val="2"/>
        </w:rPr>
      </w:pPr>
    </w:p>
    <w:p w14:paraId="197EC7E4" w14:textId="77777777" w:rsidR="00D230C7" w:rsidRDefault="00D230C7" w:rsidP="002C37CF">
      <w:pPr>
        <w:pStyle w:val="NoSpacing"/>
        <w:rPr>
          <w:rFonts w:ascii="Arial" w:hAnsi="Arial" w:cs="Arial"/>
          <w:sz w:val="2"/>
          <w:szCs w:val="2"/>
        </w:rPr>
      </w:pPr>
    </w:p>
    <w:p w14:paraId="097C6500" w14:textId="77777777" w:rsidR="00D230C7" w:rsidRDefault="00D230C7" w:rsidP="002C37CF">
      <w:pPr>
        <w:pStyle w:val="NoSpacing"/>
        <w:rPr>
          <w:rFonts w:ascii="Arial" w:hAnsi="Arial" w:cs="Arial"/>
          <w:sz w:val="2"/>
          <w:szCs w:val="2"/>
        </w:rPr>
      </w:pPr>
    </w:p>
    <w:p w14:paraId="74065F73" w14:textId="77777777" w:rsidR="00D230C7" w:rsidRDefault="00D230C7" w:rsidP="002C37CF">
      <w:pPr>
        <w:pStyle w:val="NoSpacing"/>
        <w:rPr>
          <w:rFonts w:ascii="Arial" w:hAnsi="Arial" w:cs="Arial"/>
          <w:sz w:val="2"/>
          <w:szCs w:val="2"/>
        </w:rPr>
      </w:pPr>
    </w:p>
    <w:p w14:paraId="1D2536C3" w14:textId="77777777" w:rsidR="00D230C7" w:rsidRDefault="00D230C7" w:rsidP="002C37CF">
      <w:pPr>
        <w:pStyle w:val="NoSpacing"/>
        <w:rPr>
          <w:rFonts w:ascii="Arial" w:hAnsi="Arial" w:cs="Arial"/>
          <w:sz w:val="2"/>
          <w:szCs w:val="2"/>
        </w:rPr>
      </w:pPr>
    </w:p>
    <w:p w14:paraId="59AD1D5C" w14:textId="77777777" w:rsidR="00D230C7" w:rsidRDefault="00D230C7" w:rsidP="002C37CF">
      <w:pPr>
        <w:pStyle w:val="NoSpacing"/>
        <w:rPr>
          <w:rFonts w:ascii="Arial" w:hAnsi="Arial" w:cs="Arial"/>
          <w:sz w:val="2"/>
          <w:szCs w:val="2"/>
        </w:rPr>
      </w:pPr>
    </w:p>
    <w:p w14:paraId="45CE8F88" w14:textId="77777777" w:rsidR="00D230C7" w:rsidRDefault="00D230C7" w:rsidP="002C37CF">
      <w:pPr>
        <w:pStyle w:val="NoSpacing"/>
        <w:rPr>
          <w:rFonts w:ascii="Arial" w:hAnsi="Arial" w:cs="Arial"/>
          <w:sz w:val="2"/>
          <w:szCs w:val="2"/>
        </w:rPr>
      </w:pPr>
    </w:p>
    <w:p w14:paraId="66C5805F" w14:textId="77777777" w:rsidR="00D230C7" w:rsidRDefault="00D230C7" w:rsidP="002C37CF">
      <w:pPr>
        <w:pStyle w:val="NoSpacing"/>
        <w:rPr>
          <w:rFonts w:ascii="Arial" w:hAnsi="Arial" w:cs="Arial"/>
          <w:sz w:val="2"/>
          <w:szCs w:val="2"/>
        </w:rPr>
      </w:pPr>
    </w:p>
    <w:p w14:paraId="7EF3F0BF" w14:textId="77777777" w:rsidR="00D230C7" w:rsidRDefault="00D230C7" w:rsidP="002C37CF">
      <w:pPr>
        <w:pStyle w:val="NoSpacing"/>
        <w:rPr>
          <w:rFonts w:ascii="Arial" w:hAnsi="Arial" w:cs="Arial"/>
          <w:sz w:val="2"/>
          <w:szCs w:val="2"/>
        </w:rPr>
      </w:pPr>
    </w:p>
    <w:p w14:paraId="7982E8FB" w14:textId="77777777" w:rsidR="00D230C7" w:rsidRDefault="00D230C7" w:rsidP="002C37CF">
      <w:pPr>
        <w:pStyle w:val="NoSpacing"/>
        <w:rPr>
          <w:rFonts w:ascii="Arial" w:hAnsi="Arial" w:cs="Arial"/>
          <w:sz w:val="2"/>
          <w:szCs w:val="2"/>
        </w:rPr>
      </w:pPr>
    </w:p>
    <w:p w14:paraId="23056DEC" w14:textId="77777777" w:rsidR="00D230C7" w:rsidRDefault="00D230C7" w:rsidP="002C37CF">
      <w:pPr>
        <w:pStyle w:val="NoSpacing"/>
        <w:rPr>
          <w:rFonts w:ascii="Arial" w:hAnsi="Arial" w:cs="Arial"/>
          <w:sz w:val="2"/>
          <w:szCs w:val="2"/>
        </w:rPr>
      </w:pPr>
    </w:p>
    <w:p w14:paraId="7653172B" w14:textId="77777777" w:rsidR="00D230C7" w:rsidRDefault="00D230C7" w:rsidP="002C37CF">
      <w:pPr>
        <w:pStyle w:val="NoSpacing"/>
        <w:rPr>
          <w:rFonts w:ascii="Arial" w:hAnsi="Arial" w:cs="Arial"/>
          <w:sz w:val="2"/>
          <w:szCs w:val="2"/>
        </w:rPr>
      </w:pPr>
    </w:p>
    <w:p w14:paraId="3A7D005F" w14:textId="77777777" w:rsidR="00D230C7" w:rsidRDefault="00D230C7" w:rsidP="002C37CF">
      <w:pPr>
        <w:pStyle w:val="NoSpacing"/>
        <w:rPr>
          <w:rFonts w:ascii="Arial" w:hAnsi="Arial" w:cs="Arial"/>
          <w:sz w:val="2"/>
          <w:szCs w:val="2"/>
        </w:rPr>
      </w:pPr>
    </w:p>
    <w:p w14:paraId="2C49642A" w14:textId="77777777" w:rsidR="00D230C7" w:rsidRDefault="00D230C7" w:rsidP="002C37CF">
      <w:pPr>
        <w:pStyle w:val="NoSpacing"/>
        <w:rPr>
          <w:rFonts w:ascii="Arial" w:hAnsi="Arial" w:cs="Arial"/>
          <w:sz w:val="2"/>
          <w:szCs w:val="2"/>
        </w:rPr>
      </w:pPr>
    </w:p>
    <w:p w14:paraId="578C560C" w14:textId="77777777" w:rsidR="00D230C7" w:rsidRDefault="00D230C7" w:rsidP="002C37CF">
      <w:pPr>
        <w:pStyle w:val="NoSpacing"/>
        <w:rPr>
          <w:rFonts w:ascii="Arial" w:hAnsi="Arial" w:cs="Arial"/>
          <w:sz w:val="2"/>
          <w:szCs w:val="2"/>
        </w:rPr>
      </w:pPr>
    </w:p>
    <w:p w14:paraId="21BAA78B" w14:textId="77777777" w:rsidR="00D230C7" w:rsidRDefault="00D230C7" w:rsidP="002C37CF">
      <w:pPr>
        <w:pStyle w:val="NoSpacing"/>
        <w:rPr>
          <w:rFonts w:ascii="Arial" w:hAnsi="Arial" w:cs="Arial"/>
          <w:sz w:val="2"/>
          <w:szCs w:val="2"/>
        </w:rPr>
      </w:pPr>
    </w:p>
    <w:p w14:paraId="53677EF0" w14:textId="77777777" w:rsidR="00D230C7" w:rsidRDefault="00D230C7" w:rsidP="002C37CF">
      <w:pPr>
        <w:pStyle w:val="NoSpacing"/>
        <w:rPr>
          <w:rFonts w:ascii="Arial" w:hAnsi="Arial" w:cs="Arial"/>
          <w:sz w:val="2"/>
          <w:szCs w:val="2"/>
        </w:rPr>
      </w:pPr>
    </w:p>
    <w:p w14:paraId="2145B726" w14:textId="77777777" w:rsidR="00D230C7" w:rsidRDefault="00D230C7" w:rsidP="002C37CF">
      <w:pPr>
        <w:pStyle w:val="NoSpacing"/>
        <w:rPr>
          <w:rFonts w:ascii="Arial" w:hAnsi="Arial" w:cs="Arial"/>
          <w:sz w:val="2"/>
          <w:szCs w:val="2"/>
        </w:rPr>
      </w:pPr>
    </w:p>
    <w:p w14:paraId="4E28A9FB" w14:textId="77777777" w:rsidR="00D230C7" w:rsidRDefault="00D230C7" w:rsidP="002C37CF">
      <w:pPr>
        <w:pStyle w:val="NoSpacing"/>
        <w:rPr>
          <w:rFonts w:ascii="Arial" w:hAnsi="Arial" w:cs="Arial"/>
          <w:sz w:val="2"/>
          <w:szCs w:val="2"/>
        </w:rPr>
      </w:pPr>
    </w:p>
    <w:p w14:paraId="74B018FC" w14:textId="77777777" w:rsidR="00D230C7" w:rsidRDefault="00D230C7" w:rsidP="002C37CF">
      <w:pPr>
        <w:pStyle w:val="NoSpacing"/>
        <w:rPr>
          <w:rFonts w:ascii="Arial" w:hAnsi="Arial" w:cs="Arial"/>
          <w:sz w:val="2"/>
          <w:szCs w:val="2"/>
        </w:rPr>
      </w:pPr>
    </w:p>
    <w:p w14:paraId="0D5388D4" w14:textId="77777777" w:rsidR="00D230C7" w:rsidRDefault="00D230C7" w:rsidP="002C37CF">
      <w:pPr>
        <w:pStyle w:val="NoSpacing"/>
        <w:rPr>
          <w:rFonts w:ascii="Arial" w:hAnsi="Arial" w:cs="Arial"/>
          <w:sz w:val="2"/>
          <w:szCs w:val="2"/>
        </w:rPr>
      </w:pPr>
    </w:p>
    <w:p w14:paraId="2EAD6C98" w14:textId="77777777" w:rsidR="00D230C7" w:rsidRDefault="00D230C7" w:rsidP="002C37CF">
      <w:pPr>
        <w:pStyle w:val="NoSpacing"/>
        <w:rPr>
          <w:rFonts w:ascii="Arial" w:hAnsi="Arial" w:cs="Arial"/>
          <w:sz w:val="2"/>
          <w:szCs w:val="2"/>
        </w:rPr>
      </w:pPr>
    </w:p>
    <w:p w14:paraId="7FBEA8CE" w14:textId="77777777" w:rsidR="00D230C7" w:rsidRDefault="00D230C7" w:rsidP="002C37CF">
      <w:pPr>
        <w:pStyle w:val="NoSpacing"/>
        <w:rPr>
          <w:rFonts w:ascii="Arial" w:hAnsi="Arial" w:cs="Arial"/>
          <w:sz w:val="2"/>
          <w:szCs w:val="2"/>
        </w:rPr>
      </w:pPr>
    </w:p>
    <w:p w14:paraId="627C2BB1" w14:textId="77777777" w:rsidR="00D230C7" w:rsidRDefault="00D230C7" w:rsidP="002C37CF">
      <w:pPr>
        <w:pStyle w:val="NoSpacing"/>
        <w:rPr>
          <w:rFonts w:ascii="Arial" w:hAnsi="Arial" w:cs="Arial"/>
          <w:sz w:val="2"/>
          <w:szCs w:val="2"/>
        </w:rPr>
      </w:pPr>
    </w:p>
    <w:p w14:paraId="694C46AA" w14:textId="77777777" w:rsidR="00D230C7" w:rsidRDefault="00D230C7" w:rsidP="002C37CF">
      <w:pPr>
        <w:pStyle w:val="NoSpacing"/>
        <w:rPr>
          <w:rFonts w:ascii="Arial" w:hAnsi="Arial" w:cs="Arial"/>
          <w:sz w:val="2"/>
          <w:szCs w:val="2"/>
        </w:rPr>
      </w:pPr>
    </w:p>
    <w:p w14:paraId="62261765" w14:textId="77777777" w:rsidR="00D230C7" w:rsidRDefault="00D230C7" w:rsidP="002C37CF">
      <w:pPr>
        <w:pStyle w:val="NoSpacing"/>
        <w:rPr>
          <w:rFonts w:ascii="Arial" w:hAnsi="Arial" w:cs="Arial"/>
          <w:sz w:val="2"/>
          <w:szCs w:val="2"/>
        </w:rPr>
      </w:pPr>
    </w:p>
    <w:p w14:paraId="75BBD560" w14:textId="77777777" w:rsidR="00D230C7" w:rsidRDefault="00D230C7" w:rsidP="002C37CF">
      <w:pPr>
        <w:pStyle w:val="NoSpacing"/>
        <w:rPr>
          <w:rFonts w:ascii="Arial" w:hAnsi="Arial" w:cs="Arial"/>
          <w:sz w:val="2"/>
          <w:szCs w:val="2"/>
        </w:rPr>
      </w:pPr>
    </w:p>
    <w:p w14:paraId="096507FD" w14:textId="77777777" w:rsidR="00D230C7" w:rsidRDefault="00D230C7" w:rsidP="002C37CF">
      <w:pPr>
        <w:pStyle w:val="NoSpacing"/>
        <w:rPr>
          <w:rFonts w:ascii="Arial" w:hAnsi="Arial" w:cs="Arial"/>
          <w:sz w:val="2"/>
          <w:szCs w:val="2"/>
        </w:rPr>
      </w:pPr>
    </w:p>
    <w:p w14:paraId="2FDCC90B" w14:textId="77777777" w:rsidR="00D230C7" w:rsidRDefault="00D230C7" w:rsidP="002C37CF">
      <w:pPr>
        <w:pStyle w:val="NoSpacing"/>
        <w:rPr>
          <w:rFonts w:ascii="Arial" w:hAnsi="Arial" w:cs="Arial"/>
          <w:sz w:val="2"/>
          <w:szCs w:val="2"/>
        </w:rPr>
      </w:pPr>
    </w:p>
    <w:p w14:paraId="1F3857E1" w14:textId="77777777" w:rsidR="00D230C7" w:rsidRDefault="00D230C7" w:rsidP="002C37CF">
      <w:pPr>
        <w:pStyle w:val="NoSpacing"/>
        <w:rPr>
          <w:rFonts w:ascii="Arial" w:hAnsi="Arial" w:cs="Arial"/>
          <w:sz w:val="2"/>
          <w:szCs w:val="2"/>
        </w:rPr>
      </w:pPr>
    </w:p>
    <w:p w14:paraId="630360E2" w14:textId="77777777" w:rsidR="00D230C7" w:rsidRDefault="00D230C7" w:rsidP="002C37CF">
      <w:pPr>
        <w:pStyle w:val="NoSpacing"/>
        <w:rPr>
          <w:rFonts w:ascii="Arial" w:hAnsi="Arial" w:cs="Arial"/>
          <w:sz w:val="2"/>
          <w:szCs w:val="2"/>
        </w:rPr>
      </w:pPr>
    </w:p>
    <w:p w14:paraId="49B97D9B" w14:textId="77777777" w:rsidR="00D230C7" w:rsidRDefault="00D230C7" w:rsidP="002C37CF">
      <w:pPr>
        <w:pStyle w:val="NoSpacing"/>
        <w:rPr>
          <w:rFonts w:ascii="Arial" w:hAnsi="Arial" w:cs="Arial"/>
          <w:sz w:val="2"/>
          <w:szCs w:val="2"/>
        </w:rPr>
      </w:pPr>
    </w:p>
    <w:p w14:paraId="68A79142" w14:textId="77777777" w:rsidR="00D230C7" w:rsidRDefault="00D230C7" w:rsidP="002C37CF">
      <w:pPr>
        <w:pStyle w:val="NoSpacing"/>
        <w:rPr>
          <w:rFonts w:ascii="Arial" w:hAnsi="Arial" w:cs="Arial"/>
          <w:sz w:val="2"/>
          <w:szCs w:val="2"/>
        </w:rPr>
      </w:pPr>
    </w:p>
    <w:p w14:paraId="68A6A5B5" w14:textId="77777777" w:rsidR="00D230C7" w:rsidRDefault="00D230C7" w:rsidP="002C37CF">
      <w:pPr>
        <w:pStyle w:val="NoSpacing"/>
        <w:rPr>
          <w:rFonts w:ascii="Arial" w:hAnsi="Arial" w:cs="Arial"/>
          <w:sz w:val="2"/>
          <w:szCs w:val="2"/>
        </w:rPr>
      </w:pPr>
    </w:p>
    <w:p w14:paraId="3A945DD9" w14:textId="77777777" w:rsidR="00D230C7" w:rsidRDefault="00D230C7" w:rsidP="002C37CF">
      <w:pPr>
        <w:pStyle w:val="NoSpacing"/>
        <w:rPr>
          <w:rFonts w:ascii="Arial" w:hAnsi="Arial" w:cs="Arial"/>
          <w:sz w:val="2"/>
          <w:szCs w:val="2"/>
        </w:rPr>
      </w:pPr>
    </w:p>
    <w:p w14:paraId="225F7047" w14:textId="77777777" w:rsidR="00D230C7" w:rsidRDefault="00D230C7" w:rsidP="002C37CF">
      <w:pPr>
        <w:pStyle w:val="NoSpacing"/>
        <w:rPr>
          <w:rFonts w:ascii="Arial" w:hAnsi="Arial" w:cs="Arial"/>
          <w:sz w:val="2"/>
          <w:szCs w:val="2"/>
        </w:rPr>
      </w:pPr>
    </w:p>
    <w:p w14:paraId="6DDB1F90" w14:textId="77777777" w:rsidR="00D230C7" w:rsidRDefault="00D230C7" w:rsidP="002C37CF">
      <w:pPr>
        <w:pStyle w:val="NoSpacing"/>
        <w:rPr>
          <w:rFonts w:ascii="Arial" w:hAnsi="Arial" w:cs="Arial"/>
          <w:sz w:val="2"/>
          <w:szCs w:val="2"/>
        </w:rPr>
      </w:pPr>
    </w:p>
    <w:p w14:paraId="3C2A27A8" w14:textId="77777777" w:rsidR="00D230C7" w:rsidRDefault="00D230C7" w:rsidP="002C37CF">
      <w:pPr>
        <w:pStyle w:val="NoSpacing"/>
        <w:rPr>
          <w:rFonts w:ascii="Arial" w:hAnsi="Arial" w:cs="Arial"/>
          <w:sz w:val="2"/>
          <w:szCs w:val="2"/>
        </w:rPr>
      </w:pPr>
    </w:p>
    <w:p w14:paraId="0EDD8B2F" w14:textId="77777777" w:rsidR="00D230C7" w:rsidRDefault="00D230C7" w:rsidP="002C37CF">
      <w:pPr>
        <w:pStyle w:val="NoSpacing"/>
        <w:rPr>
          <w:rFonts w:ascii="Arial" w:hAnsi="Arial" w:cs="Arial"/>
          <w:sz w:val="2"/>
          <w:szCs w:val="2"/>
        </w:rPr>
      </w:pPr>
    </w:p>
    <w:p w14:paraId="4EFC4870" w14:textId="77777777" w:rsidR="00D230C7" w:rsidRDefault="00D230C7" w:rsidP="002C37CF">
      <w:pPr>
        <w:pStyle w:val="NoSpacing"/>
        <w:rPr>
          <w:rFonts w:ascii="Arial" w:hAnsi="Arial" w:cs="Arial"/>
          <w:sz w:val="2"/>
          <w:szCs w:val="2"/>
        </w:rPr>
      </w:pPr>
    </w:p>
    <w:p w14:paraId="5A8633AF" w14:textId="77777777" w:rsidR="00D230C7" w:rsidRDefault="00D230C7" w:rsidP="002C37CF">
      <w:pPr>
        <w:pStyle w:val="NoSpacing"/>
        <w:rPr>
          <w:rFonts w:ascii="Arial" w:hAnsi="Arial" w:cs="Arial"/>
          <w:sz w:val="2"/>
          <w:szCs w:val="2"/>
        </w:rPr>
      </w:pPr>
    </w:p>
    <w:p w14:paraId="7C3C229D" w14:textId="77777777" w:rsidR="00D230C7" w:rsidRDefault="00D230C7" w:rsidP="002C37CF">
      <w:pPr>
        <w:pStyle w:val="NoSpacing"/>
        <w:rPr>
          <w:rFonts w:ascii="Arial" w:hAnsi="Arial" w:cs="Arial"/>
          <w:sz w:val="2"/>
          <w:szCs w:val="2"/>
        </w:rPr>
      </w:pPr>
    </w:p>
    <w:p w14:paraId="2E88376F" w14:textId="77777777" w:rsidR="00D230C7" w:rsidRDefault="00D230C7" w:rsidP="002C37CF">
      <w:pPr>
        <w:pStyle w:val="NoSpacing"/>
        <w:rPr>
          <w:rFonts w:ascii="Arial" w:hAnsi="Arial" w:cs="Arial"/>
          <w:sz w:val="2"/>
          <w:szCs w:val="2"/>
        </w:rPr>
      </w:pPr>
    </w:p>
    <w:p w14:paraId="743BA068" w14:textId="77777777" w:rsidR="00D230C7" w:rsidRDefault="00D230C7" w:rsidP="002C37CF">
      <w:pPr>
        <w:pStyle w:val="NoSpacing"/>
        <w:rPr>
          <w:rFonts w:ascii="Arial" w:hAnsi="Arial" w:cs="Arial"/>
          <w:sz w:val="2"/>
          <w:szCs w:val="2"/>
        </w:rPr>
      </w:pPr>
    </w:p>
    <w:p w14:paraId="58674FF4" w14:textId="77777777" w:rsidR="00D230C7" w:rsidRDefault="00D230C7" w:rsidP="002C37CF">
      <w:pPr>
        <w:pStyle w:val="NoSpacing"/>
        <w:rPr>
          <w:rFonts w:ascii="Arial" w:hAnsi="Arial" w:cs="Arial"/>
          <w:sz w:val="2"/>
          <w:szCs w:val="2"/>
        </w:rPr>
      </w:pPr>
    </w:p>
    <w:p w14:paraId="7358512B" w14:textId="77777777" w:rsidR="00D230C7" w:rsidRDefault="00D230C7" w:rsidP="002C37CF">
      <w:pPr>
        <w:pStyle w:val="NoSpacing"/>
        <w:rPr>
          <w:rFonts w:ascii="Arial" w:hAnsi="Arial" w:cs="Arial"/>
          <w:sz w:val="2"/>
          <w:szCs w:val="2"/>
        </w:rPr>
      </w:pPr>
    </w:p>
    <w:p w14:paraId="06947CEC" w14:textId="77777777" w:rsidR="00D230C7" w:rsidRDefault="00D230C7" w:rsidP="002C37CF">
      <w:pPr>
        <w:pStyle w:val="NoSpacing"/>
        <w:rPr>
          <w:rFonts w:ascii="Arial" w:hAnsi="Arial" w:cs="Arial"/>
          <w:sz w:val="2"/>
          <w:szCs w:val="2"/>
        </w:rPr>
      </w:pPr>
    </w:p>
    <w:p w14:paraId="6EE17361" w14:textId="77777777" w:rsidR="00D230C7" w:rsidRDefault="00D230C7" w:rsidP="002C37CF">
      <w:pPr>
        <w:pStyle w:val="NoSpacing"/>
        <w:rPr>
          <w:rFonts w:ascii="Arial" w:hAnsi="Arial" w:cs="Arial"/>
          <w:sz w:val="2"/>
          <w:szCs w:val="2"/>
        </w:rPr>
      </w:pPr>
    </w:p>
    <w:p w14:paraId="546DDE1D" w14:textId="77777777" w:rsidR="00D230C7" w:rsidRDefault="00D230C7" w:rsidP="002C37CF">
      <w:pPr>
        <w:pStyle w:val="NoSpacing"/>
        <w:rPr>
          <w:rFonts w:ascii="Arial" w:hAnsi="Arial" w:cs="Arial"/>
          <w:sz w:val="2"/>
          <w:szCs w:val="2"/>
        </w:rPr>
      </w:pPr>
    </w:p>
    <w:p w14:paraId="0AEC1EA4" w14:textId="77777777" w:rsidR="00D230C7" w:rsidRDefault="00D230C7" w:rsidP="002C37CF">
      <w:pPr>
        <w:pStyle w:val="NoSpacing"/>
        <w:rPr>
          <w:rFonts w:ascii="Arial" w:hAnsi="Arial" w:cs="Arial"/>
          <w:sz w:val="2"/>
          <w:szCs w:val="2"/>
        </w:rPr>
      </w:pPr>
    </w:p>
    <w:p w14:paraId="565AB452" w14:textId="77777777" w:rsidR="00F65629" w:rsidRDefault="00F65629" w:rsidP="002C37CF">
      <w:pPr>
        <w:pStyle w:val="NoSpacing"/>
        <w:rPr>
          <w:rFonts w:ascii="Arial" w:hAnsi="Arial" w:cs="Arial"/>
          <w:sz w:val="2"/>
          <w:szCs w:val="2"/>
        </w:rPr>
      </w:pPr>
    </w:p>
    <w:p w14:paraId="3EED1927" w14:textId="77777777" w:rsidR="00F65629" w:rsidRDefault="00F65629" w:rsidP="002C37CF">
      <w:pPr>
        <w:pStyle w:val="NoSpacing"/>
        <w:rPr>
          <w:rFonts w:ascii="Arial" w:hAnsi="Arial" w:cs="Arial"/>
          <w:sz w:val="2"/>
          <w:szCs w:val="2"/>
        </w:rPr>
      </w:pPr>
    </w:p>
    <w:p w14:paraId="4FED3FE7" w14:textId="77777777" w:rsidR="00F65629" w:rsidRDefault="00F65629" w:rsidP="002C37CF">
      <w:pPr>
        <w:pStyle w:val="NoSpacing"/>
        <w:rPr>
          <w:rFonts w:ascii="Arial" w:hAnsi="Arial" w:cs="Arial"/>
          <w:sz w:val="2"/>
          <w:szCs w:val="2"/>
        </w:rPr>
      </w:pPr>
    </w:p>
    <w:p w14:paraId="6F042B5B" w14:textId="77777777" w:rsidR="00F65629" w:rsidRDefault="00F65629" w:rsidP="002C37CF">
      <w:pPr>
        <w:pStyle w:val="NoSpacing"/>
        <w:rPr>
          <w:rFonts w:ascii="Arial" w:hAnsi="Arial" w:cs="Arial"/>
          <w:sz w:val="2"/>
          <w:szCs w:val="2"/>
        </w:rPr>
      </w:pPr>
    </w:p>
    <w:p w14:paraId="38B63036" w14:textId="77777777" w:rsidR="00F65629" w:rsidRDefault="00F65629" w:rsidP="002C37CF">
      <w:pPr>
        <w:pStyle w:val="NoSpacing"/>
        <w:rPr>
          <w:rFonts w:ascii="Arial" w:hAnsi="Arial" w:cs="Arial"/>
          <w:sz w:val="2"/>
          <w:szCs w:val="2"/>
        </w:rPr>
      </w:pPr>
    </w:p>
    <w:p w14:paraId="653AFFD7" w14:textId="77777777" w:rsidR="00F65629" w:rsidRDefault="00F65629" w:rsidP="002C37CF">
      <w:pPr>
        <w:pStyle w:val="NoSpacing"/>
        <w:rPr>
          <w:rFonts w:ascii="Arial" w:hAnsi="Arial" w:cs="Arial"/>
          <w:sz w:val="2"/>
          <w:szCs w:val="2"/>
        </w:rPr>
      </w:pPr>
    </w:p>
    <w:p w14:paraId="76BC8D4C" w14:textId="77777777" w:rsidR="00F65629" w:rsidRDefault="00F65629" w:rsidP="002C37CF">
      <w:pPr>
        <w:pStyle w:val="NoSpacing"/>
        <w:rPr>
          <w:rFonts w:ascii="Arial" w:hAnsi="Arial" w:cs="Arial"/>
          <w:sz w:val="2"/>
          <w:szCs w:val="2"/>
        </w:rPr>
      </w:pPr>
    </w:p>
    <w:p w14:paraId="319E9797" w14:textId="77777777" w:rsidR="00F65629" w:rsidRDefault="00F65629" w:rsidP="002C37CF">
      <w:pPr>
        <w:pStyle w:val="NoSpacing"/>
        <w:rPr>
          <w:rFonts w:ascii="Arial" w:hAnsi="Arial" w:cs="Arial"/>
          <w:sz w:val="2"/>
          <w:szCs w:val="2"/>
        </w:rPr>
      </w:pPr>
    </w:p>
    <w:p w14:paraId="6EA50527" w14:textId="77777777" w:rsidR="00F65629" w:rsidRDefault="00F65629" w:rsidP="002C37CF">
      <w:pPr>
        <w:pStyle w:val="NoSpacing"/>
        <w:rPr>
          <w:rFonts w:ascii="Arial" w:hAnsi="Arial" w:cs="Arial"/>
          <w:sz w:val="2"/>
          <w:szCs w:val="2"/>
        </w:rPr>
      </w:pPr>
    </w:p>
    <w:p w14:paraId="2B3FDEF4" w14:textId="77777777" w:rsidR="00F65629" w:rsidRDefault="00F65629" w:rsidP="002C37CF">
      <w:pPr>
        <w:pStyle w:val="NoSpacing"/>
        <w:rPr>
          <w:rFonts w:ascii="Arial" w:hAnsi="Arial" w:cs="Arial"/>
          <w:sz w:val="2"/>
          <w:szCs w:val="2"/>
        </w:rPr>
      </w:pPr>
    </w:p>
    <w:p w14:paraId="6EBE39A4" w14:textId="77777777" w:rsidR="00F65629" w:rsidRDefault="00F65629" w:rsidP="002C37CF">
      <w:pPr>
        <w:pStyle w:val="NoSpacing"/>
        <w:rPr>
          <w:rFonts w:ascii="Arial" w:hAnsi="Arial" w:cs="Arial"/>
          <w:sz w:val="2"/>
          <w:szCs w:val="2"/>
        </w:rPr>
      </w:pPr>
    </w:p>
    <w:p w14:paraId="76BF6AA4" w14:textId="77777777" w:rsidR="00F65629" w:rsidRDefault="00F65629" w:rsidP="002C37CF">
      <w:pPr>
        <w:pStyle w:val="NoSpacing"/>
        <w:rPr>
          <w:rFonts w:ascii="Arial" w:hAnsi="Arial" w:cs="Arial"/>
          <w:sz w:val="2"/>
          <w:szCs w:val="2"/>
        </w:rPr>
      </w:pPr>
    </w:p>
    <w:p w14:paraId="2D9A1DB7" w14:textId="77777777" w:rsidR="00F65629" w:rsidRDefault="00F65629" w:rsidP="002C37CF">
      <w:pPr>
        <w:pStyle w:val="NoSpacing"/>
        <w:rPr>
          <w:rFonts w:ascii="Arial" w:hAnsi="Arial" w:cs="Arial"/>
          <w:sz w:val="2"/>
          <w:szCs w:val="2"/>
        </w:rPr>
      </w:pPr>
    </w:p>
    <w:p w14:paraId="28A58FB3" w14:textId="77777777" w:rsidR="00F65629" w:rsidRDefault="00F65629" w:rsidP="002C37CF">
      <w:pPr>
        <w:pStyle w:val="NoSpacing"/>
        <w:rPr>
          <w:rFonts w:ascii="Arial" w:hAnsi="Arial" w:cs="Arial"/>
          <w:sz w:val="2"/>
          <w:szCs w:val="2"/>
        </w:rPr>
      </w:pPr>
    </w:p>
    <w:p w14:paraId="2F5CD418" w14:textId="77777777" w:rsidR="00F65629" w:rsidRDefault="00F65629" w:rsidP="002C37CF">
      <w:pPr>
        <w:pStyle w:val="NoSpacing"/>
        <w:rPr>
          <w:rFonts w:ascii="Arial" w:hAnsi="Arial" w:cs="Arial"/>
          <w:sz w:val="2"/>
          <w:szCs w:val="2"/>
        </w:rPr>
      </w:pPr>
    </w:p>
    <w:p w14:paraId="40FBD0D6" w14:textId="77777777" w:rsidR="00F65629" w:rsidRDefault="00F65629" w:rsidP="002C37CF">
      <w:pPr>
        <w:pStyle w:val="NoSpacing"/>
        <w:rPr>
          <w:rFonts w:ascii="Arial" w:hAnsi="Arial" w:cs="Arial"/>
          <w:sz w:val="2"/>
          <w:szCs w:val="2"/>
        </w:rPr>
      </w:pPr>
    </w:p>
    <w:p w14:paraId="2F6A3C73" w14:textId="487D7099" w:rsidR="00B27CA0" w:rsidRDefault="001844AC" w:rsidP="00DC3C75">
      <w:pPr>
        <w:spacing w:after="0"/>
        <w:jc w:val="right"/>
        <w:rPr>
          <w:rFonts w:ascii="Arial Nova" w:hAnsi="Arial Nova" w:cs="Arial"/>
          <w:sz w:val="18"/>
          <w:szCs w:val="18"/>
        </w:rPr>
      </w:pPr>
      <w:r w:rsidRPr="00924958">
        <w:rPr>
          <w:rFonts w:ascii="Arial Nova" w:hAnsi="Arial Nova" w:cs="Arial"/>
          <w:sz w:val="18"/>
          <w:szCs w:val="18"/>
        </w:rPr>
        <w:t> </w:t>
      </w:r>
    </w:p>
    <w:p w14:paraId="199DC67F" w14:textId="77777777" w:rsidR="00B27CA0" w:rsidRDefault="00B27CA0" w:rsidP="00DC3C75">
      <w:pPr>
        <w:spacing w:after="0"/>
        <w:jc w:val="right"/>
        <w:rPr>
          <w:rFonts w:ascii="Arial Nova" w:hAnsi="Arial Nova" w:cs="Arial"/>
          <w:sz w:val="18"/>
          <w:szCs w:val="18"/>
        </w:rPr>
        <w:sectPr w:rsidR="00B27CA0" w:rsidSect="003F2742">
          <w:footerReference w:type="default" r:id="rId19"/>
          <w:pgSz w:w="11906" w:h="16838"/>
          <w:pgMar w:top="284" w:right="720" w:bottom="794" w:left="720" w:header="510" w:footer="57" w:gutter="0"/>
          <w:cols w:space="708"/>
          <w:docGrid w:linePitch="360"/>
        </w:sectPr>
      </w:pPr>
    </w:p>
    <w:p w14:paraId="10169DC6" w14:textId="7A987AFD" w:rsidR="00F65629" w:rsidRDefault="001844AC" w:rsidP="002C37CF">
      <w:pPr>
        <w:pStyle w:val="NoSpacing"/>
        <w:rPr>
          <w:rFonts w:ascii="Arial" w:hAnsi="Arial" w:cs="Arial"/>
          <w:sz w:val="2"/>
          <w:szCs w:val="2"/>
        </w:rPr>
      </w:pPr>
      <w:r>
        <w:rPr>
          <w:rStyle w:val="normaltextrun"/>
          <w:rFonts w:ascii="Arial" w:hAnsi="Arial" w:cs="Arial"/>
          <w:b/>
          <w:bCs/>
          <w:shd w:val="clear" w:color="auto" w:fill="FFFFFF"/>
        </w:rPr>
        <w:lastRenderedPageBreak/>
        <w:t>P</w:t>
      </w:r>
      <w:r w:rsidR="006E16A2">
        <w:rPr>
          <w:rStyle w:val="normaltextrun"/>
          <w:rFonts w:ascii="Arial" w:hAnsi="Arial" w:cs="Arial"/>
          <w:b/>
          <w:bCs/>
          <w:shd w:val="clear" w:color="auto" w:fill="FFFFFF"/>
        </w:rPr>
        <w:t>AGE ________ OF _________</w:t>
      </w:r>
      <w:r w:rsidR="006E16A2">
        <w:rPr>
          <w:rStyle w:val="eop"/>
          <w:rFonts w:ascii="Arial" w:hAnsi="Arial" w:cs="Arial"/>
          <w:shd w:val="clear" w:color="auto" w:fill="FFFFFF"/>
        </w:rPr>
        <w:t> </w:t>
      </w:r>
    </w:p>
    <w:p w14:paraId="3B9B4010" w14:textId="77777777" w:rsidR="00F65629" w:rsidRDefault="00F65629" w:rsidP="002C37CF">
      <w:pPr>
        <w:pStyle w:val="NoSpacing"/>
        <w:rPr>
          <w:rFonts w:ascii="Arial" w:hAnsi="Arial" w:cs="Arial"/>
          <w:sz w:val="2"/>
          <w:szCs w:val="2"/>
        </w:rPr>
      </w:pPr>
    </w:p>
    <w:p w14:paraId="5F5CCDC2" w14:textId="77777777" w:rsidR="00F65629" w:rsidRDefault="00F65629" w:rsidP="002C37CF">
      <w:pPr>
        <w:pStyle w:val="NoSpacing"/>
        <w:rPr>
          <w:rFonts w:ascii="Arial" w:hAnsi="Arial" w:cs="Arial"/>
          <w:sz w:val="2"/>
          <w:szCs w:val="2"/>
        </w:rPr>
      </w:pPr>
    </w:p>
    <w:p w14:paraId="0CA51728" w14:textId="77777777" w:rsidR="00F65629" w:rsidRDefault="00F65629" w:rsidP="002C37CF">
      <w:pPr>
        <w:pStyle w:val="NoSpacing"/>
        <w:rPr>
          <w:rFonts w:ascii="Arial" w:hAnsi="Arial" w:cs="Arial"/>
          <w:sz w:val="2"/>
          <w:szCs w:val="2"/>
        </w:rPr>
      </w:pPr>
    </w:p>
    <w:p w14:paraId="2FD537CA" w14:textId="77777777" w:rsidR="00F65629" w:rsidRDefault="00F65629" w:rsidP="002C37CF">
      <w:pPr>
        <w:pStyle w:val="NoSpacing"/>
        <w:rPr>
          <w:rFonts w:ascii="Arial" w:hAnsi="Arial" w:cs="Arial"/>
          <w:sz w:val="2"/>
          <w:szCs w:val="2"/>
        </w:rPr>
      </w:pPr>
    </w:p>
    <w:p w14:paraId="5D661C08" w14:textId="77777777" w:rsidR="00F65629" w:rsidRDefault="00F65629" w:rsidP="002C37CF">
      <w:pPr>
        <w:pStyle w:val="NoSpacing"/>
        <w:rPr>
          <w:rFonts w:ascii="Arial" w:hAnsi="Arial" w:cs="Arial"/>
          <w:sz w:val="2"/>
          <w:szCs w:val="2"/>
        </w:rPr>
      </w:pPr>
    </w:p>
    <w:p w14:paraId="205CAF24" w14:textId="77777777" w:rsidR="00F65629" w:rsidRDefault="00F65629" w:rsidP="002C37CF">
      <w:pPr>
        <w:pStyle w:val="NoSpacing"/>
        <w:rPr>
          <w:rFonts w:ascii="Arial" w:hAnsi="Arial" w:cs="Arial"/>
          <w:sz w:val="2"/>
          <w:szCs w:val="2"/>
        </w:rPr>
      </w:pPr>
    </w:p>
    <w:p w14:paraId="0773D5CE" w14:textId="77777777" w:rsidR="00F65629" w:rsidRDefault="00F65629" w:rsidP="002C37CF">
      <w:pPr>
        <w:pStyle w:val="NoSpacing"/>
        <w:rPr>
          <w:rFonts w:ascii="Arial" w:hAnsi="Arial" w:cs="Arial"/>
          <w:sz w:val="2"/>
          <w:szCs w:val="2"/>
        </w:rPr>
      </w:pPr>
    </w:p>
    <w:p w14:paraId="67DC4C94" w14:textId="77777777" w:rsidR="004B03A0" w:rsidRDefault="004B03A0" w:rsidP="002C37CF">
      <w:pPr>
        <w:pStyle w:val="NoSpacing"/>
        <w:rPr>
          <w:rFonts w:ascii="Arial" w:hAnsi="Arial" w:cs="Arial"/>
          <w:sz w:val="2"/>
          <w:szCs w:val="2"/>
        </w:rPr>
      </w:pPr>
    </w:p>
    <w:p w14:paraId="10094B51" w14:textId="77777777" w:rsidR="004B03A0" w:rsidRDefault="004B03A0" w:rsidP="002C37CF">
      <w:pPr>
        <w:pStyle w:val="NoSpacing"/>
        <w:rPr>
          <w:rFonts w:ascii="Arial" w:hAnsi="Arial" w:cs="Arial"/>
          <w:sz w:val="2"/>
          <w:szCs w:val="2"/>
        </w:rPr>
      </w:pPr>
    </w:p>
    <w:p w14:paraId="0D89DABD" w14:textId="77777777" w:rsidR="004B03A0" w:rsidRDefault="004B03A0" w:rsidP="002C37CF">
      <w:pPr>
        <w:pStyle w:val="NoSpacing"/>
        <w:rPr>
          <w:rFonts w:ascii="Arial" w:hAnsi="Arial" w:cs="Arial"/>
          <w:sz w:val="2"/>
          <w:szCs w:val="2"/>
        </w:rPr>
      </w:pPr>
    </w:p>
    <w:p w14:paraId="1C171362" w14:textId="77777777" w:rsidR="004B03A0" w:rsidRDefault="004B03A0" w:rsidP="002C37CF">
      <w:pPr>
        <w:pStyle w:val="NoSpacing"/>
        <w:rPr>
          <w:rFonts w:ascii="Arial" w:hAnsi="Arial" w:cs="Arial"/>
          <w:sz w:val="2"/>
          <w:szCs w:val="2"/>
        </w:rPr>
      </w:pPr>
    </w:p>
    <w:p w14:paraId="498BEAEB" w14:textId="77777777" w:rsidR="004B03A0" w:rsidRDefault="004B03A0" w:rsidP="002C37CF">
      <w:pPr>
        <w:pStyle w:val="NoSpacing"/>
        <w:rPr>
          <w:rFonts w:ascii="Arial" w:hAnsi="Arial" w:cs="Arial"/>
          <w:sz w:val="2"/>
          <w:szCs w:val="2"/>
        </w:rPr>
      </w:pPr>
    </w:p>
    <w:tbl>
      <w:tblPr>
        <w:tblW w:w="10601"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8906"/>
      </w:tblGrid>
      <w:tr w:rsidR="00663337" w:rsidRPr="00663337" w14:paraId="1D821397" w14:textId="77777777" w:rsidTr="00CE3320">
        <w:trPr>
          <w:trHeight w:val="570"/>
        </w:trPr>
        <w:tc>
          <w:tcPr>
            <w:tcW w:w="10601" w:type="dxa"/>
            <w:gridSpan w:val="2"/>
            <w:tcBorders>
              <w:top w:val="single" w:sz="12" w:space="0" w:color="38115E"/>
              <w:left w:val="single" w:sz="12" w:space="0" w:color="38115E"/>
              <w:bottom w:val="single" w:sz="12" w:space="0" w:color="38115E"/>
              <w:right w:val="single" w:sz="12" w:space="0" w:color="38115E"/>
            </w:tcBorders>
            <w:shd w:val="clear" w:color="auto" w:fill="38115E"/>
            <w:vAlign w:val="center"/>
            <w:hideMark/>
          </w:tcPr>
          <w:p w14:paraId="6A461435" w14:textId="77777777" w:rsidR="00663337" w:rsidRPr="00663337" w:rsidRDefault="00663337" w:rsidP="00663337">
            <w:pPr>
              <w:spacing w:after="0" w:line="240" w:lineRule="auto"/>
              <w:textAlignment w:val="baseline"/>
              <w:rPr>
                <w:rFonts w:ascii="Segoe UI" w:eastAsia="Times New Roman" w:hAnsi="Segoe UI" w:cs="Segoe UI"/>
                <w:kern w:val="0"/>
                <w:sz w:val="18"/>
                <w:szCs w:val="18"/>
                <w:lang w:eastAsia="en-AU"/>
                <w14:ligatures w14:val="none"/>
              </w:rPr>
            </w:pPr>
            <w:r w:rsidRPr="00663337">
              <w:rPr>
                <w:rFonts w:ascii="Arial" w:eastAsia="Times New Roman" w:hAnsi="Arial" w:cs="Arial"/>
                <w:b/>
                <w:bCs/>
                <w:color w:val="FFFFFF"/>
                <w:kern w:val="0"/>
                <w:lang w:eastAsia="en-AU"/>
                <w14:ligatures w14:val="none"/>
              </w:rPr>
              <w:t>ATTACHMENT – ADDITIONAL / SUPPLIMENTARY INFORMATION</w:t>
            </w:r>
            <w:r w:rsidRPr="00663337">
              <w:rPr>
                <w:rFonts w:ascii="Arial" w:eastAsia="Times New Roman" w:hAnsi="Arial" w:cs="Arial"/>
                <w:color w:val="FFFFFF"/>
                <w:kern w:val="0"/>
                <w:lang w:eastAsia="en-AU"/>
                <w14:ligatures w14:val="none"/>
              </w:rPr>
              <w:t> </w:t>
            </w:r>
          </w:p>
        </w:tc>
      </w:tr>
      <w:tr w:rsidR="00663337" w:rsidRPr="00663337" w14:paraId="197FF029" w14:textId="77777777" w:rsidTr="00CE3320">
        <w:trPr>
          <w:trHeight w:val="555"/>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2F2F2"/>
            <w:vAlign w:val="center"/>
            <w:hideMark/>
          </w:tcPr>
          <w:p w14:paraId="223655A2"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i/>
                <w:iCs/>
                <w:kern w:val="0"/>
                <w:sz w:val="20"/>
                <w:szCs w:val="20"/>
                <w:lang w:eastAsia="en-AU"/>
                <w14:ligatures w14:val="none"/>
              </w:rPr>
              <w:t>Please ensure that you specify the relevant section for which the below supplementary information is being submitted, and number all pages sequentially in the spaces above.</w:t>
            </w:r>
            <w:r w:rsidRPr="00663337">
              <w:rPr>
                <w:rFonts w:ascii="Arial Nova" w:eastAsia="Times New Roman" w:hAnsi="Arial Nova" w:cs="Segoe UI"/>
                <w:kern w:val="0"/>
                <w:sz w:val="20"/>
                <w:szCs w:val="20"/>
                <w:lang w:eastAsia="en-AU"/>
                <w14:ligatures w14:val="none"/>
              </w:rPr>
              <w:t> </w:t>
            </w:r>
          </w:p>
        </w:tc>
      </w:tr>
      <w:tr w:rsidR="00663337" w:rsidRPr="00663337" w14:paraId="4847C36E"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5C2D133C"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0A1F0ADC"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04213C9D"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16B05E64"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63F059C2"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3998200D"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0721DFEC"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06E7A400"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1C1258DC"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1EA37516"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7F8B50B0"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5AF859CB"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7FCF9E49"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15252EA6"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0499A395"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6B5A08DC"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4E7B4D87"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04F996B9"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7812D16F"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0FE07E3F"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7617F35F"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74D4A047"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3257FEBE"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08B9AEA6"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1C15BB28"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4BFFB98B"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566DC3DC"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178FFD8E"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2D830CD4"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146015E4"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09FEF094"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0A4C81C7"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4534812D"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1B667D32"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341B6E62"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6373A0E0"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45DDA79A"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663337" w:rsidRPr="00663337" w14:paraId="340F93E2"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hideMark/>
          </w:tcPr>
          <w:p w14:paraId="65EF9AB9" w14:textId="77777777" w:rsidR="00663337" w:rsidRPr="00663337" w:rsidRDefault="00663337" w:rsidP="00663337">
            <w:pPr>
              <w:spacing w:after="0" w:line="240" w:lineRule="auto"/>
              <w:jc w:val="both"/>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lang w:eastAsia="en-AU"/>
                <w14:ligatures w14:val="none"/>
              </w:rPr>
              <w:t> </w:t>
            </w:r>
          </w:p>
        </w:tc>
      </w:tr>
      <w:tr w:rsidR="005D6159" w:rsidRPr="00663337" w14:paraId="0183A736"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tcPr>
          <w:p w14:paraId="54CE1836" w14:textId="77777777" w:rsidR="005D6159" w:rsidRPr="00663337" w:rsidRDefault="005D6159" w:rsidP="00663337">
            <w:pPr>
              <w:spacing w:after="0" w:line="240" w:lineRule="auto"/>
              <w:jc w:val="both"/>
              <w:textAlignment w:val="baseline"/>
              <w:rPr>
                <w:rFonts w:ascii="Arial Nova" w:eastAsia="Times New Roman" w:hAnsi="Arial Nova" w:cs="Segoe UI"/>
                <w:kern w:val="0"/>
                <w:lang w:eastAsia="en-AU"/>
                <w14:ligatures w14:val="none"/>
              </w:rPr>
            </w:pPr>
          </w:p>
        </w:tc>
      </w:tr>
      <w:tr w:rsidR="005D6159" w:rsidRPr="00663337" w14:paraId="055A9206"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tcPr>
          <w:p w14:paraId="32B2830F" w14:textId="77777777" w:rsidR="005D6159" w:rsidRPr="00663337" w:rsidRDefault="005D6159" w:rsidP="00663337">
            <w:pPr>
              <w:spacing w:after="0" w:line="240" w:lineRule="auto"/>
              <w:jc w:val="both"/>
              <w:textAlignment w:val="baseline"/>
              <w:rPr>
                <w:rFonts w:ascii="Arial Nova" w:eastAsia="Times New Roman" w:hAnsi="Arial Nova" w:cs="Segoe UI"/>
                <w:kern w:val="0"/>
                <w:lang w:eastAsia="en-AU"/>
                <w14:ligatures w14:val="none"/>
              </w:rPr>
            </w:pPr>
          </w:p>
        </w:tc>
      </w:tr>
      <w:tr w:rsidR="005D6159" w:rsidRPr="00663337" w14:paraId="71FFB94B" w14:textId="77777777" w:rsidTr="00CE3320">
        <w:trPr>
          <w:trHeight w:val="390"/>
        </w:trPr>
        <w:tc>
          <w:tcPr>
            <w:tcW w:w="10601" w:type="dxa"/>
            <w:gridSpan w:val="2"/>
            <w:tcBorders>
              <w:top w:val="single" w:sz="6" w:space="0" w:color="BFBFBF"/>
              <w:left w:val="single" w:sz="12" w:space="0" w:color="38115E"/>
              <w:bottom w:val="single" w:sz="6" w:space="0" w:color="BFBFBF"/>
              <w:right w:val="single" w:sz="12" w:space="0" w:color="38115E"/>
            </w:tcBorders>
            <w:shd w:val="clear" w:color="auto" w:fill="FFFFFF"/>
            <w:vAlign w:val="center"/>
          </w:tcPr>
          <w:p w14:paraId="7EA0984D" w14:textId="77777777" w:rsidR="005D6159" w:rsidRPr="00663337" w:rsidRDefault="005D6159" w:rsidP="00663337">
            <w:pPr>
              <w:spacing w:after="0" w:line="240" w:lineRule="auto"/>
              <w:jc w:val="both"/>
              <w:textAlignment w:val="baseline"/>
              <w:rPr>
                <w:rFonts w:ascii="Arial Nova" w:eastAsia="Times New Roman" w:hAnsi="Arial Nova" w:cs="Segoe UI"/>
                <w:kern w:val="0"/>
                <w:lang w:eastAsia="en-AU"/>
                <w14:ligatures w14:val="none"/>
              </w:rPr>
            </w:pPr>
          </w:p>
        </w:tc>
      </w:tr>
      <w:tr w:rsidR="00663337" w:rsidRPr="00663337" w14:paraId="476E54B5" w14:textId="77777777" w:rsidTr="00CE3320">
        <w:trPr>
          <w:trHeight w:val="1290"/>
        </w:trPr>
        <w:tc>
          <w:tcPr>
            <w:tcW w:w="10601" w:type="dxa"/>
            <w:gridSpan w:val="2"/>
            <w:tcBorders>
              <w:top w:val="single" w:sz="6" w:space="0" w:color="38115E"/>
              <w:left w:val="single" w:sz="12" w:space="0" w:color="38115E"/>
              <w:bottom w:val="nil"/>
              <w:right w:val="single" w:sz="12" w:space="0" w:color="38115E"/>
            </w:tcBorders>
            <w:shd w:val="clear" w:color="auto" w:fill="FFFFFF"/>
            <w:vAlign w:val="bottom"/>
            <w:hideMark/>
          </w:tcPr>
          <w:p w14:paraId="54A9156C" w14:textId="77777777" w:rsidR="00663337" w:rsidRPr="00663337" w:rsidRDefault="00663337" w:rsidP="00663337">
            <w:pPr>
              <w:spacing w:after="0" w:line="240" w:lineRule="auto"/>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b/>
                <w:bCs/>
                <w:kern w:val="0"/>
                <w:sz w:val="20"/>
                <w:szCs w:val="20"/>
                <w:lang w:eastAsia="en-AU"/>
                <w14:ligatures w14:val="none"/>
              </w:rPr>
              <w:t>I hereby declare and certify that:</w:t>
            </w:r>
            <w:r w:rsidRPr="00663337">
              <w:rPr>
                <w:rFonts w:ascii="Arial Nova" w:eastAsia="Times New Roman" w:hAnsi="Arial Nova" w:cs="Segoe UI"/>
                <w:kern w:val="0"/>
                <w:sz w:val="20"/>
                <w:szCs w:val="20"/>
                <w:lang w:eastAsia="en-AU"/>
                <w14:ligatures w14:val="none"/>
              </w:rPr>
              <w:t> </w:t>
            </w:r>
          </w:p>
          <w:p w14:paraId="75A7C5A5" w14:textId="2D35AFFF" w:rsidR="00663337" w:rsidRPr="003470B1" w:rsidRDefault="00663337" w:rsidP="003470B1">
            <w:pPr>
              <w:pStyle w:val="ListParagraph"/>
              <w:numPr>
                <w:ilvl w:val="0"/>
                <w:numId w:val="24"/>
              </w:numPr>
              <w:spacing w:after="0" w:line="240" w:lineRule="auto"/>
              <w:textAlignment w:val="baseline"/>
              <w:rPr>
                <w:rFonts w:ascii="Arial Nova" w:eastAsia="Times New Roman" w:hAnsi="Arial Nova" w:cs="Segoe UI"/>
                <w:kern w:val="0"/>
                <w:sz w:val="20"/>
                <w:szCs w:val="20"/>
                <w:lang w:eastAsia="en-AU"/>
                <w14:ligatures w14:val="none"/>
              </w:rPr>
            </w:pPr>
            <w:r w:rsidRPr="003470B1">
              <w:rPr>
                <w:rFonts w:ascii="Arial Nova" w:eastAsia="Times New Roman" w:hAnsi="Arial Nova" w:cs="Segoe UI"/>
                <w:kern w:val="0"/>
                <w:sz w:val="20"/>
                <w:szCs w:val="20"/>
                <w:lang w:eastAsia="en-AU"/>
                <w14:ligatures w14:val="none"/>
              </w:rPr>
              <w:t>The information provided in this attachment, together with all accompanying </w:t>
            </w:r>
            <w:r w:rsidR="00D53BE6" w:rsidRPr="003470B1">
              <w:rPr>
                <w:rFonts w:ascii="Arial Nova" w:eastAsia="Times New Roman" w:hAnsi="Arial Nova" w:cs="Segoe UI"/>
                <w:kern w:val="0"/>
                <w:sz w:val="20"/>
                <w:szCs w:val="20"/>
                <w:lang w:eastAsia="en-AU"/>
                <w14:ligatures w14:val="none"/>
              </w:rPr>
              <w:t>information</w:t>
            </w:r>
            <w:r w:rsidRPr="003470B1">
              <w:rPr>
                <w:rFonts w:ascii="Arial Nova" w:eastAsia="Times New Roman" w:hAnsi="Arial Nova" w:cs="Segoe UI"/>
                <w:kern w:val="0"/>
                <w:sz w:val="20"/>
                <w:szCs w:val="20"/>
                <w:lang w:eastAsia="en-AU"/>
                <w14:ligatures w14:val="none"/>
              </w:rPr>
              <w:t>, is true, complete, and correct to the best of my knowledge and belief. </w:t>
            </w:r>
          </w:p>
          <w:p w14:paraId="40563CFC" w14:textId="77777777" w:rsidR="00663337" w:rsidRPr="003470B1" w:rsidRDefault="00663337" w:rsidP="003470B1">
            <w:pPr>
              <w:pStyle w:val="ListParagraph"/>
              <w:numPr>
                <w:ilvl w:val="0"/>
                <w:numId w:val="24"/>
              </w:numPr>
              <w:spacing w:after="0" w:line="240" w:lineRule="auto"/>
              <w:textAlignment w:val="baseline"/>
              <w:rPr>
                <w:rFonts w:ascii="Arial Nova" w:eastAsia="Times New Roman" w:hAnsi="Arial Nova" w:cs="Segoe UI"/>
                <w:kern w:val="0"/>
                <w:sz w:val="20"/>
                <w:szCs w:val="20"/>
                <w:lang w:eastAsia="en-AU"/>
                <w14:ligatures w14:val="none"/>
              </w:rPr>
            </w:pPr>
            <w:r w:rsidRPr="003470B1">
              <w:rPr>
                <w:rFonts w:ascii="Arial Nova" w:eastAsia="Times New Roman" w:hAnsi="Arial Nova" w:cs="Segoe UI"/>
                <w:kern w:val="0"/>
                <w:sz w:val="20"/>
                <w:szCs w:val="20"/>
                <w:lang w:eastAsia="en-AU"/>
                <w14:ligatures w14:val="none"/>
              </w:rPr>
              <w:t>Where this application is submitted on behalf of an entity, I confirm that I am duly authorised to execute and submit this application on its behalf. </w:t>
            </w:r>
          </w:p>
        </w:tc>
      </w:tr>
      <w:tr w:rsidR="00663337" w:rsidRPr="00663337" w14:paraId="567134AB" w14:textId="77777777" w:rsidTr="00CE3320">
        <w:trPr>
          <w:trHeight w:val="1320"/>
        </w:trPr>
        <w:tc>
          <w:tcPr>
            <w:tcW w:w="10601" w:type="dxa"/>
            <w:gridSpan w:val="2"/>
            <w:tcBorders>
              <w:top w:val="nil"/>
              <w:left w:val="single" w:sz="12" w:space="0" w:color="38115E"/>
              <w:bottom w:val="single" w:sz="6" w:space="0" w:color="BFBFBF"/>
              <w:right w:val="single" w:sz="12" w:space="0" w:color="38115E"/>
            </w:tcBorders>
            <w:shd w:val="clear" w:color="auto" w:fill="FFFFFF"/>
            <w:vAlign w:val="bottom"/>
            <w:hideMark/>
          </w:tcPr>
          <w:tbl>
            <w:tblPr>
              <w:tblW w:w="0"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30"/>
              <w:gridCol w:w="975"/>
              <w:gridCol w:w="4080"/>
            </w:tblGrid>
            <w:tr w:rsidR="00663337" w:rsidRPr="00663337" w14:paraId="5E59DB8C" w14:textId="77777777">
              <w:trPr>
                <w:trHeight w:val="390"/>
              </w:trPr>
              <w:tc>
                <w:tcPr>
                  <w:tcW w:w="5130" w:type="dxa"/>
                  <w:tcBorders>
                    <w:top w:val="nil"/>
                    <w:left w:val="nil"/>
                    <w:bottom w:val="single" w:sz="6" w:space="0" w:color="auto"/>
                    <w:right w:val="nil"/>
                  </w:tcBorders>
                  <w:vAlign w:val="center"/>
                  <w:hideMark/>
                </w:tcPr>
                <w:p w14:paraId="6EB47054" w14:textId="77777777" w:rsidR="00663337" w:rsidRPr="00663337" w:rsidRDefault="00663337" w:rsidP="00663337">
                  <w:pPr>
                    <w:spacing w:after="0" w:line="240" w:lineRule="auto"/>
                    <w:ind w:left="60"/>
                    <w:jc w:val="center"/>
                    <w:textAlignment w:val="baseline"/>
                    <w:rPr>
                      <w:rFonts w:ascii="Times New Roman" w:eastAsia="Times New Roman" w:hAnsi="Times New Roman" w:cs="Times New Roman"/>
                      <w:kern w:val="0"/>
                      <w:lang w:eastAsia="en-AU"/>
                      <w14:ligatures w14:val="none"/>
                    </w:rPr>
                  </w:pPr>
                  <w:r w:rsidRPr="00663337">
                    <w:rPr>
                      <w:rFonts w:ascii="Segoe UI" w:eastAsia="Times New Roman" w:hAnsi="Segoe UI" w:cs="Segoe UI"/>
                      <w:kern w:val="0"/>
                      <w:sz w:val="20"/>
                      <w:szCs w:val="20"/>
                      <w:lang w:eastAsia="en-AU"/>
                      <w14:ligatures w14:val="none"/>
                    </w:rPr>
                    <w:t> </w:t>
                  </w:r>
                </w:p>
              </w:tc>
              <w:tc>
                <w:tcPr>
                  <w:tcW w:w="975" w:type="dxa"/>
                  <w:tcBorders>
                    <w:top w:val="nil"/>
                    <w:left w:val="nil"/>
                    <w:bottom w:val="nil"/>
                    <w:right w:val="nil"/>
                  </w:tcBorders>
                  <w:vAlign w:val="center"/>
                  <w:hideMark/>
                </w:tcPr>
                <w:p w14:paraId="1B4638C9" w14:textId="77777777" w:rsidR="00663337" w:rsidRPr="00663337" w:rsidRDefault="00663337" w:rsidP="00663337">
                  <w:pPr>
                    <w:spacing w:after="0" w:line="240" w:lineRule="auto"/>
                    <w:jc w:val="center"/>
                    <w:textAlignment w:val="baseline"/>
                    <w:rPr>
                      <w:rFonts w:ascii="Times New Roman" w:eastAsia="Times New Roman" w:hAnsi="Times New Roman" w:cs="Times New Roman"/>
                      <w:kern w:val="0"/>
                      <w:lang w:eastAsia="en-AU"/>
                      <w14:ligatures w14:val="none"/>
                    </w:rPr>
                  </w:pPr>
                  <w:r w:rsidRPr="00663337">
                    <w:rPr>
                      <w:rFonts w:ascii="Segoe UI" w:eastAsia="Times New Roman" w:hAnsi="Segoe UI" w:cs="Segoe UI"/>
                      <w:kern w:val="0"/>
                      <w:sz w:val="20"/>
                      <w:szCs w:val="20"/>
                      <w:lang w:eastAsia="en-AU"/>
                      <w14:ligatures w14:val="none"/>
                    </w:rPr>
                    <w:t> </w:t>
                  </w:r>
                </w:p>
              </w:tc>
              <w:tc>
                <w:tcPr>
                  <w:tcW w:w="4080" w:type="dxa"/>
                  <w:tcBorders>
                    <w:top w:val="nil"/>
                    <w:left w:val="nil"/>
                    <w:bottom w:val="single" w:sz="6" w:space="0" w:color="000000"/>
                    <w:right w:val="nil"/>
                  </w:tcBorders>
                  <w:vAlign w:val="center"/>
                  <w:hideMark/>
                </w:tcPr>
                <w:p w14:paraId="6FFD2AA4" w14:textId="77777777" w:rsidR="00663337" w:rsidRPr="00663337" w:rsidRDefault="00663337" w:rsidP="00663337">
                  <w:pPr>
                    <w:spacing w:after="0" w:line="240" w:lineRule="auto"/>
                    <w:jc w:val="center"/>
                    <w:textAlignment w:val="baseline"/>
                    <w:rPr>
                      <w:rFonts w:ascii="Times New Roman" w:eastAsia="Times New Roman" w:hAnsi="Times New Roman" w:cs="Times New Roman"/>
                      <w:kern w:val="0"/>
                      <w:lang w:eastAsia="en-AU"/>
                      <w14:ligatures w14:val="none"/>
                    </w:rPr>
                  </w:pPr>
                  <w:r w:rsidRPr="00663337">
                    <w:rPr>
                      <w:rFonts w:ascii="Segoe UI" w:eastAsia="Times New Roman" w:hAnsi="Segoe UI" w:cs="Segoe UI"/>
                      <w:kern w:val="0"/>
                      <w:sz w:val="20"/>
                      <w:szCs w:val="20"/>
                      <w:lang w:eastAsia="en-AU"/>
                      <w14:ligatures w14:val="none"/>
                    </w:rPr>
                    <w:t> </w:t>
                  </w:r>
                </w:p>
              </w:tc>
            </w:tr>
            <w:tr w:rsidR="00663337" w:rsidRPr="00663337" w14:paraId="28101665" w14:textId="77777777">
              <w:trPr>
                <w:trHeight w:val="390"/>
              </w:trPr>
              <w:tc>
                <w:tcPr>
                  <w:tcW w:w="5130" w:type="dxa"/>
                  <w:tcBorders>
                    <w:top w:val="single" w:sz="6" w:space="0" w:color="auto"/>
                    <w:left w:val="nil"/>
                    <w:bottom w:val="nil"/>
                    <w:right w:val="nil"/>
                  </w:tcBorders>
                  <w:vAlign w:val="center"/>
                  <w:hideMark/>
                </w:tcPr>
                <w:p w14:paraId="3848815F" w14:textId="77777777" w:rsidR="00663337" w:rsidRPr="00663337" w:rsidRDefault="00663337" w:rsidP="00663337">
                  <w:pPr>
                    <w:spacing w:after="0" w:line="240" w:lineRule="auto"/>
                    <w:jc w:val="center"/>
                    <w:textAlignment w:val="baseline"/>
                    <w:rPr>
                      <w:rFonts w:ascii="Times New Roman" w:eastAsia="Times New Roman" w:hAnsi="Times New Roman" w:cs="Times New Roman"/>
                      <w:kern w:val="0"/>
                      <w:lang w:eastAsia="en-AU"/>
                      <w14:ligatures w14:val="none"/>
                    </w:rPr>
                  </w:pPr>
                  <w:r w:rsidRPr="00663337">
                    <w:rPr>
                      <w:rFonts w:ascii="Arial Nova" w:eastAsia="Times New Roman" w:hAnsi="Arial Nova" w:cs="Times New Roman"/>
                      <w:kern w:val="0"/>
                      <w:sz w:val="20"/>
                      <w:szCs w:val="20"/>
                      <w:lang w:eastAsia="en-AU"/>
                      <w14:ligatures w14:val="none"/>
                    </w:rPr>
                    <w:t>Signature  </w:t>
                  </w:r>
                </w:p>
              </w:tc>
              <w:tc>
                <w:tcPr>
                  <w:tcW w:w="975" w:type="dxa"/>
                  <w:tcBorders>
                    <w:top w:val="nil"/>
                    <w:left w:val="nil"/>
                    <w:bottom w:val="nil"/>
                    <w:right w:val="nil"/>
                  </w:tcBorders>
                  <w:vAlign w:val="center"/>
                  <w:hideMark/>
                </w:tcPr>
                <w:p w14:paraId="5097E87C" w14:textId="77777777" w:rsidR="00663337" w:rsidRPr="00663337" w:rsidRDefault="00663337" w:rsidP="00663337">
                  <w:pPr>
                    <w:spacing w:after="0" w:line="240" w:lineRule="auto"/>
                    <w:jc w:val="center"/>
                    <w:textAlignment w:val="baseline"/>
                    <w:rPr>
                      <w:rFonts w:ascii="Times New Roman" w:eastAsia="Times New Roman" w:hAnsi="Times New Roman" w:cs="Times New Roman"/>
                      <w:kern w:val="0"/>
                      <w:lang w:eastAsia="en-AU"/>
                      <w14:ligatures w14:val="none"/>
                    </w:rPr>
                  </w:pPr>
                  <w:r w:rsidRPr="00663337">
                    <w:rPr>
                      <w:rFonts w:ascii="Arial Nova" w:eastAsia="Times New Roman" w:hAnsi="Arial Nova" w:cs="Times New Roman"/>
                      <w:kern w:val="0"/>
                      <w:sz w:val="20"/>
                      <w:szCs w:val="20"/>
                      <w:lang w:eastAsia="en-AU"/>
                      <w14:ligatures w14:val="none"/>
                    </w:rPr>
                    <w:t> </w:t>
                  </w:r>
                </w:p>
              </w:tc>
              <w:tc>
                <w:tcPr>
                  <w:tcW w:w="4080" w:type="dxa"/>
                  <w:tcBorders>
                    <w:top w:val="single" w:sz="6" w:space="0" w:color="000000"/>
                    <w:left w:val="nil"/>
                    <w:bottom w:val="nil"/>
                    <w:right w:val="nil"/>
                  </w:tcBorders>
                  <w:vAlign w:val="center"/>
                  <w:hideMark/>
                </w:tcPr>
                <w:p w14:paraId="6EBEC81E" w14:textId="77777777" w:rsidR="00663337" w:rsidRPr="00663337" w:rsidRDefault="00663337" w:rsidP="00663337">
                  <w:pPr>
                    <w:spacing w:after="0" w:line="240" w:lineRule="auto"/>
                    <w:jc w:val="center"/>
                    <w:textAlignment w:val="baseline"/>
                    <w:rPr>
                      <w:rFonts w:ascii="Times New Roman" w:eastAsia="Times New Roman" w:hAnsi="Times New Roman" w:cs="Times New Roman"/>
                      <w:kern w:val="0"/>
                      <w:lang w:eastAsia="en-AU"/>
                      <w14:ligatures w14:val="none"/>
                    </w:rPr>
                  </w:pPr>
                  <w:r w:rsidRPr="00663337">
                    <w:rPr>
                      <w:rFonts w:ascii="Arial Nova" w:eastAsia="Times New Roman" w:hAnsi="Arial Nova" w:cs="Times New Roman"/>
                      <w:kern w:val="0"/>
                      <w:sz w:val="20"/>
                      <w:szCs w:val="20"/>
                      <w:lang w:eastAsia="en-AU"/>
                      <w14:ligatures w14:val="none"/>
                    </w:rPr>
                    <w:t>Date </w:t>
                  </w:r>
                </w:p>
              </w:tc>
            </w:tr>
          </w:tbl>
          <w:p w14:paraId="0C37DEF6" w14:textId="77777777" w:rsidR="00663337" w:rsidRPr="00663337" w:rsidRDefault="00663337" w:rsidP="00663337">
            <w:pPr>
              <w:spacing w:after="0" w:line="240" w:lineRule="auto"/>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kern w:val="0"/>
                <w:sz w:val="20"/>
                <w:szCs w:val="20"/>
                <w:lang w:eastAsia="en-AU"/>
                <w14:ligatures w14:val="none"/>
              </w:rPr>
              <w:t> </w:t>
            </w:r>
          </w:p>
        </w:tc>
      </w:tr>
      <w:tr w:rsidR="00663337" w:rsidRPr="00663337" w14:paraId="6D9EF7F0" w14:textId="77777777" w:rsidTr="00CE3320">
        <w:trPr>
          <w:trHeight w:val="390"/>
        </w:trPr>
        <w:tc>
          <w:tcPr>
            <w:tcW w:w="1695" w:type="dxa"/>
            <w:tcBorders>
              <w:top w:val="single" w:sz="6" w:space="0" w:color="BFBFBF"/>
              <w:left w:val="single" w:sz="12" w:space="0" w:color="38115E"/>
              <w:bottom w:val="single" w:sz="6" w:space="0" w:color="BFBFBF"/>
              <w:right w:val="nil"/>
            </w:tcBorders>
            <w:shd w:val="clear" w:color="auto" w:fill="F2F2F2"/>
            <w:vAlign w:val="center"/>
            <w:hideMark/>
          </w:tcPr>
          <w:p w14:paraId="4FFE71E4" w14:textId="77777777" w:rsidR="00663337" w:rsidRPr="00663337" w:rsidRDefault="00663337" w:rsidP="00663337">
            <w:pPr>
              <w:spacing w:after="0" w:line="240" w:lineRule="auto"/>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b/>
                <w:bCs/>
                <w:kern w:val="0"/>
                <w:lang w:eastAsia="en-AU"/>
                <w14:ligatures w14:val="none"/>
              </w:rPr>
              <w:t>Full Name:</w:t>
            </w:r>
            <w:r w:rsidRPr="00663337">
              <w:rPr>
                <w:rFonts w:ascii="Arial Nova" w:eastAsia="Times New Roman" w:hAnsi="Arial Nova" w:cs="Segoe UI"/>
                <w:kern w:val="0"/>
                <w:lang w:eastAsia="en-AU"/>
                <w14:ligatures w14:val="none"/>
              </w:rPr>
              <w:t> </w:t>
            </w:r>
          </w:p>
        </w:tc>
        <w:tc>
          <w:tcPr>
            <w:tcW w:w="8906" w:type="dxa"/>
            <w:tcBorders>
              <w:top w:val="single" w:sz="6" w:space="0" w:color="BFBFBF"/>
              <w:left w:val="nil"/>
              <w:bottom w:val="single" w:sz="6" w:space="0" w:color="BFBFBF"/>
              <w:right w:val="single" w:sz="12" w:space="0" w:color="38115E"/>
            </w:tcBorders>
            <w:vAlign w:val="center"/>
            <w:hideMark/>
          </w:tcPr>
          <w:p w14:paraId="6F6415A3" w14:textId="77777777" w:rsidR="00663337" w:rsidRPr="00663337" w:rsidRDefault="00663337" w:rsidP="00663337">
            <w:pPr>
              <w:spacing w:after="0" w:line="240" w:lineRule="auto"/>
              <w:textAlignment w:val="baseline"/>
              <w:rPr>
                <w:rFonts w:ascii="Segoe UI" w:eastAsia="Times New Roman" w:hAnsi="Segoe UI" w:cs="Segoe UI"/>
                <w:kern w:val="0"/>
                <w:sz w:val="18"/>
                <w:szCs w:val="18"/>
                <w:lang w:eastAsia="en-AU"/>
                <w14:ligatures w14:val="none"/>
              </w:rPr>
            </w:pPr>
            <w:r w:rsidRPr="00663337">
              <w:rPr>
                <w:rFonts w:ascii="Segoe UI" w:eastAsia="Times New Roman" w:hAnsi="Segoe UI" w:cs="Segoe UI"/>
                <w:kern w:val="0"/>
                <w:sz w:val="20"/>
                <w:szCs w:val="20"/>
                <w:lang w:eastAsia="en-AU"/>
                <w14:ligatures w14:val="none"/>
              </w:rPr>
              <w:t>​​</w:t>
            </w:r>
            <w:r w:rsidRPr="00663337">
              <w:rPr>
                <w:rFonts w:ascii="Segoe UI" w:eastAsia="Times New Roman" w:hAnsi="Segoe UI" w:cs="Segoe UI"/>
                <w:color w:val="000000"/>
                <w:kern w:val="0"/>
                <w:sz w:val="20"/>
                <w:szCs w:val="20"/>
                <w:shd w:val="clear" w:color="auto" w:fill="E1E3E6"/>
                <w:lang w:eastAsia="en-AU"/>
                <w14:ligatures w14:val="none"/>
              </w:rPr>
              <w:t> </w:t>
            </w:r>
            <w:r w:rsidRPr="00663337">
              <w:rPr>
                <w:rFonts w:ascii="Segoe UI" w:eastAsia="Times New Roman" w:hAnsi="Segoe UI" w:cs="Segoe UI"/>
                <w:color w:val="000000"/>
                <w:kern w:val="0"/>
                <w:sz w:val="20"/>
                <w:szCs w:val="20"/>
                <w:shd w:val="clear" w:color="auto" w:fill="E1E3E6"/>
                <w:lang w:eastAsia="en-AU"/>
                <w14:ligatures w14:val="none"/>
              </w:rPr>
              <w:t> </w:t>
            </w:r>
            <w:r w:rsidRPr="00663337">
              <w:rPr>
                <w:rFonts w:ascii="Segoe UI" w:eastAsia="Times New Roman" w:hAnsi="Segoe UI" w:cs="Segoe UI"/>
                <w:color w:val="000000"/>
                <w:kern w:val="0"/>
                <w:sz w:val="20"/>
                <w:szCs w:val="20"/>
                <w:shd w:val="clear" w:color="auto" w:fill="E1E3E6"/>
                <w:lang w:eastAsia="en-AU"/>
                <w14:ligatures w14:val="none"/>
              </w:rPr>
              <w:t> </w:t>
            </w:r>
            <w:r w:rsidRPr="00663337">
              <w:rPr>
                <w:rFonts w:ascii="Segoe UI" w:eastAsia="Times New Roman" w:hAnsi="Segoe UI" w:cs="Segoe UI"/>
                <w:color w:val="000000"/>
                <w:kern w:val="0"/>
                <w:sz w:val="20"/>
                <w:szCs w:val="20"/>
                <w:shd w:val="clear" w:color="auto" w:fill="E1E3E6"/>
                <w:lang w:eastAsia="en-AU"/>
                <w14:ligatures w14:val="none"/>
              </w:rPr>
              <w:t> </w:t>
            </w:r>
            <w:r w:rsidRPr="00663337">
              <w:rPr>
                <w:rFonts w:ascii="Segoe UI" w:eastAsia="Times New Roman" w:hAnsi="Segoe UI" w:cs="Segoe UI"/>
                <w:color w:val="000000"/>
                <w:kern w:val="0"/>
                <w:sz w:val="20"/>
                <w:szCs w:val="20"/>
                <w:shd w:val="clear" w:color="auto" w:fill="E1E3E6"/>
                <w:lang w:eastAsia="en-AU"/>
                <w14:ligatures w14:val="none"/>
              </w:rPr>
              <w:t> </w:t>
            </w:r>
            <w:r w:rsidRPr="00663337">
              <w:rPr>
                <w:rFonts w:ascii="Segoe UI" w:eastAsia="Times New Roman" w:hAnsi="Segoe UI" w:cs="Segoe UI"/>
                <w:kern w:val="0"/>
                <w:sz w:val="20"/>
                <w:szCs w:val="20"/>
                <w:lang w:eastAsia="en-AU"/>
                <w14:ligatures w14:val="none"/>
              </w:rPr>
              <w:t>​</w:t>
            </w:r>
            <w:r w:rsidRPr="00663337">
              <w:rPr>
                <w:rFonts w:ascii="Arial Nova" w:eastAsia="Times New Roman" w:hAnsi="Arial Nova" w:cs="Segoe UI"/>
                <w:kern w:val="0"/>
                <w:sz w:val="20"/>
                <w:szCs w:val="20"/>
                <w:lang w:eastAsia="en-AU"/>
                <w14:ligatures w14:val="none"/>
              </w:rPr>
              <w:t> </w:t>
            </w:r>
          </w:p>
        </w:tc>
      </w:tr>
      <w:tr w:rsidR="00663337" w:rsidRPr="00663337" w14:paraId="3498689F" w14:textId="77777777" w:rsidTr="00CE3320">
        <w:trPr>
          <w:trHeight w:val="390"/>
        </w:trPr>
        <w:tc>
          <w:tcPr>
            <w:tcW w:w="1695" w:type="dxa"/>
            <w:tcBorders>
              <w:top w:val="single" w:sz="6" w:space="0" w:color="BFBFBF"/>
              <w:left w:val="single" w:sz="12" w:space="0" w:color="38115E"/>
              <w:bottom w:val="single" w:sz="12" w:space="0" w:color="38115E"/>
              <w:right w:val="nil"/>
            </w:tcBorders>
            <w:shd w:val="clear" w:color="auto" w:fill="F2F2F2"/>
            <w:vAlign w:val="center"/>
            <w:hideMark/>
          </w:tcPr>
          <w:p w14:paraId="069A976B" w14:textId="77777777" w:rsidR="00663337" w:rsidRPr="00663337" w:rsidRDefault="00663337" w:rsidP="00663337">
            <w:pPr>
              <w:spacing w:after="0" w:line="240" w:lineRule="auto"/>
              <w:textAlignment w:val="baseline"/>
              <w:rPr>
                <w:rFonts w:ascii="Segoe UI" w:eastAsia="Times New Roman" w:hAnsi="Segoe UI" w:cs="Segoe UI"/>
                <w:kern w:val="0"/>
                <w:sz w:val="18"/>
                <w:szCs w:val="18"/>
                <w:lang w:eastAsia="en-AU"/>
                <w14:ligatures w14:val="none"/>
              </w:rPr>
            </w:pPr>
            <w:r w:rsidRPr="00663337">
              <w:rPr>
                <w:rFonts w:ascii="Arial Nova" w:eastAsia="Times New Roman" w:hAnsi="Arial Nova" w:cs="Segoe UI"/>
                <w:b/>
                <w:bCs/>
                <w:kern w:val="0"/>
                <w:lang w:eastAsia="en-AU"/>
                <w14:ligatures w14:val="none"/>
              </w:rPr>
              <w:t>Position Title:</w:t>
            </w:r>
            <w:r w:rsidRPr="00663337">
              <w:rPr>
                <w:rFonts w:ascii="Arial Nova" w:eastAsia="Times New Roman" w:hAnsi="Arial Nova" w:cs="Segoe UI"/>
                <w:kern w:val="0"/>
                <w:lang w:eastAsia="en-AU"/>
                <w14:ligatures w14:val="none"/>
              </w:rPr>
              <w:t> </w:t>
            </w:r>
          </w:p>
        </w:tc>
        <w:tc>
          <w:tcPr>
            <w:tcW w:w="8906" w:type="dxa"/>
            <w:tcBorders>
              <w:top w:val="single" w:sz="6" w:space="0" w:color="BFBFBF"/>
              <w:left w:val="nil"/>
              <w:bottom w:val="single" w:sz="12" w:space="0" w:color="38115E"/>
              <w:right w:val="single" w:sz="12" w:space="0" w:color="38115E"/>
            </w:tcBorders>
            <w:vAlign w:val="center"/>
            <w:hideMark/>
          </w:tcPr>
          <w:p w14:paraId="73AFA6A1" w14:textId="77777777" w:rsidR="00663337" w:rsidRPr="00663337" w:rsidRDefault="00663337" w:rsidP="00663337">
            <w:pPr>
              <w:spacing w:after="0" w:line="240" w:lineRule="auto"/>
              <w:textAlignment w:val="baseline"/>
              <w:rPr>
                <w:rFonts w:ascii="Segoe UI" w:eastAsia="Times New Roman" w:hAnsi="Segoe UI" w:cs="Segoe UI"/>
                <w:kern w:val="0"/>
                <w:sz w:val="18"/>
                <w:szCs w:val="18"/>
                <w:lang w:eastAsia="en-AU"/>
                <w14:ligatures w14:val="none"/>
              </w:rPr>
            </w:pPr>
            <w:r w:rsidRPr="00663337">
              <w:rPr>
                <w:rFonts w:ascii="Segoe UI" w:eastAsia="Times New Roman" w:hAnsi="Segoe UI" w:cs="Segoe UI"/>
                <w:kern w:val="0"/>
                <w:sz w:val="20"/>
                <w:szCs w:val="20"/>
                <w:lang w:eastAsia="en-AU"/>
                <w14:ligatures w14:val="none"/>
              </w:rPr>
              <w:t>​​</w:t>
            </w:r>
            <w:r w:rsidRPr="00663337">
              <w:rPr>
                <w:rFonts w:ascii="Segoe UI" w:eastAsia="Times New Roman" w:hAnsi="Segoe UI" w:cs="Segoe UI"/>
                <w:color w:val="000000"/>
                <w:kern w:val="0"/>
                <w:sz w:val="20"/>
                <w:szCs w:val="20"/>
                <w:shd w:val="clear" w:color="auto" w:fill="E1E3E6"/>
                <w:lang w:eastAsia="en-AU"/>
                <w14:ligatures w14:val="none"/>
              </w:rPr>
              <w:t> </w:t>
            </w:r>
            <w:r w:rsidRPr="00663337">
              <w:rPr>
                <w:rFonts w:ascii="Segoe UI" w:eastAsia="Times New Roman" w:hAnsi="Segoe UI" w:cs="Segoe UI"/>
                <w:color w:val="000000"/>
                <w:kern w:val="0"/>
                <w:sz w:val="20"/>
                <w:szCs w:val="20"/>
                <w:shd w:val="clear" w:color="auto" w:fill="E1E3E6"/>
                <w:lang w:eastAsia="en-AU"/>
                <w14:ligatures w14:val="none"/>
              </w:rPr>
              <w:t> </w:t>
            </w:r>
            <w:r w:rsidRPr="00663337">
              <w:rPr>
                <w:rFonts w:ascii="Segoe UI" w:eastAsia="Times New Roman" w:hAnsi="Segoe UI" w:cs="Segoe UI"/>
                <w:color w:val="000000"/>
                <w:kern w:val="0"/>
                <w:sz w:val="20"/>
                <w:szCs w:val="20"/>
                <w:shd w:val="clear" w:color="auto" w:fill="E1E3E6"/>
                <w:lang w:eastAsia="en-AU"/>
                <w14:ligatures w14:val="none"/>
              </w:rPr>
              <w:t> </w:t>
            </w:r>
            <w:r w:rsidRPr="00663337">
              <w:rPr>
                <w:rFonts w:ascii="Segoe UI" w:eastAsia="Times New Roman" w:hAnsi="Segoe UI" w:cs="Segoe UI"/>
                <w:color w:val="000000"/>
                <w:kern w:val="0"/>
                <w:sz w:val="20"/>
                <w:szCs w:val="20"/>
                <w:shd w:val="clear" w:color="auto" w:fill="E1E3E6"/>
                <w:lang w:eastAsia="en-AU"/>
                <w14:ligatures w14:val="none"/>
              </w:rPr>
              <w:t> </w:t>
            </w:r>
            <w:r w:rsidRPr="00663337">
              <w:rPr>
                <w:rFonts w:ascii="Segoe UI" w:eastAsia="Times New Roman" w:hAnsi="Segoe UI" w:cs="Segoe UI"/>
                <w:color w:val="000000"/>
                <w:kern w:val="0"/>
                <w:sz w:val="20"/>
                <w:szCs w:val="20"/>
                <w:shd w:val="clear" w:color="auto" w:fill="E1E3E6"/>
                <w:lang w:eastAsia="en-AU"/>
                <w14:ligatures w14:val="none"/>
              </w:rPr>
              <w:t> </w:t>
            </w:r>
            <w:r w:rsidRPr="00663337">
              <w:rPr>
                <w:rFonts w:ascii="Segoe UI" w:eastAsia="Times New Roman" w:hAnsi="Segoe UI" w:cs="Segoe UI"/>
                <w:kern w:val="0"/>
                <w:sz w:val="20"/>
                <w:szCs w:val="20"/>
                <w:lang w:eastAsia="en-AU"/>
                <w14:ligatures w14:val="none"/>
              </w:rPr>
              <w:t>​</w:t>
            </w:r>
            <w:r w:rsidRPr="00663337">
              <w:rPr>
                <w:rFonts w:ascii="Arial Nova" w:eastAsia="Times New Roman" w:hAnsi="Arial Nova" w:cs="Segoe UI"/>
                <w:kern w:val="0"/>
                <w:sz w:val="20"/>
                <w:szCs w:val="20"/>
                <w:lang w:eastAsia="en-AU"/>
                <w14:ligatures w14:val="none"/>
              </w:rPr>
              <w:t> </w:t>
            </w:r>
          </w:p>
        </w:tc>
      </w:tr>
    </w:tbl>
    <w:p w14:paraId="4090BA90" w14:textId="77777777" w:rsidR="004B03A0" w:rsidRDefault="004B03A0" w:rsidP="002C37CF">
      <w:pPr>
        <w:pStyle w:val="NoSpacing"/>
        <w:rPr>
          <w:rFonts w:ascii="Arial" w:hAnsi="Arial" w:cs="Arial"/>
          <w:sz w:val="2"/>
          <w:szCs w:val="2"/>
        </w:rPr>
      </w:pPr>
    </w:p>
    <w:p w14:paraId="63866DB8" w14:textId="77777777" w:rsidR="004B03A0" w:rsidRDefault="004B03A0" w:rsidP="002C37CF">
      <w:pPr>
        <w:pStyle w:val="NoSpacing"/>
        <w:rPr>
          <w:rFonts w:ascii="Arial" w:hAnsi="Arial" w:cs="Arial"/>
          <w:sz w:val="2"/>
          <w:szCs w:val="2"/>
        </w:rPr>
      </w:pPr>
    </w:p>
    <w:p w14:paraId="30194E48" w14:textId="77777777" w:rsidR="004B03A0" w:rsidRDefault="004B03A0" w:rsidP="002C37CF">
      <w:pPr>
        <w:pStyle w:val="NoSpacing"/>
        <w:rPr>
          <w:rFonts w:ascii="Arial" w:hAnsi="Arial" w:cs="Arial"/>
          <w:sz w:val="2"/>
          <w:szCs w:val="2"/>
        </w:rPr>
      </w:pPr>
    </w:p>
    <w:p w14:paraId="15E8E5EB" w14:textId="77777777" w:rsidR="004B03A0" w:rsidRDefault="004B03A0" w:rsidP="002C37CF">
      <w:pPr>
        <w:pStyle w:val="NoSpacing"/>
        <w:rPr>
          <w:rFonts w:ascii="Arial" w:hAnsi="Arial" w:cs="Arial"/>
          <w:sz w:val="2"/>
          <w:szCs w:val="2"/>
        </w:rPr>
      </w:pPr>
    </w:p>
    <w:p w14:paraId="1C5FF5EA" w14:textId="77777777" w:rsidR="004B03A0" w:rsidRDefault="004B03A0" w:rsidP="002C37CF">
      <w:pPr>
        <w:pStyle w:val="NoSpacing"/>
        <w:rPr>
          <w:rFonts w:ascii="Arial" w:hAnsi="Arial" w:cs="Arial"/>
          <w:sz w:val="2"/>
          <w:szCs w:val="2"/>
        </w:rPr>
      </w:pPr>
    </w:p>
    <w:p w14:paraId="7F6A9974" w14:textId="77777777" w:rsidR="004B03A0" w:rsidRDefault="004B03A0" w:rsidP="002C37CF">
      <w:pPr>
        <w:pStyle w:val="NoSpacing"/>
        <w:rPr>
          <w:rFonts w:ascii="Arial" w:hAnsi="Arial" w:cs="Arial"/>
          <w:sz w:val="2"/>
          <w:szCs w:val="2"/>
        </w:rPr>
      </w:pPr>
    </w:p>
    <w:p w14:paraId="3A7E793A" w14:textId="77777777" w:rsidR="00F65629" w:rsidRDefault="00F65629" w:rsidP="002C37CF">
      <w:pPr>
        <w:pStyle w:val="NoSpacing"/>
        <w:rPr>
          <w:rFonts w:ascii="Arial" w:hAnsi="Arial" w:cs="Arial"/>
          <w:sz w:val="2"/>
          <w:szCs w:val="2"/>
        </w:rPr>
      </w:pPr>
    </w:p>
    <w:p w14:paraId="377D1DB1" w14:textId="77777777" w:rsidR="00F65629" w:rsidRDefault="00F65629" w:rsidP="002C37CF">
      <w:pPr>
        <w:pStyle w:val="NoSpacing"/>
        <w:rPr>
          <w:rFonts w:ascii="Arial" w:hAnsi="Arial" w:cs="Arial"/>
          <w:sz w:val="2"/>
          <w:szCs w:val="2"/>
        </w:rPr>
      </w:pPr>
    </w:p>
    <w:p w14:paraId="628CE406" w14:textId="77777777" w:rsidR="00F65629" w:rsidRDefault="00F65629" w:rsidP="002C37CF">
      <w:pPr>
        <w:pStyle w:val="NoSpacing"/>
        <w:rPr>
          <w:rFonts w:ascii="Arial" w:hAnsi="Arial" w:cs="Arial"/>
          <w:sz w:val="2"/>
          <w:szCs w:val="2"/>
        </w:rPr>
      </w:pPr>
    </w:p>
    <w:p w14:paraId="7F75DC53" w14:textId="77777777" w:rsidR="00F65629" w:rsidRDefault="00F65629" w:rsidP="002C37CF">
      <w:pPr>
        <w:pStyle w:val="NoSpacing"/>
        <w:rPr>
          <w:rFonts w:ascii="Arial" w:hAnsi="Arial" w:cs="Arial"/>
          <w:sz w:val="2"/>
          <w:szCs w:val="2"/>
        </w:rPr>
      </w:pPr>
    </w:p>
    <w:p w14:paraId="72198165" w14:textId="77777777" w:rsidR="00F65629" w:rsidRDefault="00F65629" w:rsidP="002C37CF">
      <w:pPr>
        <w:pStyle w:val="NoSpacing"/>
        <w:rPr>
          <w:rFonts w:ascii="Arial" w:hAnsi="Arial" w:cs="Arial"/>
          <w:sz w:val="2"/>
          <w:szCs w:val="2"/>
        </w:rPr>
      </w:pPr>
    </w:p>
    <w:p w14:paraId="46589852" w14:textId="77777777" w:rsidR="00F65629" w:rsidRDefault="00F65629" w:rsidP="002C37CF">
      <w:pPr>
        <w:pStyle w:val="NoSpacing"/>
        <w:rPr>
          <w:rFonts w:ascii="Arial" w:hAnsi="Arial" w:cs="Arial"/>
          <w:sz w:val="2"/>
          <w:szCs w:val="2"/>
        </w:rPr>
      </w:pPr>
    </w:p>
    <w:p w14:paraId="3A5D0476" w14:textId="77777777" w:rsidR="00DC4FBD" w:rsidRDefault="00DC4FBD" w:rsidP="002C37CF">
      <w:pPr>
        <w:pStyle w:val="NoSpacing"/>
        <w:rPr>
          <w:rFonts w:ascii="Arial" w:hAnsi="Arial" w:cs="Arial"/>
          <w:sz w:val="2"/>
          <w:szCs w:val="2"/>
        </w:rPr>
      </w:pPr>
    </w:p>
    <w:p w14:paraId="781B010B" w14:textId="77777777" w:rsidR="00DC4FBD" w:rsidRDefault="00DC4FBD" w:rsidP="002C37CF">
      <w:pPr>
        <w:pStyle w:val="NoSpacing"/>
        <w:rPr>
          <w:rFonts w:ascii="Arial" w:hAnsi="Arial" w:cs="Arial"/>
          <w:sz w:val="2"/>
          <w:szCs w:val="2"/>
        </w:rPr>
      </w:pPr>
    </w:p>
    <w:p w14:paraId="17F5CD89" w14:textId="77777777" w:rsidR="00DC4FBD" w:rsidRPr="002C37CF" w:rsidRDefault="00DC4FBD" w:rsidP="002C37CF">
      <w:pPr>
        <w:pStyle w:val="NoSpacing"/>
        <w:rPr>
          <w:rFonts w:ascii="Arial" w:hAnsi="Arial" w:cs="Arial"/>
          <w:sz w:val="2"/>
          <w:szCs w:val="2"/>
        </w:rPr>
      </w:pPr>
    </w:p>
    <w:sectPr w:rsidR="00DC4FBD" w:rsidRPr="002C37CF" w:rsidSect="00DC3C75">
      <w:footerReference w:type="default" r:id="rId20"/>
      <w:pgSz w:w="11906" w:h="16838"/>
      <w:pgMar w:top="284" w:right="720" w:bottom="992" w:left="720"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F0FA" w14:textId="77777777" w:rsidR="00C32179" w:rsidRDefault="00C32179" w:rsidP="009C2718">
      <w:pPr>
        <w:spacing w:after="0" w:line="240" w:lineRule="auto"/>
      </w:pPr>
      <w:r>
        <w:separator/>
      </w:r>
    </w:p>
  </w:endnote>
  <w:endnote w:type="continuationSeparator" w:id="0">
    <w:p w14:paraId="1626393E" w14:textId="77777777" w:rsidR="00C32179" w:rsidRDefault="00C32179" w:rsidP="009C2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4873E" w14:textId="66C6295A" w:rsidR="00B27CA0" w:rsidRPr="00B27CA0" w:rsidRDefault="00E5692A" w:rsidP="00E5692A">
    <w:pPr>
      <w:pStyle w:val="Footer"/>
      <w:tabs>
        <w:tab w:val="left" w:pos="3975"/>
      </w:tabs>
      <w:rPr>
        <w:rFonts w:ascii="Arial Nova" w:hAnsi="Arial Nova"/>
        <w:sz w:val="18"/>
        <w:szCs w:val="18"/>
      </w:rPr>
    </w:pPr>
    <w:r>
      <w:rPr>
        <w:rFonts w:ascii="Arial Nova" w:hAnsi="Arial Nova"/>
        <w:sz w:val="18"/>
        <w:szCs w:val="18"/>
      </w:rPr>
      <w:tab/>
    </w:r>
    <w:r>
      <w:rPr>
        <w:rFonts w:ascii="Arial Nova" w:hAnsi="Arial Nova"/>
        <w:sz w:val="18"/>
        <w:szCs w:val="18"/>
      </w:rPr>
      <w:tab/>
    </w:r>
  </w:p>
  <w:p w14:paraId="6790F8B5" w14:textId="77777777" w:rsidR="00B27CA0" w:rsidRDefault="00B27C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9244067"/>
      <w:docPartObj>
        <w:docPartGallery w:val="Page Numbers (Bottom of Page)"/>
        <w:docPartUnique/>
      </w:docPartObj>
    </w:sdtPr>
    <w:sdtContent>
      <w:sdt>
        <w:sdtPr>
          <w:id w:val="1728636285"/>
          <w:docPartObj>
            <w:docPartGallery w:val="Page Numbers (Top of Page)"/>
            <w:docPartUnique/>
          </w:docPartObj>
        </w:sdtPr>
        <w:sdtContent>
          <w:p w14:paraId="44EBF76C" w14:textId="417EDD0D" w:rsidR="00B27CA0" w:rsidRDefault="00B27CA0">
            <w:pPr>
              <w:pStyle w:val="Footer"/>
              <w:jc w:val="center"/>
            </w:pPr>
            <w:r>
              <w:t xml:space="preserve">                                 </w:t>
            </w:r>
            <w:r w:rsidRPr="00B27CA0">
              <w:rPr>
                <w:rFonts w:ascii="Arial Nova" w:hAnsi="Arial Nova"/>
                <w:sz w:val="18"/>
                <w:szCs w:val="18"/>
              </w:rPr>
              <w:t xml:space="preserve">Page </w:t>
            </w:r>
            <w:r w:rsidRPr="00B27CA0">
              <w:rPr>
                <w:rFonts w:ascii="Arial Nova" w:hAnsi="Arial Nova"/>
                <w:b/>
                <w:bCs/>
                <w:sz w:val="18"/>
                <w:szCs w:val="18"/>
              </w:rPr>
              <w:fldChar w:fldCharType="begin"/>
            </w:r>
            <w:r w:rsidRPr="00B27CA0">
              <w:rPr>
                <w:rFonts w:ascii="Arial Nova" w:hAnsi="Arial Nova"/>
                <w:b/>
                <w:bCs/>
                <w:sz w:val="18"/>
                <w:szCs w:val="18"/>
              </w:rPr>
              <w:instrText xml:space="preserve"> PAGE </w:instrText>
            </w:r>
            <w:r w:rsidRPr="00B27CA0">
              <w:rPr>
                <w:rFonts w:ascii="Arial Nova" w:hAnsi="Arial Nova"/>
                <w:b/>
                <w:bCs/>
                <w:sz w:val="18"/>
                <w:szCs w:val="18"/>
              </w:rPr>
              <w:fldChar w:fldCharType="separate"/>
            </w:r>
            <w:r w:rsidRPr="00B27CA0">
              <w:rPr>
                <w:rFonts w:ascii="Arial Nova" w:hAnsi="Arial Nova"/>
                <w:b/>
                <w:bCs/>
                <w:noProof/>
                <w:sz w:val="18"/>
                <w:szCs w:val="18"/>
              </w:rPr>
              <w:t>2</w:t>
            </w:r>
            <w:r w:rsidRPr="00B27CA0">
              <w:rPr>
                <w:rFonts w:ascii="Arial Nova" w:hAnsi="Arial Nova"/>
                <w:b/>
                <w:bCs/>
                <w:sz w:val="18"/>
                <w:szCs w:val="18"/>
              </w:rPr>
              <w:fldChar w:fldCharType="end"/>
            </w:r>
            <w:r w:rsidRPr="00B27CA0">
              <w:rPr>
                <w:rFonts w:ascii="Arial Nova" w:hAnsi="Arial Nova"/>
                <w:sz w:val="18"/>
                <w:szCs w:val="18"/>
              </w:rPr>
              <w:t xml:space="preserve"> of </w:t>
            </w:r>
            <w:r w:rsidRPr="00B27CA0">
              <w:rPr>
                <w:rFonts w:ascii="Arial Nova" w:hAnsi="Arial Nova"/>
                <w:b/>
                <w:bCs/>
                <w:sz w:val="18"/>
                <w:szCs w:val="18"/>
              </w:rPr>
              <w:t>8</w:t>
            </w:r>
            <w:r>
              <w:tab/>
            </w:r>
          </w:p>
          <w:p w14:paraId="5E3B1846" w14:textId="2AACDECC" w:rsidR="00B27CA0" w:rsidRDefault="00000000">
            <w:pPr>
              <w:pStyle w:val="Footer"/>
              <w:jc w:val="center"/>
            </w:pPr>
          </w:p>
        </w:sdtContent>
      </w:sdt>
    </w:sdtContent>
  </w:sdt>
  <w:p w14:paraId="5C5E0D3C" w14:textId="6E8C5F1E" w:rsidR="00B15B70" w:rsidRDefault="00B15B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139655534"/>
      <w:docPartObj>
        <w:docPartGallery w:val="Page Numbers (Bottom of Page)"/>
        <w:docPartUnique/>
      </w:docPartObj>
    </w:sdtPr>
    <w:sdtEndPr>
      <w:rPr>
        <w:b/>
        <w:bCs/>
      </w:rPr>
    </w:sdtEndPr>
    <w:sdtContent>
      <w:sdt>
        <w:sdtPr>
          <w:rPr>
            <w:rFonts w:ascii="Arial Nova" w:hAnsi="Arial Nova"/>
            <w:sz w:val="18"/>
            <w:szCs w:val="18"/>
          </w:rPr>
          <w:id w:val="-1865513853"/>
          <w:docPartObj>
            <w:docPartGallery w:val="Page Numbers (Top of Page)"/>
            <w:docPartUnique/>
          </w:docPartObj>
        </w:sdtPr>
        <w:sdtEndPr>
          <w:rPr>
            <w:b/>
            <w:bCs/>
          </w:rPr>
        </w:sdtEndPr>
        <w:sdtContent>
          <w:p w14:paraId="795F549D" w14:textId="77777777" w:rsidR="00E5692A" w:rsidRDefault="00E5692A" w:rsidP="00E5692A">
            <w:pPr>
              <w:spacing w:after="0"/>
              <w:jc w:val="right"/>
              <w:rPr>
                <w:rFonts w:ascii="Arial Nova" w:hAnsi="Arial Nova"/>
                <w:sz w:val="18"/>
                <w:szCs w:val="18"/>
              </w:rPr>
            </w:pPr>
            <w:r>
              <w:rPr>
                <w:rFonts w:ascii="Arial Nova" w:hAnsi="Arial Nova"/>
                <w:sz w:val="18"/>
                <w:szCs w:val="18"/>
              </w:rPr>
              <w:t xml:space="preserve">                      </w:t>
            </w:r>
          </w:p>
          <w:p w14:paraId="3CC34F03" w14:textId="77777777" w:rsidR="00E5692A" w:rsidRDefault="00E5692A" w:rsidP="00E5692A">
            <w:pPr>
              <w:spacing w:after="0"/>
              <w:jc w:val="right"/>
              <w:rPr>
                <w:rFonts w:ascii="Arial Nova" w:hAnsi="Arial Nova"/>
                <w:sz w:val="18"/>
                <w:szCs w:val="18"/>
              </w:rPr>
            </w:pPr>
          </w:p>
          <w:p w14:paraId="1E4DE8A4" w14:textId="77777777" w:rsidR="00E5692A" w:rsidRDefault="00E5692A">
            <w:pPr>
              <w:pStyle w:val="Footer"/>
              <w:jc w:val="center"/>
              <w:rPr>
                <w:rFonts w:ascii="Arial Nova" w:hAnsi="Arial Nova"/>
                <w:sz w:val="18"/>
                <w:szCs w:val="18"/>
              </w:rPr>
            </w:pPr>
          </w:p>
          <w:p w14:paraId="21EC7617" w14:textId="06B1B913" w:rsidR="00E5692A" w:rsidRDefault="00E5692A" w:rsidP="00E5692A">
            <w:pPr>
              <w:tabs>
                <w:tab w:val="left" w:pos="4425"/>
                <w:tab w:val="right" w:pos="10466"/>
              </w:tabs>
              <w:spacing w:after="0"/>
              <w:rPr>
                <w:rFonts w:ascii="Arial Nova" w:hAnsi="Arial Nova" w:cs="Arial"/>
                <w:sz w:val="18"/>
                <w:szCs w:val="18"/>
              </w:rPr>
            </w:pPr>
            <w:r>
              <w:rPr>
                <w:rFonts w:ascii="Arial Nova" w:hAnsi="Arial Nova" w:cs="Arial"/>
                <w:sz w:val="18"/>
                <w:szCs w:val="18"/>
              </w:rPr>
              <w:tab/>
            </w:r>
            <w:r>
              <w:rPr>
                <w:rFonts w:ascii="Arial Nova" w:hAnsi="Arial Nova" w:cs="Arial"/>
                <w:sz w:val="18"/>
                <w:szCs w:val="18"/>
              </w:rPr>
              <w:tab/>
            </w:r>
            <w:r w:rsidRPr="00924958">
              <w:rPr>
                <w:rFonts w:ascii="Arial Nova" w:hAnsi="Arial Nova" w:cs="Arial"/>
                <w:sz w:val="18"/>
                <w:szCs w:val="18"/>
              </w:rPr>
              <w:t xml:space="preserve">Level 2, Gordon Stephenson House, </w:t>
            </w:r>
          </w:p>
          <w:p w14:paraId="077B1897" w14:textId="77777777" w:rsidR="00E5692A" w:rsidRPr="00924958" w:rsidRDefault="00E5692A" w:rsidP="00E5692A">
            <w:pPr>
              <w:spacing w:after="0"/>
              <w:jc w:val="right"/>
              <w:rPr>
                <w:rFonts w:ascii="Arial Nova" w:hAnsi="Arial Nova" w:cs="Arial"/>
                <w:sz w:val="18"/>
                <w:szCs w:val="18"/>
              </w:rPr>
            </w:pPr>
            <w:r w:rsidRPr="00924958">
              <w:rPr>
                <w:rFonts w:ascii="Arial Nova" w:hAnsi="Arial Nova" w:cs="Arial"/>
                <w:sz w:val="18"/>
                <w:szCs w:val="18"/>
              </w:rPr>
              <w:t>140 William Street, Perth Western Australia, 6000 </w:t>
            </w:r>
          </w:p>
          <w:p w14:paraId="186B103B" w14:textId="77777777" w:rsidR="00E5692A" w:rsidRPr="00924958" w:rsidRDefault="00E5692A" w:rsidP="00E5692A">
            <w:pPr>
              <w:spacing w:after="0"/>
              <w:jc w:val="right"/>
              <w:rPr>
                <w:rFonts w:ascii="Arial Nova" w:hAnsi="Arial Nova" w:cs="Arial"/>
                <w:sz w:val="18"/>
                <w:szCs w:val="18"/>
              </w:rPr>
            </w:pPr>
            <w:r w:rsidRPr="00924958">
              <w:rPr>
                <w:rFonts w:ascii="Arial Nova" w:hAnsi="Arial Nova" w:cs="Arial"/>
                <w:b/>
                <w:bCs/>
                <w:sz w:val="18"/>
                <w:szCs w:val="18"/>
              </w:rPr>
              <w:t>Postal Address:</w:t>
            </w:r>
            <w:r w:rsidRPr="00924958">
              <w:rPr>
                <w:rFonts w:ascii="Arial Nova" w:hAnsi="Arial Nova" w:cs="Arial"/>
                <w:sz w:val="18"/>
                <w:szCs w:val="18"/>
              </w:rPr>
              <w:t> Locked Bag 14, Cloisters Square, Perth, WA, 6850 </w:t>
            </w:r>
          </w:p>
          <w:p w14:paraId="5E5A63D3" w14:textId="77777777" w:rsidR="00E5692A" w:rsidRPr="00924958" w:rsidRDefault="00E5692A" w:rsidP="00E5692A">
            <w:pPr>
              <w:spacing w:after="0"/>
              <w:jc w:val="right"/>
              <w:rPr>
                <w:rFonts w:ascii="Arial Nova" w:hAnsi="Arial Nova" w:cs="Arial"/>
                <w:sz w:val="18"/>
                <w:szCs w:val="18"/>
              </w:rPr>
            </w:pPr>
            <w:r w:rsidRPr="00924958">
              <w:rPr>
                <w:rFonts w:ascii="Arial Nova" w:hAnsi="Arial Nova" w:cs="Arial"/>
                <w:b/>
                <w:bCs/>
                <w:sz w:val="18"/>
                <w:szCs w:val="18"/>
              </w:rPr>
              <w:t>Tel:</w:t>
            </w:r>
            <w:r w:rsidRPr="00924958">
              <w:rPr>
                <w:rFonts w:ascii="Arial Nova" w:hAnsi="Arial Nova" w:cs="Arial"/>
                <w:sz w:val="18"/>
                <w:szCs w:val="18"/>
              </w:rPr>
              <w:t> </w:t>
            </w:r>
            <w:r>
              <w:rPr>
                <w:rFonts w:ascii="Arial Nova" w:hAnsi="Arial Nova" w:cs="Arial"/>
                <w:sz w:val="18"/>
                <w:szCs w:val="18"/>
              </w:rPr>
              <w:t xml:space="preserve">+61 </w:t>
            </w:r>
            <w:r w:rsidRPr="00924958">
              <w:rPr>
                <w:rFonts w:ascii="Arial Nova" w:hAnsi="Arial Nova" w:cs="Arial"/>
                <w:sz w:val="18"/>
                <w:szCs w:val="18"/>
              </w:rPr>
              <w:t>8 655 14888</w:t>
            </w:r>
            <w:r w:rsidRPr="00924958">
              <w:rPr>
                <w:rFonts w:ascii="Arial Nova" w:hAnsi="Arial Nova" w:cs="Arial"/>
                <w:b/>
                <w:bCs/>
                <w:sz w:val="18"/>
                <w:szCs w:val="18"/>
              </w:rPr>
              <w:t> Country Callers: </w:t>
            </w:r>
            <w:r w:rsidRPr="00924958">
              <w:rPr>
                <w:rFonts w:ascii="Arial Nova" w:hAnsi="Arial Nova" w:cs="Arial"/>
                <w:sz w:val="18"/>
                <w:szCs w:val="18"/>
              </w:rPr>
              <w:t>1800 634 541</w:t>
            </w:r>
          </w:p>
          <w:p w14:paraId="6ED71D9F" w14:textId="4CB47EED" w:rsidR="00E5692A" w:rsidRDefault="00E5692A" w:rsidP="00E5692A">
            <w:pPr>
              <w:pStyle w:val="Footer"/>
              <w:jc w:val="right"/>
              <w:rPr>
                <w:rFonts w:ascii="Arial Nova" w:hAnsi="Arial Nova"/>
                <w:sz w:val="18"/>
                <w:szCs w:val="18"/>
              </w:rPr>
            </w:pPr>
            <w:r w:rsidRPr="00924958">
              <w:rPr>
                <w:rFonts w:ascii="Arial Nova" w:hAnsi="Arial Nova" w:cs="Arial"/>
                <w:b/>
                <w:bCs/>
                <w:sz w:val="18"/>
                <w:szCs w:val="18"/>
              </w:rPr>
              <w:t>Email: </w:t>
            </w:r>
            <w:hyperlink r:id="rId1" w:tgtFrame="_blank" w:history="1">
              <w:r w:rsidRPr="00924958">
                <w:rPr>
                  <w:rStyle w:val="Hyperlink"/>
                  <w:rFonts w:ascii="Arial Nova" w:hAnsi="Arial Nova" w:cs="Arial"/>
                  <w:sz w:val="18"/>
                  <w:szCs w:val="18"/>
                </w:rPr>
                <w:t>rgl@lgirs.wa.gov.au</w:t>
              </w:r>
            </w:hyperlink>
            <w:r w:rsidRPr="00924958">
              <w:rPr>
                <w:rFonts w:ascii="Arial Nova" w:hAnsi="Arial Nova" w:cs="Arial"/>
                <w:sz w:val="18"/>
                <w:szCs w:val="18"/>
              </w:rPr>
              <w:t> </w:t>
            </w:r>
            <w:r w:rsidRPr="00924958">
              <w:rPr>
                <w:rFonts w:ascii="Arial Nova" w:hAnsi="Arial Nova" w:cs="Arial"/>
                <w:b/>
                <w:bCs/>
                <w:sz w:val="18"/>
                <w:szCs w:val="18"/>
              </w:rPr>
              <w:t>Website:</w:t>
            </w:r>
            <w:r w:rsidRPr="00924958">
              <w:rPr>
                <w:rFonts w:ascii="Arial Nova" w:hAnsi="Arial Nova" w:cs="Arial"/>
                <w:sz w:val="18"/>
                <w:szCs w:val="18"/>
              </w:rPr>
              <w:t> </w:t>
            </w:r>
            <w:hyperlink r:id="rId2" w:tgtFrame="_blank" w:history="1">
              <w:r w:rsidRPr="00924958">
                <w:rPr>
                  <w:rStyle w:val="Hyperlink"/>
                  <w:rFonts w:ascii="Arial Nova" w:hAnsi="Arial Nova" w:cs="Arial"/>
                  <w:sz w:val="18"/>
                  <w:szCs w:val="18"/>
                </w:rPr>
                <w:t>www.lgirs.wa.gov.au</w:t>
              </w:r>
            </w:hyperlink>
          </w:p>
          <w:p w14:paraId="1289A15E" w14:textId="77777777" w:rsidR="00E5692A" w:rsidRDefault="00E5692A">
            <w:pPr>
              <w:pStyle w:val="Footer"/>
              <w:jc w:val="center"/>
              <w:rPr>
                <w:rFonts w:ascii="Arial Nova" w:hAnsi="Arial Nova"/>
                <w:sz w:val="18"/>
                <w:szCs w:val="18"/>
              </w:rPr>
            </w:pPr>
          </w:p>
          <w:p w14:paraId="7BB06524" w14:textId="7DC008C2" w:rsidR="00E5692A" w:rsidRPr="00E5692A" w:rsidRDefault="00E5692A">
            <w:pPr>
              <w:pStyle w:val="Footer"/>
              <w:jc w:val="center"/>
              <w:rPr>
                <w:rFonts w:ascii="Arial Nova" w:hAnsi="Arial Nova"/>
                <w:b/>
                <w:bCs/>
                <w:sz w:val="18"/>
                <w:szCs w:val="18"/>
              </w:rPr>
            </w:pPr>
            <w:r>
              <w:rPr>
                <w:rFonts w:ascii="Arial Nova" w:hAnsi="Arial Nova"/>
                <w:sz w:val="18"/>
                <w:szCs w:val="18"/>
              </w:rPr>
              <w:t>P</w:t>
            </w:r>
            <w:r w:rsidRPr="00E5692A">
              <w:rPr>
                <w:rFonts w:ascii="Arial Nova" w:hAnsi="Arial Nova"/>
                <w:sz w:val="18"/>
                <w:szCs w:val="18"/>
              </w:rPr>
              <w:t xml:space="preserve">age </w:t>
            </w:r>
            <w:r w:rsidRPr="00E5692A">
              <w:rPr>
                <w:rFonts w:ascii="Arial Nova" w:hAnsi="Arial Nova"/>
                <w:b/>
                <w:bCs/>
                <w:sz w:val="18"/>
                <w:szCs w:val="18"/>
              </w:rPr>
              <w:fldChar w:fldCharType="begin"/>
            </w:r>
            <w:r w:rsidRPr="00E5692A">
              <w:rPr>
                <w:rFonts w:ascii="Arial Nova" w:hAnsi="Arial Nova"/>
                <w:b/>
                <w:bCs/>
                <w:sz w:val="18"/>
                <w:szCs w:val="18"/>
              </w:rPr>
              <w:instrText xml:space="preserve"> PAGE </w:instrText>
            </w:r>
            <w:r w:rsidRPr="00E5692A">
              <w:rPr>
                <w:rFonts w:ascii="Arial Nova" w:hAnsi="Arial Nova"/>
                <w:b/>
                <w:bCs/>
                <w:sz w:val="18"/>
                <w:szCs w:val="18"/>
              </w:rPr>
              <w:fldChar w:fldCharType="separate"/>
            </w:r>
            <w:r w:rsidRPr="00E5692A">
              <w:rPr>
                <w:rFonts w:ascii="Arial Nova" w:hAnsi="Arial Nova"/>
                <w:b/>
                <w:bCs/>
                <w:noProof/>
                <w:sz w:val="18"/>
                <w:szCs w:val="18"/>
              </w:rPr>
              <w:t>2</w:t>
            </w:r>
            <w:r w:rsidRPr="00E5692A">
              <w:rPr>
                <w:rFonts w:ascii="Arial Nova" w:hAnsi="Arial Nova"/>
                <w:b/>
                <w:bCs/>
                <w:sz w:val="18"/>
                <w:szCs w:val="18"/>
              </w:rPr>
              <w:fldChar w:fldCharType="end"/>
            </w:r>
            <w:r w:rsidRPr="00E5692A">
              <w:rPr>
                <w:rFonts w:ascii="Arial Nova" w:hAnsi="Arial Nova"/>
                <w:sz w:val="18"/>
                <w:szCs w:val="18"/>
              </w:rPr>
              <w:t xml:space="preserve"> of </w:t>
            </w:r>
            <w:r w:rsidRPr="00E5692A">
              <w:rPr>
                <w:rFonts w:ascii="Arial Nova" w:hAnsi="Arial Nova"/>
                <w:b/>
                <w:bCs/>
                <w:sz w:val="18"/>
                <w:szCs w:val="18"/>
              </w:rPr>
              <w:t>8</w:t>
            </w:r>
            <w:r>
              <w:rPr>
                <w:rFonts w:ascii="Arial Nova" w:hAnsi="Arial Nova"/>
                <w:b/>
                <w:bCs/>
                <w:sz w:val="18"/>
                <w:szCs w:val="18"/>
              </w:rPr>
              <w:t xml:space="preserve">                               </w:t>
            </w:r>
          </w:p>
        </w:sdtContent>
      </w:sdt>
    </w:sdtContent>
  </w:sdt>
  <w:p w14:paraId="58C9421E" w14:textId="77777777" w:rsidR="00E5692A" w:rsidRDefault="00E569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1398014098"/>
      <w:docPartObj>
        <w:docPartGallery w:val="Page Numbers (Bottom of Page)"/>
        <w:docPartUnique/>
      </w:docPartObj>
    </w:sdtPr>
    <w:sdtContent>
      <w:sdt>
        <w:sdtPr>
          <w:rPr>
            <w:rFonts w:ascii="Arial Nova" w:hAnsi="Arial Nova"/>
            <w:sz w:val="18"/>
            <w:szCs w:val="18"/>
          </w:rPr>
          <w:id w:val="-2132548713"/>
          <w:docPartObj>
            <w:docPartGallery w:val="Page Numbers (Top of Page)"/>
            <w:docPartUnique/>
          </w:docPartObj>
        </w:sdtPr>
        <w:sdtContent>
          <w:p w14:paraId="420D9183" w14:textId="12258BCB" w:rsidR="00E5692A" w:rsidRPr="00E5692A" w:rsidRDefault="00E5692A">
            <w:pPr>
              <w:pStyle w:val="Footer"/>
              <w:jc w:val="center"/>
              <w:rPr>
                <w:rFonts w:ascii="Arial Nova" w:hAnsi="Arial Nova"/>
                <w:sz w:val="18"/>
                <w:szCs w:val="18"/>
              </w:rPr>
            </w:pPr>
            <w:r w:rsidRPr="00E5692A">
              <w:rPr>
                <w:rFonts w:ascii="Arial Nova" w:hAnsi="Arial Nova"/>
                <w:sz w:val="18"/>
                <w:szCs w:val="18"/>
              </w:rPr>
              <w:t xml:space="preserve">Page </w:t>
            </w:r>
            <w:r w:rsidRPr="00E5692A">
              <w:rPr>
                <w:rFonts w:ascii="Arial Nova" w:hAnsi="Arial Nova"/>
                <w:b/>
                <w:bCs/>
                <w:sz w:val="18"/>
                <w:szCs w:val="18"/>
              </w:rPr>
              <w:fldChar w:fldCharType="begin"/>
            </w:r>
            <w:r w:rsidRPr="00E5692A">
              <w:rPr>
                <w:rFonts w:ascii="Arial Nova" w:hAnsi="Arial Nova"/>
                <w:b/>
                <w:bCs/>
                <w:sz w:val="18"/>
                <w:szCs w:val="18"/>
              </w:rPr>
              <w:instrText xml:space="preserve"> PAGE </w:instrText>
            </w:r>
            <w:r w:rsidRPr="00E5692A">
              <w:rPr>
                <w:rFonts w:ascii="Arial Nova" w:hAnsi="Arial Nova"/>
                <w:b/>
                <w:bCs/>
                <w:sz w:val="18"/>
                <w:szCs w:val="18"/>
              </w:rPr>
              <w:fldChar w:fldCharType="separate"/>
            </w:r>
            <w:r w:rsidRPr="00E5692A">
              <w:rPr>
                <w:rFonts w:ascii="Arial Nova" w:hAnsi="Arial Nova"/>
                <w:b/>
                <w:bCs/>
                <w:noProof/>
                <w:sz w:val="18"/>
                <w:szCs w:val="18"/>
              </w:rPr>
              <w:t>2</w:t>
            </w:r>
            <w:r w:rsidRPr="00E5692A">
              <w:rPr>
                <w:rFonts w:ascii="Arial Nova" w:hAnsi="Arial Nova"/>
                <w:b/>
                <w:bCs/>
                <w:sz w:val="18"/>
                <w:szCs w:val="18"/>
              </w:rPr>
              <w:fldChar w:fldCharType="end"/>
            </w:r>
            <w:r w:rsidRPr="00E5692A">
              <w:rPr>
                <w:rFonts w:ascii="Arial Nova" w:hAnsi="Arial Nova"/>
                <w:sz w:val="18"/>
                <w:szCs w:val="18"/>
              </w:rPr>
              <w:t xml:space="preserve"> of </w:t>
            </w:r>
            <w:r w:rsidRPr="00E5692A">
              <w:rPr>
                <w:rFonts w:ascii="Arial Nova" w:hAnsi="Arial Nova"/>
                <w:b/>
                <w:bCs/>
                <w:sz w:val="18"/>
                <w:szCs w:val="18"/>
              </w:rPr>
              <w:t>8</w:t>
            </w:r>
          </w:p>
        </w:sdtContent>
      </w:sdt>
    </w:sdtContent>
  </w:sdt>
  <w:p w14:paraId="2F66AA33" w14:textId="77777777" w:rsidR="00B27CA0" w:rsidRDefault="00B27C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1343078604"/>
      <w:docPartObj>
        <w:docPartGallery w:val="Page Numbers (Bottom of Page)"/>
        <w:docPartUnique/>
      </w:docPartObj>
    </w:sdtPr>
    <w:sdtContent>
      <w:sdt>
        <w:sdtPr>
          <w:rPr>
            <w:rFonts w:ascii="Arial Nova" w:hAnsi="Arial Nova"/>
            <w:sz w:val="18"/>
            <w:szCs w:val="18"/>
          </w:rPr>
          <w:id w:val="-196462069"/>
          <w:docPartObj>
            <w:docPartGallery w:val="Page Numbers (Top of Page)"/>
            <w:docPartUnique/>
          </w:docPartObj>
        </w:sdtPr>
        <w:sdtContent>
          <w:p w14:paraId="77DD0FB1" w14:textId="77777777" w:rsidR="003F2742" w:rsidRDefault="003F2742">
            <w:pPr>
              <w:pStyle w:val="Footer"/>
              <w:jc w:val="center"/>
              <w:rPr>
                <w:rFonts w:ascii="Arial Nova" w:hAnsi="Arial Nova"/>
                <w:sz w:val="18"/>
                <w:szCs w:val="18"/>
              </w:rPr>
            </w:pPr>
          </w:p>
          <w:p w14:paraId="7067E86D" w14:textId="77777777" w:rsidR="003F2742" w:rsidRDefault="003F2742" w:rsidP="003F2742">
            <w:pPr>
              <w:spacing w:after="0"/>
              <w:jc w:val="right"/>
              <w:rPr>
                <w:rFonts w:ascii="Arial Nova" w:hAnsi="Arial Nova" w:cs="Arial"/>
                <w:sz w:val="18"/>
                <w:szCs w:val="18"/>
              </w:rPr>
            </w:pPr>
            <w:r w:rsidRPr="00924958">
              <w:rPr>
                <w:rFonts w:ascii="Arial Nova" w:hAnsi="Arial Nova" w:cs="Arial"/>
                <w:sz w:val="18"/>
                <w:szCs w:val="18"/>
              </w:rPr>
              <w:t xml:space="preserve">Level 2, Gordon Stephenson House, </w:t>
            </w:r>
          </w:p>
          <w:p w14:paraId="5D4C8752" w14:textId="77777777" w:rsidR="003F2742" w:rsidRPr="00924958" w:rsidRDefault="003F2742" w:rsidP="003F2742">
            <w:pPr>
              <w:spacing w:after="0"/>
              <w:jc w:val="right"/>
              <w:rPr>
                <w:rFonts w:ascii="Arial Nova" w:hAnsi="Arial Nova" w:cs="Arial"/>
                <w:sz w:val="18"/>
                <w:szCs w:val="18"/>
              </w:rPr>
            </w:pPr>
            <w:r w:rsidRPr="00924958">
              <w:rPr>
                <w:rFonts w:ascii="Arial Nova" w:hAnsi="Arial Nova" w:cs="Arial"/>
                <w:sz w:val="18"/>
                <w:szCs w:val="18"/>
              </w:rPr>
              <w:t>140 William Street, Perth Western Australia, 6000 </w:t>
            </w:r>
          </w:p>
          <w:p w14:paraId="5BF03A04" w14:textId="77777777" w:rsidR="003F2742" w:rsidRPr="00924958" w:rsidRDefault="003F2742" w:rsidP="003F2742">
            <w:pPr>
              <w:spacing w:after="0"/>
              <w:jc w:val="right"/>
              <w:rPr>
                <w:rFonts w:ascii="Arial Nova" w:hAnsi="Arial Nova" w:cs="Arial"/>
                <w:sz w:val="18"/>
                <w:szCs w:val="18"/>
              </w:rPr>
            </w:pPr>
            <w:r w:rsidRPr="00924958">
              <w:rPr>
                <w:rFonts w:ascii="Arial Nova" w:hAnsi="Arial Nova" w:cs="Arial"/>
                <w:b/>
                <w:bCs/>
                <w:sz w:val="18"/>
                <w:szCs w:val="18"/>
              </w:rPr>
              <w:t>Postal Address:</w:t>
            </w:r>
            <w:r w:rsidRPr="00924958">
              <w:rPr>
                <w:rFonts w:ascii="Arial Nova" w:hAnsi="Arial Nova" w:cs="Arial"/>
                <w:sz w:val="18"/>
                <w:szCs w:val="18"/>
              </w:rPr>
              <w:t> Locked Bag 14, Cloisters Square, Perth, WA, 6850 </w:t>
            </w:r>
          </w:p>
          <w:p w14:paraId="29EE9481" w14:textId="77777777" w:rsidR="003F2742" w:rsidRPr="00924958" w:rsidRDefault="003F2742" w:rsidP="003F2742">
            <w:pPr>
              <w:spacing w:after="0"/>
              <w:jc w:val="right"/>
              <w:rPr>
                <w:rFonts w:ascii="Arial Nova" w:hAnsi="Arial Nova" w:cs="Arial"/>
                <w:sz w:val="18"/>
                <w:szCs w:val="18"/>
              </w:rPr>
            </w:pPr>
            <w:r w:rsidRPr="00924958">
              <w:rPr>
                <w:rFonts w:ascii="Arial Nova" w:hAnsi="Arial Nova" w:cs="Arial"/>
                <w:b/>
                <w:bCs/>
                <w:sz w:val="18"/>
                <w:szCs w:val="18"/>
              </w:rPr>
              <w:t>Tel:</w:t>
            </w:r>
            <w:r w:rsidRPr="00924958">
              <w:rPr>
                <w:rFonts w:ascii="Arial Nova" w:hAnsi="Arial Nova" w:cs="Arial"/>
                <w:sz w:val="18"/>
                <w:szCs w:val="18"/>
              </w:rPr>
              <w:t> </w:t>
            </w:r>
            <w:r>
              <w:rPr>
                <w:rFonts w:ascii="Arial Nova" w:hAnsi="Arial Nova" w:cs="Arial"/>
                <w:sz w:val="18"/>
                <w:szCs w:val="18"/>
              </w:rPr>
              <w:t xml:space="preserve">+61 </w:t>
            </w:r>
            <w:r w:rsidRPr="00924958">
              <w:rPr>
                <w:rFonts w:ascii="Arial Nova" w:hAnsi="Arial Nova" w:cs="Arial"/>
                <w:sz w:val="18"/>
                <w:szCs w:val="18"/>
              </w:rPr>
              <w:t>8 655 14888</w:t>
            </w:r>
            <w:r w:rsidRPr="00924958">
              <w:rPr>
                <w:rFonts w:ascii="Arial Nova" w:hAnsi="Arial Nova" w:cs="Arial"/>
                <w:b/>
                <w:bCs/>
                <w:sz w:val="18"/>
                <w:szCs w:val="18"/>
              </w:rPr>
              <w:t> Country Callers: </w:t>
            </w:r>
            <w:r w:rsidRPr="00924958">
              <w:rPr>
                <w:rFonts w:ascii="Arial Nova" w:hAnsi="Arial Nova" w:cs="Arial"/>
                <w:sz w:val="18"/>
                <w:szCs w:val="18"/>
              </w:rPr>
              <w:t>1800 634 541</w:t>
            </w:r>
          </w:p>
          <w:p w14:paraId="7725B145" w14:textId="40C3E5AA" w:rsidR="003F2742" w:rsidRDefault="003F2742" w:rsidP="003F2742">
            <w:pPr>
              <w:pStyle w:val="Footer"/>
              <w:jc w:val="right"/>
              <w:rPr>
                <w:rFonts w:ascii="Arial Nova" w:hAnsi="Arial Nova"/>
                <w:sz w:val="18"/>
                <w:szCs w:val="18"/>
              </w:rPr>
            </w:pPr>
            <w:r w:rsidRPr="00924958">
              <w:rPr>
                <w:rFonts w:ascii="Arial Nova" w:hAnsi="Arial Nova" w:cs="Arial"/>
                <w:b/>
                <w:bCs/>
                <w:sz w:val="18"/>
                <w:szCs w:val="18"/>
              </w:rPr>
              <w:t>Email: </w:t>
            </w:r>
            <w:hyperlink r:id="rId1" w:tgtFrame="_blank" w:history="1">
              <w:r w:rsidRPr="00924958">
                <w:rPr>
                  <w:rStyle w:val="Hyperlink"/>
                  <w:rFonts w:ascii="Arial Nova" w:hAnsi="Arial Nova" w:cs="Arial"/>
                  <w:sz w:val="18"/>
                  <w:szCs w:val="18"/>
                </w:rPr>
                <w:t>rgl@lgirs.wa.gov.au</w:t>
              </w:r>
            </w:hyperlink>
            <w:r w:rsidRPr="00924958">
              <w:rPr>
                <w:rFonts w:ascii="Arial Nova" w:hAnsi="Arial Nova" w:cs="Arial"/>
                <w:sz w:val="18"/>
                <w:szCs w:val="18"/>
              </w:rPr>
              <w:t> </w:t>
            </w:r>
            <w:r w:rsidRPr="00924958">
              <w:rPr>
                <w:rFonts w:ascii="Arial Nova" w:hAnsi="Arial Nova" w:cs="Arial"/>
                <w:b/>
                <w:bCs/>
                <w:sz w:val="18"/>
                <w:szCs w:val="18"/>
              </w:rPr>
              <w:t>Website:</w:t>
            </w:r>
            <w:r w:rsidRPr="00924958">
              <w:rPr>
                <w:rFonts w:ascii="Arial Nova" w:hAnsi="Arial Nova" w:cs="Arial"/>
                <w:sz w:val="18"/>
                <w:szCs w:val="18"/>
              </w:rPr>
              <w:t> </w:t>
            </w:r>
            <w:hyperlink r:id="rId2" w:tgtFrame="_blank" w:history="1">
              <w:r w:rsidRPr="00924958">
                <w:rPr>
                  <w:rStyle w:val="Hyperlink"/>
                  <w:rFonts w:ascii="Arial Nova" w:hAnsi="Arial Nova" w:cs="Arial"/>
                  <w:sz w:val="18"/>
                  <w:szCs w:val="18"/>
                </w:rPr>
                <w:t>www.lgirs.wa.gov.au</w:t>
              </w:r>
            </w:hyperlink>
          </w:p>
          <w:p w14:paraId="7D7FED82" w14:textId="0ABDFF90" w:rsidR="003F2742" w:rsidRPr="00E5692A" w:rsidRDefault="003F2742">
            <w:pPr>
              <w:pStyle w:val="Footer"/>
              <w:jc w:val="center"/>
              <w:rPr>
                <w:rFonts w:ascii="Arial Nova" w:hAnsi="Arial Nova"/>
                <w:sz w:val="18"/>
                <w:szCs w:val="18"/>
              </w:rPr>
            </w:pPr>
            <w:r w:rsidRPr="00E5692A">
              <w:rPr>
                <w:rFonts w:ascii="Arial Nova" w:hAnsi="Arial Nova"/>
                <w:sz w:val="18"/>
                <w:szCs w:val="18"/>
              </w:rPr>
              <w:t xml:space="preserve">Page </w:t>
            </w:r>
            <w:r w:rsidRPr="00E5692A">
              <w:rPr>
                <w:rFonts w:ascii="Arial Nova" w:hAnsi="Arial Nova"/>
                <w:b/>
                <w:bCs/>
                <w:sz w:val="18"/>
                <w:szCs w:val="18"/>
              </w:rPr>
              <w:fldChar w:fldCharType="begin"/>
            </w:r>
            <w:r w:rsidRPr="00E5692A">
              <w:rPr>
                <w:rFonts w:ascii="Arial Nova" w:hAnsi="Arial Nova"/>
                <w:b/>
                <w:bCs/>
                <w:sz w:val="18"/>
                <w:szCs w:val="18"/>
              </w:rPr>
              <w:instrText xml:space="preserve"> PAGE </w:instrText>
            </w:r>
            <w:r w:rsidRPr="00E5692A">
              <w:rPr>
                <w:rFonts w:ascii="Arial Nova" w:hAnsi="Arial Nova"/>
                <w:b/>
                <w:bCs/>
                <w:sz w:val="18"/>
                <w:szCs w:val="18"/>
              </w:rPr>
              <w:fldChar w:fldCharType="separate"/>
            </w:r>
            <w:r w:rsidRPr="00E5692A">
              <w:rPr>
                <w:rFonts w:ascii="Arial Nova" w:hAnsi="Arial Nova"/>
                <w:b/>
                <w:bCs/>
                <w:noProof/>
                <w:sz w:val="18"/>
                <w:szCs w:val="18"/>
              </w:rPr>
              <w:t>2</w:t>
            </w:r>
            <w:r w:rsidRPr="00E5692A">
              <w:rPr>
                <w:rFonts w:ascii="Arial Nova" w:hAnsi="Arial Nova"/>
                <w:b/>
                <w:bCs/>
                <w:sz w:val="18"/>
                <w:szCs w:val="18"/>
              </w:rPr>
              <w:fldChar w:fldCharType="end"/>
            </w:r>
            <w:r w:rsidRPr="00E5692A">
              <w:rPr>
                <w:rFonts w:ascii="Arial Nova" w:hAnsi="Arial Nova"/>
                <w:sz w:val="18"/>
                <w:szCs w:val="18"/>
              </w:rPr>
              <w:t xml:space="preserve"> of </w:t>
            </w:r>
            <w:r w:rsidRPr="00E5692A">
              <w:rPr>
                <w:rFonts w:ascii="Arial Nova" w:hAnsi="Arial Nova"/>
                <w:b/>
                <w:bCs/>
                <w:sz w:val="18"/>
                <w:szCs w:val="18"/>
              </w:rPr>
              <w:t>8</w:t>
            </w:r>
          </w:p>
        </w:sdtContent>
      </w:sdt>
    </w:sdtContent>
  </w:sdt>
  <w:p w14:paraId="2FC781A0" w14:textId="77777777" w:rsidR="003F2742" w:rsidRDefault="003F274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BFE5" w14:textId="77777777" w:rsidR="00E5692A" w:rsidRPr="00DC3C75" w:rsidRDefault="00E5692A">
    <w:pPr>
      <w:pStyle w:val="Footer"/>
      <w:jc w:val="center"/>
      <w:rPr>
        <w:rFonts w:ascii="Arial Nova" w:hAnsi="Arial Nova"/>
        <w:sz w:val="18"/>
        <w:szCs w:val="18"/>
      </w:rPr>
    </w:pPr>
  </w:p>
  <w:p w14:paraId="4EFB5B14" w14:textId="77777777" w:rsidR="00E5692A" w:rsidRDefault="00E56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B335F" w14:textId="77777777" w:rsidR="00C32179" w:rsidRDefault="00C32179" w:rsidP="009C2718">
      <w:pPr>
        <w:spacing w:after="0" w:line="240" w:lineRule="auto"/>
      </w:pPr>
      <w:r>
        <w:separator/>
      </w:r>
    </w:p>
  </w:footnote>
  <w:footnote w:type="continuationSeparator" w:id="0">
    <w:p w14:paraId="61D99FE7" w14:textId="77777777" w:rsidR="00C32179" w:rsidRDefault="00C32179" w:rsidP="009C2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3562" w14:textId="44FD4BD6" w:rsidR="00A16AA6" w:rsidRDefault="00220B42" w:rsidP="00DC3C75">
    <w:pPr>
      <w:pStyle w:val="Header"/>
      <w:tabs>
        <w:tab w:val="clear" w:pos="4513"/>
        <w:tab w:val="clear" w:pos="9026"/>
        <w:tab w:val="left" w:pos="5745"/>
      </w:tabs>
    </w:pPr>
    <w:r>
      <w:rPr>
        <w:noProof/>
      </w:rPr>
      <w:drawing>
        <wp:anchor distT="0" distB="0" distL="114300" distR="114300" simplePos="0" relativeHeight="251658241" behindDoc="1" locked="0" layoutInCell="1" allowOverlap="1" wp14:anchorId="5533F24F" wp14:editId="5CA1D6F1">
          <wp:simplePos x="0" y="0"/>
          <wp:positionH relativeFrom="column">
            <wp:posOffset>-172286</wp:posOffset>
          </wp:positionH>
          <wp:positionV relativeFrom="paragraph">
            <wp:posOffset>-105246</wp:posOffset>
          </wp:positionV>
          <wp:extent cx="3237230" cy="774065"/>
          <wp:effectExtent l="0" t="0" r="1270" b="6985"/>
          <wp:wrapNone/>
          <wp:docPr id="951033763"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8313" name="Picture 6"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7230" cy="774065"/>
                  </a:xfrm>
                  <a:prstGeom prst="rect">
                    <a:avLst/>
                  </a:prstGeom>
                </pic:spPr>
              </pic:pic>
            </a:graphicData>
          </a:graphic>
        </wp:anchor>
      </w:drawing>
    </w:r>
    <w:r>
      <w:rPr>
        <w:noProof/>
      </w:rPr>
      <mc:AlternateContent>
        <mc:Choice Requires="wps">
          <w:drawing>
            <wp:anchor distT="0" distB="0" distL="114300" distR="114300" simplePos="0" relativeHeight="251658240" behindDoc="1" locked="0" layoutInCell="1" allowOverlap="1" wp14:anchorId="68EC997B" wp14:editId="09F2E747">
              <wp:simplePos x="0" y="0"/>
              <wp:positionH relativeFrom="margin">
                <wp:align>center</wp:align>
              </wp:positionH>
              <wp:positionV relativeFrom="paragraph">
                <wp:posOffset>-449580</wp:posOffset>
              </wp:positionV>
              <wp:extent cx="8039100" cy="1247775"/>
              <wp:effectExtent l="0" t="0" r="19050" b="28575"/>
              <wp:wrapNone/>
              <wp:docPr id="485569631" name="Rectangle: Top Corners Rounded 2"/>
              <wp:cNvGraphicFramePr/>
              <a:graphic xmlns:a="http://schemas.openxmlformats.org/drawingml/2006/main">
                <a:graphicData uri="http://schemas.microsoft.com/office/word/2010/wordprocessingShape">
                  <wps:wsp>
                    <wps:cNvSpPr/>
                    <wps:spPr>
                      <a:xfrm>
                        <a:off x="0" y="0"/>
                        <a:ext cx="8039100" cy="1247775"/>
                      </a:xfrm>
                      <a:prstGeom prst="round2SameRect">
                        <a:avLst/>
                      </a:prstGeom>
                      <a:solidFill>
                        <a:srgbClr val="38115E"/>
                      </a:solidFill>
                      <a:ln>
                        <a:solidFill>
                          <a:srgbClr val="38115E"/>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23F822" w14:textId="39428CC1" w:rsidR="00596E74" w:rsidRPr="004200B8" w:rsidRDefault="004200B8" w:rsidP="004200B8">
                          <w:pPr>
                            <w:jc w:val="center"/>
                            <w:rPr>
                              <w:b/>
                              <w:bCs/>
                              <w:color w:val="FFFFFF" w:themeColor="background1"/>
                            </w:rPr>
                          </w:pPr>
                          <w:r>
                            <w:rPr>
                              <w:b/>
                              <w:bCs/>
                            </w:rPr>
                            <w:t xml:space="preserve">                                                                                                                                                                                                  </w:t>
                          </w:r>
                          <w:r w:rsidR="00596E74" w:rsidRPr="004200B8">
                            <w:rPr>
                              <w:b/>
                              <w:bCs/>
                            </w:rPr>
                            <w:t>F</w:t>
                          </w:r>
                          <w:r w:rsidR="00596E74" w:rsidRPr="004200B8">
                            <w:rPr>
                              <w:b/>
                              <w:bCs/>
                              <w:color w:val="FFFFFF" w:themeColor="background1"/>
                            </w:rPr>
                            <w:t xml:space="preserve">orm </w:t>
                          </w:r>
                          <w:r w:rsidR="00BB7A49">
                            <w:rPr>
                              <w:b/>
                              <w:bCs/>
                              <w:color w:val="FFFFFF" w:themeColor="background1"/>
                            </w:rPr>
                            <w:t>1</w:t>
                          </w:r>
                          <w:r w:rsidR="00596E74" w:rsidRPr="004200B8">
                            <w:rPr>
                              <w:b/>
                              <w:bCs/>
                              <w:color w:val="FFFFFF" w:themeColor="background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C997B" id="Rectangle: Top Corners Rounded 2" o:spid="_x0000_s1026" style="position:absolute;margin-left:0;margin-top:-35.4pt;width:633pt;height:98.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039100,124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" adj="-11796480,,5400" path="m207967,l7831133,v114857,,207967,93110,207967,207967l8039100,1247775r,l,1247775r,l,207967c,93110,93110,,207967,xe" fillcolor="#38115e" strokecolor="#38115e" strokeweight="1pt">
              <v:stroke joinstyle="miter"/>
              <v:formulas/>
              <v:path arrowok="t" o:connecttype="custom" o:connectlocs="207967,0;7831133,0;8039100,207967;8039100,1247775;8039100,1247775;0,1247775;0,1247775;0,207967;207967,0" o:connectangles="0,0,0,0,0,0,0,0,0" textboxrect="0,0,8039100,1247775"/>
              <v:textbox>
                <w:txbxContent>
                  <w:p w14:paraId="0723F822" w14:textId="39428CC1" w:rsidR="00596E74" w:rsidRPr="004200B8" w:rsidRDefault="004200B8" w:rsidP="004200B8">
                    <w:pPr>
                      <w:jc w:val="center"/>
                      <w:rPr>
                        <w:b/>
                        <w:bCs/>
                        <w:color w:val="FFFFFF" w:themeColor="background1"/>
                      </w:rPr>
                    </w:pPr>
                    <w:r>
                      <w:rPr>
                        <w:b/>
                        <w:bCs/>
                      </w:rPr>
                      <w:t xml:space="preserve">                                                                                                                                                                                                  </w:t>
                    </w:r>
                    <w:r w:rsidR="00596E74" w:rsidRPr="004200B8">
                      <w:rPr>
                        <w:b/>
                        <w:bCs/>
                      </w:rPr>
                      <w:t>F</w:t>
                    </w:r>
                    <w:r w:rsidR="00596E74" w:rsidRPr="004200B8">
                      <w:rPr>
                        <w:b/>
                        <w:bCs/>
                        <w:color w:val="FFFFFF" w:themeColor="background1"/>
                      </w:rPr>
                      <w:t xml:space="preserve">orm </w:t>
                    </w:r>
                    <w:r w:rsidR="00BB7A49">
                      <w:rPr>
                        <w:b/>
                        <w:bCs/>
                        <w:color w:val="FFFFFF" w:themeColor="background1"/>
                      </w:rPr>
                      <w:t>1</w:t>
                    </w:r>
                    <w:r w:rsidR="00596E74" w:rsidRPr="004200B8">
                      <w:rPr>
                        <w:b/>
                        <w:bCs/>
                        <w:color w:val="FFFFFF" w:themeColor="background1"/>
                      </w:rPr>
                      <w:t>3</w:t>
                    </w:r>
                  </w:p>
                </w:txbxContent>
              </v:textbox>
              <w10:wrap anchorx="margin"/>
            </v:shape>
          </w:pict>
        </mc:Fallback>
      </mc:AlternateContent>
    </w:r>
    <w:r w:rsidR="00DC3C7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37D9B" w14:textId="77777777" w:rsidR="00DC3C75" w:rsidRDefault="00DC3C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D4B5" w14:textId="6C11C5CF" w:rsidR="00DC3C75" w:rsidRPr="00DC3C75" w:rsidRDefault="00DC3C75" w:rsidP="00DC3C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7A7"/>
    <w:multiLevelType w:val="hybridMultilevel"/>
    <w:tmpl w:val="C78E2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8E2224"/>
    <w:multiLevelType w:val="hybridMultilevel"/>
    <w:tmpl w:val="EEA84A32"/>
    <w:lvl w:ilvl="0" w:tplc="FFFFFFFF">
      <w:start w:val="1"/>
      <w:numFmt w:val="decimal"/>
      <w:lvlText w:val="%1."/>
      <w:lvlJc w:val="left"/>
      <w:pPr>
        <w:ind w:left="144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C81540"/>
    <w:multiLevelType w:val="hybridMultilevel"/>
    <w:tmpl w:val="71206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1B637F"/>
    <w:multiLevelType w:val="hybridMultilevel"/>
    <w:tmpl w:val="2F36A5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74F4AA9"/>
    <w:multiLevelType w:val="hybridMultilevel"/>
    <w:tmpl w:val="771C0094"/>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34B0A57"/>
    <w:multiLevelType w:val="hybridMultilevel"/>
    <w:tmpl w:val="C980A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0C6D4A"/>
    <w:multiLevelType w:val="hybridMultilevel"/>
    <w:tmpl w:val="EF7C1FA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8C6BB8"/>
    <w:multiLevelType w:val="multilevel"/>
    <w:tmpl w:val="8934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E4223E"/>
    <w:multiLevelType w:val="hybridMultilevel"/>
    <w:tmpl w:val="B7A83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DF403F"/>
    <w:multiLevelType w:val="hybridMultilevel"/>
    <w:tmpl w:val="919CB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362E54"/>
    <w:multiLevelType w:val="hybridMultilevel"/>
    <w:tmpl w:val="F1EC93A8"/>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636BC0"/>
    <w:multiLevelType w:val="hybridMultilevel"/>
    <w:tmpl w:val="88C2E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68A4EEC"/>
    <w:multiLevelType w:val="hybridMultilevel"/>
    <w:tmpl w:val="02B2DD28"/>
    <w:lvl w:ilvl="0" w:tplc="5D980D66">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49BB3C32"/>
    <w:multiLevelType w:val="multilevel"/>
    <w:tmpl w:val="13EE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C42EA5"/>
    <w:multiLevelType w:val="multilevel"/>
    <w:tmpl w:val="6FE0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F15CC8"/>
    <w:multiLevelType w:val="hybridMultilevel"/>
    <w:tmpl w:val="E04422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AA1C0D"/>
    <w:multiLevelType w:val="hybridMultilevel"/>
    <w:tmpl w:val="BA829B58"/>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94D355B"/>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AD61FB2"/>
    <w:multiLevelType w:val="multilevel"/>
    <w:tmpl w:val="55A6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0A34E8"/>
    <w:multiLevelType w:val="hybridMultilevel"/>
    <w:tmpl w:val="CDDE5016"/>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9150CD6"/>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91A4589"/>
    <w:multiLevelType w:val="hybridMultilevel"/>
    <w:tmpl w:val="02B2DD28"/>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33C2051"/>
    <w:multiLevelType w:val="hybridMultilevel"/>
    <w:tmpl w:val="55E0E5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BB231FE"/>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606116650">
    <w:abstractNumId w:val="9"/>
  </w:num>
  <w:num w:numId="2" w16cid:durableId="14503208">
    <w:abstractNumId w:val="8"/>
  </w:num>
  <w:num w:numId="3" w16cid:durableId="1531139460">
    <w:abstractNumId w:val="0"/>
  </w:num>
  <w:num w:numId="4" w16cid:durableId="1905870875">
    <w:abstractNumId w:val="6"/>
  </w:num>
  <w:num w:numId="5" w16cid:durableId="477262465">
    <w:abstractNumId w:val="3"/>
  </w:num>
  <w:num w:numId="6" w16cid:durableId="689721210">
    <w:abstractNumId w:val="11"/>
  </w:num>
  <w:num w:numId="7" w16cid:durableId="311717405">
    <w:abstractNumId w:val="22"/>
  </w:num>
  <w:num w:numId="8" w16cid:durableId="249586193">
    <w:abstractNumId w:val="15"/>
  </w:num>
  <w:num w:numId="9" w16cid:durableId="238249214">
    <w:abstractNumId w:val="5"/>
  </w:num>
  <w:num w:numId="10" w16cid:durableId="2041011680">
    <w:abstractNumId w:val="4"/>
  </w:num>
  <w:num w:numId="11" w16cid:durableId="725757983">
    <w:abstractNumId w:val="16"/>
  </w:num>
  <w:num w:numId="12" w16cid:durableId="550845605">
    <w:abstractNumId w:val="10"/>
  </w:num>
  <w:num w:numId="13" w16cid:durableId="1496844861">
    <w:abstractNumId w:val="19"/>
  </w:num>
  <w:num w:numId="14" w16cid:durableId="1300575954">
    <w:abstractNumId w:val="12"/>
  </w:num>
  <w:num w:numId="15" w16cid:durableId="1378310746">
    <w:abstractNumId w:val="21"/>
  </w:num>
  <w:num w:numId="16" w16cid:durableId="605579997">
    <w:abstractNumId w:val="23"/>
  </w:num>
  <w:num w:numId="17" w16cid:durableId="713189955">
    <w:abstractNumId w:val="20"/>
  </w:num>
  <w:num w:numId="18" w16cid:durableId="513615583">
    <w:abstractNumId w:val="17"/>
  </w:num>
  <w:num w:numId="19" w16cid:durableId="1518077028">
    <w:abstractNumId w:val="1"/>
  </w:num>
  <w:num w:numId="20" w16cid:durableId="1001543347">
    <w:abstractNumId w:val="7"/>
  </w:num>
  <w:num w:numId="21" w16cid:durableId="1621108625">
    <w:abstractNumId w:val="13"/>
  </w:num>
  <w:num w:numId="22" w16cid:durableId="1444378396">
    <w:abstractNumId w:val="18"/>
  </w:num>
  <w:num w:numId="23" w16cid:durableId="127285934">
    <w:abstractNumId w:val="14"/>
  </w:num>
  <w:num w:numId="24" w16cid:durableId="1814522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38E"/>
    <w:rsid w:val="00000187"/>
    <w:rsid w:val="0000149A"/>
    <w:rsid w:val="00006AEE"/>
    <w:rsid w:val="00012DEC"/>
    <w:rsid w:val="00014730"/>
    <w:rsid w:val="0001582C"/>
    <w:rsid w:val="00022062"/>
    <w:rsid w:val="0003073B"/>
    <w:rsid w:val="00053427"/>
    <w:rsid w:val="00054508"/>
    <w:rsid w:val="00061137"/>
    <w:rsid w:val="000637A3"/>
    <w:rsid w:val="0006670A"/>
    <w:rsid w:val="00076638"/>
    <w:rsid w:val="00076FBA"/>
    <w:rsid w:val="00080A52"/>
    <w:rsid w:val="000834BA"/>
    <w:rsid w:val="0008477A"/>
    <w:rsid w:val="0009458C"/>
    <w:rsid w:val="000972AF"/>
    <w:rsid w:val="00097BD8"/>
    <w:rsid w:val="000A07A8"/>
    <w:rsid w:val="000A1059"/>
    <w:rsid w:val="000A2F3E"/>
    <w:rsid w:val="000A319D"/>
    <w:rsid w:val="000A3482"/>
    <w:rsid w:val="000A41A6"/>
    <w:rsid w:val="000A424C"/>
    <w:rsid w:val="000A612A"/>
    <w:rsid w:val="000A6328"/>
    <w:rsid w:val="000A6AC6"/>
    <w:rsid w:val="000A7AB6"/>
    <w:rsid w:val="000B39A3"/>
    <w:rsid w:val="000B66A1"/>
    <w:rsid w:val="000C01A9"/>
    <w:rsid w:val="000C0F45"/>
    <w:rsid w:val="000C4094"/>
    <w:rsid w:val="000C4118"/>
    <w:rsid w:val="000C587E"/>
    <w:rsid w:val="000C62EA"/>
    <w:rsid w:val="000D37E1"/>
    <w:rsid w:val="000D7000"/>
    <w:rsid w:val="000E37E6"/>
    <w:rsid w:val="000E3A9B"/>
    <w:rsid w:val="000F144C"/>
    <w:rsid w:val="000F1A6C"/>
    <w:rsid w:val="000F25EC"/>
    <w:rsid w:val="00100571"/>
    <w:rsid w:val="00101DED"/>
    <w:rsid w:val="0010243D"/>
    <w:rsid w:val="001038F7"/>
    <w:rsid w:val="00115C1F"/>
    <w:rsid w:val="00127B7D"/>
    <w:rsid w:val="0013211C"/>
    <w:rsid w:val="00133BF2"/>
    <w:rsid w:val="0013487D"/>
    <w:rsid w:val="00136049"/>
    <w:rsid w:val="0014122B"/>
    <w:rsid w:val="00141452"/>
    <w:rsid w:val="00146A2F"/>
    <w:rsid w:val="00147D64"/>
    <w:rsid w:val="0015074C"/>
    <w:rsid w:val="00157F3E"/>
    <w:rsid w:val="0017596C"/>
    <w:rsid w:val="00180490"/>
    <w:rsid w:val="001844AC"/>
    <w:rsid w:val="00187D0C"/>
    <w:rsid w:val="001916CE"/>
    <w:rsid w:val="001931A0"/>
    <w:rsid w:val="001A3BF5"/>
    <w:rsid w:val="001A48FC"/>
    <w:rsid w:val="001A6AEF"/>
    <w:rsid w:val="001A702A"/>
    <w:rsid w:val="001B0216"/>
    <w:rsid w:val="001B6C4F"/>
    <w:rsid w:val="001C1386"/>
    <w:rsid w:val="001C4D36"/>
    <w:rsid w:val="001D2B1E"/>
    <w:rsid w:val="001D75E3"/>
    <w:rsid w:val="001E2503"/>
    <w:rsid w:val="001F2D9B"/>
    <w:rsid w:val="001F5195"/>
    <w:rsid w:val="00216C32"/>
    <w:rsid w:val="0021743A"/>
    <w:rsid w:val="00220B42"/>
    <w:rsid w:val="00227FBE"/>
    <w:rsid w:val="00234758"/>
    <w:rsid w:val="002377BE"/>
    <w:rsid w:val="00243F5C"/>
    <w:rsid w:val="00245A3B"/>
    <w:rsid w:val="0025018D"/>
    <w:rsid w:val="00254AA5"/>
    <w:rsid w:val="00255C37"/>
    <w:rsid w:val="002611BB"/>
    <w:rsid w:val="00275DE9"/>
    <w:rsid w:val="0028643A"/>
    <w:rsid w:val="002A038C"/>
    <w:rsid w:val="002A3AB4"/>
    <w:rsid w:val="002A4920"/>
    <w:rsid w:val="002A6470"/>
    <w:rsid w:val="002B2FBB"/>
    <w:rsid w:val="002B4CAF"/>
    <w:rsid w:val="002C221F"/>
    <w:rsid w:val="002C37CF"/>
    <w:rsid w:val="002C7D6A"/>
    <w:rsid w:val="002D24D1"/>
    <w:rsid w:val="002D6023"/>
    <w:rsid w:val="002D6C41"/>
    <w:rsid w:val="002E0775"/>
    <w:rsid w:val="002E5AF4"/>
    <w:rsid w:val="002F24C0"/>
    <w:rsid w:val="002F3530"/>
    <w:rsid w:val="002F51CA"/>
    <w:rsid w:val="002F5C58"/>
    <w:rsid w:val="002F5F86"/>
    <w:rsid w:val="002F664D"/>
    <w:rsid w:val="002F6D16"/>
    <w:rsid w:val="00301DBD"/>
    <w:rsid w:val="00306CFE"/>
    <w:rsid w:val="0032081D"/>
    <w:rsid w:val="00321524"/>
    <w:rsid w:val="003306D2"/>
    <w:rsid w:val="00336C61"/>
    <w:rsid w:val="003470B1"/>
    <w:rsid w:val="003505E2"/>
    <w:rsid w:val="003559D9"/>
    <w:rsid w:val="003607A5"/>
    <w:rsid w:val="00363D10"/>
    <w:rsid w:val="003679BA"/>
    <w:rsid w:val="00372243"/>
    <w:rsid w:val="00377DDC"/>
    <w:rsid w:val="00384406"/>
    <w:rsid w:val="0038620E"/>
    <w:rsid w:val="003928FB"/>
    <w:rsid w:val="00394FC9"/>
    <w:rsid w:val="00396B32"/>
    <w:rsid w:val="003A21D4"/>
    <w:rsid w:val="003A3938"/>
    <w:rsid w:val="003A5D2B"/>
    <w:rsid w:val="003B3C04"/>
    <w:rsid w:val="003B5B6F"/>
    <w:rsid w:val="003B7882"/>
    <w:rsid w:val="003B7E75"/>
    <w:rsid w:val="003C125E"/>
    <w:rsid w:val="003C5E38"/>
    <w:rsid w:val="003C6A7A"/>
    <w:rsid w:val="003C791A"/>
    <w:rsid w:val="003D0313"/>
    <w:rsid w:val="003D4364"/>
    <w:rsid w:val="003D6024"/>
    <w:rsid w:val="003D66AF"/>
    <w:rsid w:val="003E011C"/>
    <w:rsid w:val="003E1F95"/>
    <w:rsid w:val="003E3616"/>
    <w:rsid w:val="003E444F"/>
    <w:rsid w:val="003E5B95"/>
    <w:rsid w:val="003E6D8E"/>
    <w:rsid w:val="003F0C8E"/>
    <w:rsid w:val="003F2742"/>
    <w:rsid w:val="00401E26"/>
    <w:rsid w:val="00402284"/>
    <w:rsid w:val="00403430"/>
    <w:rsid w:val="004157F2"/>
    <w:rsid w:val="004165C3"/>
    <w:rsid w:val="0041770D"/>
    <w:rsid w:val="004200B8"/>
    <w:rsid w:val="00427721"/>
    <w:rsid w:val="00430375"/>
    <w:rsid w:val="004307BF"/>
    <w:rsid w:val="00430916"/>
    <w:rsid w:val="0043152B"/>
    <w:rsid w:val="0043318E"/>
    <w:rsid w:val="004333A8"/>
    <w:rsid w:val="004357A3"/>
    <w:rsid w:val="00445287"/>
    <w:rsid w:val="004521D9"/>
    <w:rsid w:val="004543FE"/>
    <w:rsid w:val="00456746"/>
    <w:rsid w:val="004575F7"/>
    <w:rsid w:val="004660FC"/>
    <w:rsid w:val="00475B9F"/>
    <w:rsid w:val="004809A8"/>
    <w:rsid w:val="00484CD8"/>
    <w:rsid w:val="00491FA6"/>
    <w:rsid w:val="00492F02"/>
    <w:rsid w:val="00494C08"/>
    <w:rsid w:val="00494C75"/>
    <w:rsid w:val="00496D63"/>
    <w:rsid w:val="004B03A0"/>
    <w:rsid w:val="004B2B69"/>
    <w:rsid w:val="004C766B"/>
    <w:rsid w:val="004C7AA3"/>
    <w:rsid w:val="004C7B9F"/>
    <w:rsid w:val="004D00B6"/>
    <w:rsid w:val="004D0184"/>
    <w:rsid w:val="004D13EE"/>
    <w:rsid w:val="004D1B65"/>
    <w:rsid w:val="004D2D9E"/>
    <w:rsid w:val="004D4A60"/>
    <w:rsid w:val="004D4DDF"/>
    <w:rsid w:val="004D7A99"/>
    <w:rsid w:val="004E5F36"/>
    <w:rsid w:val="004F5CCD"/>
    <w:rsid w:val="005058CB"/>
    <w:rsid w:val="00510182"/>
    <w:rsid w:val="00515E8A"/>
    <w:rsid w:val="00521016"/>
    <w:rsid w:val="00524FC2"/>
    <w:rsid w:val="00527A17"/>
    <w:rsid w:val="005304BC"/>
    <w:rsid w:val="00531BA5"/>
    <w:rsid w:val="00531E24"/>
    <w:rsid w:val="00534C2A"/>
    <w:rsid w:val="005363D2"/>
    <w:rsid w:val="00537284"/>
    <w:rsid w:val="005379DF"/>
    <w:rsid w:val="00542274"/>
    <w:rsid w:val="005430CB"/>
    <w:rsid w:val="0054753C"/>
    <w:rsid w:val="005547EC"/>
    <w:rsid w:val="00561CC1"/>
    <w:rsid w:val="005630F8"/>
    <w:rsid w:val="005657D3"/>
    <w:rsid w:val="00566409"/>
    <w:rsid w:val="005734F2"/>
    <w:rsid w:val="00586A37"/>
    <w:rsid w:val="0059197D"/>
    <w:rsid w:val="0059452F"/>
    <w:rsid w:val="00596E74"/>
    <w:rsid w:val="005A36F2"/>
    <w:rsid w:val="005B0B10"/>
    <w:rsid w:val="005B4FCC"/>
    <w:rsid w:val="005B6258"/>
    <w:rsid w:val="005B6756"/>
    <w:rsid w:val="005C5887"/>
    <w:rsid w:val="005D19B5"/>
    <w:rsid w:val="005D1A14"/>
    <w:rsid w:val="005D579A"/>
    <w:rsid w:val="005D6159"/>
    <w:rsid w:val="005E0A9D"/>
    <w:rsid w:val="005E0D89"/>
    <w:rsid w:val="005E3325"/>
    <w:rsid w:val="005E3B5A"/>
    <w:rsid w:val="005F03EC"/>
    <w:rsid w:val="005F280D"/>
    <w:rsid w:val="005F411D"/>
    <w:rsid w:val="005F6322"/>
    <w:rsid w:val="006006EA"/>
    <w:rsid w:val="006066A0"/>
    <w:rsid w:val="00611F1C"/>
    <w:rsid w:val="00612D7C"/>
    <w:rsid w:val="00615A3C"/>
    <w:rsid w:val="0062014E"/>
    <w:rsid w:val="00623CAA"/>
    <w:rsid w:val="006244D9"/>
    <w:rsid w:val="0063269B"/>
    <w:rsid w:val="006342A0"/>
    <w:rsid w:val="00634F3D"/>
    <w:rsid w:val="0063648C"/>
    <w:rsid w:val="006379C3"/>
    <w:rsid w:val="00637E4D"/>
    <w:rsid w:val="00640358"/>
    <w:rsid w:val="00643EDF"/>
    <w:rsid w:val="006440C3"/>
    <w:rsid w:val="00645E69"/>
    <w:rsid w:val="006467C6"/>
    <w:rsid w:val="00652430"/>
    <w:rsid w:val="00655DB1"/>
    <w:rsid w:val="0065734F"/>
    <w:rsid w:val="00663337"/>
    <w:rsid w:val="00673559"/>
    <w:rsid w:val="00680578"/>
    <w:rsid w:val="00680EFB"/>
    <w:rsid w:val="006821E9"/>
    <w:rsid w:val="00692A77"/>
    <w:rsid w:val="00695F8F"/>
    <w:rsid w:val="006A3C1D"/>
    <w:rsid w:val="006B0D75"/>
    <w:rsid w:val="006B5802"/>
    <w:rsid w:val="006B79A3"/>
    <w:rsid w:val="006C1A41"/>
    <w:rsid w:val="006C2F89"/>
    <w:rsid w:val="006D18BB"/>
    <w:rsid w:val="006E16A2"/>
    <w:rsid w:val="006E30E1"/>
    <w:rsid w:val="006E4FDC"/>
    <w:rsid w:val="006E6900"/>
    <w:rsid w:val="006F0E4E"/>
    <w:rsid w:val="006F3F49"/>
    <w:rsid w:val="006F4432"/>
    <w:rsid w:val="006F78AF"/>
    <w:rsid w:val="00700253"/>
    <w:rsid w:val="00704421"/>
    <w:rsid w:val="00710688"/>
    <w:rsid w:val="0071305D"/>
    <w:rsid w:val="00714E2E"/>
    <w:rsid w:val="00724777"/>
    <w:rsid w:val="00724DCC"/>
    <w:rsid w:val="00731404"/>
    <w:rsid w:val="00732E1F"/>
    <w:rsid w:val="0074380C"/>
    <w:rsid w:val="007541E3"/>
    <w:rsid w:val="00754238"/>
    <w:rsid w:val="00761900"/>
    <w:rsid w:val="00763A36"/>
    <w:rsid w:val="00765818"/>
    <w:rsid w:val="00770CE1"/>
    <w:rsid w:val="00770EB0"/>
    <w:rsid w:val="00772F30"/>
    <w:rsid w:val="00776C32"/>
    <w:rsid w:val="00780F4C"/>
    <w:rsid w:val="007839DB"/>
    <w:rsid w:val="00792A59"/>
    <w:rsid w:val="00796FD4"/>
    <w:rsid w:val="007A247D"/>
    <w:rsid w:val="007A2DC3"/>
    <w:rsid w:val="007A46B0"/>
    <w:rsid w:val="007A6BDA"/>
    <w:rsid w:val="007A71D0"/>
    <w:rsid w:val="007A7BCF"/>
    <w:rsid w:val="007B213E"/>
    <w:rsid w:val="007B30C0"/>
    <w:rsid w:val="007B3FCE"/>
    <w:rsid w:val="007B4228"/>
    <w:rsid w:val="007C291A"/>
    <w:rsid w:val="007D0645"/>
    <w:rsid w:val="007D064E"/>
    <w:rsid w:val="007E1B39"/>
    <w:rsid w:val="007E3FEC"/>
    <w:rsid w:val="007F1A67"/>
    <w:rsid w:val="007F4293"/>
    <w:rsid w:val="00801D3C"/>
    <w:rsid w:val="00802C5A"/>
    <w:rsid w:val="00815746"/>
    <w:rsid w:val="008162C5"/>
    <w:rsid w:val="00817261"/>
    <w:rsid w:val="008173D6"/>
    <w:rsid w:val="00817777"/>
    <w:rsid w:val="00820DA9"/>
    <w:rsid w:val="00820E01"/>
    <w:rsid w:val="00822547"/>
    <w:rsid w:val="008277E6"/>
    <w:rsid w:val="008353ED"/>
    <w:rsid w:val="008358B0"/>
    <w:rsid w:val="00836262"/>
    <w:rsid w:val="00837678"/>
    <w:rsid w:val="008378E5"/>
    <w:rsid w:val="00842287"/>
    <w:rsid w:val="00843D8B"/>
    <w:rsid w:val="00851F0D"/>
    <w:rsid w:val="00860B94"/>
    <w:rsid w:val="00862B10"/>
    <w:rsid w:val="00865D40"/>
    <w:rsid w:val="00873467"/>
    <w:rsid w:val="00874100"/>
    <w:rsid w:val="00874458"/>
    <w:rsid w:val="008830DF"/>
    <w:rsid w:val="00886CCA"/>
    <w:rsid w:val="008925B4"/>
    <w:rsid w:val="00893B69"/>
    <w:rsid w:val="00894C56"/>
    <w:rsid w:val="00894E2C"/>
    <w:rsid w:val="00894F13"/>
    <w:rsid w:val="008A51D0"/>
    <w:rsid w:val="008A726F"/>
    <w:rsid w:val="008B007F"/>
    <w:rsid w:val="008B4AE9"/>
    <w:rsid w:val="008D09C5"/>
    <w:rsid w:val="008D3A2A"/>
    <w:rsid w:val="008D3E98"/>
    <w:rsid w:val="008E2DF1"/>
    <w:rsid w:val="008F615C"/>
    <w:rsid w:val="0090108C"/>
    <w:rsid w:val="00905177"/>
    <w:rsid w:val="0090782B"/>
    <w:rsid w:val="009115EF"/>
    <w:rsid w:val="00911D40"/>
    <w:rsid w:val="009155E5"/>
    <w:rsid w:val="009175E7"/>
    <w:rsid w:val="00923578"/>
    <w:rsid w:val="0092438E"/>
    <w:rsid w:val="00934FF8"/>
    <w:rsid w:val="00935062"/>
    <w:rsid w:val="009363B2"/>
    <w:rsid w:val="00936BA2"/>
    <w:rsid w:val="00937381"/>
    <w:rsid w:val="00942CA2"/>
    <w:rsid w:val="009444D9"/>
    <w:rsid w:val="00947B0F"/>
    <w:rsid w:val="00957DD2"/>
    <w:rsid w:val="009652F5"/>
    <w:rsid w:val="00967C65"/>
    <w:rsid w:val="00977624"/>
    <w:rsid w:val="00977AFE"/>
    <w:rsid w:val="00977F35"/>
    <w:rsid w:val="009803D4"/>
    <w:rsid w:val="00985A70"/>
    <w:rsid w:val="00986F6E"/>
    <w:rsid w:val="0098701A"/>
    <w:rsid w:val="009871EE"/>
    <w:rsid w:val="00987D87"/>
    <w:rsid w:val="00991956"/>
    <w:rsid w:val="00991AC3"/>
    <w:rsid w:val="0099517C"/>
    <w:rsid w:val="00995EF1"/>
    <w:rsid w:val="00996553"/>
    <w:rsid w:val="0099655D"/>
    <w:rsid w:val="00997066"/>
    <w:rsid w:val="00997DC1"/>
    <w:rsid w:val="009A72FC"/>
    <w:rsid w:val="009C2718"/>
    <w:rsid w:val="009C4AED"/>
    <w:rsid w:val="009C5B22"/>
    <w:rsid w:val="009D0330"/>
    <w:rsid w:val="009D6722"/>
    <w:rsid w:val="009D6B8A"/>
    <w:rsid w:val="009E1E8B"/>
    <w:rsid w:val="009E3181"/>
    <w:rsid w:val="009E677A"/>
    <w:rsid w:val="009E7346"/>
    <w:rsid w:val="009E78E5"/>
    <w:rsid w:val="009F0AE4"/>
    <w:rsid w:val="009F788A"/>
    <w:rsid w:val="00A01A87"/>
    <w:rsid w:val="00A05BE8"/>
    <w:rsid w:val="00A06107"/>
    <w:rsid w:val="00A16AA6"/>
    <w:rsid w:val="00A24C74"/>
    <w:rsid w:val="00A304BF"/>
    <w:rsid w:val="00A31243"/>
    <w:rsid w:val="00A334CA"/>
    <w:rsid w:val="00A35A54"/>
    <w:rsid w:val="00A36CED"/>
    <w:rsid w:val="00A5393A"/>
    <w:rsid w:val="00A54466"/>
    <w:rsid w:val="00A60305"/>
    <w:rsid w:val="00A61314"/>
    <w:rsid w:val="00A6206A"/>
    <w:rsid w:val="00A651A5"/>
    <w:rsid w:val="00A72E56"/>
    <w:rsid w:val="00A72F76"/>
    <w:rsid w:val="00A81372"/>
    <w:rsid w:val="00A81DCE"/>
    <w:rsid w:val="00A834CD"/>
    <w:rsid w:val="00A83BBB"/>
    <w:rsid w:val="00A857DC"/>
    <w:rsid w:val="00A86A42"/>
    <w:rsid w:val="00A87C28"/>
    <w:rsid w:val="00A9003D"/>
    <w:rsid w:val="00A920B7"/>
    <w:rsid w:val="00A92D2B"/>
    <w:rsid w:val="00A95029"/>
    <w:rsid w:val="00A95BF8"/>
    <w:rsid w:val="00A9622A"/>
    <w:rsid w:val="00A97BAD"/>
    <w:rsid w:val="00AA04C4"/>
    <w:rsid w:val="00AA0D22"/>
    <w:rsid w:val="00AA1471"/>
    <w:rsid w:val="00AA325C"/>
    <w:rsid w:val="00AA3387"/>
    <w:rsid w:val="00AA3F27"/>
    <w:rsid w:val="00AB02A1"/>
    <w:rsid w:val="00AB14F2"/>
    <w:rsid w:val="00AB3908"/>
    <w:rsid w:val="00AB7554"/>
    <w:rsid w:val="00AC0E99"/>
    <w:rsid w:val="00AC7351"/>
    <w:rsid w:val="00AD3C37"/>
    <w:rsid w:val="00AD682C"/>
    <w:rsid w:val="00AE081D"/>
    <w:rsid w:val="00AE0AB5"/>
    <w:rsid w:val="00AE0AD4"/>
    <w:rsid w:val="00AE2BFF"/>
    <w:rsid w:val="00AE3AC2"/>
    <w:rsid w:val="00AE3B77"/>
    <w:rsid w:val="00AE5168"/>
    <w:rsid w:val="00AE5EC1"/>
    <w:rsid w:val="00AF437E"/>
    <w:rsid w:val="00AF5015"/>
    <w:rsid w:val="00AF566A"/>
    <w:rsid w:val="00B02BC6"/>
    <w:rsid w:val="00B07B87"/>
    <w:rsid w:val="00B10892"/>
    <w:rsid w:val="00B116C6"/>
    <w:rsid w:val="00B15B70"/>
    <w:rsid w:val="00B16D31"/>
    <w:rsid w:val="00B16E4E"/>
    <w:rsid w:val="00B215D9"/>
    <w:rsid w:val="00B26F34"/>
    <w:rsid w:val="00B27CA0"/>
    <w:rsid w:val="00B32989"/>
    <w:rsid w:val="00B337A4"/>
    <w:rsid w:val="00B356DC"/>
    <w:rsid w:val="00B514BF"/>
    <w:rsid w:val="00B51A64"/>
    <w:rsid w:val="00B56B6F"/>
    <w:rsid w:val="00B57912"/>
    <w:rsid w:val="00B57F86"/>
    <w:rsid w:val="00B602DE"/>
    <w:rsid w:val="00B6307C"/>
    <w:rsid w:val="00B666DB"/>
    <w:rsid w:val="00B71313"/>
    <w:rsid w:val="00B7242A"/>
    <w:rsid w:val="00B7737C"/>
    <w:rsid w:val="00B86656"/>
    <w:rsid w:val="00B87501"/>
    <w:rsid w:val="00B87BAA"/>
    <w:rsid w:val="00B9680F"/>
    <w:rsid w:val="00B96999"/>
    <w:rsid w:val="00BA3E4A"/>
    <w:rsid w:val="00BA7A4A"/>
    <w:rsid w:val="00BB41FA"/>
    <w:rsid w:val="00BB7A49"/>
    <w:rsid w:val="00BC0FD1"/>
    <w:rsid w:val="00BC17B5"/>
    <w:rsid w:val="00BC1A28"/>
    <w:rsid w:val="00BC2552"/>
    <w:rsid w:val="00BC309A"/>
    <w:rsid w:val="00BC4C86"/>
    <w:rsid w:val="00BC653B"/>
    <w:rsid w:val="00BD2AC6"/>
    <w:rsid w:val="00BE0DC6"/>
    <w:rsid w:val="00BE3EC7"/>
    <w:rsid w:val="00BF1F97"/>
    <w:rsid w:val="00C00935"/>
    <w:rsid w:val="00C04711"/>
    <w:rsid w:val="00C104E3"/>
    <w:rsid w:val="00C21E7F"/>
    <w:rsid w:val="00C23E5F"/>
    <w:rsid w:val="00C320D3"/>
    <w:rsid w:val="00C32179"/>
    <w:rsid w:val="00C3378C"/>
    <w:rsid w:val="00C33F3F"/>
    <w:rsid w:val="00C4124B"/>
    <w:rsid w:val="00C43E17"/>
    <w:rsid w:val="00C43ED3"/>
    <w:rsid w:val="00C5033A"/>
    <w:rsid w:val="00C545D1"/>
    <w:rsid w:val="00C56653"/>
    <w:rsid w:val="00C61F2F"/>
    <w:rsid w:val="00C83652"/>
    <w:rsid w:val="00C877CB"/>
    <w:rsid w:val="00C9051E"/>
    <w:rsid w:val="00C92E26"/>
    <w:rsid w:val="00CA02E3"/>
    <w:rsid w:val="00CA6393"/>
    <w:rsid w:val="00CB10FF"/>
    <w:rsid w:val="00CB2F00"/>
    <w:rsid w:val="00CB63FF"/>
    <w:rsid w:val="00CB6CAB"/>
    <w:rsid w:val="00CB7B19"/>
    <w:rsid w:val="00CC3981"/>
    <w:rsid w:val="00CC455E"/>
    <w:rsid w:val="00CC794D"/>
    <w:rsid w:val="00CD2BFD"/>
    <w:rsid w:val="00CD3D42"/>
    <w:rsid w:val="00CD52D9"/>
    <w:rsid w:val="00CE2698"/>
    <w:rsid w:val="00CE3320"/>
    <w:rsid w:val="00CE789B"/>
    <w:rsid w:val="00CF0B7B"/>
    <w:rsid w:val="00CF3982"/>
    <w:rsid w:val="00CF6E2D"/>
    <w:rsid w:val="00CF6F19"/>
    <w:rsid w:val="00CF71CD"/>
    <w:rsid w:val="00D00F3D"/>
    <w:rsid w:val="00D05E09"/>
    <w:rsid w:val="00D07140"/>
    <w:rsid w:val="00D1338D"/>
    <w:rsid w:val="00D138CC"/>
    <w:rsid w:val="00D154F3"/>
    <w:rsid w:val="00D176F0"/>
    <w:rsid w:val="00D17E55"/>
    <w:rsid w:val="00D20F73"/>
    <w:rsid w:val="00D22F42"/>
    <w:rsid w:val="00D230C7"/>
    <w:rsid w:val="00D27AE7"/>
    <w:rsid w:val="00D27FD4"/>
    <w:rsid w:val="00D300B9"/>
    <w:rsid w:val="00D325D4"/>
    <w:rsid w:val="00D34B79"/>
    <w:rsid w:val="00D35B3F"/>
    <w:rsid w:val="00D41308"/>
    <w:rsid w:val="00D41B13"/>
    <w:rsid w:val="00D42299"/>
    <w:rsid w:val="00D4771A"/>
    <w:rsid w:val="00D5111A"/>
    <w:rsid w:val="00D53BE6"/>
    <w:rsid w:val="00D55975"/>
    <w:rsid w:val="00D61AB2"/>
    <w:rsid w:val="00D6462B"/>
    <w:rsid w:val="00D77A61"/>
    <w:rsid w:val="00D84BBB"/>
    <w:rsid w:val="00D859CB"/>
    <w:rsid w:val="00D90B30"/>
    <w:rsid w:val="00D959A0"/>
    <w:rsid w:val="00DA0F03"/>
    <w:rsid w:val="00DA22D9"/>
    <w:rsid w:val="00DA23D4"/>
    <w:rsid w:val="00DA3590"/>
    <w:rsid w:val="00DA4B97"/>
    <w:rsid w:val="00DA6149"/>
    <w:rsid w:val="00DB2A27"/>
    <w:rsid w:val="00DB46CB"/>
    <w:rsid w:val="00DB5DC8"/>
    <w:rsid w:val="00DB665D"/>
    <w:rsid w:val="00DB6E47"/>
    <w:rsid w:val="00DB7631"/>
    <w:rsid w:val="00DC3C75"/>
    <w:rsid w:val="00DC4FBD"/>
    <w:rsid w:val="00DC6D70"/>
    <w:rsid w:val="00DD1805"/>
    <w:rsid w:val="00DD5E1A"/>
    <w:rsid w:val="00DE45CD"/>
    <w:rsid w:val="00DF0B17"/>
    <w:rsid w:val="00DF72FB"/>
    <w:rsid w:val="00E031B5"/>
    <w:rsid w:val="00E07890"/>
    <w:rsid w:val="00E11AE6"/>
    <w:rsid w:val="00E151C3"/>
    <w:rsid w:val="00E21CE9"/>
    <w:rsid w:val="00E222E9"/>
    <w:rsid w:val="00E23724"/>
    <w:rsid w:val="00E26C66"/>
    <w:rsid w:val="00E26DDD"/>
    <w:rsid w:val="00E31974"/>
    <w:rsid w:val="00E33543"/>
    <w:rsid w:val="00E4070F"/>
    <w:rsid w:val="00E430DC"/>
    <w:rsid w:val="00E43942"/>
    <w:rsid w:val="00E45A20"/>
    <w:rsid w:val="00E45B64"/>
    <w:rsid w:val="00E46897"/>
    <w:rsid w:val="00E526E2"/>
    <w:rsid w:val="00E55E1C"/>
    <w:rsid w:val="00E5621F"/>
    <w:rsid w:val="00E5692A"/>
    <w:rsid w:val="00E573A7"/>
    <w:rsid w:val="00E61AA0"/>
    <w:rsid w:val="00E73D3D"/>
    <w:rsid w:val="00E83A9B"/>
    <w:rsid w:val="00E843EE"/>
    <w:rsid w:val="00E872CE"/>
    <w:rsid w:val="00E90E4B"/>
    <w:rsid w:val="00E91D6C"/>
    <w:rsid w:val="00E9699F"/>
    <w:rsid w:val="00E97E16"/>
    <w:rsid w:val="00EB0F17"/>
    <w:rsid w:val="00EB40CA"/>
    <w:rsid w:val="00EC0599"/>
    <w:rsid w:val="00EC0BD7"/>
    <w:rsid w:val="00EC1787"/>
    <w:rsid w:val="00EC39C7"/>
    <w:rsid w:val="00EC4EC8"/>
    <w:rsid w:val="00EC70F5"/>
    <w:rsid w:val="00ED1A77"/>
    <w:rsid w:val="00ED4812"/>
    <w:rsid w:val="00ED6DC3"/>
    <w:rsid w:val="00EE0C49"/>
    <w:rsid w:val="00EE1EAA"/>
    <w:rsid w:val="00EE2B0C"/>
    <w:rsid w:val="00EE54B5"/>
    <w:rsid w:val="00EF61E7"/>
    <w:rsid w:val="00F03775"/>
    <w:rsid w:val="00F04B91"/>
    <w:rsid w:val="00F056D6"/>
    <w:rsid w:val="00F0732B"/>
    <w:rsid w:val="00F124C5"/>
    <w:rsid w:val="00F12B19"/>
    <w:rsid w:val="00F36FF8"/>
    <w:rsid w:val="00F37276"/>
    <w:rsid w:val="00F3772C"/>
    <w:rsid w:val="00F429CC"/>
    <w:rsid w:val="00F456E8"/>
    <w:rsid w:val="00F45BFB"/>
    <w:rsid w:val="00F462DA"/>
    <w:rsid w:val="00F541A7"/>
    <w:rsid w:val="00F569D5"/>
    <w:rsid w:val="00F57896"/>
    <w:rsid w:val="00F60C86"/>
    <w:rsid w:val="00F61BA1"/>
    <w:rsid w:val="00F62D33"/>
    <w:rsid w:val="00F65629"/>
    <w:rsid w:val="00F6664B"/>
    <w:rsid w:val="00F72540"/>
    <w:rsid w:val="00F73233"/>
    <w:rsid w:val="00F7720B"/>
    <w:rsid w:val="00F77BEF"/>
    <w:rsid w:val="00F820CA"/>
    <w:rsid w:val="00F831AE"/>
    <w:rsid w:val="00F8494B"/>
    <w:rsid w:val="00F869DA"/>
    <w:rsid w:val="00F87D7F"/>
    <w:rsid w:val="00F94C58"/>
    <w:rsid w:val="00F95433"/>
    <w:rsid w:val="00F958F4"/>
    <w:rsid w:val="00FA0B2B"/>
    <w:rsid w:val="00FA538F"/>
    <w:rsid w:val="00FB2939"/>
    <w:rsid w:val="00FB45AE"/>
    <w:rsid w:val="00FB47A1"/>
    <w:rsid w:val="00FB4B63"/>
    <w:rsid w:val="00FC01B2"/>
    <w:rsid w:val="00FC1094"/>
    <w:rsid w:val="00FC154E"/>
    <w:rsid w:val="00FC36B2"/>
    <w:rsid w:val="00FC5B43"/>
    <w:rsid w:val="00FC7C0E"/>
    <w:rsid w:val="00FD56CF"/>
    <w:rsid w:val="00FD74A1"/>
    <w:rsid w:val="00FD7DE1"/>
    <w:rsid w:val="00FE0084"/>
    <w:rsid w:val="00FE113D"/>
    <w:rsid w:val="00FE1730"/>
    <w:rsid w:val="00FE4C28"/>
    <w:rsid w:val="00FE5B77"/>
    <w:rsid w:val="00FE6746"/>
    <w:rsid w:val="00FE683D"/>
    <w:rsid w:val="00FF1D31"/>
    <w:rsid w:val="00FF4C7C"/>
    <w:rsid w:val="00FF6F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7E822"/>
  <w15:chartTrackingRefBased/>
  <w15:docId w15:val="{881B7760-045D-48F5-BA18-A278085C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7D3"/>
  </w:style>
  <w:style w:type="paragraph" w:styleId="Heading1">
    <w:name w:val="heading 1"/>
    <w:basedOn w:val="Normal"/>
    <w:next w:val="Normal"/>
    <w:link w:val="Heading1Char"/>
    <w:uiPriority w:val="9"/>
    <w:qFormat/>
    <w:rsid w:val="00DB2A27"/>
    <w:pPr>
      <w:keepNext/>
      <w:keepLines/>
      <w:spacing w:before="360" w:after="80"/>
      <w:outlineLvl w:val="0"/>
    </w:pPr>
    <w:rPr>
      <w:rFonts w:eastAsiaTheme="majorEastAsia" w:cstheme="majorBidi"/>
      <w:color w:val="000000" w:themeColor="text1"/>
      <w:sz w:val="36"/>
      <w:szCs w:val="36"/>
    </w:rPr>
  </w:style>
  <w:style w:type="paragraph" w:styleId="Heading2">
    <w:name w:val="heading 2"/>
    <w:basedOn w:val="Normal"/>
    <w:next w:val="Normal"/>
    <w:link w:val="Heading2Char"/>
    <w:uiPriority w:val="9"/>
    <w:unhideWhenUsed/>
    <w:rsid w:val="00D27FD4"/>
    <w:pPr>
      <w:keepNext/>
      <w:keepLines/>
      <w:spacing w:before="160" w:after="80"/>
      <w:outlineLvl w:val="1"/>
    </w:pPr>
    <w:rPr>
      <w:rFonts w:asciiTheme="majorHAnsi" w:eastAsiaTheme="majorEastAsia" w:hAnsiTheme="majorHAnsi" w:cstheme="majorBidi"/>
      <w:color w:val="055780"/>
      <w:sz w:val="32"/>
      <w:szCs w:val="32"/>
    </w:rPr>
  </w:style>
  <w:style w:type="paragraph" w:styleId="Heading3">
    <w:name w:val="heading 3"/>
    <w:basedOn w:val="Normal"/>
    <w:next w:val="Normal"/>
    <w:link w:val="Heading3Char"/>
    <w:uiPriority w:val="9"/>
    <w:semiHidden/>
    <w:unhideWhenUsed/>
    <w:qFormat/>
    <w:rsid w:val="000D7000"/>
    <w:pPr>
      <w:keepNext/>
      <w:keepLines/>
      <w:spacing w:before="160" w:after="80"/>
      <w:outlineLvl w:val="2"/>
    </w:pPr>
    <w:rPr>
      <w:rFonts w:eastAsiaTheme="majorEastAsia" w:cstheme="majorBidi"/>
      <w:color w:val="03405F" w:themeColor="accent1" w:themeShade="BF"/>
      <w:sz w:val="28"/>
      <w:szCs w:val="28"/>
    </w:rPr>
  </w:style>
  <w:style w:type="paragraph" w:styleId="Heading4">
    <w:name w:val="heading 4"/>
    <w:basedOn w:val="Normal"/>
    <w:next w:val="Normal"/>
    <w:link w:val="Heading4Char"/>
    <w:uiPriority w:val="9"/>
    <w:semiHidden/>
    <w:unhideWhenUsed/>
    <w:qFormat/>
    <w:rsid w:val="000D7000"/>
    <w:pPr>
      <w:keepNext/>
      <w:keepLines/>
      <w:spacing w:before="80" w:after="40"/>
      <w:outlineLvl w:val="3"/>
    </w:pPr>
    <w:rPr>
      <w:rFonts w:eastAsiaTheme="majorEastAsia" w:cstheme="majorBidi"/>
      <w:i/>
      <w:iCs/>
      <w:color w:val="03405F" w:themeColor="accent1" w:themeShade="BF"/>
    </w:rPr>
  </w:style>
  <w:style w:type="paragraph" w:styleId="Heading5">
    <w:name w:val="heading 5"/>
    <w:basedOn w:val="Normal"/>
    <w:next w:val="Normal"/>
    <w:link w:val="Heading5Char"/>
    <w:uiPriority w:val="9"/>
    <w:semiHidden/>
    <w:unhideWhenUsed/>
    <w:qFormat/>
    <w:rsid w:val="000D7000"/>
    <w:pPr>
      <w:keepNext/>
      <w:keepLines/>
      <w:spacing w:before="80" w:after="40"/>
      <w:outlineLvl w:val="4"/>
    </w:pPr>
    <w:rPr>
      <w:rFonts w:eastAsiaTheme="majorEastAsia" w:cstheme="majorBidi"/>
      <w:color w:val="03405F" w:themeColor="accent1" w:themeShade="BF"/>
    </w:rPr>
  </w:style>
  <w:style w:type="paragraph" w:styleId="Heading6">
    <w:name w:val="heading 6"/>
    <w:basedOn w:val="Normal"/>
    <w:next w:val="Normal"/>
    <w:link w:val="Heading6Char"/>
    <w:uiPriority w:val="9"/>
    <w:semiHidden/>
    <w:unhideWhenUsed/>
    <w:qFormat/>
    <w:rsid w:val="000D7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A27"/>
    <w:rPr>
      <w:rFonts w:eastAsiaTheme="majorEastAsia" w:cstheme="majorBidi"/>
      <w:color w:val="000000" w:themeColor="text1"/>
      <w:sz w:val="36"/>
      <w:szCs w:val="36"/>
    </w:rPr>
  </w:style>
  <w:style w:type="character" w:customStyle="1" w:styleId="Heading2Char">
    <w:name w:val="Heading 2 Char"/>
    <w:basedOn w:val="DefaultParagraphFont"/>
    <w:link w:val="Heading2"/>
    <w:uiPriority w:val="9"/>
    <w:rsid w:val="00D27FD4"/>
    <w:rPr>
      <w:rFonts w:asciiTheme="majorHAnsi" w:eastAsiaTheme="majorEastAsia" w:hAnsiTheme="majorHAnsi" w:cstheme="majorBidi"/>
      <w:color w:val="055780"/>
      <w:sz w:val="32"/>
      <w:szCs w:val="32"/>
    </w:rPr>
  </w:style>
  <w:style w:type="character" w:customStyle="1" w:styleId="Heading3Char">
    <w:name w:val="Heading 3 Char"/>
    <w:basedOn w:val="DefaultParagraphFont"/>
    <w:link w:val="Heading3"/>
    <w:uiPriority w:val="9"/>
    <w:semiHidden/>
    <w:rsid w:val="000D7000"/>
    <w:rPr>
      <w:rFonts w:eastAsiaTheme="majorEastAsia" w:cstheme="majorBidi"/>
      <w:color w:val="03405F" w:themeColor="accent1" w:themeShade="BF"/>
      <w:sz w:val="28"/>
      <w:szCs w:val="28"/>
    </w:rPr>
  </w:style>
  <w:style w:type="character" w:customStyle="1" w:styleId="Heading4Char">
    <w:name w:val="Heading 4 Char"/>
    <w:basedOn w:val="DefaultParagraphFont"/>
    <w:link w:val="Heading4"/>
    <w:uiPriority w:val="9"/>
    <w:semiHidden/>
    <w:rsid w:val="000D7000"/>
    <w:rPr>
      <w:rFonts w:eastAsiaTheme="majorEastAsia" w:cstheme="majorBidi"/>
      <w:i/>
      <w:iCs/>
      <w:color w:val="03405F" w:themeColor="accent1" w:themeShade="BF"/>
    </w:rPr>
  </w:style>
  <w:style w:type="character" w:customStyle="1" w:styleId="Heading5Char">
    <w:name w:val="Heading 5 Char"/>
    <w:basedOn w:val="DefaultParagraphFont"/>
    <w:link w:val="Heading5"/>
    <w:uiPriority w:val="9"/>
    <w:semiHidden/>
    <w:rsid w:val="000D7000"/>
    <w:rPr>
      <w:rFonts w:eastAsiaTheme="majorEastAsia" w:cstheme="majorBidi"/>
      <w:color w:val="03405F" w:themeColor="accent1" w:themeShade="BF"/>
    </w:rPr>
  </w:style>
  <w:style w:type="character" w:customStyle="1" w:styleId="Heading6Char">
    <w:name w:val="Heading 6 Char"/>
    <w:basedOn w:val="DefaultParagraphFont"/>
    <w:link w:val="Heading6"/>
    <w:uiPriority w:val="9"/>
    <w:semiHidden/>
    <w:rsid w:val="000D7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00"/>
    <w:rPr>
      <w:rFonts w:eastAsiaTheme="majorEastAsia" w:cstheme="majorBidi"/>
      <w:color w:val="272727" w:themeColor="text1" w:themeTint="D8"/>
    </w:rPr>
  </w:style>
  <w:style w:type="paragraph" w:styleId="Title">
    <w:name w:val="Title"/>
    <w:basedOn w:val="Normal"/>
    <w:next w:val="Normal"/>
    <w:link w:val="TitleChar"/>
    <w:uiPriority w:val="10"/>
    <w:qFormat/>
    <w:rsid w:val="00DB2A27"/>
    <w:pPr>
      <w:spacing w:after="80" w:line="240" w:lineRule="auto"/>
      <w:contextualSpacing/>
    </w:pPr>
    <w:rPr>
      <w:rFonts w:eastAsiaTheme="majorEastAsia" w:cstheme="majorBidi"/>
      <w:b/>
      <w:bCs/>
      <w:spacing w:val="-10"/>
      <w:kern w:val="28"/>
      <w:sz w:val="56"/>
      <w:szCs w:val="56"/>
    </w:rPr>
  </w:style>
  <w:style w:type="character" w:customStyle="1" w:styleId="TitleChar">
    <w:name w:val="Title Char"/>
    <w:basedOn w:val="DefaultParagraphFont"/>
    <w:link w:val="Title"/>
    <w:uiPriority w:val="10"/>
    <w:rsid w:val="00DB2A27"/>
    <w:rPr>
      <w:rFonts w:eastAsiaTheme="majorEastAsia" w:cstheme="majorBidi"/>
      <w:b/>
      <w:bCs/>
      <w:spacing w:val="-10"/>
      <w:kern w:val="28"/>
      <w:sz w:val="56"/>
      <w:szCs w:val="56"/>
    </w:rPr>
  </w:style>
  <w:style w:type="paragraph" w:styleId="Subtitle">
    <w:name w:val="Subtitle"/>
    <w:basedOn w:val="Normal"/>
    <w:next w:val="Normal"/>
    <w:link w:val="SubtitleChar"/>
    <w:uiPriority w:val="11"/>
    <w:qFormat/>
    <w:rsid w:val="000D7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00"/>
    <w:pPr>
      <w:spacing w:before="160"/>
      <w:jc w:val="center"/>
    </w:pPr>
    <w:rPr>
      <w:i/>
      <w:iCs/>
      <w:color w:val="404040" w:themeColor="text1" w:themeTint="BF"/>
    </w:rPr>
  </w:style>
  <w:style w:type="character" w:customStyle="1" w:styleId="QuoteChar">
    <w:name w:val="Quote Char"/>
    <w:basedOn w:val="DefaultParagraphFont"/>
    <w:link w:val="Quote"/>
    <w:uiPriority w:val="29"/>
    <w:rsid w:val="000D7000"/>
    <w:rPr>
      <w:i/>
      <w:iCs/>
      <w:color w:val="404040" w:themeColor="text1" w:themeTint="BF"/>
    </w:rPr>
  </w:style>
  <w:style w:type="paragraph" w:styleId="ListParagraph">
    <w:name w:val="List Paragraph"/>
    <w:basedOn w:val="Normal"/>
    <w:uiPriority w:val="34"/>
    <w:qFormat/>
    <w:rsid w:val="000D7000"/>
    <w:pPr>
      <w:ind w:left="720"/>
      <w:contextualSpacing/>
    </w:pPr>
  </w:style>
  <w:style w:type="character" w:styleId="IntenseEmphasis">
    <w:name w:val="Intense Emphasis"/>
    <w:basedOn w:val="DefaultParagraphFont"/>
    <w:uiPriority w:val="21"/>
    <w:qFormat/>
    <w:rsid w:val="000D7000"/>
    <w:rPr>
      <w:i/>
      <w:iCs/>
      <w:color w:val="03405F" w:themeColor="accent1" w:themeShade="BF"/>
    </w:rPr>
  </w:style>
  <w:style w:type="paragraph" w:styleId="IntenseQuote">
    <w:name w:val="Intense Quote"/>
    <w:basedOn w:val="Normal"/>
    <w:next w:val="Normal"/>
    <w:link w:val="IntenseQuoteChar"/>
    <w:uiPriority w:val="30"/>
    <w:qFormat/>
    <w:rsid w:val="000D7000"/>
    <w:pPr>
      <w:pBdr>
        <w:top w:val="single" w:sz="4" w:space="10" w:color="03405F" w:themeColor="accent1" w:themeShade="BF"/>
        <w:bottom w:val="single" w:sz="4" w:space="10" w:color="03405F" w:themeColor="accent1" w:themeShade="BF"/>
      </w:pBdr>
      <w:spacing w:before="360" w:after="360"/>
      <w:ind w:left="864" w:right="864"/>
      <w:jc w:val="center"/>
    </w:pPr>
    <w:rPr>
      <w:i/>
      <w:iCs/>
      <w:color w:val="03405F" w:themeColor="accent1" w:themeShade="BF"/>
    </w:rPr>
  </w:style>
  <w:style w:type="character" w:customStyle="1" w:styleId="IntenseQuoteChar">
    <w:name w:val="Intense Quote Char"/>
    <w:basedOn w:val="DefaultParagraphFont"/>
    <w:link w:val="IntenseQuote"/>
    <w:uiPriority w:val="30"/>
    <w:rsid w:val="000D7000"/>
    <w:rPr>
      <w:i/>
      <w:iCs/>
      <w:color w:val="03405F" w:themeColor="accent1" w:themeShade="BF"/>
    </w:rPr>
  </w:style>
  <w:style w:type="character" w:styleId="IntenseReference">
    <w:name w:val="Intense Reference"/>
    <w:basedOn w:val="DefaultParagraphFont"/>
    <w:uiPriority w:val="32"/>
    <w:qFormat/>
    <w:rsid w:val="000D7000"/>
    <w:rPr>
      <w:b/>
      <w:bCs/>
      <w:smallCaps/>
      <w:color w:val="03405F" w:themeColor="accent1" w:themeShade="BF"/>
      <w:spacing w:val="5"/>
    </w:rPr>
  </w:style>
  <w:style w:type="paragraph" w:styleId="Header">
    <w:name w:val="header"/>
    <w:basedOn w:val="Normal"/>
    <w:link w:val="HeaderChar"/>
    <w:uiPriority w:val="99"/>
    <w:unhideWhenUsed/>
    <w:rsid w:val="009C2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718"/>
  </w:style>
  <w:style w:type="paragraph" w:styleId="Footer">
    <w:name w:val="footer"/>
    <w:basedOn w:val="Normal"/>
    <w:link w:val="FooterChar"/>
    <w:uiPriority w:val="99"/>
    <w:unhideWhenUsed/>
    <w:rsid w:val="009C2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718"/>
  </w:style>
  <w:style w:type="paragraph" w:styleId="NoSpacing">
    <w:name w:val="No Spacing"/>
    <w:uiPriority w:val="1"/>
    <w:qFormat/>
    <w:rsid w:val="0092438E"/>
    <w:pPr>
      <w:spacing w:after="0" w:line="240" w:lineRule="auto"/>
    </w:pPr>
    <w:rPr>
      <w:kern w:val="0"/>
      <w:sz w:val="22"/>
      <w:szCs w:val="22"/>
      <w14:ligatures w14:val="none"/>
    </w:rPr>
  </w:style>
  <w:style w:type="table" w:styleId="TableGrid">
    <w:name w:val="Table Grid"/>
    <w:basedOn w:val="TableNormal"/>
    <w:uiPriority w:val="39"/>
    <w:rsid w:val="0092438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6AA6"/>
    <w:rPr>
      <w:color w:val="666666"/>
    </w:rPr>
  </w:style>
  <w:style w:type="character" w:styleId="PageNumber">
    <w:name w:val="page number"/>
    <w:basedOn w:val="DefaultParagraphFont"/>
    <w:rsid w:val="00B15B70"/>
    <w:rPr>
      <w:rFonts w:ascii="Arial" w:hAnsi="Arial"/>
      <w:sz w:val="14"/>
    </w:rPr>
  </w:style>
  <w:style w:type="paragraph" w:customStyle="1" w:styleId="paragraph">
    <w:name w:val="paragraph"/>
    <w:basedOn w:val="Normal"/>
    <w:rsid w:val="00EE1EAA"/>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EE1EAA"/>
  </w:style>
  <w:style w:type="character" w:customStyle="1" w:styleId="eop">
    <w:name w:val="eop"/>
    <w:basedOn w:val="DefaultParagraphFont"/>
    <w:rsid w:val="00EE1EAA"/>
  </w:style>
  <w:style w:type="character" w:customStyle="1" w:styleId="contentcontrolboundarysink">
    <w:name w:val="contentcontrolboundarysink"/>
    <w:basedOn w:val="DefaultParagraphFont"/>
    <w:rsid w:val="00EE1EAA"/>
  </w:style>
  <w:style w:type="character" w:customStyle="1" w:styleId="wacimagecontainer">
    <w:name w:val="wacimagecontainer"/>
    <w:basedOn w:val="DefaultParagraphFont"/>
    <w:rsid w:val="006E16A2"/>
  </w:style>
  <w:style w:type="character" w:styleId="CommentReference">
    <w:name w:val="annotation reference"/>
    <w:basedOn w:val="DefaultParagraphFont"/>
    <w:uiPriority w:val="99"/>
    <w:semiHidden/>
    <w:unhideWhenUsed/>
    <w:rsid w:val="001844AC"/>
    <w:rPr>
      <w:sz w:val="16"/>
      <w:szCs w:val="16"/>
    </w:rPr>
  </w:style>
  <w:style w:type="paragraph" w:styleId="CommentText">
    <w:name w:val="annotation text"/>
    <w:basedOn w:val="Normal"/>
    <w:link w:val="CommentTextChar"/>
    <w:uiPriority w:val="99"/>
    <w:unhideWhenUsed/>
    <w:rsid w:val="001844AC"/>
    <w:pPr>
      <w:spacing w:line="240" w:lineRule="auto"/>
    </w:pPr>
    <w:rPr>
      <w:sz w:val="20"/>
      <w:szCs w:val="20"/>
    </w:rPr>
  </w:style>
  <w:style w:type="character" w:customStyle="1" w:styleId="CommentTextChar">
    <w:name w:val="Comment Text Char"/>
    <w:basedOn w:val="DefaultParagraphFont"/>
    <w:link w:val="CommentText"/>
    <w:uiPriority w:val="99"/>
    <w:rsid w:val="001844AC"/>
    <w:rPr>
      <w:sz w:val="20"/>
      <w:szCs w:val="20"/>
    </w:rPr>
  </w:style>
  <w:style w:type="character" w:styleId="Hyperlink">
    <w:name w:val="Hyperlink"/>
    <w:basedOn w:val="DefaultParagraphFont"/>
    <w:uiPriority w:val="99"/>
    <w:unhideWhenUsed/>
    <w:rsid w:val="001844AC"/>
    <w:rPr>
      <w:color w:val="05578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816100">
      <w:bodyDiv w:val="1"/>
      <w:marLeft w:val="0"/>
      <w:marRight w:val="0"/>
      <w:marTop w:val="0"/>
      <w:marBottom w:val="0"/>
      <w:divBdr>
        <w:top w:val="none" w:sz="0" w:space="0" w:color="auto"/>
        <w:left w:val="none" w:sz="0" w:space="0" w:color="auto"/>
        <w:bottom w:val="none" w:sz="0" w:space="0" w:color="auto"/>
        <w:right w:val="none" w:sz="0" w:space="0" w:color="auto"/>
      </w:divBdr>
    </w:div>
    <w:div w:id="115444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2" Type="http://schemas.openxmlformats.org/officeDocument/2006/relationships/hyperlink" Target="http://www.lgirs.wa.gov.au/" TargetMode="External"/><Relationship Id="rId1" Type="http://schemas.openxmlformats.org/officeDocument/2006/relationships/hyperlink" Target="mailto:rgl@lgirs.wa.gov.au"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www.lgirs.wa.gov.au/" TargetMode="External"/><Relationship Id="rId1" Type="http://schemas.openxmlformats.org/officeDocument/2006/relationships/hyperlink" Target="mailto:rgl@lgirs.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athon.miller\Downloads\DLGSC%20generic%20Wor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6431E223E4499C969684EACFAD5962"/>
        <w:category>
          <w:name w:val="General"/>
          <w:gallery w:val="placeholder"/>
        </w:category>
        <w:types>
          <w:type w:val="bbPlcHdr"/>
        </w:types>
        <w:behaviors>
          <w:behavior w:val="content"/>
        </w:behaviors>
        <w:guid w:val="{99019E93-3107-45A6-A942-E3C7049C354D}"/>
      </w:docPartPr>
      <w:docPartBody>
        <w:bookmarkStart w:id="0" w:name="Text8"/>
        <w:bookmarkStart w:id="1" w:name="Text9"/>
        <w:bookmarkStart w:id="2" w:name="Text10"/>
        <w:bookmarkStart w:id="3" w:name="Text11"/>
        <w:bookmarkStart w:id="4" w:name="Text1"/>
        <w:bookmarkStart w:id="5" w:name="Text2"/>
        <w:bookmarkStart w:id="6" w:name="Text7"/>
        <w:bookmarkStart w:id="7" w:name="Text4"/>
        <w:bookmarkStart w:id="8" w:name="Text5"/>
        <w:bookmarkStart w:id="9" w:name="Text6"/>
        <w:bookmarkStart w:id="10" w:name="Text7"/>
        <w:bookmarkEnd w:id="0"/>
        <w:bookmarkEnd w:id="1"/>
        <w:bookmarkEnd w:id="2"/>
        <w:bookmarkEnd w:id="3"/>
        <w:bookmarkEnd w:id="4"/>
        <w:bookmarkEnd w:id="5"/>
        <w:bookmarkEnd w:id="6"/>
        <w:bookmarkEnd w:id="7"/>
        <w:bookmarkEnd w:id="8"/>
        <w:bookmarkEnd w:id="9"/>
        <w:bookmarkEnd w:id="10"/>
        <w:p w:rsidR="00286F24" w:rsidRDefault="00B26A97" w:rsidP="00B26A97">
          <w:pPr>
            <w:pStyle w:val="616431E223E4499C969684EACFAD596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28E9002ABCA149E3B1696A500BF4F433"/>
        <w:category>
          <w:name w:val="General"/>
          <w:gallery w:val="placeholder"/>
        </w:category>
        <w:types>
          <w:type w:val="bbPlcHdr"/>
        </w:types>
        <w:behaviors>
          <w:behavior w:val="content"/>
        </w:behaviors>
        <w:guid w:val="{F177CE4C-7510-4D8A-8E98-86211C3BD3E6}"/>
      </w:docPartPr>
      <w:docPartBody>
        <w:p w:rsidR="00286F24" w:rsidRDefault="00B26A97" w:rsidP="00B26A97">
          <w:pPr>
            <w:pStyle w:val="28E9002ABCA149E3B1696A500BF4F43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457B3E5D888F4C02BCF5834964A56B38"/>
        <w:category>
          <w:name w:val="General"/>
          <w:gallery w:val="placeholder"/>
        </w:category>
        <w:types>
          <w:type w:val="bbPlcHdr"/>
        </w:types>
        <w:behaviors>
          <w:behavior w:val="content"/>
        </w:behaviors>
        <w:guid w:val="{D238C97C-0B79-415A-85F3-892CF0641454}"/>
      </w:docPartPr>
      <w:docPartBody>
        <w:p w:rsidR="00286F24" w:rsidRDefault="00B26A97" w:rsidP="00B26A97">
          <w:pPr>
            <w:pStyle w:val="457B3E5D888F4C02BCF5834964A56B3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602573174B2C4D0A89BF763DB21A78BD"/>
        <w:category>
          <w:name w:val="General"/>
          <w:gallery w:val="placeholder"/>
        </w:category>
        <w:types>
          <w:type w:val="bbPlcHdr"/>
        </w:types>
        <w:behaviors>
          <w:behavior w:val="content"/>
        </w:behaviors>
        <w:guid w:val="{2F12CCB0-5273-4CD8-91FE-61317E6AFB14}"/>
      </w:docPartPr>
      <w:docPartBody>
        <w:p w:rsidR="00286F24" w:rsidRDefault="00B26A97" w:rsidP="00B26A97">
          <w:pPr>
            <w:pStyle w:val="602573174B2C4D0A89BF763DB21A78B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F67A0945C0434CE7A7956A2AA346D03A"/>
        <w:category>
          <w:name w:val="General"/>
          <w:gallery w:val="placeholder"/>
        </w:category>
        <w:types>
          <w:type w:val="bbPlcHdr"/>
        </w:types>
        <w:behaviors>
          <w:behavior w:val="content"/>
        </w:behaviors>
        <w:guid w:val="{14D0393E-8683-4789-BE14-130F5E3C8F17}"/>
      </w:docPartPr>
      <w:docPartBody>
        <w:p w:rsidR="00286F24" w:rsidRDefault="00B26A97" w:rsidP="00B26A97">
          <w:pPr>
            <w:pStyle w:val="F67A0945C0434CE7A7956A2AA346D03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9D82A7465CB745E08349EB19EFE07F6D"/>
        <w:category>
          <w:name w:val="General"/>
          <w:gallery w:val="placeholder"/>
        </w:category>
        <w:types>
          <w:type w:val="bbPlcHdr"/>
        </w:types>
        <w:behaviors>
          <w:behavior w:val="content"/>
        </w:behaviors>
        <w:guid w:val="{89A0B346-A376-48C0-9F5F-1F56095496F9}"/>
      </w:docPartPr>
      <w:docPartBody>
        <w:p w:rsidR="00286F24" w:rsidRDefault="00B26A97" w:rsidP="00B26A97">
          <w:pPr>
            <w:pStyle w:val="9D82A7465CB745E08349EB19EFE07F6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BAA876E3DB6846AB80C92C74AC595263"/>
        <w:category>
          <w:name w:val="General"/>
          <w:gallery w:val="placeholder"/>
        </w:category>
        <w:types>
          <w:type w:val="bbPlcHdr"/>
        </w:types>
        <w:behaviors>
          <w:behavior w:val="content"/>
        </w:behaviors>
        <w:guid w:val="{E1CD7D1A-FF6B-4B0E-B73F-D0D309004ACC}"/>
      </w:docPartPr>
      <w:docPartBody>
        <w:p w:rsidR="00286F24" w:rsidRDefault="00B26A97" w:rsidP="00B26A97">
          <w:pPr>
            <w:pStyle w:val="BAA876E3DB6846AB80C92C74AC59526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A45A5195CC9C4D50AF0F9965760A77C8"/>
        <w:category>
          <w:name w:val="General"/>
          <w:gallery w:val="placeholder"/>
        </w:category>
        <w:types>
          <w:type w:val="bbPlcHdr"/>
        </w:types>
        <w:behaviors>
          <w:behavior w:val="content"/>
        </w:behaviors>
        <w:guid w:val="{037627D4-BD55-4FE1-BC8B-480FB131539E}"/>
      </w:docPartPr>
      <w:docPartBody>
        <w:p w:rsidR="00286F24" w:rsidRDefault="00B26A97" w:rsidP="00B26A97">
          <w:pPr>
            <w:pStyle w:val="A45A5195CC9C4D50AF0F9965760A77C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A7431497F2054C2D8200E83E0BB792B3"/>
        <w:category>
          <w:name w:val="General"/>
          <w:gallery w:val="placeholder"/>
        </w:category>
        <w:types>
          <w:type w:val="bbPlcHdr"/>
        </w:types>
        <w:behaviors>
          <w:behavior w:val="content"/>
        </w:behaviors>
        <w:guid w:val="{3E6ACDFA-735D-4034-A6DE-AA7E2B1BB605}"/>
      </w:docPartPr>
      <w:docPartBody>
        <w:p w:rsidR="00286F24" w:rsidRDefault="00B26A97" w:rsidP="00B26A97">
          <w:pPr>
            <w:pStyle w:val="A7431497F2054C2D8200E83E0BB792B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0BE12D635D0E4824802D9557DE125FB2"/>
        <w:category>
          <w:name w:val="General"/>
          <w:gallery w:val="placeholder"/>
        </w:category>
        <w:types>
          <w:type w:val="bbPlcHdr"/>
        </w:types>
        <w:behaviors>
          <w:behavior w:val="content"/>
        </w:behaviors>
        <w:guid w:val="{EBDE8820-FDE9-488F-9651-F06C42C8EF53}"/>
      </w:docPartPr>
      <w:docPartBody>
        <w:p w:rsidR="0019044C" w:rsidRDefault="00B4083D" w:rsidP="00B4083D">
          <w:pPr>
            <w:pStyle w:val="0BE12D635D0E4824802D9557DE125FB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1" w:name="Text7"/>
        <w:bookmarkStart w:id="12" w:name="Text7"/>
        <w:bookmarkStart w:id="13" w:name="Text7"/>
        <w:bookmarkStart w:id="14" w:name="Text8"/>
        <w:bookmarkStart w:id="15" w:name="Text9"/>
        <w:bookmarkStart w:id="16" w:name="Text10"/>
        <w:bookmarkStart w:id="17" w:name="Text11"/>
        <w:bookmarkStart w:id="18" w:name="Text1"/>
        <w:bookmarkStart w:id="19" w:name="Text8"/>
        <w:bookmarkStart w:id="20" w:name="Text9"/>
        <w:bookmarkStart w:id="21" w:name="Text10"/>
        <w:bookmarkStart w:id="22" w:name="Text11"/>
        <w:bookmarkStart w:id="23" w:name="Text1"/>
        <w:bookmarkStart w:id="24" w:name="Text8"/>
        <w:bookmarkStart w:id="25" w:name="Text9"/>
        <w:bookmarkStart w:id="26" w:name="Text10"/>
        <w:bookmarkStart w:id="27" w:name="Text11"/>
        <w:bookmarkStart w:id="28" w:name="Text1"/>
        <w:bookmarkStart w:id="29" w:name="Text7"/>
        <w:bookmarkStart w:id="30" w:name="Text2"/>
        <w:bookmarkStart w:id="31" w:name="Text7"/>
        <w:bookmarkStart w:id="32" w:name="Text4"/>
        <w:bookmarkStart w:id="33" w:name="Text5"/>
        <w:bookmarkStart w:id="34" w:name="Text6"/>
        <w:bookmarkStart w:id="35" w:name="Text7"/>
        <w:bookmarkStart w:id="36" w:name="Text8"/>
        <w:bookmarkStart w:id="37" w:name="Text9"/>
        <w:bookmarkStart w:id="38" w:name="Text10"/>
        <w:bookmarkStart w:id="39" w:name="Text11"/>
        <w:bookmarkStart w:id="40" w:name="Text1"/>
        <w:bookmarkStart w:id="41" w:name="Text7"/>
        <w:bookmarkStart w:id="42" w:name="Text2"/>
        <w:bookmarkStart w:id="43" w:name="Text7"/>
        <w:bookmarkStart w:id="44" w:name="Text4"/>
        <w:bookmarkStart w:id="45" w:name="Text5"/>
        <w:bookmarkStart w:id="46" w:name="Text6"/>
        <w:bookmarkStart w:id="47" w:name="Text7"/>
        <w:bookmarkStart w:id="48" w:name="Text8"/>
        <w:bookmarkStart w:id="49" w:name="Text9"/>
        <w:bookmarkStart w:id="50" w:name="Text10"/>
        <w:bookmarkStart w:id="51" w:name="Text11"/>
        <w:bookmarkStart w:id="52" w:name="Text1"/>
        <w:bookmarkStart w:id="53" w:name="Text7"/>
        <w:bookmarkStart w:id="54" w:name="Text2"/>
        <w:bookmarkStart w:id="55" w:name="Text7"/>
        <w:bookmarkStart w:id="56" w:name="Text4"/>
        <w:bookmarkStart w:id="57" w:name="Text5"/>
        <w:bookmarkStart w:id="58" w:name="Text6"/>
        <w:bookmarkStart w:id="59" w:name="Text7"/>
        <w:bookmarkStart w:id="60" w:name="Text8"/>
        <w:bookmarkStart w:id="61" w:name="Text9"/>
        <w:bookmarkStart w:id="62" w:name="Text10"/>
        <w:bookmarkStart w:id="63" w:name="Text11"/>
        <w:bookmarkStart w:id="64" w:name="Text1"/>
        <w:bookmarkStart w:id="65" w:name="Text7"/>
        <w:bookmarkStart w:id="66" w:name="Text2"/>
        <w:bookmarkStart w:id="67" w:name="Text7"/>
        <w:bookmarkStart w:id="68" w:name="Text4"/>
        <w:bookmarkStart w:id="69" w:name="Text5"/>
        <w:bookmarkStart w:id="70" w:name="Text6"/>
        <w:bookmarkStart w:id="71" w:name="Text7"/>
        <w:bookmarkStart w:id="72" w:name="Text8"/>
        <w:bookmarkStart w:id="73" w:name="Text9"/>
        <w:bookmarkStart w:id="74" w:name="Text10"/>
        <w:bookmarkStart w:id="75" w:name="Text11"/>
        <w:bookmarkStart w:id="76" w:name="Text1"/>
        <w:bookmarkStart w:id="77" w:name="Text7"/>
        <w:bookmarkStart w:id="78" w:name="Text2"/>
        <w:bookmarkStart w:id="79" w:name="Text7"/>
        <w:bookmarkStart w:id="80" w:name="Text4"/>
        <w:bookmarkStart w:id="81" w:name="Text5"/>
        <w:bookmarkStart w:id="82" w:name="Text6"/>
        <w:bookmarkStart w:id="83" w:name="Text7"/>
        <w:bookmarkStart w:id="84" w:name="Text8"/>
        <w:bookmarkStart w:id="85" w:name="Text9"/>
        <w:bookmarkStart w:id="86" w:name="Text10"/>
        <w:bookmarkStart w:id="87" w:name="Text11"/>
        <w:bookmarkStart w:id="88" w:name="Text1"/>
        <w:bookmarkStart w:id="89" w:name="Text7"/>
        <w:bookmarkStart w:id="90" w:name="Text2"/>
        <w:bookmarkStart w:id="91" w:name="Text7"/>
        <w:bookmarkStart w:id="92" w:name="Text4"/>
        <w:bookmarkStart w:id="93" w:name="Text5"/>
        <w:bookmarkStart w:id="94" w:name="Text6"/>
        <w:bookmarkStart w:id="95" w:name="Text7"/>
        <w:bookmarkStart w:id="96" w:name="Text5"/>
        <w:bookmarkStart w:id="97" w:name="Text6"/>
        <w:bookmarkStart w:id="98" w:name="Text8"/>
        <w:bookmarkStart w:id="99" w:name="Text9"/>
        <w:bookmarkStart w:id="100" w:name="Text10"/>
        <w:bookmarkStart w:id="101" w:name="Text11"/>
        <w:bookmarkStart w:id="102" w:name="Text1"/>
        <w:bookmarkStart w:id="103" w:name="Text8"/>
        <w:bookmarkStart w:id="104" w:name="Text9"/>
        <w:bookmarkStart w:id="105" w:name="Text10"/>
        <w:bookmarkStart w:id="106" w:name="Text11"/>
        <w:bookmarkStart w:id="107" w:name="Text1"/>
        <w:bookmarkStart w:id="108" w:name="Text2"/>
        <w:bookmarkStart w:id="109" w:name="Text7"/>
        <w:bookmarkStart w:id="110" w:name="Text4"/>
        <w:bookmarkStart w:id="111" w:name="Text5"/>
        <w:bookmarkStart w:id="112" w:name="Text6"/>
        <w:bookmarkStart w:id="113" w:name="Text8"/>
        <w:bookmarkStart w:id="114" w:name="Text9"/>
        <w:bookmarkStart w:id="115" w:name="Text10"/>
        <w:bookmarkStart w:id="116" w:name="Text11"/>
        <w:bookmarkStart w:id="117" w:name="Text1"/>
        <w:bookmarkStart w:id="118" w:name="Text8"/>
        <w:bookmarkStart w:id="119" w:name="Text9"/>
        <w:bookmarkStart w:id="120" w:name="Text10"/>
        <w:bookmarkStart w:id="121" w:name="Text11"/>
        <w:bookmarkStart w:id="122" w:name="Text1"/>
        <w:bookmarkStart w:id="123" w:name="Text2"/>
        <w:bookmarkStart w:id="124" w:name="Text7"/>
        <w:bookmarkStart w:id="125" w:name="Text4"/>
        <w:bookmarkStart w:id="126" w:name="Text5"/>
        <w:bookmarkStart w:id="127" w:name="Text6"/>
        <w:bookmarkStart w:id="128" w:name="Text8"/>
        <w:bookmarkStart w:id="129" w:name="Text9"/>
        <w:bookmarkStart w:id="130" w:name="Text10"/>
        <w:bookmarkStart w:id="131" w:name="Text11"/>
        <w:bookmarkStart w:id="132" w:name="Text1"/>
        <w:bookmarkStart w:id="133" w:name="Text7"/>
        <w:bookmarkStart w:id="134" w:name="Text2"/>
        <w:bookmarkStart w:id="135" w:name="Text7"/>
        <w:bookmarkStart w:id="136" w:name="Text4"/>
        <w:bookmarkStart w:id="137" w:name="Text5"/>
        <w:bookmarkStart w:id="138" w:name="Text6"/>
        <w:bookmarkStart w:id="139" w:name="Text7"/>
        <w:bookmarkStart w:id="140" w:name="Text8"/>
        <w:bookmarkStart w:id="141" w:name="Text9"/>
        <w:bookmarkStart w:id="142" w:name="Text10"/>
        <w:bookmarkStart w:id="143" w:name="Text11"/>
        <w:bookmarkStart w:id="144" w:name="Text1"/>
        <w:bookmarkStart w:id="145" w:name="Text7"/>
        <w:bookmarkStart w:id="146" w:name="Text2"/>
        <w:bookmarkStart w:id="147" w:name="Text7"/>
        <w:bookmarkStart w:id="148" w:name="Text4"/>
        <w:bookmarkStart w:id="149" w:name="Text5"/>
        <w:bookmarkStart w:id="150" w:name="Text6"/>
        <w:bookmarkStart w:id="151" w:name="Text7"/>
        <w:bookmarkStart w:id="152" w:name="Text8"/>
        <w:bookmarkStart w:id="153" w:name="Text9"/>
        <w:bookmarkStart w:id="154" w:name="Text10"/>
        <w:bookmarkStart w:id="155" w:name="Text11"/>
        <w:bookmarkStart w:id="156" w:name="Text1"/>
        <w:bookmarkStart w:id="157" w:name="Text8"/>
        <w:bookmarkStart w:id="158" w:name="Text9"/>
        <w:bookmarkStart w:id="159" w:name="Text10"/>
        <w:bookmarkStart w:id="160" w:name="Text11"/>
        <w:bookmarkStart w:id="161" w:name="Text1"/>
        <w:bookmarkStart w:id="162" w:name="Text7"/>
        <w:bookmarkStart w:id="163" w:name="Text2"/>
        <w:bookmarkStart w:id="164" w:name="Text7"/>
        <w:bookmarkStart w:id="165" w:name="Text4"/>
        <w:bookmarkStart w:id="166" w:name="Text5"/>
        <w:bookmarkStart w:id="167" w:name="Text6"/>
        <w:bookmarkStart w:id="168" w:name="Text7"/>
        <w:bookmarkStart w:id="169" w:name="Text8"/>
        <w:bookmarkStart w:id="170" w:name="Text9"/>
        <w:bookmarkStart w:id="171" w:name="Text10"/>
        <w:bookmarkStart w:id="172" w:name="Text11"/>
        <w:bookmarkStart w:id="173" w:name="Text1"/>
        <w:bookmarkStart w:id="174" w:name="Text8"/>
        <w:bookmarkStart w:id="175" w:name="Text9"/>
        <w:bookmarkStart w:id="176" w:name="Text10"/>
        <w:bookmarkStart w:id="177" w:name="Text11"/>
        <w:bookmarkStart w:id="178" w:name="Text1"/>
        <w:bookmarkStart w:id="179" w:name="Text2"/>
        <w:bookmarkStart w:id="180" w:name="Text7"/>
        <w:bookmarkStart w:id="181" w:name="Text4"/>
        <w:bookmarkStart w:id="182" w:name="Text5"/>
        <w:bookmarkStart w:id="183" w:name="Text6"/>
        <w:bookmarkStart w:id="184" w:name="Text8"/>
        <w:bookmarkStart w:id="185" w:name="Text9"/>
        <w:bookmarkStart w:id="186" w:name="Text10"/>
        <w:bookmarkStart w:id="187" w:name="Text11"/>
        <w:bookmarkStart w:id="188" w:name="Text1"/>
        <w:bookmarkStart w:id="189" w:name="Text8"/>
        <w:bookmarkStart w:id="190" w:name="Text9"/>
        <w:bookmarkStart w:id="191" w:name="Text10"/>
        <w:bookmarkStart w:id="192" w:name="Text11"/>
        <w:bookmarkStart w:id="193" w:name="Text1"/>
        <w:bookmarkStart w:id="194" w:name="Text8"/>
        <w:bookmarkStart w:id="195" w:name="Text9"/>
        <w:bookmarkStart w:id="196" w:name="Text10"/>
        <w:bookmarkStart w:id="197" w:name="Text11"/>
        <w:bookmarkStart w:id="198" w:name="Text1"/>
        <w:bookmarkStart w:id="199" w:name="Text7"/>
        <w:bookmarkStart w:id="200" w:name="Text2"/>
        <w:bookmarkStart w:id="201" w:name="Text7"/>
        <w:bookmarkStart w:id="202" w:name="Text4"/>
        <w:bookmarkStart w:id="203" w:name="Text5"/>
        <w:bookmarkStart w:id="204" w:name="Text6"/>
        <w:bookmarkStart w:id="205" w:name="Text7"/>
        <w:bookmarkStart w:id="206" w:name="Text8"/>
        <w:bookmarkStart w:id="207" w:name="Text9"/>
        <w:bookmarkStart w:id="208" w:name="Text10"/>
        <w:bookmarkStart w:id="209" w:name="Text11"/>
        <w:bookmarkStart w:id="210" w:name="Text1"/>
        <w:bookmarkStart w:id="211" w:name="Text8"/>
        <w:bookmarkStart w:id="212" w:name="Text9"/>
        <w:bookmarkStart w:id="213" w:name="Text10"/>
        <w:bookmarkStart w:id="214" w:name="Text11"/>
        <w:bookmarkStart w:id="215" w:name="Text1"/>
        <w:bookmarkStart w:id="216" w:name="Text2"/>
        <w:bookmarkStart w:id="217" w:name="Text7"/>
        <w:bookmarkStart w:id="218" w:name="Text4"/>
        <w:bookmarkStart w:id="219" w:name="Text5"/>
        <w:bookmarkStart w:id="220" w:name="Text6"/>
        <w:bookmarkStart w:id="221" w:name="Text8"/>
        <w:bookmarkStart w:id="222" w:name="Text9"/>
        <w:bookmarkStart w:id="223" w:name="Text10"/>
        <w:bookmarkStart w:id="224" w:name="Text11"/>
        <w:bookmarkStart w:id="225" w:name="Text1"/>
        <w:bookmarkStart w:id="226" w:name="Text8"/>
        <w:bookmarkStart w:id="227" w:name="Text9"/>
        <w:bookmarkStart w:id="228" w:name="Text10"/>
        <w:bookmarkStart w:id="229" w:name="Text11"/>
        <w:bookmarkStart w:id="230" w:name="Text1"/>
        <w:bookmarkStart w:id="231" w:name="Text7"/>
        <w:bookmarkStart w:id="232" w:name="Text2"/>
        <w:bookmarkStart w:id="233" w:name="Text7"/>
        <w:bookmarkStart w:id="234" w:name="Text4"/>
        <w:bookmarkStart w:id="235" w:name="Text5"/>
        <w:bookmarkStart w:id="236" w:name="Text6"/>
        <w:bookmarkStart w:id="237" w:name="Text7"/>
        <w:bookmarkStart w:id="238" w:name="Text8"/>
        <w:bookmarkStart w:id="239" w:name="Text9"/>
        <w:bookmarkStart w:id="240" w:name="Text10"/>
        <w:bookmarkStart w:id="241" w:name="Text11"/>
        <w:bookmarkStart w:id="242" w:name="Text1"/>
        <w:bookmarkStart w:id="243" w:name="Text8"/>
        <w:bookmarkStart w:id="244" w:name="Text9"/>
        <w:bookmarkStart w:id="245" w:name="Text10"/>
        <w:bookmarkStart w:id="246" w:name="Text11"/>
        <w:bookmarkStart w:id="247" w:name="Text1"/>
        <w:bookmarkStart w:id="248" w:name="Text2"/>
        <w:bookmarkStart w:id="249" w:name="Text7"/>
        <w:bookmarkStart w:id="250" w:name="Text4"/>
        <w:bookmarkStart w:id="251" w:name="Text5"/>
        <w:bookmarkStart w:id="252" w:name="Text6"/>
        <w:bookmarkStart w:id="253" w:name="Text7"/>
        <w:bookmarkStart w:id="254" w:name="Text2"/>
        <w:bookmarkStart w:id="255" w:name="Text7"/>
        <w:bookmarkStart w:id="256" w:name="Text4"/>
        <w:bookmarkStart w:id="257" w:name="Text5"/>
        <w:bookmarkStart w:id="258" w:name="Text6"/>
        <w:bookmarkStart w:id="259" w:name="Text7"/>
        <w:bookmarkStart w:id="260" w:name="Text8"/>
        <w:bookmarkStart w:id="261" w:name="Text9"/>
        <w:bookmarkStart w:id="262" w:name="Text10"/>
        <w:bookmarkStart w:id="263" w:name="Text11"/>
        <w:bookmarkStart w:id="264" w:name="Text1"/>
        <w:bookmarkStart w:id="265" w:name="Text8"/>
        <w:bookmarkStart w:id="266" w:name="Text9"/>
        <w:bookmarkStart w:id="267" w:name="Text10"/>
        <w:bookmarkStart w:id="268" w:name="Text11"/>
        <w:bookmarkStart w:id="269" w:name="Text1"/>
        <w:bookmarkStart w:id="270" w:name="Text2"/>
        <w:bookmarkStart w:id="271" w:name="Text7"/>
        <w:bookmarkStart w:id="272" w:name="Text4"/>
        <w:bookmarkStart w:id="273" w:name="Text5"/>
        <w:bookmarkStart w:id="274" w:name="Text6"/>
        <w:bookmarkStart w:id="275" w:name="Text7"/>
        <w:bookmarkStart w:id="276" w:name="Text2"/>
        <w:bookmarkStart w:id="277" w:name="Text7"/>
        <w:bookmarkStart w:id="278" w:name="Text4"/>
        <w:bookmarkStart w:id="279" w:name="Text5"/>
        <w:bookmarkStart w:id="280" w:name="Text6"/>
        <w:bookmarkStart w:id="281" w:name="Text7"/>
        <w:bookmarkStart w:id="282" w:name="Text2"/>
        <w:bookmarkStart w:id="283" w:name="Text7"/>
        <w:bookmarkStart w:id="284" w:name="Text4"/>
        <w:bookmarkStart w:id="285" w:name="Text5"/>
        <w:bookmarkStart w:id="286" w:name="Text6"/>
        <w:bookmarkStart w:id="287" w:name="Text7"/>
        <w:bookmarkStart w:id="288" w:name="Text8"/>
        <w:bookmarkStart w:id="289" w:name="Text9"/>
        <w:bookmarkStart w:id="290" w:name="Text10"/>
        <w:bookmarkStart w:id="291" w:name="Text11"/>
        <w:bookmarkStart w:id="292" w:name="Text1"/>
        <w:bookmarkStart w:id="293" w:name="Text8"/>
        <w:bookmarkStart w:id="294" w:name="Text9"/>
        <w:bookmarkStart w:id="295" w:name="Text10"/>
        <w:bookmarkStart w:id="296" w:name="Text11"/>
        <w:bookmarkStart w:id="297" w:name="Text1"/>
        <w:bookmarkStart w:id="298" w:name="Text2"/>
        <w:bookmarkStart w:id="299" w:name="Text7"/>
        <w:bookmarkStart w:id="300" w:name="Text4"/>
        <w:bookmarkStart w:id="301" w:name="Text5"/>
        <w:bookmarkStart w:id="302" w:name="Text6"/>
        <w:bookmarkStart w:id="303" w:name="Text2"/>
        <w:bookmarkStart w:id="304" w:name="Text7"/>
        <w:bookmarkStart w:id="305" w:name="Text4"/>
        <w:bookmarkStart w:id="306" w:name="Text5"/>
        <w:bookmarkStart w:id="307" w:name="Text6"/>
        <w:bookmarkStart w:id="308" w:name="Text7"/>
        <w:bookmarkStart w:id="309" w:name="Text8"/>
        <w:bookmarkStart w:id="310" w:name="Text9"/>
        <w:bookmarkStart w:id="311" w:name="Text10"/>
        <w:bookmarkStart w:id="312" w:name="Text11"/>
        <w:bookmarkStart w:id="313" w:name="Text1"/>
        <w:bookmarkStart w:id="314" w:name="Text8"/>
        <w:bookmarkStart w:id="315" w:name="Text9"/>
        <w:bookmarkStart w:id="316" w:name="Text10"/>
        <w:bookmarkStart w:id="317" w:name="Text11"/>
        <w:bookmarkStart w:id="318" w:name="Text1"/>
        <w:bookmarkStart w:id="319" w:name="Text2"/>
        <w:bookmarkStart w:id="320" w:name="Text7"/>
        <w:bookmarkStart w:id="321" w:name="Text4"/>
        <w:bookmarkStart w:id="322" w:name="Text5"/>
        <w:bookmarkStart w:id="323" w:name="Text6"/>
        <w:bookmarkStart w:id="324" w:name="Text5"/>
        <w:bookmarkStart w:id="325" w:name="Text6"/>
        <w:bookmarkStart w:id="326" w:name="Text7"/>
        <w:bookmarkStart w:id="327" w:name="Text8"/>
        <w:bookmarkStart w:id="328" w:name="Text9"/>
        <w:bookmarkStart w:id="329" w:name="Text10"/>
        <w:bookmarkStart w:id="330" w:name="Text11"/>
        <w:bookmarkStart w:id="331" w:name="Text1"/>
        <w:bookmarkStart w:id="332" w:name="Text8"/>
        <w:bookmarkStart w:id="333" w:name="Text9"/>
        <w:bookmarkStart w:id="334" w:name="Text10"/>
        <w:bookmarkStart w:id="335" w:name="Text11"/>
        <w:bookmarkStart w:id="336" w:name="Text1"/>
        <w:bookmarkStart w:id="337" w:name="Text2"/>
        <w:bookmarkStart w:id="338" w:name="Text7"/>
        <w:bookmarkStart w:id="339" w:name="Text4"/>
        <w:bookmarkStart w:id="340" w:name="Text5"/>
        <w:bookmarkStart w:id="341" w:name="Text6"/>
        <w:bookmarkStart w:id="342" w:name="Text7"/>
        <w:bookmarkStart w:id="343" w:name="Text8"/>
        <w:bookmarkStart w:id="344" w:name="Text9"/>
        <w:bookmarkStart w:id="345" w:name="Text10"/>
        <w:bookmarkStart w:id="346" w:name="Text11"/>
        <w:bookmarkStart w:id="347" w:name="Text1"/>
        <w:bookmarkStart w:id="348" w:name="Text8"/>
        <w:bookmarkStart w:id="349" w:name="Text9"/>
        <w:bookmarkStart w:id="350" w:name="Text10"/>
        <w:bookmarkStart w:id="351" w:name="Text11"/>
        <w:bookmarkStart w:id="352" w:name="Text1"/>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docPartBody>
    </w:docPart>
    <w:docPart>
      <w:docPartPr>
        <w:name w:val="0552586F2B2D4CE78E6D506AE1A993E6"/>
        <w:category>
          <w:name w:val="General"/>
          <w:gallery w:val="placeholder"/>
        </w:category>
        <w:types>
          <w:type w:val="bbPlcHdr"/>
        </w:types>
        <w:behaviors>
          <w:behavior w:val="content"/>
        </w:behaviors>
        <w:guid w:val="{E24505E1-2DB9-4B56-9232-9327AC95FE00}"/>
      </w:docPartPr>
      <w:docPartBody>
        <w:p w:rsidR="0019044C" w:rsidRDefault="0019044C" w:rsidP="0019044C">
          <w:pPr>
            <w:pStyle w:val="0552586F2B2D4CE78E6D506AE1A993E6"/>
          </w:pPr>
          <w:r>
            <w:rPr>
              <w:rFonts w:ascii="Segoe UI" w:hAnsi="Segoe UI" w:cs="Segoe UI"/>
              <w:sz w:val="20"/>
              <w:szCs w:val="20"/>
            </w:rPr>
            <w:fldChar w:fldCharType="begin">
              <w:ffData>
                <w:name w:val="Text7"/>
                <w:enabled/>
                <w:calcOnExit w:val="0"/>
                <w:textInput/>
              </w:ffData>
            </w:fldChar>
          </w:r>
          <w:bookmarkStart w:id="353"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53"/>
        </w:p>
        <w:bookmarkStart w:id="354" w:name="Text2"/>
        <w:bookmarkStart w:id="355" w:name="Text7"/>
        <w:bookmarkStart w:id="356" w:name="Text4"/>
        <w:bookmarkStart w:id="357" w:name="Text2"/>
        <w:bookmarkStart w:id="358" w:name="Text7"/>
        <w:bookmarkStart w:id="359" w:name="Text4"/>
        <w:bookmarkStart w:id="360" w:name="Text5"/>
        <w:bookmarkStart w:id="361" w:name="Text6"/>
        <w:bookmarkStart w:id="362" w:name="Text7"/>
        <w:bookmarkStart w:id="363" w:name="Text8"/>
        <w:bookmarkStart w:id="364" w:name="Text9"/>
        <w:bookmarkStart w:id="365" w:name="Text10"/>
        <w:bookmarkStart w:id="366" w:name="Text11"/>
        <w:bookmarkStart w:id="367" w:name="Text1"/>
        <w:bookmarkStart w:id="368" w:name="Text8"/>
        <w:bookmarkStart w:id="369" w:name="Text9"/>
        <w:bookmarkStart w:id="370" w:name="Text10"/>
        <w:bookmarkStart w:id="371" w:name="Text11"/>
        <w:bookmarkStart w:id="372" w:name="Text1"/>
        <w:bookmarkStart w:id="373" w:name="Text2"/>
        <w:bookmarkStart w:id="374" w:name="Text7"/>
        <w:bookmarkStart w:id="375" w:name="Text4"/>
        <w:bookmarkStart w:id="376" w:name="Text5"/>
        <w:bookmarkStart w:id="377" w:name="Text6"/>
        <w:bookmarkStart w:id="378" w:name="Text2"/>
        <w:bookmarkStart w:id="379" w:name="Text7"/>
        <w:bookmarkStart w:id="380" w:name="Text4"/>
        <w:bookmarkStart w:id="381" w:name="Text5"/>
        <w:bookmarkStart w:id="382" w:name="Text6"/>
        <w:bookmarkStart w:id="383" w:name="Text7"/>
        <w:bookmarkStart w:id="384" w:name="Text8"/>
        <w:bookmarkStart w:id="385" w:name="Text9"/>
        <w:bookmarkStart w:id="386" w:name="Text10"/>
        <w:bookmarkStart w:id="387" w:name="Text11"/>
        <w:bookmarkStart w:id="388" w:name="Text1"/>
        <w:bookmarkStart w:id="389" w:name="Text8"/>
        <w:bookmarkStart w:id="390" w:name="Text9"/>
        <w:bookmarkStart w:id="391" w:name="Text10"/>
        <w:bookmarkStart w:id="392" w:name="Text11"/>
        <w:bookmarkStart w:id="393" w:name="Text1"/>
        <w:bookmarkStart w:id="394" w:name="Text2"/>
        <w:bookmarkStart w:id="395" w:name="Text7"/>
        <w:bookmarkStart w:id="396" w:name="Text4"/>
        <w:bookmarkStart w:id="397" w:name="Text5"/>
        <w:bookmarkStart w:id="398" w:name="Text6"/>
        <w:bookmarkStart w:id="399" w:name="Text7"/>
        <w:bookmarkStart w:id="400" w:name="Text5"/>
        <w:bookmarkStart w:id="401" w:name="Text6"/>
        <w:bookmarkStart w:id="402" w:name="Text2"/>
        <w:bookmarkStart w:id="403" w:name="Text7"/>
        <w:bookmarkStart w:id="404" w:name="Text4"/>
        <w:bookmarkStart w:id="405" w:name="Text7"/>
        <w:bookmarkStart w:id="406" w:name="Text7"/>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docPartBody>
    </w:docPart>
    <w:docPart>
      <w:docPartPr>
        <w:name w:val="1CD7BAA904044209AEC2D332FF15B32E"/>
        <w:category>
          <w:name w:val="General"/>
          <w:gallery w:val="placeholder"/>
        </w:category>
        <w:types>
          <w:type w:val="bbPlcHdr"/>
        </w:types>
        <w:behaviors>
          <w:behavior w:val="content"/>
        </w:behaviors>
        <w:guid w:val="{7D6B0BD1-2DFC-4523-B706-DABC390941D6}"/>
      </w:docPartPr>
      <w:docPartBody>
        <w:p w:rsidR="0019044C" w:rsidRDefault="0019044C" w:rsidP="0019044C">
          <w:pPr>
            <w:pStyle w:val="1CD7BAA904044209AEC2D332FF15B32E"/>
          </w:pPr>
          <w:r>
            <w:rPr>
              <w:rFonts w:ascii="Segoe UI" w:hAnsi="Segoe UI" w:cs="Segoe UI"/>
              <w:sz w:val="20"/>
              <w:szCs w:val="20"/>
            </w:rPr>
            <w:fldChar w:fldCharType="begin">
              <w:ffData>
                <w:name w:val="Text7"/>
                <w:enabled/>
                <w:calcOnExit w:val="0"/>
                <w:textInput/>
              </w:ffData>
            </w:fldChar>
          </w:r>
          <w:bookmarkStart w:id="407"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407"/>
        </w:p>
        <w:bookmarkStart w:id="408" w:name="Text8"/>
        <w:bookmarkStart w:id="409" w:name="Text9"/>
        <w:bookmarkStart w:id="410" w:name="Text10"/>
        <w:bookmarkStart w:id="411" w:name="Text11"/>
        <w:bookmarkStart w:id="412" w:name="Text1"/>
        <w:bookmarkStart w:id="413" w:name="Text8"/>
        <w:bookmarkStart w:id="414" w:name="Text9"/>
        <w:bookmarkStart w:id="415" w:name="Text10"/>
        <w:bookmarkStart w:id="416" w:name="Text11"/>
        <w:bookmarkStart w:id="417" w:name="Text1"/>
        <w:bookmarkStart w:id="418" w:name="Text8"/>
        <w:bookmarkStart w:id="419" w:name="Text9"/>
        <w:bookmarkStart w:id="420" w:name="Text10"/>
        <w:bookmarkStart w:id="421" w:name="Text11"/>
        <w:bookmarkStart w:id="422" w:name="Text1"/>
        <w:bookmarkStart w:id="423" w:name="Text8"/>
        <w:bookmarkStart w:id="424" w:name="Text9"/>
        <w:bookmarkStart w:id="425" w:name="Text10"/>
        <w:bookmarkStart w:id="426" w:name="Text11"/>
        <w:bookmarkStart w:id="427" w:name="Text1"/>
        <w:bookmarkStart w:id="428" w:name="Text2"/>
        <w:bookmarkStart w:id="429" w:name="Text7"/>
        <w:bookmarkStart w:id="430" w:name="Text4"/>
        <w:bookmarkStart w:id="431" w:name="Text6"/>
        <w:bookmarkStart w:id="432" w:name="Text5"/>
        <w:bookmarkStart w:id="433" w:name="Text8"/>
        <w:bookmarkStart w:id="434" w:name="Text9"/>
        <w:bookmarkStart w:id="435" w:name="Text10"/>
        <w:bookmarkStart w:id="436" w:name="Text11"/>
        <w:bookmarkStart w:id="437" w:name="Text1"/>
        <w:bookmarkStart w:id="438" w:name="Text8"/>
        <w:bookmarkStart w:id="439" w:name="Text9"/>
        <w:bookmarkStart w:id="440" w:name="Text10"/>
        <w:bookmarkStart w:id="441" w:name="Text11"/>
        <w:bookmarkStart w:id="442" w:name="Text1"/>
        <w:bookmarkStart w:id="443" w:name="Text2"/>
        <w:bookmarkStart w:id="444" w:name="Text7"/>
        <w:bookmarkStart w:id="445" w:name="Text4"/>
        <w:bookmarkStart w:id="446" w:name="Text5"/>
        <w:bookmarkStart w:id="447" w:name="Text6"/>
        <w:bookmarkStart w:id="448" w:name="Text8"/>
        <w:bookmarkStart w:id="449" w:name="Text9"/>
        <w:bookmarkStart w:id="450" w:name="Text10"/>
        <w:bookmarkStart w:id="451" w:name="Text11"/>
        <w:bookmarkStart w:id="452" w:name="Text1"/>
        <w:bookmarkStart w:id="453" w:name="Text8"/>
        <w:bookmarkStart w:id="454" w:name="Text9"/>
        <w:bookmarkStart w:id="455" w:name="Text10"/>
        <w:bookmarkStart w:id="456" w:name="Text11"/>
        <w:bookmarkStart w:id="457" w:name="Text1"/>
        <w:bookmarkStart w:id="458" w:name="Text2"/>
        <w:bookmarkStart w:id="459" w:name="Text7"/>
        <w:bookmarkStart w:id="460" w:name="Text4"/>
        <w:bookmarkStart w:id="461" w:name="Text5"/>
        <w:bookmarkStart w:id="462" w:name="Text6"/>
        <w:bookmarkStart w:id="463" w:name="Text8"/>
        <w:bookmarkStart w:id="464" w:name="Text9"/>
        <w:bookmarkStart w:id="465" w:name="Text10"/>
        <w:bookmarkStart w:id="466" w:name="Text11"/>
        <w:bookmarkStart w:id="467" w:name="Text1"/>
        <w:bookmarkStart w:id="468" w:name="Text8"/>
        <w:bookmarkStart w:id="469" w:name="Text9"/>
        <w:bookmarkStart w:id="470" w:name="Text10"/>
        <w:bookmarkStart w:id="471" w:name="Text11"/>
        <w:bookmarkStart w:id="472" w:name="Text1"/>
        <w:bookmarkStart w:id="473" w:name="Text2"/>
        <w:bookmarkStart w:id="474" w:name="Text7"/>
        <w:bookmarkStart w:id="475" w:name="Text4"/>
        <w:bookmarkStart w:id="476" w:name="Text5"/>
        <w:bookmarkStart w:id="477" w:name="Text6"/>
        <w:bookmarkStart w:id="478" w:name="Text8"/>
        <w:bookmarkStart w:id="479" w:name="Text9"/>
        <w:bookmarkStart w:id="480" w:name="Text10"/>
        <w:bookmarkStart w:id="481" w:name="Text11"/>
        <w:bookmarkStart w:id="482" w:name="Text1"/>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docPartBody>
    </w:docPart>
    <w:docPart>
      <w:docPartPr>
        <w:name w:val="6CA1CA6AE64844688C82B45533B56AD3"/>
        <w:category>
          <w:name w:val="General"/>
          <w:gallery w:val="placeholder"/>
        </w:category>
        <w:types>
          <w:type w:val="bbPlcHdr"/>
        </w:types>
        <w:behaviors>
          <w:behavior w:val="content"/>
        </w:behaviors>
        <w:guid w:val="{B1E8E10E-9E7A-4230-ADC9-73C7A7490B80}"/>
      </w:docPartPr>
      <w:docPartBody>
        <w:p w:rsidR="0019044C" w:rsidRDefault="0019044C" w:rsidP="0019044C">
          <w:pPr>
            <w:pStyle w:val="6CA1CA6AE64844688C82B45533B56AD3"/>
          </w:pPr>
          <w:r>
            <w:rPr>
              <w:rFonts w:ascii="Segoe UI" w:hAnsi="Segoe UI" w:cs="Segoe UI"/>
              <w:sz w:val="20"/>
              <w:szCs w:val="20"/>
            </w:rPr>
            <w:fldChar w:fldCharType="begin">
              <w:ffData>
                <w:name w:val="Text7"/>
                <w:enabled/>
                <w:calcOnExit w:val="0"/>
                <w:textInput/>
              </w:ffData>
            </w:fldChar>
          </w:r>
          <w:bookmarkStart w:id="483"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483"/>
        </w:p>
      </w:docPartBody>
    </w:docPart>
    <w:docPart>
      <w:docPartPr>
        <w:name w:val="4508CF1040624C12B0AAB0ED60FE9CBA"/>
        <w:category>
          <w:name w:val="General"/>
          <w:gallery w:val="placeholder"/>
        </w:category>
        <w:types>
          <w:type w:val="bbPlcHdr"/>
        </w:types>
        <w:behaviors>
          <w:behavior w:val="content"/>
        </w:behaviors>
        <w:guid w:val="{A10C6286-0A04-4384-B9C7-E8DDDD391996}"/>
      </w:docPartPr>
      <w:docPartBody>
        <w:p w:rsidR="0019044C" w:rsidRDefault="0019044C" w:rsidP="0019044C">
          <w:pPr>
            <w:pStyle w:val="4508CF1040624C12B0AAB0ED60FE9CBA"/>
          </w:pPr>
          <w:r>
            <w:rPr>
              <w:rFonts w:ascii="Segoe UI" w:hAnsi="Segoe UI" w:cs="Segoe UI"/>
              <w:sz w:val="20"/>
              <w:szCs w:val="20"/>
            </w:rPr>
            <w:fldChar w:fldCharType="begin">
              <w:ffData>
                <w:name w:val="Text7"/>
                <w:enabled/>
                <w:calcOnExit w:val="0"/>
                <w:textInput/>
              </w:ffData>
            </w:fldChar>
          </w:r>
          <w:bookmarkStart w:id="484"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484"/>
        </w:p>
        <w:bookmarkStart w:id="485" w:name="Text2"/>
        <w:bookmarkStart w:id="486" w:name="Text7"/>
        <w:bookmarkStart w:id="487" w:name="Text4"/>
        <w:bookmarkStart w:id="488" w:name="Text5"/>
        <w:bookmarkStart w:id="489" w:name="Text6"/>
        <w:bookmarkEnd w:id="485"/>
        <w:bookmarkEnd w:id="486"/>
        <w:bookmarkEnd w:id="487"/>
        <w:bookmarkEnd w:id="488"/>
        <w:bookmarkEnd w:id="489"/>
      </w:docPartBody>
    </w:docPart>
    <w:docPart>
      <w:docPartPr>
        <w:name w:val="DefaultPlaceholder_-1854013438"/>
        <w:category>
          <w:name w:val="General"/>
          <w:gallery w:val="placeholder"/>
        </w:category>
        <w:types>
          <w:type w:val="bbPlcHdr"/>
        </w:types>
        <w:behaviors>
          <w:behavior w:val="content"/>
        </w:behaviors>
        <w:guid w:val="{63B32704-DBB1-447A-9568-8A777D8EA0CF}"/>
      </w:docPartPr>
      <w:docPartBody>
        <w:p w:rsidR="00E66B84" w:rsidRDefault="00E66B84">
          <w:r w:rsidRPr="00BB09CD">
            <w:rPr>
              <w:rStyle w:val="PlaceholderText"/>
            </w:rPr>
            <w:t>Choose an item.</w:t>
          </w:r>
        </w:p>
        <w:bookmarkStart w:id="490" w:name="Text8"/>
        <w:bookmarkStart w:id="491" w:name="Text9"/>
        <w:bookmarkStart w:id="492" w:name="Text10"/>
        <w:bookmarkStart w:id="493" w:name="Text11"/>
        <w:bookmarkStart w:id="494" w:name="Text1"/>
        <w:bookmarkStart w:id="495" w:name="Text8"/>
        <w:bookmarkStart w:id="496" w:name="Text9"/>
        <w:bookmarkStart w:id="497" w:name="Text10"/>
        <w:bookmarkStart w:id="498" w:name="Text11"/>
        <w:bookmarkStart w:id="499" w:name="Text1"/>
        <w:bookmarkStart w:id="500" w:name="Text2"/>
        <w:bookmarkStart w:id="501" w:name="Text7"/>
        <w:bookmarkStart w:id="502" w:name="Text4"/>
        <w:bookmarkStart w:id="503" w:name="Text5"/>
        <w:bookmarkStart w:id="504" w:name="Text6"/>
        <w:bookmarkStart w:id="505" w:name="Text8"/>
        <w:bookmarkStart w:id="506" w:name="Text9"/>
        <w:bookmarkStart w:id="507" w:name="Text10"/>
        <w:bookmarkStart w:id="508" w:name="Text11"/>
        <w:bookmarkStart w:id="509" w:name="Text1"/>
        <w:bookmarkStart w:id="510" w:name="Text2"/>
        <w:bookmarkStart w:id="511" w:name="Text7"/>
        <w:bookmarkStart w:id="512" w:name="Text4"/>
        <w:bookmarkStart w:id="513" w:name="Text5"/>
        <w:bookmarkStart w:id="514" w:name="Text6"/>
        <w:bookmarkStart w:id="515" w:name="Text8"/>
        <w:bookmarkStart w:id="516" w:name="Text9"/>
        <w:bookmarkStart w:id="517" w:name="Text10"/>
        <w:bookmarkStart w:id="518" w:name="Text11"/>
        <w:bookmarkStart w:id="519" w:name="Text1"/>
        <w:bookmarkStart w:id="520" w:name="Text8"/>
        <w:bookmarkStart w:id="521" w:name="Text9"/>
        <w:bookmarkStart w:id="522" w:name="Text10"/>
        <w:bookmarkStart w:id="523" w:name="Text11"/>
        <w:bookmarkStart w:id="524" w:name="Text1"/>
        <w:bookmarkStart w:id="525" w:name="Text2"/>
        <w:bookmarkStart w:id="526" w:name="Text7"/>
        <w:bookmarkStart w:id="527" w:name="Text4"/>
        <w:bookmarkStart w:id="528" w:name="Text5"/>
        <w:bookmarkStart w:id="529" w:name="Text6"/>
        <w:bookmarkStart w:id="530" w:name="Text8"/>
        <w:bookmarkStart w:id="531" w:name="Text9"/>
        <w:bookmarkStart w:id="532" w:name="Text10"/>
        <w:bookmarkStart w:id="533" w:name="Text11"/>
        <w:bookmarkStart w:id="534" w:name="Text1"/>
        <w:bookmarkStart w:id="535" w:name="Text2"/>
        <w:bookmarkStart w:id="536" w:name="Text7"/>
        <w:bookmarkStart w:id="537" w:name="Text4"/>
        <w:bookmarkStart w:id="538" w:name="Text5"/>
        <w:bookmarkStart w:id="539" w:name="Text6"/>
        <w:bookmarkStart w:id="540" w:name="Text2"/>
        <w:bookmarkStart w:id="541" w:name="Text7"/>
        <w:bookmarkStart w:id="542" w:name="Text4"/>
        <w:bookmarkStart w:id="543" w:name="Text5"/>
        <w:bookmarkStart w:id="544" w:name="Text6"/>
        <w:bookmarkStart w:id="545" w:name="Text2"/>
        <w:bookmarkStart w:id="546" w:name="Text7"/>
        <w:bookmarkStart w:id="547" w:name="Text4"/>
        <w:bookmarkStart w:id="548" w:name="Text2"/>
        <w:bookmarkStart w:id="549" w:name="Text7"/>
        <w:bookmarkStart w:id="550" w:name="Text4"/>
        <w:bookmarkStart w:id="551" w:name="Text2"/>
        <w:bookmarkStart w:id="552" w:name="Text7"/>
        <w:bookmarkStart w:id="553" w:name="Text4"/>
        <w:bookmarkStart w:id="554" w:name="Text2"/>
        <w:bookmarkStart w:id="555" w:name="Text7"/>
        <w:bookmarkStart w:id="556" w:name="Text4"/>
        <w:bookmarkStart w:id="557" w:name="Text2"/>
        <w:bookmarkStart w:id="558" w:name="Text7"/>
        <w:bookmarkStart w:id="559" w:name="Text4"/>
        <w:bookmarkStart w:id="560" w:name="Text2"/>
        <w:bookmarkStart w:id="561" w:name="Text7"/>
        <w:bookmarkStart w:id="562" w:name="Text4"/>
        <w:bookmarkStart w:id="563" w:name="Text2"/>
        <w:bookmarkStart w:id="564" w:name="Text7"/>
        <w:bookmarkStart w:id="565" w:name="Text4"/>
        <w:bookmarkStart w:id="566" w:name="Text8"/>
        <w:bookmarkStart w:id="567" w:name="Text9"/>
        <w:bookmarkStart w:id="568" w:name="Text10"/>
        <w:bookmarkStart w:id="569" w:name="Text11"/>
        <w:bookmarkStart w:id="570" w:name="Text1"/>
        <w:bookmarkStart w:id="571" w:name="Text8"/>
        <w:bookmarkStart w:id="572" w:name="Text9"/>
        <w:bookmarkStart w:id="573" w:name="Text10"/>
        <w:bookmarkStart w:id="574" w:name="Text11"/>
        <w:bookmarkStart w:id="575" w:name="Text1"/>
        <w:bookmarkStart w:id="576" w:name="Text8"/>
        <w:bookmarkStart w:id="577" w:name="Text9"/>
        <w:bookmarkStart w:id="578" w:name="Text10"/>
        <w:bookmarkStart w:id="579" w:name="Text11"/>
        <w:bookmarkStart w:id="580" w:name="Text1"/>
        <w:bookmarkStart w:id="581" w:name="Text8"/>
        <w:bookmarkStart w:id="582" w:name="Text9"/>
        <w:bookmarkStart w:id="583" w:name="Text10"/>
        <w:bookmarkStart w:id="584" w:name="Text11"/>
        <w:bookmarkStart w:id="585" w:name="Text1"/>
        <w:bookmarkStart w:id="586" w:name="Text8"/>
        <w:bookmarkStart w:id="587" w:name="Text9"/>
        <w:bookmarkStart w:id="588" w:name="Text10"/>
        <w:bookmarkStart w:id="589" w:name="Text11"/>
        <w:bookmarkStart w:id="590" w:name="Text1"/>
        <w:bookmarkStart w:id="591" w:name="Text8"/>
        <w:bookmarkStart w:id="592" w:name="Text9"/>
        <w:bookmarkStart w:id="593" w:name="Text10"/>
        <w:bookmarkStart w:id="594" w:name="Text11"/>
        <w:bookmarkStart w:id="595" w:name="Text1"/>
        <w:bookmarkStart w:id="596" w:name="Text8"/>
        <w:bookmarkStart w:id="597" w:name="Text9"/>
        <w:bookmarkStart w:id="598" w:name="Text10"/>
        <w:bookmarkStart w:id="599" w:name="Text11"/>
        <w:bookmarkStart w:id="600" w:name="Text1"/>
        <w:bookmarkStart w:id="601" w:name="Text8"/>
        <w:bookmarkStart w:id="602" w:name="Text9"/>
        <w:bookmarkStart w:id="603" w:name="Text10"/>
        <w:bookmarkStart w:id="604" w:name="Text11"/>
        <w:bookmarkStart w:id="605" w:name="Text1"/>
        <w:bookmarkStart w:id="606" w:name="Text8"/>
        <w:bookmarkStart w:id="607" w:name="Text9"/>
        <w:bookmarkStart w:id="608" w:name="Text10"/>
        <w:bookmarkStart w:id="609" w:name="Text11"/>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docPartBody>
    </w:docPart>
    <w:docPart>
      <w:docPartPr>
        <w:name w:val="A36DCA06B91D45AF88478E88305D3F64"/>
        <w:category>
          <w:name w:val="General"/>
          <w:gallery w:val="placeholder"/>
        </w:category>
        <w:types>
          <w:type w:val="bbPlcHdr"/>
        </w:types>
        <w:behaviors>
          <w:behavior w:val="content"/>
        </w:behaviors>
        <w:guid w:val="{DA26F605-1D4B-469B-B211-34C60CC0D4AB}"/>
      </w:docPartPr>
      <w:docPartBody>
        <w:p w:rsidR="00E66B84" w:rsidRDefault="00E66B84" w:rsidP="00E66B84">
          <w:pPr>
            <w:pStyle w:val="A36DCA06B91D45AF88478E88305D3F64"/>
          </w:pPr>
          <w:r>
            <w:rPr>
              <w:rFonts w:ascii="Segoe UI" w:hAnsi="Segoe UI" w:cs="Segoe UI"/>
              <w:sz w:val="20"/>
              <w:szCs w:val="20"/>
            </w:rPr>
            <w:fldChar w:fldCharType="begin">
              <w:ffData>
                <w:name w:val="Text1"/>
                <w:enabled/>
                <w:calcOnExit w:val="0"/>
                <w:textInput/>
              </w:ffData>
            </w:fldChar>
          </w:r>
          <w:bookmarkStart w:id="61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610"/>
        </w:p>
        <w:bookmarkStart w:id="611" w:name="Text8"/>
        <w:bookmarkStart w:id="612" w:name="Text9"/>
        <w:bookmarkStart w:id="613" w:name="Text10"/>
        <w:bookmarkStart w:id="614" w:name="Text11"/>
        <w:bookmarkEnd w:id="611"/>
        <w:bookmarkEnd w:id="612"/>
        <w:bookmarkEnd w:id="613"/>
        <w:bookmarkEnd w:id="614"/>
      </w:docPartBody>
    </w:docPart>
    <w:docPart>
      <w:docPartPr>
        <w:name w:val="ACBA333F760140BCB7A5DC7569533D71"/>
        <w:category>
          <w:name w:val="General"/>
          <w:gallery w:val="placeholder"/>
        </w:category>
        <w:types>
          <w:type w:val="bbPlcHdr"/>
        </w:types>
        <w:behaviors>
          <w:behavior w:val="content"/>
        </w:behaviors>
        <w:guid w:val="{F0CA6E6D-D6F3-4625-92A7-974444E5DA8A}"/>
      </w:docPartPr>
      <w:docPartBody>
        <w:p w:rsidR="00E66B84" w:rsidRDefault="00E66B84" w:rsidP="00E66B84">
          <w:pPr>
            <w:pStyle w:val="ACBA333F760140BCB7A5DC7569533D71"/>
          </w:pPr>
          <w:r>
            <w:rPr>
              <w:rFonts w:ascii="Segoe UI" w:hAnsi="Segoe UI" w:cs="Segoe UI"/>
              <w:sz w:val="20"/>
              <w:szCs w:val="20"/>
            </w:rPr>
            <w:fldChar w:fldCharType="begin">
              <w:ffData>
                <w:name w:val="Text1"/>
                <w:enabled/>
                <w:calcOnExit w:val="0"/>
                <w:textInput/>
              </w:ffData>
            </w:fldChar>
          </w:r>
          <w:bookmarkStart w:id="61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615"/>
        </w:p>
        <w:bookmarkStart w:id="616" w:name="Text8"/>
        <w:bookmarkStart w:id="617" w:name="Text9"/>
        <w:bookmarkStart w:id="618" w:name="Text10"/>
        <w:bookmarkStart w:id="619" w:name="Text11"/>
        <w:bookmarkEnd w:id="616"/>
        <w:bookmarkEnd w:id="617"/>
        <w:bookmarkEnd w:id="618"/>
        <w:bookmarkEnd w:id="619"/>
      </w:docPartBody>
    </w:docPart>
    <w:docPart>
      <w:docPartPr>
        <w:name w:val="9B28F08A1408412BBDBBEFD969C8051E"/>
        <w:category>
          <w:name w:val="General"/>
          <w:gallery w:val="placeholder"/>
        </w:category>
        <w:types>
          <w:type w:val="bbPlcHdr"/>
        </w:types>
        <w:behaviors>
          <w:behavior w:val="content"/>
        </w:behaviors>
        <w:guid w:val="{3B7AFD40-207C-467A-8415-C4A3E7407C44}"/>
      </w:docPartPr>
      <w:docPartBody>
        <w:p w:rsidR="00E66B84" w:rsidRDefault="00E66B84" w:rsidP="00E66B84">
          <w:pPr>
            <w:pStyle w:val="9B28F08A1408412BBDBBEFD969C8051E"/>
          </w:pPr>
          <w:r>
            <w:rPr>
              <w:rFonts w:ascii="Segoe UI" w:hAnsi="Segoe UI" w:cs="Segoe UI"/>
              <w:sz w:val="20"/>
              <w:szCs w:val="20"/>
            </w:rPr>
            <w:fldChar w:fldCharType="begin">
              <w:ffData>
                <w:name w:val="Text1"/>
                <w:enabled/>
                <w:calcOnExit w:val="0"/>
                <w:textInput/>
              </w:ffData>
            </w:fldChar>
          </w:r>
          <w:bookmarkStart w:id="62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620"/>
        </w:p>
        <w:bookmarkStart w:id="621" w:name="Text8"/>
        <w:bookmarkStart w:id="622" w:name="Text9"/>
        <w:bookmarkStart w:id="623" w:name="Text10"/>
        <w:bookmarkStart w:id="624" w:name="Text11"/>
        <w:bookmarkEnd w:id="621"/>
        <w:bookmarkEnd w:id="622"/>
        <w:bookmarkEnd w:id="623"/>
        <w:bookmarkEnd w:id="624"/>
      </w:docPartBody>
    </w:docPart>
    <w:docPart>
      <w:docPartPr>
        <w:name w:val="54EC8AD7431C439FA26DE6ADA4977CD6"/>
        <w:category>
          <w:name w:val="General"/>
          <w:gallery w:val="placeholder"/>
        </w:category>
        <w:types>
          <w:type w:val="bbPlcHdr"/>
        </w:types>
        <w:behaviors>
          <w:behavior w:val="content"/>
        </w:behaviors>
        <w:guid w:val="{6B3C4746-15C8-4B98-A08F-564E942CD039}"/>
      </w:docPartPr>
      <w:docPartBody>
        <w:p w:rsidR="00E66B84" w:rsidRDefault="00E66B84" w:rsidP="00E66B84">
          <w:pPr>
            <w:pStyle w:val="54EC8AD7431C439FA26DE6ADA4977CD6"/>
          </w:pPr>
          <w:r>
            <w:rPr>
              <w:rFonts w:ascii="Segoe UI" w:hAnsi="Segoe UI" w:cs="Segoe UI"/>
              <w:sz w:val="20"/>
              <w:szCs w:val="20"/>
            </w:rPr>
            <w:fldChar w:fldCharType="begin">
              <w:ffData>
                <w:name w:val="Text1"/>
                <w:enabled/>
                <w:calcOnExit w:val="0"/>
                <w:textInput/>
              </w:ffData>
            </w:fldChar>
          </w:r>
          <w:bookmarkStart w:id="62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625"/>
        </w:p>
        <w:bookmarkStart w:id="626" w:name="Text8"/>
        <w:bookmarkStart w:id="627" w:name="Text9"/>
        <w:bookmarkStart w:id="628" w:name="Text10"/>
        <w:bookmarkStart w:id="629" w:name="Text11"/>
        <w:bookmarkEnd w:id="626"/>
        <w:bookmarkEnd w:id="627"/>
        <w:bookmarkEnd w:id="628"/>
        <w:bookmarkEnd w:id="629"/>
      </w:docPartBody>
    </w:docPart>
    <w:docPart>
      <w:docPartPr>
        <w:name w:val="BE2152DA38BE4244B9EBCEDA011AC4E6"/>
        <w:category>
          <w:name w:val="General"/>
          <w:gallery w:val="placeholder"/>
        </w:category>
        <w:types>
          <w:type w:val="bbPlcHdr"/>
        </w:types>
        <w:behaviors>
          <w:behavior w:val="content"/>
        </w:behaviors>
        <w:guid w:val="{FC07CC90-9C5C-4EA9-8316-0047E6A944F2}"/>
      </w:docPartPr>
      <w:docPartBody>
        <w:p w:rsidR="00E66B84" w:rsidRDefault="00E66B84" w:rsidP="00E66B84">
          <w:pPr>
            <w:pStyle w:val="BE2152DA38BE4244B9EBCEDA011AC4E6"/>
          </w:pPr>
          <w:r>
            <w:rPr>
              <w:rFonts w:ascii="Segoe UI" w:hAnsi="Segoe UI" w:cs="Segoe UI"/>
              <w:sz w:val="20"/>
              <w:szCs w:val="20"/>
            </w:rPr>
            <w:fldChar w:fldCharType="begin">
              <w:ffData>
                <w:name w:val="Text1"/>
                <w:enabled/>
                <w:calcOnExit w:val="0"/>
                <w:textInput/>
              </w:ffData>
            </w:fldChar>
          </w:r>
          <w:bookmarkStart w:id="63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630"/>
        </w:p>
        <w:bookmarkStart w:id="631" w:name="Text8"/>
        <w:bookmarkStart w:id="632" w:name="Text9"/>
        <w:bookmarkStart w:id="633" w:name="Text10"/>
        <w:bookmarkStart w:id="634" w:name="Text11"/>
        <w:bookmarkStart w:id="635" w:name="Text1"/>
        <w:bookmarkStart w:id="636" w:name="Text8"/>
        <w:bookmarkStart w:id="637" w:name="Text9"/>
        <w:bookmarkStart w:id="638" w:name="Text10"/>
        <w:bookmarkStart w:id="639" w:name="Text11"/>
        <w:bookmarkStart w:id="640" w:name="Text1"/>
        <w:bookmarkStart w:id="641" w:name="Text8"/>
        <w:bookmarkStart w:id="642" w:name="Text9"/>
        <w:bookmarkStart w:id="643" w:name="Text10"/>
        <w:bookmarkStart w:id="644" w:name="Text11"/>
        <w:bookmarkStart w:id="645" w:name="Text1"/>
        <w:bookmarkStart w:id="646" w:name="Text8"/>
        <w:bookmarkStart w:id="647" w:name="Text9"/>
        <w:bookmarkStart w:id="648" w:name="Text10"/>
        <w:bookmarkStart w:id="649" w:name="Text11"/>
        <w:bookmarkStart w:id="650" w:name="Text1"/>
        <w:bookmarkStart w:id="651" w:name="Text8"/>
        <w:bookmarkStart w:id="652" w:name="Text9"/>
        <w:bookmarkStart w:id="653" w:name="Text10"/>
        <w:bookmarkStart w:id="654" w:name="Text11"/>
        <w:bookmarkStart w:id="655" w:name="Text1"/>
        <w:bookmarkStart w:id="656" w:name="Text8"/>
        <w:bookmarkStart w:id="657" w:name="Text9"/>
        <w:bookmarkStart w:id="658" w:name="Text10"/>
        <w:bookmarkStart w:id="659" w:name="Text11"/>
        <w:bookmarkStart w:id="660" w:name="Text1"/>
        <w:bookmarkStart w:id="661" w:name="Text8"/>
        <w:bookmarkStart w:id="662" w:name="Text9"/>
        <w:bookmarkStart w:id="663" w:name="Text10"/>
        <w:bookmarkStart w:id="664" w:name="Text11"/>
        <w:bookmarkStart w:id="665" w:name="Text1"/>
        <w:bookmarkStart w:id="666" w:name="Text8"/>
        <w:bookmarkStart w:id="667" w:name="Text9"/>
        <w:bookmarkStart w:id="668" w:name="Text10"/>
        <w:bookmarkStart w:id="669" w:name="Text11"/>
        <w:bookmarkStart w:id="670" w:name="Text1"/>
        <w:bookmarkStart w:id="671" w:name="Text8"/>
        <w:bookmarkStart w:id="672" w:name="Text9"/>
        <w:bookmarkStart w:id="673" w:name="Text10"/>
        <w:bookmarkStart w:id="674" w:name="Text11"/>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docPartBody>
    </w:docPart>
    <w:docPart>
      <w:docPartPr>
        <w:name w:val="9222E90699E4435FA9FC5DD2A17AA54F"/>
        <w:category>
          <w:name w:val="General"/>
          <w:gallery w:val="placeholder"/>
        </w:category>
        <w:types>
          <w:type w:val="bbPlcHdr"/>
        </w:types>
        <w:behaviors>
          <w:behavior w:val="content"/>
        </w:behaviors>
        <w:guid w:val="{B35AFB1D-BF4E-4BEF-BD7C-344D02A492B5}"/>
      </w:docPartPr>
      <w:docPartBody>
        <w:p w:rsidR="00E66B84" w:rsidRDefault="00E66B84" w:rsidP="00E66B84">
          <w:pPr>
            <w:pStyle w:val="9222E90699E4435FA9FC5DD2A17AA54F"/>
          </w:pPr>
          <w:r>
            <w:rPr>
              <w:rFonts w:ascii="Segoe UI" w:hAnsi="Segoe UI" w:cs="Segoe UI"/>
              <w:sz w:val="20"/>
              <w:szCs w:val="20"/>
            </w:rPr>
            <w:fldChar w:fldCharType="begin">
              <w:ffData>
                <w:name w:val="Text1"/>
                <w:enabled/>
                <w:calcOnExit w:val="0"/>
                <w:textInput/>
              </w:ffData>
            </w:fldChar>
          </w:r>
          <w:bookmarkStart w:id="67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675"/>
        </w:p>
        <w:bookmarkStart w:id="676" w:name="Text8"/>
        <w:bookmarkStart w:id="677" w:name="Text9"/>
        <w:bookmarkStart w:id="678" w:name="Text10"/>
        <w:bookmarkStart w:id="679" w:name="Text11"/>
        <w:bookmarkEnd w:id="676"/>
        <w:bookmarkEnd w:id="677"/>
        <w:bookmarkEnd w:id="678"/>
        <w:bookmarkEnd w:id="679"/>
      </w:docPartBody>
    </w:docPart>
    <w:docPart>
      <w:docPartPr>
        <w:name w:val="C82F74E49EA544F79C2A5EF4A8D6E9E4"/>
        <w:category>
          <w:name w:val="General"/>
          <w:gallery w:val="placeholder"/>
        </w:category>
        <w:types>
          <w:type w:val="bbPlcHdr"/>
        </w:types>
        <w:behaviors>
          <w:behavior w:val="content"/>
        </w:behaviors>
        <w:guid w:val="{433AAF78-6D6B-4403-BF57-FD345895A221}"/>
      </w:docPartPr>
      <w:docPartBody>
        <w:p w:rsidR="00E66B84" w:rsidRDefault="00E66B84" w:rsidP="00E66B84">
          <w:pPr>
            <w:pStyle w:val="C82F74E49EA544F79C2A5EF4A8D6E9E4"/>
          </w:pPr>
          <w:r>
            <w:rPr>
              <w:rFonts w:ascii="Segoe UI" w:hAnsi="Segoe UI" w:cs="Segoe UI"/>
              <w:sz w:val="20"/>
              <w:szCs w:val="20"/>
            </w:rPr>
            <w:fldChar w:fldCharType="begin">
              <w:ffData>
                <w:name w:val="Text1"/>
                <w:enabled/>
                <w:calcOnExit w:val="0"/>
                <w:textInput/>
              </w:ffData>
            </w:fldChar>
          </w:r>
          <w:bookmarkStart w:id="68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680"/>
        </w:p>
        <w:bookmarkStart w:id="681" w:name="Text8"/>
        <w:bookmarkStart w:id="682" w:name="Text9"/>
        <w:bookmarkStart w:id="683" w:name="Text10"/>
        <w:bookmarkStart w:id="684" w:name="Text11"/>
        <w:bookmarkEnd w:id="681"/>
        <w:bookmarkEnd w:id="682"/>
        <w:bookmarkEnd w:id="683"/>
        <w:bookmarkEnd w:id="684"/>
      </w:docPartBody>
    </w:docPart>
    <w:docPart>
      <w:docPartPr>
        <w:name w:val="70820D054C874BB4A9D388601B019AB8"/>
        <w:category>
          <w:name w:val="General"/>
          <w:gallery w:val="placeholder"/>
        </w:category>
        <w:types>
          <w:type w:val="bbPlcHdr"/>
        </w:types>
        <w:behaviors>
          <w:behavior w:val="content"/>
        </w:behaviors>
        <w:guid w:val="{6390C254-8BBE-48AA-8885-B5EF4098D69A}"/>
      </w:docPartPr>
      <w:docPartBody>
        <w:p w:rsidR="00E66B84" w:rsidRDefault="00E66B84" w:rsidP="00E66B84">
          <w:pPr>
            <w:pStyle w:val="70820D054C874BB4A9D388601B019AB8"/>
          </w:pPr>
          <w:r>
            <w:rPr>
              <w:rFonts w:ascii="Segoe UI" w:hAnsi="Segoe UI" w:cs="Segoe UI"/>
              <w:sz w:val="20"/>
              <w:szCs w:val="20"/>
            </w:rPr>
            <w:fldChar w:fldCharType="begin">
              <w:ffData>
                <w:name w:val="Text1"/>
                <w:enabled/>
                <w:calcOnExit w:val="0"/>
                <w:textInput/>
              </w:ffData>
            </w:fldChar>
          </w:r>
          <w:bookmarkStart w:id="68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685"/>
        </w:p>
        <w:bookmarkStart w:id="686" w:name="Text8"/>
        <w:bookmarkStart w:id="687" w:name="Text9"/>
        <w:bookmarkStart w:id="688" w:name="Text10"/>
        <w:bookmarkStart w:id="689" w:name="Text11"/>
        <w:bookmarkStart w:id="690" w:name="Text1"/>
        <w:bookmarkStart w:id="691" w:name="Text8"/>
        <w:bookmarkStart w:id="692" w:name="Text9"/>
        <w:bookmarkStart w:id="693" w:name="Text10"/>
        <w:bookmarkStart w:id="694" w:name="Text11"/>
        <w:bookmarkStart w:id="695" w:name="Text1"/>
        <w:bookmarkStart w:id="696" w:name="Text8"/>
        <w:bookmarkStart w:id="697" w:name="Text9"/>
        <w:bookmarkStart w:id="698" w:name="Text10"/>
        <w:bookmarkStart w:id="699" w:name="Text11"/>
        <w:bookmarkStart w:id="700" w:name="Text1"/>
        <w:bookmarkStart w:id="701" w:name="Text8"/>
        <w:bookmarkStart w:id="702" w:name="Text9"/>
        <w:bookmarkStart w:id="703" w:name="Text10"/>
        <w:bookmarkStart w:id="704" w:name="Text11"/>
        <w:bookmarkStart w:id="705" w:name="Text1"/>
        <w:bookmarkStart w:id="706" w:name="Text8"/>
        <w:bookmarkStart w:id="707" w:name="Text9"/>
        <w:bookmarkStart w:id="708" w:name="Text10"/>
        <w:bookmarkStart w:id="709" w:name="Text11"/>
        <w:bookmarkStart w:id="710" w:name="Text1"/>
        <w:bookmarkStart w:id="711" w:name="Text8"/>
        <w:bookmarkStart w:id="712" w:name="Text9"/>
        <w:bookmarkStart w:id="713" w:name="Text10"/>
        <w:bookmarkStart w:id="714" w:name="Text11"/>
        <w:bookmarkStart w:id="715" w:name="Text1"/>
        <w:bookmarkStart w:id="716" w:name="Text8"/>
        <w:bookmarkStart w:id="717" w:name="Text9"/>
        <w:bookmarkStart w:id="718" w:name="Text10"/>
        <w:bookmarkStart w:id="719" w:name="Text11"/>
        <w:bookmarkStart w:id="720" w:name="Text1"/>
        <w:bookmarkStart w:id="721" w:name="Text8"/>
        <w:bookmarkStart w:id="722" w:name="Text9"/>
        <w:bookmarkStart w:id="723" w:name="Text10"/>
        <w:bookmarkStart w:id="724" w:name="Text11"/>
        <w:bookmarkStart w:id="725" w:name="Text1"/>
        <w:bookmarkStart w:id="726" w:name="Text8"/>
        <w:bookmarkStart w:id="727" w:name="Text9"/>
        <w:bookmarkStart w:id="728" w:name="Text10"/>
        <w:bookmarkStart w:id="729" w:name="Text11"/>
        <w:bookmarkStart w:id="730" w:name="Text1"/>
        <w:bookmarkStart w:id="731" w:name="Text8"/>
        <w:bookmarkStart w:id="732" w:name="Text9"/>
        <w:bookmarkStart w:id="733" w:name="Text10"/>
        <w:bookmarkStart w:id="734" w:name="Text11"/>
        <w:bookmarkStart w:id="735" w:name="Text1"/>
        <w:bookmarkStart w:id="736" w:name="Text8"/>
        <w:bookmarkStart w:id="737" w:name="Text9"/>
        <w:bookmarkStart w:id="738" w:name="Text10"/>
        <w:bookmarkStart w:id="739" w:name="Text11"/>
        <w:bookmarkStart w:id="740" w:name="Text1"/>
        <w:bookmarkStart w:id="741" w:name="Text8"/>
        <w:bookmarkStart w:id="742" w:name="Text9"/>
        <w:bookmarkStart w:id="743" w:name="Text10"/>
        <w:bookmarkStart w:id="744" w:name="Text11"/>
        <w:bookmarkStart w:id="745" w:name="Text1"/>
        <w:bookmarkStart w:id="746" w:name="Text8"/>
        <w:bookmarkStart w:id="747" w:name="Text9"/>
        <w:bookmarkStart w:id="748" w:name="Text10"/>
        <w:bookmarkStart w:id="749" w:name="Text11"/>
        <w:bookmarkStart w:id="750" w:name="Text1"/>
        <w:bookmarkStart w:id="751" w:name="Text8"/>
        <w:bookmarkStart w:id="752" w:name="Text9"/>
        <w:bookmarkStart w:id="753" w:name="Text10"/>
        <w:bookmarkStart w:id="754" w:name="Text11"/>
        <w:bookmarkStart w:id="755" w:name="Text1"/>
        <w:bookmarkStart w:id="756" w:name="Text8"/>
        <w:bookmarkStart w:id="757" w:name="Text9"/>
        <w:bookmarkStart w:id="758" w:name="Text10"/>
        <w:bookmarkStart w:id="759" w:name="Text11"/>
        <w:bookmarkStart w:id="760" w:name="Text1"/>
        <w:bookmarkStart w:id="761" w:name="Text8"/>
        <w:bookmarkStart w:id="762" w:name="Text9"/>
        <w:bookmarkStart w:id="763" w:name="Text10"/>
        <w:bookmarkStart w:id="764" w:name="Text11"/>
        <w:bookmarkStart w:id="765" w:name="Text1"/>
        <w:bookmarkStart w:id="766" w:name="Text8"/>
        <w:bookmarkStart w:id="767" w:name="Text9"/>
        <w:bookmarkStart w:id="768" w:name="Text10"/>
        <w:bookmarkStart w:id="769" w:name="Text11"/>
        <w:bookmarkStart w:id="770" w:name="Text1"/>
        <w:bookmarkStart w:id="771" w:name="Text8"/>
        <w:bookmarkStart w:id="772" w:name="Text9"/>
        <w:bookmarkStart w:id="773" w:name="Text10"/>
        <w:bookmarkStart w:id="774" w:name="Text11"/>
        <w:bookmarkStart w:id="775" w:name="Text1"/>
        <w:bookmarkStart w:id="776" w:name="Text8"/>
        <w:bookmarkStart w:id="777" w:name="Text9"/>
        <w:bookmarkStart w:id="778" w:name="Text10"/>
        <w:bookmarkStart w:id="779" w:name="Text11"/>
        <w:bookmarkStart w:id="780" w:name="Text1"/>
        <w:bookmarkStart w:id="781" w:name="Text8"/>
        <w:bookmarkStart w:id="782" w:name="Text9"/>
        <w:bookmarkStart w:id="783" w:name="Text10"/>
        <w:bookmarkStart w:id="784" w:name="Text11"/>
        <w:bookmarkStart w:id="785" w:name="Text1"/>
        <w:bookmarkStart w:id="786" w:name="Text8"/>
        <w:bookmarkStart w:id="787" w:name="Text9"/>
        <w:bookmarkStart w:id="788" w:name="Text10"/>
        <w:bookmarkStart w:id="789" w:name="Text11"/>
        <w:bookmarkStart w:id="790" w:name="Text1"/>
        <w:bookmarkStart w:id="791" w:name="Text8"/>
        <w:bookmarkStart w:id="792" w:name="Text9"/>
        <w:bookmarkStart w:id="793" w:name="Text10"/>
        <w:bookmarkStart w:id="794" w:name="Text11"/>
        <w:bookmarkStart w:id="795" w:name="Text1"/>
        <w:bookmarkStart w:id="796" w:name="Text8"/>
        <w:bookmarkStart w:id="797" w:name="Text9"/>
        <w:bookmarkStart w:id="798" w:name="Text10"/>
        <w:bookmarkStart w:id="799" w:name="Text11"/>
        <w:bookmarkStart w:id="800" w:name="Text1"/>
        <w:bookmarkStart w:id="801" w:name="Text8"/>
        <w:bookmarkStart w:id="802" w:name="Text9"/>
        <w:bookmarkStart w:id="803" w:name="Text10"/>
        <w:bookmarkStart w:id="804" w:name="Text11"/>
        <w:bookmarkStart w:id="805" w:name="Text1"/>
        <w:bookmarkStart w:id="806" w:name="Text8"/>
        <w:bookmarkStart w:id="807" w:name="Text9"/>
        <w:bookmarkStart w:id="808" w:name="Text10"/>
        <w:bookmarkStart w:id="809" w:name="Text11"/>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docPartBody>
    </w:docPart>
    <w:docPart>
      <w:docPartPr>
        <w:name w:val="89BDBF9552164A3980098548835873A3"/>
        <w:category>
          <w:name w:val="General"/>
          <w:gallery w:val="placeholder"/>
        </w:category>
        <w:types>
          <w:type w:val="bbPlcHdr"/>
        </w:types>
        <w:behaviors>
          <w:behavior w:val="content"/>
        </w:behaviors>
        <w:guid w:val="{ED8C75B2-33F2-4B08-A1A9-01011FCE3CE2}"/>
      </w:docPartPr>
      <w:docPartBody>
        <w:p w:rsidR="00E66B84" w:rsidRDefault="00E66B84" w:rsidP="00E66B84">
          <w:pPr>
            <w:pStyle w:val="89BDBF9552164A3980098548835873A3"/>
          </w:pPr>
          <w:r>
            <w:rPr>
              <w:rFonts w:ascii="Segoe UI" w:hAnsi="Segoe UI" w:cs="Segoe UI"/>
              <w:sz w:val="20"/>
              <w:szCs w:val="20"/>
            </w:rPr>
            <w:fldChar w:fldCharType="begin">
              <w:ffData>
                <w:name w:val="Text1"/>
                <w:enabled/>
                <w:calcOnExit w:val="0"/>
                <w:textInput/>
              </w:ffData>
            </w:fldChar>
          </w:r>
          <w:bookmarkStart w:id="81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810"/>
        </w:p>
        <w:bookmarkStart w:id="811" w:name="Text8"/>
        <w:bookmarkStart w:id="812" w:name="Text9"/>
        <w:bookmarkStart w:id="813" w:name="Text10"/>
        <w:bookmarkStart w:id="814" w:name="Text11"/>
        <w:bookmarkStart w:id="815" w:name="Text1"/>
        <w:bookmarkStart w:id="816" w:name="Text8"/>
        <w:bookmarkStart w:id="817" w:name="Text9"/>
        <w:bookmarkStart w:id="818" w:name="Text10"/>
        <w:bookmarkStart w:id="819" w:name="Text11"/>
        <w:bookmarkStart w:id="820" w:name="Text1"/>
        <w:bookmarkStart w:id="821" w:name="Text8"/>
        <w:bookmarkStart w:id="822" w:name="Text9"/>
        <w:bookmarkStart w:id="823" w:name="Text10"/>
        <w:bookmarkStart w:id="824" w:name="Text11"/>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docPartBody>
    </w:docPart>
    <w:docPart>
      <w:docPartPr>
        <w:name w:val="23B87026094F47849C10FF745133B514"/>
        <w:category>
          <w:name w:val="General"/>
          <w:gallery w:val="placeholder"/>
        </w:category>
        <w:types>
          <w:type w:val="bbPlcHdr"/>
        </w:types>
        <w:behaviors>
          <w:behavior w:val="content"/>
        </w:behaviors>
        <w:guid w:val="{C1D54A0D-9F5A-4218-9FB7-05A58F6F8F3D}"/>
      </w:docPartPr>
      <w:docPartBody>
        <w:p w:rsidR="00E66B84" w:rsidRDefault="00E66B84" w:rsidP="00E66B84">
          <w:pPr>
            <w:pStyle w:val="23B87026094F47849C10FF745133B514"/>
          </w:pPr>
          <w:r>
            <w:rPr>
              <w:rFonts w:ascii="Segoe UI" w:hAnsi="Segoe UI" w:cs="Segoe UI"/>
              <w:sz w:val="20"/>
              <w:szCs w:val="20"/>
            </w:rPr>
            <w:fldChar w:fldCharType="begin">
              <w:ffData>
                <w:name w:val="Text1"/>
                <w:enabled/>
                <w:calcOnExit w:val="0"/>
                <w:textInput/>
              </w:ffData>
            </w:fldChar>
          </w:r>
          <w:bookmarkStart w:id="82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825"/>
        </w:p>
        <w:bookmarkStart w:id="826" w:name="Text8"/>
        <w:bookmarkStart w:id="827" w:name="Text9"/>
        <w:bookmarkStart w:id="828" w:name="Text10"/>
        <w:bookmarkStart w:id="829" w:name="Text11"/>
        <w:bookmarkEnd w:id="826"/>
        <w:bookmarkEnd w:id="827"/>
        <w:bookmarkEnd w:id="828"/>
        <w:bookmarkEnd w:id="829"/>
      </w:docPartBody>
    </w:docPart>
    <w:docPart>
      <w:docPartPr>
        <w:name w:val="F2A4902A78524557AE14931BAF1C2F1F"/>
        <w:category>
          <w:name w:val="General"/>
          <w:gallery w:val="placeholder"/>
        </w:category>
        <w:types>
          <w:type w:val="bbPlcHdr"/>
        </w:types>
        <w:behaviors>
          <w:behavior w:val="content"/>
        </w:behaviors>
        <w:guid w:val="{422E3302-FF68-45DD-8223-3DA27005AE22}"/>
      </w:docPartPr>
      <w:docPartBody>
        <w:p w:rsidR="00E66B84" w:rsidRDefault="00E66B84" w:rsidP="00E66B84">
          <w:pPr>
            <w:pStyle w:val="F2A4902A78524557AE14931BAF1C2F1F"/>
          </w:pPr>
          <w:r>
            <w:rPr>
              <w:rFonts w:ascii="Segoe UI" w:hAnsi="Segoe UI" w:cs="Segoe UI"/>
              <w:sz w:val="20"/>
              <w:szCs w:val="20"/>
            </w:rPr>
            <w:fldChar w:fldCharType="begin">
              <w:ffData>
                <w:name w:val="Text1"/>
                <w:enabled/>
                <w:calcOnExit w:val="0"/>
                <w:textInput/>
              </w:ffData>
            </w:fldChar>
          </w:r>
          <w:bookmarkStart w:id="83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830"/>
        </w:p>
        <w:bookmarkStart w:id="831" w:name="Text8"/>
        <w:bookmarkStart w:id="832" w:name="Text9"/>
        <w:bookmarkStart w:id="833" w:name="Text10"/>
        <w:bookmarkStart w:id="834" w:name="Text11"/>
        <w:bookmarkStart w:id="835" w:name="Text1"/>
        <w:bookmarkStart w:id="836" w:name="Text8"/>
        <w:bookmarkStart w:id="837" w:name="Text9"/>
        <w:bookmarkStart w:id="838" w:name="Text10"/>
        <w:bookmarkStart w:id="839" w:name="Text11"/>
        <w:bookmarkStart w:id="840" w:name="Text1"/>
        <w:bookmarkStart w:id="841" w:name="Text2"/>
        <w:bookmarkStart w:id="842" w:name="Text7"/>
        <w:bookmarkStart w:id="843" w:name="Text4"/>
        <w:bookmarkStart w:id="844" w:name="Text5"/>
        <w:bookmarkStart w:id="845" w:name="Text6"/>
        <w:bookmarkStart w:id="846" w:name="Text8"/>
        <w:bookmarkStart w:id="847" w:name="Text9"/>
        <w:bookmarkStart w:id="848" w:name="Text10"/>
        <w:bookmarkStart w:id="849" w:name="Text11"/>
        <w:bookmarkStart w:id="850" w:name="Text1"/>
        <w:bookmarkStart w:id="851" w:name="Text8"/>
        <w:bookmarkStart w:id="852" w:name="Text9"/>
        <w:bookmarkStart w:id="853" w:name="Text10"/>
        <w:bookmarkStart w:id="854" w:name="Text11"/>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docPartBody>
    </w:docPart>
    <w:docPart>
      <w:docPartPr>
        <w:name w:val="BD43A9C934A84255BA357631A05926D5"/>
        <w:category>
          <w:name w:val="General"/>
          <w:gallery w:val="placeholder"/>
        </w:category>
        <w:types>
          <w:type w:val="bbPlcHdr"/>
        </w:types>
        <w:behaviors>
          <w:behavior w:val="content"/>
        </w:behaviors>
        <w:guid w:val="{5EDA6387-6890-44F8-BBC3-FF4AD850964B}"/>
      </w:docPartPr>
      <w:docPartBody>
        <w:p w:rsidR="00E66B84" w:rsidRDefault="00E66B84" w:rsidP="00E66B84">
          <w:pPr>
            <w:pStyle w:val="BD43A9C934A84255BA357631A05926D5"/>
          </w:pPr>
          <w:r>
            <w:rPr>
              <w:rFonts w:ascii="Segoe UI" w:hAnsi="Segoe UI" w:cs="Segoe UI"/>
              <w:sz w:val="20"/>
              <w:szCs w:val="20"/>
            </w:rPr>
            <w:fldChar w:fldCharType="begin">
              <w:ffData>
                <w:name w:val="Text1"/>
                <w:enabled/>
                <w:calcOnExit w:val="0"/>
                <w:textInput/>
              </w:ffData>
            </w:fldChar>
          </w:r>
          <w:bookmarkStart w:id="85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855"/>
        </w:p>
        <w:bookmarkStart w:id="856" w:name="Text8"/>
        <w:bookmarkStart w:id="857" w:name="Text9"/>
        <w:bookmarkStart w:id="858" w:name="Text10"/>
        <w:bookmarkStart w:id="859" w:name="Text11"/>
        <w:bookmarkEnd w:id="856"/>
        <w:bookmarkEnd w:id="857"/>
        <w:bookmarkEnd w:id="858"/>
        <w:bookmarkEnd w:id="859"/>
      </w:docPartBody>
    </w:docPart>
    <w:docPart>
      <w:docPartPr>
        <w:name w:val="B68841105B5846DBB2F035189FD7E056"/>
        <w:category>
          <w:name w:val="General"/>
          <w:gallery w:val="placeholder"/>
        </w:category>
        <w:types>
          <w:type w:val="bbPlcHdr"/>
        </w:types>
        <w:behaviors>
          <w:behavior w:val="content"/>
        </w:behaviors>
        <w:guid w:val="{5C82BF9B-8197-48C7-8C7D-46C2D40A4406}"/>
      </w:docPartPr>
      <w:docPartBody>
        <w:p w:rsidR="00E66B84" w:rsidRDefault="00E66B84" w:rsidP="00E66B84">
          <w:pPr>
            <w:pStyle w:val="B68841105B5846DBB2F035189FD7E056"/>
          </w:pPr>
          <w:r>
            <w:rPr>
              <w:rFonts w:ascii="Segoe UI" w:hAnsi="Segoe UI" w:cs="Segoe UI"/>
              <w:sz w:val="20"/>
              <w:szCs w:val="20"/>
            </w:rPr>
            <w:fldChar w:fldCharType="begin">
              <w:ffData>
                <w:name w:val="Text1"/>
                <w:enabled/>
                <w:calcOnExit w:val="0"/>
                <w:textInput/>
              </w:ffData>
            </w:fldChar>
          </w:r>
          <w:bookmarkStart w:id="86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860"/>
        </w:p>
        <w:bookmarkStart w:id="861" w:name="Text8"/>
        <w:bookmarkStart w:id="862" w:name="Text9"/>
        <w:bookmarkStart w:id="863" w:name="Text10"/>
        <w:bookmarkStart w:id="864" w:name="Text11"/>
        <w:bookmarkStart w:id="865" w:name="Text1"/>
        <w:bookmarkStart w:id="866" w:name="Text8"/>
        <w:bookmarkStart w:id="867" w:name="Text9"/>
        <w:bookmarkStart w:id="868" w:name="Text10"/>
        <w:bookmarkStart w:id="869" w:name="Text11"/>
        <w:bookmarkStart w:id="870" w:name="Text1"/>
        <w:bookmarkStart w:id="871" w:name="Text8"/>
        <w:bookmarkStart w:id="872" w:name="Text9"/>
        <w:bookmarkStart w:id="873" w:name="Text10"/>
        <w:bookmarkStart w:id="874" w:name="Text11"/>
        <w:bookmarkStart w:id="875" w:name="Text1"/>
        <w:bookmarkStart w:id="876" w:name="Text8"/>
        <w:bookmarkStart w:id="877" w:name="Text9"/>
        <w:bookmarkStart w:id="878" w:name="Text10"/>
        <w:bookmarkStart w:id="879" w:name="Text11"/>
        <w:bookmarkStart w:id="880" w:name="Text1"/>
        <w:bookmarkStart w:id="881" w:name="Text8"/>
        <w:bookmarkStart w:id="882" w:name="Text9"/>
        <w:bookmarkStart w:id="883" w:name="Text10"/>
        <w:bookmarkStart w:id="884" w:name="Text11"/>
        <w:bookmarkStart w:id="885" w:name="Text1"/>
        <w:bookmarkStart w:id="886" w:name="Text8"/>
        <w:bookmarkStart w:id="887" w:name="Text9"/>
        <w:bookmarkStart w:id="888" w:name="Text10"/>
        <w:bookmarkStart w:id="889" w:name="Text11"/>
        <w:bookmarkStart w:id="890" w:name="Text1"/>
        <w:bookmarkStart w:id="891" w:name="Text8"/>
        <w:bookmarkStart w:id="892" w:name="Text9"/>
        <w:bookmarkStart w:id="893" w:name="Text10"/>
        <w:bookmarkStart w:id="894" w:name="Text11"/>
        <w:bookmarkStart w:id="895" w:name="Text1"/>
        <w:bookmarkStart w:id="896" w:name="Text8"/>
        <w:bookmarkStart w:id="897" w:name="Text9"/>
        <w:bookmarkStart w:id="898" w:name="Text10"/>
        <w:bookmarkStart w:id="899" w:name="Text11"/>
        <w:bookmarkStart w:id="900" w:name="Text1"/>
        <w:bookmarkStart w:id="901" w:name="Text8"/>
        <w:bookmarkStart w:id="902" w:name="Text9"/>
        <w:bookmarkStart w:id="903" w:name="Text10"/>
        <w:bookmarkStart w:id="904" w:name="Text11"/>
        <w:bookmarkStart w:id="905" w:name="Text1"/>
        <w:bookmarkStart w:id="906" w:name="Text8"/>
        <w:bookmarkStart w:id="907" w:name="Text9"/>
        <w:bookmarkStart w:id="908" w:name="Text10"/>
        <w:bookmarkStart w:id="909" w:name="Text11"/>
        <w:bookmarkStart w:id="910" w:name="Text1"/>
        <w:bookmarkStart w:id="911" w:name="Text8"/>
        <w:bookmarkStart w:id="912" w:name="Text9"/>
        <w:bookmarkStart w:id="913" w:name="Text10"/>
        <w:bookmarkStart w:id="914" w:name="Text11"/>
        <w:bookmarkStart w:id="915" w:name="Text1"/>
        <w:bookmarkStart w:id="916" w:name="Text8"/>
        <w:bookmarkStart w:id="917" w:name="Text9"/>
        <w:bookmarkStart w:id="918" w:name="Text10"/>
        <w:bookmarkStart w:id="919" w:name="Text11"/>
        <w:bookmarkStart w:id="920" w:name="Text1"/>
        <w:bookmarkStart w:id="921" w:name="Text8"/>
        <w:bookmarkStart w:id="922" w:name="Text9"/>
        <w:bookmarkStart w:id="923" w:name="Text10"/>
        <w:bookmarkStart w:id="924" w:name="Text11"/>
        <w:bookmarkStart w:id="925" w:name="Text1"/>
        <w:bookmarkStart w:id="926" w:name="Text8"/>
        <w:bookmarkStart w:id="927" w:name="Text9"/>
        <w:bookmarkStart w:id="928" w:name="Text10"/>
        <w:bookmarkStart w:id="929" w:name="Text11"/>
        <w:bookmarkStart w:id="930" w:name="Text1"/>
        <w:bookmarkStart w:id="931" w:name="Text8"/>
        <w:bookmarkStart w:id="932" w:name="Text9"/>
        <w:bookmarkStart w:id="933" w:name="Text10"/>
        <w:bookmarkStart w:id="934" w:name="Text11"/>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docPartBody>
    </w:docPart>
    <w:docPart>
      <w:docPartPr>
        <w:name w:val="D1907299A82B4E019B87A7285034940A"/>
        <w:category>
          <w:name w:val="General"/>
          <w:gallery w:val="placeholder"/>
        </w:category>
        <w:types>
          <w:type w:val="bbPlcHdr"/>
        </w:types>
        <w:behaviors>
          <w:behavior w:val="content"/>
        </w:behaviors>
        <w:guid w:val="{5E1D1BC2-23E9-4A01-BE1A-12A52FB9FC37}"/>
      </w:docPartPr>
      <w:docPartBody>
        <w:p w:rsidR="00E66B84" w:rsidRDefault="00E66B84" w:rsidP="00E66B84">
          <w:pPr>
            <w:pStyle w:val="D1907299A82B4E019B87A7285034940A"/>
          </w:pPr>
          <w:r>
            <w:rPr>
              <w:rFonts w:ascii="Segoe UI" w:hAnsi="Segoe UI" w:cs="Segoe UI"/>
              <w:sz w:val="20"/>
              <w:szCs w:val="20"/>
            </w:rPr>
            <w:fldChar w:fldCharType="begin">
              <w:ffData>
                <w:name w:val="Text1"/>
                <w:enabled/>
                <w:calcOnExit w:val="0"/>
                <w:textInput/>
              </w:ffData>
            </w:fldChar>
          </w:r>
          <w:bookmarkStart w:id="93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935"/>
        </w:p>
        <w:bookmarkStart w:id="936" w:name="Text8"/>
        <w:bookmarkStart w:id="937" w:name="Text9"/>
        <w:bookmarkStart w:id="938" w:name="Text10"/>
        <w:bookmarkStart w:id="939" w:name="Text11"/>
        <w:bookmarkEnd w:id="936"/>
        <w:bookmarkEnd w:id="937"/>
        <w:bookmarkEnd w:id="938"/>
        <w:bookmarkEnd w:id="939"/>
      </w:docPartBody>
    </w:docPart>
    <w:docPart>
      <w:docPartPr>
        <w:name w:val="65F84B2B74CC467794010E4DAE93D2B5"/>
        <w:category>
          <w:name w:val="General"/>
          <w:gallery w:val="placeholder"/>
        </w:category>
        <w:types>
          <w:type w:val="bbPlcHdr"/>
        </w:types>
        <w:behaviors>
          <w:behavior w:val="content"/>
        </w:behaviors>
        <w:guid w:val="{427F6E2F-D439-4450-B65F-E597E636047E}"/>
      </w:docPartPr>
      <w:docPartBody>
        <w:p w:rsidR="00E66B84" w:rsidRDefault="00E66B84" w:rsidP="00E66B84">
          <w:pPr>
            <w:pStyle w:val="65F84B2B74CC467794010E4DAE93D2B5"/>
          </w:pPr>
          <w:r>
            <w:rPr>
              <w:rFonts w:ascii="Segoe UI" w:hAnsi="Segoe UI" w:cs="Segoe UI"/>
              <w:sz w:val="20"/>
              <w:szCs w:val="20"/>
            </w:rPr>
            <w:fldChar w:fldCharType="begin">
              <w:ffData>
                <w:name w:val="Text1"/>
                <w:enabled/>
                <w:calcOnExit w:val="0"/>
                <w:textInput/>
              </w:ffData>
            </w:fldChar>
          </w:r>
          <w:bookmarkStart w:id="94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940"/>
        </w:p>
        <w:bookmarkStart w:id="941" w:name="Text8"/>
        <w:bookmarkStart w:id="942" w:name="Text9"/>
        <w:bookmarkStart w:id="943" w:name="Text10"/>
        <w:bookmarkStart w:id="944" w:name="Text11"/>
        <w:bookmarkEnd w:id="941"/>
        <w:bookmarkEnd w:id="942"/>
        <w:bookmarkEnd w:id="943"/>
        <w:bookmarkEnd w:id="944"/>
      </w:docPartBody>
    </w:docPart>
    <w:docPart>
      <w:docPartPr>
        <w:name w:val="0E30CC652F5D4B3FA53B444DABC34E2B"/>
        <w:category>
          <w:name w:val="General"/>
          <w:gallery w:val="placeholder"/>
        </w:category>
        <w:types>
          <w:type w:val="bbPlcHdr"/>
        </w:types>
        <w:behaviors>
          <w:behavior w:val="content"/>
        </w:behaviors>
        <w:guid w:val="{DF79EA82-9737-45D1-9673-5B7549794D1A}"/>
      </w:docPartPr>
      <w:docPartBody>
        <w:p w:rsidR="00E66B84" w:rsidRDefault="00E66B84" w:rsidP="00E66B84">
          <w:pPr>
            <w:pStyle w:val="0E30CC652F5D4B3FA53B444DABC34E2B"/>
          </w:pPr>
          <w:r>
            <w:rPr>
              <w:rFonts w:ascii="Segoe UI" w:hAnsi="Segoe UI" w:cs="Segoe UI"/>
              <w:sz w:val="20"/>
              <w:szCs w:val="20"/>
            </w:rPr>
            <w:fldChar w:fldCharType="begin">
              <w:ffData>
                <w:name w:val="Text1"/>
                <w:enabled/>
                <w:calcOnExit w:val="0"/>
                <w:textInput/>
              </w:ffData>
            </w:fldChar>
          </w:r>
          <w:bookmarkStart w:id="94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945"/>
        </w:p>
        <w:bookmarkStart w:id="946" w:name="Text8"/>
        <w:bookmarkStart w:id="947" w:name="Text9"/>
        <w:bookmarkStart w:id="948" w:name="Text10"/>
        <w:bookmarkStart w:id="949" w:name="Text11"/>
        <w:bookmarkEnd w:id="946"/>
        <w:bookmarkEnd w:id="947"/>
        <w:bookmarkEnd w:id="948"/>
        <w:bookmarkEnd w:id="949"/>
      </w:docPartBody>
    </w:docPart>
    <w:docPart>
      <w:docPartPr>
        <w:name w:val="5EA0019E4284466A96B9DBA158AC1231"/>
        <w:category>
          <w:name w:val="General"/>
          <w:gallery w:val="placeholder"/>
        </w:category>
        <w:types>
          <w:type w:val="bbPlcHdr"/>
        </w:types>
        <w:behaviors>
          <w:behavior w:val="content"/>
        </w:behaviors>
        <w:guid w:val="{F5449CDA-5A2E-4F67-B122-733FCCDEECB5}"/>
      </w:docPartPr>
      <w:docPartBody>
        <w:p w:rsidR="00E66B84" w:rsidRDefault="00E66B84" w:rsidP="00E66B84">
          <w:pPr>
            <w:pStyle w:val="5EA0019E4284466A96B9DBA158AC1231"/>
          </w:pPr>
          <w:r>
            <w:rPr>
              <w:rFonts w:ascii="Segoe UI" w:hAnsi="Segoe UI" w:cs="Segoe UI"/>
              <w:sz w:val="20"/>
              <w:szCs w:val="20"/>
            </w:rPr>
            <w:fldChar w:fldCharType="begin">
              <w:ffData>
                <w:name w:val="Text1"/>
                <w:enabled/>
                <w:calcOnExit w:val="0"/>
                <w:textInput/>
              </w:ffData>
            </w:fldChar>
          </w:r>
          <w:bookmarkStart w:id="95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950"/>
        </w:p>
        <w:bookmarkStart w:id="951" w:name="Text8"/>
        <w:bookmarkStart w:id="952" w:name="Text9"/>
        <w:bookmarkStart w:id="953" w:name="Text10"/>
        <w:bookmarkStart w:id="954" w:name="Text11"/>
        <w:bookmarkEnd w:id="951"/>
        <w:bookmarkEnd w:id="952"/>
        <w:bookmarkEnd w:id="953"/>
        <w:bookmarkEnd w:id="954"/>
      </w:docPartBody>
    </w:docPart>
    <w:docPart>
      <w:docPartPr>
        <w:name w:val="4B04B1F596544FBCAE15B0AC76BD72BB"/>
        <w:category>
          <w:name w:val="General"/>
          <w:gallery w:val="placeholder"/>
        </w:category>
        <w:types>
          <w:type w:val="bbPlcHdr"/>
        </w:types>
        <w:behaviors>
          <w:behavior w:val="content"/>
        </w:behaviors>
        <w:guid w:val="{50E1460A-C575-46E2-8A53-022FCE929C02}"/>
      </w:docPartPr>
      <w:docPartBody>
        <w:p w:rsidR="00E66B84" w:rsidRDefault="00E66B84" w:rsidP="00E66B84">
          <w:pPr>
            <w:pStyle w:val="4B04B1F596544FBCAE15B0AC76BD72BB"/>
          </w:pPr>
          <w:r>
            <w:rPr>
              <w:rFonts w:ascii="Segoe UI" w:hAnsi="Segoe UI" w:cs="Segoe UI"/>
              <w:sz w:val="20"/>
              <w:szCs w:val="20"/>
            </w:rPr>
            <w:fldChar w:fldCharType="begin">
              <w:ffData>
                <w:name w:val="Text1"/>
                <w:enabled/>
                <w:calcOnExit w:val="0"/>
                <w:textInput/>
              </w:ffData>
            </w:fldChar>
          </w:r>
          <w:bookmarkStart w:id="95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955"/>
        </w:p>
        <w:bookmarkStart w:id="956" w:name="Text8"/>
        <w:bookmarkStart w:id="957" w:name="Text9"/>
        <w:bookmarkStart w:id="958" w:name="Text10"/>
        <w:bookmarkStart w:id="959" w:name="Text11"/>
        <w:bookmarkStart w:id="960" w:name="Text1"/>
        <w:bookmarkStart w:id="961" w:name="Text8"/>
        <w:bookmarkStart w:id="962" w:name="Text9"/>
        <w:bookmarkStart w:id="963" w:name="Text10"/>
        <w:bookmarkStart w:id="964" w:name="Text11"/>
        <w:bookmarkStart w:id="965" w:name="Text1"/>
        <w:bookmarkStart w:id="966" w:name="Text8"/>
        <w:bookmarkStart w:id="967" w:name="Text9"/>
        <w:bookmarkStart w:id="968" w:name="Text10"/>
        <w:bookmarkStart w:id="969" w:name="Text11"/>
        <w:bookmarkStart w:id="970" w:name="Text1"/>
        <w:bookmarkStart w:id="971" w:name="Text8"/>
        <w:bookmarkStart w:id="972" w:name="Text9"/>
        <w:bookmarkStart w:id="973" w:name="Text10"/>
        <w:bookmarkStart w:id="974" w:name="Text11"/>
        <w:bookmarkStart w:id="975" w:name="Text1"/>
        <w:bookmarkStart w:id="976" w:name="Text8"/>
        <w:bookmarkStart w:id="977" w:name="Text9"/>
        <w:bookmarkStart w:id="978" w:name="Text10"/>
        <w:bookmarkStart w:id="979" w:name="Text11"/>
        <w:bookmarkStart w:id="980" w:name="Text1"/>
        <w:bookmarkStart w:id="981" w:name="Text8"/>
        <w:bookmarkStart w:id="982" w:name="Text9"/>
        <w:bookmarkStart w:id="983" w:name="Text10"/>
        <w:bookmarkStart w:id="984" w:name="Text11"/>
        <w:bookmarkStart w:id="985" w:name="Text1"/>
        <w:bookmarkStart w:id="986" w:name="Text8"/>
        <w:bookmarkStart w:id="987" w:name="Text9"/>
        <w:bookmarkStart w:id="988" w:name="Text10"/>
        <w:bookmarkStart w:id="989" w:name="Text11"/>
        <w:bookmarkStart w:id="990" w:name="Text1"/>
        <w:bookmarkStart w:id="991" w:name="Text8"/>
        <w:bookmarkStart w:id="992" w:name="Text9"/>
        <w:bookmarkStart w:id="993" w:name="Text10"/>
        <w:bookmarkStart w:id="994" w:name="Text11"/>
        <w:bookmarkStart w:id="995" w:name="Text1"/>
        <w:bookmarkStart w:id="996" w:name="Text8"/>
        <w:bookmarkStart w:id="997" w:name="Text9"/>
        <w:bookmarkStart w:id="998" w:name="Text10"/>
        <w:bookmarkStart w:id="999" w:name="Text11"/>
        <w:bookmarkStart w:id="1000" w:name="Text1"/>
        <w:bookmarkStart w:id="1001" w:name="Text8"/>
        <w:bookmarkStart w:id="1002" w:name="Text9"/>
        <w:bookmarkStart w:id="1003" w:name="Text10"/>
        <w:bookmarkStart w:id="1004" w:name="Text11"/>
        <w:bookmarkStart w:id="1005" w:name="Text1"/>
        <w:bookmarkStart w:id="1006" w:name="Text8"/>
        <w:bookmarkStart w:id="1007" w:name="Text9"/>
        <w:bookmarkStart w:id="1008" w:name="Text10"/>
        <w:bookmarkStart w:id="1009" w:name="Text11"/>
        <w:bookmarkStart w:id="1010" w:name="Text1"/>
        <w:bookmarkStart w:id="1011" w:name="Text8"/>
        <w:bookmarkStart w:id="1012" w:name="Text9"/>
        <w:bookmarkStart w:id="1013" w:name="Text10"/>
        <w:bookmarkStart w:id="1014" w:name="Text11"/>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docPartBody>
    </w:docPart>
    <w:docPart>
      <w:docPartPr>
        <w:name w:val="EE6A938056AF462493AFEFE5F1114A0B"/>
        <w:category>
          <w:name w:val="General"/>
          <w:gallery w:val="placeholder"/>
        </w:category>
        <w:types>
          <w:type w:val="bbPlcHdr"/>
        </w:types>
        <w:behaviors>
          <w:behavior w:val="content"/>
        </w:behaviors>
        <w:guid w:val="{BF2611BD-D2E3-4E16-BF3F-7CB9871FD069}"/>
      </w:docPartPr>
      <w:docPartBody>
        <w:p w:rsidR="00E66B84" w:rsidRDefault="00E66B84" w:rsidP="00E66B84">
          <w:pPr>
            <w:pStyle w:val="EE6A938056AF462493AFEFE5F1114A0B"/>
          </w:pPr>
          <w:r>
            <w:rPr>
              <w:rFonts w:ascii="Segoe UI" w:hAnsi="Segoe UI" w:cs="Segoe UI"/>
              <w:sz w:val="20"/>
              <w:szCs w:val="20"/>
            </w:rPr>
            <w:fldChar w:fldCharType="begin">
              <w:ffData>
                <w:name w:val="Text1"/>
                <w:enabled/>
                <w:calcOnExit w:val="0"/>
                <w:textInput/>
              </w:ffData>
            </w:fldChar>
          </w:r>
          <w:bookmarkStart w:id="101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015"/>
        </w:p>
        <w:bookmarkStart w:id="1016" w:name="Text8"/>
        <w:bookmarkStart w:id="1017" w:name="Text9"/>
        <w:bookmarkStart w:id="1018" w:name="Text10"/>
        <w:bookmarkStart w:id="1019" w:name="Text11"/>
        <w:bookmarkEnd w:id="1016"/>
        <w:bookmarkEnd w:id="1017"/>
        <w:bookmarkEnd w:id="1018"/>
        <w:bookmarkEnd w:id="1019"/>
      </w:docPartBody>
    </w:docPart>
    <w:docPart>
      <w:docPartPr>
        <w:name w:val="E0824E8D4C2A4FB5BA49CEC6FBB8BEC7"/>
        <w:category>
          <w:name w:val="General"/>
          <w:gallery w:val="placeholder"/>
        </w:category>
        <w:types>
          <w:type w:val="bbPlcHdr"/>
        </w:types>
        <w:behaviors>
          <w:behavior w:val="content"/>
        </w:behaviors>
        <w:guid w:val="{4E580279-F529-476D-9050-57431657406F}"/>
      </w:docPartPr>
      <w:docPartBody>
        <w:p w:rsidR="00E66B84" w:rsidRDefault="00E66B84" w:rsidP="00E66B84">
          <w:pPr>
            <w:pStyle w:val="E0824E8D4C2A4FB5BA49CEC6FBB8BEC7"/>
          </w:pPr>
          <w:r>
            <w:rPr>
              <w:rFonts w:ascii="Segoe UI" w:hAnsi="Segoe UI" w:cs="Segoe UI"/>
              <w:sz w:val="20"/>
              <w:szCs w:val="20"/>
            </w:rPr>
            <w:fldChar w:fldCharType="begin">
              <w:ffData>
                <w:name w:val="Text1"/>
                <w:enabled/>
                <w:calcOnExit w:val="0"/>
                <w:textInput/>
              </w:ffData>
            </w:fldChar>
          </w:r>
          <w:bookmarkStart w:id="102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020"/>
        </w:p>
        <w:bookmarkStart w:id="1021" w:name="Text8"/>
        <w:bookmarkStart w:id="1022" w:name="Text9"/>
        <w:bookmarkStart w:id="1023" w:name="Text10"/>
        <w:bookmarkStart w:id="1024" w:name="Text11"/>
        <w:bookmarkEnd w:id="1021"/>
        <w:bookmarkEnd w:id="1022"/>
        <w:bookmarkEnd w:id="1023"/>
        <w:bookmarkEnd w:id="1024"/>
      </w:docPartBody>
    </w:docPart>
    <w:docPart>
      <w:docPartPr>
        <w:name w:val="036EA3FB9ED24A2EA4D79AE9DF9215F0"/>
        <w:category>
          <w:name w:val="General"/>
          <w:gallery w:val="placeholder"/>
        </w:category>
        <w:types>
          <w:type w:val="bbPlcHdr"/>
        </w:types>
        <w:behaviors>
          <w:behavior w:val="content"/>
        </w:behaviors>
        <w:guid w:val="{A4A06940-A3A0-4993-B717-EA3374933D99}"/>
      </w:docPartPr>
      <w:docPartBody>
        <w:p w:rsidR="00E66B84" w:rsidRDefault="00E66B84" w:rsidP="00E66B84">
          <w:pPr>
            <w:pStyle w:val="036EA3FB9ED24A2EA4D79AE9DF9215F0"/>
          </w:pPr>
          <w:r>
            <w:rPr>
              <w:rFonts w:ascii="Segoe UI" w:hAnsi="Segoe UI" w:cs="Segoe UI"/>
              <w:sz w:val="20"/>
              <w:szCs w:val="20"/>
            </w:rPr>
            <w:fldChar w:fldCharType="begin">
              <w:ffData>
                <w:name w:val="Text1"/>
                <w:enabled/>
                <w:calcOnExit w:val="0"/>
                <w:textInput/>
              </w:ffData>
            </w:fldChar>
          </w:r>
          <w:bookmarkStart w:id="102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025"/>
        </w:p>
        <w:bookmarkStart w:id="1026" w:name="Text8"/>
        <w:bookmarkStart w:id="1027" w:name="Text9"/>
        <w:bookmarkStart w:id="1028" w:name="Text10"/>
        <w:bookmarkStart w:id="1029" w:name="Text11"/>
        <w:bookmarkEnd w:id="1026"/>
        <w:bookmarkEnd w:id="1027"/>
        <w:bookmarkEnd w:id="1028"/>
        <w:bookmarkEnd w:id="1029"/>
      </w:docPartBody>
    </w:docPart>
    <w:docPart>
      <w:docPartPr>
        <w:name w:val="B226562DC1844312B5F092975443FBD3"/>
        <w:category>
          <w:name w:val="General"/>
          <w:gallery w:val="placeholder"/>
        </w:category>
        <w:types>
          <w:type w:val="bbPlcHdr"/>
        </w:types>
        <w:behaviors>
          <w:behavior w:val="content"/>
        </w:behaviors>
        <w:guid w:val="{2D1F0079-556B-437A-90AE-8003035BB6D3}"/>
      </w:docPartPr>
      <w:docPartBody>
        <w:p w:rsidR="00E66B84" w:rsidRDefault="00E66B84" w:rsidP="00E66B84">
          <w:pPr>
            <w:pStyle w:val="B226562DC1844312B5F092975443FBD3"/>
          </w:pPr>
          <w:r>
            <w:rPr>
              <w:rFonts w:ascii="Segoe UI" w:hAnsi="Segoe UI" w:cs="Segoe UI"/>
              <w:sz w:val="20"/>
              <w:szCs w:val="20"/>
            </w:rPr>
            <w:fldChar w:fldCharType="begin">
              <w:ffData>
                <w:name w:val="Text1"/>
                <w:enabled/>
                <w:calcOnExit w:val="0"/>
                <w:textInput/>
              </w:ffData>
            </w:fldChar>
          </w:r>
          <w:bookmarkStart w:id="103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030"/>
        </w:p>
        <w:bookmarkStart w:id="1031" w:name="Text8"/>
        <w:bookmarkStart w:id="1032" w:name="Text9"/>
        <w:bookmarkStart w:id="1033" w:name="Text10"/>
        <w:bookmarkStart w:id="1034" w:name="Text11"/>
        <w:bookmarkEnd w:id="1031"/>
        <w:bookmarkEnd w:id="1032"/>
        <w:bookmarkEnd w:id="1033"/>
        <w:bookmarkEnd w:id="1034"/>
      </w:docPartBody>
    </w:docPart>
    <w:docPart>
      <w:docPartPr>
        <w:name w:val="7B069D6B3F214CB89E25F8754BAB3090"/>
        <w:category>
          <w:name w:val="General"/>
          <w:gallery w:val="placeholder"/>
        </w:category>
        <w:types>
          <w:type w:val="bbPlcHdr"/>
        </w:types>
        <w:behaviors>
          <w:behavior w:val="content"/>
        </w:behaviors>
        <w:guid w:val="{6B75C267-A2D4-4C39-8269-C4643EE25025}"/>
      </w:docPartPr>
      <w:docPartBody>
        <w:p w:rsidR="00E66B84" w:rsidRDefault="00E66B84" w:rsidP="00E66B84">
          <w:pPr>
            <w:pStyle w:val="7B069D6B3F214CB89E25F8754BAB3090"/>
          </w:pPr>
          <w:r>
            <w:rPr>
              <w:rFonts w:ascii="Segoe UI" w:hAnsi="Segoe UI" w:cs="Segoe UI"/>
              <w:sz w:val="20"/>
              <w:szCs w:val="20"/>
            </w:rPr>
            <w:fldChar w:fldCharType="begin">
              <w:ffData>
                <w:name w:val="Text1"/>
                <w:enabled/>
                <w:calcOnExit w:val="0"/>
                <w:textInput/>
              </w:ffData>
            </w:fldChar>
          </w:r>
          <w:bookmarkStart w:id="103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035"/>
        </w:p>
        <w:bookmarkStart w:id="1036" w:name="Text8"/>
        <w:bookmarkStart w:id="1037" w:name="Text9"/>
        <w:bookmarkStart w:id="1038" w:name="Text10"/>
        <w:bookmarkStart w:id="1039" w:name="Text11"/>
        <w:bookmarkEnd w:id="1036"/>
        <w:bookmarkEnd w:id="1037"/>
        <w:bookmarkEnd w:id="1038"/>
        <w:bookmarkEnd w:id="1039"/>
      </w:docPartBody>
    </w:docPart>
    <w:docPart>
      <w:docPartPr>
        <w:name w:val="741BDB49DD6E46C2AD880C109C05591D"/>
        <w:category>
          <w:name w:val="General"/>
          <w:gallery w:val="placeholder"/>
        </w:category>
        <w:types>
          <w:type w:val="bbPlcHdr"/>
        </w:types>
        <w:behaviors>
          <w:behavior w:val="content"/>
        </w:behaviors>
        <w:guid w:val="{FA3F3DF8-51E9-47DE-A2FB-A68676570FE4}"/>
      </w:docPartPr>
      <w:docPartBody>
        <w:p w:rsidR="00E66B84" w:rsidRDefault="00E66B84" w:rsidP="00E66B84">
          <w:pPr>
            <w:pStyle w:val="741BDB49DD6E46C2AD880C109C05591D"/>
          </w:pPr>
          <w:r>
            <w:rPr>
              <w:rFonts w:ascii="Segoe UI" w:hAnsi="Segoe UI" w:cs="Segoe UI"/>
              <w:sz w:val="20"/>
              <w:szCs w:val="20"/>
            </w:rPr>
            <w:fldChar w:fldCharType="begin">
              <w:ffData>
                <w:name w:val="Text1"/>
                <w:enabled/>
                <w:calcOnExit w:val="0"/>
                <w:textInput/>
              </w:ffData>
            </w:fldChar>
          </w:r>
          <w:bookmarkStart w:id="104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040"/>
        </w:p>
        <w:bookmarkStart w:id="1041" w:name="Text8"/>
        <w:bookmarkStart w:id="1042" w:name="Text9"/>
        <w:bookmarkStart w:id="1043" w:name="Text10"/>
        <w:bookmarkStart w:id="1044" w:name="Text11"/>
        <w:bookmarkEnd w:id="1041"/>
        <w:bookmarkEnd w:id="1042"/>
        <w:bookmarkEnd w:id="1043"/>
        <w:bookmarkEnd w:id="1044"/>
      </w:docPartBody>
    </w:docPart>
    <w:docPart>
      <w:docPartPr>
        <w:name w:val="22651E826BD34D628F172EC4B97B3D35"/>
        <w:category>
          <w:name w:val="General"/>
          <w:gallery w:val="placeholder"/>
        </w:category>
        <w:types>
          <w:type w:val="bbPlcHdr"/>
        </w:types>
        <w:behaviors>
          <w:behavior w:val="content"/>
        </w:behaviors>
        <w:guid w:val="{1D54A003-E652-4C1F-A9F4-41565B046100}"/>
      </w:docPartPr>
      <w:docPartBody>
        <w:p w:rsidR="00E66B84" w:rsidRDefault="00E66B84" w:rsidP="00E66B84">
          <w:pPr>
            <w:pStyle w:val="22651E826BD34D628F172EC4B97B3D35"/>
          </w:pPr>
          <w:r>
            <w:rPr>
              <w:rFonts w:ascii="Segoe UI" w:hAnsi="Segoe UI" w:cs="Segoe UI"/>
              <w:sz w:val="20"/>
              <w:szCs w:val="20"/>
            </w:rPr>
            <w:fldChar w:fldCharType="begin">
              <w:ffData>
                <w:name w:val="Text1"/>
                <w:enabled/>
                <w:calcOnExit w:val="0"/>
                <w:textInput/>
              </w:ffData>
            </w:fldChar>
          </w:r>
          <w:bookmarkStart w:id="104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045"/>
        </w:p>
        <w:bookmarkStart w:id="1046" w:name="Text8"/>
        <w:bookmarkStart w:id="1047" w:name="Text9"/>
        <w:bookmarkStart w:id="1048" w:name="Text10"/>
        <w:bookmarkStart w:id="1049" w:name="Text11"/>
        <w:bookmarkEnd w:id="1046"/>
        <w:bookmarkEnd w:id="1047"/>
        <w:bookmarkEnd w:id="1048"/>
        <w:bookmarkEnd w:id="1049"/>
      </w:docPartBody>
    </w:docPart>
    <w:docPart>
      <w:docPartPr>
        <w:name w:val="6492D7425DA94D7187BE690458013EED"/>
        <w:category>
          <w:name w:val="General"/>
          <w:gallery w:val="placeholder"/>
        </w:category>
        <w:types>
          <w:type w:val="bbPlcHdr"/>
        </w:types>
        <w:behaviors>
          <w:behavior w:val="content"/>
        </w:behaviors>
        <w:guid w:val="{68CE4D80-152C-436B-B7E0-FDD010D16808}"/>
      </w:docPartPr>
      <w:docPartBody>
        <w:p w:rsidR="00E66B84" w:rsidRDefault="00E66B84" w:rsidP="00E66B84">
          <w:pPr>
            <w:pStyle w:val="6492D7425DA94D7187BE690458013EED"/>
          </w:pPr>
          <w:r>
            <w:rPr>
              <w:rFonts w:ascii="Segoe UI" w:hAnsi="Segoe UI" w:cs="Segoe UI"/>
              <w:sz w:val="20"/>
              <w:szCs w:val="20"/>
            </w:rPr>
            <w:fldChar w:fldCharType="begin">
              <w:ffData>
                <w:name w:val="Text1"/>
                <w:enabled/>
                <w:calcOnExit w:val="0"/>
                <w:textInput/>
              </w:ffData>
            </w:fldChar>
          </w:r>
          <w:bookmarkStart w:id="105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050"/>
        </w:p>
        <w:bookmarkStart w:id="1051" w:name="Text8"/>
        <w:bookmarkStart w:id="1052" w:name="Text9"/>
        <w:bookmarkStart w:id="1053" w:name="Text10"/>
        <w:bookmarkStart w:id="1054" w:name="Text11"/>
        <w:bookmarkEnd w:id="1051"/>
        <w:bookmarkEnd w:id="1052"/>
        <w:bookmarkEnd w:id="1053"/>
        <w:bookmarkEnd w:id="1054"/>
      </w:docPartBody>
    </w:docPart>
    <w:docPart>
      <w:docPartPr>
        <w:name w:val="AC717E7BBCF74F9791BA042239C67856"/>
        <w:category>
          <w:name w:val="General"/>
          <w:gallery w:val="placeholder"/>
        </w:category>
        <w:types>
          <w:type w:val="bbPlcHdr"/>
        </w:types>
        <w:behaviors>
          <w:behavior w:val="content"/>
        </w:behaviors>
        <w:guid w:val="{B04299F1-9ABC-4759-B0AF-2AEB7C62C868}"/>
      </w:docPartPr>
      <w:docPartBody>
        <w:p w:rsidR="00E66B84" w:rsidRDefault="00E66B84" w:rsidP="00E66B84">
          <w:pPr>
            <w:pStyle w:val="AC717E7BBCF74F9791BA042239C67856"/>
          </w:pPr>
          <w:r>
            <w:rPr>
              <w:rFonts w:ascii="Segoe UI" w:hAnsi="Segoe UI" w:cs="Segoe UI"/>
              <w:sz w:val="20"/>
              <w:szCs w:val="20"/>
            </w:rPr>
            <w:fldChar w:fldCharType="begin">
              <w:ffData>
                <w:name w:val="Text1"/>
                <w:enabled/>
                <w:calcOnExit w:val="0"/>
                <w:textInput/>
              </w:ffData>
            </w:fldChar>
          </w:r>
          <w:bookmarkStart w:id="105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055"/>
        </w:p>
        <w:bookmarkStart w:id="1056" w:name="Text8"/>
        <w:bookmarkStart w:id="1057" w:name="Text9"/>
        <w:bookmarkStart w:id="1058" w:name="Text10"/>
        <w:bookmarkStart w:id="1059" w:name="Text11"/>
        <w:bookmarkEnd w:id="1056"/>
        <w:bookmarkEnd w:id="1057"/>
        <w:bookmarkEnd w:id="1058"/>
        <w:bookmarkEnd w:id="1059"/>
      </w:docPartBody>
    </w:docPart>
    <w:docPart>
      <w:docPartPr>
        <w:name w:val="550FD19C9A104F0EA54A16FF20B2B48A"/>
        <w:category>
          <w:name w:val="General"/>
          <w:gallery w:val="placeholder"/>
        </w:category>
        <w:types>
          <w:type w:val="bbPlcHdr"/>
        </w:types>
        <w:behaviors>
          <w:behavior w:val="content"/>
        </w:behaviors>
        <w:guid w:val="{A9F495D5-27C4-49B3-9627-9F415D41E352}"/>
      </w:docPartPr>
      <w:docPartBody>
        <w:p w:rsidR="00E66B84" w:rsidRDefault="00E66B84" w:rsidP="00E66B84">
          <w:pPr>
            <w:pStyle w:val="550FD19C9A104F0EA54A16FF20B2B48A"/>
          </w:pPr>
          <w:r>
            <w:rPr>
              <w:rFonts w:ascii="Segoe UI" w:hAnsi="Segoe UI" w:cs="Segoe UI"/>
              <w:sz w:val="20"/>
              <w:szCs w:val="20"/>
            </w:rPr>
            <w:fldChar w:fldCharType="begin">
              <w:ffData>
                <w:name w:val="Text1"/>
                <w:enabled/>
                <w:calcOnExit w:val="0"/>
                <w:textInput/>
              </w:ffData>
            </w:fldChar>
          </w:r>
          <w:bookmarkStart w:id="106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060"/>
        </w:p>
        <w:bookmarkStart w:id="1061" w:name="Text8"/>
        <w:bookmarkStart w:id="1062" w:name="Text9"/>
        <w:bookmarkStart w:id="1063" w:name="Text10"/>
        <w:bookmarkStart w:id="1064" w:name="Text11"/>
        <w:bookmarkEnd w:id="1061"/>
        <w:bookmarkEnd w:id="1062"/>
        <w:bookmarkEnd w:id="1063"/>
        <w:bookmarkEnd w:id="1064"/>
      </w:docPartBody>
    </w:docPart>
    <w:docPart>
      <w:docPartPr>
        <w:name w:val="61C057A41792406092C54CDE62717389"/>
        <w:category>
          <w:name w:val="General"/>
          <w:gallery w:val="placeholder"/>
        </w:category>
        <w:types>
          <w:type w:val="bbPlcHdr"/>
        </w:types>
        <w:behaviors>
          <w:behavior w:val="content"/>
        </w:behaviors>
        <w:guid w:val="{8486630F-FC6F-4DD8-BC58-FFE980F95045}"/>
      </w:docPartPr>
      <w:docPartBody>
        <w:p w:rsidR="00E66B84" w:rsidRDefault="00E66B84" w:rsidP="00E66B84">
          <w:pPr>
            <w:pStyle w:val="61C057A41792406092C54CDE62717389"/>
          </w:pPr>
          <w:r>
            <w:rPr>
              <w:rFonts w:ascii="Segoe UI" w:hAnsi="Segoe UI" w:cs="Segoe UI"/>
              <w:sz w:val="20"/>
              <w:szCs w:val="20"/>
            </w:rPr>
            <w:fldChar w:fldCharType="begin">
              <w:ffData>
                <w:name w:val="Text1"/>
                <w:enabled/>
                <w:calcOnExit w:val="0"/>
                <w:textInput/>
              </w:ffData>
            </w:fldChar>
          </w:r>
          <w:bookmarkStart w:id="106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065"/>
        </w:p>
        <w:bookmarkStart w:id="1066" w:name="Text8"/>
        <w:bookmarkStart w:id="1067" w:name="Text9"/>
        <w:bookmarkStart w:id="1068" w:name="Text10"/>
        <w:bookmarkStart w:id="1069" w:name="Text11"/>
        <w:bookmarkStart w:id="1070" w:name="Text1"/>
        <w:bookmarkStart w:id="1071" w:name="Text8"/>
        <w:bookmarkStart w:id="1072" w:name="Text9"/>
        <w:bookmarkStart w:id="1073" w:name="Text10"/>
        <w:bookmarkStart w:id="1074" w:name="Text11"/>
        <w:bookmarkStart w:id="1075" w:name="Text1"/>
        <w:bookmarkStart w:id="1076" w:name="Text8"/>
        <w:bookmarkStart w:id="1077" w:name="Text9"/>
        <w:bookmarkStart w:id="1078" w:name="Text10"/>
        <w:bookmarkStart w:id="1079" w:name="Text11"/>
        <w:bookmarkStart w:id="1080" w:name="Text1"/>
        <w:bookmarkStart w:id="1081" w:name="Text8"/>
        <w:bookmarkStart w:id="1082" w:name="Text9"/>
        <w:bookmarkStart w:id="1083" w:name="Text10"/>
        <w:bookmarkStart w:id="1084" w:name="Text11"/>
        <w:bookmarkStart w:id="1085" w:name="Text1"/>
        <w:bookmarkStart w:id="1086" w:name="Text8"/>
        <w:bookmarkStart w:id="1087" w:name="Text9"/>
        <w:bookmarkStart w:id="1088" w:name="Text10"/>
        <w:bookmarkStart w:id="1089" w:name="Text11"/>
        <w:bookmarkStart w:id="1090" w:name="Text1"/>
        <w:bookmarkStart w:id="1091" w:name="Text8"/>
        <w:bookmarkStart w:id="1092" w:name="Text9"/>
        <w:bookmarkStart w:id="1093" w:name="Text10"/>
        <w:bookmarkStart w:id="1094" w:name="Text11"/>
        <w:bookmarkStart w:id="1095" w:name="Text1"/>
        <w:bookmarkStart w:id="1096" w:name="Text8"/>
        <w:bookmarkStart w:id="1097" w:name="Text9"/>
        <w:bookmarkStart w:id="1098" w:name="Text10"/>
        <w:bookmarkStart w:id="1099" w:name="Text11"/>
        <w:bookmarkStart w:id="1100" w:name="Text1"/>
        <w:bookmarkStart w:id="1101" w:name="Text8"/>
        <w:bookmarkStart w:id="1102" w:name="Text9"/>
        <w:bookmarkStart w:id="1103" w:name="Text10"/>
        <w:bookmarkStart w:id="1104" w:name="Text11"/>
        <w:bookmarkStart w:id="1105" w:name="Text1"/>
        <w:bookmarkStart w:id="1106" w:name="Text8"/>
        <w:bookmarkStart w:id="1107" w:name="Text9"/>
        <w:bookmarkStart w:id="1108" w:name="Text10"/>
        <w:bookmarkStart w:id="1109" w:name="Text11"/>
        <w:bookmarkStart w:id="1110" w:name="Text1"/>
        <w:bookmarkStart w:id="1111" w:name="Text8"/>
        <w:bookmarkStart w:id="1112" w:name="Text9"/>
        <w:bookmarkStart w:id="1113" w:name="Text10"/>
        <w:bookmarkStart w:id="1114" w:name="Text11"/>
        <w:bookmarkStart w:id="1115" w:name="Text1"/>
        <w:bookmarkStart w:id="1116" w:name="Text8"/>
        <w:bookmarkStart w:id="1117" w:name="Text9"/>
        <w:bookmarkStart w:id="1118" w:name="Text10"/>
        <w:bookmarkStart w:id="1119" w:name="Text11"/>
        <w:bookmarkStart w:id="1120" w:name="Text1"/>
        <w:bookmarkStart w:id="1121" w:name="Text8"/>
        <w:bookmarkStart w:id="1122" w:name="Text9"/>
        <w:bookmarkStart w:id="1123" w:name="Text10"/>
        <w:bookmarkStart w:id="1124" w:name="Text11"/>
        <w:bookmarkStart w:id="1125" w:name="Text1"/>
        <w:bookmarkStart w:id="1126" w:name="Text8"/>
        <w:bookmarkStart w:id="1127" w:name="Text9"/>
        <w:bookmarkStart w:id="1128" w:name="Text10"/>
        <w:bookmarkStart w:id="1129" w:name="Text11"/>
        <w:bookmarkStart w:id="1130" w:name="Text1"/>
        <w:bookmarkStart w:id="1131" w:name="Text8"/>
        <w:bookmarkStart w:id="1132" w:name="Text9"/>
        <w:bookmarkStart w:id="1133" w:name="Text10"/>
        <w:bookmarkStart w:id="1134" w:name="Text11"/>
        <w:bookmarkStart w:id="1135" w:name="Text1"/>
        <w:bookmarkStart w:id="1136" w:name="Text8"/>
        <w:bookmarkStart w:id="1137" w:name="Text9"/>
        <w:bookmarkStart w:id="1138" w:name="Text10"/>
        <w:bookmarkStart w:id="1139" w:name="Text11"/>
        <w:bookmarkStart w:id="1140" w:name="Text1"/>
        <w:bookmarkStart w:id="1141" w:name="Text8"/>
        <w:bookmarkStart w:id="1142" w:name="Text9"/>
        <w:bookmarkStart w:id="1143" w:name="Text10"/>
        <w:bookmarkStart w:id="1144" w:name="Text11"/>
        <w:bookmarkStart w:id="1145" w:name="Text1"/>
        <w:bookmarkStart w:id="1146" w:name="Text8"/>
        <w:bookmarkStart w:id="1147" w:name="Text9"/>
        <w:bookmarkStart w:id="1148" w:name="Text10"/>
        <w:bookmarkStart w:id="1149" w:name="Text11"/>
        <w:bookmarkStart w:id="1150" w:name="Text1"/>
        <w:bookmarkStart w:id="1151" w:name="Text8"/>
        <w:bookmarkStart w:id="1152" w:name="Text9"/>
        <w:bookmarkStart w:id="1153" w:name="Text10"/>
        <w:bookmarkStart w:id="1154" w:name="Text11"/>
        <w:bookmarkStart w:id="1155" w:name="Text1"/>
        <w:bookmarkStart w:id="1156" w:name="Text8"/>
        <w:bookmarkStart w:id="1157" w:name="Text9"/>
        <w:bookmarkStart w:id="1158" w:name="Text10"/>
        <w:bookmarkStart w:id="1159" w:name="Text11"/>
        <w:bookmarkStart w:id="1160" w:name="Text1"/>
        <w:bookmarkStart w:id="1161" w:name="Text8"/>
        <w:bookmarkStart w:id="1162" w:name="Text9"/>
        <w:bookmarkStart w:id="1163" w:name="Text10"/>
        <w:bookmarkStart w:id="1164" w:name="Text11"/>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docPartBody>
    </w:docPart>
    <w:docPart>
      <w:docPartPr>
        <w:name w:val="7998FEE064414FF4903612BEC7BC67F3"/>
        <w:category>
          <w:name w:val="General"/>
          <w:gallery w:val="placeholder"/>
        </w:category>
        <w:types>
          <w:type w:val="bbPlcHdr"/>
        </w:types>
        <w:behaviors>
          <w:behavior w:val="content"/>
        </w:behaviors>
        <w:guid w:val="{0151059A-837D-40A4-BDF9-A5ABD4D21789}"/>
      </w:docPartPr>
      <w:docPartBody>
        <w:p w:rsidR="00E66B84" w:rsidRDefault="00E66B84" w:rsidP="00E66B84">
          <w:pPr>
            <w:pStyle w:val="7998FEE064414FF4903612BEC7BC67F3"/>
          </w:pPr>
          <w:r>
            <w:rPr>
              <w:rFonts w:ascii="Segoe UI" w:hAnsi="Segoe UI" w:cs="Segoe UI"/>
              <w:sz w:val="20"/>
              <w:szCs w:val="20"/>
            </w:rPr>
            <w:fldChar w:fldCharType="begin">
              <w:ffData>
                <w:name w:val="Text1"/>
                <w:enabled/>
                <w:calcOnExit w:val="0"/>
                <w:textInput/>
              </w:ffData>
            </w:fldChar>
          </w:r>
          <w:bookmarkStart w:id="116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165"/>
        </w:p>
        <w:bookmarkStart w:id="1166" w:name="Text8"/>
        <w:bookmarkStart w:id="1167" w:name="Text9"/>
        <w:bookmarkStart w:id="1168" w:name="Text10"/>
        <w:bookmarkStart w:id="1169" w:name="Text11"/>
        <w:bookmarkStart w:id="1170" w:name="Text1"/>
        <w:bookmarkStart w:id="1171" w:name="Text8"/>
        <w:bookmarkStart w:id="1172" w:name="Text9"/>
        <w:bookmarkStart w:id="1173" w:name="Text10"/>
        <w:bookmarkStart w:id="1174" w:name="Text11"/>
        <w:bookmarkStart w:id="1175" w:name="Text1"/>
        <w:bookmarkStart w:id="1176" w:name="Text8"/>
        <w:bookmarkStart w:id="1177" w:name="Text9"/>
        <w:bookmarkStart w:id="1178" w:name="Text10"/>
        <w:bookmarkStart w:id="1179" w:name="Text11"/>
        <w:bookmarkStart w:id="1180" w:name="Text1"/>
        <w:bookmarkStart w:id="1181" w:name="Text8"/>
        <w:bookmarkStart w:id="1182" w:name="Text9"/>
        <w:bookmarkStart w:id="1183" w:name="Text10"/>
        <w:bookmarkStart w:id="1184" w:name="Text11"/>
        <w:bookmarkStart w:id="1185" w:name="Text1"/>
        <w:bookmarkStart w:id="1186" w:name="Text8"/>
        <w:bookmarkStart w:id="1187" w:name="Text9"/>
        <w:bookmarkStart w:id="1188" w:name="Text10"/>
        <w:bookmarkStart w:id="1189" w:name="Text11"/>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docPartBody>
    </w:docPart>
    <w:docPart>
      <w:docPartPr>
        <w:name w:val="FADF3C4EBE794ADA87FD81FB6EC29CE6"/>
        <w:category>
          <w:name w:val="General"/>
          <w:gallery w:val="placeholder"/>
        </w:category>
        <w:types>
          <w:type w:val="bbPlcHdr"/>
        </w:types>
        <w:behaviors>
          <w:behavior w:val="content"/>
        </w:behaviors>
        <w:guid w:val="{F8F5694F-D5C7-4D01-9623-A29830A3D814}"/>
      </w:docPartPr>
      <w:docPartBody>
        <w:p w:rsidR="00E66B84" w:rsidRDefault="00E66B84" w:rsidP="00E66B84">
          <w:pPr>
            <w:pStyle w:val="FADF3C4EBE794ADA87FD81FB6EC29CE6"/>
          </w:pPr>
          <w:r>
            <w:rPr>
              <w:rFonts w:ascii="Segoe UI" w:hAnsi="Segoe UI" w:cs="Segoe UI"/>
              <w:sz w:val="20"/>
              <w:szCs w:val="20"/>
            </w:rPr>
            <w:fldChar w:fldCharType="begin">
              <w:ffData>
                <w:name w:val="Text1"/>
                <w:enabled/>
                <w:calcOnExit w:val="0"/>
                <w:textInput/>
              </w:ffData>
            </w:fldChar>
          </w:r>
          <w:bookmarkStart w:id="119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190"/>
        </w:p>
        <w:bookmarkStart w:id="1191" w:name="Text8"/>
        <w:bookmarkStart w:id="1192" w:name="Text9"/>
        <w:bookmarkStart w:id="1193" w:name="Text10"/>
        <w:bookmarkStart w:id="1194" w:name="Text11"/>
        <w:bookmarkEnd w:id="1191"/>
        <w:bookmarkEnd w:id="1192"/>
        <w:bookmarkEnd w:id="1193"/>
        <w:bookmarkEnd w:id="1194"/>
      </w:docPartBody>
    </w:docPart>
    <w:docPart>
      <w:docPartPr>
        <w:name w:val="CE49DF4C219E4190BA295810F85E1911"/>
        <w:category>
          <w:name w:val="General"/>
          <w:gallery w:val="placeholder"/>
        </w:category>
        <w:types>
          <w:type w:val="bbPlcHdr"/>
        </w:types>
        <w:behaviors>
          <w:behavior w:val="content"/>
        </w:behaviors>
        <w:guid w:val="{93DD798D-FD31-4ACA-A67E-0E6D17FC40FA}"/>
      </w:docPartPr>
      <w:docPartBody>
        <w:p w:rsidR="00E66B84" w:rsidRDefault="00E66B84" w:rsidP="00E66B84">
          <w:pPr>
            <w:pStyle w:val="CE49DF4C219E4190BA295810F85E1911"/>
          </w:pPr>
          <w:r>
            <w:rPr>
              <w:rFonts w:ascii="Segoe UI" w:hAnsi="Segoe UI" w:cs="Segoe UI"/>
              <w:sz w:val="20"/>
              <w:szCs w:val="20"/>
            </w:rPr>
            <w:fldChar w:fldCharType="begin">
              <w:ffData>
                <w:name w:val="Text1"/>
                <w:enabled/>
                <w:calcOnExit w:val="0"/>
                <w:textInput/>
              </w:ffData>
            </w:fldChar>
          </w:r>
          <w:bookmarkStart w:id="119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195"/>
        </w:p>
        <w:bookmarkStart w:id="1196" w:name="Text8"/>
        <w:bookmarkStart w:id="1197" w:name="Text9"/>
        <w:bookmarkStart w:id="1198" w:name="Text10"/>
        <w:bookmarkStart w:id="1199" w:name="Text11"/>
        <w:bookmarkEnd w:id="1196"/>
        <w:bookmarkEnd w:id="1197"/>
        <w:bookmarkEnd w:id="1198"/>
        <w:bookmarkEnd w:id="1199"/>
      </w:docPartBody>
    </w:docPart>
    <w:docPart>
      <w:docPartPr>
        <w:name w:val="91A4F5A8B35C4FFC922C8B684AE61151"/>
        <w:category>
          <w:name w:val="General"/>
          <w:gallery w:val="placeholder"/>
        </w:category>
        <w:types>
          <w:type w:val="bbPlcHdr"/>
        </w:types>
        <w:behaviors>
          <w:behavior w:val="content"/>
        </w:behaviors>
        <w:guid w:val="{1EA747EC-7A48-4964-83CB-3CA665213259}"/>
      </w:docPartPr>
      <w:docPartBody>
        <w:p w:rsidR="00E66B84" w:rsidRDefault="00E66B84" w:rsidP="00E66B84">
          <w:pPr>
            <w:pStyle w:val="91A4F5A8B35C4FFC922C8B684AE61151"/>
          </w:pPr>
          <w:r>
            <w:rPr>
              <w:rFonts w:ascii="Segoe UI" w:hAnsi="Segoe UI" w:cs="Segoe UI"/>
              <w:sz w:val="20"/>
              <w:szCs w:val="20"/>
            </w:rPr>
            <w:fldChar w:fldCharType="begin">
              <w:ffData>
                <w:name w:val="Text1"/>
                <w:enabled/>
                <w:calcOnExit w:val="0"/>
                <w:textInput/>
              </w:ffData>
            </w:fldChar>
          </w:r>
          <w:bookmarkStart w:id="1200"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200"/>
        </w:p>
        <w:bookmarkStart w:id="1201" w:name="Text8"/>
        <w:bookmarkStart w:id="1202" w:name="Text9"/>
        <w:bookmarkStart w:id="1203" w:name="Text10"/>
        <w:bookmarkStart w:id="1204" w:name="Text11"/>
        <w:bookmarkEnd w:id="1201"/>
        <w:bookmarkEnd w:id="1202"/>
        <w:bookmarkEnd w:id="1203"/>
        <w:bookmarkEnd w:id="1204"/>
      </w:docPartBody>
    </w:docPart>
    <w:docPart>
      <w:docPartPr>
        <w:name w:val="A5BB19B9D6A745C68E802019E1685973"/>
        <w:category>
          <w:name w:val="General"/>
          <w:gallery w:val="placeholder"/>
        </w:category>
        <w:types>
          <w:type w:val="bbPlcHdr"/>
        </w:types>
        <w:behaviors>
          <w:behavior w:val="content"/>
        </w:behaviors>
        <w:guid w:val="{8EE81FE6-47EB-41AF-875A-6A688AB0A775}"/>
      </w:docPartPr>
      <w:docPartBody>
        <w:p w:rsidR="00E66B84" w:rsidRDefault="00E66B84" w:rsidP="00E66B84">
          <w:pPr>
            <w:pStyle w:val="A5BB19B9D6A745C68E802019E1685973"/>
          </w:pPr>
          <w:r>
            <w:rPr>
              <w:rFonts w:ascii="Segoe UI" w:hAnsi="Segoe UI" w:cs="Segoe UI"/>
              <w:sz w:val="20"/>
              <w:szCs w:val="20"/>
            </w:rPr>
            <w:fldChar w:fldCharType="begin">
              <w:ffData>
                <w:name w:val="Text1"/>
                <w:enabled/>
                <w:calcOnExit w:val="0"/>
                <w:textInput/>
              </w:ffData>
            </w:fldChar>
          </w:r>
          <w:bookmarkStart w:id="120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205"/>
        </w:p>
        <w:bookmarkStart w:id="1206" w:name="Text8"/>
        <w:bookmarkStart w:id="1207" w:name="Text9"/>
        <w:bookmarkStart w:id="1208" w:name="Text10"/>
        <w:bookmarkStart w:id="1209" w:name="Text11"/>
        <w:bookmarkStart w:id="1210" w:name="Text1"/>
        <w:bookmarkStart w:id="1211" w:name="Text8"/>
        <w:bookmarkStart w:id="1212" w:name="Text9"/>
        <w:bookmarkStart w:id="1213" w:name="Text10"/>
        <w:bookmarkStart w:id="1214" w:name="Text11"/>
        <w:bookmarkStart w:id="1215" w:name="Text1"/>
        <w:bookmarkStart w:id="1216" w:name="Text8"/>
        <w:bookmarkStart w:id="1217" w:name="Text9"/>
        <w:bookmarkStart w:id="1218" w:name="Text10"/>
        <w:bookmarkStart w:id="1219" w:name="Text11"/>
        <w:bookmarkStart w:id="1220" w:name="Text1"/>
        <w:bookmarkStart w:id="1221" w:name="Text8"/>
        <w:bookmarkStart w:id="1222" w:name="Text9"/>
        <w:bookmarkStart w:id="1223" w:name="Text10"/>
        <w:bookmarkStart w:id="1224" w:name="Text11"/>
        <w:bookmarkStart w:id="1225" w:name="Text1"/>
        <w:bookmarkStart w:id="1226" w:name="Text8"/>
        <w:bookmarkStart w:id="1227" w:name="Text9"/>
        <w:bookmarkStart w:id="1228" w:name="Text10"/>
        <w:bookmarkStart w:id="1229" w:name="Text11"/>
        <w:bookmarkStart w:id="1230" w:name="Text1"/>
        <w:bookmarkStart w:id="1231" w:name="Text8"/>
        <w:bookmarkStart w:id="1232" w:name="Text9"/>
        <w:bookmarkStart w:id="1233" w:name="Text10"/>
        <w:bookmarkStart w:id="1234" w:name="Text11"/>
        <w:bookmarkStart w:id="1235" w:name="Text1"/>
        <w:bookmarkStart w:id="1236" w:name="Text8"/>
        <w:bookmarkStart w:id="1237" w:name="Text9"/>
        <w:bookmarkStart w:id="1238" w:name="Text10"/>
        <w:bookmarkStart w:id="1239" w:name="Text11"/>
        <w:bookmarkStart w:id="1240" w:name="Text1"/>
        <w:bookmarkStart w:id="1241" w:name="Text8"/>
        <w:bookmarkStart w:id="1242" w:name="Text9"/>
        <w:bookmarkStart w:id="1243" w:name="Text10"/>
        <w:bookmarkStart w:id="1244" w:name="Text11"/>
        <w:bookmarkStart w:id="1245" w:name="Text1"/>
        <w:bookmarkStart w:id="1246" w:name="Text8"/>
        <w:bookmarkStart w:id="1247" w:name="Text9"/>
        <w:bookmarkStart w:id="1248" w:name="Text10"/>
        <w:bookmarkStart w:id="1249" w:name="Text11"/>
        <w:bookmarkStart w:id="1250" w:name="Text1"/>
        <w:bookmarkStart w:id="1251" w:name="Text8"/>
        <w:bookmarkStart w:id="1252" w:name="Text9"/>
        <w:bookmarkStart w:id="1253" w:name="Text10"/>
        <w:bookmarkStart w:id="1254" w:name="Text11"/>
        <w:bookmarkStart w:id="1255" w:name="Text1"/>
        <w:bookmarkStart w:id="1256" w:name="Text8"/>
        <w:bookmarkStart w:id="1257" w:name="Text9"/>
        <w:bookmarkStart w:id="1258" w:name="Text10"/>
        <w:bookmarkStart w:id="1259" w:name="Text11"/>
        <w:bookmarkStart w:id="1260" w:name="Text1"/>
        <w:bookmarkStart w:id="1261" w:name="Text8"/>
        <w:bookmarkStart w:id="1262" w:name="Text9"/>
        <w:bookmarkStart w:id="1263" w:name="Text10"/>
        <w:bookmarkStart w:id="1264" w:name="Text11"/>
        <w:bookmarkStart w:id="1265" w:name="Text1"/>
        <w:bookmarkStart w:id="1266" w:name="Text8"/>
        <w:bookmarkStart w:id="1267" w:name="Text9"/>
        <w:bookmarkStart w:id="1268" w:name="Text10"/>
        <w:bookmarkStart w:id="1269" w:name="Text11"/>
        <w:bookmarkStart w:id="1270" w:name="Text1"/>
        <w:bookmarkStart w:id="1271" w:name="Text8"/>
        <w:bookmarkStart w:id="1272" w:name="Text9"/>
        <w:bookmarkStart w:id="1273" w:name="Text10"/>
        <w:bookmarkStart w:id="1274" w:name="Text11"/>
        <w:bookmarkStart w:id="1275" w:name="Text1"/>
        <w:bookmarkStart w:id="1276" w:name="Text8"/>
        <w:bookmarkStart w:id="1277" w:name="Text9"/>
        <w:bookmarkStart w:id="1278" w:name="Text10"/>
        <w:bookmarkStart w:id="1279" w:name="Text11"/>
        <w:bookmarkStart w:id="1280" w:name="Text1"/>
        <w:bookmarkStart w:id="1281" w:name="Text8"/>
        <w:bookmarkStart w:id="1282" w:name="Text9"/>
        <w:bookmarkStart w:id="1283" w:name="Text10"/>
        <w:bookmarkStart w:id="1284" w:name="Text11"/>
        <w:bookmarkStart w:id="1285" w:name="Text1"/>
        <w:bookmarkStart w:id="1286" w:name="Text8"/>
        <w:bookmarkStart w:id="1287" w:name="Text9"/>
        <w:bookmarkStart w:id="1288" w:name="Text10"/>
        <w:bookmarkStart w:id="1289" w:name="Text11"/>
        <w:bookmarkStart w:id="1290" w:name="Text1"/>
        <w:bookmarkStart w:id="1291" w:name="Text8"/>
        <w:bookmarkStart w:id="1292" w:name="Text9"/>
        <w:bookmarkStart w:id="1293" w:name="Text10"/>
        <w:bookmarkStart w:id="1294" w:name="Text11"/>
        <w:bookmarkStart w:id="1295" w:name="Text1"/>
        <w:bookmarkStart w:id="1296" w:name="Text8"/>
        <w:bookmarkStart w:id="1297" w:name="Text9"/>
        <w:bookmarkStart w:id="1298" w:name="Text10"/>
        <w:bookmarkStart w:id="1299" w:name="Text11"/>
        <w:bookmarkStart w:id="1300" w:name="Text1"/>
        <w:bookmarkStart w:id="1301" w:name="Text8"/>
        <w:bookmarkStart w:id="1302" w:name="Text9"/>
        <w:bookmarkStart w:id="1303" w:name="Text10"/>
        <w:bookmarkStart w:id="1304" w:name="Text11"/>
        <w:bookmarkStart w:id="1305" w:name="Text1"/>
        <w:bookmarkStart w:id="1306" w:name="Text8"/>
        <w:bookmarkStart w:id="1307" w:name="Text9"/>
        <w:bookmarkStart w:id="1308" w:name="Text10"/>
        <w:bookmarkStart w:id="1309" w:name="Text11"/>
        <w:bookmarkStart w:id="1310" w:name="Text1"/>
        <w:bookmarkStart w:id="1311" w:name="Text8"/>
        <w:bookmarkStart w:id="1312" w:name="Text9"/>
        <w:bookmarkStart w:id="1313" w:name="Text10"/>
        <w:bookmarkStart w:id="1314" w:name="Text11"/>
        <w:bookmarkStart w:id="1315" w:name="Text1"/>
        <w:bookmarkStart w:id="1316" w:name="Text8"/>
        <w:bookmarkStart w:id="1317" w:name="Text9"/>
        <w:bookmarkStart w:id="1318" w:name="Text10"/>
        <w:bookmarkStart w:id="1319" w:name="Text11"/>
        <w:bookmarkStart w:id="1320" w:name="Text1"/>
        <w:bookmarkStart w:id="1321" w:name="Text8"/>
        <w:bookmarkStart w:id="1322" w:name="Text9"/>
        <w:bookmarkStart w:id="1323" w:name="Text10"/>
        <w:bookmarkStart w:id="1324" w:name="Text11"/>
        <w:bookmarkStart w:id="1325" w:name="Text1"/>
        <w:bookmarkStart w:id="1326" w:name="Text8"/>
        <w:bookmarkStart w:id="1327" w:name="Text9"/>
        <w:bookmarkStart w:id="1328" w:name="Text10"/>
        <w:bookmarkStart w:id="1329" w:name="Text11"/>
        <w:bookmarkStart w:id="1330" w:name="Text1"/>
        <w:bookmarkStart w:id="1331" w:name="Text8"/>
        <w:bookmarkStart w:id="1332" w:name="Text9"/>
        <w:bookmarkStart w:id="1333" w:name="Text10"/>
        <w:bookmarkStart w:id="1334" w:name="Text11"/>
        <w:bookmarkStart w:id="1335" w:name="Text1"/>
        <w:bookmarkStart w:id="1336" w:name="Text8"/>
        <w:bookmarkStart w:id="1337" w:name="Text9"/>
        <w:bookmarkStart w:id="1338" w:name="Text10"/>
        <w:bookmarkStart w:id="1339" w:name="Text11"/>
        <w:bookmarkStart w:id="1340" w:name="Text1"/>
        <w:bookmarkStart w:id="1341" w:name="Text8"/>
        <w:bookmarkStart w:id="1342" w:name="Text9"/>
        <w:bookmarkStart w:id="1343" w:name="Text10"/>
        <w:bookmarkStart w:id="1344" w:name="Text11"/>
        <w:bookmarkStart w:id="1345" w:name="Text1"/>
        <w:bookmarkStart w:id="1346" w:name="Text8"/>
        <w:bookmarkStart w:id="1347" w:name="Text9"/>
        <w:bookmarkStart w:id="1348" w:name="Text10"/>
        <w:bookmarkStart w:id="1349" w:name="Text11"/>
        <w:bookmarkStart w:id="1350" w:name="Text1"/>
        <w:bookmarkStart w:id="1351" w:name="Text8"/>
        <w:bookmarkStart w:id="1352" w:name="Text9"/>
        <w:bookmarkStart w:id="1353" w:name="Text10"/>
        <w:bookmarkStart w:id="1354" w:name="Text11"/>
        <w:bookmarkStart w:id="1355" w:name="Text1"/>
        <w:bookmarkStart w:id="1356" w:name="Text8"/>
        <w:bookmarkStart w:id="1357" w:name="Text9"/>
        <w:bookmarkStart w:id="1358" w:name="Text10"/>
        <w:bookmarkStart w:id="1359" w:name="Text11"/>
        <w:bookmarkStart w:id="1360" w:name="Text1"/>
        <w:bookmarkStart w:id="1361" w:name="Text8"/>
        <w:bookmarkStart w:id="1362" w:name="Text9"/>
        <w:bookmarkStart w:id="1363" w:name="Text10"/>
        <w:bookmarkStart w:id="1364" w:name="Text11"/>
        <w:bookmarkStart w:id="1365" w:name="Text1"/>
        <w:bookmarkStart w:id="1366" w:name="Text8"/>
        <w:bookmarkStart w:id="1367" w:name="Text9"/>
        <w:bookmarkStart w:id="1368" w:name="Text10"/>
        <w:bookmarkStart w:id="1369" w:name="Text11"/>
        <w:bookmarkStart w:id="1370" w:name="Text1"/>
        <w:bookmarkStart w:id="1371" w:name="Text8"/>
        <w:bookmarkStart w:id="1372" w:name="Text9"/>
        <w:bookmarkStart w:id="1373" w:name="Text10"/>
        <w:bookmarkStart w:id="1374" w:name="Text11"/>
        <w:bookmarkStart w:id="1375" w:name="Text1"/>
        <w:bookmarkStart w:id="1376" w:name="Text8"/>
        <w:bookmarkStart w:id="1377" w:name="Text9"/>
        <w:bookmarkStart w:id="1378" w:name="Text10"/>
        <w:bookmarkStart w:id="1379" w:name="Text11"/>
        <w:bookmarkStart w:id="1380" w:name="Text1"/>
        <w:bookmarkStart w:id="1381" w:name="Text8"/>
        <w:bookmarkStart w:id="1382" w:name="Text9"/>
        <w:bookmarkStart w:id="1383" w:name="Text10"/>
        <w:bookmarkStart w:id="1384" w:name="Text11"/>
        <w:bookmarkStart w:id="1385" w:name="Text1"/>
        <w:bookmarkStart w:id="1386" w:name="Text8"/>
        <w:bookmarkStart w:id="1387" w:name="Text9"/>
        <w:bookmarkStart w:id="1388" w:name="Text10"/>
        <w:bookmarkStart w:id="1389" w:name="Text11"/>
        <w:bookmarkStart w:id="1390" w:name="Text1"/>
        <w:bookmarkStart w:id="1391" w:name="Text8"/>
        <w:bookmarkStart w:id="1392" w:name="Text9"/>
        <w:bookmarkStart w:id="1393" w:name="Text10"/>
        <w:bookmarkStart w:id="1394" w:name="Text11"/>
        <w:bookmarkStart w:id="1395" w:name="Text1"/>
        <w:bookmarkStart w:id="1396" w:name="Text8"/>
        <w:bookmarkStart w:id="1397" w:name="Text9"/>
        <w:bookmarkStart w:id="1398" w:name="Text10"/>
        <w:bookmarkStart w:id="1399" w:name="Text11"/>
        <w:bookmarkStart w:id="1400" w:name="Text1"/>
        <w:bookmarkStart w:id="1401" w:name="Text8"/>
        <w:bookmarkStart w:id="1402" w:name="Text9"/>
        <w:bookmarkStart w:id="1403" w:name="Text10"/>
        <w:bookmarkStart w:id="1404" w:name="Text11"/>
        <w:bookmarkStart w:id="1405" w:name="Text1"/>
        <w:bookmarkStart w:id="1406" w:name="Text8"/>
        <w:bookmarkStart w:id="1407" w:name="Text9"/>
        <w:bookmarkStart w:id="1408" w:name="Text10"/>
        <w:bookmarkStart w:id="1409" w:name="Text11"/>
        <w:bookmarkStart w:id="1410" w:name="Text1"/>
        <w:bookmarkStart w:id="1411" w:name="Text8"/>
        <w:bookmarkStart w:id="1412" w:name="Text9"/>
        <w:bookmarkStart w:id="1413" w:name="Text10"/>
        <w:bookmarkStart w:id="1414" w:name="Text11"/>
        <w:bookmarkStart w:id="1415" w:name="Text1"/>
        <w:bookmarkStart w:id="1416" w:name="Text8"/>
        <w:bookmarkStart w:id="1417" w:name="Text9"/>
        <w:bookmarkStart w:id="1418" w:name="Text10"/>
        <w:bookmarkStart w:id="1419" w:name="Text11"/>
        <w:bookmarkStart w:id="1420" w:name="Text1"/>
        <w:bookmarkStart w:id="1421" w:name="Text8"/>
        <w:bookmarkStart w:id="1422" w:name="Text9"/>
        <w:bookmarkStart w:id="1423" w:name="Text10"/>
        <w:bookmarkStart w:id="1424" w:name="Text11"/>
        <w:bookmarkStart w:id="1425" w:name="Text1"/>
        <w:bookmarkStart w:id="1426" w:name="Text8"/>
        <w:bookmarkStart w:id="1427" w:name="Text9"/>
        <w:bookmarkStart w:id="1428" w:name="Text10"/>
        <w:bookmarkStart w:id="1429" w:name="Text11"/>
        <w:bookmarkStart w:id="1430" w:name="Text1"/>
        <w:bookmarkStart w:id="1431" w:name="Text8"/>
        <w:bookmarkStart w:id="1432" w:name="Text9"/>
        <w:bookmarkStart w:id="1433" w:name="Text10"/>
        <w:bookmarkStart w:id="1434" w:name="Text11"/>
        <w:bookmarkStart w:id="1435" w:name="Text1"/>
        <w:bookmarkStart w:id="1436" w:name="Text8"/>
        <w:bookmarkStart w:id="1437" w:name="Text9"/>
        <w:bookmarkStart w:id="1438" w:name="Text10"/>
        <w:bookmarkStart w:id="1439" w:name="Text11"/>
        <w:bookmarkStart w:id="1440" w:name="Text1"/>
        <w:bookmarkStart w:id="1441" w:name="Text8"/>
        <w:bookmarkStart w:id="1442" w:name="Text9"/>
        <w:bookmarkStart w:id="1443" w:name="Text10"/>
        <w:bookmarkStart w:id="1444" w:name="Text11"/>
        <w:bookmarkStart w:id="1445" w:name="Text1"/>
        <w:bookmarkStart w:id="1446" w:name="Text8"/>
        <w:bookmarkStart w:id="1447" w:name="Text9"/>
        <w:bookmarkStart w:id="1448" w:name="Text10"/>
        <w:bookmarkStart w:id="1449" w:name="Text11"/>
        <w:bookmarkStart w:id="1450" w:name="Text1"/>
        <w:bookmarkStart w:id="1451" w:name="Text8"/>
        <w:bookmarkStart w:id="1452" w:name="Text9"/>
        <w:bookmarkStart w:id="1453" w:name="Text10"/>
        <w:bookmarkStart w:id="1454" w:name="Text11"/>
        <w:bookmarkStart w:id="1455" w:name="Text1"/>
        <w:bookmarkStart w:id="1456" w:name="Text8"/>
        <w:bookmarkStart w:id="1457" w:name="Text9"/>
        <w:bookmarkStart w:id="1458" w:name="Text10"/>
        <w:bookmarkStart w:id="1459" w:name="Text11"/>
        <w:bookmarkStart w:id="1460" w:name="Text1"/>
        <w:bookmarkStart w:id="1461" w:name="Text8"/>
        <w:bookmarkStart w:id="1462" w:name="Text9"/>
        <w:bookmarkStart w:id="1463" w:name="Text10"/>
        <w:bookmarkStart w:id="1464" w:name="Text11"/>
        <w:bookmarkStart w:id="1465" w:name="Text1"/>
        <w:bookmarkStart w:id="1466" w:name="Text8"/>
        <w:bookmarkStart w:id="1467" w:name="Text9"/>
        <w:bookmarkStart w:id="1468" w:name="Text10"/>
        <w:bookmarkStart w:id="1469" w:name="Text11"/>
        <w:bookmarkStart w:id="1470" w:name="Text1"/>
        <w:bookmarkStart w:id="1471" w:name="Text8"/>
        <w:bookmarkStart w:id="1472" w:name="Text9"/>
        <w:bookmarkStart w:id="1473" w:name="Text10"/>
        <w:bookmarkStart w:id="1474" w:name="Text11"/>
        <w:bookmarkStart w:id="1475" w:name="Text1"/>
        <w:bookmarkStart w:id="1476" w:name="Text8"/>
        <w:bookmarkStart w:id="1477" w:name="Text9"/>
        <w:bookmarkStart w:id="1478" w:name="Text10"/>
        <w:bookmarkStart w:id="1479" w:name="Text11"/>
        <w:bookmarkStart w:id="1480" w:name="Text1"/>
        <w:bookmarkStart w:id="1481" w:name="Text8"/>
        <w:bookmarkStart w:id="1482" w:name="Text9"/>
        <w:bookmarkStart w:id="1483" w:name="Text10"/>
        <w:bookmarkStart w:id="1484" w:name="Text11"/>
        <w:bookmarkStart w:id="1485" w:name="Text1"/>
        <w:bookmarkStart w:id="1486" w:name="Text8"/>
        <w:bookmarkStart w:id="1487" w:name="Text9"/>
        <w:bookmarkStart w:id="1488" w:name="Text10"/>
        <w:bookmarkStart w:id="1489" w:name="Text11"/>
        <w:bookmarkStart w:id="1490" w:name="Text1"/>
        <w:bookmarkStart w:id="1491" w:name="Text8"/>
        <w:bookmarkStart w:id="1492" w:name="Text9"/>
        <w:bookmarkStart w:id="1493" w:name="Text10"/>
        <w:bookmarkStart w:id="1494" w:name="Text11"/>
        <w:bookmarkStart w:id="1495" w:name="Text1"/>
        <w:bookmarkStart w:id="1496" w:name="Text8"/>
        <w:bookmarkStart w:id="1497" w:name="Text9"/>
        <w:bookmarkStart w:id="1498" w:name="Text10"/>
        <w:bookmarkStart w:id="1499" w:name="Text11"/>
        <w:bookmarkStart w:id="1500" w:name="Text1"/>
        <w:bookmarkStart w:id="1501" w:name="Text8"/>
        <w:bookmarkStart w:id="1502" w:name="Text9"/>
        <w:bookmarkStart w:id="1503" w:name="Text10"/>
        <w:bookmarkStart w:id="1504" w:name="Text11"/>
        <w:bookmarkStart w:id="1505" w:name="Text1"/>
        <w:bookmarkStart w:id="1506" w:name="Text8"/>
        <w:bookmarkStart w:id="1507" w:name="Text9"/>
        <w:bookmarkStart w:id="1508" w:name="Text10"/>
        <w:bookmarkStart w:id="1509" w:name="Text11"/>
        <w:bookmarkStart w:id="1510" w:name="Text1"/>
        <w:bookmarkStart w:id="1511" w:name="Text8"/>
        <w:bookmarkStart w:id="1512" w:name="Text9"/>
        <w:bookmarkStart w:id="1513" w:name="Text10"/>
        <w:bookmarkStart w:id="1514" w:name="Text11"/>
        <w:bookmarkStart w:id="1515" w:name="Text1"/>
        <w:bookmarkStart w:id="1516" w:name="Text8"/>
        <w:bookmarkStart w:id="1517" w:name="Text9"/>
        <w:bookmarkStart w:id="1518" w:name="Text10"/>
        <w:bookmarkStart w:id="1519" w:name="Text11"/>
        <w:bookmarkStart w:id="1520" w:name="Text1"/>
        <w:bookmarkStart w:id="1521" w:name="Text8"/>
        <w:bookmarkStart w:id="1522" w:name="Text9"/>
        <w:bookmarkStart w:id="1523" w:name="Text10"/>
        <w:bookmarkStart w:id="1524" w:name="Text11"/>
        <w:bookmarkStart w:id="1525" w:name="Text1"/>
        <w:bookmarkStart w:id="1526" w:name="Text8"/>
        <w:bookmarkStart w:id="1527" w:name="Text9"/>
        <w:bookmarkStart w:id="1528" w:name="Text10"/>
        <w:bookmarkStart w:id="1529" w:name="Text11"/>
        <w:bookmarkStart w:id="1530" w:name="Text1"/>
        <w:bookmarkStart w:id="1531" w:name="Text8"/>
        <w:bookmarkStart w:id="1532" w:name="Text9"/>
        <w:bookmarkStart w:id="1533" w:name="Text10"/>
        <w:bookmarkStart w:id="1534" w:name="Text11"/>
        <w:bookmarkStart w:id="1535" w:name="Text1"/>
        <w:bookmarkStart w:id="1536" w:name="Text8"/>
        <w:bookmarkStart w:id="1537" w:name="Text9"/>
        <w:bookmarkStart w:id="1538" w:name="Text10"/>
        <w:bookmarkStart w:id="1539" w:name="Text11"/>
        <w:bookmarkStart w:id="1540" w:name="Text1"/>
        <w:bookmarkStart w:id="1541" w:name="Text8"/>
        <w:bookmarkStart w:id="1542" w:name="Text9"/>
        <w:bookmarkStart w:id="1543" w:name="Text10"/>
        <w:bookmarkStart w:id="1544" w:name="Text11"/>
        <w:bookmarkStart w:id="1545" w:name="Text1"/>
        <w:bookmarkStart w:id="1546" w:name="Text8"/>
        <w:bookmarkStart w:id="1547" w:name="Text9"/>
        <w:bookmarkStart w:id="1548" w:name="Text10"/>
        <w:bookmarkStart w:id="1549" w:name="Text11"/>
        <w:bookmarkStart w:id="1550" w:name="Text1"/>
        <w:bookmarkStart w:id="1551" w:name="Text8"/>
        <w:bookmarkStart w:id="1552" w:name="Text9"/>
        <w:bookmarkStart w:id="1553" w:name="Text10"/>
        <w:bookmarkStart w:id="1554" w:name="Text11"/>
        <w:bookmarkStart w:id="1555" w:name="Text1"/>
        <w:bookmarkStart w:id="1556" w:name="Text8"/>
        <w:bookmarkStart w:id="1557" w:name="Text9"/>
        <w:bookmarkStart w:id="1558" w:name="Text10"/>
        <w:bookmarkStart w:id="1559" w:name="Text11"/>
        <w:bookmarkStart w:id="1560" w:name="Text1"/>
        <w:bookmarkStart w:id="1561" w:name="Text8"/>
        <w:bookmarkStart w:id="1562" w:name="Text9"/>
        <w:bookmarkStart w:id="1563" w:name="Text10"/>
        <w:bookmarkStart w:id="1564" w:name="Text11"/>
        <w:bookmarkStart w:id="1565" w:name="Text1"/>
        <w:bookmarkStart w:id="1566" w:name="Text8"/>
        <w:bookmarkStart w:id="1567" w:name="Text9"/>
        <w:bookmarkStart w:id="1568" w:name="Text10"/>
        <w:bookmarkStart w:id="1569" w:name="Text11"/>
        <w:bookmarkStart w:id="1570" w:name="Text1"/>
        <w:bookmarkStart w:id="1571" w:name="Text8"/>
        <w:bookmarkStart w:id="1572" w:name="Text9"/>
        <w:bookmarkStart w:id="1573" w:name="Text10"/>
        <w:bookmarkStart w:id="1574" w:name="Text11"/>
        <w:bookmarkStart w:id="1575" w:name="Text1"/>
        <w:bookmarkStart w:id="1576" w:name="Text8"/>
        <w:bookmarkStart w:id="1577" w:name="Text9"/>
        <w:bookmarkStart w:id="1578" w:name="Text10"/>
        <w:bookmarkStart w:id="1579" w:name="Text11"/>
        <w:bookmarkStart w:id="1580" w:name="Text1"/>
        <w:bookmarkStart w:id="1581" w:name="Text8"/>
        <w:bookmarkStart w:id="1582" w:name="Text9"/>
        <w:bookmarkStart w:id="1583" w:name="Text10"/>
        <w:bookmarkStart w:id="1584" w:name="Text11"/>
        <w:bookmarkStart w:id="1585" w:name="Text1"/>
        <w:bookmarkStart w:id="1586" w:name="Text8"/>
        <w:bookmarkStart w:id="1587" w:name="Text9"/>
        <w:bookmarkStart w:id="1588" w:name="Text10"/>
        <w:bookmarkStart w:id="1589" w:name="Text11"/>
        <w:bookmarkStart w:id="1590" w:name="Text1"/>
        <w:bookmarkStart w:id="1591" w:name="Text8"/>
        <w:bookmarkStart w:id="1592" w:name="Text9"/>
        <w:bookmarkStart w:id="1593" w:name="Text10"/>
        <w:bookmarkStart w:id="1594" w:name="Text11"/>
        <w:bookmarkStart w:id="1595" w:name="Text1"/>
        <w:bookmarkStart w:id="1596" w:name="Text8"/>
        <w:bookmarkStart w:id="1597" w:name="Text9"/>
        <w:bookmarkStart w:id="1598" w:name="Text10"/>
        <w:bookmarkStart w:id="1599" w:name="Text11"/>
        <w:bookmarkStart w:id="1600" w:name="Text1"/>
        <w:bookmarkStart w:id="1601" w:name="Text8"/>
        <w:bookmarkStart w:id="1602" w:name="Text9"/>
        <w:bookmarkStart w:id="1603" w:name="Text10"/>
        <w:bookmarkStart w:id="1604" w:name="Text11"/>
        <w:bookmarkStart w:id="1605" w:name="Text1"/>
        <w:bookmarkStart w:id="1606" w:name="Text8"/>
        <w:bookmarkStart w:id="1607" w:name="Text9"/>
        <w:bookmarkStart w:id="1608" w:name="Text10"/>
        <w:bookmarkStart w:id="1609" w:name="Text11"/>
        <w:bookmarkStart w:id="1610" w:name="Text1"/>
        <w:bookmarkStart w:id="1611" w:name="Text8"/>
        <w:bookmarkStart w:id="1612" w:name="Text9"/>
        <w:bookmarkStart w:id="1613" w:name="Text10"/>
        <w:bookmarkStart w:id="1614" w:name="Text11"/>
        <w:bookmarkStart w:id="1615" w:name="Text1"/>
        <w:bookmarkStart w:id="1616" w:name="Text8"/>
        <w:bookmarkStart w:id="1617" w:name="Text9"/>
        <w:bookmarkStart w:id="1618" w:name="Text10"/>
        <w:bookmarkStart w:id="1619" w:name="Text11"/>
        <w:bookmarkStart w:id="1620" w:name="Text1"/>
        <w:bookmarkStart w:id="1621" w:name="Text8"/>
        <w:bookmarkStart w:id="1622" w:name="Text9"/>
        <w:bookmarkStart w:id="1623" w:name="Text10"/>
        <w:bookmarkStart w:id="1624" w:name="Text11"/>
        <w:bookmarkStart w:id="1625" w:name="Text1"/>
        <w:bookmarkStart w:id="1626" w:name="Text8"/>
        <w:bookmarkStart w:id="1627" w:name="Text9"/>
        <w:bookmarkStart w:id="1628" w:name="Text10"/>
        <w:bookmarkStart w:id="1629" w:name="Text11"/>
        <w:bookmarkStart w:id="1630" w:name="Text1"/>
        <w:bookmarkStart w:id="1631" w:name="Text8"/>
        <w:bookmarkStart w:id="1632" w:name="Text9"/>
        <w:bookmarkStart w:id="1633" w:name="Text10"/>
        <w:bookmarkStart w:id="1634" w:name="Text11"/>
        <w:bookmarkStart w:id="1635" w:name="Text1"/>
        <w:bookmarkStart w:id="1636" w:name="Text8"/>
        <w:bookmarkStart w:id="1637" w:name="Text9"/>
        <w:bookmarkStart w:id="1638" w:name="Text10"/>
        <w:bookmarkStart w:id="1639" w:name="Text11"/>
        <w:bookmarkStart w:id="1640" w:name="Text1"/>
        <w:bookmarkStart w:id="1641" w:name="Text8"/>
        <w:bookmarkStart w:id="1642" w:name="Text9"/>
        <w:bookmarkStart w:id="1643" w:name="Text10"/>
        <w:bookmarkStart w:id="1644" w:name="Text11"/>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docPartBody>
    </w:docPart>
    <w:docPart>
      <w:docPartPr>
        <w:name w:val="2B1500E5B46746EA93A43142CDC934D6"/>
        <w:category>
          <w:name w:val="General"/>
          <w:gallery w:val="placeholder"/>
        </w:category>
        <w:types>
          <w:type w:val="bbPlcHdr"/>
        </w:types>
        <w:behaviors>
          <w:behavior w:val="content"/>
        </w:behaviors>
        <w:guid w:val="{B49D9542-FC14-4BAA-8447-3A7AC6C5D082}"/>
      </w:docPartPr>
      <w:docPartBody>
        <w:p w:rsidR="00E66B84" w:rsidRDefault="00E66B84" w:rsidP="00E66B84">
          <w:pPr>
            <w:pStyle w:val="2B1500E5B46746EA93A43142CDC934D6"/>
          </w:pPr>
          <w:r>
            <w:rPr>
              <w:rFonts w:ascii="Segoe UI" w:hAnsi="Segoe UI" w:cs="Segoe UI"/>
              <w:sz w:val="20"/>
              <w:szCs w:val="20"/>
            </w:rPr>
            <w:fldChar w:fldCharType="begin">
              <w:ffData>
                <w:name w:val="Text1"/>
                <w:enabled/>
                <w:calcOnExit w:val="0"/>
                <w:textInput/>
              </w:ffData>
            </w:fldChar>
          </w:r>
          <w:bookmarkStart w:id="1645"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645"/>
        </w:p>
        <w:bookmarkStart w:id="1646" w:name="Text8"/>
        <w:bookmarkStart w:id="1647" w:name="Text9"/>
        <w:bookmarkStart w:id="1648" w:name="Text10"/>
        <w:bookmarkStart w:id="1649" w:name="Text11"/>
        <w:bookmarkStart w:id="1650" w:name="Text1"/>
        <w:bookmarkStart w:id="1651" w:name="Text8"/>
        <w:bookmarkStart w:id="1652" w:name="Text9"/>
        <w:bookmarkStart w:id="1653" w:name="Text10"/>
        <w:bookmarkStart w:id="1654" w:name="Text11"/>
        <w:bookmarkStart w:id="1655" w:name="Text1"/>
        <w:bookmarkStart w:id="1656" w:name="Text8"/>
        <w:bookmarkStart w:id="1657" w:name="Text9"/>
        <w:bookmarkStart w:id="1658" w:name="Text10"/>
        <w:bookmarkStart w:id="1659" w:name="Text11"/>
        <w:bookmarkStart w:id="1660" w:name="Text1"/>
        <w:bookmarkStart w:id="1661" w:name="Text8"/>
        <w:bookmarkStart w:id="1662" w:name="Text9"/>
        <w:bookmarkStart w:id="1663" w:name="Text10"/>
        <w:bookmarkStart w:id="1664" w:name="Text11"/>
        <w:bookmarkStart w:id="1665" w:name="Text1"/>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docPartBody>
    </w:docPart>
    <w:docPart>
      <w:docPartPr>
        <w:name w:val="ECE3CC0C49DE4AC99CF9674A0FFB8BC8"/>
        <w:category>
          <w:name w:val="General"/>
          <w:gallery w:val="placeholder"/>
        </w:category>
        <w:types>
          <w:type w:val="bbPlcHdr"/>
        </w:types>
        <w:behaviors>
          <w:behavior w:val="content"/>
        </w:behaviors>
        <w:guid w:val="{3F3CB97B-AF26-45B0-B3CF-0D9946BC5D5D}"/>
      </w:docPartPr>
      <w:docPartBody>
        <w:p w:rsidR="00E66B84" w:rsidRDefault="00E66B84" w:rsidP="00E66B84">
          <w:pPr>
            <w:pStyle w:val="ECE3CC0C49DE4AC99CF9674A0FFB8BC8"/>
          </w:pPr>
          <w:r>
            <w:rPr>
              <w:rFonts w:ascii="Segoe UI" w:hAnsi="Segoe UI" w:cs="Segoe UI"/>
              <w:sz w:val="20"/>
              <w:szCs w:val="20"/>
            </w:rPr>
            <w:fldChar w:fldCharType="begin">
              <w:ffData>
                <w:name w:val="Text7"/>
                <w:enabled/>
                <w:calcOnExit w:val="0"/>
                <w:textInput/>
              </w:ffData>
            </w:fldChar>
          </w:r>
          <w:bookmarkStart w:id="1666"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666"/>
        </w:p>
      </w:docPartBody>
    </w:docPart>
    <w:docPart>
      <w:docPartPr>
        <w:name w:val="D82ED69C2B5249E7A73CAA88E8C15203"/>
        <w:category>
          <w:name w:val="General"/>
          <w:gallery w:val="placeholder"/>
        </w:category>
        <w:types>
          <w:type w:val="bbPlcHdr"/>
        </w:types>
        <w:behaviors>
          <w:behavior w:val="content"/>
        </w:behaviors>
        <w:guid w:val="{0EEEE12D-69BB-48AE-A195-F4F8F964C561}"/>
      </w:docPartPr>
      <w:docPartBody>
        <w:p w:rsidR="00E66B84" w:rsidRDefault="00E66B84" w:rsidP="00E66B84">
          <w:pPr>
            <w:pStyle w:val="D82ED69C2B5249E7A73CAA88E8C15203"/>
          </w:pPr>
          <w:r>
            <w:rPr>
              <w:rFonts w:ascii="Segoe UI" w:hAnsi="Segoe UI" w:cs="Segoe UI"/>
              <w:sz w:val="20"/>
              <w:szCs w:val="20"/>
            </w:rPr>
            <w:fldChar w:fldCharType="begin">
              <w:ffData>
                <w:name w:val="Text7"/>
                <w:enabled/>
                <w:calcOnExit w:val="0"/>
                <w:textInput/>
              </w:ffData>
            </w:fldChar>
          </w:r>
          <w:bookmarkStart w:id="1667"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667"/>
        </w:p>
      </w:docPartBody>
    </w:docPart>
    <w:docPart>
      <w:docPartPr>
        <w:name w:val="C0C3A551900147A6AADEE130C0958B0B"/>
        <w:category>
          <w:name w:val="General"/>
          <w:gallery w:val="placeholder"/>
        </w:category>
        <w:types>
          <w:type w:val="bbPlcHdr"/>
        </w:types>
        <w:behaviors>
          <w:behavior w:val="content"/>
        </w:behaviors>
        <w:guid w:val="{48C4386F-BB3B-4AC4-A6DC-86956E0C78B5}"/>
      </w:docPartPr>
      <w:docPartBody>
        <w:p w:rsidR="00E66B84" w:rsidRDefault="00E66B84" w:rsidP="00E66B84">
          <w:pPr>
            <w:pStyle w:val="C0C3A551900147A6AADEE130C0958B0B"/>
          </w:pPr>
          <w:r>
            <w:rPr>
              <w:rFonts w:ascii="Segoe UI" w:hAnsi="Segoe UI" w:cs="Segoe UI"/>
              <w:sz w:val="20"/>
              <w:szCs w:val="20"/>
            </w:rPr>
            <w:fldChar w:fldCharType="begin">
              <w:ffData>
                <w:name w:val="Text7"/>
                <w:enabled/>
                <w:calcOnExit w:val="0"/>
                <w:textInput/>
              </w:ffData>
            </w:fldChar>
          </w:r>
          <w:bookmarkStart w:id="1668"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668"/>
        </w:p>
      </w:docPartBody>
    </w:docPart>
    <w:docPart>
      <w:docPartPr>
        <w:name w:val="F0802DB126AA478182CFE5268223B7D0"/>
        <w:category>
          <w:name w:val="General"/>
          <w:gallery w:val="placeholder"/>
        </w:category>
        <w:types>
          <w:type w:val="bbPlcHdr"/>
        </w:types>
        <w:behaviors>
          <w:behavior w:val="content"/>
        </w:behaviors>
        <w:guid w:val="{863AC1EC-E0A0-452C-BC85-B49D34853A21}"/>
      </w:docPartPr>
      <w:docPartBody>
        <w:p w:rsidR="00E66B84" w:rsidRDefault="00E66B84" w:rsidP="00E66B84">
          <w:pPr>
            <w:pStyle w:val="F0802DB126AA478182CFE5268223B7D0"/>
          </w:pPr>
          <w:r>
            <w:rPr>
              <w:rFonts w:ascii="Segoe UI" w:hAnsi="Segoe UI" w:cs="Segoe UI"/>
              <w:sz w:val="20"/>
              <w:szCs w:val="20"/>
            </w:rPr>
            <w:fldChar w:fldCharType="begin">
              <w:ffData>
                <w:name w:val="Text7"/>
                <w:enabled/>
                <w:calcOnExit w:val="0"/>
                <w:textInput/>
              </w:ffData>
            </w:fldChar>
          </w:r>
          <w:bookmarkStart w:id="1669"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669"/>
        </w:p>
      </w:docPartBody>
    </w:docPart>
    <w:docPart>
      <w:docPartPr>
        <w:name w:val="01D4C3F6A6924E2DA55BC31A25C339B6"/>
        <w:category>
          <w:name w:val="General"/>
          <w:gallery w:val="placeholder"/>
        </w:category>
        <w:types>
          <w:type w:val="bbPlcHdr"/>
        </w:types>
        <w:behaviors>
          <w:behavior w:val="content"/>
        </w:behaviors>
        <w:guid w:val="{DD36601D-DD1B-402C-968A-6C0C114B719B}"/>
      </w:docPartPr>
      <w:docPartBody>
        <w:p w:rsidR="00E66B84" w:rsidRDefault="00E66B84" w:rsidP="00E66B84">
          <w:pPr>
            <w:pStyle w:val="01D4C3F6A6924E2DA55BC31A25C339B6"/>
          </w:pPr>
          <w:r>
            <w:rPr>
              <w:rFonts w:ascii="Segoe UI" w:hAnsi="Segoe UI" w:cs="Segoe UI"/>
              <w:sz w:val="20"/>
              <w:szCs w:val="20"/>
            </w:rPr>
            <w:fldChar w:fldCharType="begin">
              <w:ffData>
                <w:name w:val="Text7"/>
                <w:enabled/>
                <w:calcOnExit w:val="0"/>
                <w:textInput/>
              </w:ffData>
            </w:fldChar>
          </w:r>
          <w:bookmarkStart w:id="1670"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670"/>
        </w:p>
      </w:docPartBody>
    </w:docPart>
    <w:docPart>
      <w:docPartPr>
        <w:name w:val="E08686A1BB36479CB9D4E17B14C949EF"/>
        <w:category>
          <w:name w:val="General"/>
          <w:gallery w:val="placeholder"/>
        </w:category>
        <w:types>
          <w:type w:val="bbPlcHdr"/>
        </w:types>
        <w:behaviors>
          <w:behavior w:val="content"/>
        </w:behaviors>
        <w:guid w:val="{DA4F31B0-7659-473E-B34C-79623C740420}"/>
      </w:docPartPr>
      <w:docPartBody>
        <w:p w:rsidR="00E66B84" w:rsidRDefault="00E66B84" w:rsidP="00E66B84">
          <w:pPr>
            <w:pStyle w:val="E08686A1BB36479CB9D4E17B14C949EF"/>
          </w:pPr>
          <w:r>
            <w:rPr>
              <w:rFonts w:ascii="Segoe UI" w:hAnsi="Segoe UI" w:cs="Segoe UI"/>
              <w:sz w:val="20"/>
              <w:szCs w:val="20"/>
            </w:rPr>
            <w:fldChar w:fldCharType="begin">
              <w:ffData>
                <w:name w:val="Text7"/>
                <w:enabled/>
                <w:calcOnExit w:val="0"/>
                <w:textInput/>
              </w:ffData>
            </w:fldChar>
          </w:r>
          <w:bookmarkStart w:id="1671"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671"/>
        </w:p>
        <w:bookmarkStart w:id="1672" w:name="Text2"/>
        <w:bookmarkStart w:id="1673" w:name="Text7"/>
        <w:bookmarkStart w:id="1674" w:name="Text4"/>
        <w:bookmarkStart w:id="1675" w:name="Text5"/>
        <w:bookmarkStart w:id="1676" w:name="Text6"/>
        <w:bookmarkStart w:id="1677" w:name="Text8"/>
        <w:bookmarkStart w:id="1678" w:name="Text9"/>
        <w:bookmarkStart w:id="1679" w:name="Text10"/>
        <w:bookmarkStart w:id="1680" w:name="Text11"/>
        <w:bookmarkStart w:id="1681" w:name="Text1"/>
        <w:bookmarkEnd w:id="1672"/>
        <w:bookmarkEnd w:id="1673"/>
        <w:bookmarkEnd w:id="1674"/>
        <w:bookmarkEnd w:id="1675"/>
        <w:bookmarkEnd w:id="1676"/>
        <w:bookmarkEnd w:id="1677"/>
        <w:bookmarkEnd w:id="1678"/>
        <w:bookmarkEnd w:id="1679"/>
        <w:bookmarkEnd w:id="1680"/>
        <w:bookmarkEnd w:id="1681"/>
      </w:docPartBody>
    </w:docPart>
    <w:docPart>
      <w:docPartPr>
        <w:name w:val="365BDC8D6DCA4CB8B75922DE242AA1F7"/>
        <w:category>
          <w:name w:val="General"/>
          <w:gallery w:val="placeholder"/>
        </w:category>
        <w:types>
          <w:type w:val="bbPlcHdr"/>
        </w:types>
        <w:behaviors>
          <w:behavior w:val="content"/>
        </w:behaviors>
        <w:guid w:val="{1C71C390-3355-424F-AF2C-CC44F9F962A2}"/>
      </w:docPartPr>
      <w:docPartBody>
        <w:p w:rsidR="00E66B84" w:rsidRDefault="00E66B84" w:rsidP="00E66B84">
          <w:pPr>
            <w:pStyle w:val="365BDC8D6DCA4CB8B75922DE242AA1F7"/>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682" w:name="Text2"/>
        <w:bookmarkStart w:id="1683" w:name="Text7"/>
        <w:bookmarkStart w:id="1684" w:name="Text4"/>
        <w:bookmarkStart w:id="1685" w:name="Text5"/>
        <w:bookmarkStart w:id="1686" w:name="Text6"/>
        <w:bookmarkStart w:id="1687" w:name="Text8"/>
        <w:bookmarkStart w:id="1688" w:name="Text9"/>
        <w:bookmarkStart w:id="1689" w:name="Text10"/>
        <w:bookmarkStart w:id="1690" w:name="Text11"/>
        <w:bookmarkStart w:id="1691" w:name="Text1"/>
        <w:bookmarkEnd w:id="1682"/>
        <w:bookmarkEnd w:id="1683"/>
        <w:bookmarkEnd w:id="1684"/>
        <w:bookmarkEnd w:id="1685"/>
        <w:bookmarkEnd w:id="1686"/>
        <w:bookmarkEnd w:id="1687"/>
        <w:bookmarkEnd w:id="1688"/>
        <w:bookmarkEnd w:id="1689"/>
        <w:bookmarkEnd w:id="1690"/>
        <w:bookmarkEnd w:id="1691"/>
      </w:docPartBody>
    </w:docPart>
    <w:docPart>
      <w:docPartPr>
        <w:name w:val="DDB6EDB868134617A872FADA77C779AD"/>
        <w:category>
          <w:name w:val="General"/>
          <w:gallery w:val="placeholder"/>
        </w:category>
        <w:types>
          <w:type w:val="bbPlcHdr"/>
        </w:types>
        <w:behaviors>
          <w:behavior w:val="content"/>
        </w:behaviors>
        <w:guid w:val="{18A20971-7E25-4776-A424-B7EEF535682F}"/>
      </w:docPartPr>
      <w:docPartBody>
        <w:p w:rsidR="00E66B84" w:rsidRDefault="00E66B84" w:rsidP="00E66B84">
          <w:pPr>
            <w:pStyle w:val="DDB6EDB868134617A872FADA77C779AD"/>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692" w:name="Text2"/>
        <w:bookmarkStart w:id="1693" w:name="Text7"/>
        <w:bookmarkStart w:id="1694" w:name="Text4"/>
        <w:bookmarkStart w:id="1695" w:name="Text5"/>
        <w:bookmarkStart w:id="1696" w:name="Text6"/>
        <w:bookmarkStart w:id="1697" w:name="Text8"/>
        <w:bookmarkStart w:id="1698" w:name="Text9"/>
        <w:bookmarkStart w:id="1699" w:name="Text10"/>
        <w:bookmarkStart w:id="1700" w:name="Text11"/>
        <w:bookmarkStart w:id="1701" w:name="Text1"/>
        <w:bookmarkEnd w:id="1692"/>
        <w:bookmarkEnd w:id="1693"/>
        <w:bookmarkEnd w:id="1694"/>
        <w:bookmarkEnd w:id="1695"/>
        <w:bookmarkEnd w:id="1696"/>
        <w:bookmarkEnd w:id="1697"/>
        <w:bookmarkEnd w:id="1698"/>
        <w:bookmarkEnd w:id="1699"/>
        <w:bookmarkEnd w:id="1700"/>
        <w:bookmarkEnd w:id="1701"/>
      </w:docPartBody>
    </w:docPart>
    <w:docPart>
      <w:docPartPr>
        <w:name w:val="59CB9114417E4A22B144B16AC0415382"/>
        <w:category>
          <w:name w:val="General"/>
          <w:gallery w:val="placeholder"/>
        </w:category>
        <w:types>
          <w:type w:val="bbPlcHdr"/>
        </w:types>
        <w:behaviors>
          <w:behavior w:val="content"/>
        </w:behaviors>
        <w:guid w:val="{BCFFE20B-5F17-4017-9292-CAD4B7842CDB}"/>
      </w:docPartPr>
      <w:docPartBody>
        <w:p w:rsidR="00E66B84" w:rsidRDefault="00E66B84" w:rsidP="00E66B84">
          <w:pPr>
            <w:pStyle w:val="59CB9114417E4A22B144B16AC0415382"/>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02" w:name="Text2"/>
        <w:bookmarkStart w:id="1703" w:name="Text7"/>
        <w:bookmarkStart w:id="1704" w:name="Text4"/>
        <w:bookmarkStart w:id="1705" w:name="Text5"/>
        <w:bookmarkStart w:id="1706" w:name="Text6"/>
        <w:bookmarkStart w:id="1707" w:name="Text8"/>
        <w:bookmarkStart w:id="1708" w:name="Text9"/>
        <w:bookmarkStart w:id="1709" w:name="Text10"/>
        <w:bookmarkStart w:id="1710" w:name="Text11"/>
        <w:bookmarkStart w:id="1711" w:name="Text1"/>
        <w:bookmarkEnd w:id="1702"/>
        <w:bookmarkEnd w:id="1703"/>
        <w:bookmarkEnd w:id="1704"/>
        <w:bookmarkEnd w:id="1705"/>
        <w:bookmarkEnd w:id="1706"/>
        <w:bookmarkEnd w:id="1707"/>
        <w:bookmarkEnd w:id="1708"/>
        <w:bookmarkEnd w:id="1709"/>
        <w:bookmarkEnd w:id="1710"/>
        <w:bookmarkEnd w:id="1711"/>
      </w:docPartBody>
    </w:docPart>
    <w:docPart>
      <w:docPartPr>
        <w:name w:val="C0CDB3970CB74D0CBD446D8EFEEBF7BD"/>
        <w:category>
          <w:name w:val="General"/>
          <w:gallery w:val="placeholder"/>
        </w:category>
        <w:types>
          <w:type w:val="bbPlcHdr"/>
        </w:types>
        <w:behaviors>
          <w:behavior w:val="content"/>
        </w:behaviors>
        <w:guid w:val="{349BCEA3-DCB4-47D4-B027-8A225372AE72}"/>
      </w:docPartPr>
      <w:docPartBody>
        <w:p w:rsidR="00E66B84" w:rsidRDefault="00E66B84" w:rsidP="00E66B84">
          <w:pPr>
            <w:pStyle w:val="C0CDB3970CB74D0CBD446D8EFEEBF7BD"/>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12" w:name="Text2"/>
        <w:bookmarkStart w:id="1713" w:name="Text7"/>
        <w:bookmarkStart w:id="1714" w:name="Text4"/>
        <w:bookmarkStart w:id="1715" w:name="Text5"/>
        <w:bookmarkStart w:id="1716" w:name="Text6"/>
        <w:bookmarkStart w:id="1717" w:name="Text8"/>
        <w:bookmarkStart w:id="1718" w:name="Text9"/>
        <w:bookmarkStart w:id="1719" w:name="Text10"/>
        <w:bookmarkStart w:id="1720" w:name="Text11"/>
        <w:bookmarkStart w:id="1721" w:name="Text1"/>
        <w:bookmarkEnd w:id="1712"/>
        <w:bookmarkEnd w:id="1713"/>
        <w:bookmarkEnd w:id="1714"/>
        <w:bookmarkEnd w:id="1715"/>
        <w:bookmarkEnd w:id="1716"/>
        <w:bookmarkEnd w:id="1717"/>
        <w:bookmarkEnd w:id="1718"/>
        <w:bookmarkEnd w:id="1719"/>
        <w:bookmarkEnd w:id="1720"/>
        <w:bookmarkEnd w:id="1721"/>
      </w:docPartBody>
    </w:docPart>
    <w:docPart>
      <w:docPartPr>
        <w:name w:val="A69C7850DDCD43B5B17E8C926EB857A0"/>
        <w:category>
          <w:name w:val="General"/>
          <w:gallery w:val="placeholder"/>
        </w:category>
        <w:types>
          <w:type w:val="bbPlcHdr"/>
        </w:types>
        <w:behaviors>
          <w:behavior w:val="content"/>
        </w:behaviors>
        <w:guid w:val="{7C57CD9A-5296-40D0-A7A0-99EB26C7DDCF}"/>
      </w:docPartPr>
      <w:docPartBody>
        <w:p w:rsidR="00E66B84" w:rsidRDefault="00E66B84" w:rsidP="00E66B84">
          <w:pPr>
            <w:pStyle w:val="A69C7850DDCD43B5B17E8C926EB857A0"/>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22" w:name="Text2"/>
        <w:bookmarkStart w:id="1723" w:name="Text7"/>
        <w:bookmarkStart w:id="1724" w:name="Text4"/>
        <w:bookmarkStart w:id="1725" w:name="Text5"/>
        <w:bookmarkStart w:id="1726" w:name="Text6"/>
        <w:bookmarkStart w:id="1727" w:name="Text8"/>
        <w:bookmarkStart w:id="1728" w:name="Text9"/>
        <w:bookmarkStart w:id="1729" w:name="Text10"/>
        <w:bookmarkStart w:id="1730" w:name="Text11"/>
        <w:bookmarkStart w:id="1731" w:name="Text1"/>
        <w:bookmarkEnd w:id="1722"/>
        <w:bookmarkEnd w:id="1723"/>
        <w:bookmarkEnd w:id="1724"/>
        <w:bookmarkEnd w:id="1725"/>
        <w:bookmarkEnd w:id="1726"/>
        <w:bookmarkEnd w:id="1727"/>
        <w:bookmarkEnd w:id="1728"/>
        <w:bookmarkEnd w:id="1729"/>
        <w:bookmarkEnd w:id="1730"/>
        <w:bookmarkEnd w:id="1731"/>
      </w:docPartBody>
    </w:docPart>
    <w:docPart>
      <w:docPartPr>
        <w:name w:val="29136D820ADF4732BD0BFB943606B8B9"/>
        <w:category>
          <w:name w:val="General"/>
          <w:gallery w:val="placeholder"/>
        </w:category>
        <w:types>
          <w:type w:val="bbPlcHdr"/>
        </w:types>
        <w:behaviors>
          <w:behavior w:val="content"/>
        </w:behaviors>
        <w:guid w:val="{41B42EF4-2799-4F14-B63D-3643BECEA214}"/>
      </w:docPartPr>
      <w:docPartBody>
        <w:p w:rsidR="00E66B84" w:rsidRDefault="00E66B84" w:rsidP="00E66B84">
          <w:pPr>
            <w:pStyle w:val="29136D820ADF4732BD0BFB943606B8B9"/>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32" w:name="Text2"/>
        <w:bookmarkStart w:id="1733" w:name="Text7"/>
        <w:bookmarkStart w:id="1734" w:name="Text4"/>
        <w:bookmarkStart w:id="1735" w:name="Text5"/>
        <w:bookmarkStart w:id="1736" w:name="Text6"/>
        <w:bookmarkStart w:id="1737" w:name="Text8"/>
        <w:bookmarkStart w:id="1738" w:name="Text9"/>
        <w:bookmarkStart w:id="1739" w:name="Text10"/>
        <w:bookmarkStart w:id="1740" w:name="Text11"/>
        <w:bookmarkStart w:id="1741" w:name="Text1"/>
        <w:bookmarkEnd w:id="1732"/>
        <w:bookmarkEnd w:id="1733"/>
        <w:bookmarkEnd w:id="1734"/>
        <w:bookmarkEnd w:id="1735"/>
        <w:bookmarkEnd w:id="1736"/>
        <w:bookmarkEnd w:id="1737"/>
        <w:bookmarkEnd w:id="1738"/>
        <w:bookmarkEnd w:id="1739"/>
        <w:bookmarkEnd w:id="1740"/>
        <w:bookmarkEnd w:id="1741"/>
      </w:docPartBody>
    </w:docPart>
    <w:docPart>
      <w:docPartPr>
        <w:name w:val="3ED18577DB61442AABD875D46372CA74"/>
        <w:category>
          <w:name w:val="General"/>
          <w:gallery w:val="placeholder"/>
        </w:category>
        <w:types>
          <w:type w:val="bbPlcHdr"/>
        </w:types>
        <w:behaviors>
          <w:behavior w:val="content"/>
        </w:behaviors>
        <w:guid w:val="{6317B689-DD2D-45B4-916A-57337B8B6A5B}"/>
      </w:docPartPr>
      <w:docPartBody>
        <w:p w:rsidR="00E66B84" w:rsidRDefault="00E66B84" w:rsidP="00E66B84">
          <w:pPr>
            <w:pStyle w:val="3ED18577DB61442AABD875D46372CA74"/>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42" w:name="Text2"/>
        <w:bookmarkStart w:id="1743" w:name="Text7"/>
        <w:bookmarkStart w:id="1744" w:name="Text4"/>
        <w:bookmarkStart w:id="1745" w:name="Text5"/>
        <w:bookmarkStart w:id="1746" w:name="Text6"/>
        <w:bookmarkStart w:id="1747" w:name="Text8"/>
        <w:bookmarkStart w:id="1748" w:name="Text9"/>
        <w:bookmarkStart w:id="1749" w:name="Text10"/>
        <w:bookmarkStart w:id="1750" w:name="Text11"/>
        <w:bookmarkStart w:id="1751" w:name="Text1"/>
        <w:bookmarkEnd w:id="1742"/>
        <w:bookmarkEnd w:id="1743"/>
        <w:bookmarkEnd w:id="1744"/>
        <w:bookmarkEnd w:id="1745"/>
        <w:bookmarkEnd w:id="1746"/>
        <w:bookmarkEnd w:id="1747"/>
        <w:bookmarkEnd w:id="1748"/>
        <w:bookmarkEnd w:id="1749"/>
        <w:bookmarkEnd w:id="1750"/>
        <w:bookmarkEnd w:id="1751"/>
      </w:docPartBody>
    </w:docPart>
    <w:docPart>
      <w:docPartPr>
        <w:name w:val="90676D60D0FC4F02B784A7A71F411C31"/>
        <w:category>
          <w:name w:val="General"/>
          <w:gallery w:val="placeholder"/>
        </w:category>
        <w:types>
          <w:type w:val="bbPlcHdr"/>
        </w:types>
        <w:behaviors>
          <w:behavior w:val="content"/>
        </w:behaviors>
        <w:guid w:val="{21126FE5-B9A0-492B-9AAE-4AE81AD7E14D}"/>
      </w:docPartPr>
      <w:docPartBody>
        <w:p w:rsidR="00E66B84" w:rsidRDefault="00E66B84" w:rsidP="00E66B84">
          <w:pPr>
            <w:pStyle w:val="90676D60D0FC4F02B784A7A71F411C31"/>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52" w:name="Text2"/>
        <w:bookmarkStart w:id="1753" w:name="Text7"/>
        <w:bookmarkStart w:id="1754" w:name="Text4"/>
        <w:bookmarkStart w:id="1755" w:name="Text5"/>
        <w:bookmarkStart w:id="1756" w:name="Text6"/>
        <w:bookmarkStart w:id="1757" w:name="Text8"/>
        <w:bookmarkStart w:id="1758" w:name="Text9"/>
        <w:bookmarkStart w:id="1759" w:name="Text10"/>
        <w:bookmarkStart w:id="1760" w:name="Text11"/>
        <w:bookmarkStart w:id="1761" w:name="Text1"/>
        <w:bookmarkStart w:id="1762" w:name="Text2"/>
        <w:bookmarkStart w:id="1763" w:name="Text7"/>
        <w:bookmarkStart w:id="1764" w:name="Text4"/>
        <w:bookmarkStart w:id="1765" w:name="Text5"/>
        <w:bookmarkStart w:id="1766" w:name="Text6"/>
        <w:bookmarkStart w:id="1767" w:name="Text8"/>
        <w:bookmarkStart w:id="1768" w:name="Text9"/>
        <w:bookmarkStart w:id="1769" w:name="Text10"/>
        <w:bookmarkStart w:id="1770" w:name="Text11"/>
        <w:bookmarkStart w:id="1771" w:name="Text1"/>
        <w:bookmarkStart w:id="1772" w:name="Text2"/>
        <w:bookmarkStart w:id="1773" w:name="Text7"/>
        <w:bookmarkStart w:id="1774" w:name="Text4"/>
        <w:bookmarkStart w:id="1775" w:name="Text5"/>
        <w:bookmarkStart w:id="1776" w:name="Text6"/>
        <w:bookmarkStart w:id="1777" w:name="Text8"/>
        <w:bookmarkStart w:id="1778" w:name="Text9"/>
        <w:bookmarkStart w:id="1779" w:name="Text10"/>
        <w:bookmarkStart w:id="1780" w:name="Text11"/>
        <w:bookmarkStart w:id="1781" w:name="Text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docPartBody>
    </w:docPart>
    <w:docPart>
      <w:docPartPr>
        <w:name w:val="94C36F3FFB36418DAB1EF990F78C2902"/>
        <w:category>
          <w:name w:val="General"/>
          <w:gallery w:val="placeholder"/>
        </w:category>
        <w:types>
          <w:type w:val="bbPlcHdr"/>
        </w:types>
        <w:behaviors>
          <w:behavior w:val="content"/>
        </w:behaviors>
        <w:guid w:val="{05404486-5711-431B-8F3F-5346755DE050}"/>
      </w:docPartPr>
      <w:docPartBody>
        <w:p w:rsidR="00E66B84" w:rsidRDefault="00E66B84" w:rsidP="00E66B84">
          <w:pPr>
            <w:pStyle w:val="94C36F3FFB36418DAB1EF990F78C2902"/>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82" w:name="Text2"/>
        <w:bookmarkStart w:id="1783" w:name="Text7"/>
        <w:bookmarkStart w:id="1784" w:name="Text4"/>
        <w:bookmarkStart w:id="1785" w:name="Text5"/>
        <w:bookmarkStart w:id="1786" w:name="Text6"/>
        <w:bookmarkStart w:id="1787" w:name="Text8"/>
        <w:bookmarkStart w:id="1788" w:name="Text9"/>
        <w:bookmarkStart w:id="1789" w:name="Text10"/>
        <w:bookmarkStart w:id="1790" w:name="Text11"/>
        <w:bookmarkStart w:id="1791" w:name="Text1"/>
        <w:bookmarkEnd w:id="1782"/>
        <w:bookmarkEnd w:id="1783"/>
        <w:bookmarkEnd w:id="1784"/>
        <w:bookmarkEnd w:id="1785"/>
        <w:bookmarkEnd w:id="1786"/>
        <w:bookmarkEnd w:id="1787"/>
        <w:bookmarkEnd w:id="1788"/>
        <w:bookmarkEnd w:id="1789"/>
        <w:bookmarkEnd w:id="1790"/>
        <w:bookmarkEnd w:id="1791"/>
      </w:docPartBody>
    </w:docPart>
    <w:docPart>
      <w:docPartPr>
        <w:name w:val="246FCC25234F49B59CD21FA6FF0B3A92"/>
        <w:category>
          <w:name w:val="General"/>
          <w:gallery w:val="placeholder"/>
        </w:category>
        <w:types>
          <w:type w:val="bbPlcHdr"/>
        </w:types>
        <w:behaviors>
          <w:behavior w:val="content"/>
        </w:behaviors>
        <w:guid w:val="{F899147A-E3BE-419B-B6CA-C0D5596C1817}"/>
      </w:docPartPr>
      <w:docPartBody>
        <w:p w:rsidR="00E66B84" w:rsidRDefault="00E66B84" w:rsidP="00E66B84">
          <w:pPr>
            <w:pStyle w:val="246FCC25234F49B59CD21FA6FF0B3A92"/>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92" w:name="Text8"/>
        <w:bookmarkStart w:id="1793" w:name="Text9"/>
        <w:bookmarkStart w:id="1794" w:name="Text10"/>
        <w:bookmarkStart w:id="1795" w:name="Text11"/>
        <w:bookmarkStart w:id="1796" w:name="Text1"/>
        <w:bookmarkStart w:id="1797" w:name="Text8"/>
        <w:bookmarkStart w:id="1798" w:name="Text9"/>
        <w:bookmarkStart w:id="1799" w:name="Text10"/>
        <w:bookmarkStart w:id="1800" w:name="Text11"/>
        <w:bookmarkStart w:id="1801" w:name="Text1"/>
        <w:bookmarkStart w:id="1802" w:name="Text8"/>
        <w:bookmarkStart w:id="1803" w:name="Text9"/>
        <w:bookmarkStart w:id="1804" w:name="Text10"/>
        <w:bookmarkStart w:id="1805" w:name="Text11"/>
        <w:bookmarkStart w:id="1806" w:name="Text1"/>
        <w:bookmarkStart w:id="1807" w:name="Text8"/>
        <w:bookmarkStart w:id="1808" w:name="Text9"/>
        <w:bookmarkStart w:id="1809" w:name="Text10"/>
        <w:bookmarkStart w:id="1810" w:name="Text11"/>
        <w:bookmarkStart w:id="1811" w:name="Text1"/>
        <w:bookmarkStart w:id="1812" w:name="Text8"/>
        <w:bookmarkStart w:id="1813" w:name="Text9"/>
        <w:bookmarkStart w:id="1814" w:name="Text10"/>
        <w:bookmarkStart w:id="1815" w:name="Text11"/>
        <w:bookmarkStart w:id="1816" w:name="Text1"/>
        <w:bookmarkStart w:id="1817" w:name="Text8"/>
        <w:bookmarkStart w:id="1818" w:name="Text9"/>
        <w:bookmarkStart w:id="1819" w:name="Text10"/>
        <w:bookmarkStart w:id="1820" w:name="Text1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docPartBody>
    </w:docPart>
    <w:docPart>
      <w:docPartPr>
        <w:name w:val="273DE29F46ED4CECA59B6DFDEB19A6E5"/>
        <w:category>
          <w:name w:val="General"/>
          <w:gallery w:val="placeholder"/>
        </w:category>
        <w:types>
          <w:type w:val="bbPlcHdr"/>
        </w:types>
        <w:behaviors>
          <w:behavior w:val="content"/>
        </w:behaviors>
        <w:guid w:val="{8039C3C2-644B-46F8-AAA5-E06971FE8CF6}"/>
      </w:docPartPr>
      <w:docPartBody>
        <w:p w:rsidR="00E66B84" w:rsidRDefault="00E66B84" w:rsidP="00E66B84">
          <w:pPr>
            <w:pStyle w:val="273DE29F46ED4CECA59B6DFDEB19A6E5"/>
          </w:pPr>
          <w:r>
            <w:rPr>
              <w:rFonts w:ascii="Segoe UI" w:hAnsi="Segoe UI" w:cs="Segoe UI"/>
              <w:sz w:val="20"/>
              <w:szCs w:val="20"/>
            </w:rPr>
            <w:fldChar w:fldCharType="begin">
              <w:ffData>
                <w:name w:val="Text1"/>
                <w:enabled/>
                <w:calcOnExit w:val="0"/>
                <w:textInput/>
              </w:ffData>
            </w:fldChar>
          </w:r>
          <w:bookmarkStart w:id="182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821"/>
        </w:p>
        <w:bookmarkStart w:id="1822" w:name="Text8"/>
        <w:bookmarkStart w:id="1823" w:name="Text9"/>
        <w:bookmarkStart w:id="1824" w:name="Text10"/>
        <w:bookmarkStart w:id="1825" w:name="Text11"/>
        <w:bookmarkStart w:id="1826" w:name="Text1"/>
        <w:bookmarkStart w:id="1827" w:name="Text8"/>
        <w:bookmarkStart w:id="1828" w:name="Text9"/>
        <w:bookmarkStart w:id="1829" w:name="Text10"/>
        <w:bookmarkStart w:id="1830" w:name="Text11"/>
        <w:bookmarkStart w:id="1831" w:name="Text1"/>
        <w:bookmarkStart w:id="1832" w:name="Text8"/>
        <w:bookmarkStart w:id="1833" w:name="Text9"/>
        <w:bookmarkStart w:id="1834" w:name="Text10"/>
        <w:bookmarkStart w:id="1835" w:name="Text11"/>
        <w:bookmarkStart w:id="1836" w:name="Text1"/>
        <w:bookmarkStart w:id="1837" w:name="Text8"/>
        <w:bookmarkStart w:id="1838" w:name="Text9"/>
        <w:bookmarkStart w:id="1839" w:name="Text10"/>
        <w:bookmarkStart w:id="1840" w:name="Text11"/>
        <w:bookmarkStart w:id="1841" w:name="Text1"/>
        <w:bookmarkStart w:id="1842" w:name="Text8"/>
        <w:bookmarkStart w:id="1843" w:name="Text9"/>
        <w:bookmarkStart w:id="1844" w:name="Text10"/>
        <w:bookmarkStart w:id="1845" w:name="Text11"/>
        <w:bookmarkStart w:id="1846" w:name="Text1"/>
        <w:bookmarkStart w:id="1847" w:name="Text8"/>
        <w:bookmarkStart w:id="1848" w:name="Text9"/>
        <w:bookmarkStart w:id="1849" w:name="Text10"/>
        <w:bookmarkStart w:id="1850" w:name="Text11"/>
        <w:bookmarkStart w:id="1851" w:name="Text1"/>
        <w:bookmarkStart w:id="1852" w:name="Text8"/>
        <w:bookmarkStart w:id="1853" w:name="Text9"/>
        <w:bookmarkStart w:id="1854" w:name="Text10"/>
        <w:bookmarkStart w:id="1855" w:name="Text1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docPartBody>
    </w:docPart>
    <w:docPart>
      <w:docPartPr>
        <w:name w:val="73752FE787484848AA1D37B7F3251546"/>
        <w:category>
          <w:name w:val="General"/>
          <w:gallery w:val="placeholder"/>
        </w:category>
        <w:types>
          <w:type w:val="bbPlcHdr"/>
        </w:types>
        <w:behaviors>
          <w:behavior w:val="content"/>
        </w:behaviors>
        <w:guid w:val="{A6C3B641-43F2-4CF4-B6B1-4E4B09ADBF2D}"/>
      </w:docPartPr>
      <w:docPartBody>
        <w:p w:rsidR="00E66B84" w:rsidRDefault="00E66B84" w:rsidP="00E66B84">
          <w:pPr>
            <w:pStyle w:val="73752FE787484848AA1D37B7F3251546"/>
          </w:pPr>
          <w:r>
            <w:rPr>
              <w:rFonts w:ascii="Segoe UI" w:hAnsi="Segoe UI" w:cs="Segoe UI"/>
              <w:sz w:val="20"/>
              <w:szCs w:val="20"/>
            </w:rPr>
            <w:fldChar w:fldCharType="begin">
              <w:ffData>
                <w:name w:val="Text1"/>
                <w:enabled/>
                <w:calcOnExit w:val="0"/>
                <w:textInput/>
              </w:ffData>
            </w:fldChar>
          </w:r>
          <w:bookmarkStart w:id="185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856"/>
        </w:p>
        <w:bookmarkStart w:id="1857" w:name="Text8"/>
        <w:bookmarkStart w:id="1858" w:name="Text9"/>
        <w:bookmarkStart w:id="1859" w:name="Text10"/>
        <w:bookmarkStart w:id="1860" w:name="Text11"/>
        <w:bookmarkStart w:id="1861" w:name="Text1"/>
        <w:bookmarkStart w:id="1862" w:name="Text8"/>
        <w:bookmarkStart w:id="1863" w:name="Text9"/>
        <w:bookmarkStart w:id="1864" w:name="Text10"/>
        <w:bookmarkStart w:id="1865" w:name="Text11"/>
        <w:bookmarkEnd w:id="1857"/>
        <w:bookmarkEnd w:id="1858"/>
        <w:bookmarkEnd w:id="1859"/>
        <w:bookmarkEnd w:id="1860"/>
        <w:bookmarkEnd w:id="1861"/>
        <w:bookmarkEnd w:id="1862"/>
        <w:bookmarkEnd w:id="1863"/>
        <w:bookmarkEnd w:id="1864"/>
        <w:bookmarkEnd w:id="1865"/>
      </w:docPartBody>
    </w:docPart>
    <w:docPart>
      <w:docPartPr>
        <w:name w:val="54220B107A6C4829B63A5F7A1A8F1498"/>
        <w:category>
          <w:name w:val="General"/>
          <w:gallery w:val="placeholder"/>
        </w:category>
        <w:types>
          <w:type w:val="bbPlcHdr"/>
        </w:types>
        <w:behaviors>
          <w:behavior w:val="content"/>
        </w:behaviors>
        <w:guid w:val="{9F507973-FEE8-433A-929F-3D11285C3750}"/>
      </w:docPartPr>
      <w:docPartBody>
        <w:p w:rsidR="00E66B84" w:rsidRDefault="00E66B84" w:rsidP="00E66B84">
          <w:pPr>
            <w:pStyle w:val="54220B107A6C4829B63A5F7A1A8F1498"/>
          </w:pPr>
          <w:r>
            <w:rPr>
              <w:rFonts w:ascii="Segoe UI" w:hAnsi="Segoe UI" w:cs="Segoe UI"/>
              <w:sz w:val="20"/>
              <w:szCs w:val="20"/>
            </w:rPr>
            <w:fldChar w:fldCharType="begin">
              <w:ffData>
                <w:name w:val="Text1"/>
                <w:enabled/>
                <w:calcOnExit w:val="0"/>
                <w:textInput/>
              </w:ffData>
            </w:fldChar>
          </w:r>
          <w:bookmarkStart w:id="186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866"/>
        </w:p>
        <w:bookmarkStart w:id="1867" w:name="Text8"/>
        <w:bookmarkStart w:id="1868" w:name="Text9"/>
        <w:bookmarkStart w:id="1869" w:name="Text10"/>
        <w:bookmarkStart w:id="1870" w:name="Text11"/>
        <w:bookmarkEnd w:id="1867"/>
        <w:bookmarkEnd w:id="1868"/>
        <w:bookmarkEnd w:id="1869"/>
        <w:bookmarkEnd w:id="1870"/>
      </w:docPartBody>
    </w:docPart>
    <w:docPart>
      <w:docPartPr>
        <w:name w:val="0AB6B1D302C54BEA83977B34DB8D4FBA"/>
        <w:category>
          <w:name w:val="General"/>
          <w:gallery w:val="placeholder"/>
        </w:category>
        <w:types>
          <w:type w:val="bbPlcHdr"/>
        </w:types>
        <w:behaviors>
          <w:behavior w:val="content"/>
        </w:behaviors>
        <w:guid w:val="{3EE3A8AA-3D93-4D68-972B-7C7C7F340E6B}"/>
      </w:docPartPr>
      <w:docPartBody>
        <w:p w:rsidR="00E66B84" w:rsidRDefault="00E66B84" w:rsidP="00E66B84">
          <w:pPr>
            <w:pStyle w:val="0AB6B1D302C54BEA83977B34DB8D4FBA"/>
          </w:pPr>
          <w:r>
            <w:rPr>
              <w:rFonts w:ascii="Segoe UI" w:hAnsi="Segoe UI" w:cs="Segoe UI"/>
              <w:sz w:val="20"/>
              <w:szCs w:val="20"/>
            </w:rPr>
            <w:fldChar w:fldCharType="begin">
              <w:ffData>
                <w:name w:val="Text1"/>
                <w:enabled/>
                <w:calcOnExit w:val="0"/>
                <w:textInput/>
              </w:ffData>
            </w:fldChar>
          </w:r>
          <w:bookmarkStart w:id="187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871"/>
        </w:p>
        <w:bookmarkStart w:id="1872" w:name="Text8"/>
        <w:bookmarkStart w:id="1873" w:name="Text9"/>
        <w:bookmarkStart w:id="1874" w:name="Text10"/>
        <w:bookmarkStart w:id="1875" w:name="Text11"/>
        <w:bookmarkStart w:id="1876" w:name="Text1"/>
        <w:bookmarkStart w:id="1877" w:name="Text8"/>
        <w:bookmarkStart w:id="1878" w:name="Text9"/>
        <w:bookmarkStart w:id="1879" w:name="Text10"/>
        <w:bookmarkStart w:id="1880" w:name="Text11"/>
        <w:bookmarkEnd w:id="1872"/>
        <w:bookmarkEnd w:id="1873"/>
        <w:bookmarkEnd w:id="1874"/>
        <w:bookmarkEnd w:id="1875"/>
        <w:bookmarkEnd w:id="1876"/>
        <w:bookmarkEnd w:id="1877"/>
        <w:bookmarkEnd w:id="1878"/>
        <w:bookmarkEnd w:id="1879"/>
        <w:bookmarkEnd w:id="1880"/>
      </w:docPartBody>
    </w:docPart>
    <w:docPart>
      <w:docPartPr>
        <w:name w:val="57B26EEAD7764A0F82DDC81BAEF986C9"/>
        <w:category>
          <w:name w:val="General"/>
          <w:gallery w:val="placeholder"/>
        </w:category>
        <w:types>
          <w:type w:val="bbPlcHdr"/>
        </w:types>
        <w:behaviors>
          <w:behavior w:val="content"/>
        </w:behaviors>
        <w:guid w:val="{69C6D7DE-F9A4-4E4B-B30D-90ABD1B2BC7B}"/>
      </w:docPartPr>
      <w:docPartBody>
        <w:p w:rsidR="00E66B84" w:rsidRDefault="00E66B84" w:rsidP="00E66B84">
          <w:pPr>
            <w:pStyle w:val="57B26EEAD7764A0F82DDC81BAEF986C9"/>
          </w:pPr>
          <w:r>
            <w:rPr>
              <w:rFonts w:ascii="Segoe UI" w:hAnsi="Segoe UI" w:cs="Segoe UI"/>
              <w:sz w:val="20"/>
              <w:szCs w:val="20"/>
            </w:rPr>
            <w:fldChar w:fldCharType="begin">
              <w:ffData>
                <w:name w:val="Text1"/>
                <w:enabled/>
                <w:calcOnExit w:val="0"/>
                <w:textInput/>
              </w:ffData>
            </w:fldChar>
          </w:r>
          <w:bookmarkStart w:id="188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881"/>
        </w:p>
        <w:bookmarkStart w:id="1882" w:name="Text8"/>
        <w:bookmarkStart w:id="1883" w:name="Text9"/>
        <w:bookmarkStart w:id="1884" w:name="Text10"/>
        <w:bookmarkStart w:id="1885" w:name="Text11"/>
        <w:bookmarkStart w:id="1886" w:name="Text1"/>
        <w:bookmarkStart w:id="1887" w:name="Text8"/>
        <w:bookmarkStart w:id="1888" w:name="Text9"/>
        <w:bookmarkStart w:id="1889" w:name="Text10"/>
        <w:bookmarkStart w:id="1890" w:name="Text11"/>
        <w:bookmarkStart w:id="1891" w:name="Text1"/>
        <w:bookmarkStart w:id="1892" w:name="Text8"/>
        <w:bookmarkStart w:id="1893" w:name="Text9"/>
        <w:bookmarkStart w:id="1894" w:name="Text10"/>
        <w:bookmarkStart w:id="1895" w:name="Text1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docPartBody>
    </w:docPart>
    <w:docPart>
      <w:docPartPr>
        <w:name w:val="227978DB29BE421FBF91CBE442CFBA4B"/>
        <w:category>
          <w:name w:val="General"/>
          <w:gallery w:val="placeholder"/>
        </w:category>
        <w:types>
          <w:type w:val="bbPlcHdr"/>
        </w:types>
        <w:behaviors>
          <w:behavior w:val="content"/>
        </w:behaviors>
        <w:guid w:val="{A3A10F78-45C7-4632-9E6C-C92D4DE6C599}"/>
      </w:docPartPr>
      <w:docPartBody>
        <w:p w:rsidR="00E66B84" w:rsidRDefault="00E66B84" w:rsidP="00E66B84">
          <w:pPr>
            <w:pStyle w:val="227978DB29BE421FBF91CBE442CFBA4B"/>
          </w:pPr>
          <w:r>
            <w:rPr>
              <w:rFonts w:ascii="Segoe UI" w:hAnsi="Segoe UI" w:cs="Segoe UI"/>
              <w:sz w:val="20"/>
              <w:szCs w:val="20"/>
            </w:rPr>
            <w:fldChar w:fldCharType="begin">
              <w:ffData>
                <w:name w:val="Text1"/>
                <w:enabled/>
                <w:calcOnExit w:val="0"/>
                <w:textInput/>
              </w:ffData>
            </w:fldChar>
          </w:r>
          <w:bookmarkStart w:id="189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896"/>
        </w:p>
        <w:bookmarkStart w:id="1897" w:name="Text8"/>
        <w:bookmarkStart w:id="1898" w:name="Text9"/>
        <w:bookmarkStart w:id="1899" w:name="Text10"/>
        <w:bookmarkStart w:id="1900" w:name="Text11"/>
        <w:bookmarkEnd w:id="1897"/>
        <w:bookmarkEnd w:id="1898"/>
        <w:bookmarkEnd w:id="1899"/>
        <w:bookmarkEnd w:id="1900"/>
      </w:docPartBody>
    </w:docPart>
    <w:docPart>
      <w:docPartPr>
        <w:name w:val="D212B756DBE146E3BC69984223AE2553"/>
        <w:category>
          <w:name w:val="General"/>
          <w:gallery w:val="placeholder"/>
        </w:category>
        <w:types>
          <w:type w:val="bbPlcHdr"/>
        </w:types>
        <w:behaviors>
          <w:behavior w:val="content"/>
        </w:behaviors>
        <w:guid w:val="{CE8932B3-E6DF-48CA-8162-18A35208FCB5}"/>
      </w:docPartPr>
      <w:docPartBody>
        <w:p w:rsidR="00E66B84" w:rsidRDefault="00E66B84" w:rsidP="00E66B84">
          <w:pPr>
            <w:pStyle w:val="D212B756DBE146E3BC69984223AE2553"/>
          </w:pPr>
          <w:r>
            <w:rPr>
              <w:rFonts w:ascii="Segoe UI" w:hAnsi="Segoe UI" w:cs="Segoe UI"/>
              <w:sz w:val="20"/>
              <w:szCs w:val="20"/>
            </w:rPr>
            <w:fldChar w:fldCharType="begin">
              <w:ffData>
                <w:name w:val="Text1"/>
                <w:enabled/>
                <w:calcOnExit w:val="0"/>
                <w:textInput/>
              </w:ffData>
            </w:fldChar>
          </w:r>
          <w:bookmarkStart w:id="190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901"/>
        </w:p>
        <w:bookmarkStart w:id="1902" w:name="Text8"/>
        <w:bookmarkStart w:id="1903" w:name="Text9"/>
        <w:bookmarkStart w:id="1904" w:name="Text10"/>
        <w:bookmarkStart w:id="1905" w:name="Text11"/>
        <w:bookmarkEnd w:id="1902"/>
        <w:bookmarkEnd w:id="1903"/>
        <w:bookmarkEnd w:id="1904"/>
        <w:bookmarkEnd w:id="1905"/>
      </w:docPartBody>
    </w:docPart>
    <w:docPart>
      <w:docPartPr>
        <w:name w:val="8E126006DCA74492AC18BED1950BDA10"/>
        <w:category>
          <w:name w:val="General"/>
          <w:gallery w:val="placeholder"/>
        </w:category>
        <w:types>
          <w:type w:val="bbPlcHdr"/>
        </w:types>
        <w:behaviors>
          <w:behavior w:val="content"/>
        </w:behaviors>
        <w:guid w:val="{B8FFC0D3-6D47-4EB3-992D-B2AE6877FD38}"/>
      </w:docPartPr>
      <w:docPartBody>
        <w:p w:rsidR="00E66B84" w:rsidRDefault="00E66B84" w:rsidP="00E66B84">
          <w:pPr>
            <w:pStyle w:val="8E126006DCA74492AC18BED1950BDA10"/>
          </w:pPr>
          <w:r>
            <w:rPr>
              <w:rFonts w:ascii="Segoe UI" w:hAnsi="Segoe UI" w:cs="Segoe UI"/>
              <w:sz w:val="20"/>
              <w:szCs w:val="20"/>
            </w:rPr>
            <w:fldChar w:fldCharType="begin">
              <w:ffData>
                <w:name w:val="Text1"/>
                <w:enabled/>
                <w:calcOnExit w:val="0"/>
                <w:textInput/>
              </w:ffData>
            </w:fldChar>
          </w:r>
          <w:bookmarkStart w:id="190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906"/>
        </w:p>
        <w:bookmarkStart w:id="1907" w:name="Text8"/>
        <w:bookmarkStart w:id="1908" w:name="Text9"/>
        <w:bookmarkStart w:id="1909" w:name="Text10"/>
        <w:bookmarkStart w:id="1910" w:name="Text11"/>
        <w:bookmarkEnd w:id="1907"/>
        <w:bookmarkEnd w:id="1908"/>
        <w:bookmarkEnd w:id="1909"/>
        <w:bookmarkEnd w:id="1910"/>
      </w:docPartBody>
    </w:docPart>
    <w:docPart>
      <w:docPartPr>
        <w:name w:val="4CC4AC2E67C74D12891EFABA1ACB22AE"/>
        <w:category>
          <w:name w:val="General"/>
          <w:gallery w:val="placeholder"/>
        </w:category>
        <w:types>
          <w:type w:val="bbPlcHdr"/>
        </w:types>
        <w:behaviors>
          <w:behavior w:val="content"/>
        </w:behaviors>
        <w:guid w:val="{F6C04E3A-98E7-4A04-B747-3139E753D926}"/>
      </w:docPartPr>
      <w:docPartBody>
        <w:p w:rsidR="00E66B84" w:rsidRDefault="00E66B84" w:rsidP="00E66B84">
          <w:pPr>
            <w:pStyle w:val="4CC4AC2E67C74D12891EFABA1ACB22AE"/>
          </w:pPr>
          <w:r>
            <w:rPr>
              <w:rFonts w:ascii="Segoe UI" w:hAnsi="Segoe UI" w:cs="Segoe UI"/>
              <w:sz w:val="20"/>
              <w:szCs w:val="20"/>
            </w:rPr>
            <w:fldChar w:fldCharType="begin">
              <w:ffData>
                <w:name w:val="Text1"/>
                <w:enabled/>
                <w:calcOnExit w:val="0"/>
                <w:textInput/>
              </w:ffData>
            </w:fldChar>
          </w:r>
          <w:bookmarkStart w:id="191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911"/>
        </w:p>
        <w:bookmarkStart w:id="1912" w:name="Text8"/>
        <w:bookmarkStart w:id="1913" w:name="Text9"/>
        <w:bookmarkStart w:id="1914" w:name="Text10"/>
        <w:bookmarkStart w:id="1915" w:name="Text11"/>
        <w:bookmarkEnd w:id="1912"/>
        <w:bookmarkEnd w:id="1913"/>
        <w:bookmarkEnd w:id="1914"/>
        <w:bookmarkEnd w:id="1915"/>
      </w:docPartBody>
    </w:docPart>
    <w:docPart>
      <w:docPartPr>
        <w:name w:val="B00D2A89D4074E998D02E5B687FE8CB5"/>
        <w:category>
          <w:name w:val="General"/>
          <w:gallery w:val="placeholder"/>
        </w:category>
        <w:types>
          <w:type w:val="bbPlcHdr"/>
        </w:types>
        <w:behaviors>
          <w:behavior w:val="content"/>
        </w:behaviors>
        <w:guid w:val="{56658F60-6451-45B0-9F46-DD992B0178E0}"/>
      </w:docPartPr>
      <w:docPartBody>
        <w:p w:rsidR="00E66B84" w:rsidRDefault="00E66B84" w:rsidP="00E66B84">
          <w:pPr>
            <w:pStyle w:val="B00D2A89D4074E998D02E5B687FE8CB5"/>
          </w:pPr>
          <w:r>
            <w:rPr>
              <w:rFonts w:ascii="Segoe UI" w:hAnsi="Segoe UI" w:cs="Segoe UI"/>
              <w:sz w:val="20"/>
              <w:szCs w:val="20"/>
            </w:rPr>
            <w:fldChar w:fldCharType="begin">
              <w:ffData>
                <w:name w:val="Text1"/>
                <w:enabled/>
                <w:calcOnExit w:val="0"/>
                <w:textInput/>
              </w:ffData>
            </w:fldChar>
          </w:r>
          <w:bookmarkStart w:id="191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916"/>
        </w:p>
        <w:bookmarkStart w:id="1917" w:name="Text8"/>
        <w:bookmarkStart w:id="1918" w:name="Text9"/>
        <w:bookmarkStart w:id="1919" w:name="Text10"/>
        <w:bookmarkStart w:id="1920" w:name="Text11"/>
        <w:bookmarkEnd w:id="1917"/>
        <w:bookmarkEnd w:id="1918"/>
        <w:bookmarkEnd w:id="1919"/>
        <w:bookmarkEnd w:id="1920"/>
      </w:docPartBody>
    </w:docPart>
    <w:docPart>
      <w:docPartPr>
        <w:name w:val="957BDE5C473F4DECB89C28CD4B717A2F"/>
        <w:category>
          <w:name w:val="General"/>
          <w:gallery w:val="placeholder"/>
        </w:category>
        <w:types>
          <w:type w:val="bbPlcHdr"/>
        </w:types>
        <w:behaviors>
          <w:behavior w:val="content"/>
        </w:behaviors>
        <w:guid w:val="{60B07602-57E4-4F6E-A3B7-DC331C01F887}"/>
      </w:docPartPr>
      <w:docPartBody>
        <w:p w:rsidR="00E66B84" w:rsidRDefault="00E66B84" w:rsidP="00E66B84">
          <w:pPr>
            <w:pStyle w:val="957BDE5C473F4DECB89C28CD4B717A2F"/>
          </w:pPr>
          <w:r>
            <w:rPr>
              <w:rFonts w:ascii="Segoe UI" w:hAnsi="Segoe UI" w:cs="Segoe UI"/>
              <w:sz w:val="20"/>
              <w:szCs w:val="20"/>
            </w:rPr>
            <w:fldChar w:fldCharType="begin">
              <w:ffData>
                <w:name w:val="Text1"/>
                <w:enabled/>
                <w:calcOnExit w:val="0"/>
                <w:textInput/>
              </w:ffData>
            </w:fldChar>
          </w:r>
          <w:bookmarkStart w:id="192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921"/>
        </w:p>
        <w:bookmarkStart w:id="1922" w:name="Text8"/>
        <w:bookmarkStart w:id="1923" w:name="Text9"/>
        <w:bookmarkStart w:id="1924" w:name="Text10"/>
        <w:bookmarkStart w:id="1925" w:name="Text11"/>
        <w:bookmarkEnd w:id="1922"/>
        <w:bookmarkEnd w:id="1923"/>
        <w:bookmarkEnd w:id="1924"/>
        <w:bookmarkEnd w:id="1925"/>
      </w:docPartBody>
    </w:docPart>
    <w:docPart>
      <w:docPartPr>
        <w:name w:val="CFB7B7A73F4549EA9A847CF8BE777F4A"/>
        <w:category>
          <w:name w:val="General"/>
          <w:gallery w:val="placeholder"/>
        </w:category>
        <w:types>
          <w:type w:val="bbPlcHdr"/>
        </w:types>
        <w:behaviors>
          <w:behavior w:val="content"/>
        </w:behaviors>
        <w:guid w:val="{5131BD50-CFDD-47E2-847B-9E98DAE6CB27}"/>
      </w:docPartPr>
      <w:docPartBody>
        <w:p w:rsidR="00E66B84" w:rsidRDefault="00E66B84" w:rsidP="00E66B84">
          <w:pPr>
            <w:pStyle w:val="CFB7B7A73F4549EA9A847CF8BE777F4A"/>
          </w:pPr>
          <w:r>
            <w:rPr>
              <w:rFonts w:ascii="Segoe UI" w:hAnsi="Segoe UI" w:cs="Segoe UI"/>
              <w:sz w:val="20"/>
              <w:szCs w:val="20"/>
            </w:rPr>
            <w:fldChar w:fldCharType="begin">
              <w:ffData>
                <w:name w:val="Text1"/>
                <w:enabled/>
                <w:calcOnExit w:val="0"/>
                <w:textInput/>
              </w:ffData>
            </w:fldChar>
          </w:r>
          <w:bookmarkStart w:id="192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926"/>
        </w:p>
        <w:bookmarkStart w:id="1927" w:name="Text8"/>
        <w:bookmarkStart w:id="1928" w:name="Text9"/>
        <w:bookmarkStart w:id="1929" w:name="Text10"/>
        <w:bookmarkStart w:id="1930" w:name="Text11"/>
        <w:bookmarkEnd w:id="1927"/>
        <w:bookmarkEnd w:id="1928"/>
        <w:bookmarkEnd w:id="1929"/>
        <w:bookmarkEnd w:id="1930"/>
      </w:docPartBody>
    </w:docPart>
    <w:docPart>
      <w:docPartPr>
        <w:name w:val="731CD62282824F528759F6CDB63D3A28"/>
        <w:category>
          <w:name w:val="General"/>
          <w:gallery w:val="placeholder"/>
        </w:category>
        <w:types>
          <w:type w:val="bbPlcHdr"/>
        </w:types>
        <w:behaviors>
          <w:behavior w:val="content"/>
        </w:behaviors>
        <w:guid w:val="{55ACD26A-C888-488D-A3B0-0998A1097304}"/>
      </w:docPartPr>
      <w:docPartBody>
        <w:p w:rsidR="00E66B84" w:rsidRDefault="00E66B84" w:rsidP="00E66B84">
          <w:pPr>
            <w:pStyle w:val="731CD62282824F528759F6CDB63D3A28"/>
          </w:pPr>
          <w:r>
            <w:rPr>
              <w:rFonts w:ascii="Segoe UI" w:hAnsi="Segoe UI" w:cs="Segoe UI"/>
              <w:sz w:val="20"/>
              <w:szCs w:val="20"/>
            </w:rPr>
            <w:fldChar w:fldCharType="begin">
              <w:ffData>
                <w:name w:val="Text1"/>
                <w:enabled/>
                <w:calcOnExit w:val="0"/>
                <w:textInput/>
              </w:ffData>
            </w:fldChar>
          </w:r>
          <w:bookmarkStart w:id="193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931"/>
        </w:p>
        <w:bookmarkStart w:id="1932" w:name="Text8"/>
        <w:bookmarkStart w:id="1933" w:name="Text9"/>
        <w:bookmarkStart w:id="1934" w:name="Text10"/>
        <w:bookmarkStart w:id="1935" w:name="Text11"/>
        <w:bookmarkEnd w:id="1932"/>
        <w:bookmarkEnd w:id="1933"/>
        <w:bookmarkEnd w:id="1934"/>
        <w:bookmarkEnd w:id="1935"/>
      </w:docPartBody>
    </w:docPart>
    <w:docPart>
      <w:docPartPr>
        <w:name w:val="6E6FE0786F94429D8025EB52F6512845"/>
        <w:category>
          <w:name w:val="General"/>
          <w:gallery w:val="placeholder"/>
        </w:category>
        <w:types>
          <w:type w:val="bbPlcHdr"/>
        </w:types>
        <w:behaviors>
          <w:behavior w:val="content"/>
        </w:behaviors>
        <w:guid w:val="{B716F2CB-2CB8-4B39-AA52-80564AD1CD3C}"/>
      </w:docPartPr>
      <w:docPartBody>
        <w:p w:rsidR="00E66B84" w:rsidRDefault="00E66B84" w:rsidP="00E66B84">
          <w:pPr>
            <w:pStyle w:val="6E6FE0786F94429D8025EB52F6512845"/>
          </w:pPr>
          <w:r>
            <w:rPr>
              <w:rFonts w:ascii="Segoe UI" w:hAnsi="Segoe UI" w:cs="Segoe UI"/>
              <w:sz w:val="20"/>
              <w:szCs w:val="20"/>
            </w:rPr>
            <w:fldChar w:fldCharType="begin">
              <w:ffData>
                <w:name w:val="Text1"/>
                <w:enabled/>
                <w:calcOnExit w:val="0"/>
                <w:textInput/>
              </w:ffData>
            </w:fldChar>
          </w:r>
          <w:bookmarkStart w:id="193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936"/>
        </w:p>
        <w:bookmarkStart w:id="1937" w:name="Text8"/>
        <w:bookmarkStart w:id="1938" w:name="Text9"/>
        <w:bookmarkStart w:id="1939" w:name="Text10"/>
        <w:bookmarkStart w:id="1940" w:name="Text11"/>
        <w:bookmarkEnd w:id="1937"/>
        <w:bookmarkEnd w:id="1938"/>
        <w:bookmarkEnd w:id="1939"/>
        <w:bookmarkEnd w:id="1940"/>
      </w:docPartBody>
    </w:docPart>
    <w:docPart>
      <w:docPartPr>
        <w:name w:val="BC9F82B806914E70A727F4334BF9AC2C"/>
        <w:category>
          <w:name w:val="General"/>
          <w:gallery w:val="placeholder"/>
        </w:category>
        <w:types>
          <w:type w:val="bbPlcHdr"/>
        </w:types>
        <w:behaviors>
          <w:behavior w:val="content"/>
        </w:behaviors>
        <w:guid w:val="{DD1E6934-40F1-44BE-81B6-C4FAD8D26179}"/>
      </w:docPartPr>
      <w:docPartBody>
        <w:p w:rsidR="00E66B84" w:rsidRDefault="00E66B84" w:rsidP="00E66B84">
          <w:pPr>
            <w:pStyle w:val="BC9F82B806914E70A727F4334BF9AC2C"/>
          </w:pPr>
          <w:r>
            <w:rPr>
              <w:rFonts w:ascii="Segoe UI" w:hAnsi="Segoe UI" w:cs="Segoe UI"/>
              <w:sz w:val="20"/>
              <w:szCs w:val="20"/>
            </w:rPr>
            <w:fldChar w:fldCharType="begin">
              <w:ffData>
                <w:name w:val="Text1"/>
                <w:enabled/>
                <w:calcOnExit w:val="0"/>
                <w:textInput/>
              </w:ffData>
            </w:fldChar>
          </w:r>
          <w:bookmarkStart w:id="194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941"/>
        </w:p>
        <w:bookmarkStart w:id="1942" w:name="Text8"/>
        <w:bookmarkStart w:id="1943" w:name="Text9"/>
        <w:bookmarkStart w:id="1944" w:name="Text10"/>
        <w:bookmarkStart w:id="1945" w:name="Text11"/>
        <w:bookmarkEnd w:id="1942"/>
        <w:bookmarkEnd w:id="1943"/>
        <w:bookmarkEnd w:id="1944"/>
        <w:bookmarkEnd w:id="1945"/>
      </w:docPartBody>
    </w:docPart>
    <w:docPart>
      <w:docPartPr>
        <w:name w:val="7DAB4F2E21E4494F8BDF3665CE45D498"/>
        <w:category>
          <w:name w:val="General"/>
          <w:gallery w:val="placeholder"/>
        </w:category>
        <w:types>
          <w:type w:val="bbPlcHdr"/>
        </w:types>
        <w:behaviors>
          <w:behavior w:val="content"/>
        </w:behaviors>
        <w:guid w:val="{4C087AC4-CED7-496E-A525-A6DD418C3438}"/>
      </w:docPartPr>
      <w:docPartBody>
        <w:p w:rsidR="00E66B84" w:rsidRDefault="00E66B84" w:rsidP="00E66B84">
          <w:pPr>
            <w:pStyle w:val="7DAB4F2E21E4494F8BDF3665CE45D498"/>
          </w:pPr>
          <w:r>
            <w:rPr>
              <w:rFonts w:ascii="Segoe UI" w:hAnsi="Segoe UI" w:cs="Segoe UI"/>
              <w:sz w:val="20"/>
              <w:szCs w:val="20"/>
            </w:rPr>
            <w:fldChar w:fldCharType="begin">
              <w:ffData>
                <w:name w:val="Text1"/>
                <w:enabled/>
                <w:calcOnExit w:val="0"/>
                <w:textInput/>
              </w:ffData>
            </w:fldChar>
          </w:r>
          <w:bookmarkStart w:id="194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946"/>
        </w:p>
        <w:bookmarkStart w:id="1947" w:name="Text8"/>
        <w:bookmarkStart w:id="1948" w:name="Text9"/>
        <w:bookmarkStart w:id="1949" w:name="Text10"/>
        <w:bookmarkStart w:id="1950" w:name="Text11"/>
        <w:bookmarkEnd w:id="1947"/>
        <w:bookmarkEnd w:id="1948"/>
        <w:bookmarkEnd w:id="1949"/>
        <w:bookmarkEnd w:id="1950"/>
      </w:docPartBody>
    </w:docPart>
    <w:docPart>
      <w:docPartPr>
        <w:name w:val="176D408A9B7049D8BABC93D8E974AB14"/>
        <w:category>
          <w:name w:val="General"/>
          <w:gallery w:val="placeholder"/>
        </w:category>
        <w:types>
          <w:type w:val="bbPlcHdr"/>
        </w:types>
        <w:behaviors>
          <w:behavior w:val="content"/>
        </w:behaviors>
        <w:guid w:val="{3306951F-37E9-4C4C-92FC-E9B80EA735CB}"/>
      </w:docPartPr>
      <w:docPartBody>
        <w:p w:rsidR="00E66B84" w:rsidRDefault="00E66B84" w:rsidP="00E66B84">
          <w:pPr>
            <w:pStyle w:val="176D408A9B7049D8BABC93D8E974AB14"/>
          </w:pPr>
          <w:r>
            <w:rPr>
              <w:rFonts w:ascii="Segoe UI" w:hAnsi="Segoe UI" w:cs="Segoe UI"/>
              <w:sz w:val="20"/>
              <w:szCs w:val="20"/>
            </w:rPr>
            <w:fldChar w:fldCharType="begin">
              <w:ffData>
                <w:name w:val="Text1"/>
                <w:enabled/>
                <w:calcOnExit w:val="0"/>
                <w:textInput/>
              </w:ffData>
            </w:fldChar>
          </w:r>
          <w:bookmarkStart w:id="195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951"/>
        </w:p>
        <w:bookmarkStart w:id="1952" w:name="Text8"/>
        <w:bookmarkStart w:id="1953" w:name="Text9"/>
        <w:bookmarkStart w:id="1954" w:name="Text10"/>
        <w:bookmarkStart w:id="1955" w:name="Text11"/>
        <w:bookmarkStart w:id="1956" w:name="Text1"/>
        <w:bookmarkStart w:id="1957" w:name="Text2"/>
        <w:bookmarkStart w:id="1958" w:name="Text7"/>
        <w:bookmarkStart w:id="1959" w:name="Text4"/>
        <w:bookmarkStart w:id="1960" w:name="Text5"/>
        <w:bookmarkStart w:id="1961" w:name="Text6"/>
        <w:bookmarkStart w:id="1962" w:name="Text8"/>
        <w:bookmarkStart w:id="1963" w:name="Text9"/>
        <w:bookmarkStart w:id="1964" w:name="Text10"/>
        <w:bookmarkStart w:id="1965" w:name="Text11"/>
        <w:bookmarkStart w:id="1966" w:name="Text1"/>
        <w:bookmarkStart w:id="1967" w:name="Text2"/>
        <w:bookmarkStart w:id="1968" w:name="Text7"/>
        <w:bookmarkStart w:id="1969" w:name="Text4"/>
        <w:bookmarkStart w:id="1970" w:name="Text5"/>
        <w:bookmarkStart w:id="1971" w:name="Text6"/>
        <w:bookmarkStart w:id="1972" w:name="Text8"/>
        <w:bookmarkStart w:id="1973" w:name="Text9"/>
        <w:bookmarkStart w:id="1974" w:name="Text10"/>
        <w:bookmarkStart w:id="1975" w:name="Text11"/>
        <w:bookmarkStart w:id="1976" w:name="Text1"/>
        <w:bookmarkStart w:id="1977" w:name="Text2"/>
        <w:bookmarkStart w:id="1978" w:name="Text7"/>
        <w:bookmarkStart w:id="1979" w:name="Text4"/>
        <w:bookmarkStart w:id="1980" w:name="Text5"/>
        <w:bookmarkStart w:id="1981" w:name="Text6"/>
        <w:bookmarkStart w:id="1982" w:name="Text8"/>
        <w:bookmarkStart w:id="1983" w:name="Text9"/>
        <w:bookmarkStart w:id="1984" w:name="Text10"/>
        <w:bookmarkStart w:id="1985" w:name="Text11"/>
        <w:bookmarkStart w:id="1986" w:name="Text1"/>
        <w:bookmarkStart w:id="1987" w:name="Text2"/>
        <w:bookmarkStart w:id="1988" w:name="Text7"/>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docPartBody>
    </w:docPart>
    <w:docPart>
      <w:docPartPr>
        <w:name w:val="4909FC9BCD754CC0A372C21B70E6B6B7"/>
        <w:category>
          <w:name w:val="General"/>
          <w:gallery w:val="placeholder"/>
        </w:category>
        <w:types>
          <w:type w:val="bbPlcHdr"/>
        </w:types>
        <w:behaviors>
          <w:behavior w:val="content"/>
        </w:behaviors>
        <w:guid w:val="{042AC651-F72F-48C5-8356-BE097C6276E4}"/>
      </w:docPartPr>
      <w:docPartBody>
        <w:p w:rsidR="00E66B84" w:rsidRDefault="00E66B84" w:rsidP="00E66B84">
          <w:pPr>
            <w:pStyle w:val="4909FC9BCD754CC0A372C21B70E6B6B7"/>
          </w:pPr>
          <w:r>
            <w:rPr>
              <w:rStyle w:val="PlaceholderText"/>
            </w:rPr>
            <w:fldChar w:fldCharType="begin">
              <w:ffData>
                <w:name w:val="Text4"/>
                <w:enabled/>
                <w:calcOnExit w:val="0"/>
                <w:textInput/>
              </w:ffData>
            </w:fldChar>
          </w:r>
          <w:bookmarkStart w:id="1989" w:name="Text4"/>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1989"/>
        </w:p>
      </w:docPartBody>
    </w:docPart>
    <w:docPart>
      <w:docPartPr>
        <w:name w:val="54E1237426834800BEE1DA4DCE6630DD"/>
        <w:category>
          <w:name w:val="General"/>
          <w:gallery w:val="placeholder"/>
        </w:category>
        <w:types>
          <w:type w:val="bbPlcHdr"/>
        </w:types>
        <w:behaviors>
          <w:behavior w:val="content"/>
        </w:behaviors>
        <w:guid w:val="{BEBC0226-A760-4AEF-880C-3E28D4BDF629}"/>
      </w:docPartPr>
      <w:docPartBody>
        <w:p w:rsidR="00E66B84" w:rsidRDefault="00E66B84" w:rsidP="00E66B84">
          <w:pPr>
            <w:pStyle w:val="54E1237426834800BEE1DA4DCE6630DD"/>
          </w:pPr>
          <w:r>
            <w:rPr>
              <w:rFonts w:ascii="Arial Nova" w:hAnsi="Arial Nova" w:cs="Segoe UI"/>
              <w:sz w:val="20"/>
              <w:szCs w:val="20"/>
            </w:rPr>
            <w:fldChar w:fldCharType="begin">
              <w:ffData>
                <w:name w:val="Text5"/>
                <w:enabled/>
                <w:calcOnExit w:val="0"/>
                <w:textInput/>
              </w:ffData>
            </w:fldChar>
          </w:r>
          <w:bookmarkStart w:id="1990" w:name="Text5"/>
          <w:r>
            <w:rPr>
              <w:rFonts w:ascii="Arial Nova" w:hAnsi="Arial Nova" w:cs="Segoe UI"/>
              <w:sz w:val="20"/>
              <w:szCs w:val="20"/>
            </w:rPr>
            <w:instrText xml:space="preserve"> FORMTEXT </w:instrText>
          </w:r>
          <w:r>
            <w:rPr>
              <w:rFonts w:ascii="Arial Nova" w:hAnsi="Arial Nova" w:cs="Segoe UI"/>
              <w:sz w:val="20"/>
              <w:szCs w:val="20"/>
            </w:rPr>
          </w:r>
          <w:r>
            <w:rPr>
              <w:rFonts w:ascii="Arial Nova" w:hAnsi="Arial Nova" w:cs="Segoe UI"/>
              <w:sz w:val="20"/>
              <w:szCs w:val="20"/>
            </w:rPr>
            <w:fldChar w:fldCharType="separate"/>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sz w:val="20"/>
              <w:szCs w:val="20"/>
            </w:rPr>
            <w:fldChar w:fldCharType="end"/>
          </w:r>
          <w:bookmarkEnd w:id="1990"/>
        </w:p>
      </w:docPartBody>
    </w:docPart>
    <w:docPart>
      <w:docPartPr>
        <w:name w:val="AAEFC85E6F454725875AB8ADE6A70C33"/>
        <w:category>
          <w:name w:val="General"/>
          <w:gallery w:val="placeholder"/>
        </w:category>
        <w:types>
          <w:type w:val="bbPlcHdr"/>
        </w:types>
        <w:behaviors>
          <w:behavior w:val="content"/>
        </w:behaviors>
        <w:guid w:val="{D33F3EFA-ED23-4F63-9520-26D8FCBF998C}"/>
      </w:docPartPr>
      <w:docPartBody>
        <w:p w:rsidR="00E66B84" w:rsidRDefault="00E66B84" w:rsidP="00E66B84">
          <w:pPr>
            <w:pStyle w:val="AAEFC85E6F454725875AB8ADE6A70C33"/>
          </w:pPr>
          <w:r>
            <w:rPr>
              <w:rFonts w:ascii="Segoe UI" w:hAnsi="Segoe UI" w:cs="Segoe UI"/>
              <w:sz w:val="20"/>
              <w:szCs w:val="20"/>
            </w:rPr>
            <w:fldChar w:fldCharType="begin">
              <w:ffData>
                <w:name w:val="Text6"/>
                <w:enabled/>
                <w:calcOnExit w:val="0"/>
                <w:textInput/>
              </w:ffData>
            </w:fldChar>
          </w:r>
          <w:bookmarkStart w:id="1991" w:name="Text6"/>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991"/>
        </w:p>
        <w:bookmarkStart w:id="1992" w:name="Text8"/>
        <w:bookmarkStart w:id="1993" w:name="Text9"/>
        <w:bookmarkStart w:id="1994" w:name="Text10"/>
        <w:bookmarkStart w:id="1995" w:name="Text11"/>
        <w:bookmarkStart w:id="1996" w:name="Text1"/>
        <w:bookmarkStart w:id="1997" w:name="Text8"/>
        <w:bookmarkStart w:id="1998" w:name="Text9"/>
        <w:bookmarkStart w:id="1999" w:name="Text10"/>
        <w:bookmarkStart w:id="2000" w:name="Text11"/>
        <w:bookmarkStart w:id="2001" w:name="Text1"/>
        <w:bookmarkStart w:id="2002" w:name="Text8"/>
        <w:bookmarkStart w:id="2003" w:name="Text9"/>
        <w:bookmarkStart w:id="2004" w:name="Text10"/>
        <w:bookmarkStart w:id="2005" w:name="Text1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docPartBody>
    </w:docPart>
    <w:docPart>
      <w:docPartPr>
        <w:name w:val="FCA1B866D1B64859BB5C796D2B2F1F1A"/>
        <w:category>
          <w:name w:val="General"/>
          <w:gallery w:val="placeholder"/>
        </w:category>
        <w:types>
          <w:type w:val="bbPlcHdr"/>
        </w:types>
        <w:behaviors>
          <w:behavior w:val="content"/>
        </w:behaviors>
        <w:guid w:val="{608B3DC5-12A5-4EEA-A96D-254A9BE29734}"/>
      </w:docPartPr>
      <w:docPartBody>
        <w:p w:rsidR="00E66B84" w:rsidRDefault="00E66B84" w:rsidP="00E66B84">
          <w:pPr>
            <w:pStyle w:val="FCA1B866D1B64859BB5C796D2B2F1F1A"/>
          </w:pPr>
          <w:r>
            <w:rPr>
              <w:rFonts w:ascii="Segoe UI" w:hAnsi="Segoe UI" w:cs="Segoe UI"/>
              <w:sz w:val="20"/>
              <w:szCs w:val="20"/>
            </w:rPr>
            <w:fldChar w:fldCharType="begin">
              <w:ffData>
                <w:name w:val="Text1"/>
                <w:enabled/>
                <w:calcOnExit w:val="0"/>
                <w:textInput/>
              </w:ffData>
            </w:fldChar>
          </w:r>
          <w:bookmarkStart w:id="200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006"/>
        </w:p>
        <w:bookmarkStart w:id="2007" w:name="Text8"/>
        <w:bookmarkStart w:id="2008" w:name="Text9"/>
        <w:bookmarkStart w:id="2009" w:name="Text10"/>
        <w:bookmarkStart w:id="2010" w:name="Text11"/>
        <w:bookmarkEnd w:id="2007"/>
        <w:bookmarkEnd w:id="2008"/>
        <w:bookmarkEnd w:id="2009"/>
        <w:bookmarkEnd w:id="2010"/>
      </w:docPartBody>
    </w:docPart>
    <w:docPart>
      <w:docPartPr>
        <w:name w:val="E9A3BDAE73574DA5ACEFB937877AD9CF"/>
        <w:category>
          <w:name w:val="General"/>
          <w:gallery w:val="placeholder"/>
        </w:category>
        <w:types>
          <w:type w:val="bbPlcHdr"/>
        </w:types>
        <w:behaviors>
          <w:behavior w:val="content"/>
        </w:behaviors>
        <w:guid w:val="{EB7F9503-C258-423C-8580-F739F39723DB}"/>
      </w:docPartPr>
      <w:docPartBody>
        <w:p w:rsidR="00E66B84" w:rsidRDefault="00E66B84" w:rsidP="00E66B84">
          <w:pPr>
            <w:pStyle w:val="E9A3BDAE73574DA5ACEFB937877AD9CF"/>
          </w:pPr>
          <w:r>
            <w:rPr>
              <w:rFonts w:ascii="Segoe UI" w:hAnsi="Segoe UI" w:cs="Segoe UI"/>
              <w:sz w:val="20"/>
              <w:szCs w:val="20"/>
            </w:rPr>
            <w:fldChar w:fldCharType="begin">
              <w:ffData>
                <w:name w:val="Text1"/>
                <w:enabled/>
                <w:calcOnExit w:val="0"/>
                <w:textInput/>
              </w:ffData>
            </w:fldChar>
          </w:r>
          <w:bookmarkStart w:id="201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011"/>
        </w:p>
        <w:bookmarkStart w:id="2012" w:name="Text8"/>
        <w:bookmarkStart w:id="2013" w:name="Text9"/>
        <w:bookmarkStart w:id="2014" w:name="Text10"/>
        <w:bookmarkStart w:id="2015" w:name="Text11"/>
        <w:bookmarkStart w:id="2016" w:name="Text1"/>
        <w:bookmarkStart w:id="2017" w:name="Text8"/>
        <w:bookmarkStart w:id="2018" w:name="Text9"/>
        <w:bookmarkStart w:id="2019" w:name="Text10"/>
        <w:bookmarkStart w:id="2020" w:name="Text11"/>
        <w:bookmarkStart w:id="2021" w:name="Text1"/>
        <w:bookmarkStart w:id="2022" w:name="Text8"/>
        <w:bookmarkStart w:id="2023" w:name="Text9"/>
        <w:bookmarkStart w:id="2024" w:name="Text10"/>
        <w:bookmarkStart w:id="2025" w:name="Text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docPartBody>
    </w:docPart>
    <w:docPart>
      <w:docPartPr>
        <w:name w:val="6A5A5F5DB6BA49F4A83E06E4718699FF"/>
        <w:category>
          <w:name w:val="General"/>
          <w:gallery w:val="placeholder"/>
        </w:category>
        <w:types>
          <w:type w:val="bbPlcHdr"/>
        </w:types>
        <w:behaviors>
          <w:behavior w:val="content"/>
        </w:behaviors>
        <w:guid w:val="{DF310E2C-56FB-4EE8-BFE6-8ECC855E4698}"/>
      </w:docPartPr>
      <w:docPartBody>
        <w:p w:rsidR="00E66B84" w:rsidRDefault="00E66B84" w:rsidP="00E66B84">
          <w:pPr>
            <w:pStyle w:val="6A5A5F5DB6BA49F4A83E06E4718699FF"/>
          </w:pPr>
          <w:r>
            <w:rPr>
              <w:rFonts w:ascii="Segoe UI" w:hAnsi="Segoe UI" w:cs="Segoe UI"/>
              <w:sz w:val="20"/>
              <w:szCs w:val="20"/>
            </w:rPr>
            <w:fldChar w:fldCharType="begin">
              <w:ffData>
                <w:name w:val="Text1"/>
                <w:enabled/>
                <w:calcOnExit w:val="0"/>
                <w:textInput/>
              </w:ffData>
            </w:fldChar>
          </w:r>
          <w:bookmarkStart w:id="202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026"/>
        </w:p>
        <w:bookmarkStart w:id="2027" w:name="Text8"/>
        <w:bookmarkStart w:id="2028" w:name="Text9"/>
        <w:bookmarkStart w:id="2029" w:name="Text10"/>
        <w:bookmarkStart w:id="2030" w:name="Text11"/>
        <w:bookmarkStart w:id="2031" w:name="Text1"/>
        <w:bookmarkStart w:id="2032" w:name="Text8"/>
        <w:bookmarkStart w:id="2033" w:name="Text9"/>
        <w:bookmarkStart w:id="2034" w:name="Text10"/>
        <w:bookmarkStart w:id="2035" w:name="Text11"/>
        <w:bookmarkStart w:id="2036" w:name="Text1"/>
        <w:bookmarkStart w:id="2037" w:name="Text8"/>
        <w:bookmarkStart w:id="2038" w:name="Text9"/>
        <w:bookmarkStart w:id="2039" w:name="Text10"/>
        <w:bookmarkStart w:id="2040" w:name="Text11"/>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docPartBody>
    </w:docPart>
    <w:docPart>
      <w:docPartPr>
        <w:name w:val="0FE59B9A880B47D88D783A9C98B46BBF"/>
        <w:category>
          <w:name w:val="General"/>
          <w:gallery w:val="placeholder"/>
        </w:category>
        <w:types>
          <w:type w:val="bbPlcHdr"/>
        </w:types>
        <w:behaviors>
          <w:behavior w:val="content"/>
        </w:behaviors>
        <w:guid w:val="{A3B7DA63-9BA0-48C8-9D69-30A873252EBB}"/>
      </w:docPartPr>
      <w:docPartBody>
        <w:p w:rsidR="00E66B84" w:rsidRDefault="00E66B84" w:rsidP="00E66B84">
          <w:pPr>
            <w:pStyle w:val="0FE59B9A880B47D88D783A9C98B46BBF"/>
          </w:pPr>
          <w:r>
            <w:rPr>
              <w:rFonts w:ascii="Segoe UI" w:hAnsi="Segoe UI" w:cs="Segoe UI"/>
              <w:sz w:val="20"/>
              <w:szCs w:val="20"/>
            </w:rPr>
            <w:fldChar w:fldCharType="begin">
              <w:ffData>
                <w:name w:val="Text1"/>
                <w:enabled/>
                <w:calcOnExit w:val="0"/>
                <w:textInput/>
              </w:ffData>
            </w:fldChar>
          </w:r>
          <w:bookmarkStart w:id="204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041"/>
        </w:p>
        <w:bookmarkStart w:id="2042" w:name="Text8"/>
        <w:bookmarkStart w:id="2043" w:name="Text9"/>
        <w:bookmarkStart w:id="2044" w:name="Text10"/>
        <w:bookmarkStart w:id="2045" w:name="Text11"/>
        <w:bookmarkEnd w:id="2042"/>
        <w:bookmarkEnd w:id="2043"/>
        <w:bookmarkEnd w:id="2044"/>
        <w:bookmarkEnd w:id="2045"/>
      </w:docPartBody>
    </w:docPart>
    <w:docPart>
      <w:docPartPr>
        <w:name w:val="1DEE6763B88B493688D1DBD1FAD10B6F"/>
        <w:category>
          <w:name w:val="General"/>
          <w:gallery w:val="placeholder"/>
        </w:category>
        <w:types>
          <w:type w:val="bbPlcHdr"/>
        </w:types>
        <w:behaviors>
          <w:behavior w:val="content"/>
        </w:behaviors>
        <w:guid w:val="{51474CE7-F1D9-43C8-A63C-C2AA9C6502DF}"/>
      </w:docPartPr>
      <w:docPartBody>
        <w:p w:rsidR="00E66B84" w:rsidRDefault="00E66B84" w:rsidP="00E66B84">
          <w:pPr>
            <w:pStyle w:val="1DEE6763B88B493688D1DBD1FAD10B6F"/>
          </w:pPr>
          <w:r>
            <w:rPr>
              <w:rFonts w:ascii="Segoe UI" w:hAnsi="Segoe UI" w:cs="Segoe UI"/>
              <w:sz w:val="20"/>
              <w:szCs w:val="20"/>
            </w:rPr>
            <w:fldChar w:fldCharType="begin">
              <w:ffData>
                <w:name w:val="Text1"/>
                <w:enabled/>
                <w:calcOnExit w:val="0"/>
                <w:textInput/>
              </w:ffData>
            </w:fldChar>
          </w:r>
          <w:bookmarkStart w:id="204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046"/>
        </w:p>
        <w:bookmarkStart w:id="2047" w:name="Text8"/>
        <w:bookmarkStart w:id="2048" w:name="Text9"/>
        <w:bookmarkStart w:id="2049" w:name="Text10"/>
        <w:bookmarkStart w:id="2050" w:name="Text11"/>
        <w:bookmarkStart w:id="2051" w:name="Text1"/>
        <w:bookmarkStart w:id="2052" w:name="Text8"/>
        <w:bookmarkStart w:id="2053" w:name="Text9"/>
        <w:bookmarkStart w:id="2054" w:name="Text10"/>
        <w:bookmarkStart w:id="2055" w:name="Text11"/>
        <w:bookmarkStart w:id="2056" w:name="Text1"/>
        <w:bookmarkStart w:id="2057" w:name="Text8"/>
        <w:bookmarkStart w:id="2058" w:name="Text9"/>
        <w:bookmarkStart w:id="2059" w:name="Text10"/>
        <w:bookmarkStart w:id="2060" w:name="Text11"/>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docPartBody>
    </w:docPart>
    <w:docPart>
      <w:docPartPr>
        <w:name w:val="8D7C7C2064C247DEB456089632F71F13"/>
        <w:category>
          <w:name w:val="General"/>
          <w:gallery w:val="placeholder"/>
        </w:category>
        <w:types>
          <w:type w:val="bbPlcHdr"/>
        </w:types>
        <w:behaviors>
          <w:behavior w:val="content"/>
        </w:behaviors>
        <w:guid w:val="{000038B3-48CB-4C83-8961-073177DEFC1A}"/>
      </w:docPartPr>
      <w:docPartBody>
        <w:p w:rsidR="00E66B84" w:rsidRDefault="00E66B84" w:rsidP="00E66B84">
          <w:pPr>
            <w:pStyle w:val="8D7C7C2064C247DEB456089632F71F13"/>
          </w:pPr>
          <w:r>
            <w:rPr>
              <w:rFonts w:ascii="Segoe UI" w:hAnsi="Segoe UI" w:cs="Segoe UI"/>
              <w:sz w:val="20"/>
              <w:szCs w:val="20"/>
            </w:rPr>
            <w:fldChar w:fldCharType="begin">
              <w:ffData>
                <w:name w:val="Text1"/>
                <w:enabled/>
                <w:calcOnExit w:val="0"/>
                <w:textInput/>
              </w:ffData>
            </w:fldChar>
          </w:r>
          <w:bookmarkStart w:id="206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061"/>
        </w:p>
        <w:bookmarkStart w:id="2062" w:name="Text8"/>
        <w:bookmarkStart w:id="2063" w:name="Text9"/>
        <w:bookmarkStart w:id="2064" w:name="Text10"/>
        <w:bookmarkStart w:id="2065" w:name="Text11"/>
        <w:bookmarkEnd w:id="2062"/>
        <w:bookmarkEnd w:id="2063"/>
        <w:bookmarkEnd w:id="2064"/>
        <w:bookmarkEnd w:id="2065"/>
      </w:docPartBody>
    </w:docPart>
    <w:docPart>
      <w:docPartPr>
        <w:name w:val="5B0EB7B338E84929B141FAAA1F92A272"/>
        <w:category>
          <w:name w:val="General"/>
          <w:gallery w:val="placeholder"/>
        </w:category>
        <w:types>
          <w:type w:val="bbPlcHdr"/>
        </w:types>
        <w:behaviors>
          <w:behavior w:val="content"/>
        </w:behaviors>
        <w:guid w:val="{8F8AE767-D54E-4709-AC83-DC43122097DF}"/>
      </w:docPartPr>
      <w:docPartBody>
        <w:p w:rsidR="00E66B84" w:rsidRDefault="00E66B84" w:rsidP="00E66B84">
          <w:pPr>
            <w:pStyle w:val="5B0EB7B338E84929B141FAAA1F92A272"/>
          </w:pPr>
          <w:r>
            <w:rPr>
              <w:rFonts w:ascii="Segoe UI" w:hAnsi="Segoe UI" w:cs="Segoe UI"/>
              <w:sz w:val="20"/>
              <w:szCs w:val="20"/>
            </w:rPr>
            <w:fldChar w:fldCharType="begin">
              <w:ffData>
                <w:name w:val="Text1"/>
                <w:enabled/>
                <w:calcOnExit w:val="0"/>
                <w:textInput/>
              </w:ffData>
            </w:fldChar>
          </w:r>
          <w:bookmarkStart w:id="206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066"/>
        </w:p>
        <w:bookmarkStart w:id="2067" w:name="Text8"/>
        <w:bookmarkStart w:id="2068" w:name="Text9"/>
        <w:bookmarkStart w:id="2069" w:name="Text10"/>
        <w:bookmarkStart w:id="2070" w:name="Text11"/>
        <w:bookmarkStart w:id="2071" w:name="Text1"/>
        <w:bookmarkStart w:id="2072" w:name="Text8"/>
        <w:bookmarkStart w:id="2073" w:name="Text9"/>
        <w:bookmarkStart w:id="2074" w:name="Text10"/>
        <w:bookmarkStart w:id="2075" w:name="Text11"/>
        <w:bookmarkStart w:id="2076" w:name="Text1"/>
        <w:bookmarkStart w:id="2077" w:name="Text8"/>
        <w:bookmarkStart w:id="2078" w:name="Text9"/>
        <w:bookmarkStart w:id="2079" w:name="Text10"/>
        <w:bookmarkStart w:id="2080" w:name="Text11"/>
        <w:bookmarkStart w:id="2081" w:name="Text1"/>
        <w:bookmarkStart w:id="2082" w:name="Text8"/>
        <w:bookmarkStart w:id="2083" w:name="Text9"/>
        <w:bookmarkStart w:id="2084" w:name="Text10"/>
        <w:bookmarkStart w:id="2085" w:name="Text11"/>
        <w:bookmarkStart w:id="2086" w:name="Text1"/>
        <w:bookmarkStart w:id="2087" w:name="Text8"/>
        <w:bookmarkStart w:id="2088" w:name="Text9"/>
        <w:bookmarkStart w:id="2089" w:name="Text10"/>
        <w:bookmarkStart w:id="2090" w:name="Text11"/>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docPartBody>
    </w:docPart>
    <w:docPart>
      <w:docPartPr>
        <w:name w:val="5439A32DDFAD41ADB7ED1BFE453EF1F7"/>
        <w:category>
          <w:name w:val="General"/>
          <w:gallery w:val="placeholder"/>
        </w:category>
        <w:types>
          <w:type w:val="bbPlcHdr"/>
        </w:types>
        <w:behaviors>
          <w:behavior w:val="content"/>
        </w:behaviors>
        <w:guid w:val="{2226CF9E-AF5A-4E78-8341-E52B5D91CBF8}"/>
      </w:docPartPr>
      <w:docPartBody>
        <w:p w:rsidR="00E66B84" w:rsidRDefault="00E66B84" w:rsidP="00E66B84">
          <w:pPr>
            <w:pStyle w:val="5439A32DDFAD41ADB7ED1BFE453EF1F7"/>
          </w:pPr>
          <w:r>
            <w:rPr>
              <w:rFonts w:ascii="Segoe UI" w:hAnsi="Segoe UI" w:cs="Segoe UI"/>
              <w:sz w:val="20"/>
              <w:szCs w:val="20"/>
            </w:rPr>
            <w:fldChar w:fldCharType="begin">
              <w:ffData>
                <w:name w:val="Text1"/>
                <w:enabled/>
                <w:calcOnExit w:val="0"/>
                <w:textInput/>
              </w:ffData>
            </w:fldChar>
          </w:r>
          <w:bookmarkStart w:id="209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091"/>
        </w:p>
        <w:bookmarkStart w:id="2092" w:name="Text8"/>
        <w:bookmarkStart w:id="2093" w:name="Text9"/>
        <w:bookmarkStart w:id="2094" w:name="Text10"/>
        <w:bookmarkStart w:id="2095" w:name="Text11"/>
        <w:bookmarkEnd w:id="2092"/>
        <w:bookmarkEnd w:id="2093"/>
        <w:bookmarkEnd w:id="2094"/>
        <w:bookmarkEnd w:id="2095"/>
      </w:docPartBody>
    </w:docPart>
    <w:docPart>
      <w:docPartPr>
        <w:name w:val="CDBCDE511C784BB496EE158F7C72FEBE"/>
        <w:category>
          <w:name w:val="General"/>
          <w:gallery w:val="placeholder"/>
        </w:category>
        <w:types>
          <w:type w:val="bbPlcHdr"/>
        </w:types>
        <w:behaviors>
          <w:behavior w:val="content"/>
        </w:behaviors>
        <w:guid w:val="{3D6B9C1A-01EE-49D6-84DB-C0460E515085}"/>
      </w:docPartPr>
      <w:docPartBody>
        <w:p w:rsidR="00E66B84" w:rsidRDefault="00E66B84" w:rsidP="00E66B84">
          <w:pPr>
            <w:pStyle w:val="CDBCDE511C784BB496EE158F7C72FEBE"/>
          </w:pPr>
          <w:r>
            <w:rPr>
              <w:rFonts w:ascii="Segoe UI" w:hAnsi="Segoe UI" w:cs="Segoe UI"/>
              <w:sz w:val="20"/>
              <w:szCs w:val="20"/>
            </w:rPr>
            <w:fldChar w:fldCharType="begin">
              <w:ffData>
                <w:name w:val="Text1"/>
                <w:enabled/>
                <w:calcOnExit w:val="0"/>
                <w:textInput/>
              </w:ffData>
            </w:fldChar>
          </w:r>
          <w:bookmarkStart w:id="209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096"/>
        </w:p>
        <w:bookmarkStart w:id="2097" w:name="Text8"/>
        <w:bookmarkStart w:id="2098" w:name="Text9"/>
        <w:bookmarkStart w:id="2099" w:name="Text10"/>
        <w:bookmarkStart w:id="2100" w:name="Text11"/>
        <w:bookmarkEnd w:id="2097"/>
        <w:bookmarkEnd w:id="2098"/>
        <w:bookmarkEnd w:id="2099"/>
        <w:bookmarkEnd w:id="2100"/>
      </w:docPartBody>
    </w:docPart>
    <w:docPart>
      <w:docPartPr>
        <w:name w:val="0A913A25E56745009BA23727D0998430"/>
        <w:category>
          <w:name w:val="General"/>
          <w:gallery w:val="placeholder"/>
        </w:category>
        <w:types>
          <w:type w:val="bbPlcHdr"/>
        </w:types>
        <w:behaviors>
          <w:behavior w:val="content"/>
        </w:behaviors>
        <w:guid w:val="{8F40E552-C3A7-41CB-8FF9-B877C8762ECE}"/>
      </w:docPartPr>
      <w:docPartBody>
        <w:p w:rsidR="00E66B84" w:rsidRDefault="00E66B84" w:rsidP="00E66B84">
          <w:pPr>
            <w:pStyle w:val="0A913A25E56745009BA23727D0998430"/>
          </w:pPr>
          <w:r>
            <w:rPr>
              <w:rFonts w:ascii="Segoe UI" w:hAnsi="Segoe UI" w:cs="Segoe UI"/>
              <w:sz w:val="20"/>
              <w:szCs w:val="20"/>
            </w:rPr>
            <w:fldChar w:fldCharType="begin">
              <w:ffData>
                <w:name w:val="Text1"/>
                <w:enabled/>
                <w:calcOnExit w:val="0"/>
                <w:textInput/>
              </w:ffData>
            </w:fldChar>
          </w:r>
          <w:bookmarkStart w:id="210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101"/>
        </w:p>
        <w:bookmarkStart w:id="2102" w:name="Text8"/>
        <w:bookmarkStart w:id="2103" w:name="Text9"/>
        <w:bookmarkStart w:id="2104" w:name="Text10"/>
        <w:bookmarkStart w:id="2105" w:name="Text11"/>
        <w:bookmarkEnd w:id="2102"/>
        <w:bookmarkEnd w:id="2103"/>
        <w:bookmarkEnd w:id="2104"/>
        <w:bookmarkEnd w:id="2105"/>
      </w:docPartBody>
    </w:docPart>
    <w:docPart>
      <w:docPartPr>
        <w:name w:val="6C02D73CCD554107ADAD133C0EF2996A"/>
        <w:category>
          <w:name w:val="General"/>
          <w:gallery w:val="placeholder"/>
        </w:category>
        <w:types>
          <w:type w:val="bbPlcHdr"/>
        </w:types>
        <w:behaviors>
          <w:behavior w:val="content"/>
        </w:behaviors>
        <w:guid w:val="{C622F61C-0C50-4E30-B178-79B9BF48EBC7}"/>
      </w:docPartPr>
      <w:docPartBody>
        <w:p w:rsidR="00E66B84" w:rsidRDefault="00E66B84" w:rsidP="00E66B84">
          <w:pPr>
            <w:pStyle w:val="6C02D73CCD554107ADAD133C0EF2996A"/>
          </w:pPr>
          <w:r>
            <w:rPr>
              <w:rFonts w:ascii="Segoe UI" w:hAnsi="Segoe UI" w:cs="Segoe UI"/>
              <w:sz w:val="20"/>
              <w:szCs w:val="20"/>
            </w:rPr>
            <w:fldChar w:fldCharType="begin">
              <w:ffData>
                <w:name w:val="Text1"/>
                <w:enabled/>
                <w:calcOnExit w:val="0"/>
                <w:textInput/>
              </w:ffData>
            </w:fldChar>
          </w:r>
          <w:bookmarkStart w:id="210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106"/>
        </w:p>
        <w:bookmarkStart w:id="2107" w:name="Text8"/>
        <w:bookmarkStart w:id="2108" w:name="Text9"/>
        <w:bookmarkStart w:id="2109" w:name="Text10"/>
        <w:bookmarkStart w:id="2110" w:name="Text11"/>
        <w:bookmarkStart w:id="2111" w:name="Text1"/>
        <w:bookmarkStart w:id="2112" w:name="Text8"/>
        <w:bookmarkStart w:id="2113" w:name="Text9"/>
        <w:bookmarkStart w:id="2114" w:name="Text10"/>
        <w:bookmarkStart w:id="2115" w:name="Text11"/>
        <w:bookmarkStart w:id="2116" w:name="Text1"/>
        <w:bookmarkStart w:id="2117" w:name="Text8"/>
        <w:bookmarkStart w:id="2118" w:name="Text9"/>
        <w:bookmarkStart w:id="2119" w:name="Text10"/>
        <w:bookmarkStart w:id="2120" w:name="Text11"/>
        <w:bookmarkStart w:id="2121" w:name="Text1"/>
        <w:bookmarkStart w:id="2122" w:name="Text8"/>
        <w:bookmarkStart w:id="2123" w:name="Text9"/>
        <w:bookmarkStart w:id="2124" w:name="Text10"/>
        <w:bookmarkStart w:id="2125" w:name="Text11"/>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docPartBody>
    </w:docPart>
    <w:docPart>
      <w:docPartPr>
        <w:name w:val="E5B615D369EF4C5EBADE4F1A472B949C"/>
        <w:category>
          <w:name w:val="General"/>
          <w:gallery w:val="placeholder"/>
        </w:category>
        <w:types>
          <w:type w:val="bbPlcHdr"/>
        </w:types>
        <w:behaviors>
          <w:behavior w:val="content"/>
        </w:behaviors>
        <w:guid w:val="{3C0DE4E0-6B70-4159-AD6E-A07B8F34939F}"/>
      </w:docPartPr>
      <w:docPartBody>
        <w:p w:rsidR="00E66B84" w:rsidRDefault="00E66B84" w:rsidP="00E66B84">
          <w:pPr>
            <w:pStyle w:val="E5B615D369EF4C5EBADE4F1A472B949C"/>
          </w:pPr>
          <w:r>
            <w:rPr>
              <w:rFonts w:ascii="Segoe UI" w:hAnsi="Segoe UI" w:cs="Segoe UI"/>
              <w:sz w:val="20"/>
              <w:szCs w:val="20"/>
            </w:rPr>
            <w:fldChar w:fldCharType="begin">
              <w:ffData>
                <w:name w:val="Text1"/>
                <w:enabled/>
                <w:calcOnExit w:val="0"/>
                <w:textInput/>
              </w:ffData>
            </w:fldChar>
          </w:r>
          <w:bookmarkStart w:id="212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126"/>
        </w:p>
        <w:bookmarkStart w:id="2127" w:name="Text8"/>
        <w:bookmarkStart w:id="2128" w:name="Text9"/>
        <w:bookmarkStart w:id="2129" w:name="Text10"/>
        <w:bookmarkStart w:id="2130" w:name="Text11"/>
        <w:bookmarkEnd w:id="2127"/>
        <w:bookmarkEnd w:id="2128"/>
        <w:bookmarkEnd w:id="2129"/>
        <w:bookmarkEnd w:id="2130"/>
      </w:docPartBody>
    </w:docPart>
    <w:docPart>
      <w:docPartPr>
        <w:name w:val="FFBD9544CE6B490F915177D44A3442C0"/>
        <w:category>
          <w:name w:val="General"/>
          <w:gallery w:val="placeholder"/>
        </w:category>
        <w:types>
          <w:type w:val="bbPlcHdr"/>
        </w:types>
        <w:behaviors>
          <w:behavior w:val="content"/>
        </w:behaviors>
        <w:guid w:val="{5C0755FF-784B-4371-88EB-31FE9C91C426}"/>
      </w:docPartPr>
      <w:docPartBody>
        <w:p w:rsidR="00E66B84" w:rsidRDefault="00E66B84" w:rsidP="00E66B84">
          <w:pPr>
            <w:pStyle w:val="FFBD9544CE6B490F915177D44A3442C0"/>
          </w:pPr>
          <w:r>
            <w:rPr>
              <w:rFonts w:ascii="Segoe UI" w:hAnsi="Segoe UI" w:cs="Segoe UI"/>
              <w:sz w:val="20"/>
              <w:szCs w:val="20"/>
            </w:rPr>
            <w:fldChar w:fldCharType="begin">
              <w:ffData>
                <w:name w:val="Text1"/>
                <w:enabled/>
                <w:calcOnExit w:val="0"/>
                <w:textInput/>
              </w:ffData>
            </w:fldChar>
          </w:r>
          <w:bookmarkStart w:id="213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131"/>
        </w:p>
        <w:bookmarkStart w:id="2132" w:name="Text8"/>
        <w:bookmarkStart w:id="2133" w:name="Text9"/>
        <w:bookmarkStart w:id="2134" w:name="Text10"/>
        <w:bookmarkStart w:id="2135" w:name="Text11"/>
        <w:bookmarkEnd w:id="2132"/>
        <w:bookmarkEnd w:id="2133"/>
        <w:bookmarkEnd w:id="2134"/>
        <w:bookmarkEnd w:id="2135"/>
      </w:docPartBody>
    </w:docPart>
    <w:docPart>
      <w:docPartPr>
        <w:name w:val="B6A90468B716430FBCC60773B1700944"/>
        <w:category>
          <w:name w:val="General"/>
          <w:gallery w:val="placeholder"/>
        </w:category>
        <w:types>
          <w:type w:val="bbPlcHdr"/>
        </w:types>
        <w:behaviors>
          <w:behavior w:val="content"/>
        </w:behaviors>
        <w:guid w:val="{82D81174-54D2-4CDF-B50D-FD520AB640B9}"/>
      </w:docPartPr>
      <w:docPartBody>
        <w:p w:rsidR="00E66B84" w:rsidRDefault="00E66B84" w:rsidP="00E66B84">
          <w:pPr>
            <w:pStyle w:val="B6A90468B716430FBCC60773B1700944"/>
          </w:pPr>
          <w:r>
            <w:rPr>
              <w:rFonts w:ascii="Segoe UI" w:hAnsi="Segoe UI" w:cs="Segoe UI"/>
              <w:sz w:val="20"/>
              <w:szCs w:val="20"/>
            </w:rPr>
            <w:fldChar w:fldCharType="begin">
              <w:ffData>
                <w:name w:val="Text1"/>
                <w:enabled/>
                <w:calcOnExit w:val="0"/>
                <w:textInput/>
              </w:ffData>
            </w:fldChar>
          </w:r>
          <w:bookmarkStart w:id="213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136"/>
        </w:p>
        <w:bookmarkStart w:id="2137" w:name="Text8"/>
        <w:bookmarkStart w:id="2138" w:name="Text9"/>
        <w:bookmarkStart w:id="2139" w:name="Text10"/>
        <w:bookmarkStart w:id="2140" w:name="Text11"/>
        <w:bookmarkEnd w:id="2137"/>
        <w:bookmarkEnd w:id="2138"/>
        <w:bookmarkEnd w:id="2139"/>
        <w:bookmarkEnd w:id="2140"/>
      </w:docPartBody>
    </w:docPart>
    <w:docPart>
      <w:docPartPr>
        <w:name w:val="77A6F2024498462DAAD3AA81B92B4E60"/>
        <w:category>
          <w:name w:val="General"/>
          <w:gallery w:val="placeholder"/>
        </w:category>
        <w:types>
          <w:type w:val="bbPlcHdr"/>
        </w:types>
        <w:behaviors>
          <w:behavior w:val="content"/>
        </w:behaviors>
        <w:guid w:val="{4334977E-340E-4A07-BDFC-F14DEEEE36AC}"/>
      </w:docPartPr>
      <w:docPartBody>
        <w:p w:rsidR="00E66B84" w:rsidRDefault="00E66B84" w:rsidP="00E66B84">
          <w:pPr>
            <w:pStyle w:val="77A6F2024498462DAAD3AA81B92B4E60"/>
          </w:pPr>
          <w:r>
            <w:rPr>
              <w:rFonts w:ascii="Segoe UI" w:hAnsi="Segoe UI" w:cs="Segoe UI"/>
              <w:sz w:val="20"/>
              <w:szCs w:val="20"/>
            </w:rPr>
            <w:fldChar w:fldCharType="begin">
              <w:ffData>
                <w:name w:val="Text1"/>
                <w:enabled/>
                <w:calcOnExit w:val="0"/>
                <w:textInput/>
              </w:ffData>
            </w:fldChar>
          </w:r>
          <w:bookmarkStart w:id="214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141"/>
        </w:p>
        <w:bookmarkStart w:id="2142" w:name="Text8"/>
        <w:bookmarkStart w:id="2143" w:name="Text9"/>
        <w:bookmarkStart w:id="2144" w:name="Text10"/>
        <w:bookmarkStart w:id="2145" w:name="Text11"/>
        <w:bookmarkEnd w:id="2142"/>
        <w:bookmarkEnd w:id="2143"/>
        <w:bookmarkEnd w:id="2144"/>
        <w:bookmarkEnd w:id="2145"/>
      </w:docPartBody>
    </w:docPart>
    <w:docPart>
      <w:docPartPr>
        <w:name w:val="E76A0B1C7E3E4A94B1169F129A4E0297"/>
        <w:category>
          <w:name w:val="General"/>
          <w:gallery w:val="placeholder"/>
        </w:category>
        <w:types>
          <w:type w:val="bbPlcHdr"/>
        </w:types>
        <w:behaviors>
          <w:behavior w:val="content"/>
        </w:behaviors>
        <w:guid w:val="{CB37B7D0-ABDB-49B7-AD98-806DFED82789}"/>
      </w:docPartPr>
      <w:docPartBody>
        <w:p w:rsidR="00E66B84" w:rsidRDefault="00E66B84" w:rsidP="00E66B84">
          <w:pPr>
            <w:pStyle w:val="E76A0B1C7E3E4A94B1169F129A4E0297"/>
          </w:pPr>
          <w:r>
            <w:rPr>
              <w:rFonts w:ascii="Segoe UI" w:hAnsi="Segoe UI" w:cs="Segoe UI"/>
              <w:sz w:val="20"/>
              <w:szCs w:val="20"/>
            </w:rPr>
            <w:fldChar w:fldCharType="begin">
              <w:ffData>
                <w:name w:val="Text1"/>
                <w:enabled/>
                <w:calcOnExit w:val="0"/>
                <w:textInput/>
              </w:ffData>
            </w:fldChar>
          </w:r>
          <w:bookmarkStart w:id="214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146"/>
        </w:p>
        <w:bookmarkStart w:id="2147" w:name="Text8"/>
        <w:bookmarkStart w:id="2148" w:name="Text9"/>
        <w:bookmarkStart w:id="2149" w:name="Text10"/>
        <w:bookmarkStart w:id="2150" w:name="Text11"/>
        <w:bookmarkStart w:id="2151" w:name="Text1"/>
        <w:bookmarkStart w:id="2152" w:name="Text8"/>
        <w:bookmarkStart w:id="2153" w:name="Text9"/>
        <w:bookmarkStart w:id="2154" w:name="Text10"/>
        <w:bookmarkStart w:id="2155" w:name="Text11"/>
        <w:bookmarkStart w:id="2156" w:name="Text1"/>
        <w:bookmarkStart w:id="2157" w:name="Text8"/>
        <w:bookmarkStart w:id="2158" w:name="Text9"/>
        <w:bookmarkStart w:id="2159" w:name="Text10"/>
        <w:bookmarkStart w:id="2160" w:name="Text11"/>
        <w:bookmarkStart w:id="2161" w:name="Text1"/>
        <w:bookmarkStart w:id="2162" w:name="Text8"/>
        <w:bookmarkStart w:id="2163" w:name="Text9"/>
        <w:bookmarkStart w:id="2164" w:name="Text10"/>
        <w:bookmarkStart w:id="2165" w:name="Text11"/>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docPartBody>
    </w:docPart>
    <w:docPart>
      <w:docPartPr>
        <w:name w:val="72C9C2B6742A4DFCA3065B4A20B6D575"/>
        <w:category>
          <w:name w:val="General"/>
          <w:gallery w:val="placeholder"/>
        </w:category>
        <w:types>
          <w:type w:val="bbPlcHdr"/>
        </w:types>
        <w:behaviors>
          <w:behavior w:val="content"/>
        </w:behaviors>
        <w:guid w:val="{4514E610-3465-4FFA-A653-9A6FCAC71BC7}"/>
      </w:docPartPr>
      <w:docPartBody>
        <w:p w:rsidR="00E66B84" w:rsidRDefault="00E66B84" w:rsidP="00E66B84">
          <w:pPr>
            <w:pStyle w:val="72C9C2B6742A4DFCA3065B4A20B6D575"/>
          </w:pPr>
          <w:r>
            <w:rPr>
              <w:rFonts w:ascii="Segoe UI" w:hAnsi="Segoe UI" w:cs="Segoe UI"/>
              <w:sz w:val="20"/>
              <w:szCs w:val="20"/>
            </w:rPr>
            <w:fldChar w:fldCharType="begin">
              <w:ffData>
                <w:name w:val="Text1"/>
                <w:enabled/>
                <w:calcOnExit w:val="0"/>
                <w:textInput/>
              </w:ffData>
            </w:fldChar>
          </w:r>
          <w:bookmarkStart w:id="216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166"/>
        </w:p>
        <w:bookmarkStart w:id="2167" w:name="Text8"/>
        <w:bookmarkStart w:id="2168" w:name="Text9"/>
        <w:bookmarkStart w:id="2169" w:name="Text10"/>
        <w:bookmarkStart w:id="2170" w:name="Text11"/>
        <w:bookmarkEnd w:id="2167"/>
        <w:bookmarkEnd w:id="2168"/>
        <w:bookmarkEnd w:id="2169"/>
        <w:bookmarkEnd w:id="2170"/>
      </w:docPartBody>
    </w:docPart>
    <w:docPart>
      <w:docPartPr>
        <w:name w:val="5618EEEE03104706AED6AB6394415012"/>
        <w:category>
          <w:name w:val="General"/>
          <w:gallery w:val="placeholder"/>
        </w:category>
        <w:types>
          <w:type w:val="bbPlcHdr"/>
        </w:types>
        <w:behaviors>
          <w:behavior w:val="content"/>
        </w:behaviors>
        <w:guid w:val="{43A2AED8-E3C0-46F9-B729-B11A8BA8881F}"/>
      </w:docPartPr>
      <w:docPartBody>
        <w:p w:rsidR="00E66B84" w:rsidRDefault="00E66B84" w:rsidP="00E66B84">
          <w:pPr>
            <w:pStyle w:val="5618EEEE03104706AED6AB6394415012"/>
          </w:pPr>
          <w:r>
            <w:rPr>
              <w:rFonts w:ascii="Segoe UI" w:hAnsi="Segoe UI" w:cs="Segoe UI"/>
              <w:sz w:val="20"/>
              <w:szCs w:val="20"/>
            </w:rPr>
            <w:fldChar w:fldCharType="begin">
              <w:ffData>
                <w:name w:val="Text1"/>
                <w:enabled/>
                <w:calcOnExit w:val="0"/>
                <w:textInput/>
              </w:ffData>
            </w:fldChar>
          </w:r>
          <w:bookmarkStart w:id="217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171"/>
        </w:p>
        <w:bookmarkStart w:id="2172" w:name="Text8"/>
        <w:bookmarkStart w:id="2173" w:name="Text9"/>
        <w:bookmarkStart w:id="2174" w:name="Text10"/>
        <w:bookmarkStart w:id="2175" w:name="Text11"/>
        <w:bookmarkStart w:id="2176" w:name="Text1"/>
        <w:bookmarkStart w:id="2177" w:name="Text8"/>
        <w:bookmarkStart w:id="2178" w:name="Text9"/>
        <w:bookmarkStart w:id="2179" w:name="Text10"/>
        <w:bookmarkStart w:id="2180" w:name="Text11"/>
        <w:bookmarkStart w:id="2181" w:name="Text1"/>
        <w:bookmarkStart w:id="2182" w:name="Text8"/>
        <w:bookmarkStart w:id="2183" w:name="Text9"/>
        <w:bookmarkStart w:id="2184" w:name="Text10"/>
        <w:bookmarkStart w:id="2185" w:name="Text11"/>
        <w:bookmarkStart w:id="2186" w:name="Text1"/>
        <w:bookmarkStart w:id="2187" w:name="Text8"/>
        <w:bookmarkStart w:id="2188" w:name="Text9"/>
        <w:bookmarkStart w:id="2189" w:name="Text10"/>
        <w:bookmarkStart w:id="2190" w:name="Text1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docPartBody>
    </w:docPart>
    <w:docPart>
      <w:docPartPr>
        <w:name w:val="A4BC7FDC478142AFA7DD126BCB7791DB"/>
        <w:category>
          <w:name w:val="General"/>
          <w:gallery w:val="placeholder"/>
        </w:category>
        <w:types>
          <w:type w:val="bbPlcHdr"/>
        </w:types>
        <w:behaviors>
          <w:behavior w:val="content"/>
        </w:behaviors>
        <w:guid w:val="{99AE0917-4264-4344-A6FC-69B6466F1305}"/>
      </w:docPartPr>
      <w:docPartBody>
        <w:p w:rsidR="00E66B84" w:rsidRDefault="00E66B84" w:rsidP="00E66B84">
          <w:pPr>
            <w:pStyle w:val="A4BC7FDC478142AFA7DD126BCB7791DB"/>
          </w:pPr>
          <w:r>
            <w:rPr>
              <w:rFonts w:ascii="Segoe UI" w:hAnsi="Segoe UI" w:cs="Segoe UI"/>
              <w:sz w:val="20"/>
              <w:szCs w:val="20"/>
            </w:rPr>
            <w:fldChar w:fldCharType="begin">
              <w:ffData>
                <w:name w:val="Text1"/>
                <w:enabled/>
                <w:calcOnExit w:val="0"/>
                <w:textInput/>
              </w:ffData>
            </w:fldChar>
          </w:r>
          <w:bookmarkStart w:id="219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191"/>
        </w:p>
        <w:bookmarkStart w:id="2192" w:name="Text8"/>
        <w:bookmarkStart w:id="2193" w:name="Text9"/>
        <w:bookmarkStart w:id="2194" w:name="Text10"/>
        <w:bookmarkStart w:id="2195" w:name="Text11"/>
        <w:bookmarkStart w:id="2196" w:name="Text1"/>
        <w:bookmarkStart w:id="2197" w:name="Text8"/>
        <w:bookmarkStart w:id="2198" w:name="Text9"/>
        <w:bookmarkStart w:id="2199" w:name="Text10"/>
        <w:bookmarkStart w:id="2200" w:name="Text11"/>
        <w:bookmarkStart w:id="2201" w:name="Text1"/>
        <w:bookmarkStart w:id="2202" w:name="Text8"/>
        <w:bookmarkStart w:id="2203" w:name="Text9"/>
        <w:bookmarkStart w:id="2204" w:name="Text10"/>
        <w:bookmarkStart w:id="2205" w:name="Text11"/>
        <w:bookmarkStart w:id="2206" w:name="Text1"/>
        <w:bookmarkStart w:id="2207" w:name="Text8"/>
        <w:bookmarkStart w:id="2208" w:name="Text9"/>
        <w:bookmarkStart w:id="2209" w:name="Text10"/>
        <w:bookmarkStart w:id="2210" w:name="Text1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docPartBody>
    </w:docPart>
    <w:docPart>
      <w:docPartPr>
        <w:name w:val="99184CD8B0C948C59CC0AA95CF5C14A1"/>
        <w:category>
          <w:name w:val="General"/>
          <w:gallery w:val="placeholder"/>
        </w:category>
        <w:types>
          <w:type w:val="bbPlcHdr"/>
        </w:types>
        <w:behaviors>
          <w:behavior w:val="content"/>
        </w:behaviors>
        <w:guid w:val="{13C721A3-8081-4C71-8A88-1FB8FE0A12B6}"/>
      </w:docPartPr>
      <w:docPartBody>
        <w:p w:rsidR="00E66B84" w:rsidRDefault="00E66B84" w:rsidP="00E66B84">
          <w:pPr>
            <w:pStyle w:val="99184CD8B0C948C59CC0AA95CF5C14A1"/>
          </w:pPr>
          <w:r>
            <w:rPr>
              <w:rFonts w:ascii="Segoe UI" w:hAnsi="Segoe UI" w:cs="Segoe UI"/>
              <w:sz w:val="20"/>
              <w:szCs w:val="20"/>
            </w:rPr>
            <w:fldChar w:fldCharType="begin">
              <w:ffData>
                <w:name w:val="Text1"/>
                <w:enabled/>
                <w:calcOnExit w:val="0"/>
                <w:textInput/>
              </w:ffData>
            </w:fldChar>
          </w:r>
          <w:bookmarkStart w:id="221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211"/>
        </w:p>
        <w:bookmarkStart w:id="2212" w:name="Text8"/>
        <w:bookmarkStart w:id="2213" w:name="Text9"/>
        <w:bookmarkStart w:id="2214" w:name="Text10"/>
        <w:bookmarkStart w:id="2215" w:name="Text11"/>
        <w:bookmarkStart w:id="2216" w:name="Text1"/>
        <w:bookmarkStart w:id="2217" w:name="Text8"/>
        <w:bookmarkStart w:id="2218" w:name="Text9"/>
        <w:bookmarkStart w:id="2219" w:name="Text10"/>
        <w:bookmarkStart w:id="2220" w:name="Text11"/>
        <w:bookmarkEnd w:id="2212"/>
        <w:bookmarkEnd w:id="2213"/>
        <w:bookmarkEnd w:id="2214"/>
        <w:bookmarkEnd w:id="2215"/>
        <w:bookmarkEnd w:id="2216"/>
        <w:bookmarkEnd w:id="2217"/>
        <w:bookmarkEnd w:id="2218"/>
        <w:bookmarkEnd w:id="2219"/>
        <w:bookmarkEnd w:id="2220"/>
      </w:docPartBody>
    </w:docPart>
    <w:docPart>
      <w:docPartPr>
        <w:name w:val="AFB72DDAAB3B4FCD889BF97A3F740986"/>
        <w:category>
          <w:name w:val="General"/>
          <w:gallery w:val="placeholder"/>
        </w:category>
        <w:types>
          <w:type w:val="bbPlcHdr"/>
        </w:types>
        <w:behaviors>
          <w:behavior w:val="content"/>
        </w:behaviors>
        <w:guid w:val="{279F95B3-0C4E-4F68-ADAC-D12C234C2BCB}"/>
      </w:docPartPr>
      <w:docPartBody>
        <w:p w:rsidR="00E66B84" w:rsidRDefault="00E66B84" w:rsidP="00E66B84">
          <w:pPr>
            <w:pStyle w:val="AFB72DDAAB3B4FCD889BF97A3F740986"/>
          </w:pPr>
          <w:r>
            <w:rPr>
              <w:rFonts w:ascii="Segoe UI" w:hAnsi="Segoe UI" w:cs="Segoe UI"/>
              <w:sz w:val="20"/>
              <w:szCs w:val="20"/>
            </w:rPr>
            <w:fldChar w:fldCharType="begin">
              <w:ffData>
                <w:name w:val="Text1"/>
                <w:enabled/>
                <w:calcOnExit w:val="0"/>
                <w:textInput/>
              </w:ffData>
            </w:fldChar>
          </w:r>
          <w:bookmarkStart w:id="222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221"/>
        </w:p>
        <w:bookmarkStart w:id="2222" w:name="Text8"/>
        <w:bookmarkStart w:id="2223" w:name="Text9"/>
        <w:bookmarkStart w:id="2224" w:name="Text10"/>
        <w:bookmarkStart w:id="2225" w:name="Text11"/>
        <w:bookmarkEnd w:id="2222"/>
        <w:bookmarkEnd w:id="2223"/>
        <w:bookmarkEnd w:id="2224"/>
        <w:bookmarkEnd w:id="2225"/>
      </w:docPartBody>
    </w:docPart>
    <w:docPart>
      <w:docPartPr>
        <w:name w:val="9A3CB2DB6EEC4223A195B3F856E99AEF"/>
        <w:category>
          <w:name w:val="General"/>
          <w:gallery w:val="placeholder"/>
        </w:category>
        <w:types>
          <w:type w:val="bbPlcHdr"/>
        </w:types>
        <w:behaviors>
          <w:behavior w:val="content"/>
        </w:behaviors>
        <w:guid w:val="{C49A3253-2775-48DC-A83F-0129C0712A87}"/>
      </w:docPartPr>
      <w:docPartBody>
        <w:p w:rsidR="00E66B84" w:rsidRDefault="00E66B84" w:rsidP="00E66B84">
          <w:pPr>
            <w:pStyle w:val="9A3CB2DB6EEC4223A195B3F856E99AEF"/>
          </w:pPr>
          <w:r>
            <w:rPr>
              <w:rFonts w:ascii="Segoe UI" w:hAnsi="Segoe UI" w:cs="Segoe UI"/>
              <w:sz w:val="20"/>
              <w:szCs w:val="20"/>
            </w:rPr>
            <w:fldChar w:fldCharType="begin">
              <w:ffData>
                <w:name w:val="Text1"/>
                <w:enabled/>
                <w:calcOnExit w:val="0"/>
                <w:textInput/>
              </w:ffData>
            </w:fldChar>
          </w:r>
          <w:bookmarkStart w:id="222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226"/>
        </w:p>
        <w:bookmarkStart w:id="2227" w:name="Text8"/>
        <w:bookmarkStart w:id="2228" w:name="Text9"/>
        <w:bookmarkStart w:id="2229" w:name="Text10"/>
        <w:bookmarkStart w:id="2230" w:name="Text11"/>
        <w:bookmarkEnd w:id="2227"/>
        <w:bookmarkEnd w:id="2228"/>
        <w:bookmarkEnd w:id="2229"/>
        <w:bookmarkEnd w:id="2230"/>
      </w:docPartBody>
    </w:docPart>
    <w:docPart>
      <w:docPartPr>
        <w:name w:val="A1445A13C92448E98449C41871481D57"/>
        <w:category>
          <w:name w:val="General"/>
          <w:gallery w:val="placeholder"/>
        </w:category>
        <w:types>
          <w:type w:val="bbPlcHdr"/>
        </w:types>
        <w:behaviors>
          <w:behavior w:val="content"/>
        </w:behaviors>
        <w:guid w:val="{7823719D-913F-4DE4-BD1C-54A3BCB654DE}"/>
      </w:docPartPr>
      <w:docPartBody>
        <w:p w:rsidR="00E66B84" w:rsidRDefault="00E66B84" w:rsidP="00E66B84">
          <w:pPr>
            <w:pStyle w:val="A1445A13C92448E98449C41871481D57"/>
          </w:pPr>
          <w:r>
            <w:rPr>
              <w:rFonts w:ascii="Segoe UI" w:hAnsi="Segoe UI" w:cs="Segoe UI"/>
              <w:sz w:val="20"/>
              <w:szCs w:val="20"/>
            </w:rPr>
            <w:fldChar w:fldCharType="begin">
              <w:ffData>
                <w:name w:val="Text1"/>
                <w:enabled/>
                <w:calcOnExit w:val="0"/>
                <w:textInput/>
              </w:ffData>
            </w:fldChar>
          </w:r>
          <w:bookmarkStart w:id="2231"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231"/>
        </w:p>
        <w:bookmarkStart w:id="2232" w:name="Text8"/>
        <w:bookmarkStart w:id="2233" w:name="Text9"/>
        <w:bookmarkStart w:id="2234" w:name="Text10"/>
        <w:bookmarkStart w:id="2235" w:name="Text11"/>
        <w:bookmarkEnd w:id="2232"/>
        <w:bookmarkEnd w:id="2233"/>
        <w:bookmarkEnd w:id="2234"/>
        <w:bookmarkEnd w:id="2235"/>
      </w:docPartBody>
    </w:docPart>
    <w:docPart>
      <w:docPartPr>
        <w:name w:val="60ADB217AEC649DC88694532F8559540"/>
        <w:category>
          <w:name w:val="General"/>
          <w:gallery w:val="placeholder"/>
        </w:category>
        <w:types>
          <w:type w:val="bbPlcHdr"/>
        </w:types>
        <w:behaviors>
          <w:behavior w:val="content"/>
        </w:behaviors>
        <w:guid w:val="{D189D182-1BD3-42BE-9621-30F0F4A4A13A}"/>
      </w:docPartPr>
      <w:docPartBody>
        <w:p w:rsidR="00E66B84" w:rsidRDefault="00E66B84" w:rsidP="00E66B84">
          <w:pPr>
            <w:pStyle w:val="60ADB217AEC649DC88694532F8559540"/>
          </w:pPr>
          <w:r>
            <w:rPr>
              <w:rFonts w:ascii="Segoe UI" w:hAnsi="Segoe UI" w:cs="Segoe UI"/>
              <w:sz w:val="20"/>
              <w:szCs w:val="20"/>
            </w:rPr>
            <w:fldChar w:fldCharType="begin">
              <w:ffData>
                <w:name w:val="Text1"/>
                <w:enabled/>
                <w:calcOnExit w:val="0"/>
                <w:textInput/>
              </w:ffData>
            </w:fldChar>
          </w:r>
          <w:bookmarkStart w:id="223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236"/>
        </w:p>
        <w:bookmarkStart w:id="2237" w:name="Text8"/>
        <w:bookmarkStart w:id="2238" w:name="Text9"/>
        <w:bookmarkStart w:id="2239" w:name="Text10"/>
        <w:bookmarkStart w:id="2240" w:name="Text11"/>
        <w:bookmarkStart w:id="2241" w:name="Text1"/>
        <w:bookmarkStart w:id="2242" w:name="Text8"/>
        <w:bookmarkStart w:id="2243" w:name="Text9"/>
        <w:bookmarkStart w:id="2244" w:name="Text10"/>
        <w:bookmarkStart w:id="2245" w:name="Text11"/>
        <w:bookmarkStart w:id="2246" w:name="Text1"/>
        <w:bookmarkStart w:id="2247" w:name="Text8"/>
        <w:bookmarkStart w:id="2248" w:name="Text9"/>
        <w:bookmarkStart w:id="2249" w:name="Text10"/>
        <w:bookmarkStart w:id="2250" w:name="Text11"/>
        <w:bookmarkStart w:id="2251" w:name="Text1"/>
        <w:bookmarkStart w:id="2252" w:name="Text8"/>
        <w:bookmarkStart w:id="2253" w:name="Text9"/>
        <w:bookmarkStart w:id="2254" w:name="Text10"/>
        <w:bookmarkStart w:id="2255" w:name="Text11"/>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docPartBody>
    </w:docPart>
    <w:docPart>
      <w:docPartPr>
        <w:name w:val="F25193C954574903A6B163F80248C58F"/>
        <w:category>
          <w:name w:val="General"/>
          <w:gallery w:val="placeholder"/>
        </w:category>
        <w:types>
          <w:type w:val="bbPlcHdr"/>
        </w:types>
        <w:behaviors>
          <w:behavior w:val="content"/>
        </w:behaviors>
        <w:guid w:val="{109E0BF7-E67B-44A5-A396-EE71BA78D6C0}"/>
      </w:docPartPr>
      <w:docPartBody>
        <w:p w:rsidR="00E66B84" w:rsidRDefault="00E66B84" w:rsidP="00E66B84">
          <w:pPr>
            <w:pStyle w:val="F25193C954574903A6B163F80248C58F"/>
          </w:pPr>
          <w:r>
            <w:rPr>
              <w:rFonts w:ascii="Segoe UI" w:hAnsi="Segoe UI" w:cs="Segoe UI"/>
              <w:sz w:val="20"/>
              <w:szCs w:val="20"/>
            </w:rPr>
            <w:fldChar w:fldCharType="begin">
              <w:ffData>
                <w:name w:val="Text1"/>
                <w:enabled/>
                <w:calcOnExit w:val="0"/>
                <w:textInput/>
              </w:ffData>
            </w:fldChar>
          </w:r>
          <w:bookmarkStart w:id="225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256"/>
        </w:p>
        <w:bookmarkStart w:id="2257" w:name="Text8"/>
        <w:bookmarkStart w:id="2258" w:name="Text9"/>
        <w:bookmarkStart w:id="2259" w:name="Text10"/>
        <w:bookmarkStart w:id="2260" w:name="Text11"/>
        <w:bookmarkStart w:id="2261" w:name="Text1"/>
        <w:bookmarkStart w:id="2262" w:name="Text8"/>
        <w:bookmarkStart w:id="2263" w:name="Text9"/>
        <w:bookmarkStart w:id="2264" w:name="Text10"/>
        <w:bookmarkStart w:id="2265" w:name="Text11"/>
        <w:bookmarkStart w:id="2266" w:name="Text1"/>
        <w:bookmarkStart w:id="2267" w:name="Text8"/>
        <w:bookmarkStart w:id="2268" w:name="Text9"/>
        <w:bookmarkStart w:id="2269" w:name="Text10"/>
        <w:bookmarkStart w:id="2270" w:name="Text11"/>
        <w:bookmarkStart w:id="2271" w:name="Text1"/>
        <w:bookmarkStart w:id="2272" w:name="Text8"/>
        <w:bookmarkStart w:id="2273" w:name="Text9"/>
        <w:bookmarkStart w:id="2274" w:name="Text10"/>
        <w:bookmarkStart w:id="2275" w:name="Text11"/>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docPartBody>
    </w:docPart>
    <w:docPart>
      <w:docPartPr>
        <w:name w:val="86E1F1C142584EA7A201E28BD6929303"/>
        <w:category>
          <w:name w:val="General"/>
          <w:gallery w:val="placeholder"/>
        </w:category>
        <w:types>
          <w:type w:val="bbPlcHdr"/>
        </w:types>
        <w:behaviors>
          <w:behavior w:val="content"/>
        </w:behaviors>
        <w:guid w:val="{0FC68D9A-1CE5-462A-83A5-1F82EB2B9815}"/>
      </w:docPartPr>
      <w:docPartBody>
        <w:p w:rsidR="00E66B84" w:rsidRDefault="00E66B84" w:rsidP="00E66B84">
          <w:pPr>
            <w:pStyle w:val="86E1F1C142584EA7A201E28BD6929303"/>
          </w:pPr>
          <w:r>
            <w:rPr>
              <w:rFonts w:ascii="Segoe UI" w:hAnsi="Segoe UI" w:cs="Segoe UI"/>
              <w:sz w:val="20"/>
              <w:szCs w:val="20"/>
            </w:rPr>
            <w:fldChar w:fldCharType="begin">
              <w:ffData>
                <w:name w:val="Text1"/>
                <w:enabled/>
                <w:calcOnExit w:val="0"/>
                <w:textInput/>
              </w:ffData>
            </w:fldChar>
          </w:r>
          <w:bookmarkStart w:id="227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276"/>
        </w:p>
        <w:bookmarkStart w:id="2277" w:name="Text8"/>
        <w:bookmarkStart w:id="2278" w:name="Text9"/>
        <w:bookmarkStart w:id="2279" w:name="Text10"/>
        <w:bookmarkStart w:id="2280" w:name="Text11"/>
        <w:bookmarkStart w:id="2281" w:name="Text1"/>
        <w:bookmarkStart w:id="2282" w:name="Text8"/>
        <w:bookmarkStart w:id="2283" w:name="Text9"/>
        <w:bookmarkStart w:id="2284" w:name="Text10"/>
        <w:bookmarkStart w:id="2285" w:name="Text11"/>
        <w:bookmarkStart w:id="2286" w:name="Text1"/>
        <w:bookmarkStart w:id="2287" w:name="Text8"/>
        <w:bookmarkStart w:id="2288" w:name="Text9"/>
        <w:bookmarkStart w:id="2289" w:name="Text10"/>
        <w:bookmarkStart w:id="2290" w:name="Text11"/>
        <w:bookmarkStart w:id="2291" w:name="Text1"/>
        <w:bookmarkStart w:id="2292" w:name="Text8"/>
        <w:bookmarkStart w:id="2293" w:name="Text9"/>
        <w:bookmarkStart w:id="2294" w:name="Text10"/>
        <w:bookmarkStart w:id="2295" w:name="Text11"/>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docPartBody>
    </w:docPart>
    <w:docPart>
      <w:docPartPr>
        <w:name w:val="B5E63C22D2074174823CAEAFA6274CE0"/>
        <w:category>
          <w:name w:val="General"/>
          <w:gallery w:val="placeholder"/>
        </w:category>
        <w:types>
          <w:type w:val="bbPlcHdr"/>
        </w:types>
        <w:behaviors>
          <w:behavior w:val="content"/>
        </w:behaviors>
        <w:guid w:val="{85DFAEAD-71C6-4867-B9AF-21B6B20852EB}"/>
      </w:docPartPr>
      <w:docPartBody>
        <w:p w:rsidR="00E66B84" w:rsidRDefault="00E66B84" w:rsidP="00E66B84">
          <w:pPr>
            <w:pStyle w:val="B5E63C22D2074174823CAEAFA6274CE0"/>
          </w:pPr>
          <w:r>
            <w:rPr>
              <w:rFonts w:ascii="Segoe UI" w:hAnsi="Segoe UI" w:cs="Segoe UI"/>
              <w:sz w:val="20"/>
              <w:szCs w:val="20"/>
            </w:rPr>
            <w:fldChar w:fldCharType="begin">
              <w:ffData>
                <w:name w:val="Text1"/>
                <w:enabled/>
                <w:calcOnExit w:val="0"/>
                <w:textInput/>
              </w:ffData>
            </w:fldChar>
          </w:r>
          <w:bookmarkStart w:id="229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296"/>
        </w:p>
        <w:bookmarkStart w:id="2297" w:name="Text8"/>
        <w:bookmarkStart w:id="2298" w:name="Text9"/>
        <w:bookmarkStart w:id="2299" w:name="Text10"/>
        <w:bookmarkStart w:id="2300" w:name="Text11"/>
        <w:bookmarkStart w:id="2301" w:name="Text1"/>
        <w:bookmarkStart w:id="2302" w:name="Text8"/>
        <w:bookmarkStart w:id="2303" w:name="Text9"/>
        <w:bookmarkStart w:id="2304" w:name="Text10"/>
        <w:bookmarkStart w:id="2305" w:name="Text11"/>
        <w:bookmarkStart w:id="2306" w:name="Text1"/>
        <w:bookmarkStart w:id="2307" w:name="Text8"/>
        <w:bookmarkStart w:id="2308" w:name="Text9"/>
        <w:bookmarkStart w:id="2309" w:name="Text10"/>
        <w:bookmarkStart w:id="2310" w:name="Text11"/>
        <w:bookmarkStart w:id="2311" w:name="Text1"/>
        <w:bookmarkStart w:id="2312" w:name="Text8"/>
        <w:bookmarkStart w:id="2313" w:name="Text9"/>
        <w:bookmarkStart w:id="2314" w:name="Text10"/>
        <w:bookmarkStart w:id="2315" w:name="Text11"/>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docPartBody>
    </w:docPart>
    <w:docPart>
      <w:docPartPr>
        <w:name w:val="A70C8B964AFD4223B78B7305CEA03C50"/>
        <w:category>
          <w:name w:val="General"/>
          <w:gallery w:val="placeholder"/>
        </w:category>
        <w:types>
          <w:type w:val="bbPlcHdr"/>
        </w:types>
        <w:behaviors>
          <w:behavior w:val="content"/>
        </w:behaviors>
        <w:guid w:val="{1B53F83B-1D04-446D-AB33-161051A95D97}"/>
      </w:docPartPr>
      <w:docPartBody>
        <w:p w:rsidR="00E66B84" w:rsidRDefault="00E66B84" w:rsidP="00E66B84">
          <w:pPr>
            <w:pStyle w:val="A70C8B964AFD4223B78B7305CEA03C50"/>
          </w:pPr>
          <w:r>
            <w:rPr>
              <w:rFonts w:ascii="Segoe UI" w:hAnsi="Segoe UI" w:cs="Segoe UI"/>
              <w:sz w:val="20"/>
              <w:szCs w:val="20"/>
            </w:rPr>
            <w:fldChar w:fldCharType="begin">
              <w:ffData>
                <w:name w:val="Text1"/>
                <w:enabled/>
                <w:calcOnExit w:val="0"/>
                <w:textInput/>
              </w:ffData>
            </w:fldChar>
          </w:r>
          <w:bookmarkStart w:id="2316"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316"/>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6BE"/>
    <w:rsid w:val="00085CA5"/>
    <w:rsid w:val="000D37E1"/>
    <w:rsid w:val="000D50F1"/>
    <w:rsid w:val="0019044C"/>
    <w:rsid w:val="001B2A19"/>
    <w:rsid w:val="00286F24"/>
    <w:rsid w:val="002E05DE"/>
    <w:rsid w:val="002E70D5"/>
    <w:rsid w:val="002F3323"/>
    <w:rsid w:val="0043152B"/>
    <w:rsid w:val="004333A8"/>
    <w:rsid w:val="00462397"/>
    <w:rsid w:val="00492F02"/>
    <w:rsid w:val="004A3870"/>
    <w:rsid w:val="004C32DB"/>
    <w:rsid w:val="004D00B6"/>
    <w:rsid w:val="005430CB"/>
    <w:rsid w:val="005E3AEB"/>
    <w:rsid w:val="006916EC"/>
    <w:rsid w:val="00727AED"/>
    <w:rsid w:val="00754238"/>
    <w:rsid w:val="00786438"/>
    <w:rsid w:val="007D0645"/>
    <w:rsid w:val="008925B4"/>
    <w:rsid w:val="008C7FA7"/>
    <w:rsid w:val="008E2DF1"/>
    <w:rsid w:val="0090035D"/>
    <w:rsid w:val="00973013"/>
    <w:rsid w:val="00AC7351"/>
    <w:rsid w:val="00AF437E"/>
    <w:rsid w:val="00B104E9"/>
    <w:rsid w:val="00B26A97"/>
    <w:rsid w:val="00B4083D"/>
    <w:rsid w:val="00C21E7F"/>
    <w:rsid w:val="00C33F3F"/>
    <w:rsid w:val="00CA662C"/>
    <w:rsid w:val="00CB7B19"/>
    <w:rsid w:val="00DE45CD"/>
    <w:rsid w:val="00E66B84"/>
    <w:rsid w:val="00F02273"/>
    <w:rsid w:val="00F176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6B84"/>
    <w:rPr>
      <w:color w:val="666666"/>
    </w:rPr>
  </w:style>
  <w:style w:type="paragraph" w:customStyle="1" w:styleId="616431E223E4499C969684EACFAD5962">
    <w:name w:val="616431E223E4499C969684EACFAD5962"/>
    <w:rsid w:val="00B26A97"/>
  </w:style>
  <w:style w:type="paragraph" w:customStyle="1" w:styleId="28E9002ABCA149E3B1696A500BF4F433">
    <w:name w:val="28E9002ABCA149E3B1696A500BF4F433"/>
    <w:rsid w:val="00B26A97"/>
  </w:style>
  <w:style w:type="paragraph" w:customStyle="1" w:styleId="457B3E5D888F4C02BCF5834964A56B38">
    <w:name w:val="457B3E5D888F4C02BCF5834964A56B38"/>
    <w:rsid w:val="00B26A97"/>
  </w:style>
  <w:style w:type="paragraph" w:customStyle="1" w:styleId="602573174B2C4D0A89BF763DB21A78BD">
    <w:name w:val="602573174B2C4D0A89BF763DB21A78BD"/>
    <w:rsid w:val="00B26A97"/>
  </w:style>
  <w:style w:type="paragraph" w:customStyle="1" w:styleId="F67A0945C0434CE7A7956A2AA346D03A">
    <w:name w:val="F67A0945C0434CE7A7956A2AA346D03A"/>
    <w:rsid w:val="00B26A97"/>
  </w:style>
  <w:style w:type="paragraph" w:customStyle="1" w:styleId="9D82A7465CB745E08349EB19EFE07F6D">
    <w:name w:val="9D82A7465CB745E08349EB19EFE07F6D"/>
    <w:rsid w:val="00B26A97"/>
  </w:style>
  <w:style w:type="paragraph" w:customStyle="1" w:styleId="BAA876E3DB6846AB80C92C74AC595263">
    <w:name w:val="BAA876E3DB6846AB80C92C74AC595263"/>
    <w:rsid w:val="00B26A97"/>
  </w:style>
  <w:style w:type="paragraph" w:customStyle="1" w:styleId="A45A5195CC9C4D50AF0F9965760A77C8">
    <w:name w:val="A45A5195CC9C4D50AF0F9965760A77C8"/>
    <w:rsid w:val="00B26A97"/>
  </w:style>
  <w:style w:type="paragraph" w:customStyle="1" w:styleId="A7431497F2054C2D8200E83E0BB792B3">
    <w:name w:val="A7431497F2054C2D8200E83E0BB792B3"/>
    <w:rsid w:val="00B26A97"/>
  </w:style>
  <w:style w:type="paragraph" w:customStyle="1" w:styleId="0BE12D635D0E4824802D9557DE125FB2">
    <w:name w:val="0BE12D635D0E4824802D9557DE125FB2"/>
    <w:rsid w:val="00B4083D"/>
  </w:style>
  <w:style w:type="paragraph" w:customStyle="1" w:styleId="0552586F2B2D4CE78E6D506AE1A993E6">
    <w:name w:val="0552586F2B2D4CE78E6D506AE1A993E6"/>
    <w:rsid w:val="0019044C"/>
  </w:style>
  <w:style w:type="paragraph" w:customStyle="1" w:styleId="1CD7BAA904044209AEC2D332FF15B32E">
    <w:name w:val="1CD7BAA904044209AEC2D332FF15B32E"/>
    <w:rsid w:val="0019044C"/>
  </w:style>
  <w:style w:type="paragraph" w:customStyle="1" w:styleId="6CA1CA6AE64844688C82B45533B56AD3">
    <w:name w:val="6CA1CA6AE64844688C82B45533B56AD3"/>
    <w:rsid w:val="0019044C"/>
  </w:style>
  <w:style w:type="paragraph" w:customStyle="1" w:styleId="4508CF1040624C12B0AAB0ED60FE9CBA">
    <w:name w:val="4508CF1040624C12B0AAB0ED60FE9CBA"/>
    <w:rsid w:val="0019044C"/>
  </w:style>
  <w:style w:type="paragraph" w:customStyle="1" w:styleId="A36DCA06B91D45AF88478E88305D3F64">
    <w:name w:val="A36DCA06B91D45AF88478E88305D3F64"/>
    <w:rsid w:val="00E66B84"/>
  </w:style>
  <w:style w:type="paragraph" w:customStyle="1" w:styleId="ACBA333F760140BCB7A5DC7569533D71">
    <w:name w:val="ACBA333F760140BCB7A5DC7569533D71"/>
    <w:rsid w:val="00E66B84"/>
  </w:style>
  <w:style w:type="paragraph" w:customStyle="1" w:styleId="9B28F08A1408412BBDBBEFD969C8051E">
    <w:name w:val="9B28F08A1408412BBDBBEFD969C8051E"/>
    <w:rsid w:val="00E66B84"/>
  </w:style>
  <w:style w:type="paragraph" w:customStyle="1" w:styleId="54EC8AD7431C439FA26DE6ADA4977CD6">
    <w:name w:val="54EC8AD7431C439FA26DE6ADA4977CD6"/>
    <w:rsid w:val="00E66B84"/>
  </w:style>
  <w:style w:type="paragraph" w:customStyle="1" w:styleId="BE2152DA38BE4244B9EBCEDA011AC4E6">
    <w:name w:val="BE2152DA38BE4244B9EBCEDA011AC4E6"/>
    <w:rsid w:val="00E66B84"/>
  </w:style>
  <w:style w:type="paragraph" w:customStyle="1" w:styleId="9222E90699E4435FA9FC5DD2A17AA54F">
    <w:name w:val="9222E90699E4435FA9FC5DD2A17AA54F"/>
    <w:rsid w:val="00E66B84"/>
  </w:style>
  <w:style w:type="paragraph" w:customStyle="1" w:styleId="C82F74E49EA544F79C2A5EF4A8D6E9E4">
    <w:name w:val="C82F74E49EA544F79C2A5EF4A8D6E9E4"/>
    <w:rsid w:val="00E66B84"/>
  </w:style>
  <w:style w:type="paragraph" w:customStyle="1" w:styleId="70820D054C874BB4A9D388601B019AB8">
    <w:name w:val="70820D054C874BB4A9D388601B019AB8"/>
    <w:rsid w:val="00E66B84"/>
  </w:style>
  <w:style w:type="paragraph" w:customStyle="1" w:styleId="89BDBF9552164A3980098548835873A3">
    <w:name w:val="89BDBF9552164A3980098548835873A3"/>
    <w:rsid w:val="00E66B84"/>
  </w:style>
  <w:style w:type="paragraph" w:customStyle="1" w:styleId="23B87026094F47849C10FF745133B514">
    <w:name w:val="23B87026094F47849C10FF745133B514"/>
    <w:rsid w:val="00E66B84"/>
  </w:style>
  <w:style w:type="paragraph" w:customStyle="1" w:styleId="F2A4902A78524557AE14931BAF1C2F1F">
    <w:name w:val="F2A4902A78524557AE14931BAF1C2F1F"/>
    <w:rsid w:val="00E66B84"/>
  </w:style>
  <w:style w:type="paragraph" w:customStyle="1" w:styleId="BD43A9C934A84255BA357631A05926D5">
    <w:name w:val="BD43A9C934A84255BA357631A05926D5"/>
    <w:rsid w:val="00E66B84"/>
  </w:style>
  <w:style w:type="paragraph" w:customStyle="1" w:styleId="B68841105B5846DBB2F035189FD7E056">
    <w:name w:val="B68841105B5846DBB2F035189FD7E056"/>
    <w:rsid w:val="00E66B84"/>
  </w:style>
  <w:style w:type="paragraph" w:customStyle="1" w:styleId="D1907299A82B4E019B87A7285034940A">
    <w:name w:val="D1907299A82B4E019B87A7285034940A"/>
    <w:rsid w:val="00E66B84"/>
  </w:style>
  <w:style w:type="paragraph" w:customStyle="1" w:styleId="65F84B2B74CC467794010E4DAE93D2B5">
    <w:name w:val="65F84B2B74CC467794010E4DAE93D2B5"/>
    <w:rsid w:val="00E66B84"/>
  </w:style>
  <w:style w:type="paragraph" w:customStyle="1" w:styleId="0E30CC652F5D4B3FA53B444DABC34E2B">
    <w:name w:val="0E30CC652F5D4B3FA53B444DABC34E2B"/>
    <w:rsid w:val="00E66B84"/>
  </w:style>
  <w:style w:type="paragraph" w:customStyle="1" w:styleId="5EA0019E4284466A96B9DBA158AC1231">
    <w:name w:val="5EA0019E4284466A96B9DBA158AC1231"/>
    <w:rsid w:val="00E66B84"/>
  </w:style>
  <w:style w:type="paragraph" w:customStyle="1" w:styleId="4B04B1F596544FBCAE15B0AC76BD72BB">
    <w:name w:val="4B04B1F596544FBCAE15B0AC76BD72BB"/>
    <w:rsid w:val="00E66B84"/>
  </w:style>
  <w:style w:type="paragraph" w:customStyle="1" w:styleId="EE6A938056AF462493AFEFE5F1114A0B">
    <w:name w:val="EE6A938056AF462493AFEFE5F1114A0B"/>
    <w:rsid w:val="00E66B84"/>
  </w:style>
  <w:style w:type="paragraph" w:customStyle="1" w:styleId="E0824E8D4C2A4FB5BA49CEC6FBB8BEC7">
    <w:name w:val="E0824E8D4C2A4FB5BA49CEC6FBB8BEC7"/>
    <w:rsid w:val="00E66B84"/>
  </w:style>
  <w:style w:type="paragraph" w:customStyle="1" w:styleId="036EA3FB9ED24A2EA4D79AE9DF9215F0">
    <w:name w:val="036EA3FB9ED24A2EA4D79AE9DF9215F0"/>
    <w:rsid w:val="00E66B84"/>
  </w:style>
  <w:style w:type="paragraph" w:customStyle="1" w:styleId="B226562DC1844312B5F092975443FBD3">
    <w:name w:val="B226562DC1844312B5F092975443FBD3"/>
    <w:rsid w:val="00E66B84"/>
  </w:style>
  <w:style w:type="paragraph" w:customStyle="1" w:styleId="7B069D6B3F214CB89E25F8754BAB3090">
    <w:name w:val="7B069D6B3F214CB89E25F8754BAB3090"/>
    <w:rsid w:val="00E66B84"/>
  </w:style>
  <w:style w:type="paragraph" w:customStyle="1" w:styleId="741BDB49DD6E46C2AD880C109C05591D">
    <w:name w:val="741BDB49DD6E46C2AD880C109C05591D"/>
    <w:rsid w:val="00E66B84"/>
  </w:style>
  <w:style w:type="paragraph" w:customStyle="1" w:styleId="22651E826BD34D628F172EC4B97B3D35">
    <w:name w:val="22651E826BD34D628F172EC4B97B3D35"/>
    <w:rsid w:val="00E66B84"/>
  </w:style>
  <w:style w:type="paragraph" w:customStyle="1" w:styleId="6492D7425DA94D7187BE690458013EED">
    <w:name w:val="6492D7425DA94D7187BE690458013EED"/>
    <w:rsid w:val="00E66B84"/>
  </w:style>
  <w:style w:type="paragraph" w:customStyle="1" w:styleId="AC717E7BBCF74F9791BA042239C67856">
    <w:name w:val="AC717E7BBCF74F9791BA042239C67856"/>
    <w:rsid w:val="00E66B84"/>
  </w:style>
  <w:style w:type="paragraph" w:customStyle="1" w:styleId="550FD19C9A104F0EA54A16FF20B2B48A">
    <w:name w:val="550FD19C9A104F0EA54A16FF20B2B48A"/>
    <w:rsid w:val="00E66B84"/>
  </w:style>
  <w:style w:type="paragraph" w:customStyle="1" w:styleId="61C057A41792406092C54CDE62717389">
    <w:name w:val="61C057A41792406092C54CDE62717389"/>
    <w:rsid w:val="00E66B84"/>
  </w:style>
  <w:style w:type="paragraph" w:customStyle="1" w:styleId="7998FEE064414FF4903612BEC7BC67F3">
    <w:name w:val="7998FEE064414FF4903612BEC7BC67F3"/>
    <w:rsid w:val="00E66B84"/>
  </w:style>
  <w:style w:type="paragraph" w:customStyle="1" w:styleId="FADF3C4EBE794ADA87FD81FB6EC29CE6">
    <w:name w:val="FADF3C4EBE794ADA87FD81FB6EC29CE6"/>
    <w:rsid w:val="00E66B84"/>
  </w:style>
  <w:style w:type="paragraph" w:customStyle="1" w:styleId="CE49DF4C219E4190BA295810F85E1911">
    <w:name w:val="CE49DF4C219E4190BA295810F85E1911"/>
    <w:rsid w:val="00E66B84"/>
  </w:style>
  <w:style w:type="paragraph" w:customStyle="1" w:styleId="91A4F5A8B35C4FFC922C8B684AE61151">
    <w:name w:val="91A4F5A8B35C4FFC922C8B684AE61151"/>
    <w:rsid w:val="00E66B84"/>
  </w:style>
  <w:style w:type="paragraph" w:customStyle="1" w:styleId="A5BB19B9D6A745C68E802019E1685973">
    <w:name w:val="A5BB19B9D6A745C68E802019E1685973"/>
    <w:rsid w:val="00E66B84"/>
  </w:style>
  <w:style w:type="paragraph" w:customStyle="1" w:styleId="2B1500E5B46746EA93A43142CDC934D6">
    <w:name w:val="2B1500E5B46746EA93A43142CDC934D6"/>
    <w:rsid w:val="00E66B84"/>
  </w:style>
  <w:style w:type="paragraph" w:customStyle="1" w:styleId="ECE3CC0C49DE4AC99CF9674A0FFB8BC8">
    <w:name w:val="ECE3CC0C49DE4AC99CF9674A0FFB8BC8"/>
    <w:rsid w:val="00E66B84"/>
  </w:style>
  <w:style w:type="paragraph" w:customStyle="1" w:styleId="D82ED69C2B5249E7A73CAA88E8C15203">
    <w:name w:val="D82ED69C2B5249E7A73CAA88E8C15203"/>
    <w:rsid w:val="00E66B84"/>
  </w:style>
  <w:style w:type="paragraph" w:customStyle="1" w:styleId="C0C3A551900147A6AADEE130C0958B0B">
    <w:name w:val="C0C3A551900147A6AADEE130C0958B0B"/>
    <w:rsid w:val="00E66B84"/>
  </w:style>
  <w:style w:type="paragraph" w:customStyle="1" w:styleId="F0802DB126AA478182CFE5268223B7D0">
    <w:name w:val="F0802DB126AA478182CFE5268223B7D0"/>
    <w:rsid w:val="00E66B84"/>
  </w:style>
  <w:style w:type="paragraph" w:customStyle="1" w:styleId="01D4C3F6A6924E2DA55BC31A25C339B6">
    <w:name w:val="01D4C3F6A6924E2DA55BC31A25C339B6"/>
    <w:rsid w:val="00E66B84"/>
  </w:style>
  <w:style w:type="paragraph" w:customStyle="1" w:styleId="E08686A1BB36479CB9D4E17B14C949EF">
    <w:name w:val="E08686A1BB36479CB9D4E17B14C949EF"/>
    <w:rsid w:val="00E66B84"/>
  </w:style>
  <w:style w:type="paragraph" w:customStyle="1" w:styleId="365BDC8D6DCA4CB8B75922DE242AA1F7">
    <w:name w:val="365BDC8D6DCA4CB8B75922DE242AA1F7"/>
    <w:rsid w:val="00E66B84"/>
  </w:style>
  <w:style w:type="paragraph" w:customStyle="1" w:styleId="DDB6EDB868134617A872FADA77C779AD">
    <w:name w:val="DDB6EDB868134617A872FADA77C779AD"/>
    <w:rsid w:val="00E66B84"/>
  </w:style>
  <w:style w:type="paragraph" w:customStyle="1" w:styleId="59CB9114417E4A22B144B16AC0415382">
    <w:name w:val="59CB9114417E4A22B144B16AC0415382"/>
    <w:rsid w:val="00E66B84"/>
  </w:style>
  <w:style w:type="paragraph" w:customStyle="1" w:styleId="C0CDB3970CB74D0CBD446D8EFEEBF7BD">
    <w:name w:val="C0CDB3970CB74D0CBD446D8EFEEBF7BD"/>
    <w:rsid w:val="00E66B84"/>
  </w:style>
  <w:style w:type="paragraph" w:customStyle="1" w:styleId="A69C7850DDCD43B5B17E8C926EB857A0">
    <w:name w:val="A69C7850DDCD43B5B17E8C926EB857A0"/>
    <w:rsid w:val="00E66B84"/>
  </w:style>
  <w:style w:type="paragraph" w:customStyle="1" w:styleId="29136D820ADF4732BD0BFB943606B8B9">
    <w:name w:val="29136D820ADF4732BD0BFB943606B8B9"/>
    <w:rsid w:val="00E66B84"/>
  </w:style>
  <w:style w:type="paragraph" w:customStyle="1" w:styleId="3ED18577DB61442AABD875D46372CA74">
    <w:name w:val="3ED18577DB61442AABD875D46372CA74"/>
    <w:rsid w:val="00E66B84"/>
  </w:style>
  <w:style w:type="paragraph" w:customStyle="1" w:styleId="90676D60D0FC4F02B784A7A71F411C31">
    <w:name w:val="90676D60D0FC4F02B784A7A71F411C31"/>
    <w:rsid w:val="00E66B84"/>
  </w:style>
  <w:style w:type="paragraph" w:customStyle="1" w:styleId="94C36F3FFB36418DAB1EF990F78C2902">
    <w:name w:val="94C36F3FFB36418DAB1EF990F78C2902"/>
    <w:rsid w:val="00E66B84"/>
  </w:style>
  <w:style w:type="paragraph" w:customStyle="1" w:styleId="246FCC25234F49B59CD21FA6FF0B3A92">
    <w:name w:val="246FCC25234F49B59CD21FA6FF0B3A92"/>
    <w:rsid w:val="00E66B84"/>
  </w:style>
  <w:style w:type="paragraph" w:customStyle="1" w:styleId="273DE29F46ED4CECA59B6DFDEB19A6E5">
    <w:name w:val="273DE29F46ED4CECA59B6DFDEB19A6E5"/>
    <w:rsid w:val="00E66B84"/>
  </w:style>
  <w:style w:type="paragraph" w:customStyle="1" w:styleId="73752FE787484848AA1D37B7F3251546">
    <w:name w:val="73752FE787484848AA1D37B7F3251546"/>
    <w:rsid w:val="00E66B84"/>
  </w:style>
  <w:style w:type="paragraph" w:customStyle="1" w:styleId="54220B107A6C4829B63A5F7A1A8F1498">
    <w:name w:val="54220B107A6C4829B63A5F7A1A8F1498"/>
    <w:rsid w:val="00E66B84"/>
  </w:style>
  <w:style w:type="paragraph" w:customStyle="1" w:styleId="0AB6B1D302C54BEA83977B34DB8D4FBA">
    <w:name w:val="0AB6B1D302C54BEA83977B34DB8D4FBA"/>
    <w:rsid w:val="00E66B84"/>
  </w:style>
  <w:style w:type="paragraph" w:customStyle="1" w:styleId="57B26EEAD7764A0F82DDC81BAEF986C9">
    <w:name w:val="57B26EEAD7764A0F82DDC81BAEF986C9"/>
    <w:rsid w:val="00E66B84"/>
  </w:style>
  <w:style w:type="paragraph" w:customStyle="1" w:styleId="227978DB29BE421FBF91CBE442CFBA4B">
    <w:name w:val="227978DB29BE421FBF91CBE442CFBA4B"/>
    <w:rsid w:val="00E66B84"/>
  </w:style>
  <w:style w:type="paragraph" w:customStyle="1" w:styleId="D212B756DBE146E3BC69984223AE2553">
    <w:name w:val="D212B756DBE146E3BC69984223AE2553"/>
    <w:rsid w:val="00E66B84"/>
  </w:style>
  <w:style w:type="paragraph" w:customStyle="1" w:styleId="8E126006DCA74492AC18BED1950BDA10">
    <w:name w:val="8E126006DCA74492AC18BED1950BDA10"/>
    <w:rsid w:val="00E66B84"/>
  </w:style>
  <w:style w:type="paragraph" w:customStyle="1" w:styleId="4CC4AC2E67C74D12891EFABA1ACB22AE">
    <w:name w:val="4CC4AC2E67C74D12891EFABA1ACB22AE"/>
    <w:rsid w:val="00E66B84"/>
  </w:style>
  <w:style w:type="paragraph" w:customStyle="1" w:styleId="B00D2A89D4074E998D02E5B687FE8CB5">
    <w:name w:val="B00D2A89D4074E998D02E5B687FE8CB5"/>
    <w:rsid w:val="00E66B84"/>
  </w:style>
  <w:style w:type="paragraph" w:customStyle="1" w:styleId="957BDE5C473F4DECB89C28CD4B717A2F">
    <w:name w:val="957BDE5C473F4DECB89C28CD4B717A2F"/>
    <w:rsid w:val="00E66B84"/>
  </w:style>
  <w:style w:type="paragraph" w:customStyle="1" w:styleId="CFB7B7A73F4549EA9A847CF8BE777F4A">
    <w:name w:val="CFB7B7A73F4549EA9A847CF8BE777F4A"/>
    <w:rsid w:val="00E66B84"/>
  </w:style>
  <w:style w:type="paragraph" w:customStyle="1" w:styleId="731CD62282824F528759F6CDB63D3A28">
    <w:name w:val="731CD62282824F528759F6CDB63D3A28"/>
    <w:rsid w:val="00E66B84"/>
  </w:style>
  <w:style w:type="paragraph" w:customStyle="1" w:styleId="6E6FE0786F94429D8025EB52F6512845">
    <w:name w:val="6E6FE0786F94429D8025EB52F6512845"/>
    <w:rsid w:val="00E66B84"/>
  </w:style>
  <w:style w:type="paragraph" w:customStyle="1" w:styleId="BC9F82B806914E70A727F4334BF9AC2C">
    <w:name w:val="BC9F82B806914E70A727F4334BF9AC2C"/>
    <w:rsid w:val="00E66B84"/>
  </w:style>
  <w:style w:type="paragraph" w:customStyle="1" w:styleId="7DAB4F2E21E4494F8BDF3665CE45D498">
    <w:name w:val="7DAB4F2E21E4494F8BDF3665CE45D498"/>
    <w:rsid w:val="00E66B84"/>
  </w:style>
  <w:style w:type="paragraph" w:customStyle="1" w:styleId="176D408A9B7049D8BABC93D8E974AB14">
    <w:name w:val="176D408A9B7049D8BABC93D8E974AB14"/>
    <w:rsid w:val="00E66B84"/>
  </w:style>
  <w:style w:type="paragraph" w:customStyle="1" w:styleId="4909FC9BCD754CC0A372C21B70E6B6B7">
    <w:name w:val="4909FC9BCD754CC0A372C21B70E6B6B7"/>
    <w:rsid w:val="00E66B84"/>
  </w:style>
  <w:style w:type="paragraph" w:customStyle="1" w:styleId="54E1237426834800BEE1DA4DCE6630DD">
    <w:name w:val="54E1237426834800BEE1DA4DCE6630DD"/>
    <w:rsid w:val="00E66B84"/>
  </w:style>
  <w:style w:type="paragraph" w:customStyle="1" w:styleId="AAEFC85E6F454725875AB8ADE6A70C33">
    <w:name w:val="AAEFC85E6F454725875AB8ADE6A70C33"/>
    <w:rsid w:val="00E66B84"/>
  </w:style>
  <w:style w:type="paragraph" w:customStyle="1" w:styleId="FCA1B866D1B64859BB5C796D2B2F1F1A">
    <w:name w:val="FCA1B866D1B64859BB5C796D2B2F1F1A"/>
    <w:rsid w:val="00E66B84"/>
  </w:style>
  <w:style w:type="paragraph" w:customStyle="1" w:styleId="E9A3BDAE73574DA5ACEFB937877AD9CF">
    <w:name w:val="E9A3BDAE73574DA5ACEFB937877AD9CF"/>
    <w:rsid w:val="00E66B84"/>
  </w:style>
  <w:style w:type="paragraph" w:customStyle="1" w:styleId="6A5A5F5DB6BA49F4A83E06E4718699FF">
    <w:name w:val="6A5A5F5DB6BA49F4A83E06E4718699FF"/>
    <w:rsid w:val="00E66B84"/>
  </w:style>
  <w:style w:type="paragraph" w:customStyle="1" w:styleId="0FE59B9A880B47D88D783A9C98B46BBF">
    <w:name w:val="0FE59B9A880B47D88D783A9C98B46BBF"/>
    <w:rsid w:val="00E66B84"/>
  </w:style>
  <w:style w:type="paragraph" w:customStyle="1" w:styleId="1DEE6763B88B493688D1DBD1FAD10B6F">
    <w:name w:val="1DEE6763B88B493688D1DBD1FAD10B6F"/>
    <w:rsid w:val="00E66B84"/>
  </w:style>
  <w:style w:type="paragraph" w:customStyle="1" w:styleId="8D7C7C2064C247DEB456089632F71F13">
    <w:name w:val="8D7C7C2064C247DEB456089632F71F13"/>
    <w:rsid w:val="00E66B84"/>
  </w:style>
  <w:style w:type="paragraph" w:customStyle="1" w:styleId="5B0EB7B338E84929B141FAAA1F92A272">
    <w:name w:val="5B0EB7B338E84929B141FAAA1F92A272"/>
    <w:rsid w:val="00E66B84"/>
  </w:style>
  <w:style w:type="paragraph" w:customStyle="1" w:styleId="5439A32DDFAD41ADB7ED1BFE453EF1F7">
    <w:name w:val="5439A32DDFAD41ADB7ED1BFE453EF1F7"/>
    <w:rsid w:val="00E66B84"/>
  </w:style>
  <w:style w:type="paragraph" w:customStyle="1" w:styleId="CDBCDE511C784BB496EE158F7C72FEBE">
    <w:name w:val="CDBCDE511C784BB496EE158F7C72FEBE"/>
    <w:rsid w:val="00E66B84"/>
  </w:style>
  <w:style w:type="paragraph" w:customStyle="1" w:styleId="0A913A25E56745009BA23727D0998430">
    <w:name w:val="0A913A25E56745009BA23727D0998430"/>
    <w:rsid w:val="00E66B84"/>
  </w:style>
  <w:style w:type="paragraph" w:customStyle="1" w:styleId="6C02D73CCD554107ADAD133C0EF2996A">
    <w:name w:val="6C02D73CCD554107ADAD133C0EF2996A"/>
    <w:rsid w:val="00E66B84"/>
  </w:style>
  <w:style w:type="paragraph" w:customStyle="1" w:styleId="E5B615D369EF4C5EBADE4F1A472B949C">
    <w:name w:val="E5B615D369EF4C5EBADE4F1A472B949C"/>
    <w:rsid w:val="00E66B84"/>
  </w:style>
  <w:style w:type="paragraph" w:customStyle="1" w:styleId="FFBD9544CE6B490F915177D44A3442C0">
    <w:name w:val="FFBD9544CE6B490F915177D44A3442C0"/>
    <w:rsid w:val="00E66B84"/>
  </w:style>
  <w:style w:type="paragraph" w:customStyle="1" w:styleId="B6A90468B716430FBCC60773B1700944">
    <w:name w:val="B6A90468B716430FBCC60773B1700944"/>
    <w:rsid w:val="00E66B84"/>
  </w:style>
  <w:style w:type="paragraph" w:customStyle="1" w:styleId="77A6F2024498462DAAD3AA81B92B4E60">
    <w:name w:val="77A6F2024498462DAAD3AA81B92B4E60"/>
    <w:rsid w:val="00E66B84"/>
  </w:style>
  <w:style w:type="paragraph" w:customStyle="1" w:styleId="E76A0B1C7E3E4A94B1169F129A4E0297">
    <w:name w:val="E76A0B1C7E3E4A94B1169F129A4E0297"/>
    <w:rsid w:val="00E66B84"/>
  </w:style>
  <w:style w:type="paragraph" w:customStyle="1" w:styleId="72C9C2B6742A4DFCA3065B4A20B6D575">
    <w:name w:val="72C9C2B6742A4DFCA3065B4A20B6D575"/>
    <w:rsid w:val="00E66B84"/>
  </w:style>
  <w:style w:type="paragraph" w:customStyle="1" w:styleId="5618EEEE03104706AED6AB6394415012">
    <w:name w:val="5618EEEE03104706AED6AB6394415012"/>
    <w:rsid w:val="00E66B84"/>
  </w:style>
  <w:style w:type="paragraph" w:customStyle="1" w:styleId="A4BC7FDC478142AFA7DD126BCB7791DB">
    <w:name w:val="A4BC7FDC478142AFA7DD126BCB7791DB"/>
    <w:rsid w:val="00E66B84"/>
  </w:style>
  <w:style w:type="paragraph" w:customStyle="1" w:styleId="99184CD8B0C948C59CC0AA95CF5C14A1">
    <w:name w:val="99184CD8B0C948C59CC0AA95CF5C14A1"/>
    <w:rsid w:val="00E66B84"/>
  </w:style>
  <w:style w:type="paragraph" w:customStyle="1" w:styleId="AFB72DDAAB3B4FCD889BF97A3F740986">
    <w:name w:val="AFB72DDAAB3B4FCD889BF97A3F740986"/>
    <w:rsid w:val="00E66B84"/>
  </w:style>
  <w:style w:type="paragraph" w:customStyle="1" w:styleId="9A3CB2DB6EEC4223A195B3F856E99AEF">
    <w:name w:val="9A3CB2DB6EEC4223A195B3F856E99AEF"/>
    <w:rsid w:val="00E66B84"/>
  </w:style>
  <w:style w:type="paragraph" w:customStyle="1" w:styleId="A1445A13C92448E98449C41871481D57">
    <w:name w:val="A1445A13C92448E98449C41871481D57"/>
    <w:rsid w:val="00E66B84"/>
  </w:style>
  <w:style w:type="paragraph" w:customStyle="1" w:styleId="60ADB217AEC649DC88694532F8559540">
    <w:name w:val="60ADB217AEC649DC88694532F8559540"/>
    <w:rsid w:val="00E66B84"/>
  </w:style>
  <w:style w:type="paragraph" w:customStyle="1" w:styleId="F25193C954574903A6B163F80248C58F">
    <w:name w:val="F25193C954574903A6B163F80248C58F"/>
    <w:rsid w:val="00E66B84"/>
  </w:style>
  <w:style w:type="paragraph" w:customStyle="1" w:styleId="86E1F1C142584EA7A201E28BD6929303">
    <w:name w:val="86E1F1C142584EA7A201E28BD6929303"/>
    <w:rsid w:val="00E66B84"/>
  </w:style>
  <w:style w:type="paragraph" w:customStyle="1" w:styleId="B5E63C22D2074174823CAEAFA6274CE0">
    <w:name w:val="B5E63C22D2074174823CAEAFA6274CE0"/>
    <w:rsid w:val="00E66B84"/>
  </w:style>
  <w:style w:type="paragraph" w:customStyle="1" w:styleId="A70C8B964AFD4223B78B7305CEA03C50">
    <w:name w:val="A70C8B964AFD4223B78B7305CEA03C50"/>
    <w:rsid w:val="00E66B84"/>
  </w:style>
  <w:style w:type="paragraph" w:customStyle="1" w:styleId="2D0E0FC5D8DD42FEA908E0B212525CF4">
    <w:name w:val="2D0E0FC5D8DD42FEA908E0B212525CF4"/>
    <w:rsid w:val="006916EC"/>
  </w:style>
  <w:style w:type="paragraph" w:customStyle="1" w:styleId="1BA7C91F6EA74EBEBA66230D6B77A6DC">
    <w:name w:val="1BA7C91F6EA74EBEBA66230D6B77A6DC"/>
    <w:rsid w:val="006916EC"/>
  </w:style>
  <w:style w:type="paragraph" w:customStyle="1" w:styleId="28C728CEE3E84569B7881CACFD833FEE">
    <w:name w:val="28C728CEE3E84569B7881CACFD833FEE"/>
    <w:rsid w:val="006916EC"/>
  </w:style>
  <w:style w:type="paragraph" w:customStyle="1" w:styleId="388384EB466847CEA51C7153056356F5">
    <w:name w:val="388384EB466847CEA51C7153056356F5"/>
    <w:rsid w:val="006916EC"/>
  </w:style>
  <w:style w:type="paragraph" w:customStyle="1" w:styleId="E6BC90A079134D07A163F1E7737A4376">
    <w:name w:val="E6BC90A079134D07A163F1E7737A4376"/>
    <w:rsid w:val="006916EC"/>
  </w:style>
  <w:style w:type="paragraph" w:customStyle="1" w:styleId="43C2ADE3574546F89016207F8E3E5506">
    <w:name w:val="43C2ADE3574546F89016207F8E3E5506"/>
    <w:rsid w:val="006916EC"/>
  </w:style>
  <w:style w:type="paragraph" w:customStyle="1" w:styleId="F02FD9AC70A540B3B5A6D37D1E340871">
    <w:name w:val="F02FD9AC70A540B3B5A6D37D1E340871"/>
    <w:rsid w:val="006916EC"/>
  </w:style>
  <w:style w:type="paragraph" w:customStyle="1" w:styleId="ED051EE3E096433088B98333A45421B9">
    <w:name w:val="ED051EE3E096433088B98333A45421B9"/>
    <w:rsid w:val="006916EC"/>
  </w:style>
  <w:style w:type="paragraph" w:customStyle="1" w:styleId="563584DAB9EF4F018F21160D4A70301B">
    <w:name w:val="563584DAB9EF4F018F21160D4A70301B"/>
    <w:rsid w:val="006916EC"/>
  </w:style>
  <w:style w:type="paragraph" w:customStyle="1" w:styleId="0008B64CD8474322864CCD5C0F49F865">
    <w:name w:val="0008B64CD8474322864CCD5C0F49F865"/>
    <w:rsid w:val="006916EC"/>
  </w:style>
  <w:style w:type="paragraph" w:customStyle="1" w:styleId="10DF1ED9DE774F3188A4CB54A4095853">
    <w:name w:val="10DF1ED9DE774F3188A4CB54A4095853"/>
    <w:rsid w:val="006916EC"/>
  </w:style>
  <w:style w:type="paragraph" w:customStyle="1" w:styleId="9B00F9B8F4E740F18B1B6835872D838E">
    <w:name w:val="9B00F9B8F4E740F18B1B6835872D838E"/>
    <w:rsid w:val="006916EC"/>
  </w:style>
  <w:style w:type="paragraph" w:customStyle="1" w:styleId="2BD539F7E2324ADA929A476E4C93D13E">
    <w:name w:val="2BD539F7E2324ADA929A476E4C93D13E"/>
    <w:rsid w:val="006916EC"/>
  </w:style>
  <w:style w:type="paragraph" w:customStyle="1" w:styleId="F1085AFAC17340CF85E1AF68E5FCABC1">
    <w:name w:val="F1085AFAC17340CF85E1AF68E5FCABC1"/>
    <w:rsid w:val="006916EC"/>
  </w:style>
  <w:style w:type="paragraph" w:customStyle="1" w:styleId="C1F8A5EA61234FBF9FBC7F53DD2D4817">
    <w:name w:val="C1F8A5EA61234FBF9FBC7F53DD2D4817"/>
    <w:rsid w:val="006916EC"/>
  </w:style>
  <w:style w:type="paragraph" w:customStyle="1" w:styleId="BF8CD58467DE4E20AAB0310BB6B36E17">
    <w:name w:val="BF8CD58467DE4E20AAB0310BB6B36E17"/>
    <w:rsid w:val="006916EC"/>
  </w:style>
  <w:style w:type="paragraph" w:customStyle="1" w:styleId="0A72A5C3A87F42BC832DB36DCD7E9266">
    <w:name w:val="0A72A5C3A87F42BC832DB36DCD7E9266"/>
    <w:rsid w:val="006916EC"/>
  </w:style>
  <w:style w:type="paragraph" w:customStyle="1" w:styleId="32E328CAD2214B49AFDFC995D2F16408">
    <w:name w:val="32E328CAD2214B49AFDFC995D2F16408"/>
    <w:rsid w:val="006916EC"/>
  </w:style>
  <w:style w:type="paragraph" w:customStyle="1" w:styleId="851AF9A6D78C48A78D838EAB75B3CA86">
    <w:name w:val="851AF9A6D78C48A78D838EAB75B3CA86"/>
    <w:rsid w:val="006916EC"/>
  </w:style>
  <w:style w:type="paragraph" w:customStyle="1" w:styleId="48A9CBDA21B84E2CAF55ADC518064B2C">
    <w:name w:val="48A9CBDA21B84E2CAF55ADC518064B2C"/>
    <w:rsid w:val="00691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LGSC">
      <a:dk1>
        <a:sysClr val="windowText" lastClr="000000"/>
      </a:dk1>
      <a:lt1>
        <a:sysClr val="window" lastClr="FFFFFF"/>
      </a:lt1>
      <a:dk2>
        <a:srgbClr val="0E2841"/>
      </a:dk2>
      <a:lt2>
        <a:srgbClr val="E8E8E8"/>
      </a:lt2>
      <a:accent1>
        <a:srgbClr val="055780"/>
      </a:accent1>
      <a:accent2>
        <a:srgbClr val="F37000"/>
      </a:accent2>
      <a:accent3>
        <a:srgbClr val="457D36"/>
      </a:accent3>
      <a:accent4>
        <a:srgbClr val="0C91D6"/>
      </a:accent4>
      <a:accent5>
        <a:srgbClr val="941FA8"/>
      </a:accent5>
      <a:accent6>
        <a:srgbClr val="B0D41C"/>
      </a:accent6>
      <a:hlink>
        <a:srgbClr val="055780"/>
      </a:hlink>
      <a:folHlink>
        <a:srgbClr val="360F3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4" ma:contentTypeDescription="Create a new document." ma:contentTypeScope="" ma:versionID="15236985950a63a57460836658ab728a">
  <xsd:schema xmlns:xsd="http://www.w3.org/2001/XMLSchema" xmlns:xs="http://www.w3.org/2001/XMLSchema" xmlns:p="http://schemas.microsoft.com/office/2006/metadata/properties" xmlns:ns1="http://schemas.microsoft.com/sharepoint/v3" xmlns:ns2="26c2d043-4ba9-4610-9890-11bb85824366" xmlns:ns3="b58a0bb8-a0d6-470f-bc11-554a2dd5170f" xmlns:ns4="b7f6f22d-f96c-477e-ade2-8adec83e6e15" xmlns:ns5="9499994c-0892-4763-8f56-1f918ce3b804" targetNamespace="http://schemas.microsoft.com/office/2006/metadata/properties" ma:root="true" ma:fieldsID="36e2a397c22fd41419abf7076fb0e036" ns1:_="" ns2:_="" ns3:_="" ns4:_="" ns5:_="">
    <xsd:import namespace="http://schemas.microsoft.com/sharepoint/v3"/>
    <xsd:import namespace="26c2d043-4ba9-4610-9890-11bb85824366"/>
    <xsd:import namespace="b58a0bb8-a0d6-470f-bc11-554a2dd5170f"/>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2d043-4ba9-4610-9890-11bb85824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a0bb8-a0d6-470f-bc11-554a2dd517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35746f1a-cc28-4c55-9edc-0365a1d8bbbe}"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65F1F92071475276E05315230A0A9CBF" version="1.0.0">
  <systemFields>
    <field name="Objective-Id">
      <value order="0">A111064363</value>
    </field>
    <field name="Objective-Title">
      <value order="0">Form 13 Notice of Application for a Business Continuity Order</value>
    </field>
    <field name="Objective-Description">
      <value order="0">Initial upload of draft forms downloaded from Sharepoint.</value>
    </field>
    <field name="Objective-CreationStamp">
      <value order="0">2026-05-27T02:05:33Z</value>
    </field>
    <field name="Objective-IsApproved">
      <value order="0">false</value>
    </field>
    <field name="Objective-IsPublished">
      <value order="0">true</value>
    </field>
    <field name="Objective-DatePublished">
      <value order="0">2026-06-14T23:07:35Z</value>
    </field>
    <field name="Objective-ModificationStamp">
      <value order="0">2026-06-14T23:07:35Z</value>
    </field>
    <field name="Objective-Owner">
      <value order="0">GRIGGS, Jessica</value>
    </field>
    <field name="Objective-Path">
      <value order="0">DEMIRS Global Folder:02 Corporate File Plan:LGIRS - Local Government, Racing, Gaming and Liquor:LGRGL:Government Relations:Implementation:Cross Sector Triage Team - Projects:2026 Work Plan projects:1.02 - RGL Website, licensing Forms Review 2026:Updated Licensing Forms</value>
    </field>
    <field name="Objective-Parent">
      <value order="0">Updated Licensing Forms</value>
    </field>
    <field name="Objective-State">
      <value order="0">Published</value>
    </field>
    <field name="Objective-VersionId">
      <value order="0">vA121006774</value>
    </field>
    <field name="Objective-Version">
      <value order="0">7.0</value>
    </field>
    <field name="Objective-VersionNumber">
      <value order="0">7</value>
    </field>
    <field name="Objective-VersionComment">
      <value order="0">Checking formatting as per licensing feedback</value>
    </field>
    <field name="Objective-FileNumber">
      <value order="0">DMS03230/2026</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58a0bb8-a0d6-470f-bc11-554a2dd5170f">
      <UserInfo>
        <DisplayName/>
        <AccountId xsi:nil="true"/>
        <AccountType/>
      </UserInfo>
    </SharedWithUsers>
    <lcf76f155ced4ddcb4097134ff3c332f xmlns="b7f6f22d-f96c-477e-ade2-8adec83e6e15">
      <Terms xmlns="http://schemas.microsoft.com/office/infopath/2007/PartnerControls"/>
    </lcf76f155ced4ddcb4097134ff3c332f>
    <TaxCatchAll xmlns="9499994c-0892-4763-8f56-1f918ce3b804" xsi:nil="true"/>
  </documentManagement>
</p:properties>
</file>

<file path=customXml/itemProps1.xml><?xml version="1.0" encoding="utf-8"?>
<ds:datastoreItem xmlns:ds="http://schemas.openxmlformats.org/officeDocument/2006/customXml" ds:itemID="{FE8F9CD4-C527-41E8-8E1D-0B36DB4E7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c2d043-4ba9-4610-9890-11bb85824366"/>
    <ds:schemaRef ds:uri="b58a0bb8-a0d6-470f-bc11-554a2dd5170f"/>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3.xml><?xml version="1.0" encoding="utf-8"?>
<ds:datastoreItem xmlns:ds="http://schemas.openxmlformats.org/officeDocument/2006/customXml" ds:itemID="{138A1FC7-5610-4ED3-82FA-672587CD6ECD}">
  <ds:schemaRefs>
    <ds:schemaRef ds:uri="http://schemas.openxmlformats.org/officeDocument/2006/bibliography"/>
  </ds:schemaRefs>
</ds:datastoreItem>
</file>

<file path=customXml/itemProps4.xml><?xml version="1.0" encoding="utf-8"?>
<ds:datastoreItem xmlns:ds="http://schemas.openxmlformats.org/officeDocument/2006/customXml" ds:itemID="{F70F60A5-0E2F-404F-A9BB-2544A57ED55C}">
  <ds:schemaRefs>
    <ds:schemaRef ds:uri="http://schemas.microsoft.com/sharepoint/v3/contenttype/forms"/>
  </ds:schemaRefs>
</ds:datastoreItem>
</file>

<file path=customXml/itemProps5.xml><?xml version="1.0" encoding="utf-8"?>
<ds:datastoreItem xmlns:ds="http://schemas.openxmlformats.org/officeDocument/2006/customXml" ds:itemID="{950BCB66-9AB6-4F9A-9C09-CEEDCE295E67}">
  <ds:schemaRefs>
    <ds:schemaRef ds:uri="http://schemas.microsoft.com/office/2006/metadata/properties"/>
    <ds:schemaRef ds:uri="http://schemas.microsoft.com/office/infopath/2007/PartnerControls"/>
    <ds:schemaRef ds:uri="http://schemas.microsoft.com/sharepoint/v3"/>
    <ds:schemaRef ds:uri="b58a0bb8-a0d6-470f-bc11-554a2dd5170f"/>
    <ds:schemaRef ds:uri="b7f6f22d-f96c-477e-ade2-8adec83e6e15"/>
    <ds:schemaRef ds:uri="9499994c-0892-4763-8f56-1f918ce3b804"/>
  </ds:schemaRefs>
</ds:datastoreItem>
</file>

<file path=docProps/app.xml><?xml version="1.0" encoding="utf-8"?>
<Properties xmlns="http://schemas.openxmlformats.org/officeDocument/2006/extended-properties" xmlns:vt="http://schemas.openxmlformats.org/officeDocument/2006/docPropsVTypes">
  <Template>DLGSC generic Word template</Template>
  <TotalTime>0</TotalTime>
  <Pages>9</Pages>
  <Words>1544</Words>
  <Characters>8802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DLGSC generic Word template</vt:lpstr>
    </vt:vector>
  </TitlesOfParts>
  <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DLGSC generic Word template</dc:title>
  <dc:subject/>
  <dc:creator>Jonathon Miller</dc:creator>
  <cp:keywords/>
  <dc:description/>
  <cp:lastModifiedBy>ENTWISTLE, Paul</cp:lastModifiedBy>
  <cp:revision>2</cp:revision>
  <cp:lastPrinted>2025-11-18T21:47:00Z</cp:lastPrinted>
  <dcterms:created xsi:type="dcterms:W3CDTF">2026-07-17T01:00:00Z</dcterms:created>
  <dcterms:modified xsi:type="dcterms:W3CDTF">2026-07-17T01:00:00Z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DLGC_SecurityClassification">
    <vt:lpwstr>94;#Unclassified|0d6df6fb-ad0d-4e97-af01-e8bd82d2da2f</vt:lpwstr>
  </property>
  <property fmtid="{D5CDD505-2E9C-101B-9397-08002B2CF9AE}" pid="4" name="MediaServiceImageTags">
    <vt:lpwstr/>
  </property>
  <property fmtid="{D5CDD505-2E9C-101B-9397-08002B2CF9AE}" pid="5" name="DLGC_DocumentType">
    <vt:lpwstr>327;#Templates|62f77d3c-636a-4492-b6ff-ab1349535b73</vt:lpwstr>
  </property>
  <property fmtid="{D5CDD505-2E9C-101B-9397-08002B2CF9AE}" pid="6" name="Publication Approval Workflow">
    <vt:lpwstr>, </vt:lpwstr>
  </property>
  <property fmtid="{D5CDD505-2E9C-101B-9397-08002B2CF9AE}" pid="7" name="DLGC_Category">
    <vt:lpwstr>48;#Corporate Styles|6ca8a7b6-8147-4aea-b997-2abcc7049b27</vt:lpwstr>
  </property>
  <property fmtid="{D5CDD505-2E9C-101B-9397-08002B2CF9AE}" pid="8" name="dlgsc_DocumentSearchCategory">
    <vt:lpwstr>292;#Other|2d2b80da-f0ee-486e-afd5-f2e908aaa014</vt:lpwstr>
  </property>
  <property fmtid="{D5CDD505-2E9C-101B-9397-08002B2CF9AE}" pid="9" name="TaxCatchAll">
    <vt:lpwstr>48;#Corporate Styles|6ca8a7b6-8147-4aea-b997-2abcc7049b27;#94;#Unclassified|0d6df6fb-ad0d-4e97-af01-e8bd82d2da2f;#327;#Templates|62f77d3c-636a-4492-b6ff-ab1349535b73;#292;#Other|2d2b80da-f0ee-486e-afd5-f2e908aaa014;#70;#DLGSC|f3fdcf4b-32be-462d-87a8-17c1ee8c10d7;#86;#Office of the Director General|6a281792-1cb0-4ff5-96bb-ab1314c10601</vt:lpwstr>
  </property>
  <property fmtid="{D5CDD505-2E9C-101B-9397-08002B2CF9AE}" pid="10" name="DLGC_ActioningArea">
    <vt:lpwstr>86;#Office of the Director General|6a281792-1cb0-4ff5-96bb-ab1314c10601</vt:lpwstr>
  </property>
  <property fmtid="{D5CDD505-2E9C-101B-9397-08002B2CF9AE}" pid="11" name="DLGsC_Department">
    <vt:lpwstr>70;#DLGSC|f3fdcf4b-32be-462d-87a8-17c1ee8c10d7</vt:lpwstr>
  </property>
  <property fmtid="{D5CDD505-2E9C-101B-9397-08002B2CF9AE}" pid="12" name="Objective-Id">
    <vt:lpwstr>A111064363</vt:lpwstr>
  </property>
  <property fmtid="{D5CDD505-2E9C-101B-9397-08002B2CF9AE}" pid="13" name="Objective-Title">
    <vt:lpwstr>Form 13 Notice of Application for a Business Continuity Order</vt:lpwstr>
  </property>
  <property fmtid="{D5CDD505-2E9C-101B-9397-08002B2CF9AE}" pid="14" name="Objective-Description">
    <vt:lpwstr>Initial upload of draft forms downloaded from Sharepoint.</vt:lpwstr>
  </property>
  <property fmtid="{D5CDD505-2E9C-101B-9397-08002B2CF9AE}" pid="15" name="Objective-CreationStamp">
    <vt:filetime>2026-05-27T02:05:33Z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2026-06-14T23:07:35Z</vt:filetime>
  </property>
  <property fmtid="{D5CDD505-2E9C-101B-9397-08002B2CF9AE}" pid="19" name="Objective-ModificationStamp">
    <vt:filetime>2026-06-14T23:07:35Z</vt:filetime>
  </property>
  <property fmtid="{D5CDD505-2E9C-101B-9397-08002B2CF9AE}" pid="20" name="Objective-Owner">
    <vt:lpwstr>GRIGGS, Jessica</vt:lpwstr>
  </property>
  <property fmtid="{D5CDD505-2E9C-101B-9397-08002B2CF9AE}" pid="21" name="Objective-Path">
    <vt:lpwstr>DEMIRS Global Folder:02 Corporate File Plan:LGIRS - Local Government, Racing, Gaming and Liquor:LGRGL:Government Relations:Implementation:Cross Sector Triage Team - Projects:2026 Work Plan projects:1.02 - RGL Website, licensing Forms Review 2026:Updated Licensing Forms</vt:lpwstr>
  </property>
  <property fmtid="{D5CDD505-2E9C-101B-9397-08002B2CF9AE}" pid="22" name="Objective-Parent">
    <vt:lpwstr>Updated Licensing Forms</vt:lpwstr>
  </property>
  <property fmtid="{D5CDD505-2E9C-101B-9397-08002B2CF9AE}" pid="23" name="Objective-State">
    <vt:lpwstr>Published</vt:lpwstr>
  </property>
  <property fmtid="{D5CDD505-2E9C-101B-9397-08002B2CF9AE}" pid="24" name="Objective-VersionId">
    <vt:lpwstr>vA121006774</vt:lpwstr>
  </property>
  <property fmtid="{D5CDD505-2E9C-101B-9397-08002B2CF9AE}" pid="25" name="Objective-Version">
    <vt:lpwstr>7.0</vt:lpwstr>
  </property>
  <property fmtid="{D5CDD505-2E9C-101B-9397-08002B2CF9AE}" pid="26" name="Objective-VersionNumber">
    <vt:r8>7</vt:r8>
  </property>
  <property fmtid="{D5CDD505-2E9C-101B-9397-08002B2CF9AE}" pid="27" name="Objective-VersionComment">
    <vt:lpwstr>Checking formatting as per licensing feedback</vt:lpwstr>
  </property>
  <property fmtid="{D5CDD505-2E9C-101B-9397-08002B2CF9AE}" pid="28" name="Objective-FileNumber">
    <vt:lpwstr>DMS03230/2026</vt:lpwstr>
  </property>
  <property fmtid="{D5CDD505-2E9C-101B-9397-08002B2CF9AE}" pid="29" name="Objective-Classification">
    <vt:lpwstr>OFFICIAL</vt:lpwstr>
  </property>
  <property fmtid="{D5CDD505-2E9C-101B-9397-08002B2CF9AE}" pid="30" name="Objective-Caveats">
    <vt:lpwstr/>
  </property>
  <property fmtid="{D5CDD505-2E9C-101B-9397-08002B2CF9AE}" pid="31" name="Objective-Divisional Document Types">
    <vt:lpwstr/>
  </property>
  <property fmtid="{D5CDD505-2E9C-101B-9397-08002B2CF9AE}" pid="32" name="Objective-Warning">
    <vt:lpwstr/>
  </property>
  <property fmtid="{D5CDD505-2E9C-101B-9397-08002B2CF9AE}" pid="33" name="Objective-Author">
    <vt:lpwstr/>
  </property>
  <property fmtid="{D5CDD505-2E9C-101B-9397-08002B2CF9AE}" pid="34" name="Objective-Date of Document">
    <vt:lpwstr/>
  </property>
  <property fmtid="{D5CDD505-2E9C-101B-9397-08002B2CF9AE}" pid="35" name="Objective-External Reference">
    <vt:lpwstr/>
  </property>
  <property fmtid="{D5CDD505-2E9C-101B-9397-08002B2CF9AE}" pid="36" name="Objective-Internal Reference">
    <vt:lpwstr/>
  </property>
  <property fmtid="{D5CDD505-2E9C-101B-9397-08002B2CF9AE}" pid="37" name="Objective-Archive Box">
    <vt:lpwstr/>
  </property>
  <property fmtid="{D5CDD505-2E9C-101B-9397-08002B2CF9AE}" pid="38" name="Objective-Migrated Id">
    <vt:lpwstr/>
  </property>
  <property fmtid="{D5CDD505-2E9C-101B-9397-08002B2CF9AE}" pid="39" name="Objective-Foreign Barcode">
    <vt:lpwstr/>
  </property>
  <property fmtid="{D5CDD505-2E9C-101B-9397-08002B2CF9AE}" pid="40" name="Objective-PCI DSS Checked">
    <vt:lpwstr/>
  </property>
  <property fmtid="{D5CDD505-2E9C-101B-9397-08002B2CF9AE}" pid="41" name="Objective-End User">
    <vt:lpwstr/>
  </property>
  <property fmtid="{D5CDD505-2E9C-101B-9397-08002B2CF9AE}" pid="42" name="Objective-Additional File Numbers">
    <vt:lpwstr/>
  </property>
  <property fmtid="{D5CDD505-2E9C-101B-9397-08002B2CF9AE}" pid="43" name="Objective-Record Number">
    <vt:lpwstr/>
  </property>
  <property fmtid="{D5CDD505-2E9C-101B-9397-08002B2CF9AE}" pid="44" name="Objective-Graphic Content">
    <vt:lpwstr/>
  </property>
</Properties>
</file>