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44DAEA3A" w:rsidR="00AF15CE" w:rsidRPr="00507C01" w:rsidRDefault="00AF15CE" w:rsidP="0080689B">
      <w:pPr>
        <w:pStyle w:val="NoSpacing"/>
        <w:spacing w:after="120"/>
        <w:jc w:val="center"/>
        <w:rPr>
          <w:rFonts w:ascii="Arial Bold" w:hAnsi="Arial Bold" w:cs="Arial"/>
          <w:b/>
          <w:bCs/>
          <w:color w:val="38115E"/>
          <w:sz w:val="40"/>
          <w:szCs w:val="40"/>
        </w:rPr>
      </w:pPr>
      <w:bookmarkStart w:id="0" w:name="_Hlk57015325"/>
      <w:r w:rsidRPr="00507C01">
        <w:rPr>
          <w:rFonts w:ascii="Arial Bold" w:hAnsi="Arial Bold" w:cs="Arial"/>
          <w:b/>
          <w:bCs/>
          <w:color w:val="38115E"/>
          <w:sz w:val="40"/>
          <w:szCs w:val="40"/>
        </w:rPr>
        <w:t>NOTICE OF APPLICATION FOR APPROVAL OF ARRANGEMENT OR AGREEMENT</w:t>
      </w:r>
    </w:p>
    <w:p w14:paraId="5297BFED" w14:textId="75CA7D6D" w:rsidR="00AF15CE" w:rsidRPr="00061C81" w:rsidRDefault="00A87874" w:rsidP="00507C01">
      <w:pPr>
        <w:pStyle w:val="NoSpacing"/>
        <w:spacing w:after="12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- </w:t>
      </w:r>
      <w:r w:rsidR="00AF15CE">
        <w:rPr>
          <w:rFonts w:ascii="Arial Nova" w:hAnsi="Arial Nova" w:cs="Arial"/>
          <w:sz w:val="28"/>
          <w:szCs w:val="28"/>
        </w:rPr>
        <w:t>Section 104</w:t>
      </w:r>
    </w:p>
    <w:p w14:paraId="085B38EB" w14:textId="3E3FB600" w:rsidR="00302093" w:rsidRPr="00302093" w:rsidRDefault="005233F5" w:rsidP="0080689B">
      <w:pPr>
        <w:pStyle w:val="NoSpacing"/>
        <w:spacing w:after="16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092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71"/>
        <w:gridCol w:w="1134"/>
        <w:gridCol w:w="283"/>
        <w:gridCol w:w="992"/>
        <w:gridCol w:w="709"/>
        <w:gridCol w:w="1418"/>
        <w:gridCol w:w="708"/>
      </w:tblGrid>
      <w:tr w:rsidR="00C752F9" w:rsidRPr="00FE4C28" w14:paraId="31D9FF50" w14:textId="77777777" w:rsidTr="001A1D93">
        <w:trPr>
          <w:trHeight w:val="576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77777777" w:rsidR="00C752F9" w:rsidRPr="001A1D93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1A1D93">
              <w:rPr>
                <w:rFonts w:ascii="Arial Nova" w:hAnsi="Arial Nova" w:cs="Arial"/>
                <w:b/>
                <w:bCs/>
                <w:color w:val="FFFFFF" w:themeColor="background1"/>
              </w:rPr>
              <w:t>SECTION 1 – DETAILS OF LICENCE</w:t>
            </w:r>
          </w:p>
        </w:tc>
      </w:tr>
      <w:tr w:rsidR="00C752F9" w:rsidRPr="007B213E" w14:paraId="20B1A7EB" w14:textId="77777777" w:rsidTr="001A1D93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1A1D93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1A1D93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315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1A1D93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1A1D93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1A1D93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1A1D93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1A1D93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315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1A1D93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1A1D93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1A1D93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1A1D93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1A1D93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315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1A1D93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1A1D93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1A1D93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1A1D93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1A1D9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1A1D93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1A1D93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1A1D93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70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1A1D93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1A1D93">
        <w:trPr>
          <w:trHeight w:val="52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1A1D93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Licensee</w:t>
            </w:r>
            <w:r w:rsidR="002667DA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2667DA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315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sz w:val="20"/>
                <w:szCs w:val="20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1A1D93" w:rsidRDefault="00C752F9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20FA03" w14:textId="77777777" w:rsidR="00C752F9" w:rsidRPr="001A1D93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15308" w:rsidRPr="007B213E" w14:paraId="79331711" w14:textId="77777777" w:rsidTr="001A1D93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1A1D93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="004903C2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2667DA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315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1A1D93" w:rsidRDefault="00D1530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1259FB" w:rsidRPr="007B213E" w14:paraId="49BAA8AE" w14:textId="77777777" w:rsidTr="001A1D93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1A1D93" w:rsidRDefault="001259FB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="002B53D1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1A1D93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1A1D93" w:rsidRDefault="00595414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110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1A1D93" w:rsidRDefault="001259FB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80689B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8"/>
          <w:szCs w:val="18"/>
        </w:rPr>
      </w:pPr>
    </w:p>
    <w:tbl>
      <w:tblPr>
        <w:tblStyle w:val="TableGrid"/>
        <w:tblW w:w="1092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899"/>
        <w:gridCol w:w="816"/>
        <w:gridCol w:w="682"/>
        <w:gridCol w:w="1218"/>
        <w:gridCol w:w="1329"/>
        <w:gridCol w:w="6"/>
      </w:tblGrid>
      <w:tr w:rsidR="00CC275D" w:rsidRPr="00FE4C28" w14:paraId="15C08474" w14:textId="77777777" w:rsidTr="0080689B">
        <w:trPr>
          <w:gridAfter w:val="1"/>
          <w:wAfter w:w="6" w:type="dxa"/>
          <w:trHeight w:val="576"/>
        </w:trPr>
        <w:tc>
          <w:tcPr>
            <w:tcW w:w="1091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24CCB0A5" w:rsidR="00CC275D" w:rsidRPr="001A1D93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1A1D93">
              <w:rPr>
                <w:rFonts w:ascii="Arial Nova" w:hAnsi="Arial Nova" w:cs="Arial"/>
                <w:b/>
                <w:bCs/>
                <w:color w:val="FFFFFF" w:themeColor="background1"/>
              </w:rPr>
              <w:t>SECTION 2 – DETAILS OF AGREEMENT OR ARRANGEMENT</w:t>
            </w:r>
          </w:p>
        </w:tc>
      </w:tr>
      <w:tr w:rsidR="000555E9" w:rsidRPr="00FE4C28" w14:paraId="7D0CAD6E" w14:textId="77777777" w:rsidTr="0080689B">
        <w:trPr>
          <w:gridAfter w:val="1"/>
          <w:wAfter w:w="6" w:type="dxa"/>
          <w:trHeight w:val="576"/>
        </w:trPr>
        <w:tc>
          <w:tcPr>
            <w:tcW w:w="10919" w:type="dxa"/>
            <w:gridSpan w:val="6"/>
            <w:tcBorders>
              <w:top w:val="single" w:sz="4" w:space="0" w:color="auto"/>
              <w:left w:val="single" w:sz="4" w:space="0" w:color="auto"/>
              <w:bottom w:val="dotted" w:sz="2" w:space="0" w:color="BFBFBF" w:themeColor="background1" w:themeShade="BF"/>
              <w:right w:val="single" w:sz="4" w:space="0" w:color="auto"/>
            </w:tcBorders>
            <w:shd w:val="clear" w:color="auto" w:fill="E8E8E8" w:themeFill="background2"/>
          </w:tcPr>
          <w:p w14:paraId="1F363144" w14:textId="37569C82" w:rsidR="000555E9" w:rsidRPr="001A1D93" w:rsidRDefault="000555E9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1A1D93">
              <w:rPr>
                <w:rFonts w:ascii="Arial Nova" w:hAnsi="Arial Nova" w:cs="Segoe UI"/>
                <w:b/>
                <w:sz w:val="20"/>
                <w:szCs w:val="20"/>
              </w:rPr>
              <w:t xml:space="preserve">Approval is sought for the licensee to enter into </w:t>
            </w:r>
            <w:r w:rsidR="001D7BF7" w:rsidRPr="001A1D93">
              <w:rPr>
                <w:rFonts w:ascii="Arial Nova" w:hAnsi="Arial Nova" w:cs="Segoe UI"/>
                <w:b/>
                <w:sz w:val="20"/>
                <w:szCs w:val="20"/>
              </w:rPr>
              <w:t>the</w:t>
            </w:r>
            <w:r w:rsidRPr="001A1D93">
              <w:rPr>
                <w:rFonts w:ascii="Arial Nova" w:hAnsi="Arial Nova" w:cs="Segoe UI"/>
                <w:b/>
                <w:sz w:val="20"/>
                <w:szCs w:val="20"/>
              </w:rPr>
              <w:t xml:space="preserve"> agreement or arrangement described below</w:t>
            </w:r>
            <w:r w:rsidR="00100833" w:rsidRPr="001A1D93">
              <w:rPr>
                <w:rFonts w:ascii="Arial Nova" w:hAnsi="Arial Nova" w:cs="Segoe UI"/>
                <w:b/>
                <w:bCs/>
                <w:sz w:val="20"/>
                <w:szCs w:val="20"/>
              </w:rPr>
              <w:t>.</w:t>
            </w:r>
          </w:p>
        </w:tc>
      </w:tr>
      <w:tr w:rsidR="00CC275D" w:rsidRPr="007B213E" w14:paraId="10D8E88C" w14:textId="77777777" w:rsidTr="0080689B">
        <w:trPr>
          <w:gridAfter w:val="1"/>
          <w:wAfter w:w="6" w:type="dxa"/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52E52A74" w:rsidR="00CC275D" w:rsidRPr="001A1D93" w:rsidRDefault="006B7CD3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Full name of </w:t>
            </w:r>
            <w:r w:rsidR="00C02A27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the 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other party:</w:t>
            </w:r>
            <w:r w:rsidR="00CC275D"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C275D" w:rsidRPr="001A1D93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7944" w:type="dxa"/>
            <w:gridSpan w:val="5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1A1D93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84AFE" w:rsidRPr="007B213E" w14:paraId="66DEA556" w14:textId="77777777" w:rsidTr="0080689B">
        <w:trPr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7D01643F" w:rsidR="00984AFE" w:rsidRPr="001A1D93" w:rsidRDefault="00984AFE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Address of other party:</w:t>
            </w:r>
          </w:p>
        </w:tc>
        <w:tc>
          <w:tcPr>
            <w:tcW w:w="7950" w:type="dxa"/>
            <w:gridSpan w:val="6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CAA50" w14:textId="27FA6637" w:rsidR="00984AFE" w:rsidRPr="001A1D93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69590066"/>
                <w:placeholder>
                  <w:docPart w:val="CAC1F871C4484D4EB98C7379FA499597"/>
                </w:placeholder>
                <w:showingPlcHdr/>
              </w:sdtPr>
              <w:sdtContent>
                <w:r w:rsidR="00984AFE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984AFE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984AFE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984AFE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984AFE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1A1D9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6B7CD3" w:rsidRPr="007B213E" w14:paraId="7996FDAE" w14:textId="77777777" w:rsidTr="0080689B">
        <w:trPr>
          <w:gridAfter w:val="1"/>
          <w:wAfter w:w="6" w:type="dxa"/>
          <w:trHeight w:val="586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1A1D93" w:rsidRDefault="00984AF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Suburb</w:t>
            </w:r>
            <w:r w:rsidR="006B7CD3" w:rsidRPr="001A1D93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389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1A1D93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1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1A1D93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68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1A1D93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1A1D93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1A1D93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329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1A1D93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F1139C" w:rsidRPr="007B213E" w14:paraId="452DE2E8" w14:textId="77777777" w:rsidTr="0080689B">
        <w:trPr>
          <w:gridAfter w:val="1"/>
          <w:wAfter w:w="6" w:type="dxa"/>
          <w:trHeight w:val="836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73BD0C9" w14:textId="475F9F45" w:rsidR="00C60E4E" w:rsidRPr="001A1D93" w:rsidRDefault="006C1F46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Please specify</w:t>
            </w:r>
            <w:r w:rsidR="00C60E4E"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 the 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type of </w:t>
            </w:r>
            <w:r w:rsidR="00C60E4E" w:rsidRPr="001A1D93">
              <w:rPr>
                <w:rFonts w:ascii="Arial Nova" w:hAnsi="Arial Nova" w:cs="Arial"/>
                <w:b/>
                <w:sz w:val="20"/>
                <w:szCs w:val="20"/>
              </w:rPr>
              <w:t>agreement or arrangement</w:t>
            </w: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 xml:space="preserve"> being entered into</w:t>
            </w:r>
            <w:r w:rsidR="004C61FD" w:rsidRPr="001A1D93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389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1D34CAA4" w14:textId="77777777" w:rsidR="00E319B6" w:rsidRPr="001A1D93" w:rsidRDefault="00E319B6" w:rsidP="00E16CE1">
            <w:pPr>
              <w:spacing w:before="120"/>
              <w:rPr>
                <w:rFonts w:ascii="Arial Nova" w:hAnsi="Arial Nova" w:cs="Segoe UI"/>
                <w:sz w:val="20"/>
                <w:szCs w:val="20"/>
              </w:rPr>
            </w:pPr>
            <w:r w:rsidRPr="001A1D93">
              <w:rPr>
                <w:rFonts w:ascii="Arial Nova" w:hAnsi="Arial Nova" w:cs="Segoe UI"/>
                <w:b/>
                <w:bCs/>
                <w:sz w:val="20"/>
                <w:szCs w:val="20"/>
              </w:rPr>
              <w:t>Ongoing</w:t>
            </w:r>
            <w:r w:rsidRPr="001A1D93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4019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D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8491ECE" w14:textId="77777777" w:rsidR="00E319B6" w:rsidRPr="001A1D93" w:rsidRDefault="00E319B6" w:rsidP="00E319B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  <w:p w14:paraId="0D4EA77C" w14:textId="4DFAC44A" w:rsidR="00E319B6" w:rsidRDefault="00E319B6" w:rsidP="00E319B6">
            <w:pPr>
              <w:rPr>
                <w:rFonts w:ascii="Arial Nova" w:hAnsi="Arial Nova" w:cs="Arial"/>
                <w:sz w:val="18"/>
                <w:szCs w:val="18"/>
              </w:rPr>
            </w:pPr>
            <w:r w:rsidRPr="00507C01">
              <w:rPr>
                <w:rFonts w:ascii="Arial Nova" w:hAnsi="Arial Nova" w:cs="Arial"/>
                <w:sz w:val="18"/>
                <w:szCs w:val="18"/>
              </w:rPr>
              <w:t>Please specify the effective date of the arrangement or agreement:</w:t>
            </w:r>
          </w:p>
          <w:p w14:paraId="6D8B31F8" w14:textId="77777777" w:rsidR="00565C8B" w:rsidRPr="00507C01" w:rsidRDefault="00565C8B" w:rsidP="00E319B6">
            <w:pPr>
              <w:rPr>
                <w:rFonts w:ascii="Arial Nova" w:hAnsi="Arial Nova" w:cs="Arial"/>
                <w:sz w:val="18"/>
                <w:szCs w:val="18"/>
              </w:rPr>
            </w:pPr>
          </w:p>
          <w:p w14:paraId="4543C9C4" w14:textId="407D73E5" w:rsidR="00C60E4E" w:rsidRPr="001A1D93" w:rsidRDefault="00E319B6" w:rsidP="00E16CE1">
            <w:pPr>
              <w:spacing w:after="120"/>
              <w:rPr>
                <w:rFonts w:ascii="Arial Nova" w:hAnsi="Arial Nova" w:cs="Segoe UI"/>
                <w:sz w:val="20"/>
                <w:szCs w:val="20"/>
              </w:rPr>
            </w:pPr>
            <w:r w:rsidRPr="00507C01">
              <w:rPr>
                <w:rFonts w:ascii="Arial Nova" w:hAnsi="Arial Nova" w:cs="Arial"/>
                <w:sz w:val="18"/>
                <w:szCs w:val="18"/>
              </w:rPr>
              <w:t>__</w:t>
            </w:r>
            <w:r w:rsidR="00565C8B">
              <w:rPr>
                <w:rFonts w:ascii="Arial Nova" w:hAnsi="Arial Nova" w:cs="Arial"/>
                <w:sz w:val="18"/>
                <w:szCs w:val="18"/>
              </w:rPr>
              <w:t>__</w:t>
            </w:r>
            <w:r w:rsidRPr="00507C01">
              <w:rPr>
                <w:rFonts w:ascii="Arial Nova" w:hAnsi="Arial Nova" w:cs="Arial"/>
                <w:sz w:val="18"/>
                <w:szCs w:val="18"/>
              </w:rPr>
              <w:t xml:space="preserve"> / __</w:t>
            </w:r>
            <w:r w:rsidR="00565C8B">
              <w:rPr>
                <w:rFonts w:ascii="Arial Nova" w:hAnsi="Arial Nova" w:cs="Arial"/>
                <w:sz w:val="18"/>
                <w:szCs w:val="18"/>
              </w:rPr>
              <w:t>__</w:t>
            </w:r>
            <w:r w:rsidRPr="00507C01">
              <w:rPr>
                <w:rFonts w:ascii="Arial Nova" w:hAnsi="Arial Nova" w:cs="Arial"/>
                <w:sz w:val="18"/>
                <w:szCs w:val="18"/>
              </w:rPr>
              <w:t xml:space="preserve"> / __</w:t>
            </w:r>
            <w:r w:rsidR="00565C8B">
              <w:rPr>
                <w:rFonts w:ascii="Arial Nova" w:hAnsi="Arial Nova" w:cs="Arial"/>
                <w:sz w:val="18"/>
                <w:szCs w:val="18"/>
              </w:rPr>
              <w:t>__</w:t>
            </w:r>
          </w:p>
        </w:tc>
        <w:tc>
          <w:tcPr>
            <w:tcW w:w="4045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35564" w14:textId="77777777" w:rsidR="00E319B6" w:rsidRPr="001A1D93" w:rsidRDefault="00E319B6" w:rsidP="00E16CE1">
            <w:pPr>
              <w:spacing w:before="120"/>
              <w:rPr>
                <w:rFonts w:ascii="Arial Nova" w:hAnsi="Arial Nova" w:cs="Segoe UI"/>
                <w:sz w:val="20"/>
                <w:szCs w:val="20"/>
              </w:rPr>
            </w:pPr>
            <w:r w:rsidRPr="001A1D93">
              <w:rPr>
                <w:rFonts w:ascii="Arial Nova" w:hAnsi="Arial Nova" w:cs="Segoe UI"/>
                <w:b/>
                <w:bCs/>
                <w:sz w:val="20"/>
                <w:szCs w:val="20"/>
              </w:rPr>
              <w:t>One-Off</w:t>
            </w:r>
            <w:r w:rsidRPr="001A1D93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62260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D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2F3EF7A" w14:textId="77777777" w:rsidR="00E319B6" w:rsidRPr="001A1D93" w:rsidRDefault="00E319B6" w:rsidP="00E319B6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23AFA21D" w14:textId="405689DE" w:rsidR="00E319B6" w:rsidRDefault="00E319B6" w:rsidP="00E319B6">
            <w:pPr>
              <w:rPr>
                <w:rFonts w:ascii="Arial Nova" w:hAnsi="Arial Nova" w:cs="Segoe UI"/>
                <w:sz w:val="18"/>
                <w:szCs w:val="18"/>
              </w:rPr>
            </w:pPr>
            <w:r w:rsidRPr="00507C01">
              <w:rPr>
                <w:rFonts w:ascii="Arial Nova" w:hAnsi="Arial Nova" w:cs="Segoe UI"/>
                <w:sz w:val="18"/>
                <w:szCs w:val="18"/>
              </w:rPr>
              <w:t>Please specify the start and end dates of the arrangement or agreement:</w:t>
            </w:r>
          </w:p>
          <w:p w14:paraId="4F9F219A" w14:textId="77777777" w:rsidR="00565C8B" w:rsidRPr="00507C01" w:rsidRDefault="00565C8B" w:rsidP="00E319B6">
            <w:pPr>
              <w:rPr>
                <w:rFonts w:ascii="Arial Nova" w:hAnsi="Arial Nova" w:cs="Segoe UI"/>
                <w:sz w:val="18"/>
                <w:szCs w:val="18"/>
              </w:rPr>
            </w:pPr>
          </w:p>
          <w:p w14:paraId="7CC5A3E7" w14:textId="1CAEB2C1" w:rsidR="00C60E4E" w:rsidRPr="001A1D93" w:rsidRDefault="00E319B6" w:rsidP="00E16CE1">
            <w:pPr>
              <w:spacing w:after="120"/>
              <w:rPr>
                <w:rFonts w:ascii="Arial Nova" w:hAnsi="Arial Nova" w:cs="Segoe UI"/>
                <w:sz w:val="20"/>
                <w:szCs w:val="20"/>
              </w:rPr>
            </w:pPr>
            <w:r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/ __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/ _</w:t>
            </w:r>
            <w:r w:rsidR="00565C8B"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>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="00565C8B"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to</w:t>
            </w:r>
            <w:r w:rsidR="004903C2"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 __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="004903C2"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/ __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  <w:r w:rsidR="004903C2" w:rsidRPr="00507C01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/ __</w:t>
            </w:r>
            <w:r w:rsidR="00565C8B">
              <w:rPr>
                <w:rFonts w:ascii="Arial Nova" w:hAnsi="Arial Nova" w:cs="Arial"/>
                <w:b/>
                <w:bCs/>
                <w:sz w:val="18"/>
                <w:szCs w:val="18"/>
              </w:rPr>
              <w:t>__</w:t>
            </w:r>
          </w:p>
        </w:tc>
      </w:tr>
      <w:tr w:rsidR="00CC275D" w:rsidRPr="007B213E" w14:paraId="249A874A" w14:textId="77777777" w:rsidTr="0080689B">
        <w:trPr>
          <w:gridAfter w:val="1"/>
          <w:wAfter w:w="6" w:type="dxa"/>
          <w:trHeight w:val="637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6CE0C6A" w14:textId="7E87F8F9" w:rsidR="00540928" w:rsidRPr="001A1D93" w:rsidRDefault="0054092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sz w:val="20"/>
                <w:szCs w:val="20"/>
              </w:rPr>
              <w:t>Briefly describe the nature of the agreement or arrangement:</w:t>
            </w:r>
          </w:p>
        </w:tc>
        <w:tc>
          <w:tcPr>
            <w:tcW w:w="7944" w:type="dxa"/>
            <w:gridSpan w:val="5"/>
            <w:tcBorders>
              <w:top w:val="single" w:sz="2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D9143" w14:textId="6476ADBE" w:rsidR="00D05996" w:rsidRPr="001A1D93" w:rsidRDefault="00000000" w:rsidP="00380768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898252946"/>
                <w:placeholder>
                  <w:docPart w:val="780AED7C085047BB8C71270EC1E97F32"/>
                </w:placeholder>
                <w:showingPlcHdr/>
                <w:text/>
              </w:sdtPr>
              <w:sdtContent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CB5DE0" w:rsidRPr="001A1D93" w:rsidDel="00CB5DE0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CC275D" w:rsidRPr="007B213E" w14:paraId="6C2EA6BB" w14:textId="77777777" w:rsidTr="0080689B">
        <w:trPr>
          <w:gridAfter w:val="1"/>
          <w:wAfter w:w="6" w:type="dxa"/>
          <w:trHeight w:val="637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744F474" w14:textId="3AD840C7" w:rsidR="00540928" w:rsidRPr="001A1D93" w:rsidRDefault="009867BB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specify </w:t>
            </w:r>
            <w:r w:rsidR="00657298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the </w:t>
            </w:r>
            <w:r w:rsidR="000E448D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monetary benefits to the licensee and the other party</w:t>
            </w:r>
            <w:r w:rsidR="00E53FBE" w:rsidRPr="001A1D93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44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E66D" w14:textId="5F18F505" w:rsidR="00CC275D" w:rsidRPr="001A1D93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923412134"/>
                <w:placeholder>
                  <w:docPart w:val="64BC9854A9A24E95A39EE4486186422C"/>
                </w:placeholder>
                <w:showingPlcHdr/>
                <w:text/>
              </w:sdtPr>
              <w:sdtContent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B5DE0" w:rsidRPr="001A1D9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380CE20B" w14:textId="77777777" w:rsidR="0080689B" w:rsidRDefault="0080689B" w:rsidP="001A1D93">
      <w:pPr>
        <w:spacing w:after="0"/>
        <w:rPr>
          <w:rFonts w:ascii="Arial Nova" w:hAnsi="Arial Nova"/>
          <w:sz w:val="12"/>
          <w:szCs w:val="12"/>
        </w:rPr>
        <w:sectPr w:rsidR="0080689B" w:rsidSect="0080689B">
          <w:headerReference w:type="even" r:id="rId12"/>
          <w:headerReference w:type="default" r:id="rId13"/>
          <w:footerReference w:type="default" r:id="rId14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33A07471" w14:textId="77777777" w:rsidR="001A1D93" w:rsidRPr="00507C01" w:rsidRDefault="001A1D93" w:rsidP="001A1D93">
      <w:pPr>
        <w:spacing w:after="0"/>
        <w:rPr>
          <w:rFonts w:ascii="Arial Nova" w:hAnsi="Arial Nova"/>
          <w:sz w:val="12"/>
          <w:szCs w:val="12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223"/>
        <w:gridCol w:w="4594"/>
      </w:tblGrid>
      <w:tr w:rsidR="00540928" w:rsidRPr="00FE4C28" w14:paraId="2088622E" w14:textId="77777777" w:rsidTr="00507C01">
        <w:trPr>
          <w:trHeight w:val="576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115E"/>
            <w:vAlign w:val="center"/>
          </w:tcPr>
          <w:p w14:paraId="71BAA63D" w14:textId="78C548C1" w:rsidR="00540928" w:rsidRPr="001A1D93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1A1D93">
              <w:rPr>
                <w:rFonts w:ascii="Arial Nova" w:hAnsi="Arial Nova" w:cs="Arial"/>
                <w:b/>
                <w:bCs/>
                <w:color w:val="FFFFFF" w:themeColor="background1"/>
              </w:rPr>
              <w:t>SECTION 3 – DECLARATION</w:t>
            </w:r>
          </w:p>
        </w:tc>
      </w:tr>
      <w:tr w:rsidR="00546D1D" w:rsidRPr="007B213E" w14:paraId="1539B89B" w14:textId="77777777" w:rsidTr="00507C01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21C78" w14:textId="77777777" w:rsidR="00546D1D" w:rsidRPr="00406F1C" w:rsidRDefault="00546D1D" w:rsidP="00565C8B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406F1C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406F1C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2C8860FA" w14:textId="77777777" w:rsidR="00546D1D" w:rsidRPr="00406F1C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06FD2A98" w14:textId="4C6853CE" w:rsidR="00546D1D" w:rsidRPr="00406F1C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If the application were to be approved the licensee </w:t>
            </w:r>
            <w:r w:rsidR="00565C8B" w:rsidRPr="00406F1C">
              <w:rPr>
                <w:rFonts w:ascii="Arial Nova" w:hAnsi="Arial Nova" w:cs="Arial Narrow"/>
                <w:spacing w:val="-3"/>
                <w:sz w:val="20"/>
                <w:szCs w:val="20"/>
              </w:rPr>
              <w:t>will; -</w:t>
            </w:r>
          </w:p>
          <w:p w14:paraId="3957BF8B" w14:textId="77777777" w:rsidR="00546D1D" w:rsidRPr="00406F1C" w:rsidRDefault="00546D1D" w:rsidP="00E54E91">
            <w:pPr>
              <w:pStyle w:val="ListParagraph"/>
              <w:numPr>
                <w:ilvl w:val="1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 w:cs="Arial Narrow"/>
                <w:spacing w:val="-3"/>
                <w:sz w:val="20"/>
                <w:szCs w:val="20"/>
              </w:rPr>
              <w:t>Maintain responsibility for the conduct of the business under the licence and have total control of the management and supervision of the operation of the business conducted under the licence;</w:t>
            </w:r>
          </w:p>
          <w:p w14:paraId="765C056B" w14:textId="77777777" w:rsidR="00546D1D" w:rsidRPr="00406F1C" w:rsidRDefault="00546D1D" w:rsidP="00E54E91">
            <w:pPr>
              <w:pStyle w:val="ListParagraph"/>
              <w:numPr>
                <w:ilvl w:val="1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 w:cs="Arial Narrow"/>
                <w:spacing w:val="-3"/>
                <w:sz w:val="20"/>
                <w:szCs w:val="20"/>
              </w:rPr>
              <w:t>Retain an exclusive right to occupy the licensed premises to the exclusion of all others;</w:t>
            </w:r>
          </w:p>
          <w:p w14:paraId="4348D67A" w14:textId="77777777" w:rsidR="00546D1D" w:rsidRPr="00406F1C" w:rsidRDefault="00546D1D" w:rsidP="00E54E91">
            <w:pPr>
              <w:pStyle w:val="ListParagraph"/>
              <w:numPr>
                <w:ilvl w:val="1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406F1C">
              <w:rPr>
                <w:rFonts w:ascii="Arial Nova" w:hAnsi="Arial Nova" w:cs="Arial Narrow"/>
                <w:spacing w:val="-3"/>
                <w:sz w:val="20"/>
                <w:szCs w:val="20"/>
              </w:rPr>
              <w:t>Collect and receive all proceeds from the business; and</w:t>
            </w:r>
          </w:p>
          <w:p w14:paraId="4606FD8C" w14:textId="741D4AC4" w:rsidR="00507C01" w:rsidRPr="00CC275D" w:rsidRDefault="00546D1D" w:rsidP="00507C01">
            <w:pPr>
              <w:pStyle w:val="ListParagraph"/>
              <w:numPr>
                <w:ilvl w:val="1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 bold" w:hAnsi="Arial Nova bold" w:cs="Segoe UI"/>
                <w:sz w:val="24"/>
                <w:szCs w:val="24"/>
              </w:rPr>
            </w:pPr>
            <w:r w:rsidRPr="001A1D93">
              <w:rPr>
                <w:rFonts w:ascii="Arial Nova" w:hAnsi="Arial Nova" w:cs="Arial Narrow"/>
                <w:spacing w:val="-3"/>
                <w:sz w:val="20"/>
                <w:szCs w:val="20"/>
              </w:rPr>
              <w:t>Maintain total control of the business bank account and distribution of any proceeds from the business conducted under the licence</w:t>
            </w:r>
            <w:r w:rsidR="00507C01">
              <w:rPr>
                <w:rFonts w:ascii="Arial Nova" w:hAnsi="Arial Nova" w:cs="Arial Narrow"/>
                <w:spacing w:val="-3"/>
                <w:sz w:val="20"/>
                <w:szCs w:val="20"/>
              </w:rPr>
              <w:t>.</w:t>
            </w:r>
          </w:p>
        </w:tc>
      </w:tr>
      <w:tr w:rsidR="00884B4A" w:rsidRPr="007B213E" w14:paraId="274DB443" w14:textId="77777777" w:rsidTr="00507C01">
        <w:trPr>
          <w:trHeight w:val="637"/>
        </w:trPr>
        <w:tc>
          <w:tcPr>
            <w:tcW w:w="11067" w:type="dxa"/>
            <w:gridSpan w:val="4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1A1D93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1A1D93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65B94D" w14:textId="77777777" w:rsidR="00897177" w:rsidRPr="001A1D93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1A1D93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1A1D93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1A1D93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1A1D93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1A1D93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1A1D93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1A1D93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1A1D93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340EE0" w:rsidRPr="001A1D9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1A1D93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79A65EBE" w14:textId="00AA7891" w:rsidR="00340EE0" w:rsidRPr="001A1D9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5213CB04" w:rsidR="00340EE0" w:rsidRPr="001A1D9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1A1D93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4BF35F5" w14:textId="5EBDB051" w:rsidR="00340EE0" w:rsidRPr="001A1D93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E16CE1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94C71BE" w14:textId="77777777" w:rsidR="00340EE0" w:rsidRPr="001A1D93" w:rsidRDefault="00340EE0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1A1D93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1A1D93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1A1D93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1A1D93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1A1D93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1A1D93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1A1D93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1A1D93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1A1D93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175D01" w:rsidRPr="007B213E" w14:paraId="3CD1AC04" w14:textId="77777777" w:rsidTr="001A1D93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175D01" w:rsidRPr="001A1D9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1A1D93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1A1D9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77777777" w:rsidR="00175D01" w:rsidRPr="001A1D9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1A1D93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single" w:sz="4" w:space="0" w:color="auto"/>
            </w:tcBorders>
            <w:vAlign w:val="center"/>
          </w:tcPr>
          <w:p w14:paraId="750786F7" w14:textId="72CE8403" w:rsidR="00175D01" w:rsidRPr="001A1D93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1F156A06" w:rsidR="00DD1046" w:rsidRPr="001A1D93" w:rsidRDefault="2022E5AD" w:rsidP="00E16CE1">
      <w:pPr>
        <w:rPr>
          <w:rFonts w:ascii="Arial" w:hAnsi="Arial" w:cs="Arial"/>
          <w:sz w:val="16"/>
          <w:szCs w:val="16"/>
        </w:rPr>
      </w:pPr>
      <w:r w:rsidRPr="668AB98B">
        <w:rPr>
          <w:rFonts w:ascii="Arial" w:hAnsi="Arial" w:cs="Arial"/>
          <w:sz w:val="2"/>
          <w:szCs w:val="2"/>
        </w:rPr>
        <w:t>Form 16</w:t>
      </w: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8A18A6" w:rsidRPr="00571261" w14:paraId="5179DBF1" w14:textId="77777777" w:rsidTr="001A1D93">
        <w:trPr>
          <w:trHeight w:val="562"/>
        </w:trPr>
        <w:tc>
          <w:tcPr>
            <w:tcW w:w="11057" w:type="dxa"/>
            <w:shd w:val="clear" w:color="auto" w:fill="F0E6FA"/>
            <w:vAlign w:val="center"/>
          </w:tcPr>
          <w:p w14:paraId="6D5E308F" w14:textId="34FA686F" w:rsidR="00353FB4" w:rsidRPr="00F350E6" w:rsidRDefault="00507C01" w:rsidP="00B07D0F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F350E6">
              <w:rPr>
                <w:rFonts w:ascii="Arial Nova" w:hAnsi="Arial Nova" w:cs="Arial"/>
                <w:b/>
                <w:bCs/>
                <w:spacing w:val="-3"/>
              </w:rPr>
              <w:t>Note:</w:t>
            </w:r>
            <w:r w:rsidRPr="00F350E6">
              <w:rPr>
                <w:rFonts w:ascii="Arial Nova" w:hAnsi="Arial Nova" w:cs="Arial"/>
                <w:spacing w:val="-3"/>
              </w:rPr>
              <w:t xml:space="preserve"> </w:t>
            </w:r>
            <w:r w:rsidR="00353FB4" w:rsidRPr="00F350E6">
              <w:rPr>
                <w:rFonts w:ascii="Arial Nova" w:hAnsi="Arial Nova" w:cs="Arial"/>
                <w:spacing w:val="-3"/>
              </w:rPr>
              <w:t xml:space="preserve">It is an offence under the Liquor Control Act 1988 to make a statement that is false or misleading.                            </w:t>
            </w:r>
          </w:p>
        </w:tc>
      </w:tr>
    </w:tbl>
    <w:p w14:paraId="7302E3AB" w14:textId="77777777" w:rsidR="002F543A" w:rsidRDefault="002F543A" w:rsidP="00E16CE1">
      <w:pPr>
        <w:rPr>
          <w:rFonts w:ascii="Arial" w:hAnsi="Arial" w:cs="Arial"/>
          <w:sz w:val="2"/>
          <w:szCs w:val="2"/>
        </w:rPr>
      </w:pPr>
    </w:p>
    <w:p w14:paraId="4C47BD78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646FFF1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3EE90271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9488012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E99BB0C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5945FABF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AB0A9F2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101668C9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1C41E8E5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5C30ED3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272D151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3A486C23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EB83EF0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374BFBC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D4A1ED4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086CFAFD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19000E5A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89883CB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0CD9BEB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0FFDD28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A28E3B2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26C31D9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B4267D7" w14:textId="77777777" w:rsidR="00416A62" w:rsidRDefault="00416A62" w:rsidP="00416A62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53661AE8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sectPr w:rsidR="00DD1046" w:rsidRPr="00DD1046" w:rsidSect="0080689B">
      <w:headerReference w:type="even" r:id="rId15"/>
      <w:footerReference w:type="even" r:id="rId16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0A21" w14:textId="77777777" w:rsidR="00F05C08" w:rsidRDefault="00F05C08" w:rsidP="009C2718">
      <w:pPr>
        <w:spacing w:after="0" w:line="240" w:lineRule="auto"/>
      </w:pPr>
      <w:r>
        <w:separator/>
      </w:r>
    </w:p>
  </w:endnote>
  <w:endnote w:type="continuationSeparator" w:id="0">
    <w:p w14:paraId="27242169" w14:textId="77777777" w:rsidR="00F05C08" w:rsidRDefault="00F05C08" w:rsidP="009C2718">
      <w:pPr>
        <w:spacing w:after="0" w:line="240" w:lineRule="auto"/>
      </w:pPr>
      <w:r>
        <w:continuationSeparator/>
      </w:r>
    </w:p>
  </w:endnote>
  <w:endnote w:type="continuationNotice" w:id="1">
    <w:p w14:paraId="38344D51" w14:textId="77777777" w:rsidR="00F05C08" w:rsidRDefault="00F05C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502966039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ACBC020" w14:textId="3C819B74" w:rsidR="0080689B" w:rsidRPr="0080689B" w:rsidRDefault="0080689B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80689B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0689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80689B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0689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611CFB65" w:rsidR="00B15B70" w:rsidRDefault="00B15B70" w:rsidP="0080689B">
    <w:pPr>
      <w:pStyle w:val="Footer"/>
      <w:tabs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828330799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682084006"/>
          <w:docPartObj>
            <w:docPartGallery w:val="Page Numbers (Top of Page)"/>
            <w:docPartUnique/>
          </w:docPartObj>
        </w:sdtPr>
        <w:sdtContent>
          <w:p w14:paraId="25600C0C" w14:textId="7D7E6115" w:rsidR="0080689B" w:rsidRDefault="0080689B" w:rsidP="0080689B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0BAF53C" w14:textId="77777777" w:rsidR="0080689B" w:rsidRPr="00924958" w:rsidRDefault="0080689B" w:rsidP="0080689B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4F5EE692" w14:textId="77777777" w:rsidR="0080689B" w:rsidRPr="00924958" w:rsidRDefault="0080689B" w:rsidP="0080689B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06C05EE9" w14:textId="77777777" w:rsidR="0080689B" w:rsidRPr="00924958" w:rsidRDefault="0080689B" w:rsidP="0080689B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1D05CB64" w14:textId="77777777" w:rsidR="0080689B" w:rsidRDefault="0080689B" w:rsidP="0080689B">
            <w:pPr>
              <w:spacing w:after="0"/>
              <w:jc w:val="right"/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3F12ACB3" w14:textId="07EA7849" w:rsidR="0080689B" w:rsidRPr="0080689B" w:rsidRDefault="0080689B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80689B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0689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80689B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0689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0689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AB9154" w14:textId="77777777" w:rsidR="0080689B" w:rsidRDefault="00806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56E8" w14:textId="77777777" w:rsidR="00F05C08" w:rsidRDefault="00F05C08" w:rsidP="009C2718">
      <w:pPr>
        <w:spacing w:after="0" w:line="240" w:lineRule="auto"/>
      </w:pPr>
      <w:r>
        <w:separator/>
      </w:r>
    </w:p>
  </w:footnote>
  <w:footnote w:type="continuationSeparator" w:id="0">
    <w:p w14:paraId="297F3452" w14:textId="77777777" w:rsidR="00F05C08" w:rsidRDefault="00F05C08" w:rsidP="009C2718">
      <w:pPr>
        <w:spacing w:after="0" w:line="240" w:lineRule="auto"/>
      </w:pPr>
      <w:r>
        <w:continuationSeparator/>
      </w:r>
    </w:p>
  </w:footnote>
  <w:footnote w:type="continuationNotice" w:id="1">
    <w:p w14:paraId="77DF271D" w14:textId="77777777" w:rsidR="00F05C08" w:rsidRDefault="00F05C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C3B2" w14:textId="77777777" w:rsidR="0080689B" w:rsidRDefault="0080689B" w:rsidP="0080689B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60C0F23C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Form 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60C0F23C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Form 16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107797240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F203031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5325" w14:textId="77777777" w:rsidR="0080689B" w:rsidRDefault="0080689B" w:rsidP="0080689B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0F184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EDD14">
      <w:start w:val="1"/>
      <w:numFmt w:val="lowerLetter"/>
      <w:lvlText w:val="%2)"/>
      <w:lvlJc w:val="left"/>
      <w:pPr>
        <w:ind w:left="1440" w:hanging="360"/>
      </w:pPr>
      <w:rPr>
        <w:rFonts w:ascii="Arial Nova" w:hAnsi="Arial Nova" w:hint="default"/>
        <w:sz w:val="22"/>
        <w:szCs w:val="22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33F00"/>
    <w:rsid w:val="00037D7A"/>
    <w:rsid w:val="0004426D"/>
    <w:rsid w:val="000449C2"/>
    <w:rsid w:val="000453FB"/>
    <w:rsid w:val="0004617A"/>
    <w:rsid w:val="00047472"/>
    <w:rsid w:val="00052135"/>
    <w:rsid w:val="000537A0"/>
    <w:rsid w:val="000555E9"/>
    <w:rsid w:val="00056FFA"/>
    <w:rsid w:val="00057436"/>
    <w:rsid w:val="00061C81"/>
    <w:rsid w:val="000627C3"/>
    <w:rsid w:val="00065900"/>
    <w:rsid w:val="00066D44"/>
    <w:rsid w:val="00071B40"/>
    <w:rsid w:val="000746AA"/>
    <w:rsid w:val="000830E0"/>
    <w:rsid w:val="00086080"/>
    <w:rsid w:val="00087C1D"/>
    <w:rsid w:val="000A39C4"/>
    <w:rsid w:val="000B0D48"/>
    <w:rsid w:val="000B3BAE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4280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2B3B"/>
    <w:rsid w:val="001834F2"/>
    <w:rsid w:val="00190132"/>
    <w:rsid w:val="001A1C7E"/>
    <w:rsid w:val="001A1D93"/>
    <w:rsid w:val="001A1F0D"/>
    <w:rsid w:val="001A60C8"/>
    <w:rsid w:val="001B5484"/>
    <w:rsid w:val="001C7F28"/>
    <w:rsid w:val="001D1231"/>
    <w:rsid w:val="001D35D9"/>
    <w:rsid w:val="001D67C9"/>
    <w:rsid w:val="001D7BF7"/>
    <w:rsid w:val="001E0309"/>
    <w:rsid w:val="002009C5"/>
    <w:rsid w:val="00211156"/>
    <w:rsid w:val="002161DE"/>
    <w:rsid w:val="002205A8"/>
    <w:rsid w:val="00220B42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A0A31"/>
    <w:rsid w:val="002A7834"/>
    <w:rsid w:val="002B1A21"/>
    <w:rsid w:val="002B1A83"/>
    <w:rsid w:val="002B53D1"/>
    <w:rsid w:val="002C409F"/>
    <w:rsid w:val="002C551F"/>
    <w:rsid w:val="002E4299"/>
    <w:rsid w:val="002E6EB7"/>
    <w:rsid w:val="002F2064"/>
    <w:rsid w:val="002F543A"/>
    <w:rsid w:val="00300174"/>
    <w:rsid w:val="00302093"/>
    <w:rsid w:val="00307ED2"/>
    <w:rsid w:val="00325363"/>
    <w:rsid w:val="0032752A"/>
    <w:rsid w:val="003338AB"/>
    <w:rsid w:val="00340EE0"/>
    <w:rsid w:val="00353FB4"/>
    <w:rsid w:val="00357968"/>
    <w:rsid w:val="0036289B"/>
    <w:rsid w:val="00365AAA"/>
    <w:rsid w:val="003665C0"/>
    <w:rsid w:val="003679BA"/>
    <w:rsid w:val="0037116F"/>
    <w:rsid w:val="0037194A"/>
    <w:rsid w:val="00375E87"/>
    <w:rsid w:val="00380768"/>
    <w:rsid w:val="0038611C"/>
    <w:rsid w:val="00390386"/>
    <w:rsid w:val="0039551D"/>
    <w:rsid w:val="003956BD"/>
    <w:rsid w:val="003A1EFC"/>
    <w:rsid w:val="003A3A8E"/>
    <w:rsid w:val="003A56E5"/>
    <w:rsid w:val="003C328A"/>
    <w:rsid w:val="003C791A"/>
    <w:rsid w:val="003D40F6"/>
    <w:rsid w:val="003D4612"/>
    <w:rsid w:val="003E4ACD"/>
    <w:rsid w:val="00400A84"/>
    <w:rsid w:val="00400D0C"/>
    <w:rsid w:val="00401E26"/>
    <w:rsid w:val="00406F1C"/>
    <w:rsid w:val="00413CF9"/>
    <w:rsid w:val="00416A62"/>
    <w:rsid w:val="00423C5F"/>
    <w:rsid w:val="00430916"/>
    <w:rsid w:val="004333A8"/>
    <w:rsid w:val="00473A80"/>
    <w:rsid w:val="004740C0"/>
    <w:rsid w:val="0047471B"/>
    <w:rsid w:val="00480284"/>
    <w:rsid w:val="004903C2"/>
    <w:rsid w:val="00492F02"/>
    <w:rsid w:val="004938ED"/>
    <w:rsid w:val="00493DA9"/>
    <w:rsid w:val="00494C75"/>
    <w:rsid w:val="004A7EAD"/>
    <w:rsid w:val="004B4B3E"/>
    <w:rsid w:val="004C1397"/>
    <w:rsid w:val="004C2044"/>
    <w:rsid w:val="004C53DF"/>
    <w:rsid w:val="004C61FD"/>
    <w:rsid w:val="004C766B"/>
    <w:rsid w:val="004D00B6"/>
    <w:rsid w:val="004E71BC"/>
    <w:rsid w:val="004F74D0"/>
    <w:rsid w:val="00507444"/>
    <w:rsid w:val="00507C01"/>
    <w:rsid w:val="00511C2B"/>
    <w:rsid w:val="0052075D"/>
    <w:rsid w:val="005233F5"/>
    <w:rsid w:val="00540928"/>
    <w:rsid w:val="005430AE"/>
    <w:rsid w:val="005430CB"/>
    <w:rsid w:val="005433B9"/>
    <w:rsid w:val="00546D1D"/>
    <w:rsid w:val="00565C8B"/>
    <w:rsid w:val="005713FD"/>
    <w:rsid w:val="00577AD7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D4C86"/>
    <w:rsid w:val="005D5216"/>
    <w:rsid w:val="005D579A"/>
    <w:rsid w:val="005D654F"/>
    <w:rsid w:val="005D7A87"/>
    <w:rsid w:val="005E2E4E"/>
    <w:rsid w:val="005E72B5"/>
    <w:rsid w:val="0060614A"/>
    <w:rsid w:val="006110A1"/>
    <w:rsid w:val="00620A6E"/>
    <w:rsid w:val="0062539E"/>
    <w:rsid w:val="00633027"/>
    <w:rsid w:val="006375B2"/>
    <w:rsid w:val="00644CEE"/>
    <w:rsid w:val="0065288D"/>
    <w:rsid w:val="00657298"/>
    <w:rsid w:val="0066011B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E45C1"/>
    <w:rsid w:val="006E68E0"/>
    <w:rsid w:val="00702D5D"/>
    <w:rsid w:val="00703401"/>
    <w:rsid w:val="00707C20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4157"/>
    <w:rsid w:val="007864D7"/>
    <w:rsid w:val="007A137A"/>
    <w:rsid w:val="007A2688"/>
    <w:rsid w:val="007C63BB"/>
    <w:rsid w:val="007F230F"/>
    <w:rsid w:val="007F302B"/>
    <w:rsid w:val="00800CAD"/>
    <w:rsid w:val="00804096"/>
    <w:rsid w:val="008047E4"/>
    <w:rsid w:val="0080689B"/>
    <w:rsid w:val="0084606E"/>
    <w:rsid w:val="0084635E"/>
    <w:rsid w:val="00857C27"/>
    <w:rsid w:val="0086051E"/>
    <w:rsid w:val="00883DC3"/>
    <w:rsid w:val="008841F2"/>
    <w:rsid w:val="00884B4A"/>
    <w:rsid w:val="00886C39"/>
    <w:rsid w:val="00887422"/>
    <w:rsid w:val="008925B4"/>
    <w:rsid w:val="00897177"/>
    <w:rsid w:val="008A0C8E"/>
    <w:rsid w:val="008A18A6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98A"/>
    <w:rsid w:val="008F4AE9"/>
    <w:rsid w:val="008F59CE"/>
    <w:rsid w:val="0090040C"/>
    <w:rsid w:val="00902919"/>
    <w:rsid w:val="00904E0D"/>
    <w:rsid w:val="009057A6"/>
    <w:rsid w:val="00905EC9"/>
    <w:rsid w:val="009136EF"/>
    <w:rsid w:val="0092438E"/>
    <w:rsid w:val="00930BE5"/>
    <w:rsid w:val="00936BA2"/>
    <w:rsid w:val="00937151"/>
    <w:rsid w:val="00966DD5"/>
    <w:rsid w:val="009736BA"/>
    <w:rsid w:val="00973FD4"/>
    <w:rsid w:val="00975CB6"/>
    <w:rsid w:val="009775F6"/>
    <w:rsid w:val="009818CE"/>
    <w:rsid w:val="00984AFE"/>
    <w:rsid w:val="009856C8"/>
    <w:rsid w:val="009867BB"/>
    <w:rsid w:val="00987914"/>
    <w:rsid w:val="00990421"/>
    <w:rsid w:val="009949EA"/>
    <w:rsid w:val="009A26AB"/>
    <w:rsid w:val="009C2718"/>
    <w:rsid w:val="009C27F4"/>
    <w:rsid w:val="009C3A2E"/>
    <w:rsid w:val="009D04A5"/>
    <w:rsid w:val="009D0D27"/>
    <w:rsid w:val="009D774D"/>
    <w:rsid w:val="009E339B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FC5"/>
    <w:rsid w:val="00A63619"/>
    <w:rsid w:val="00A74E43"/>
    <w:rsid w:val="00A77072"/>
    <w:rsid w:val="00A87874"/>
    <w:rsid w:val="00AA1730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EFE"/>
    <w:rsid w:val="00B2110B"/>
    <w:rsid w:val="00B221AD"/>
    <w:rsid w:val="00B230B1"/>
    <w:rsid w:val="00B26515"/>
    <w:rsid w:val="00B26BDF"/>
    <w:rsid w:val="00B3072D"/>
    <w:rsid w:val="00B3096E"/>
    <w:rsid w:val="00B43F0E"/>
    <w:rsid w:val="00B46ECD"/>
    <w:rsid w:val="00B504FF"/>
    <w:rsid w:val="00B57912"/>
    <w:rsid w:val="00B57E77"/>
    <w:rsid w:val="00B8387E"/>
    <w:rsid w:val="00B87B6E"/>
    <w:rsid w:val="00B938CE"/>
    <w:rsid w:val="00B96F9D"/>
    <w:rsid w:val="00BB021B"/>
    <w:rsid w:val="00BC580F"/>
    <w:rsid w:val="00BD6D4F"/>
    <w:rsid w:val="00BE52B2"/>
    <w:rsid w:val="00BF202B"/>
    <w:rsid w:val="00BF6BAB"/>
    <w:rsid w:val="00C02A27"/>
    <w:rsid w:val="00C03F16"/>
    <w:rsid w:val="00C07673"/>
    <w:rsid w:val="00C079A2"/>
    <w:rsid w:val="00C1417E"/>
    <w:rsid w:val="00C2524D"/>
    <w:rsid w:val="00C31457"/>
    <w:rsid w:val="00C3185B"/>
    <w:rsid w:val="00C4186A"/>
    <w:rsid w:val="00C60E4E"/>
    <w:rsid w:val="00C666F3"/>
    <w:rsid w:val="00C708F5"/>
    <w:rsid w:val="00C752F9"/>
    <w:rsid w:val="00C755A9"/>
    <w:rsid w:val="00C96AF0"/>
    <w:rsid w:val="00C971A6"/>
    <w:rsid w:val="00CA6187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F5A24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4698E"/>
    <w:rsid w:val="00D625DE"/>
    <w:rsid w:val="00D62B66"/>
    <w:rsid w:val="00D77A61"/>
    <w:rsid w:val="00D91AB4"/>
    <w:rsid w:val="00D959A0"/>
    <w:rsid w:val="00D96D21"/>
    <w:rsid w:val="00DB2A27"/>
    <w:rsid w:val="00DC0E79"/>
    <w:rsid w:val="00DC46D7"/>
    <w:rsid w:val="00DC4F51"/>
    <w:rsid w:val="00DC6E5B"/>
    <w:rsid w:val="00DD1046"/>
    <w:rsid w:val="00DD1638"/>
    <w:rsid w:val="00DD279D"/>
    <w:rsid w:val="00DD3576"/>
    <w:rsid w:val="00DE3FFA"/>
    <w:rsid w:val="00DE45CD"/>
    <w:rsid w:val="00DF3CAD"/>
    <w:rsid w:val="00E0593E"/>
    <w:rsid w:val="00E16CE1"/>
    <w:rsid w:val="00E230C8"/>
    <w:rsid w:val="00E26434"/>
    <w:rsid w:val="00E319B6"/>
    <w:rsid w:val="00E3264C"/>
    <w:rsid w:val="00E37D9E"/>
    <w:rsid w:val="00E4004C"/>
    <w:rsid w:val="00E42620"/>
    <w:rsid w:val="00E44CCC"/>
    <w:rsid w:val="00E46A80"/>
    <w:rsid w:val="00E472EF"/>
    <w:rsid w:val="00E501B5"/>
    <w:rsid w:val="00E53FBE"/>
    <w:rsid w:val="00E54E91"/>
    <w:rsid w:val="00E6128F"/>
    <w:rsid w:val="00E83AB3"/>
    <w:rsid w:val="00EA4737"/>
    <w:rsid w:val="00EC7B68"/>
    <w:rsid w:val="00ED4669"/>
    <w:rsid w:val="00EE0C49"/>
    <w:rsid w:val="00EE5342"/>
    <w:rsid w:val="00EF1071"/>
    <w:rsid w:val="00EF20CB"/>
    <w:rsid w:val="00EF411B"/>
    <w:rsid w:val="00F05C08"/>
    <w:rsid w:val="00F0707E"/>
    <w:rsid w:val="00F1139C"/>
    <w:rsid w:val="00F32A2F"/>
    <w:rsid w:val="00F350E6"/>
    <w:rsid w:val="00F35C4A"/>
    <w:rsid w:val="00F46D41"/>
    <w:rsid w:val="00F51475"/>
    <w:rsid w:val="00F6122A"/>
    <w:rsid w:val="00F62CFB"/>
    <w:rsid w:val="00F63C0A"/>
    <w:rsid w:val="00F707A6"/>
    <w:rsid w:val="00F77BEF"/>
    <w:rsid w:val="00F938DB"/>
    <w:rsid w:val="00F93DFA"/>
    <w:rsid w:val="00FA0125"/>
    <w:rsid w:val="00FA3EE3"/>
    <w:rsid w:val="00FB1C43"/>
    <w:rsid w:val="00FC16FE"/>
    <w:rsid w:val="00FC25E7"/>
    <w:rsid w:val="00FC3100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05EECE"/>
    <w:rsid w:val="1FBB8DFF"/>
    <w:rsid w:val="2022E5AD"/>
    <w:rsid w:val="21F430F1"/>
    <w:rsid w:val="2244A7E0"/>
    <w:rsid w:val="22D7EA73"/>
    <w:rsid w:val="2329378C"/>
    <w:rsid w:val="23393962"/>
    <w:rsid w:val="25E9EA4B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4E1F55F4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68AB98B"/>
    <w:rsid w:val="6B01A172"/>
    <w:rsid w:val="6C0741B4"/>
    <w:rsid w:val="6E249201"/>
    <w:rsid w:val="6FF20112"/>
    <w:rsid w:val="718FBD5A"/>
    <w:rsid w:val="71FF88E1"/>
    <w:rsid w:val="771AAADF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C2ED5036-3E12-4D12-836A-3F5C1ED9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05D6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</w:docPartBody>
    </w:docPart>
    <w:docPart>
      <w:docPartPr>
        <w:name w:val="780AED7C085047BB8C71270EC1E97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07ADD-EA0E-4586-836A-69841D5233F0}"/>
      </w:docPartPr>
      <w:docPartBody>
        <w:p w:rsidR="00E05D61" w:rsidRDefault="00EC7BF4" w:rsidP="00EC7BF4">
          <w:pPr>
            <w:pStyle w:val="780AED7C085047BB8C71270EC1E97F32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</w:docPartBody>
    </w:docPart>
    <w:docPart>
      <w:docPartPr>
        <w:name w:val="64BC9854A9A24E95A39EE44861864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8824A-8ED9-4F51-8A87-F847D6F1B7F5}"/>
      </w:docPartPr>
      <w:docPartBody>
        <w:p w:rsidR="00E05D61" w:rsidRDefault="00EC7BF4" w:rsidP="00EC7BF4">
          <w:pPr>
            <w:pStyle w:val="64BC9854A9A24E95A39EE4486186422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05D6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05D6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100CD5"/>
    <w:rsid w:val="00122D69"/>
    <w:rsid w:val="00142DD1"/>
    <w:rsid w:val="00160F9D"/>
    <w:rsid w:val="001E1E07"/>
    <w:rsid w:val="002453C7"/>
    <w:rsid w:val="002B1A83"/>
    <w:rsid w:val="002F3323"/>
    <w:rsid w:val="00365AAA"/>
    <w:rsid w:val="003665C0"/>
    <w:rsid w:val="003961D6"/>
    <w:rsid w:val="003B6CF9"/>
    <w:rsid w:val="003C2191"/>
    <w:rsid w:val="003C7675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70D53"/>
    <w:rsid w:val="005A4420"/>
    <w:rsid w:val="005A5ACD"/>
    <w:rsid w:val="005B298B"/>
    <w:rsid w:val="005D7D17"/>
    <w:rsid w:val="00637B5E"/>
    <w:rsid w:val="00640EED"/>
    <w:rsid w:val="0065288D"/>
    <w:rsid w:val="006D50CB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30398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57E77"/>
    <w:rsid w:val="00B8387E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E45CD"/>
    <w:rsid w:val="00E0084C"/>
    <w:rsid w:val="00E05D61"/>
    <w:rsid w:val="00EC7BF4"/>
    <w:rsid w:val="00F02273"/>
    <w:rsid w:val="00F176BE"/>
    <w:rsid w:val="00F506C0"/>
    <w:rsid w:val="00F62CFB"/>
    <w:rsid w:val="00F63C0A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780AED7C085047BB8C71270EC1E97F32">
    <w:name w:val="780AED7C085047BB8C71270EC1E97F32"/>
    <w:rsid w:val="00EC7BF4"/>
  </w:style>
  <w:style w:type="paragraph" w:customStyle="1" w:styleId="64BC9854A9A24E95A39EE4486186422C">
    <w:name w:val="64BC9854A9A24E95A39EE4486186422C"/>
    <w:rsid w:val="00EC7BF4"/>
  </w:style>
  <w:style w:type="paragraph" w:customStyle="1" w:styleId="CAC1F871C4484D4EB98C7379FA499597">
    <w:name w:val="CAC1F871C4484D4EB98C7379FA499597"/>
  </w:style>
  <w:style w:type="paragraph" w:customStyle="1" w:styleId="783A990FDED0431F8D40669B2870D1BD">
    <w:name w:val="783A990FDED0431F8D40669B2870D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65F1F92071475276E05315230A0A9CBF" version="1.0.0">
  <systemFields>
    <field name="Objective-Id">
      <value order="0">A111064369</value>
    </field>
    <field name="Objective-Title">
      <value order="0">Form 16 Notice of Application for Approval of Arrangement or Agreement</value>
    </field>
    <field name="Objective-Description">
      <value order="0">Initial upload of draft forms downloaded from Sharepoint.</value>
    </field>
    <field name="Objective-CreationStamp">
      <value order="0">2026-05-27T02:05:33Z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2026-06-16T23:02:55Z</value>
    </field>
    <field name="Objective-ModificationStamp">
      <value order="0">2026-06-16T23:02:55Z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vA121159353</value>
    </field>
    <field name="Objective-Version">
      <value order="0">8.0</value>
    </field>
    <field name="Objective-VersionNumber">
      <value order="0">8</value>
    </field>
    <field name="Objective-VersionComment">
      <value order="0">Updating from GM Licensing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2026-07-17T01:00:00Z</dcterms:created>
  <dcterms:modified xsi:type="dcterms:W3CDTF">2026-07-17T01:00:00Z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A111064369</vt:lpwstr>
  </property>
  <property fmtid="{D5CDD505-2E9C-101B-9397-08002B2CF9AE}" pid="13" name="Objective-Title">
    <vt:lpwstr>Form 16 Notice of Application for Approval of Arrangement or Agreement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2026-05-27T02:05:33Z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2026-06-16T23:02:55Z</vt:filetime>
  </property>
  <property fmtid="{D5CDD505-2E9C-101B-9397-08002B2CF9AE}" pid="19" name="Objective-ModificationStamp">
    <vt:filetime>2026-06-16T23:02:55Z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vA121159353</vt:lpwstr>
  </property>
  <property fmtid="{D5CDD505-2E9C-101B-9397-08002B2CF9AE}" pid="25" name="Objective-Version">
    <vt:lpwstr>8.0</vt:lpwstr>
  </property>
  <property fmtid="{D5CDD505-2E9C-101B-9397-08002B2CF9AE}" pid="26" name="Objective-VersionNumber">
    <vt:r8>8</vt:r8>
  </property>
  <property fmtid="{D5CDD505-2E9C-101B-9397-08002B2CF9AE}" pid="27" name="Objective-VersionComment">
    <vt:lpwstr>Updating from GM Licensing feedback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