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1AE8189B" w:rsidR="00AF15CE" w:rsidRPr="00113F11" w:rsidRDefault="00935476" w:rsidP="001616D6">
      <w:pPr>
        <w:pStyle w:val="NoSpacing"/>
        <w:spacing w:before="120" w:after="120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>
        <w:rPr>
          <w:rFonts w:ascii="Arial Bold" w:hAnsi="Arial Bold" w:cs="Arial"/>
          <w:b/>
          <w:bCs/>
          <w:color w:val="38115E"/>
          <w:sz w:val="44"/>
          <w:szCs w:val="44"/>
        </w:rPr>
        <w:t xml:space="preserve">CERTIFICATE OF LOCAL </w:t>
      </w:r>
      <w:r w:rsidR="00795072">
        <w:rPr>
          <w:rFonts w:ascii="Arial Bold" w:hAnsi="Arial Bold" w:cs="Arial"/>
          <w:b/>
          <w:bCs/>
          <w:color w:val="38115E"/>
          <w:sz w:val="44"/>
          <w:szCs w:val="44"/>
        </w:rPr>
        <w:t>PLANNING AUTHORITY</w:t>
      </w:r>
      <w:r>
        <w:rPr>
          <w:rFonts w:ascii="Arial Bold" w:hAnsi="Arial Bold" w:cs="Arial"/>
          <w:b/>
          <w:bCs/>
          <w:color w:val="38115E"/>
          <w:sz w:val="44"/>
          <w:szCs w:val="44"/>
        </w:rPr>
        <w:t xml:space="preserve"> </w:t>
      </w:r>
    </w:p>
    <w:p w14:paraId="5297BFED" w14:textId="7961566B" w:rsidR="00AF15CE" w:rsidRDefault="00A87874" w:rsidP="00E16CE1">
      <w:pPr>
        <w:pStyle w:val="NoSpacing"/>
        <w:spacing w:after="60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935476">
        <w:rPr>
          <w:rFonts w:ascii="Arial Nova" w:hAnsi="Arial Nova" w:cs="Arial"/>
          <w:sz w:val="28"/>
          <w:szCs w:val="28"/>
        </w:rPr>
        <w:t>–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AF15CE">
        <w:rPr>
          <w:rFonts w:ascii="Arial Nova" w:hAnsi="Arial Nova" w:cs="Arial"/>
          <w:sz w:val="28"/>
          <w:szCs w:val="28"/>
        </w:rPr>
        <w:t>Section</w:t>
      </w:r>
      <w:r w:rsidR="00935476">
        <w:rPr>
          <w:rFonts w:ascii="Arial Nova" w:hAnsi="Arial Nova" w:cs="Arial"/>
          <w:sz w:val="28"/>
          <w:szCs w:val="28"/>
        </w:rPr>
        <w:t xml:space="preserve"> </w:t>
      </w:r>
      <w:r w:rsidR="00985BAC">
        <w:rPr>
          <w:rFonts w:ascii="Arial Nova" w:hAnsi="Arial Nova" w:cs="Arial"/>
          <w:sz w:val="28"/>
          <w:szCs w:val="28"/>
        </w:rPr>
        <w:t>40</w:t>
      </w:r>
      <w:r w:rsidR="00FF3532">
        <w:rPr>
          <w:rFonts w:ascii="Arial Nova" w:hAnsi="Arial Nova" w:cs="Arial"/>
          <w:sz w:val="28"/>
          <w:szCs w:val="28"/>
        </w:rPr>
        <w:t>/</w:t>
      </w:r>
      <w:r w:rsidR="00050D6E">
        <w:rPr>
          <w:rFonts w:ascii="Arial Nova" w:hAnsi="Arial Nova" w:cs="Arial"/>
          <w:sz w:val="28"/>
          <w:szCs w:val="28"/>
        </w:rPr>
        <w:t>Development Approval</w:t>
      </w:r>
    </w:p>
    <w:p w14:paraId="762B5A86" w14:textId="77777777" w:rsidR="007C76F1" w:rsidRPr="007C76F1" w:rsidRDefault="007C76F1" w:rsidP="007C76F1">
      <w:pPr>
        <w:pStyle w:val="NoSpacing"/>
        <w:jc w:val="center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533"/>
        <w:gridCol w:w="5534"/>
      </w:tblGrid>
      <w:tr w:rsidR="00A5141C" w:rsidRPr="00B13162" w14:paraId="5C3D3E53" w14:textId="77777777" w:rsidTr="003939B1">
        <w:trPr>
          <w:trHeight w:val="306"/>
        </w:trPr>
        <w:tc>
          <w:tcPr>
            <w:tcW w:w="11067" w:type="dxa"/>
            <w:gridSpan w:val="2"/>
            <w:shd w:val="clear" w:color="auto" w:fill="F0E6FA"/>
            <w:vAlign w:val="center"/>
          </w:tcPr>
          <w:p w14:paraId="591380B3" w14:textId="4B37DFE8" w:rsidR="00A5141C" w:rsidRPr="001616D6" w:rsidRDefault="00A5141C" w:rsidP="00A5141C">
            <w:pPr>
              <w:jc w:val="center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Instructions:</w:t>
            </w:r>
          </w:p>
        </w:tc>
      </w:tr>
      <w:tr w:rsidR="00427F16" w:rsidRPr="00B13162" w14:paraId="304747F5" w14:textId="77777777" w:rsidTr="003939B1">
        <w:trPr>
          <w:trHeight w:val="306"/>
        </w:trPr>
        <w:tc>
          <w:tcPr>
            <w:tcW w:w="5533" w:type="dxa"/>
            <w:shd w:val="clear" w:color="auto" w:fill="F0E6FA"/>
            <w:vAlign w:val="center"/>
          </w:tcPr>
          <w:p w14:paraId="0A2E806A" w14:textId="77777777" w:rsidR="00427F16" w:rsidRPr="001616D6" w:rsidRDefault="00427F16" w:rsidP="003939B1">
            <w:pPr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 xml:space="preserve">Applicant </w:t>
            </w:r>
          </w:p>
          <w:p w14:paraId="65D4015E" w14:textId="77777777" w:rsidR="00377354" w:rsidRPr="00FF3532" w:rsidRDefault="00DD28DB" w:rsidP="004B083C">
            <w:pPr>
              <w:pStyle w:val="ListParagraph"/>
              <w:numPr>
                <w:ilvl w:val="0"/>
                <w:numId w:val="42"/>
              </w:numPr>
              <w:ind w:left="927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Please complete sections 1, 2 &amp; 3 </w:t>
            </w:r>
          </w:p>
          <w:p w14:paraId="0640C907" w14:textId="77777777" w:rsidR="00786DB9" w:rsidRPr="00FF3532" w:rsidRDefault="00652C84" w:rsidP="004B083C">
            <w:pPr>
              <w:pStyle w:val="ListParagraph"/>
              <w:numPr>
                <w:ilvl w:val="0"/>
                <w:numId w:val="42"/>
              </w:numPr>
              <w:ind w:left="927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After </w:t>
            </w:r>
            <w:r w:rsidR="0047673E"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>completion,</w:t>
            </w:r>
            <w:r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please submit to the Local Government </w:t>
            </w:r>
          </w:p>
          <w:p w14:paraId="0709074C" w14:textId="76D91986" w:rsidR="001616D6" w:rsidRPr="001616D6" w:rsidRDefault="001616D6" w:rsidP="001616D6">
            <w:pPr>
              <w:pStyle w:val="ListParagraph"/>
              <w:ind w:left="927"/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5534" w:type="dxa"/>
            <w:shd w:val="clear" w:color="auto" w:fill="F0E6FA"/>
            <w:vAlign w:val="center"/>
          </w:tcPr>
          <w:p w14:paraId="29AD96E8" w14:textId="77777777" w:rsidR="00F4423F" w:rsidRPr="001616D6" w:rsidRDefault="00DD28DB" w:rsidP="003939B1">
            <w:pPr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Local Government Authorised Officer</w:t>
            </w:r>
          </w:p>
          <w:p w14:paraId="5244B101" w14:textId="5DA6E8D3" w:rsidR="00427F16" w:rsidRPr="00FF3532" w:rsidRDefault="00A75D91" w:rsidP="003939B1">
            <w:pPr>
              <w:pStyle w:val="ListParagraph"/>
              <w:numPr>
                <w:ilvl w:val="0"/>
                <w:numId w:val="42"/>
              </w:numPr>
              <w:spacing w:after="24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Please complete section 4 </w:t>
            </w:r>
            <w:r w:rsidR="0088529F"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and </w:t>
            </w:r>
            <w:r w:rsidR="00FF3532"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>provide a copy to the Applicant</w:t>
            </w:r>
            <w:r w:rsidR="0088529F"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DD28DB" w:rsidRPr="00FF353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2463BCB3" w14:textId="77777777" w:rsidR="005F6725" w:rsidRPr="001616D6" w:rsidRDefault="005F6725" w:rsidP="00F708FA">
      <w:pPr>
        <w:spacing w:after="0"/>
        <w:rPr>
          <w:rFonts w:ascii="Arial Nova" w:hAnsi="Arial Nova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3544"/>
        <w:gridCol w:w="1276"/>
        <w:gridCol w:w="4819"/>
      </w:tblGrid>
      <w:tr w:rsidR="00F35222" w:rsidRPr="00FE4C28" w14:paraId="31D9FF50" w14:textId="77777777" w:rsidTr="003939B1">
        <w:trPr>
          <w:trHeight w:val="576"/>
        </w:trPr>
        <w:tc>
          <w:tcPr>
            <w:tcW w:w="497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FFFFFF" w:themeColor="background1"/>
            </w:tcBorders>
            <w:shd w:val="clear" w:color="auto" w:fill="38115E"/>
            <w:vAlign w:val="center"/>
          </w:tcPr>
          <w:p w14:paraId="34827193" w14:textId="77777777" w:rsidR="00F35222" w:rsidRPr="001616D6" w:rsidRDefault="00F35222" w:rsidP="00E54E91">
            <w:pPr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SECTION 1 – APPLICANTS DETAILS </w:t>
            </w:r>
          </w:p>
        </w:tc>
        <w:tc>
          <w:tcPr>
            <w:tcW w:w="6095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2E2A8FC3" w14:textId="3FF116BD" w:rsidR="00F35222" w:rsidRPr="001616D6" w:rsidRDefault="004A48C4" w:rsidP="00E71669">
            <w:pPr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SECTION 2 – PREMISES DETAILS </w:t>
            </w:r>
          </w:p>
        </w:tc>
      </w:tr>
      <w:tr w:rsidR="00244090" w:rsidRPr="007B213E" w14:paraId="20B1A7EB" w14:textId="77777777" w:rsidTr="003939B1">
        <w:trPr>
          <w:trHeight w:val="429"/>
        </w:trPr>
        <w:tc>
          <w:tcPr>
            <w:tcW w:w="1428" w:type="dxa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423C54D2" w:rsidR="00244090" w:rsidRPr="001616D6" w:rsidRDefault="00244090" w:rsidP="00DC6623">
            <w:pPr>
              <w:rPr>
                <w:rFonts w:ascii="Arial Nova" w:hAnsi="Arial Nova" w:cs="Segoe UI"/>
              </w:rPr>
            </w:pPr>
            <w:r w:rsidRPr="001616D6">
              <w:rPr>
                <w:rFonts w:ascii="Arial Nova" w:hAnsi="Arial Nova" w:cs="Arial"/>
                <w:b/>
              </w:rPr>
              <w:t xml:space="preserve">Name:    </w:t>
            </w:r>
            <w:r w:rsidRPr="001616D6">
              <w:rPr>
                <w:rFonts w:ascii="Arial Nova" w:hAnsi="Arial Nova" w:cs="Segoe UI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0933" w14:textId="77777777" w:rsidR="00244090" w:rsidRPr="001616D6" w:rsidRDefault="00000000" w:rsidP="00DC6623">
            <w:pPr>
              <w:rPr>
                <w:rFonts w:ascii="Arial Nova" w:hAnsi="Arial Nova" w:cs="Segoe UI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307974145"/>
                <w:placeholder>
                  <w:docPart w:val="0BB351C303C441E0A9AC61ECEAD5650B"/>
                </w:placeholder>
                <w:showingPlcHdr/>
                <w:text/>
              </w:sdtPr>
              <w:sdtContent>
                <w:r w:rsidR="00244090" w:rsidRPr="001616D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244090" w:rsidRPr="001616D6">
                  <w:rPr>
                    <w:rFonts w:ascii="Arial Nova" w:hAnsi="Arial Nova" w:cs="Segoe UI"/>
                  </w:rPr>
                  <w:instrText xml:space="preserve"> FORMTEXT </w:instrText>
                </w:r>
                <w:r w:rsidR="00244090" w:rsidRPr="001616D6">
                  <w:rPr>
                    <w:rFonts w:ascii="Arial Nova" w:hAnsi="Arial Nova" w:cs="Segoe UI"/>
                  </w:rPr>
                </w:r>
                <w:r w:rsidR="00244090" w:rsidRPr="001616D6">
                  <w:rPr>
                    <w:rFonts w:ascii="Arial Nova" w:hAnsi="Arial Nova" w:cs="Segoe UI"/>
                  </w:rPr>
                  <w:fldChar w:fldCharType="separate"/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  <w:tc>
          <w:tcPr>
            <w:tcW w:w="1276" w:type="dxa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3A41250" w14:textId="0E22EC89" w:rsidR="00244090" w:rsidRPr="001616D6" w:rsidRDefault="00244090" w:rsidP="00DC6623">
            <w:pPr>
              <w:rPr>
                <w:rFonts w:ascii="Arial Nova" w:hAnsi="Arial Nova" w:cs="Segoe UI"/>
                <w:b/>
              </w:rPr>
            </w:pPr>
            <w:r w:rsidRPr="001616D6">
              <w:rPr>
                <w:rFonts w:ascii="Arial Nova" w:hAnsi="Arial Nova" w:cs="Segoe UI"/>
                <w:b/>
              </w:rPr>
              <w:t>Premises name:</w:t>
            </w:r>
          </w:p>
        </w:tc>
        <w:tc>
          <w:tcPr>
            <w:tcW w:w="4819" w:type="dxa"/>
            <w:tcBorders>
              <w:top w:val="nil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F47177" w14:textId="39AFAD9C" w:rsidR="00244090" w:rsidRPr="001616D6" w:rsidRDefault="00244090" w:rsidP="00DC6623">
            <w:pPr>
              <w:rPr>
                <w:rFonts w:ascii="Arial Nova" w:hAnsi="Arial Nova" w:cs="Segoe UI"/>
                <w:b/>
              </w:rPr>
            </w:pPr>
          </w:p>
        </w:tc>
      </w:tr>
      <w:tr w:rsidR="00244090" w:rsidRPr="007B213E" w14:paraId="3839B169" w14:textId="77777777" w:rsidTr="003939B1">
        <w:trPr>
          <w:trHeight w:val="624"/>
        </w:trPr>
        <w:tc>
          <w:tcPr>
            <w:tcW w:w="1428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5A10A361" w:rsidR="00244090" w:rsidRPr="001616D6" w:rsidRDefault="00244090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>Residential address:</w:t>
            </w:r>
          </w:p>
        </w:tc>
        <w:tc>
          <w:tcPr>
            <w:tcW w:w="354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BB261" w14:textId="77777777" w:rsidR="00244090" w:rsidRPr="001616D6" w:rsidRDefault="00000000" w:rsidP="00DC6623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-539436530"/>
                <w:placeholder>
                  <w:docPart w:val="AA2B59D4A216457C8B38E626A3E86536"/>
                </w:placeholder>
                <w:showingPlcHdr/>
                <w:text/>
              </w:sdtPr>
              <w:sdtContent>
                <w:r w:rsidR="00244090" w:rsidRPr="001616D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244090" w:rsidRPr="001616D6">
                  <w:rPr>
                    <w:rFonts w:ascii="Arial Nova" w:hAnsi="Arial Nova" w:cs="Segoe UI"/>
                  </w:rPr>
                  <w:instrText xml:space="preserve"> FORMTEXT </w:instrText>
                </w:r>
                <w:r w:rsidR="00244090" w:rsidRPr="001616D6">
                  <w:rPr>
                    <w:rFonts w:ascii="Arial Nova" w:hAnsi="Arial Nova" w:cs="Segoe UI"/>
                  </w:rPr>
                </w:r>
                <w:r w:rsidR="00244090" w:rsidRPr="001616D6">
                  <w:rPr>
                    <w:rFonts w:ascii="Arial Nova" w:hAnsi="Arial Nova" w:cs="Segoe UI"/>
                  </w:rPr>
                  <w:fldChar w:fldCharType="separate"/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t> </w:t>
                </w:r>
                <w:r w:rsidR="00244090" w:rsidRPr="001616D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2D6F7DF" w14:textId="7A7D725C" w:rsidR="00244090" w:rsidRPr="001616D6" w:rsidRDefault="00244090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>Address:</w:t>
            </w:r>
          </w:p>
        </w:tc>
        <w:tc>
          <w:tcPr>
            <w:tcW w:w="4819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B3C6C" w14:textId="682C9BA3" w:rsidR="00244090" w:rsidRPr="001616D6" w:rsidRDefault="00244090" w:rsidP="00DC6623">
            <w:pPr>
              <w:rPr>
                <w:rFonts w:ascii="Arial Nova" w:hAnsi="Arial Nova" w:cs="Arial"/>
                <w:b/>
              </w:rPr>
            </w:pPr>
          </w:p>
        </w:tc>
      </w:tr>
      <w:tr w:rsidR="00E0486A" w:rsidRPr="007B213E" w14:paraId="7E891C73" w14:textId="77777777" w:rsidTr="003939B1">
        <w:trPr>
          <w:trHeight w:val="455"/>
        </w:trPr>
        <w:tc>
          <w:tcPr>
            <w:tcW w:w="1428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3682D50D" w:rsidR="00E0486A" w:rsidRPr="001616D6" w:rsidRDefault="00E0486A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>Postcode:</w:t>
            </w:r>
          </w:p>
        </w:tc>
        <w:tc>
          <w:tcPr>
            <w:tcW w:w="354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AE044" w14:textId="77777777" w:rsidR="00E0486A" w:rsidRPr="001616D6" w:rsidRDefault="00000000" w:rsidP="00DC6623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-8059816"/>
                <w:placeholder>
                  <w:docPart w:val="4CD661D753754540B293F4CBC7202723"/>
                </w:placeholder>
                <w:showingPlcHdr/>
                <w:text/>
              </w:sdtPr>
              <w:sdtContent>
                <w:r w:rsidR="00E0486A" w:rsidRPr="001616D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E0486A" w:rsidRPr="001616D6">
                  <w:rPr>
                    <w:rFonts w:ascii="Arial Nova" w:hAnsi="Arial Nova" w:cs="Segoe UI"/>
                  </w:rPr>
                  <w:instrText xml:space="preserve"> FORMTEXT </w:instrText>
                </w:r>
                <w:r w:rsidR="00E0486A" w:rsidRPr="001616D6">
                  <w:rPr>
                    <w:rFonts w:ascii="Arial Nova" w:hAnsi="Arial Nova" w:cs="Segoe UI"/>
                  </w:rPr>
                </w:r>
                <w:r w:rsidR="00E0486A" w:rsidRPr="001616D6">
                  <w:rPr>
                    <w:rFonts w:ascii="Arial Nova" w:hAnsi="Arial Nova" w:cs="Segoe UI"/>
                  </w:rPr>
                  <w:fldChar w:fldCharType="separate"/>
                </w:r>
                <w:r w:rsidR="00E0486A" w:rsidRPr="001616D6">
                  <w:rPr>
                    <w:rFonts w:ascii="Arial Nova" w:hAnsi="Arial Nova" w:cs="Segoe UI"/>
                  </w:rPr>
                  <w:t> </w:t>
                </w:r>
                <w:r w:rsidR="00E0486A" w:rsidRPr="001616D6">
                  <w:rPr>
                    <w:rFonts w:ascii="Arial Nova" w:hAnsi="Arial Nova" w:cs="Segoe UI"/>
                  </w:rPr>
                  <w:t> </w:t>
                </w:r>
                <w:r w:rsidR="00E0486A" w:rsidRPr="001616D6">
                  <w:rPr>
                    <w:rFonts w:ascii="Arial Nova" w:hAnsi="Arial Nova" w:cs="Segoe UI"/>
                  </w:rPr>
                  <w:t> </w:t>
                </w:r>
                <w:r w:rsidR="00E0486A" w:rsidRPr="001616D6">
                  <w:rPr>
                    <w:rFonts w:ascii="Arial Nova" w:hAnsi="Arial Nova" w:cs="Segoe UI"/>
                  </w:rPr>
                  <w:t> </w:t>
                </w:r>
                <w:r w:rsidR="00E0486A" w:rsidRPr="001616D6">
                  <w:rPr>
                    <w:rFonts w:ascii="Arial Nova" w:hAnsi="Arial Nova" w:cs="Segoe UI"/>
                  </w:rPr>
                  <w:t> </w:t>
                </w:r>
                <w:r w:rsidR="00E0486A" w:rsidRPr="001616D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4CCA696B" w14:textId="671EB22B" w:rsidR="00E0486A" w:rsidRPr="001616D6" w:rsidRDefault="00E0486A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>Postcode:</w:t>
            </w:r>
          </w:p>
        </w:tc>
        <w:tc>
          <w:tcPr>
            <w:tcW w:w="4819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BD5" w14:textId="255BB711" w:rsidR="00E0486A" w:rsidRPr="001616D6" w:rsidRDefault="00E0486A" w:rsidP="00DC6623">
            <w:pPr>
              <w:rPr>
                <w:rFonts w:ascii="Arial Nova" w:hAnsi="Arial Nova" w:cs="Arial"/>
                <w:b/>
              </w:rPr>
            </w:pPr>
          </w:p>
        </w:tc>
      </w:tr>
      <w:tr w:rsidR="00965019" w:rsidRPr="007B213E" w14:paraId="24AD7F82" w14:textId="77777777" w:rsidTr="003939B1">
        <w:trPr>
          <w:trHeight w:val="477"/>
        </w:trPr>
        <w:tc>
          <w:tcPr>
            <w:tcW w:w="1428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F99C324" w:rsidR="00965019" w:rsidRPr="001616D6" w:rsidRDefault="00965019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 xml:space="preserve">Email: </w:t>
            </w:r>
          </w:p>
        </w:tc>
        <w:tc>
          <w:tcPr>
            <w:tcW w:w="354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FE9B0" w14:textId="4128F83D" w:rsidR="00965019" w:rsidRPr="001616D6" w:rsidRDefault="00965019" w:rsidP="00DC6623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705A80D4" w14:textId="0F194D71" w:rsidR="00965019" w:rsidRPr="001616D6" w:rsidRDefault="00842B54" w:rsidP="00DC6623">
            <w:pPr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Email:</w:t>
            </w:r>
          </w:p>
        </w:tc>
        <w:tc>
          <w:tcPr>
            <w:tcW w:w="4819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EA42F" w14:textId="6EE20804" w:rsidR="00965019" w:rsidRPr="001616D6" w:rsidRDefault="00965019" w:rsidP="00DC6623">
            <w:pPr>
              <w:rPr>
                <w:rFonts w:ascii="Arial Nova" w:hAnsi="Arial Nova" w:cs="Arial"/>
                <w:b/>
                <w:bCs/>
              </w:rPr>
            </w:pPr>
          </w:p>
        </w:tc>
      </w:tr>
      <w:tr w:rsidR="00FC5E7B" w:rsidRPr="007B213E" w14:paraId="27243436" w14:textId="10221964" w:rsidTr="003939B1">
        <w:trPr>
          <w:trHeight w:val="527"/>
        </w:trPr>
        <w:tc>
          <w:tcPr>
            <w:tcW w:w="1428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1B4B342D" w:rsidR="00FC5E7B" w:rsidRPr="001616D6" w:rsidRDefault="00FC5E7B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>Phone:</w:t>
            </w:r>
          </w:p>
        </w:tc>
        <w:tc>
          <w:tcPr>
            <w:tcW w:w="354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</w:rPr>
              <w:id w:val="-152531202"/>
              <w:placeholder>
                <w:docPart w:val="11809E88219F49949D28E74C1BD2D5A1"/>
              </w:placeholder>
              <w:showingPlcHdr/>
              <w:text/>
            </w:sdtPr>
            <w:sdtContent>
              <w:p w14:paraId="6517A4FA" w14:textId="77777777" w:rsidR="00FC5E7B" w:rsidRPr="001616D6" w:rsidRDefault="00FC5E7B" w:rsidP="00DC6623">
                <w:pPr>
                  <w:rPr>
                    <w:rFonts w:ascii="Arial Nova" w:hAnsi="Arial Nova" w:cs="Segoe UI"/>
                  </w:rPr>
                </w:pPr>
                <w:r w:rsidRPr="001616D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1616D6">
                  <w:rPr>
                    <w:rFonts w:ascii="Arial Nova" w:hAnsi="Arial Nova" w:cs="Segoe UI"/>
                  </w:rPr>
                  <w:instrText xml:space="preserve"> FORMTEXT </w:instrText>
                </w:r>
                <w:r w:rsidRPr="001616D6">
                  <w:rPr>
                    <w:rFonts w:ascii="Arial Nova" w:hAnsi="Arial Nova" w:cs="Segoe UI"/>
                  </w:rPr>
                </w:r>
                <w:r w:rsidRPr="001616D6">
                  <w:rPr>
                    <w:rFonts w:ascii="Arial Nova" w:hAnsi="Arial Nova" w:cs="Segoe UI"/>
                  </w:rPr>
                  <w:fldChar w:fldCharType="separate"/>
                </w:r>
                <w:r w:rsidRPr="001616D6">
                  <w:rPr>
                    <w:rFonts w:ascii="Arial Nova" w:hAnsi="Arial Nova" w:cs="Segoe UI"/>
                  </w:rPr>
                  <w:t> </w:t>
                </w:r>
                <w:r w:rsidRPr="001616D6">
                  <w:rPr>
                    <w:rFonts w:ascii="Arial Nova" w:hAnsi="Arial Nova" w:cs="Segoe UI"/>
                  </w:rPr>
                  <w:t> </w:t>
                </w:r>
                <w:r w:rsidRPr="001616D6">
                  <w:rPr>
                    <w:rFonts w:ascii="Arial Nova" w:hAnsi="Arial Nova" w:cs="Segoe UI"/>
                  </w:rPr>
                  <w:t> </w:t>
                </w:r>
                <w:r w:rsidRPr="001616D6">
                  <w:rPr>
                    <w:rFonts w:ascii="Arial Nova" w:hAnsi="Arial Nova" w:cs="Segoe UI"/>
                  </w:rPr>
                  <w:t> </w:t>
                </w:r>
                <w:r w:rsidRPr="001616D6">
                  <w:rPr>
                    <w:rFonts w:ascii="Arial Nova" w:hAnsi="Arial Nova" w:cs="Segoe UI"/>
                  </w:rPr>
                  <w:t> </w:t>
                </w:r>
                <w:r w:rsidRPr="001616D6">
                  <w:rPr>
                    <w:rFonts w:ascii="Arial Nova" w:hAnsi="Arial Nova" w:cs="Segoe UI"/>
                  </w:rPr>
                  <w:fldChar w:fldCharType="end"/>
                </w:r>
              </w:p>
            </w:sdtContent>
          </w:sdt>
          <w:p w14:paraId="5720FA03" w14:textId="77777777" w:rsidR="00FC5E7B" w:rsidRPr="001616D6" w:rsidRDefault="00FC5E7B" w:rsidP="00DC6623">
            <w:pPr>
              <w:rPr>
                <w:rFonts w:ascii="Arial Nova" w:hAnsi="Arial Nova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734BB24" w14:textId="7F8F9DFC" w:rsidR="00FC5E7B" w:rsidRPr="001616D6" w:rsidRDefault="00FC5E7B" w:rsidP="00DC6623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 xml:space="preserve">Phone: </w:t>
            </w:r>
          </w:p>
        </w:tc>
        <w:tc>
          <w:tcPr>
            <w:tcW w:w="4819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FC1532" w14:textId="77777777" w:rsidR="00FC5E7B" w:rsidRPr="001616D6" w:rsidRDefault="00FC5E7B" w:rsidP="00DC6623">
            <w:pPr>
              <w:rPr>
                <w:rFonts w:ascii="Arial Nova" w:hAnsi="Arial Nova" w:cs="Arial"/>
                <w:b/>
              </w:rPr>
            </w:pPr>
          </w:p>
        </w:tc>
      </w:tr>
      <w:bookmarkEnd w:id="0"/>
    </w:tbl>
    <w:p w14:paraId="2B3DD894" w14:textId="77777777" w:rsidR="006B7CD3" w:rsidRPr="001616D6" w:rsidRDefault="006B7CD3" w:rsidP="2F414381">
      <w:pPr>
        <w:tabs>
          <w:tab w:val="left" w:pos="1064"/>
        </w:tabs>
        <w:spacing w:after="0" w:line="240" w:lineRule="auto"/>
        <w:rPr>
          <w:rFonts w:ascii="Arial Nova" w:eastAsia="Arial Nova" w:hAnsi="Arial Nova" w:cs="Arial Nova"/>
          <w:b/>
          <w:bCs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2551"/>
        <w:gridCol w:w="2478"/>
        <w:gridCol w:w="2767"/>
      </w:tblGrid>
      <w:tr w:rsidR="00CC275D" w:rsidRPr="00FE4C28" w14:paraId="15C08474" w14:textId="77777777" w:rsidTr="003939B1">
        <w:trPr>
          <w:trHeight w:val="406"/>
        </w:trPr>
        <w:tc>
          <w:tcPr>
            <w:tcW w:w="110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043144EC" w:rsidR="00CC275D" w:rsidRPr="001616D6" w:rsidRDefault="00CC275D" w:rsidP="00E54E91">
            <w:pPr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SECTION </w:t>
            </w:r>
            <w:r w:rsidR="00BD15B0"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 – </w:t>
            </w:r>
            <w:r w:rsidR="00BD15B0"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TYPE OF LIQUOR LICENCE SOUGHT</w:t>
            </w:r>
          </w:p>
        </w:tc>
      </w:tr>
      <w:tr w:rsidR="001E2E3A" w:rsidRPr="00FE4C28" w14:paraId="7D0CAD6E" w14:textId="77777777" w:rsidTr="003939B1">
        <w:trPr>
          <w:trHeight w:val="576"/>
        </w:trPr>
        <w:tc>
          <w:tcPr>
            <w:tcW w:w="3271" w:type="dxa"/>
            <w:tcBorders>
              <w:top w:val="single" w:sz="4" w:space="0" w:color="auto"/>
              <w:left w:val="single" w:sz="8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</w:tcPr>
          <w:p w14:paraId="3D7C6524" w14:textId="110AE0AF" w:rsidR="001E2E3A" w:rsidRPr="001616D6" w:rsidRDefault="00000000" w:rsidP="007F026E">
            <w:pPr>
              <w:spacing w:before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150204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E7EAF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Casino</w:t>
            </w:r>
          </w:p>
          <w:p w14:paraId="1D027289" w14:textId="77777777" w:rsidR="00BE7EAF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161982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EAF" w:rsidRPr="001616D6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E7EAF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Club</w:t>
            </w:r>
          </w:p>
          <w:p w14:paraId="5D243DC2" w14:textId="77777777" w:rsidR="00BE7EAF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96781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EAF" w:rsidRPr="001616D6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E7EAF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Club </w:t>
            </w:r>
            <w:r w:rsidR="00EA4AB3" w:rsidRPr="001616D6">
              <w:rPr>
                <w:rFonts w:ascii="Arial Nova" w:hAnsi="Arial Nova" w:cs="Segoe UI"/>
                <w:bCs/>
                <w:sz w:val="20"/>
                <w:szCs w:val="20"/>
              </w:rPr>
              <w:t>Restricted</w:t>
            </w:r>
          </w:p>
          <w:p w14:paraId="2C192C81" w14:textId="75460560" w:rsidR="00EA4AB3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39110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AB3" w:rsidRPr="001616D6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EA4AB3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Hotel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</w:tcPr>
          <w:p w14:paraId="713ED0A2" w14:textId="2DB1CA92" w:rsidR="001E2E3A" w:rsidRPr="001616D6" w:rsidRDefault="00000000" w:rsidP="007F026E">
            <w:pPr>
              <w:spacing w:before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4797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026E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0704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Hotel Restricted</w:t>
            </w:r>
          </w:p>
          <w:p w14:paraId="07590F79" w14:textId="77777777" w:rsidR="00B30704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101719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704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0704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Tavern</w:t>
            </w:r>
          </w:p>
          <w:p w14:paraId="657EF23E" w14:textId="52201841" w:rsidR="00B30704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187742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704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0704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Tavern Re</w:t>
            </w:r>
            <w:r w:rsidR="00A35166" w:rsidRPr="001616D6">
              <w:rPr>
                <w:rFonts w:ascii="Arial Nova" w:hAnsi="Arial Nova" w:cs="Segoe UI"/>
                <w:bCs/>
                <w:sz w:val="20"/>
                <w:szCs w:val="20"/>
              </w:rPr>
              <w:t>s</w:t>
            </w:r>
            <w:r w:rsidR="00B30704" w:rsidRPr="001616D6">
              <w:rPr>
                <w:rFonts w:ascii="Arial Nova" w:hAnsi="Arial Nova" w:cs="Segoe UI"/>
                <w:bCs/>
                <w:sz w:val="20"/>
                <w:szCs w:val="20"/>
              </w:rPr>
              <w:t>tric</w:t>
            </w:r>
            <w:r w:rsidR="00A35166" w:rsidRPr="001616D6">
              <w:rPr>
                <w:rFonts w:ascii="Arial Nova" w:hAnsi="Arial Nova" w:cs="Segoe UI"/>
                <w:bCs/>
                <w:sz w:val="20"/>
                <w:szCs w:val="20"/>
              </w:rPr>
              <w:t>ted</w:t>
            </w:r>
          </w:p>
          <w:p w14:paraId="5CCD212F" w14:textId="3C61216E" w:rsidR="00A35166" w:rsidRPr="001616D6" w:rsidRDefault="00000000" w:rsidP="00093687">
            <w:pPr>
              <w:spacing w:after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122549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5166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35166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Small Bar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</w:tcPr>
          <w:p w14:paraId="28941D1D" w14:textId="415E2E0B" w:rsidR="001E2E3A" w:rsidRPr="001616D6" w:rsidRDefault="00000000" w:rsidP="007F026E">
            <w:pPr>
              <w:spacing w:before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150078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026E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4CB1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Liquor Store</w:t>
            </w:r>
          </w:p>
          <w:p w14:paraId="6FDEBCF3" w14:textId="77777777" w:rsidR="00E24CB1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158934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CB1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4CB1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Nightclub</w:t>
            </w:r>
          </w:p>
          <w:p w14:paraId="15678EAD" w14:textId="77777777" w:rsidR="00E24CB1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3089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CB1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4CB1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Producer’s</w:t>
            </w:r>
          </w:p>
          <w:p w14:paraId="447EFD7D" w14:textId="371C3E91" w:rsidR="00E24CB1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9995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CB1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24CB1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Restaurant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</w:tcPr>
          <w:p w14:paraId="7BEE11DB" w14:textId="712D3445" w:rsidR="001E2E3A" w:rsidRPr="001616D6" w:rsidRDefault="00000000" w:rsidP="007F026E">
            <w:pPr>
              <w:spacing w:before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159130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026E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62940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Special Facility</w:t>
            </w:r>
          </w:p>
          <w:p w14:paraId="1F363144" w14:textId="472AD60E" w:rsidR="00A62940" w:rsidRPr="001616D6" w:rsidRDefault="00000000" w:rsidP="00E24CB1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50780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940" w:rsidRPr="001616D6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62940" w:rsidRPr="001616D6">
              <w:rPr>
                <w:rFonts w:ascii="Arial Nova" w:hAnsi="Arial Nova" w:cs="Segoe UI"/>
                <w:bCs/>
                <w:sz w:val="20"/>
                <w:szCs w:val="20"/>
              </w:rPr>
              <w:t xml:space="preserve"> Wholesaler’s</w:t>
            </w:r>
          </w:p>
        </w:tc>
      </w:tr>
      <w:tr w:rsidR="0071252B" w:rsidRPr="007B213E" w14:paraId="10D8E88C" w14:textId="77777777" w:rsidTr="003939B1">
        <w:trPr>
          <w:trHeight w:val="426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1C194781" w14:textId="0924ACCA" w:rsidR="0071252B" w:rsidRPr="00E16CE1" w:rsidRDefault="003939B1" w:rsidP="0071252B">
            <w:pPr>
              <w:spacing w:before="120" w:after="120"/>
              <w:rPr>
                <w:rFonts w:ascii="Arial Nova" w:hAnsi="Arial Nova" w:cs="Segoe UI"/>
                <w:b/>
              </w:rPr>
            </w:pPr>
            <w:r>
              <w:rPr>
                <w:rFonts w:ascii="Arial Nova" w:hAnsi="Arial Nova" w:cs="Arial"/>
                <w:b/>
              </w:rPr>
              <w:t>Please specify the n</w:t>
            </w:r>
            <w:r w:rsidR="0071252B">
              <w:rPr>
                <w:rFonts w:ascii="Arial Nova" w:hAnsi="Arial Nova" w:cs="Arial"/>
                <w:b/>
              </w:rPr>
              <w:t xml:space="preserve">ature of </w:t>
            </w:r>
            <w:r>
              <w:rPr>
                <w:rFonts w:ascii="Arial Nova" w:hAnsi="Arial Nova" w:cs="Arial"/>
                <w:b/>
              </w:rPr>
              <w:t xml:space="preserve">the </w:t>
            </w:r>
            <w:r w:rsidR="0071252B">
              <w:rPr>
                <w:rFonts w:ascii="Arial Nova" w:hAnsi="Arial Nova" w:cs="Arial"/>
                <w:b/>
              </w:rPr>
              <w:t xml:space="preserve">application and outline </w:t>
            </w:r>
            <w:r>
              <w:rPr>
                <w:rFonts w:ascii="Arial Nova" w:hAnsi="Arial Nova" w:cs="Arial"/>
                <w:b/>
              </w:rPr>
              <w:t xml:space="preserve">the </w:t>
            </w:r>
            <w:r w:rsidR="0071252B">
              <w:rPr>
                <w:rFonts w:ascii="Arial Nova" w:hAnsi="Arial Nova" w:cs="Arial"/>
                <w:b/>
              </w:rPr>
              <w:t>proposed use of the premises including what trading hours are sought:</w:t>
            </w:r>
          </w:p>
        </w:tc>
      </w:tr>
      <w:tr w:rsidR="001616D6" w:rsidRPr="007B213E" w14:paraId="3132CC95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779F9B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14EF5AB5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C7FADA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40EE3160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8F9FB2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4F8AF2C0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83521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1DFE958F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C25333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3F9791D4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DE4F5D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3B26EFC5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F09F95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59EBCBA7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F382C0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738AFC2B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055B44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1616D6" w:rsidRPr="007B213E" w14:paraId="71D4AD32" w14:textId="77777777" w:rsidTr="001616D6">
        <w:trPr>
          <w:trHeight w:val="409"/>
        </w:trPr>
        <w:tc>
          <w:tcPr>
            <w:tcW w:w="11067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F03958" w14:textId="77777777" w:rsidR="001616D6" w:rsidRPr="008F0D39" w:rsidRDefault="001616D6" w:rsidP="008F0D3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2E138E67" w14:textId="77777777" w:rsidR="001616D6" w:rsidRDefault="001616D6" w:rsidP="008F0D39">
      <w:pPr>
        <w:rPr>
          <w:rFonts w:ascii="Arial Nova" w:hAnsi="Arial Nova" w:cs="Segoe UI"/>
          <w:b/>
          <w:bCs/>
        </w:rPr>
        <w:sectPr w:rsidR="001616D6" w:rsidSect="001616D6">
          <w:headerReference w:type="default" r:id="rId12"/>
          <w:footerReference w:type="even" r:id="rId13"/>
          <w:footerReference w:type="default" r:id="rId14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421"/>
        <w:gridCol w:w="429"/>
        <w:gridCol w:w="142"/>
        <w:gridCol w:w="850"/>
        <w:gridCol w:w="567"/>
        <w:gridCol w:w="851"/>
        <w:gridCol w:w="992"/>
        <w:gridCol w:w="992"/>
        <w:gridCol w:w="425"/>
        <w:gridCol w:w="988"/>
        <w:gridCol w:w="997"/>
        <w:gridCol w:w="992"/>
      </w:tblGrid>
      <w:tr w:rsidR="0018361E" w:rsidRPr="007B213E" w14:paraId="69989B21" w14:textId="77777777" w:rsidTr="003939B1">
        <w:trPr>
          <w:trHeight w:val="426"/>
        </w:trPr>
        <w:tc>
          <w:tcPr>
            <w:tcW w:w="11067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0E6FA"/>
            <w:vAlign w:val="center"/>
          </w:tcPr>
          <w:p w14:paraId="31321692" w14:textId="47AE2972" w:rsidR="0018361E" w:rsidRPr="001616D6" w:rsidRDefault="001616D6" w:rsidP="008F0D3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Arial Nova" w:hAnsi="Arial Nova" w:cs="Segoe UI"/>
                <w:b/>
                <w:bCs/>
                <w:sz w:val="24"/>
                <w:szCs w:val="24"/>
              </w:rPr>
              <w:lastRenderedPageBreak/>
              <w:t xml:space="preserve">SECTION 3.1 - </w:t>
            </w:r>
            <w:r w:rsidR="000F6114" w:rsidRPr="001616D6">
              <w:rPr>
                <w:rFonts w:ascii="Arial Nova" w:hAnsi="Arial Nova" w:cs="Segoe UI"/>
                <w:b/>
                <w:bCs/>
                <w:sz w:val="24"/>
                <w:szCs w:val="24"/>
              </w:rPr>
              <w:t>SPECIAL FACILITY LICENCE APPLICATIONS ONLY</w:t>
            </w:r>
          </w:p>
        </w:tc>
      </w:tr>
      <w:tr w:rsidR="000F6114" w:rsidRPr="007B213E" w14:paraId="6DA8256D" w14:textId="77777777" w:rsidTr="00605209">
        <w:trPr>
          <w:trHeight w:val="426"/>
        </w:trPr>
        <w:tc>
          <w:tcPr>
            <w:tcW w:w="11067" w:type="dxa"/>
            <w:gridSpan w:val="13"/>
            <w:tcBorders>
              <w:top w:val="single" w:sz="4" w:space="0" w:color="auto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E145906" w14:textId="36A74D0A" w:rsidR="000F6114" w:rsidRPr="001616D6" w:rsidRDefault="00CE373A" w:rsidP="00CE373A">
            <w:pPr>
              <w:pStyle w:val="ListParagraph"/>
              <w:numPr>
                <w:ilvl w:val="0"/>
                <w:numId w:val="40"/>
              </w:numPr>
              <w:rPr>
                <w:rFonts w:ascii="Arial Nova" w:hAnsi="Arial Nova" w:cs="Segoe UI"/>
                <w:b/>
                <w:bCs/>
              </w:rPr>
            </w:pPr>
            <w:r w:rsidRPr="001616D6">
              <w:rPr>
                <w:rFonts w:ascii="Arial Nova" w:hAnsi="Arial Nova" w:cs="Arial"/>
                <w:b/>
              </w:rPr>
              <w:t xml:space="preserve">What category is sought? </w:t>
            </w:r>
            <w:r w:rsidRPr="001616D6">
              <w:rPr>
                <w:rFonts w:ascii="Arial Nova" w:hAnsi="Arial Nova" w:cs="Arial"/>
                <w:bCs/>
                <w:i/>
                <w:iCs/>
              </w:rPr>
              <w:t>Pursuant to Regulation 9A of the Liquor Control Regulations 1989</w:t>
            </w:r>
          </w:p>
        </w:tc>
      </w:tr>
      <w:tr w:rsidR="00D12DCD" w:rsidRPr="007B213E" w14:paraId="5C9FD291" w14:textId="77777777" w:rsidTr="00605209">
        <w:trPr>
          <w:trHeight w:val="426"/>
        </w:trPr>
        <w:tc>
          <w:tcPr>
            <w:tcW w:w="3271" w:type="dxa"/>
            <w:gridSpan w:val="3"/>
            <w:tcBorders>
              <w:top w:val="dotted" w:sz="2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571B8C" w14:textId="77777777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178664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Works Canteen </w:t>
            </w:r>
          </w:p>
          <w:p w14:paraId="51702BE6" w14:textId="77777777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16738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Transport</w:t>
            </w:r>
          </w:p>
          <w:p w14:paraId="23734655" w14:textId="2CD1AF54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13084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Education &amp; Training Course </w:t>
            </w:r>
          </w:p>
          <w:p w14:paraId="1C683752" w14:textId="2298CC11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202035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Catering</w:t>
            </w:r>
          </w:p>
          <w:p w14:paraId="25A2A6CD" w14:textId="0E9E5224" w:rsidR="00D12DCD" w:rsidRPr="001616D6" w:rsidRDefault="00000000" w:rsidP="00F0557A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106062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Amusement Venue </w:t>
            </w:r>
          </w:p>
        </w:tc>
        <w:tc>
          <w:tcPr>
            <w:tcW w:w="3402" w:type="dxa"/>
            <w:gridSpan w:val="5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EED7B5" w14:textId="77777777" w:rsidR="00D12DCD" w:rsidRPr="001616D6" w:rsidRDefault="00000000" w:rsidP="006624CB">
            <w:pPr>
              <w:spacing w:before="120"/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185680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Theatre / Cinema</w:t>
            </w:r>
          </w:p>
          <w:p w14:paraId="50D628AC" w14:textId="77777777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938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Tourism</w:t>
            </w:r>
          </w:p>
          <w:p w14:paraId="2B4E3BDA" w14:textId="77777777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155354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Sports Arena </w:t>
            </w:r>
          </w:p>
          <w:p w14:paraId="0364DC29" w14:textId="08E752B4" w:rsidR="00D12DCD" w:rsidRPr="001616D6" w:rsidRDefault="00000000" w:rsidP="00D12DCD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127447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Bed &amp; Breakfast Facility </w:t>
            </w:r>
          </w:p>
          <w:p w14:paraId="1C6766EF" w14:textId="4F5ECC50" w:rsidR="00D12DCD" w:rsidRPr="001616D6" w:rsidRDefault="00D12DCD" w:rsidP="006624CB">
            <w:pPr>
              <w:spacing w:after="120"/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r w:rsidRPr="001616D6">
              <w:rPr>
                <w:rFonts w:ascii="Segoe UI Symbol" w:eastAsia="Calibri" w:hAnsi="Segoe UI Symbol" w:cs="Segoe UI Symbol"/>
                <w:bCs/>
                <w:sz w:val="20"/>
                <w:szCs w:val="20"/>
              </w:rPr>
              <w:t>☐</w:t>
            </w:r>
            <w:r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Auction</w:t>
            </w:r>
          </w:p>
        </w:tc>
        <w:tc>
          <w:tcPr>
            <w:tcW w:w="4394" w:type="dxa"/>
            <w:gridSpan w:val="5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361DF2" w14:textId="1AF1487F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150570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Reception / Function Centre </w:t>
            </w:r>
          </w:p>
          <w:p w14:paraId="2C8295A8" w14:textId="77777777" w:rsidR="00D12DCD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12115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DCD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12DCD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</w:t>
            </w:r>
            <w:r w:rsidR="002A6518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>Education &amp; Training Institution</w:t>
            </w:r>
          </w:p>
          <w:p w14:paraId="0201FA82" w14:textId="77777777" w:rsidR="002A6518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89951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518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A6518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</w:t>
            </w:r>
            <w:r w:rsidR="009C58F8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>Food Hall</w:t>
            </w:r>
          </w:p>
          <w:p w14:paraId="4A703554" w14:textId="77777777" w:rsidR="009C58F8" w:rsidRPr="001616D6" w:rsidRDefault="00000000" w:rsidP="008F0D39">
            <w:pPr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23054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8F8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C58F8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Room Service Restaurant </w:t>
            </w:r>
          </w:p>
          <w:p w14:paraId="3CEFF53C" w14:textId="64419CEE" w:rsidR="009C58F8" w:rsidRPr="001616D6" w:rsidRDefault="00000000" w:rsidP="00CE145B">
            <w:pPr>
              <w:spacing w:after="120"/>
              <w:rPr>
                <w:rFonts w:ascii="Arial Nova" w:eastAsia="Calibri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eastAsia="Calibri" w:hAnsi="Arial Nova" w:cs="Calibri"/>
                  <w:bCs/>
                  <w:sz w:val="20"/>
                  <w:szCs w:val="20"/>
                </w:rPr>
                <w:id w:val="-35572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8F8" w:rsidRPr="001616D6">
                  <w:rPr>
                    <w:rFonts w:ascii="MS Gothic" w:eastAsia="MS Gothic" w:hAnsi="MS Gothic" w:cs="Calibr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C58F8" w:rsidRPr="001616D6">
              <w:rPr>
                <w:rFonts w:ascii="Arial Nova" w:eastAsia="Calibri" w:hAnsi="Arial Nova" w:cs="Calibri"/>
                <w:bCs/>
                <w:sz w:val="20"/>
                <w:szCs w:val="20"/>
              </w:rPr>
              <w:t xml:space="preserve"> Online Wine Sales </w:t>
            </w:r>
          </w:p>
        </w:tc>
      </w:tr>
      <w:tr w:rsidR="00611323" w:rsidRPr="007B213E" w14:paraId="249A874A" w14:textId="77777777" w:rsidTr="003939B1">
        <w:trPr>
          <w:trHeight w:val="637"/>
        </w:trPr>
        <w:tc>
          <w:tcPr>
            <w:tcW w:w="3413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3B86126" w14:textId="107FC0D2" w:rsidR="00611323" w:rsidRPr="001616D6" w:rsidRDefault="00611323" w:rsidP="00BE0042">
            <w:pPr>
              <w:pStyle w:val="ListParagraph"/>
              <w:numPr>
                <w:ilvl w:val="0"/>
                <w:numId w:val="40"/>
              </w:numPr>
              <w:spacing w:after="120"/>
              <w:rPr>
                <w:rFonts w:ascii="Arial Nova" w:hAnsi="Arial Nova" w:cs="Segoe UI"/>
                <w:b/>
                <w:bCs/>
              </w:rPr>
            </w:pPr>
            <w:r w:rsidRPr="001616D6">
              <w:rPr>
                <w:rFonts w:ascii="Arial Nova" w:hAnsi="Arial Nova" w:cs="Segoe UI"/>
                <w:b/>
                <w:bCs/>
              </w:rPr>
              <w:t>What trading hours are sought?</w:t>
            </w:r>
          </w:p>
        </w:tc>
        <w:tc>
          <w:tcPr>
            <w:tcW w:w="1417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131ACD8B" w14:textId="77777777" w:rsidR="00611323" w:rsidRPr="009A5B40" w:rsidRDefault="00611323" w:rsidP="00611323">
            <w:pPr>
              <w:spacing w:before="120" w:after="120"/>
              <w:rPr>
                <w:rFonts w:ascii="Arial Nova" w:hAnsi="Arial Nova" w:cs="Segoe UI"/>
                <w:sz w:val="18"/>
                <w:szCs w:val="18"/>
              </w:rPr>
            </w:pPr>
            <w:r w:rsidRPr="009A5B40">
              <w:rPr>
                <w:rFonts w:ascii="Arial Nova" w:hAnsi="Arial Nova" w:cs="Segoe UI"/>
                <w:sz w:val="18"/>
                <w:szCs w:val="18"/>
              </w:rPr>
              <w:t xml:space="preserve">Monday: </w:t>
            </w:r>
          </w:p>
          <w:p w14:paraId="064C0818" w14:textId="77777777" w:rsidR="00611323" w:rsidRPr="009A5B40" w:rsidRDefault="00611323" w:rsidP="00611323">
            <w:pPr>
              <w:spacing w:after="120"/>
              <w:rPr>
                <w:rFonts w:ascii="Arial Nova" w:hAnsi="Arial Nova" w:cs="Segoe UI"/>
                <w:sz w:val="18"/>
                <w:szCs w:val="18"/>
              </w:rPr>
            </w:pPr>
            <w:r w:rsidRPr="009A5B40">
              <w:rPr>
                <w:rFonts w:ascii="Arial Nova" w:hAnsi="Arial Nova" w:cs="Segoe UI"/>
                <w:sz w:val="18"/>
                <w:szCs w:val="18"/>
              </w:rPr>
              <w:t xml:space="preserve">Tuesday: </w:t>
            </w:r>
          </w:p>
          <w:p w14:paraId="0ACA4488" w14:textId="77777777" w:rsidR="00611323" w:rsidRPr="009A5B40" w:rsidRDefault="00611323" w:rsidP="00611323">
            <w:pPr>
              <w:spacing w:before="120" w:after="120"/>
              <w:rPr>
                <w:rFonts w:ascii="Arial Nova" w:hAnsi="Arial Nova" w:cs="Segoe UI"/>
                <w:sz w:val="18"/>
                <w:szCs w:val="18"/>
              </w:rPr>
            </w:pPr>
            <w:r w:rsidRPr="009A5B40">
              <w:rPr>
                <w:rFonts w:ascii="Arial Nova" w:hAnsi="Arial Nova" w:cs="Segoe UI"/>
                <w:sz w:val="18"/>
                <w:szCs w:val="18"/>
              </w:rPr>
              <w:t xml:space="preserve">Wednesday: </w:t>
            </w:r>
          </w:p>
          <w:p w14:paraId="710A44BD" w14:textId="2419BF3D" w:rsidR="00611323" w:rsidRPr="009A5B40" w:rsidRDefault="00611323" w:rsidP="00611323">
            <w:pPr>
              <w:spacing w:before="120" w:after="120"/>
              <w:rPr>
                <w:rFonts w:ascii="Arial Nova" w:hAnsi="Arial Nova" w:cs="Segoe UI"/>
                <w:sz w:val="18"/>
                <w:szCs w:val="18"/>
              </w:rPr>
            </w:pPr>
            <w:r w:rsidRPr="009A5B40">
              <w:rPr>
                <w:rFonts w:ascii="Arial Nova" w:hAnsi="Arial Nova" w:cs="Segoe UI"/>
                <w:sz w:val="18"/>
                <w:szCs w:val="18"/>
              </w:rPr>
              <w:t xml:space="preserve">Thursday: </w:t>
            </w:r>
          </w:p>
          <w:p w14:paraId="728BC1B1" w14:textId="07435360" w:rsidR="00611323" w:rsidRPr="009A5B40" w:rsidRDefault="00611323" w:rsidP="00611323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Segoe UI"/>
                <w:sz w:val="18"/>
                <w:szCs w:val="18"/>
              </w:rPr>
              <w:t xml:space="preserve">Friday: </w:t>
            </w:r>
          </w:p>
        </w:tc>
        <w:tc>
          <w:tcPr>
            <w:tcW w:w="2835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4CA0E3" w14:textId="77777777" w:rsidR="00611323" w:rsidRPr="009A5B40" w:rsidRDefault="00611323" w:rsidP="001111C0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>___________________am/pm</w:t>
            </w:r>
          </w:p>
          <w:p w14:paraId="2E18386F" w14:textId="77777777" w:rsidR="00611323" w:rsidRPr="009A5B40" w:rsidRDefault="00611323" w:rsidP="001111C0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  <w:p w14:paraId="74D09677" w14:textId="77777777" w:rsidR="00611323" w:rsidRPr="009A5B40" w:rsidRDefault="00611323" w:rsidP="001111C0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  <w:p w14:paraId="1CDAA0A8" w14:textId="77777777" w:rsidR="00611323" w:rsidRPr="009A5B40" w:rsidRDefault="00611323" w:rsidP="001111C0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  <w:p w14:paraId="76929723" w14:textId="1B1A9AEE" w:rsidR="00611323" w:rsidRPr="009A5B40" w:rsidRDefault="00611323" w:rsidP="001111C0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</w:tc>
        <w:tc>
          <w:tcPr>
            <w:tcW w:w="425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E3358E9" w14:textId="3A4AF521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to </w:t>
            </w:r>
          </w:p>
          <w:p w14:paraId="17BFD24F" w14:textId="78B21304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to </w:t>
            </w:r>
          </w:p>
          <w:p w14:paraId="7F1FD38B" w14:textId="5BBE891F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to </w:t>
            </w:r>
          </w:p>
          <w:p w14:paraId="3C7A5F64" w14:textId="77777777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>to</w:t>
            </w:r>
          </w:p>
          <w:p w14:paraId="03E96066" w14:textId="49AD497E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>to</w:t>
            </w:r>
          </w:p>
        </w:tc>
        <w:tc>
          <w:tcPr>
            <w:tcW w:w="2977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E645C" w14:textId="4FB4539E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>___________________am/pm</w:t>
            </w:r>
          </w:p>
          <w:p w14:paraId="3D596B35" w14:textId="241CE68E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>___________________am/pm</w:t>
            </w:r>
          </w:p>
          <w:p w14:paraId="01576897" w14:textId="77777777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  <w:p w14:paraId="7F24CDD1" w14:textId="77777777" w:rsidR="00611323" w:rsidRPr="009A5B40" w:rsidRDefault="00611323" w:rsidP="00851C57">
            <w:p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  <w:p w14:paraId="545D9143" w14:textId="7D3B0EC1" w:rsidR="00611323" w:rsidRPr="009A5B40" w:rsidRDefault="00611323" w:rsidP="009A5B40">
            <w:pPr>
              <w:spacing w:before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9A5B40">
              <w:rPr>
                <w:rFonts w:ascii="Arial Nova" w:hAnsi="Arial Nova" w:cs="Arial"/>
                <w:b/>
                <w:sz w:val="18"/>
                <w:szCs w:val="18"/>
              </w:rPr>
              <w:t xml:space="preserve">___________________am/pm </w:t>
            </w:r>
          </w:p>
        </w:tc>
      </w:tr>
      <w:tr w:rsidR="00416512" w:rsidRPr="007B213E" w14:paraId="6B19FD8D" w14:textId="77777777" w:rsidTr="003939B1">
        <w:trPr>
          <w:trHeight w:val="637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6196A3E2" w14:textId="4293EFBC" w:rsidR="00416512" w:rsidRPr="001616D6" w:rsidRDefault="00FE5F6B" w:rsidP="00BE0042">
            <w:pPr>
              <w:pStyle w:val="ListParagraph"/>
              <w:numPr>
                <w:ilvl w:val="0"/>
                <w:numId w:val="40"/>
              </w:num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 xml:space="preserve">Is approval sought to sell and supply liquor on: </w:t>
            </w:r>
          </w:p>
        </w:tc>
      </w:tr>
      <w:tr w:rsidR="002C03E7" w:rsidRPr="007B213E" w14:paraId="3AD37906" w14:textId="77777777" w:rsidTr="001616D6">
        <w:trPr>
          <w:trHeight w:val="637"/>
        </w:trPr>
        <w:tc>
          <w:tcPr>
            <w:tcW w:w="1421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9AEC325" w14:textId="77777777" w:rsidR="002C03E7" w:rsidRPr="001616D6" w:rsidRDefault="002C03E7" w:rsidP="00E54E91">
            <w:pPr>
              <w:rPr>
                <w:rFonts w:ascii="Arial Nova" w:hAnsi="Arial Nova" w:cs="Segoe UI"/>
                <w:b/>
                <w:bCs/>
              </w:rPr>
            </w:pPr>
            <w:r w:rsidRPr="001616D6">
              <w:rPr>
                <w:rFonts w:ascii="Arial Nova" w:hAnsi="Arial Nova" w:cs="Segoe UI"/>
                <w:b/>
                <w:bCs/>
              </w:rPr>
              <w:t xml:space="preserve">Christmas Day </w:t>
            </w:r>
          </w:p>
        </w:tc>
        <w:tc>
          <w:tcPr>
            <w:tcW w:w="1421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vAlign w:val="center"/>
          </w:tcPr>
          <w:p w14:paraId="08CC7EDD" w14:textId="262522A4" w:rsidR="002C03E7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-178310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03E7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2C03E7" w:rsidRPr="001616D6">
              <w:rPr>
                <w:rFonts w:ascii="Arial Nova" w:hAnsi="Arial Nova" w:cs="Segoe UI"/>
              </w:rPr>
              <w:t xml:space="preserve"> Yes </w:t>
            </w:r>
          </w:p>
        </w:tc>
        <w:tc>
          <w:tcPr>
            <w:tcW w:w="1421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vAlign w:val="center"/>
          </w:tcPr>
          <w:p w14:paraId="343C491C" w14:textId="5D1BA66D" w:rsidR="002C03E7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-83576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03E7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2C03E7" w:rsidRPr="001616D6">
              <w:rPr>
                <w:rFonts w:ascii="Arial Nova" w:hAnsi="Arial Nova" w:cs="Segoe UI"/>
              </w:rPr>
              <w:t xml:space="preserve"> No </w:t>
            </w:r>
          </w:p>
        </w:tc>
        <w:tc>
          <w:tcPr>
            <w:tcW w:w="1418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EDBB5D1" w14:textId="51513A74" w:rsidR="002C03E7" w:rsidRPr="001616D6" w:rsidRDefault="002C03E7" w:rsidP="00E54E91">
            <w:pPr>
              <w:rPr>
                <w:rFonts w:ascii="Arial Nova" w:hAnsi="Arial Nova" w:cs="Segoe UI"/>
                <w:b/>
                <w:bCs/>
              </w:rPr>
            </w:pPr>
            <w:r w:rsidRPr="001616D6">
              <w:rPr>
                <w:rFonts w:ascii="Arial Nova" w:hAnsi="Arial Nova" w:cs="Segoe UI"/>
                <w:b/>
                <w:bCs/>
              </w:rPr>
              <w:t xml:space="preserve">Good Friday </w:t>
            </w: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2DDAFF59" w14:textId="56F355E1" w:rsidR="002C03E7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59460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03E7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2C03E7" w:rsidRPr="001616D6">
              <w:rPr>
                <w:rFonts w:ascii="Arial Nova" w:hAnsi="Arial Nova" w:cs="Segoe UI"/>
              </w:rPr>
              <w:t xml:space="preserve"> Yes </w:t>
            </w: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582CCCD" w14:textId="227153A5" w:rsidR="002C03E7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196169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03E7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2C03E7" w:rsidRPr="001616D6">
              <w:rPr>
                <w:rFonts w:ascii="Arial Nova" w:hAnsi="Arial Nova" w:cs="Segoe UI"/>
              </w:rPr>
              <w:t xml:space="preserve"> No </w:t>
            </w:r>
          </w:p>
        </w:tc>
        <w:tc>
          <w:tcPr>
            <w:tcW w:w="1413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5F7BBA6" w14:textId="08BA2F1B" w:rsidR="002C03E7" w:rsidRPr="001616D6" w:rsidRDefault="002C03E7" w:rsidP="00E54E91">
            <w:pPr>
              <w:rPr>
                <w:rFonts w:ascii="Arial Nova" w:hAnsi="Arial Nova" w:cs="Segoe UI"/>
                <w:b/>
                <w:bCs/>
              </w:rPr>
            </w:pPr>
            <w:r w:rsidRPr="001616D6">
              <w:rPr>
                <w:rFonts w:ascii="Arial Nova" w:hAnsi="Arial Nova" w:cs="Segoe UI"/>
                <w:b/>
                <w:bCs/>
              </w:rPr>
              <w:t xml:space="preserve">Anzac Day </w:t>
            </w:r>
          </w:p>
        </w:tc>
        <w:tc>
          <w:tcPr>
            <w:tcW w:w="997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BE6ADB7" w14:textId="7C94E280" w:rsidR="002C03E7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-82636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03E7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2C03E7" w:rsidRPr="001616D6">
              <w:rPr>
                <w:rFonts w:ascii="Arial Nova" w:hAnsi="Arial Nova" w:cs="Segoe UI"/>
              </w:rPr>
              <w:t xml:space="preserve"> Yes </w:t>
            </w: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699DB2" w14:textId="1F58E4C3" w:rsidR="002C03E7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100925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03E7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2C03E7" w:rsidRPr="001616D6">
              <w:rPr>
                <w:rFonts w:ascii="Arial Nova" w:hAnsi="Arial Nova" w:cs="Segoe UI"/>
              </w:rPr>
              <w:t xml:space="preserve"> No</w:t>
            </w:r>
          </w:p>
        </w:tc>
      </w:tr>
      <w:tr w:rsidR="009B4B5B" w:rsidRPr="001616D6" w14:paraId="6C2EA6BB" w14:textId="77777777" w:rsidTr="001616D6">
        <w:trPr>
          <w:trHeight w:val="637"/>
        </w:trPr>
        <w:tc>
          <w:tcPr>
            <w:tcW w:w="9078" w:type="dxa"/>
            <w:gridSpan w:val="11"/>
            <w:tcBorders>
              <w:top w:val="single" w:sz="4" w:space="0" w:color="D1D1D1" w:themeColor="background2" w:themeShade="E6"/>
              <w:left w:val="single" w:sz="8" w:space="0" w:color="auto"/>
              <w:bottom w:val="single" w:sz="2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744F474" w14:textId="7287890D" w:rsidR="009B4B5B" w:rsidRPr="001616D6" w:rsidRDefault="009B4B5B" w:rsidP="00BE0042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 xml:space="preserve">Is approval sought to sell liquor for consumption off the licensed premises: </w:t>
            </w:r>
          </w:p>
        </w:tc>
        <w:tc>
          <w:tcPr>
            <w:tcW w:w="99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FA17419" w14:textId="3DA3AC7C" w:rsidR="009B4B5B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118748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D0A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FC3D0A" w:rsidRPr="001616D6">
              <w:rPr>
                <w:rFonts w:ascii="Arial Nova" w:hAnsi="Arial Nova" w:cs="Segoe UI"/>
              </w:rPr>
              <w:t xml:space="preserve"> Yes </w:t>
            </w: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62E66D" w14:textId="01CC7DEF" w:rsidR="009B4B5B" w:rsidRPr="001616D6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154054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D0A" w:rsidRPr="001616D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FC3D0A" w:rsidRPr="001616D6">
              <w:rPr>
                <w:rFonts w:ascii="Arial Nova" w:hAnsi="Arial Nova" w:cs="Segoe UI"/>
              </w:rPr>
              <w:t xml:space="preserve"> No </w:t>
            </w:r>
          </w:p>
        </w:tc>
      </w:tr>
      <w:tr w:rsidR="0025575F" w:rsidRPr="001616D6" w14:paraId="017D2BF9" w14:textId="77777777" w:rsidTr="003939B1">
        <w:trPr>
          <w:trHeight w:val="637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0578AC78" w14:textId="7CD7F0DD" w:rsidR="0025575F" w:rsidRPr="001616D6" w:rsidRDefault="0025575F" w:rsidP="00BE0042">
            <w:pPr>
              <w:pStyle w:val="ListParagraph"/>
              <w:numPr>
                <w:ilvl w:val="0"/>
                <w:numId w:val="40"/>
              </w:numPr>
              <w:rPr>
                <w:rFonts w:ascii="Arial Nova" w:hAnsi="Arial Nova" w:cs="Segoe UI"/>
              </w:rPr>
            </w:pPr>
            <w:r w:rsidRPr="001616D6">
              <w:rPr>
                <w:rFonts w:ascii="Arial Nova" w:hAnsi="Arial Nova" w:cs="Arial"/>
                <w:b/>
              </w:rPr>
              <w:t xml:space="preserve">Please detail the trading conditions sought and provide an outline </w:t>
            </w:r>
            <w:r w:rsidR="00041675" w:rsidRPr="001616D6">
              <w:rPr>
                <w:rFonts w:ascii="Arial Nova" w:hAnsi="Arial Nova" w:cs="Arial"/>
                <w:b/>
              </w:rPr>
              <w:t xml:space="preserve">on how it is proposed the premises will operate (attach a separate submission if necessary): </w:t>
            </w:r>
          </w:p>
        </w:tc>
      </w:tr>
      <w:tr w:rsidR="00041675" w:rsidRPr="001616D6" w14:paraId="04AB5AF4" w14:textId="77777777" w:rsidTr="003939B1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23ACDC" w14:textId="4552B932" w:rsidR="002E39C8" w:rsidRPr="001616D6" w:rsidRDefault="000E7FB0" w:rsidP="001805F5">
            <w:pPr>
              <w:rPr>
                <w:rFonts w:ascii="Arial Nova" w:hAnsi="Arial Nova" w:cs="Arial"/>
                <w:b/>
              </w:rPr>
            </w:pPr>
            <w:r w:rsidRPr="001616D6">
              <w:rPr>
                <w:rFonts w:ascii="Arial Nova" w:hAnsi="Arial Nova" w:cs="Arial"/>
                <w:b/>
              </w:rPr>
              <w:t xml:space="preserve"> </w:t>
            </w:r>
          </w:p>
        </w:tc>
      </w:tr>
      <w:tr w:rsidR="004914CE" w:rsidRPr="007B213E" w14:paraId="2046EC51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47885C" w14:textId="77777777" w:rsidR="004914CE" w:rsidRDefault="004914CE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5E68BF46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D7A1D9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2E4107DE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F8AE3C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6DD1697A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B8C102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4363D358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C861FD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587839E1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AFA5CB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11EB4574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8859D7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2E4425C2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D43D66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6C56AA53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6943B2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19F330EA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D127DD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4E25DCE1" w14:textId="77777777" w:rsidTr="001616D6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A83C81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  <w:tr w:rsidR="001616D6" w:rsidRPr="007B213E" w14:paraId="56A12943" w14:textId="77777777" w:rsidTr="003939B1">
        <w:trPr>
          <w:trHeight w:val="508"/>
        </w:trPr>
        <w:tc>
          <w:tcPr>
            <w:tcW w:w="11067" w:type="dxa"/>
            <w:gridSpan w:val="13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6C3E5C" w14:textId="77777777" w:rsidR="001616D6" w:rsidRDefault="001616D6" w:rsidP="001805F5">
            <w:pPr>
              <w:rPr>
                <w:rFonts w:ascii="Arial Nova" w:hAnsi="Arial Nova" w:cs="Arial"/>
                <w:b/>
              </w:rPr>
            </w:pPr>
          </w:p>
        </w:tc>
      </w:tr>
    </w:tbl>
    <w:p w14:paraId="5883942C" w14:textId="77777777" w:rsidR="001616D6" w:rsidRDefault="001616D6" w:rsidP="00DD3A90">
      <w:pPr>
        <w:spacing w:after="0"/>
        <w:rPr>
          <w:rFonts w:ascii="Arial Nova" w:hAnsi="Arial Nova"/>
          <w:sz w:val="16"/>
          <w:szCs w:val="16"/>
        </w:rPr>
        <w:sectPr w:rsidR="001616D6" w:rsidSect="001616D6">
          <w:headerReference w:type="even" r:id="rId15"/>
          <w:pgSz w:w="11906" w:h="16838" w:code="9"/>
          <w:pgMar w:top="567" w:right="720" w:bottom="992" w:left="720" w:header="510" w:footer="0" w:gutter="0"/>
          <w:cols w:space="708"/>
          <w:docGrid w:linePitch="360"/>
        </w:sectPr>
      </w:pPr>
    </w:p>
    <w:p w14:paraId="7794C385" w14:textId="77777777" w:rsidR="00DD3A90" w:rsidRPr="00D67721" w:rsidRDefault="00DD3A90" w:rsidP="00DD3A90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436"/>
        <w:gridCol w:w="1270"/>
        <w:gridCol w:w="6"/>
        <w:gridCol w:w="992"/>
        <w:gridCol w:w="425"/>
        <w:gridCol w:w="425"/>
        <w:gridCol w:w="1843"/>
        <w:gridCol w:w="567"/>
        <w:gridCol w:w="4111"/>
        <w:gridCol w:w="992"/>
      </w:tblGrid>
      <w:tr w:rsidR="00E46B96" w:rsidRPr="00FE4C28" w14:paraId="66CEA92A" w14:textId="77777777" w:rsidTr="003939B1">
        <w:trPr>
          <w:trHeight w:val="576"/>
        </w:trPr>
        <w:tc>
          <w:tcPr>
            <w:tcW w:w="11067" w:type="dxa"/>
            <w:gridSpan w:val="10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19A1949A" w14:textId="08C45268" w:rsidR="00E46B96" w:rsidRPr="001616D6" w:rsidRDefault="00DD3A90" w:rsidP="00E54E91">
            <w:pPr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="00136836"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ECTION 4 – LOCAL GOVERNMENT CERTIFICAT</w:t>
            </w:r>
            <w:r w:rsidR="000068CD"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ION</w:t>
            </w:r>
            <w:r w:rsidR="00136836" w:rsidRPr="001616D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946A7" w:rsidRPr="00FE4C28" w14:paraId="075B4EDA" w14:textId="77777777" w:rsidTr="003939B1">
        <w:trPr>
          <w:trHeight w:val="361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FF7C679" w14:textId="77777777" w:rsidR="002946A7" w:rsidRPr="001616D6" w:rsidRDefault="002946A7" w:rsidP="001616D6">
            <w:pPr>
              <w:spacing w:before="120" w:after="120"/>
              <w:rPr>
                <w:rFonts w:ascii="Arial Bold" w:hAnsi="Arial Bold" w:cs="Arial"/>
                <w:b/>
                <w:bCs/>
              </w:rPr>
            </w:pPr>
            <w:r w:rsidRPr="001616D6">
              <w:rPr>
                <w:rFonts w:ascii="Arial Bold" w:hAnsi="Arial Bold" w:cs="Arial"/>
                <w:b/>
                <w:bCs/>
              </w:rPr>
              <w:t xml:space="preserve">I </w:t>
            </w:r>
            <w:r w:rsidRPr="001616D6">
              <w:rPr>
                <w:rFonts w:ascii="Arial Nova" w:hAnsi="Arial Nova" w:cs="Arial"/>
              </w:rPr>
              <w:t>(full name)</w:t>
            </w:r>
            <w:r w:rsidRPr="001616D6">
              <w:rPr>
                <w:rFonts w:ascii="Arial Bold" w:hAnsi="Arial Bold" w:cs="Arial"/>
                <w:b/>
                <w:bCs/>
              </w:rPr>
              <w:t xml:space="preserve"> </w:t>
            </w:r>
          </w:p>
        </w:tc>
        <w:tc>
          <w:tcPr>
            <w:tcW w:w="9355" w:type="dxa"/>
            <w:gridSpan w:val="7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D5EFC0" w14:textId="06D6228A" w:rsidR="002946A7" w:rsidRPr="001616D6" w:rsidRDefault="002946A7" w:rsidP="00E54E91">
            <w:pPr>
              <w:rPr>
                <w:rFonts w:ascii="Arial Bold" w:hAnsi="Arial Bold" w:cs="Arial"/>
                <w:b/>
                <w:bCs/>
              </w:rPr>
            </w:pPr>
          </w:p>
        </w:tc>
      </w:tr>
      <w:tr w:rsidR="002946A7" w:rsidRPr="00FE4C28" w14:paraId="51321C1D" w14:textId="77777777" w:rsidTr="003939B1">
        <w:trPr>
          <w:trHeight w:val="409"/>
        </w:trPr>
        <w:tc>
          <w:tcPr>
            <w:tcW w:w="2704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A7FEA43" w14:textId="37D054EB" w:rsidR="002946A7" w:rsidRPr="001616D6" w:rsidRDefault="002C2D17" w:rsidP="001616D6">
            <w:pPr>
              <w:spacing w:before="120" w:after="120"/>
              <w:rPr>
                <w:rFonts w:ascii="Arial Bold" w:hAnsi="Arial Bold" w:cs="Arial"/>
                <w:b/>
                <w:bCs/>
              </w:rPr>
            </w:pPr>
            <w:r w:rsidRPr="001616D6">
              <w:rPr>
                <w:rFonts w:ascii="Arial Bold" w:hAnsi="Arial Bold" w:cs="Arial"/>
                <w:b/>
                <w:bCs/>
              </w:rPr>
              <w:t>b</w:t>
            </w:r>
            <w:r w:rsidR="002946A7" w:rsidRPr="001616D6">
              <w:rPr>
                <w:rFonts w:ascii="Arial Bold" w:hAnsi="Arial Bold" w:cs="Arial"/>
                <w:b/>
                <w:bCs/>
              </w:rPr>
              <w:t xml:space="preserve">eing the </w:t>
            </w:r>
            <w:r w:rsidR="002946A7" w:rsidRPr="001616D6">
              <w:rPr>
                <w:rFonts w:ascii="Arial Nova" w:hAnsi="Arial Nova" w:cs="Arial"/>
              </w:rPr>
              <w:t>(position title)</w:t>
            </w:r>
            <w:r w:rsidR="002946A7" w:rsidRPr="001616D6">
              <w:rPr>
                <w:rFonts w:ascii="Arial Bold" w:hAnsi="Arial Bold" w:cs="Arial"/>
                <w:b/>
                <w:bCs/>
              </w:rPr>
              <w:t xml:space="preserve"> </w:t>
            </w:r>
          </w:p>
        </w:tc>
        <w:tc>
          <w:tcPr>
            <w:tcW w:w="8363" w:type="dxa"/>
            <w:gridSpan w:val="6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B0C995" w14:textId="258E9892" w:rsidR="002946A7" w:rsidRPr="001616D6" w:rsidRDefault="002946A7" w:rsidP="00E54E91">
            <w:pPr>
              <w:rPr>
                <w:rFonts w:ascii="Arial Bold" w:hAnsi="Arial Bold" w:cs="Arial"/>
                <w:b/>
                <w:bCs/>
              </w:rPr>
            </w:pPr>
          </w:p>
        </w:tc>
      </w:tr>
      <w:tr w:rsidR="002946A7" w:rsidRPr="00FE4C28" w14:paraId="6F9E9CC9" w14:textId="77777777" w:rsidTr="003939B1">
        <w:trPr>
          <w:trHeight w:val="415"/>
        </w:trPr>
        <w:tc>
          <w:tcPr>
            <w:tcW w:w="3554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C27823B" w14:textId="6A620D64" w:rsidR="002946A7" w:rsidRPr="001616D6" w:rsidRDefault="002C2D17" w:rsidP="001616D6">
            <w:pPr>
              <w:spacing w:before="120" w:after="120"/>
              <w:rPr>
                <w:rFonts w:ascii="Arial Bold" w:hAnsi="Arial Bold" w:cs="Arial"/>
                <w:b/>
                <w:bCs/>
              </w:rPr>
            </w:pPr>
            <w:r w:rsidRPr="001616D6">
              <w:rPr>
                <w:rFonts w:ascii="Arial Bold" w:hAnsi="Arial Bold" w:cs="Arial"/>
                <w:b/>
                <w:bCs/>
              </w:rPr>
              <w:t>f</w:t>
            </w:r>
            <w:r w:rsidR="002946A7" w:rsidRPr="001616D6">
              <w:rPr>
                <w:rFonts w:ascii="Arial Bold" w:hAnsi="Arial Bold" w:cs="Arial"/>
                <w:b/>
                <w:bCs/>
              </w:rPr>
              <w:t xml:space="preserve">or the </w:t>
            </w:r>
            <w:r w:rsidR="002946A7" w:rsidRPr="001616D6">
              <w:rPr>
                <w:rFonts w:ascii="Arial Nova" w:hAnsi="Arial Nova" w:cs="Arial"/>
              </w:rPr>
              <w:t>(name of Local Government)</w:t>
            </w:r>
            <w:r w:rsidR="002946A7" w:rsidRPr="001616D6">
              <w:rPr>
                <w:rFonts w:ascii="Arial Bold" w:hAnsi="Arial Bold" w:cs="Arial"/>
                <w:b/>
                <w:bCs/>
              </w:rPr>
              <w:t xml:space="preserve"> </w:t>
            </w:r>
          </w:p>
        </w:tc>
        <w:tc>
          <w:tcPr>
            <w:tcW w:w="7513" w:type="dxa"/>
            <w:gridSpan w:val="4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BEDFDC" w14:textId="39116A4B" w:rsidR="002946A7" w:rsidRPr="001616D6" w:rsidRDefault="002946A7" w:rsidP="00E54E91">
            <w:pPr>
              <w:rPr>
                <w:rFonts w:ascii="Arial Bold" w:hAnsi="Arial Bold" w:cs="Arial"/>
                <w:b/>
                <w:bCs/>
              </w:rPr>
            </w:pPr>
          </w:p>
        </w:tc>
      </w:tr>
      <w:tr w:rsidR="002946A7" w:rsidRPr="00FE4C28" w14:paraId="3370A035" w14:textId="77777777" w:rsidTr="003939B1">
        <w:trPr>
          <w:trHeight w:val="411"/>
        </w:trPr>
        <w:tc>
          <w:tcPr>
            <w:tcW w:w="5397" w:type="dxa"/>
            <w:gridSpan w:val="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1C46EDD4" w14:textId="36CAD0CA" w:rsidR="002946A7" w:rsidRPr="001616D6" w:rsidRDefault="002C2D17" w:rsidP="001616D6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w</w:t>
            </w:r>
            <w:r w:rsidR="002946A7" w:rsidRPr="001616D6">
              <w:rPr>
                <w:rFonts w:ascii="Arial Nova" w:hAnsi="Arial Nova" w:cs="Arial"/>
                <w:b/>
                <w:bCs/>
              </w:rPr>
              <w:t xml:space="preserve">ith respect to an application by </w:t>
            </w:r>
            <w:r w:rsidR="002946A7" w:rsidRPr="001616D6">
              <w:rPr>
                <w:rFonts w:ascii="Arial Nova" w:hAnsi="Arial Nova" w:cs="Arial"/>
              </w:rPr>
              <w:t>(name of applicant)</w:t>
            </w:r>
            <w:r w:rsidR="002946A7" w:rsidRPr="001616D6">
              <w:rPr>
                <w:rFonts w:ascii="Arial Nova" w:hAnsi="Arial Nova" w:cs="Arial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A267B0" w14:textId="750A03F6" w:rsidR="002946A7" w:rsidRPr="001616D6" w:rsidRDefault="002946A7" w:rsidP="00E54E91">
            <w:pPr>
              <w:rPr>
                <w:rFonts w:ascii="Arial Nova" w:hAnsi="Arial Nova" w:cs="Arial"/>
                <w:b/>
                <w:bCs/>
              </w:rPr>
            </w:pPr>
          </w:p>
        </w:tc>
      </w:tr>
      <w:tr w:rsidR="002946A7" w:rsidRPr="00FE4C28" w14:paraId="294F2049" w14:textId="77777777" w:rsidTr="003939B1">
        <w:trPr>
          <w:trHeight w:val="417"/>
        </w:trPr>
        <w:tc>
          <w:tcPr>
            <w:tcW w:w="5964" w:type="dxa"/>
            <w:gridSpan w:val="8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E5D3B86" w14:textId="50357A3E" w:rsidR="002946A7" w:rsidRPr="001616D6" w:rsidRDefault="002C2D17" w:rsidP="001616D6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h</w:t>
            </w:r>
            <w:r w:rsidR="002946A7" w:rsidRPr="001616D6">
              <w:rPr>
                <w:rFonts w:ascii="Arial Nova" w:hAnsi="Arial Nova" w:cs="Arial"/>
                <w:b/>
                <w:bCs/>
              </w:rPr>
              <w:t xml:space="preserve">ereby certify that the premises known as </w:t>
            </w:r>
            <w:r w:rsidR="002946A7" w:rsidRPr="001616D6">
              <w:rPr>
                <w:rFonts w:ascii="Arial Nova" w:hAnsi="Arial Nova" w:cs="Arial"/>
              </w:rPr>
              <w:t>(trading name)</w:t>
            </w:r>
            <w:r w:rsidR="002946A7" w:rsidRPr="001616D6">
              <w:rPr>
                <w:rFonts w:ascii="Arial Nova" w:hAnsi="Arial Nova" w:cs="Arial"/>
                <w:b/>
                <w:bCs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9702B1" w14:textId="77B38E0B" w:rsidR="002946A7" w:rsidRPr="001616D6" w:rsidRDefault="002946A7" w:rsidP="00E54E91">
            <w:pPr>
              <w:rPr>
                <w:rFonts w:ascii="Arial Nova" w:hAnsi="Arial Nova" w:cs="Arial"/>
                <w:b/>
                <w:bCs/>
              </w:rPr>
            </w:pPr>
          </w:p>
        </w:tc>
      </w:tr>
      <w:tr w:rsidR="002946A7" w:rsidRPr="00FE4C28" w14:paraId="32A6922D" w14:textId="77777777" w:rsidTr="003939B1">
        <w:trPr>
          <w:trHeight w:val="423"/>
        </w:trPr>
        <w:tc>
          <w:tcPr>
            <w:tcW w:w="3129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12956C6B" w14:textId="369DDEAF" w:rsidR="002946A7" w:rsidRPr="001616D6" w:rsidRDefault="002C2D17" w:rsidP="001616D6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a</w:t>
            </w:r>
            <w:r w:rsidR="002946A7" w:rsidRPr="001616D6">
              <w:rPr>
                <w:rFonts w:ascii="Arial Nova" w:hAnsi="Arial Nova" w:cs="Arial"/>
                <w:b/>
                <w:bCs/>
              </w:rPr>
              <w:t xml:space="preserve">nd situated at </w:t>
            </w:r>
            <w:r w:rsidR="002946A7" w:rsidRPr="001616D6">
              <w:rPr>
                <w:rFonts w:ascii="Arial Nova" w:hAnsi="Arial Nova" w:cs="Arial"/>
              </w:rPr>
              <w:t>(full address)</w:t>
            </w:r>
            <w:r w:rsidR="002946A7" w:rsidRPr="001616D6">
              <w:rPr>
                <w:rFonts w:ascii="Arial Nova" w:hAnsi="Arial Nova" w:cs="Arial"/>
                <w:b/>
                <w:bCs/>
              </w:rPr>
              <w:t xml:space="preserve"> </w:t>
            </w:r>
          </w:p>
        </w:tc>
        <w:tc>
          <w:tcPr>
            <w:tcW w:w="7938" w:type="dxa"/>
            <w:gridSpan w:val="5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965E25" w14:textId="648D0F6B" w:rsidR="002946A7" w:rsidRPr="001616D6" w:rsidRDefault="002946A7" w:rsidP="00E54E91">
            <w:pPr>
              <w:rPr>
                <w:rFonts w:ascii="Arial Nova" w:hAnsi="Arial Nova" w:cs="Arial"/>
                <w:b/>
                <w:bCs/>
              </w:rPr>
            </w:pPr>
          </w:p>
        </w:tc>
      </w:tr>
      <w:tr w:rsidR="00D53C09" w:rsidRPr="00FE4C28" w14:paraId="03721E5A" w14:textId="77777777" w:rsidTr="003939B1">
        <w:trPr>
          <w:trHeight w:val="398"/>
        </w:trPr>
        <w:tc>
          <w:tcPr>
            <w:tcW w:w="436" w:type="dxa"/>
            <w:vMerge w:val="restart"/>
            <w:tcBorders>
              <w:top w:val="dotted" w:sz="4" w:space="0" w:color="auto"/>
              <w:left w:val="single" w:sz="8" w:space="0" w:color="auto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F56838" w14:textId="1D3C99A1" w:rsidR="00D53C09" w:rsidRPr="001616D6" w:rsidRDefault="00000000" w:rsidP="00BD637E">
            <w:pPr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Arial"/>
                  <w:b/>
                  <w:bCs/>
                </w:rPr>
                <w:id w:val="56762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C09" w:rsidRPr="001616D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10631" w:type="dxa"/>
            <w:gridSpan w:val="9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B428EEE" w14:textId="0DF0FA0D" w:rsidR="00D53C09" w:rsidRPr="001616D6" w:rsidRDefault="00D53C09" w:rsidP="001616D6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 xml:space="preserve">will comply with all the relevant planning laws, namely; </w:t>
            </w:r>
          </w:p>
        </w:tc>
      </w:tr>
      <w:tr w:rsidR="000C0B25" w:rsidRPr="00FE4C28" w14:paraId="0EB77674" w14:textId="77777777" w:rsidTr="003939B1">
        <w:trPr>
          <w:trHeight w:val="397"/>
        </w:trPr>
        <w:tc>
          <w:tcPr>
            <w:tcW w:w="436" w:type="dxa"/>
            <w:vMerge/>
            <w:tcBorders>
              <w:left w:val="single" w:sz="8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48B34A" w14:textId="77777777" w:rsidR="000C0B25" w:rsidRPr="001616D6" w:rsidRDefault="000C0B25" w:rsidP="00BD637E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9639" w:type="dxa"/>
            <w:gridSpan w:val="8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9E361" w14:textId="77777777" w:rsidR="000C0B25" w:rsidRPr="001616D6" w:rsidRDefault="000C0B25" w:rsidP="00C23A72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F12C90A" w14:textId="4B6F897C" w:rsidR="000C0B25" w:rsidRPr="001616D6" w:rsidRDefault="000C0B25" w:rsidP="00C23A72">
            <w:pPr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 xml:space="preserve">Or </w:t>
            </w:r>
          </w:p>
        </w:tc>
      </w:tr>
      <w:tr w:rsidR="0001619E" w:rsidRPr="00FE4C28" w14:paraId="3E6CCA7F" w14:textId="77777777" w:rsidTr="003939B1">
        <w:trPr>
          <w:trHeight w:val="398"/>
        </w:trPr>
        <w:sdt>
          <w:sdtPr>
            <w:rPr>
              <w:rFonts w:ascii="Arial Nova" w:hAnsi="Arial Nova" w:cs="Arial"/>
              <w:b/>
              <w:bCs/>
            </w:rPr>
            <w:id w:val="886771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Merge w:val="restart"/>
                <w:tcBorders>
                  <w:top w:val="dotted" w:sz="4" w:space="0" w:color="auto"/>
                  <w:left w:val="single" w:sz="8" w:space="0" w:color="auto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3E49616E" w14:textId="57FE7BF9" w:rsidR="0001619E" w:rsidRPr="001616D6" w:rsidRDefault="0001619E" w:rsidP="00E54E91">
                <w:pPr>
                  <w:rPr>
                    <w:rFonts w:ascii="Arial Nova" w:hAnsi="Arial Nova" w:cs="Arial"/>
                    <w:b/>
                    <w:bCs/>
                  </w:rPr>
                </w:pPr>
                <w:r w:rsidRPr="001616D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631" w:type="dxa"/>
            <w:gridSpan w:val="9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16E08576" w14:textId="3B05854A" w:rsidR="0001619E" w:rsidRPr="001616D6" w:rsidRDefault="0001619E" w:rsidP="00605209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>Would comply with the relevant planning laws if consent were to be given by the following authority</w:t>
            </w:r>
            <w:r w:rsidR="00430008" w:rsidRPr="001616D6">
              <w:rPr>
                <w:rFonts w:ascii="Arial Nova" w:hAnsi="Arial Nova" w:cs="Arial"/>
                <w:b/>
                <w:bCs/>
              </w:rPr>
              <w:t>;</w:t>
            </w:r>
          </w:p>
        </w:tc>
      </w:tr>
      <w:tr w:rsidR="0001619E" w:rsidRPr="00FE4C28" w14:paraId="6A970BAE" w14:textId="77777777" w:rsidTr="003939B1">
        <w:trPr>
          <w:trHeight w:val="397"/>
        </w:trPr>
        <w:tc>
          <w:tcPr>
            <w:tcW w:w="436" w:type="dxa"/>
            <w:vMerge/>
            <w:tcBorders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13200D" w14:textId="77777777" w:rsidR="0001619E" w:rsidRPr="001616D6" w:rsidRDefault="0001619E" w:rsidP="00E54E91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10631" w:type="dxa"/>
            <w:gridSpan w:val="9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C166F1" w14:textId="77777777" w:rsidR="0001619E" w:rsidRPr="001616D6" w:rsidRDefault="0001619E" w:rsidP="008845B0">
            <w:pPr>
              <w:rPr>
                <w:rFonts w:ascii="Arial Nova" w:hAnsi="Arial Nova" w:cs="Arial"/>
                <w:b/>
                <w:bCs/>
              </w:rPr>
            </w:pPr>
          </w:p>
        </w:tc>
      </w:tr>
      <w:tr w:rsidR="007F591B" w:rsidRPr="00FE4C28" w14:paraId="18CBA427" w14:textId="77777777" w:rsidTr="00605209">
        <w:trPr>
          <w:trHeight w:val="448"/>
        </w:trPr>
        <w:tc>
          <w:tcPr>
            <w:tcW w:w="170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E8E8E8" w:themeFill="background2"/>
            <w:vAlign w:val="center"/>
          </w:tcPr>
          <w:p w14:paraId="605A677E" w14:textId="7283AB0C" w:rsidR="007F591B" w:rsidRPr="001616D6" w:rsidRDefault="007F591B" w:rsidP="008845B0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836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B6C9985" w14:textId="1B5A3ED5" w:rsidR="007F591B" w:rsidRPr="001616D6" w:rsidRDefault="00000000" w:rsidP="00605209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Arial"/>
                  <w:b/>
                  <w:bCs/>
                </w:rPr>
                <w:id w:val="203569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91B" w:rsidRPr="001616D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7F591B" w:rsidRPr="001616D6">
              <w:rPr>
                <w:rFonts w:ascii="Arial Nova" w:hAnsi="Arial Nova" w:cs="Arial"/>
                <w:b/>
                <w:bCs/>
              </w:rPr>
              <w:t xml:space="preserve"> </w:t>
            </w:r>
            <w:r w:rsidR="00C95F42" w:rsidRPr="001616D6">
              <w:rPr>
                <w:rFonts w:ascii="Arial Nova" w:hAnsi="Arial Nova" w:cs="Arial"/>
                <w:b/>
                <w:bCs/>
              </w:rPr>
              <w:t xml:space="preserve"> </w:t>
            </w:r>
            <w:r w:rsidR="007F591B" w:rsidRPr="001616D6">
              <w:rPr>
                <w:rFonts w:ascii="Arial Nova" w:hAnsi="Arial Nova" w:cs="Arial"/>
                <w:b/>
                <w:bCs/>
              </w:rPr>
              <w:t>It is not known whether the authority will give their consent;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56DF5249" w14:textId="77777777" w:rsidR="00024D89" w:rsidRPr="001616D6" w:rsidRDefault="00024D89" w:rsidP="008845B0">
            <w:pPr>
              <w:rPr>
                <w:rFonts w:ascii="Arial Nova" w:hAnsi="Arial Nova" w:cs="Arial"/>
                <w:b/>
                <w:bCs/>
              </w:rPr>
            </w:pPr>
          </w:p>
          <w:p w14:paraId="59AB398C" w14:textId="7A256386" w:rsidR="007F591B" w:rsidRPr="001616D6" w:rsidRDefault="007F591B" w:rsidP="00CF6DED">
            <w:pPr>
              <w:spacing w:after="120"/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 xml:space="preserve">Or  </w:t>
            </w:r>
          </w:p>
        </w:tc>
      </w:tr>
      <w:tr w:rsidR="0025176A" w:rsidRPr="00FE4C28" w14:paraId="4BCBD7B8" w14:textId="77777777" w:rsidTr="00605209">
        <w:trPr>
          <w:trHeight w:val="285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7976DEA" w14:textId="77777777" w:rsidR="0025176A" w:rsidRPr="001616D6" w:rsidRDefault="0025176A" w:rsidP="00E54E91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9355" w:type="dxa"/>
            <w:gridSpan w:val="7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77607DED" w14:textId="7599763F" w:rsidR="0025176A" w:rsidRPr="001616D6" w:rsidRDefault="00000000" w:rsidP="008B589D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Arial"/>
                  <w:b/>
                  <w:bCs/>
                </w:rPr>
                <w:id w:val="-95008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F42" w:rsidRPr="001616D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C95F42" w:rsidRPr="001616D6">
              <w:rPr>
                <w:rFonts w:ascii="Arial Nova" w:hAnsi="Arial Nova" w:cs="Arial"/>
                <w:b/>
                <w:bCs/>
              </w:rPr>
              <w:t xml:space="preserve"> </w:t>
            </w:r>
            <w:r w:rsidR="0025176A" w:rsidRPr="001616D6">
              <w:rPr>
                <w:rFonts w:ascii="Arial Nova" w:hAnsi="Arial Nova" w:cs="Arial"/>
                <w:b/>
                <w:bCs/>
              </w:rPr>
              <w:t xml:space="preserve"> It is known that the authority will give that consent subject to the following probable condition /restrictions;</w:t>
            </w:r>
          </w:p>
        </w:tc>
      </w:tr>
      <w:tr w:rsidR="00605209" w:rsidRPr="00FE4C28" w14:paraId="274C1B74" w14:textId="77777777" w:rsidTr="00605209">
        <w:trPr>
          <w:trHeight w:val="285"/>
        </w:trPr>
        <w:tc>
          <w:tcPr>
            <w:tcW w:w="10075" w:type="dxa"/>
            <w:gridSpan w:val="9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2922CC" w14:textId="77777777" w:rsidR="00605209" w:rsidRPr="001616D6" w:rsidRDefault="00605209" w:rsidP="00605209">
            <w:pPr>
              <w:spacing w:before="120" w:after="120"/>
              <w:rPr>
                <w:rFonts w:ascii="Segoe UI Symbol" w:hAnsi="Segoe UI Symbol" w:cs="Segoe UI Symbol"/>
                <w:b/>
                <w:bCs/>
              </w:rPr>
            </w:pPr>
          </w:p>
        </w:tc>
        <w:tc>
          <w:tcPr>
            <w:tcW w:w="992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555B36A4" w14:textId="437ED996" w:rsidR="00605209" w:rsidRPr="001616D6" w:rsidRDefault="00605209" w:rsidP="00CF6DED">
            <w:pPr>
              <w:spacing w:before="120" w:after="120"/>
              <w:rPr>
                <w:rFonts w:ascii="Arial Nova" w:hAnsi="Arial Nova" w:cs="Segoe UI Symbol"/>
                <w:b/>
                <w:bCs/>
              </w:rPr>
            </w:pPr>
            <w:r w:rsidRPr="001616D6">
              <w:rPr>
                <w:rFonts w:ascii="Arial Nova" w:hAnsi="Arial Nova" w:cs="Segoe UI Symbol"/>
                <w:b/>
                <w:bCs/>
              </w:rPr>
              <w:t xml:space="preserve">Or </w:t>
            </w:r>
          </w:p>
        </w:tc>
      </w:tr>
      <w:tr w:rsidR="00933F6E" w:rsidRPr="00FE4C28" w14:paraId="373E27F2" w14:textId="77777777" w:rsidTr="003939B1">
        <w:trPr>
          <w:trHeight w:val="576"/>
        </w:trPr>
        <w:sdt>
          <w:sdtPr>
            <w:rPr>
              <w:rFonts w:ascii="Arial Nova" w:hAnsi="Arial Nova" w:cs="Arial"/>
              <w:b/>
              <w:bCs/>
            </w:rPr>
            <w:id w:val="-214703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dotted" w:sz="4" w:space="0" w:color="auto"/>
                  <w:left w:val="single" w:sz="8" w:space="0" w:color="auto"/>
                  <w:bottom w:val="dotted" w:sz="4" w:space="0" w:color="BFBFBF" w:themeColor="background1" w:themeShade="BF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3E8FB817" w14:textId="3D566C46" w:rsidR="00933F6E" w:rsidRPr="001616D6" w:rsidRDefault="008B589D" w:rsidP="00E54E91">
                <w:pPr>
                  <w:rPr>
                    <w:rFonts w:ascii="Arial Nova" w:hAnsi="Arial Nova" w:cs="Arial"/>
                    <w:b/>
                    <w:bCs/>
                  </w:rPr>
                </w:pPr>
                <w:r w:rsidRPr="001616D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0631" w:type="dxa"/>
            <w:gridSpan w:val="9"/>
            <w:tcBorders>
              <w:top w:val="dotted" w:sz="4" w:space="0" w:color="auto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5D30E13F" w14:textId="6C127EE4" w:rsidR="00933F6E" w:rsidRPr="001616D6" w:rsidRDefault="00933F6E" w:rsidP="008845B0">
            <w:pPr>
              <w:rPr>
                <w:rFonts w:ascii="Arial Nova" w:hAnsi="Arial Nova" w:cs="Arial"/>
                <w:b/>
                <w:bCs/>
              </w:rPr>
            </w:pPr>
            <w:r w:rsidRPr="001616D6">
              <w:rPr>
                <w:rFonts w:ascii="Arial Nova" w:hAnsi="Arial Nova" w:cs="Arial"/>
                <w:b/>
                <w:bCs/>
              </w:rPr>
              <w:t xml:space="preserve">Will not comply with the relevant planning laws for the following reasons: </w:t>
            </w:r>
          </w:p>
        </w:tc>
      </w:tr>
      <w:tr w:rsidR="003939B1" w:rsidRPr="00FE4C28" w14:paraId="78046C70" w14:textId="77777777" w:rsidTr="00D67721">
        <w:trPr>
          <w:trHeight w:val="413"/>
        </w:trPr>
        <w:tc>
          <w:tcPr>
            <w:tcW w:w="11067" w:type="dxa"/>
            <w:gridSpan w:val="10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256E47" w14:textId="77777777" w:rsidR="003939B1" w:rsidRDefault="003939B1" w:rsidP="00F56046">
            <w:pPr>
              <w:spacing w:before="240"/>
              <w:rPr>
                <w:rFonts w:ascii="Arial Nova" w:hAnsi="Arial Nova" w:cs="Arial"/>
                <w:b/>
                <w:bCs/>
              </w:rPr>
            </w:pPr>
          </w:p>
        </w:tc>
      </w:tr>
      <w:tr w:rsidR="003939B1" w:rsidRPr="00FE4C28" w14:paraId="6F6666C1" w14:textId="77777777" w:rsidTr="00D67721">
        <w:trPr>
          <w:trHeight w:val="463"/>
        </w:trPr>
        <w:tc>
          <w:tcPr>
            <w:tcW w:w="11067" w:type="dxa"/>
            <w:gridSpan w:val="10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7431C" w14:textId="77777777" w:rsidR="003939B1" w:rsidRDefault="003939B1" w:rsidP="00F56046">
            <w:pPr>
              <w:spacing w:before="240"/>
              <w:rPr>
                <w:rFonts w:ascii="Arial Nova" w:hAnsi="Arial Nova" w:cs="Arial"/>
                <w:b/>
                <w:bCs/>
              </w:rPr>
            </w:pPr>
          </w:p>
        </w:tc>
      </w:tr>
      <w:tr w:rsidR="003939B1" w:rsidRPr="00FE4C28" w14:paraId="2F63D81D" w14:textId="77777777" w:rsidTr="00D67721">
        <w:trPr>
          <w:trHeight w:val="371"/>
        </w:trPr>
        <w:tc>
          <w:tcPr>
            <w:tcW w:w="11067" w:type="dxa"/>
            <w:gridSpan w:val="10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100386" w14:textId="77777777" w:rsidR="003939B1" w:rsidRDefault="003939B1" w:rsidP="00F56046">
            <w:pPr>
              <w:spacing w:before="240"/>
              <w:rPr>
                <w:rFonts w:ascii="Arial Nova" w:hAnsi="Arial Nova" w:cs="Arial"/>
                <w:b/>
                <w:bCs/>
              </w:rPr>
            </w:pPr>
          </w:p>
        </w:tc>
      </w:tr>
      <w:tr w:rsidR="003939B1" w:rsidRPr="00FE4C28" w14:paraId="5287BA0A" w14:textId="77777777" w:rsidTr="003939B1">
        <w:trPr>
          <w:trHeight w:val="576"/>
        </w:trPr>
        <w:tc>
          <w:tcPr>
            <w:tcW w:w="11067" w:type="dxa"/>
            <w:gridSpan w:val="10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283BB6" w14:textId="77777777" w:rsidR="003939B1" w:rsidRDefault="003939B1" w:rsidP="00F56046">
            <w:pPr>
              <w:spacing w:before="240"/>
              <w:rPr>
                <w:rFonts w:ascii="Arial Nova" w:hAnsi="Arial Nova" w:cs="Arial"/>
                <w:b/>
                <w:bCs/>
              </w:rPr>
            </w:pPr>
          </w:p>
        </w:tc>
      </w:tr>
      <w:tr w:rsidR="001616D6" w:rsidRPr="00FE4C28" w14:paraId="48954392" w14:textId="77777777" w:rsidTr="003939B1">
        <w:trPr>
          <w:trHeight w:val="576"/>
        </w:trPr>
        <w:tc>
          <w:tcPr>
            <w:tcW w:w="11067" w:type="dxa"/>
            <w:gridSpan w:val="10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CA1506" w14:textId="77777777" w:rsidR="001616D6" w:rsidRDefault="001616D6" w:rsidP="00F56046">
            <w:pPr>
              <w:spacing w:before="240"/>
              <w:rPr>
                <w:rFonts w:ascii="Arial Nova" w:hAnsi="Arial Nova" w:cs="Arial"/>
                <w:b/>
                <w:bCs/>
              </w:rPr>
            </w:pPr>
          </w:p>
        </w:tc>
      </w:tr>
      <w:tr w:rsidR="00F20380" w:rsidRPr="00406F1C" w14:paraId="7F861C5A" w14:textId="77777777" w:rsidTr="003939B1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99C8A" w14:textId="77777777" w:rsidR="00C41946" w:rsidRDefault="00C41946"/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F20380" w:rsidRPr="00571261" w14:paraId="19CFD543" w14:textId="77777777" w:rsidTr="004B7B4A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D5A2492" w14:textId="77777777" w:rsidR="00F20380" w:rsidRDefault="00F20380" w:rsidP="004B7B4A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39AE0F" w14:textId="77777777" w:rsidR="00F20380" w:rsidRPr="00571261" w:rsidRDefault="00F20380" w:rsidP="004B7B4A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DD7580D" w14:textId="77777777" w:rsidR="00F20380" w:rsidRPr="00571261" w:rsidRDefault="00F20380" w:rsidP="004B7B4A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959EC6C" w14:textId="77777777" w:rsidR="00F20380" w:rsidRPr="00571261" w:rsidRDefault="00F20380" w:rsidP="004B7B4A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F20380" w:rsidRPr="008A0C8E" w14:paraId="33A1CF63" w14:textId="77777777" w:rsidTr="004B7B4A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55351FA4" w14:textId="3E8006B9" w:rsidR="00F20380" w:rsidRDefault="00F20380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  <w:r w:rsidR="0050428A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of Authorised Officer </w:t>
                  </w:r>
                </w:p>
                <w:p w14:paraId="720BA82C" w14:textId="77777777" w:rsidR="00F20380" w:rsidRPr="008A0C8E" w:rsidRDefault="00F20380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43F98C5" w14:textId="77777777" w:rsidR="00F20380" w:rsidRPr="008A0C8E" w:rsidRDefault="00F20380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56D48FE9" w14:textId="77777777" w:rsidR="00F20380" w:rsidRPr="008A0C8E" w:rsidRDefault="00F20380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619DD876" w14:textId="77777777" w:rsidR="00F20380" w:rsidRPr="00406F1C" w:rsidRDefault="00F20380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p w14:paraId="07383944" w14:textId="77777777" w:rsidR="003939B1" w:rsidRDefault="003939B1" w:rsidP="003939B1">
      <w:pPr>
        <w:jc w:val="right"/>
        <w:rPr>
          <w:rFonts w:ascii="Arial Nova" w:hAnsi="Arial Nova" w:cs="Arial"/>
          <w:sz w:val="18"/>
          <w:szCs w:val="18"/>
        </w:rPr>
      </w:pPr>
    </w:p>
    <w:p w14:paraId="0BDB125F" w14:textId="77777777" w:rsidR="003939B1" w:rsidRDefault="003939B1" w:rsidP="003939B1">
      <w:pPr>
        <w:jc w:val="right"/>
        <w:rPr>
          <w:rFonts w:ascii="Arial Nova" w:hAnsi="Arial Nova" w:cs="Arial"/>
          <w:sz w:val="18"/>
          <w:szCs w:val="18"/>
        </w:rPr>
      </w:pPr>
    </w:p>
    <w:p w14:paraId="53661AE8" w14:textId="77777777" w:rsidR="00DD1046" w:rsidRPr="00DD1046" w:rsidRDefault="00DD1046" w:rsidP="00E16CE1">
      <w:pPr>
        <w:rPr>
          <w:rFonts w:ascii="Arial" w:hAnsi="Arial" w:cs="Arial"/>
          <w:sz w:val="2"/>
          <w:szCs w:val="2"/>
        </w:rPr>
      </w:pPr>
    </w:p>
    <w:sectPr w:rsidR="00DD1046" w:rsidRPr="00DD1046" w:rsidSect="001616D6">
      <w:headerReference w:type="default" r:id="rId16"/>
      <w:footerReference w:type="default" r:id="rId17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D789C" w14:textId="77777777" w:rsidR="00150883" w:rsidRDefault="00150883" w:rsidP="009C2718">
      <w:pPr>
        <w:spacing w:after="0" w:line="240" w:lineRule="auto"/>
      </w:pPr>
      <w:r>
        <w:separator/>
      </w:r>
    </w:p>
  </w:endnote>
  <w:endnote w:type="continuationSeparator" w:id="0">
    <w:p w14:paraId="500E8B6E" w14:textId="77777777" w:rsidR="00150883" w:rsidRDefault="00150883" w:rsidP="009C2718">
      <w:pPr>
        <w:spacing w:after="0" w:line="240" w:lineRule="auto"/>
      </w:pPr>
      <w:r>
        <w:continuationSeparator/>
      </w:r>
    </w:p>
  </w:endnote>
  <w:endnote w:type="continuationNotice" w:id="1">
    <w:p w14:paraId="1E6FB7A5" w14:textId="77777777" w:rsidR="00150883" w:rsidRDefault="00150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156540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238129323"/>
          <w:docPartObj>
            <w:docPartGallery w:val="Page Numbers (Top of Page)"/>
            <w:docPartUnique/>
          </w:docPartObj>
        </w:sdtPr>
        <w:sdtContent>
          <w:p w14:paraId="54FB93B1" w14:textId="74B62A1F" w:rsidR="00605209" w:rsidRPr="00605209" w:rsidRDefault="00605209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05209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05209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05209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05209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42EE357" w14:textId="77777777" w:rsidR="00605209" w:rsidRDefault="00605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607637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449982248"/>
          <w:docPartObj>
            <w:docPartGallery w:val="Page Numbers (Top of Page)"/>
            <w:docPartUnique/>
          </w:docPartObj>
        </w:sdtPr>
        <w:sdtContent>
          <w:p w14:paraId="2E61E1A3" w14:textId="6E4CE684" w:rsidR="00605209" w:rsidRPr="00605209" w:rsidRDefault="00605209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05209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05209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05209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05209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78271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AD1CA1" w14:textId="77777777" w:rsidR="00605209" w:rsidRDefault="00605209" w:rsidP="00605209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3730238E" w14:textId="77777777" w:rsidR="00605209" w:rsidRPr="00924958" w:rsidRDefault="00605209" w:rsidP="00605209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4CD0DAF9" w14:textId="77777777" w:rsidR="00605209" w:rsidRPr="00924958" w:rsidRDefault="00605209" w:rsidP="00605209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036D5AE0" w14:textId="77777777" w:rsidR="00605209" w:rsidRPr="00924958" w:rsidRDefault="00605209" w:rsidP="00605209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1393CA5A" w14:textId="154403BE" w:rsidR="00605209" w:rsidRDefault="00605209" w:rsidP="00605209">
            <w:pPr>
              <w:pStyle w:val="Footer"/>
              <w:jc w:val="right"/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7B7D1E2F" w14:textId="5C1976F3" w:rsidR="00605209" w:rsidRDefault="00605209">
            <w:pPr>
              <w:pStyle w:val="Footer"/>
              <w:jc w:val="center"/>
            </w:pPr>
            <w:r w:rsidRPr="00605209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05209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05209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05209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05209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11454F" w14:textId="77777777" w:rsidR="00605209" w:rsidRDefault="00605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B09A" w14:textId="77777777" w:rsidR="00150883" w:rsidRDefault="00150883" w:rsidP="009C2718">
      <w:pPr>
        <w:spacing w:after="0" w:line="240" w:lineRule="auto"/>
      </w:pPr>
      <w:r>
        <w:separator/>
      </w:r>
    </w:p>
  </w:footnote>
  <w:footnote w:type="continuationSeparator" w:id="0">
    <w:p w14:paraId="2117A153" w14:textId="77777777" w:rsidR="00150883" w:rsidRDefault="00150883" w:rsidP="009C2718">
      <w:pPr>
        <w:spacing w:after="0" w:line="240" w:lineRule="auto"/>
      </w:pPr>
      <w:r>
        <w:continuationSeparator/>
      </w:r>
    </w:p>
  </w:footnote>
  <w:footnote w:type="continuationNotice" w:id="1">
    <w:p w14:paraId="3CC31C90" w14:textId="77777777" w:rsidR="00150883" w:rsidRDefault="00150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6C592277" w:rsidR="00A16AA6" w:rsidRDefault="009A5B40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60FFC200">
              <wp:simplePos x="0" y="0"/>
              <wp:positionH relativeFrom="margin">
                <wp:posOffset>-704850</wp:posOffset>
              </wp:positionH>
              <wp:positionV relativeFrom="paragraph">
                <wp:posOffset>-685800</wp:posOffset>
              </wp:positionV>
              <wp:extent cx="8039100" cy="1524000"/>
              <wp:effectExtent l="0" t="0" r="19050" b="19050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524000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228380" id="Rectangle: Top Corners Rounded 2" o:spid="_x0000_s1026" style="position:absolute;margin-left:-55.5pt;margin-top:-54pt;width:633pt;height:120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039100,152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" path="m254005,l7785095,v140283,,254005,113722,254005,254005l8039100,1524000r,l,1524000r,l,254005c,113722,113722,,254005,xe" fillcolor="#38115e" strokecolor="#38115e" strokeweight="1pt">
              <v:stroke joinstyle="miter"/>
              <v:path arrowok="t" o:connecttype="custom" o:connectlocs="254005,0;7785095,0;8039100,254005;8039100,1524000;8039100,1524000;0,1524000;0,1524000;0,254005;254005,0" o:connectangles="0,0,0,0,0,0,0,0,0"/>
              <w10:wrap anchorx="margin"/>
            </v:shape>
          </w:pict>
        </mc:Fallback>
      </mc:AlternateContent>
    </w:r>
    <w:r w:rsidR="00141DB0"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1C18BADC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 w:rsidR="00E85C87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LLD</w:t>
                          </w:r>
                          <w:r w:rsidR="00B13162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/</w:t>
                          </w:r>
                          <w:r w:rsidR="00E85C87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1</w:t>
                          </w:r>
                          <w:r w:rsidR="00985BAC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1C18BADC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 w:rsidR="00E85C87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LLD</w:t>
                    </w:r>
                    <w:r w:rsidR="00B13162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/</w:t>
                    </w:r>
                    <w:r w:rsidR="00E85C87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1</w:t>
                    </w:r>
                    <w:r w:rsidR="00985BAC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6FC0EAC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0527853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5E23" w14:textId="77777777" w:rsidR="001616D6" w:rsidRDefault="001616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5862" w14:textId="70C4F1D2" w:rsidR="001616D6" w:rsidRDefault="001616D6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62340" behindDoc="0" locked="0" layoutInCell="1" allowOverlap="1" wp14:anchorId="0843D4B3" wp14:editId="4E7E069D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0411131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F4DC6" w14:textId="77777777" w:rsidR="001616D6" w:rsidRPr="005233F5" w:rsidRDefault="001616D6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LLD/15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3D4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9.65pt;margin-top:4.5pt;width:160.85pt;height:35.55pt;z-index:2516623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" filled="f" stroked="f">
              <v:textbox>
                <w:txbxContent>
                  <w:p w14:paraId="7F8F4DC6" w14:textId="77777777" w:rsidR="001616D6" w:rsidRPr="005233F5" w:rsidRDefault="001616D6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LLD/15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6" behindDoc="1" locked="0" layoutInCell="1" allowOverlap="1" wp14:anchorId="10A16582" wp14:editId="1ABFE1A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715215279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23C0797"/>
    <w:multiLevelType w:val="hybridMultilevel"/>
    <w:tmpl w:val="D1CE888A"/>
    <w:lvl w:ilvl="0" w:tplc="B5C01946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="Aria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1" w15:restartNumberingAfterBreak="0">
    <w:nsid w:val="2C101541"/>
    <w:multiLevelType w:val="hybridMultilevel"/>
    <w:tmpl w:val="B96E651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82DB5"/>
    <w:multiLevelType w:val="hybridMultilevel"/>
    <w:tmpl w:val="099867D4"/>
    <w:lvl w:ilvl="0" w:tplc="98C8B122">
      <w:start w:val="1"/>
      <w:numFmt w:val="lowerLetter"/>
      <w:lvlText w:val="%1)"/>
      <w:lvlJc w:val="left"/>
      <w:pPr>
        <w:ind w:left="720" w:hanging="360"/>
      </w:pPr>
      <w:rPr>
        <w:rFonts w:cs="Arial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16161F"/>
    <w:multiLevelType w:val="hybridMultilevel"/>
    <w:tmpl w:val="704EC8DE"/>
    <w:lvl w:ilvl="0" w:tplc="D8F4960A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20"/>
  </w:num>
  <w:num w:numId="2" w16cid:durableId="398593981">
    <w:abstractNumId w:val="14"/>
  </w:num>
  <w:num w:numId="3" w16cid:durableId="1576285157">
    <w:abstractNumId w:val="32"/>
  </w:num>
  <w:num w:numId="4" w16cid:durableId="579828105">
    <w:abstractNumId w:val="28"/>
  </w:num>
  <w:num w:numId="5" w16cid:durableId="786042848">
    <w:abstractNumId w:val="13"/>
  </w:num>
  <w:num w:numId="6" w16cid:durableId="739719147">
    <w:abstractNumId w:val="2"/>
  </w:num>
  <w:num w:numId="7" w16cid:durableId="1712877181">
    <w:abstractNumId w:val="39"/>
  </w:num>
  <w:num w:numId="8" w16cid:durableId="1945183464">
    <w:abstractNumId w:val="6"/>
  </w:num>
  <w:num w:numId="9" w16cid:durableId="41173497">
    <w:abstractNumId w:val="33"/>
  </w:num>
  <w:num w:numId="10" w16cid:durableId="14503208">
    <w:abstractNumId w:val="18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2"/>
  </w:num>
  <w:num w:numId="15" w16cid:durableId="1245912522">
    <w:abstractNumId w:val="10"/>
  </w:num>
  <w:num w:numId="16" w16cid:durableId="2084638396">
    <w:abstractNumId w:val="31"/>
  </w:num>
  <w:num w:numId="17" w16cid:durableId="1531139460">
    <w:abstractNumId w:val="1"/>
  </w:num>
  <w:num w:numId="18" w16cid:durableId="1905870875">
    <w:abstractNumId w:val="16"/>
  </w:num>
  <w:num w:numId="19" w16cid:durableId="477262465">
    <w:abstractNumId w:val="4"/>
  </w:num>
  <w:num w:numId="20" w16cid:durableId="689721210">
    <w:abstractNumId w:val="22"/>
  </w:num>
  <w:num w:numId="21" w16cid:durableId="311717405">
    <w:abstractNumId w:val="38"/>
  </w:num>
  <w:num w:numId="22" w16cid:durableId="249586193">
    <w:abstractNumId w:val="26"/>
  </w:num>
  <w:num w:numId="23" w16cid:durableId="238249214">
    <w:abstractNumId w:val="15"/>
  </w:num>
  <w:num w:numId="24" w16cid:durableId="2041011680">
    <w:abstractNumId w:val="9"/>
  </w:num>
  <w:num w:numId="25" w16cid:durableId="725757983">
    <w:abstractNumId w:val="27"/>
  </w:num>
  <w:num w:numId="26" w16cid:durableId="550845605">
    <w:abstractNumId w:val="21"/>
  </w:num>
  <w:num w:numId="27" w16cid:durableId="1496844861">
    <w:abstractNumId w:val="34"/>
  </w:num>
  <w:num w:numId="28" w16cid:durableId="1300575954">
    <w:abstractNumId w:val="23"/>
  </w:num>
  <w:num w:numId="29" w16cid:durableId="1378310746">
    <w:abstractNumId w:val="36"/>
  </w:num>
  <w:num w:numId="30" w16cid:durableId="605579997">
    <w:abstractNumId w:val="41"/>
  </w:num>
  <w:num w:numId="31" w16cid:durableId="713189955">
    <w:abstractNumId w:val="35"/>
  </w:num>
  <w:num w:numId="32" w16cid:durableId="513615583">
    <w:abstractNumId w:val="29"/>
  </w:num>
  <w:num w:numId="33" w16cid:durableId="1518077028">
    <w:abstractNumId w:val="3"/>
  </w:num>
  <w:num w:numId="34" w16cid:durableId="1001543347">
    <w:abstractNumId w:val="17"/>
  </w:num>
  <w:num w:numId="35" w16cid:durableId="1621108625">
    <w:abstractNumId w:val="24"/>
  </w:num>
  <w:num w:numId="36" w16cid:durableId="1444378396">
    <w:abstractNumId w:val="30"/>
  </w:num>
  <w:num w:numId="37" w16cid:durableId="127285934">
    <w:abstractNumId w:val="25"/>
  </w:num>
  <w:num w:numId="38" w16cid:durableId="1399011187">
    <w:abstractNumId w:val="40"/>
  </w:num>
  <w:num w:numId="39" w16cid:durableId="49891054">
    <w:abstractNumId w:val="11"/>
  </w:num>
  <w:num w:numId="40" w16cid:durableId="1490556378">
    <w:abstractNumId w:val="19"/>
  </w:num>
  <w:num w:numId="41" w16cid:durableId="599340514">
    <w:abstractNumId w:val="8"/>
  </w:num>
  <w:num w:numId="42" w16cid:durableId="19282657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2B8F"/>
    <w:rsid w:val="00006306"/>
    <w:rsid w:val="000068CD"/>
    <w:rsid w:val="00006AEE"/>
    <w:rsid w:val="0001177F"/>
    <w:rsid w:val="00012E40"/>
    <w:rsid w:val="00014116"/>
    <w:rsid w:val="0001613F"/>
    <w:rsid w:val="0001619E"/>
    <w:rsid w:val="00016D89"/>
    <w:rsid w:val="00024D89"/>
    <w:rsid w:val="00024DC9"/>
    <w:rsid w:val="000255E1"/>
    <w:rsid w:val="00041675"/>
    <w:rsid w:val="0004426D"/>
    <w:rsid w:val="000449C2"/>
    <w:rsid w:val="000453FB"/>
    <w:rsid w:val="0004617A"/>
    <w:rsid w:val="00047472"/>
    <w:rsid w:val="00050D6E"/>
    <w:rsid w:val="00052135"/>
    <w:rsid w:val="000537A0"/>
    <w:rsid w:val="000555E9"/>
    <w:rsid w:val="0005570E"/>
    <w:rsid w:val="00056FFA"/>
    <w:rsid w:val="00057436"/>
    <w:rsid w:val="00061C81"/>
    <w:rsid w:val="000627C3"/>
    <w:rsid w:val="0006409F"/>
    <w:rsid w:val="00066D44"/>
    <w:rsid w:val="00071B40"/>
    <w:rsid w:val="000746AA"/>
    <w:rsid w:val="000830E0"/>
    <w:rsid w:val="00086080"/>
    <w:rsid w:val="00087C1D"/>
    <w:rsid w:val="00093687"/>
    <w:rsid w:val="000A39C4"/>
    <w:rsid w:val="000A42C0"/>
    <w:rsid w:val="000B077C"/>
    <w:rsid w:val="000B0D48"/>
    <w:rsid w:val="000B0DB6"/>
    <w:rsid w:val="000B3BAE"/>
    <w:rsid w:val="000C0B25"/>
    <w:rsid w:val="000C31B9"/>
    <w:rsid w:val="000D37E1"/>
    <w:rsid w:val="000D5722"/>
    <w:rsid w:val="000D7000"/>
    <w:rsid w:val="000D735B"/>
    <w:rsid w:val="000E0E4F"/>
    <w:rsid w:val="000E1476"/>
    <w:rsid w:val="000E1505"/>
    <w:rsid w:val="000E448D"/>
    <w:rsid w:val="000E6067"/>
    <w:rsid w:val="000E7FB0"/>
    <w:rsid w:val="000F40F4"/>
    <w:rsid w:val="000F6114"/>
    <w:rsid w:val="000F7E42"/>
    <w:rsid w:val="001004E5"/>
    <w:rsid w:val="00100833"/>
    <w:rsid w:val="00110C41"/>
    <w:rsid w:val="001111C0"/>
    <w:rsid w:val="001131BC"/>
    <w:rsid w:val="00113F11"/>
    <w:rsid w:val="001151FF"/>
    <w:rsid w:val="00115221"/>
    <w:rsid w:val="00121F6C"/>
    <w:rsid w:val="00122D69"/>
    <w:rsid w:val="00124EAB"/>
    <w:rsid w:val="001259FB"/>
    <w:rsid w:val="00133C3A"/>
    <w:rsid w:val="00136836"/>
    <w:rsid w:val="00141849"/>
    <w:rsid w:val="00141DB0"/>
    <w:rsid w:val="00142213"/>
    <w:rsid w:val="00142DD1"/>
    <w:rsid w:val="0014503A"/>
    <w:rsid w:val="00147FE3"/>
    <w:rsid w:val="00150883"/>
    <w:rsid w:val="001534CC"/>
    <w:rsid w:val="0015497C"/>
    <w:rsid w:val="00160553"/>
    <w:rsid w:val="001613A4"/>
    <w:rsid w:val="001616D6"/>
    <w:rsid w:val="00162643"/>
    <w:rsid w:val="001633A0"/>
    <w:rsid w:val="001636F6"/>
    <w:rsid w:val="00172770"/>
    <w:rsid w:val="00175120"/>
    <w:rsid w:val="00175D01"/>
    <w:rsid w:val="0017755A"/>
    <w:rsid w:val="001805F5"/>
    <w:rsid w:val="00182B3B"/>
    <w:rsid w:val="001834F2"/>
    <w:rsid w:val="0018361E"/>
    <w:rsid w:val="00190132"/>
    <w:rsid w:val="001A1C7E"/>
    <w:rsid w:val="001A1F0D"/>
    <w:rsid w:val="001A5BC8"/>
    <w:rsid w:val="001A60C8"/>
    <w:rsid w:val="001B0263"/>
    <w:rsid w:val="001B5484"/>
    <w:rsid w:val="001B7475"/>
    <w:rsid w:val="001C7F28"/>
    <w:rsid w:val="001D1231"/>
    <w:rsid w:val="001D35D9"/>
    <w:rsid w:val="001D67C9"/>
    <w:rsid w:val="001D7BF7"/>
    <w:rsid w:val="001E0309"/>
    <w:rsid w:val="001E2E3A"/>
    <w:rsid w:val="001F1677"/>
    <w:rsid w:val="002009C5"/>
    <w:rsid w:val="00211156"/>
    <w:rsid w:val="002147A6"/>
    <w:rsid w:val="002161DE"/>
    <w:rsid w:val="002205A8"/>
    <w:rsid w:val="00220B42"/>
    <w:rsid w:val="002304EF"/>
    <w:rsid w:val="00233812"/>
    <w:rsid w:val="00237893"/>
    <w:rsid w:val="00240820"/>
    <w:rsid w:val="00244090"/>
    <w:rsid w:val="002453C7"/>
    <w:rsid w:val="0025176A"/>
    <w:rsid w:val="0025575F"/>
    <w:rsid w:val="00260124"/>
    <w:rsid w:val="002667DA"/>
    <w:rsid w:val="00275DE9"/>
    <w:rsid w:val="00282A9E"/>
    <w:rsid w:val="0028366B"/>
    <w:rsid w:val="00284E97"/>
    <w:rsid w:val="0029196B"/>
    <w:rsid w:val="00292676"/>
    <w:rsid w:val="00292B1C"/>
    <w:rsid w:val="002946A7"/>
    <w:rsid w:val="002A49B1"/>
    <w:rsid w:val="002A6518"/>
    <w:rsid w:val="002A6DF1"/>
    <w:rsid w:val="002A7834"/>
    <w:rsid w:val="002B1A83"/>
    <w:rsid w:val="002B53D1"/>
    <w:rsid w:val="002C03E7"/>
    <w:rsid w:val="002C2D17"/>
    <w:rsid w:val="002C409F"/>
    <w:rsid w:val="002C551F"/>
    <w:rsid w:val="002E39C8"/>
    <w:rsid w:val="002E4299"/>
    <w:rsid w:val="002E50FE"/>
    <w:rsid w:val="002E63D7"/>
    <w:rsid w:val="002E6EB7"/>
    <w:rsid w:val="002F2064"/>
    <w:rsid w:val="00300174"/>
    <w:rsid w:val="00302093"/>
    <w:rsid w:val="003053D4"/>
    <w:rsid w:val="00307ED2"/>
    <w:rsid w:val="00316C72"/>
    <w:rsid w:val="00322BA1"/>
    <w:rsid w:val="00325363"/>
    <w:rsid w:val="0032752A"/>
    <w:rsid w:val="003338AB"/>
    <w:rsid w:val="00340EE0"/>
    <w:rsid w:val="00341FE1"/>
    <w:rsid w:val="003445E4"/>
    <w:rsid w:val="00357968"/>
    <w:rsid w:val="0036289B"/>
    <w:rsid w:val="00363E85"/>
    <w:rsid w:val="00365AAA"/>
    <w:rsid w:val="003665C0"/>
    <w:rsid w:val="003679BA"/>
    <w:rsid w:val="0037116F"/>
    <w:rsid w:val="0037194A"/>
    <w:rsid w:val="00375E87"/>
    <w:rsid w:val="00377354"/>
    <w:rsid w:val="0038013C"/>
    <w:rsid w:val="00380768"/>
    <w:rsid w:val="0038611C"/>
    <w:rsid w:val="00390386"/>
    <w:rsid w:val="003912E2"/>
    <w:rsid w:val="003939B1"/>
    <w:rsid w:val="003954C9"/>
    <w:rsid w:val="0039551D"/>
    <w:rsid w:val="003956BD"/>
    <w:rsid w:val="003A1EFC"/>
    <w:rsid w:val="003A3A8E"/>
    <w:rsid w:val="003A56E5"/>
    <w:rsid w:val="003B0A03"/>
    <w:rsid w:val="003B67B7"/>
    <w:rsid w:val="003C328A"/>
    <w:rsid w:val="003C791A"/>
    <w:rsid w:val="003D0A9B"/>
    <w:rsid w:val="003D40F6"/>
    <w:rsid w:val="003D4612"/>
    <w:rsid w:val="003E4ACD"/>
    <w:rsid w:val="003F4FA2"/>
    <w:rsid w:val="00400A84"/>
    <w:rsid w:val="00400D0C"/>
    <w:rsid w:val="00401E26"/>
    <w:rsid w:val="00406F1C"/>
    <w:rsid w:val="00413CF9"/>
    <w:rsid w:val="00415988"/>
    <w:rsid w:val="00416512"/>
    <w:rsid w:val="00421F69"/>
    <w:rsid w:val="00425D34"/>
    <w:rsid w:val="00427F16"/>
    <w:rsid w:val="00430008"/>
    <w:rsid w:val="00430916"/>
    <w:rsid w:val="004333A8"/>
    <w:rsid w:val="00450D2E"/>
    <w:rsid w:val="0046099E"/>
    <w:rsid w:val="00473A80"/>
    <w:rsid w:val="004740C0"/>
    <w:rsid w:val="0047471B"/>
    <w:rsid w:val="0047673E"/>
    <w:rsid w:val="00480284"/>
    <w:rsid w:val="004903C2"/>
    <w:rsid w:val="004914CE"/>
    <w:rsid w:val="00492E03"/>
    <w:rsid w:val="00492F02"/>
    <w:rsid w:val="004938ED"/>
    <w:rsid w:val="00494C75"/>
    <w:rsid w:val="004968A3"/>
    <w:rsid w:val="004A48C4"/>
    <w:rsid w:val="004A5900"/>
    <w:rsid w:val="004A692F"/>
    <w:rsid w:val="004A7EAD"/>
    <w:rsid w:val="004B083C"/>
    <w:rsid w:val="004B4736"/>
    <w:rsid w:val="004B4B3E"/>
    <w:rsid w:val="004C1397"/>
    <w:rsid w:val="004C2044"/>
    <w:rsid w:val="004C42D3"/>
    <w:rsid w:val="004C53DF"/>
    <w:rsid w:val="004C61FD"/>
    <w:rsid w:val="004C766B"/>
    <w:rsid w:val="004D00B6"/>
    <w:rsid w:val="004E0CFD"/>
    <w:rsid w:val="004E71BC"/>
    <w:rsid w:val="004F74D0"/>
    <w:rsid w:val="0050428A"/>
    <w:rsid w:val="0050474C"/>
    <w:rsid w:val="00507444"/>
    <w:rsid w:val="00511C2B"/>
    <w:rsid w:val="0052045A"/>
    <w:rsid w:val="0052075D"/>
    <w:rsid w:val="005217EF"/>
    <w:rsid w:val="005233F5"/>
    <w:rsid w:val="00523FEA"/>
    <w:rsid w:val="005303C6"/>
    <w:rsid w:val="00532D57"/>
    <w:rsid w:val="00540928"/>
    <w:rsid w:val="005430AE"/>
    <w:rsid w:val="005430CB"/>
    <w:rsid w:val="005433B9"/>
    <w:rsid w:val="00546D1D"/>
    <w:rsid w:val="00566426"/>
    <w:rsid w:val="005713FD"/>
    <w:rsid w:val="00572D5C"/>
    <w:rsid w:val="005773B0"/>
    <w:rsid w:val="00577AD7"/>
    <w:rsid w:val="00583A78"/>
    <w:rsid w:val="00591884"/>
    <w:rsid w:val="00591A28"/>
    <w:rsid w:val="00595414"/>
    <w:rsid w:val="00597113"/>
    <w:rsid w:val="005A0B1A"/>
    <w:rsid w:val="005A5A84"/>
    <w:rsid w:val="005A63AB"/>
    <w:rsid w:val="005A64EA"/>
    <w:rsid w:val="005A6D15"/>
    <w:rsid w:val="005A7CAE"/>
    <w:rsid w:val="005B029E"/>
    <w:rsid w:val="005B3423"/>
    <w:rsid w:val="005B6C6B"/>
    <w:rsid w:val="005C282C"/>
    <w:rsid w:val="005D4C86"/>
    <w:rsid w:val="005D5216"/>
    <w:rsid w:val="005D579A"/>
    <w:rsid w:val="005D654F"/>
    <w:rsid w:val="005D7A87"/>
    <w:rsid w:val="005E2E4E"/>
    <w:rsid w:val="005E58C5"/>
    <w:rsid w:val="005E72B5"/>
    <w:rsid w:val="005F6725"/>
    <w:rsid w:val="005F7659"/>
    <w:rsid w:val="005F78BE"/>
    <w:rsid w:val="00605209"/>
    <w:rsid w:val="0060614A"/>
    <w:rsid w:val="00606F40"/>
    <w:rsid w:val="006110A1"/>
    <w:rsid w:val="00611323"/>
    <w:rsid w:val="00612457"/>
    <w:rsid w:val="00620A6E"/>
    <w:rsid w:val="0062539E"/>
    <w:rsid w:val="00633027"/>
    <w:rsid w:val="0063513B"/>
    <w:rsid w:val="006375B2"/>
    <w:rsid w:val="00637B76"/>
    <w:rsid w:val="00642B59"/>
    <w:rsid w:val="00644CEE"/>
    <w:rsid w:val="0065288D"/>
    <w:rsid w:val="00652C84"/>
    <w:rsid w:val="00657298"/>
    <w:rsid w:val="0066011B"/>
    <w:rsid w:val="006616D0"/>
    <w:rsid w:val="006624CB"/>
    <w:rsid w:val="0066560B"/>
    <w:rsid w:val="00665C9C"/>
    <w:rsid w:val="006720BD"/>
    <w:rsid w:val="006778E2"/>
    <w:rsid w:val="0068190C"/>
    <w:rsid w:val="00683B77"/>
    <w:rsid w:val="006849C7"/>
    <w:rsid w:val="00684EDF"/>
    <w:rsid w:val="006859A3"/>
    <w:rsid w:val="00687972"/>
    <w:rsid w:val="00690239"/>
    <w:rsid w:val="0069062F"/>
    <w:rsid w:val="006B21E6"/>
    <w:rsid w:val="006B26BC"/>
    <w:rsid w:val="006B3B5F"/>
    <w:rsid w:val="006B7CD3"/>
    <w:rsid w:val="006C154E"/>
    <w:rsid w:val="006C1F46"/>
    <w:rsid w:val="006C274B"/>
    <w:rsid w:val="006C2B65"/>
    <w:rsid w:val="006C2F89"/>
    <w:rsid w:val="006C7CCB"/>
    <w:rsid w:val="006D0B2E"/>
    <w:rsid w:val="006D42C2"/>
    <w:rsid w:val="006D4642"/>
    <w:rsid w:val="006D4DC1"/>
    <w:rsid w:val="006D50CB"/>
    <w:rsid w:val="006E45C1"/>
    <w:rsid w:val="006E68E0"/>
    <w:rsid w:val="006F32C6"/>
    <w:rsid w:val="00702D5D"/>
    <w:rsid w:val="00707C20"/>
    <w:rsid w:val="0071252B"/>
    <w:rsid w:val="007129D2"/>
    <w:rsid w:val="007131D5"/>
    <w:rsid w:val="00717BCB"/>
    <w:rsid w:val="007333B0"/>
    <w:rsid w:val="0073615F"/>
    <w:rsid w:val="007410F1"/>
    <w:rsid w:val="00742AD1"/>
    <w:rsid w:val="00747AAB"/>
    <w:rsid w:val="00754238"/>
    <w:rsid w:val="00756093"/>
    <w:rsid w:val="00757010"/>
    <w:rsid w:val="00764AE3"/>
    <w:rsid w:val="00764C6C"/>
    <w:rsid w:val="00767337"/>
    <w:rsid w:val="007679DC"/>
    <w:rsid w:val="007707EC"/>
    <w:rsid w:val="00774157"/>
    <w:rsid w:val="007864D7"/>
    <w:rsid w:val="00786DB9"/>
    <w:rsid w:val="0078744E"/>
    <w:rsid w:val="00790ECD"/>
    <w:rsid w:val="00792D1A"/>
    <w:rsid w:val="00795072"/>
    <w:rsid w:val="0079514E"/>
    <w:rsid w:val="00796366"/>
    <w:rsid w:val="007A137A"/>
    <w:rsid w:val="007A2688"/>
    <w:rsid w:val="007A5AB0"/>
    <w:rsid w:val="007C63BB"/>
    <w:rsid w:val="007C76F1"/>
    <w:rsid w:val="007D15D4"/>
    <w:rsid w:val="007F026E"/>
    <w:rsid w:val="007F230F"/>
    <w:rsid w:val="007F302B"/>
    <w:rsid w:val="007F591B"/>
    <w:rsid w:val="00800CAD"/>
    <w:rsid w:val="00802ADE"/>
    <w:rsid w:val="00804096"/>
    <w:rsid w:val="008047E4"/>
    <w:rsid w:val="00825115"/>
    <w:rsid w:val="00833783"/>
    <w:rsid w:val="008413D4"/>
    <w:rsid w:val="00842B54"/>
    <w:rsid w:val="00843FEC"/>
    <w:rsid w:val="0084606E"/>
    <w:rsid w:val="0084635E"/>
    <w:rsid w:val="008507AE"/>
    <w:rsid w:val="00851C57"/>
    <w:rsid w:val="00857C27"/>
    <w:rsid w:val="0086051E"/>
    <w:rsid w:val="00861BC5"/>
    <w:rsid w:val="00864C87"/>
    <w:rsid w:val="00873CE3"/>
    <w:rsid w:val="00875B0D"/>
    <w:rsid w:val="0087693F"/>
    <w:rsid w:val="00883DC3"/>
    <w:rsid w:val="008841F2"/>
    <w:rsid w:val="008845B0"/>
    <w:rsid w:val="00884B4A"/>
    <w:rsid w:val="0088529F"/>
    <w:rsid w:val="008863F5"/>
    <w:rsid w:val="00886C39"/>
    <w:rsid w:val="008875F6"/>
    <w:rsid w:val="008925B4"/>
    <w:rsid w:val="00897177"/>
    <w:rsid w:val="008A0C8E"/>
    <w:rsid w:val="008A694D"/>
    <w:rsid w:val="008B3A79"/>
    <w:rsid w:val="008B589D"/>
    <w:rsid w:val="008C1FF4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E505C"/>
    <w:rsid w:val="008F0D39"/>
    <w:rsid w:val="008F4AE9"/>
    <w:rsid w:val="008F59CE"/>
    <w:rsid w:val="0090040C"/>
    <w:rsid w:val="00900B59"/>
    <w:rsid w:val="00902919"/>
    <w:rsid w:val="00903DE4"/>
    <w:rsid w:val="00904E0D"/>
    <w:rsid w:val="00905624"/>
    <w:rsid w:val="009057A6"/>
    <w:rsid w:val="00905EC9"/>
    <w:rsid w:val="0091303E"/>
    <w:rsid w:val="009136EF"/>
    <w:rsid w:val="0092438E"/>
    <w:rsid w:val="00930BE5"/>
    <w:rsid w:val="00933F6E"/>
    <w:rsid w:val="00935476"/>
    <w:rsid w:val="00936BA2"/>
    <w:rsid w:val="00937151"/>
    <w:rsid w:val="00937AAC"/>
    <w:rsid w:val="00942DB0"/>
    <w:rsid w:val="00945431"/>
    <w:rsid w:val="00956CEF"/>
    <w:rsid w:val="00965019"/>
    <w:rsid w:val="00966DD5"/>
    <w:rsid w:val="009736BA"/>
    <w:rsid w:val="00973FD4"/>
    <w:rsid w:val="00974E58"/>
    <w:rsid w:val="00975201"/>
    <w:rsid w:val="00975CB6"/>
    <w:rsid w:val="009818CE"/>
    <w:rsid w:val="00984AFE"/>
    <w:rsid w:val="009856C8"/>
    <w:rsid w:val="00985BAC"/>
    <w:rsid w:val="009867BB"/>
    <w:rsid w:val="00986AC3"/>
    <w:rsid w:val="00987340"/>
    <w:rsid w:val="00987914"/>
    <w:rsid w:val="00990421"/>
    <w:rsid w:val="009910EF"/>
    <w:rsid w:val="009949EA"/>
    <w:rsid w:val="009A0F0A"/>
    <w:rsid w:val="009A26AB"/>
    <w:rsid w:val="009A5B40"/>
    <w:rsid w:val="009B2A6D"/>
    <w:rsid w:val="009B4B5B"/>
    <w:rsid w:val="009C2718"/>
    <w:rsid w:val="009C27F4"/>
    <w:rsid w:val="009C3A2E"/>
    <w:rsid w:val="009C58F8"/>
    <w:rsid w:val="009D0172"/>
    <w:rsid w:val="009D04A5"/>
    <w:rsid w:val="009D774D"/>
    <w:rsid w:val="009E309A"/>
    <w:rsid w:val="009E30D2"/>
    <w:rsid w:val="009E339B"/>
    <w:rsid w:val="009E78E5"/>
    <w:rsid w:val="009F7BD4"/>
    <w:rsid w:val="00A02382"/>
    <w:rsid w:val="00A02689"/>
    <w:rsid w:val="00A072E8"/>
    <w:rsid w:val="00A16AA6"/>
    <w:rsid w:val="00A24763"/>
    <w:rsid w:val="00A276BE"/>
    <w:rsid w:val="00A304BF"/>
    <w:rsid w:val="00A311ED"/>
    <w:rsid w:val="00A34D4F"/>
    <w:rsid w:val="00A35166"/>
    <w:rsid w:val="00A37085"/>
    <w:rsid w:val="00A5141C"/>
    <w:rsid w:val="00A52FC5"/>
    <w:rsid w:val="00A62940"/>
    <w:rsid w:val="00A63619"/>
    <w:rsid w:val="00A6443D"/>
    <w:rsid w:val="00A71BAF"/>
    <w:rsid w:val="00A74E43"/>
    <w:rsid w:val="00A75D91"/>
    <w:rsid w:val="00A77072"/>
    <w:rsid w:val="00A87874"/>
    <w:rsid w:val="00A959FA"/>
    <w:rsid w:val="00AA1730"/>
    <w:rsid w:val="00AA381E"/>
    <w:rsid w:val="00AB7C2D"/>
    <w:rsid w:val="00AC0B66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3162"/>
    <w:rsid w:val="00B15B70"/>
    <w:rsid w:val="00B15C43"/>
    <w:rsid w:val="00B16EFE"/>
    <w:rsid w:val="00B2110B"/>
    <w:rsid w:val="00B21590"/>
    <w:rsid w:val="00B221AD"/>
    <w:rsid w:val="00B230B1"/>
    <w:rsid w:val="00B2504F"/>
    <w:rsid w:val="00B26515"/>
    <w:rsid w:val="00B26BDF"/>
    <w:rsid w:val="00B30704"/>
    <w:rsid w:val="00B3072D"/>
    <w:rsid w:val="00B3096E"/>
    <w:rsid w:val="00B34C2E"/>
    <w:rsid w:val="00B43F0E"/>
    <w:rsid w:val="00B46ECD"/>
    <w:rsid w:val="00B46FA8"/>
    <w:rsid w:val="00B504FF"/>
    <w:rsid w:val="00B57912"/>
    <w:rsid w:val="00B761AE"/>
    <w:rsid w:val="00B8127E"/>
    <w:rsid w:val="00B8387E"/>
    <w:rsid w:val="00B84361"/>
    <w:rsid w:val="00B87B6E"/>
    <w:rsid w:val="00B938CE"/>
    <w:rsid w:val="00B96F9D"/>
    <w:rsid w:val="00BB021B"/>
    <w:rsid w:val="00BB5CD1"/>
    <w:rsid w:val="00BC580F"/>
    <w:rsid w:val="00BC779B"/>
    <w:rsid w:val="00BD15B0"/>
    <w:rsid w:val="00BD637E"/>
    <w:rsid w:val="00BD6D4F"/>
    <w:rsid w:val="00BE0042"/>
    <w:rsid w:val="00BE52B2"/>
    <w:rsid w:val="00BE7EAF"/>
    <w:rsid w:val="00BF202B"/>
    <w:rsid w:val="00BF6BAB"/>
    <w:rsid w:val="00C02A27"/>
    <w:rsid w:val="00C03F16"/>
    <w:rsid w:val="00C07673"/>
    <w:rsid w:val="00C079A2"/>
    <w:rsid w:val="00C13DB6"/>
    <w:rsid w:val="00C1417E"/>
    <w:rsid w:val="00C23A72"/>
    <w:rsid w:val="00C23A8C"/>
    <w:rsid w:val="00C241D0"/>
    <w:rsid w:val="00C2524D"/>
    <w:rsid w:val="00C31457"/>
    <w:rsid w:val="00C3185B"/>
    <w:rsid w:val="00C336DB"/>
    <w:rsid w:val="00C37903"/>
    <w:rsid w:val="00C4186A"/>
    <w:rsid w:val="00C41946"/>
    <w:rsid w:val="00C569DB"/>
    <w:rsid w:val="00C60E4E"/>
    <w:rsid w:val="00C63C85"/>
    <w:rsid w:val="00C666F3"/>
    <w:rsid w:val="00C708F5"/>
    <w:rsid w:val="00C752F9"/>
    <w:rsid w:val="00C755A9"/>
    <w:rsid w:val="00C866B7"/>
    <w:rsid w:val="00C924B4"/>
    <w:rsid w:val="00C92C63"/>
    <w:rsid w:val="00C94210"/>
    <w:rsid w:val="00C95F42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C0CF2"/>
    <w:rsid w:val="00CC275D"/>
    <w:rsid w:val="00CC4446"/>
    <w:rsid w:val="00CC4B5B"/>
    <w:rsid w:val="00CC755C"/>
    <w:rsid w:val="00CC794D"/>
    <w:rsid w:val="00CD03C8"/>
    <w:rsid w:val="00CD247B"/>
    <w:rsid w:val="00CD2FBC"/>
    <w:rsid w:val="00CD75F4"/>
    <w:rsid w:val="00CE145B"/>
    <w:rsid w:val="00CE373A"/>
    <w:rsid w:val="00CF5A24"/>
    <w:rsid w:val="00CF6DED"/>
    <w:rsid w:val="00D01530"/>
    <w:rsid w:val="00D0358A"/>
    <w:rsid w:val="00D05996"/>
    <w:rsid w:val="00D10687"/>
    <w:rsid w:val="00D10EB5"/>
    <w:rsid w:val="00D129EE"/>
    <w:rsid w:val="00D12DCD"/>
    <w:rsid w:val="00D15308"/>
    <w:rsid w:val="00D17AC0"/>
    <w:rsid w:val="00D23B34"/>
    <w:rsid w:val="00D26163"/>
    <w:rsid w:val="00D27FD4"/>
    <w:rsid w:val="00D33AFB"/>
    <w:rsid w:val="00D4066C"/>
    <w:rsid w:val="00D40F48"/>
    <w:rsid w:val="00D43956"/>
    <w:rsid w:val="00D53C09"/>
    <w:rsid w:val="00D5450A"/>
    <w:rsid w:val="00D5578B"/>
    <w:rsid w:val="00D56316"/>
    <w:rsid w:val="00D60950"/>
    <w:rsid w:val="00D623A4"/>
    <w:rsid w:val="00D625DE"/>
    <w:rsid w:val="00D62B66"/>
    <w:rsid w:val="00D63F12"/>
    <w:rsid w:val="00D67721"/>
    <w:rsid w:val="00D77A61"/>
    <w:rsid w:val="00D91AB4"/>
    <w:rsid w:val="00D959A0"/>
    <w:rsid w:val="00D96D21"/>
    <w:rsid w:val="00DB149E"/>
    <w:rsid w:val="00DB2132"/>
    <w:rsid w:val="00DB2A27"/>
    <w:rsid w:val="00DB5CB6"/>
    <w:rsid w:val="00DC0E79"/>
    <w:rsid w:val="00DC46D7"/>
    <w:rsid w:val="00DC4F51"/>
    <w:rsid w:val="00DC6623"/>
    <w:rsid w:val="00DC6E5B"/>
    <w:rsid w:val="00DC752A"/>
    <w:rsid w:val="00DD1046"/>
    <w:rsid w:val="00DD1638"/>
    <w:rsid w:val="00DD279D"/>
    <w:rsid w:val="00DD28DB"/>
    <w:rsid w:val="00DD3576"/>
    <w:rsid w:val="00DD3A90"/>
    <w:rsid w:val="00DD786F"/>
    <w:rsid w:val="00DE002B"/>
    <w:rsid w:val="00DE0598"/>
    <w:rsid w:val="00DE3FFA"/>
    <w:rsid w:val="00DE45CD"/>
    <w:rsid w:val="00DF3CAD"/>
    <w:rsid w:val="00E0486A"/>
    <w:rsid w:val="00E0593E"/>
    <w:rsid w:val="00E16CE1"/>
    <w:rsid w:val="00E230C8"/>
    <w:rsid w:val="00E24CB1"/>
    <w:rsid w:val="00E26434"/>
    <w:rsid w:val="00E3000B"/>
    <w:rsid w:val="00E3153F"/>
    <w:rsid w:val="00E319B6"/>
    <w:rsid w:val="00E3264C"/>
    <w:rsid w:val="00E32B9D"/>
    <w:rsid w:val="00E4004C"/>
    <w:rsid w:val="00E42620"/>
    <w:rsid w:val="00E44CCC"/>
    <w:rsid w:val="00E46A80"/>
    <w:rsid w:val="00E46B96"/>
    <w:rsid w:val="00E47091"/>
    <w:rsid w:val="00E472EF"/>
    <w:rsid w:val="00E501B5"/>
    <w:rsid w:val="00E508CD"/>
    <w:rsid w:val="00E53FBE"/>
    <w:rsid w:val="00E54E91"/>
    <w:rsid w:val="00E6128F"/>
    <w:rsid w:val="00E71669"/>
    <w:rsid w:val="00E83AB3"/>
    <w:rsid w:val="00E850F1"/>
    <w:rsid w:val="00E85C87"/>
    <w:rsid w:val="00EA4737"/>
    <w:rsid w:val="00EA4AB3"/>
    <w:rsid w:val="00EA5D62"/>
    <w:rsid w:val="00EC7B68"/>
    <w:rsid w:val="00EC7BF4"/>
    <w:rsid w:val="00ED4669"/>
    <w:rsid w:val="00ED526D"/>
    <w:rsid w:val="00EE0C49"/>
    <w:rsid w:val="00EE5342"/>
    <w:rsid w:val="00EF1071"/>
    <w:rsid w:val="00EF20CB"/>
    <w:rsid w:val="00EF411B"/>
    <w:rsid w:val="00F0126A"/>
    <w:rsid w:val="00F01AD0"/>
    <w:rsid w:val="00F0557A"/>
    <w:rsid w:val="00F0707E"/>
    <w:rsid w:val="00F10B61"/>
    <w:rsid w:val="00F1139C"/>
    <w:rsid w:val="00F15FD9"/>
    <w:rsid w:val="00F20380"/>
    <w:rsid w:val="00F24929"/>
    <w:rsid w:val="00F32A2F"/>
    <w:rsid w:val="00F35222"/>
    <w:rsid w:val="00F35C4A"/>
    <w:rsid w:val="00F363E8"/>
    <w:rsid w:val="00F42331"/>
    <w:rsid w:val="00F4423F"/>
    <w:rsid w:val="00F46D41"/>
    <w:rsid w:val="00F51475"/>
    <w:rsid w:val="00F53259"/>
    <w:rsid w:val="00F56046"/>
    <w:rsid w:val="00F6122A"/>
    <w:rsid w:val="00F62CFB"/>
    <w:rsid w:val="00F63C0A"/>
    <w:rsid w:val="00F653E5"/>
    <w:rsid w:val="00F70439"/>
    <w:rsid w:val="00F707A6"/>
    <w:rsid w:val="00F708FA"/>
    <w:rsid w:val="00F77BEF"/>
    <w:rsid w:val="00F91ABC"/>
    <w:rsid w:val="00F938DB"/>
    <w:rsid w:val="00F93DFA"/>
    <w:rsid w:val="00F94222"/>
    <w:rsid w:val="00FA0125"/>
    <w:rsid w:val="00FA12F0"/>
    <w:rsid w:val="00FA3EE3"/>
    <w:rsid w:val="00FB1C43"/>
    <w:rsid w:val="00FC16FE"/>
    <w:rsid w:val="00FC25E7"/>
    <w:rsid w:val="00FC3100"/>
    <w:rsid w:val="00FC3D0A"/>
    <w:rsid w:val="00FC5698"/>
    <w:rsid w:val="00FC5E7B"/>
    <w:rsid w:val="00FC612F"/>
    <w:rsid w:val="00FC7C91"/>
    <w:rsid w:val="00FD3067"/>
    <w:rsid w:val="00FD3441"/>
    <w:rsid w:val="00FD58AB"/>
    <w:rsid w:val="00FE5F6B"/>
    <w:rsid w:val="00FF3532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BB48DE8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414381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F45FF7BC-4F51-4A05-938C-443EF3F8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380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B351C303C441E0A9AC61ECEAD56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5DC8C-2035-42B8-A305-E62ABD5B6D56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Start w:id="1365" w:name="Text7"/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Start w:id="1396" w:name="Text5"/>
        <w:bookmarkStart w:id="1397" w:name="Text6"/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Start w:id="1741" w:name="Text5"/>
        <w:bookmarkStart w:id="1742" w:name="Text2"/>
        <w:bookmarkStart w:id="1743" w:name="Text7"/>
        <w:bookmarkStart w:id="1744" w:name="Text4"/>
        <w:bookmarkStart w:id="1745" w:name="Text5"/>
        <w:bookmarkStart w:id="1746" w:name="Text6"/>
        <w:bookmarkStart w:id="1747" w:name="Text8"/>
        <w:bookmarkStart w:id="1748" w:name="Text9"/>
        <w:bookmarkStart w:id="1749" w:name="Text10"/>
        <w:bookmarkStart w:id="1750" w:name="Text11"/>
        <w:bookmarkStart w:id="1751" w:name="Text1"/>
        <w:bookmarkStart w:id="1752" w:name="Text2"/>
        <w:bookmarkStart w:id="1753" w:name="Text7"/>
        <w:bookmarkStart w:id="1754" w:name="Text4"/>
        <w:bookmarkStart w:id="1755" w:name="Text5"/>
        <w:bookmarkStart w:id="1756" w:name="Text6"/>
        <w:bookmarkStart w:id="1757" w:name="Text8"/>
        <w:bookmarkStart w:id="1758" w:name="Text9"/>
        <w:bookmarkStart w:id="1759" w:name="Text10"/>
        <w:bookmarkStart w:id="1760" w:name="Text11"/>
        <w:bookmarkStart w:id="1761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bookmarkEnd w:id="136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  <w:bookmarkEnd w:id="1396"/>
        <w:bookmarkEnd w:id="1397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  <w:bookmarkEnd w:id="174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  <w:p w:rsidR="00C53BE2" w:rsidRDefault="004C7177" w:rsidP="004C7177">
          <w:pPr>
            <w:pStyle w:val="0BB351C303C441E0A9AC61ECEAD5650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62" w:name="Text8"/>
        <w:bookmarkStart w:id="1763" w:name="Text9"/>
        <w:bookmarkStart w:id="1764" w:name="Text10"/>
        <w:bookmarkStart w:id="1765" w:name="Text11"/>
        <w:bookmarkStart w:id="1766" w:name="Text1"/>
        <w:bookmarkStart w:id="1767" w:name="Text2"/>
        <w:bookmarkStart w:id="1768" w:name="Text7"/>
        <w:bookmarkStart w:id="1769" w:name="Text4"/>
        <w:bookmarkStart w:id="1770" w:name="Text6"/>
        <w:bookmarkStart w:id="1771" w:name="Text5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</w:docPartBody>
    </w:docPart>
    <w:docPart>
      <w:docPartPr>
        <w:name w:val="AA2B59D4A216457C8B38E626A3E86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8F2C5-5E5B-481E-900C-F6275D6BBA37}"/>
      </w:docPartPr>
      <w:docPartBody>
        <w:p w:rsidR="00C53BE2" w:rsidRDefault="004C7177" w:rsidP="004C7177">
          <w:pPr>
            <w:pStyle w:val="AA2B59D4A216457C8B38E626A3E86536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72" w:name="Text7"/>
        <w:bookmarkStart w:id="1773" w:name="Text8"/>
        <w:bookmarkStart w:id="1774" w:name="Text9"/>
        <w:bookmarkStart w:id="1775" w:name="Text10"/>
        <w:bookmarkStart w:id="1776" w:name="Text11"/>
        <w:bookmarkStart w:id="1777" w:name="Text1"/>
        <w:bookmarkStart w:id="1778" w:name="Text2"/>
        <w:bookmarkStart w:id="1779" w:name="Text4"/>
        <w:bookmarkStart w:id="1780" w:name="Text5"/>
        <w:bookmarkStart w:id="1781" w:name="Text6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</w:docPartBody>
    </w:docPart>
    <w:docPart>
      <w:docPartPr>
        <w:name w:val="4CD661D753754540B293F4CBC7202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4DD3-BB2F-4DC2-BF95-05387755257A}"/>
      </w:docPartPr>
      <w:docPartBody>
        <w:p w:rsidR="00C53BE2" w:rsidRDefault="004C7177" w:rsidP="004C7177">
          <w:pPr>
            <w:pStyle w:val="4CD661D753754540B293F4CBC7202723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82" w:name="Text8"/>
        <w:bookmarkStart w:id="1783" w:name="Text9"/>
        <w:bookmarkStart w:id="1784" w:name="Text10"/>
        <w:bookmarkStart w:id="1785" w:name="Text11"/>
        <w:bookmarkStart w:id="1786" w:name="Text1"/>
        <w:bookmarkStart w:id="1787" w:name="Text2"/>
        <w:bookmarkStart w:id="1788" w:name="Text7"/>
        <w:bookmarkStart w:id="1789" w:name="Text4"/>
        <w:bookmarkStart w:id="1790" w:name="Text5"/>
        <w:bookmarkStart w:id="1791" w:name="Text6"/>
        <w:bookmarkStart w:id="1792" w:name="Text6"/>
        <w:bookmarkStart w:id="1793" w:name="Text8"/>
        <w:bookmarkStart w:id="1794" w:name="Text9"/>
        <w:bookmarkStart w:id="1795" w:name="Text10"/>
        <w:bookmarkStart w:id="1796" w:name="Text11"/>
        <w:bookmarkStart w:id="1797" w:name="Text1"/>
        <w:bookmarkStart w:id="1798" w:name="Text2"/>
        <w:bookmarkStart w:id="1799" w:name="Text7"/>
        <w:bookmarkStart w:id="1800" w:name="Text4"/>
        <w:bookmarkStart w:id="1801" w:name="Text5"/>
        <w:bookmarkStart w:id="1802" w:name="Text6"/>
        <w:bookmarkStart w:id="1803" w:name="Text6"/>
        <w:bookmarkStart w:id="1804" w:name="Text2"/>
        <w:bookmarkStart w:id="1805" w:name="Text7"/>
        <w:bookmarkStart w:id="1806" w:name="Text4"/>
        <w:bookmarkStart w:id="1807" w:name="Text5"/>
        <w:bookmarkStart w:id="1808" w:name="Text6"/>
        <w:bookmarkStart w:id="1809" w:name="Text8"/>
        <w:bookmarkStart w:id="1810" w:name="Text9"/>
        <w:bookmarkStart w:id="1811" w:name="Text10"/>
        <w:bookmarkStart w:id="1812" w:name="Text11"/>
        <w:bookmarkStart w:id="1813" w:name="Text1"/>
        <w:bookmarkEnd w:id="1782"/>
        <w:bookmarkEnd w:id="1783"/>
        <w:bookmarkEnd w:id="1784"/>
        <w:bookmarkEnd w:id="1785"/>
        <w:bookmarkEnd w:id="1786"/>
        <w:bookmarkEnd w:id="1787"/>
        <w:bookmarkEnd w:id="1788"/>
        <w:bookmarkEnd w:id="1789"/>
        <w:bookmarkEnd w:id="1790"/>
        <w:bookmarkEnd w:id="1791"/>
        <w:bookmarkEnd w:id="1792"/>
        <w:bookmarkEnd w:id="1793"/>
        <w:bookmarkEnd w:id="1794"/>
        <w:bookmarkEnd w:id="1795"/>
        <w:bookmarkEnd w:id="1796"/>
        <w:bookmarkEnd w:id="1797"/>
        <w:bookmarkEnd w:id="1798"/>
        <w:bookmarkEnd w:id="1799"/>
        <w:bookmarkEnd w:id="1800"/>
        <w:bookmarkEnd w:id="1801"/>
        <w:bookmarkEnd w:id="1802"/>
        <w:bookmarkEnd w:id="1803"/>
        <w:bookmarkEnd w:id="1804"/>
        <w:bookmarkEnd w:id="1805"/>
        <w:bookmarkEnd w:id="1806"/>
        <w:bookmarkEnd w:id="1807"/>
        <w:bookmarkEnd w:id="1808"/>
        <w:bookmarkEnd w:id="1809"/>
        <w:bookmarkEnd w:id="1810"/>
        <w:bookmarkEnd w:id="1811"/>
        <w:bookmarkEnd w:id="1812"/>
        <w:bookmarkEnd w:id="1813"/>
      </w:docPartBody>
    </w:docPart>
    <w:docPart>
      <w:docPartPr>
        <w:name w:val="11809E88219F49949D28E74C1BD2D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914BC-4BBE-416B-9D90-BF451AA42EA0}"/>
      </w:docPartPr>
      <w:docPartBody>
        <w:p w:rsidR="00C53BE2" w:rsidRDefault="004C7177" w:rsidP="004C7177">
          <w:pPr>
            <w:pStyle w:val="11809E88219F49949D28E74C1BD2D5A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15050"/>
    <w:rsid w:val="0004771E"/>
    <w:rsid w:val="000627C3"/>
    <w:rsid w:val="000633AE"/>
    <w:rsid w:val="00075966"/>
    <w:rsid w:val="00096075"/>
    <w:rsid w:val="000B6EEB"/>
    <w:rsid w:val="000D37E1"/>
    <w:rsid w:val="00100CD5"/>
    <w:rsid w:val="001151FF"/>
    <w:rsid w:val="00122D69"/>
    <w:rsid w:val="00140349"/>
    <w:rsid w:val="00142DD1"/>
    <w:rsid w:val="00160F9D"/>
    <w:rsid w:val="001613A4"/>
    <w:rsid w:val="00172D29"/>
    <w:rsid w:val="001E1E07"/>
    <w:rsid w:val="002453C7"/>
    <w:rsid w:val="002B1A83"/>
    <w:rsid w:val="002F3323"/>
    <w:rsid w:val="00365AAA"/>
    <w:rsid w:val="003665C0"/>
    <w:rsid w:val="003916DF"/>
    <w:rsid w:val="003C2191"/>
    <w:rsid w:val="003D4612"/>
    <w:rsid w:val="00413CF9"/>
    <w:rsid w:val="004333A8"/>
    <w:rsid w:val="00473879"/>
    <w:rsid w:val="0047471B"/>
    <w:rsid w:val="00492F02"/>
    <w:rsid w:val="004A32F8"/>
    <w:rsid w:val="004C7177"/>
    <w:rsid w:val="004C766B"/>
    <w:rsid w:val="004D00B6"/>
    <w:rsid w:val="005041B1"/>
    <w:rsid w:val="0053163F"/>
    <w:rsid w:val="005350F3"/>
    <w:rsid w:val="005430CB"/>
    <w:rsid w:val="005A4420"/>
    <w:rsid w:val="005B298B"/>
    <w:rsid w:val="00637B5E"/>
    <w:rsid w:val="00640EED"/>
    <w:rsid w:val="0065288D"/>
    <w:rsid w:val="006D50CB"/>
    <w:rsid w:val="00727AED"/>
    <w:rsid w:val="00754238"/>
    <w:rsid w:val="00756093"/>
    <w:rsid w:val="00813798"/>
    <w:rsid w:val="008324C4"/>
    <w:rsid w:val="00843E4F"/>
    <w:rsid w:val="00850791"/>
    <w:rsid w:val="008925B4"/>
    <w:rsid w:val="008A3EC9"/>
    <w:rsid w:val="008C621F"/>
    <w:rsid w:val="008D195E"/>
    <w:rsid w:val="008D37E4"/>
    <w:rsid w:val="009057A6"/>
    <w:rsid w:val="00905EC9"/>
    <w:rsid w:val="00973FD4"/>
    <w:rsid w:val="009C6F22"/>
    <w:rsid w:val="009F315B"/>
    <w:rsid w:val="00A0125A"/>
    <w:rsid w:val="00A62F92"/>
    <w:rsid w:val="00A91117"/>
    <w:rsid w:val="00AF3D88"/>
    <w:rsid w:val="00AF437E"/>
    <w:rsid w:val="00AF6889"/>
    <w:rsid w:val="00B104E9"/>
    <w:rsid w:val="00B2110B"/>
    <w:rsid w:val="00B46FA8"/>
    <w:rsid w:val="00B8387E"/>
    <w:rsid w:val="00BC24B4"/>
    <w:rsid w:val="00C13BB9"/>
    <w:rsid w:val="00C22004"/>
    <w:rsid w:val="00C37EEA"/>
    <w:rsid w:val="00C53BE2"/>
    <w:rsid w:val="00C666F3"/>
    <w:rsid w:val="00C73011"/>
    <w:rsid w:val="00C96AF0"/>
    <w:rsid w:val="00CE3DAD"/>
    <w:rsid w:val="00CF6586"/>
    <w:rsid w:val="00D43956"/>
    <w:rsid w:val="00D8287A"/>
    <w:rsid w:val="00DB2132"/>
    <w:rsid w:val="00DC3BFF"/>
    <w:rsid w:val="00DE45CD"/>
    <w:rsid w:val="00E0084C"/>
    <w:rsid w:val="00EA4A7E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177"/>
    <w:rPr>
      <w:color w:val="666666"/>
    </w:rPr>
  </w:style>
  <w:style w:type="paragraph" w:customStyle="1" w:styleId="0BB351C303C441E0A9AC61ECEAD5650B">
    <w:name w:val="0BB351C303C441E0A9AC61ECEAD5650B"/>
    <w:rsid w:val="004C7177"/>
  </w:style>
  <w:style w:type="paragraph" w:customStyle="1" w:styleId="AA2B59D4A216457C8B38E626A3E86536">
    <w:name w:val="AA2B59D4A216457C8B38E626A3E86536"/>
    <w:rsid w:val="004C7177"/>
  </w:style>
  <w:style w:type="paragraph" w:customStyle="1" w:styleId="4CD661D753754540B293F4CBC7202723">
    <w:name w:val="4CD661D753754540B293F4CBC7202723"/>
    <w:rsid w:val="004C7177"/>
  </w:style>
  <w:style w:type="paragraph" w:customStyle="1" w:styleId="11809E88219F49949D28E74C1BD2D5A1">
    <w:name w:val="11809E88219F49949D28E74C1BD2D5A1"/>
    <w:rsid w:val="004C71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65F1F92071475276E05315230A0A9CBF" version="1.0.0">
  <systemFields>
    <field name="Objective-Id">
      <value order="0">A111064382</value>
    </field>
    <field name="Objective-Title">
      <value order="0">LLD15 Section 40 certificate of local planning authority</value>
    </field>
    <field name="Objective-Description">
      <value order="0">Initial upload of draft forms downloaded from Sharepoint.</value>
    </field>
    <field name="Objective-CreationStamp">
      <value order="0">2026-05-27T02:05:35Z</value>
    </field>
    <field name="Objective-IsApproved">
      <value order="0">false</value>
    </field>
    <field name="Objective-IsPublished">
      <value order="0">true</value>
    </field>
    <field name="Objective-DatePublished">
      <value order="0">2026-07-10T05:18:34Z</value>
    </field>
    <field name="Objective-ModificationStamp">
      <value order="0">2026-07-10T05:18:34Z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vA122623176</value>
    </field>
    <field name="Objective-Version">
      <value order="0">6.0</value>
    </field>
    <field name="Objective-VersionNumber">
      <value order="0">6</value>
    </field>
    <field name="Objective-VersionComment">
      <value order="0">LG instructions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3072</CharactersWithSpaces>
  <SharedDoc>false</SharedDoc>
  <HLinks>
    <vt:vector size="6" baseType="variant">
      <vt:variant>
        <vt:i4>6750279</vt:i4>
      </vt:variant>
      <vt:variant>
        <vt:i4>0</vt:i4>
      </vt:variant>
      <vt:variant>
        <vt:i4>0</vt:i4>
      </vt:variant>
      <vt:variant>
        <vt:i4>5</vt:i4>
      </vt:variant>
      <vt:variant>
        <vt:lpwstr>mailto:RGL@LGIRS.wa.gov.au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2026-07-17T00:58:00Z</dcterms:created>
  <dcterms:modified xsi:type="dcterms:W3CDTF">2026-07-17T00:58:00Z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A111064382</vt:lpwstr>
  </property>
  <property fmtid="{D5CDD505-2E9C-101B-9397-08002B2CF9AE}" pid="13" name="Objective-Title">
    <vt:lpwstr>LLD15 Section 40 certificate of local planning authority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2026-05-27T02:05:35Z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2026-07-10T05:18:34Z</vt:filetime>
  </property>
  <property fmtid="{D5CDD505-2E9C-101B-9397-08002B2CF9AE}" pid="19" name="Objective-ModificationStamp">
    <vt:filetime>2026-07-10T05:18:34Z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vA122623176</vt:lpwstr>
  </property>
  <property fmtid="{D5CDD505-2E9C-101B-9397-08002B2CF9AE}" pid="25" name="Objective-Version">
    <vt:lpwstr>6.0</vt:lpwstr>
  </property>
  <property fmtid="{D5CDD505-2E9C-101B-9397-08002B2CF9AE}" pid="26" name="Objective-VersionNumber">
    <vt:r8>6</vt:r8>
  </property>
  <property fmtid="{D5CDD505-2E9C-101B-9397-08002B2CF9AE}" pid="27" name="Objective-VersionComment">
    <vt:lpwstr>LG instructions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