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2C6B" w14:textId="012A43D1" w:rsidR="005B3423" w:rsidRDefault="6B01A172" w:rsidP="005B3423">
      <w:pPr>
        <w:pStyle w:val="NoSpacing"/>
        <w:spacing w:after="60"/>
        <w:jc w:val="center"/>
        <w:rPr>
          <w:rFonts w:ascii="Arial" w:hAnsi="Arial" w:cs="Arial"/>
          <w:b/>
          <w:bCs/>
          <w:color w:val="38115E"/>
          <w:sz w:val="44"/>
          <w:szCs w:val="44"/>
        </w:rPr>
      </w:pPr>
      <w:bookmarkStart w:id="0" w:name="_Hlk214359656"/>
      <w:bookmarkStart w:id="1" w:name="_Hlk57015325"/>
      <w:bookmarkEnd w:id="0"/>
      <w:r w:rsidRPr="144C6B66">
        <w:rPr>
          <w:rFonts w:ascii="Arial" w:hAnsi="Arial" w:cs="Arial"/>
          <w:b/>
          <w:bCs/>
          <w:color w:val="38115E"/>
          <w:sz w:val="44"/>
          <w:szCs w:val="44"/>
        </w:rPr>
        <w:t xml:space="preserve">PERSONAL PARTICULARS </w:t>
      </w:r>
      <w:r w:rsidR="0D5BAD4A" w:rsidRPr="144C6B66">
        <w:rPr>
          <w:rFonts w:ascii="Arial" w:hAnsi="Arial" w:cs="Arial"/>
          <w:b/>
          <w:bCs/>
          <w:color w:val="38115E"/>
          <w:sz w:val="44"/>
          <w:szCs w:val="44"/>
        </w:rPr>
        <w:t>INFO</w:t>
      </w:r>
      <w:r w:rsidR="12C723EA" w:rsidRPr="144C6B66">
        <w:rPr>
          <w:rFonts w:ascii="Arial" w:hAnsi="Arial" w:cs="Arial"/>
          <w:b/>
          <w:bCs/>
          <w:color w:val="38115E"/>
          <w:sz w:val="44"/>
          <w:szCs w:val="44"/>
        </w:rPr>
        <w:t>R</w:t>
      </w:r>
      <w:r w:rsidR="0D5BAD4A" w:rsidRPr="144C6B66">
        <w:rPr>
          <w:rFonts w:ascii="Arial" w:hAnsi="Arial" w:cs="Arial"/>
          <w:b/>
          <w:bCs/>
          <w:color w:val="38115E"/>
          <w:sz w:val="44"/>
          <w:szCs w:val="44"/>
        </w:rPr>
        <w:t>MATION PAGE</w:t>
      </w:r>
    </w:p>
    <w:p w14:paraId="6926162A" w14:textId="3CEC6441" w:rsidR="005B3423" w:rsidRPr="00061C81" w:rsidRDefault="00061C81" w:rsidP="19454DCF">
      <w:pPr>
        <w:pStyle w:val="NoSpacing"/>
        <w:spacing w:before="120" w:after="60"/>
        <w:jc w:val="center"/>
        <w:rPr>
          <w:rFonts w:ascii="Arial Nova" w:hAnsi="Arial Nova" w:cs="Arial"/>
          <w:i/>
          <w:iCs/>
          <w:sz w:val="28"/>
          <w:szCs w:val="28"/>
        </w:rPr>
      </w:pPr>
      <w:r w:rsidRPr="19454DCF">
        <w:rPr>
          <w:rFonts w:ascii="Arial Nova" w:hAnsi="Arial Nova" w:cs="Arial"/>
          <w:i/>
          <w:iCs/>
          <w:sz w:val="28"/>
          <w:szCs w:val="28"/>
        </w:rPr>
        <w:t>Liquor Control Act 1988</w:t>
      </w:r>
    </w:p>
    <w:p w14:paraId="524F6CC4" w14:textId="77777777" w:rsidR="008B3A79" w:rsidRPr="001633A0" w:rsidRDefault="008B3A79" w:rsidP="008B3A79">
      <w:pPr>
        <w:tabs>
          <w:tab w:val="left" w:pos="426"/>
        </w:tabs>
        <w:spacing w:after="0" w:line="276" w:lineRule="auto"/>
        <w:jc w:val="both"/>
        <w:rPr>
          <w:rFonts w:ascii="Arial Nova" w:hAnsi="Arial Nova"/>
          <w:sz w:val="18"/>
          <w:szCs w:val="18"/>
        </w:rPr>
      </w:pPr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8B3A79" w:rsidRPr="00571261" w14:paraId="5CA55349" w14:textId="77777777" w:rsidTr="00061C81">
        <w:trPr>
          <w:trHeight w:val="1757"/>
        </w:trPr>
        <w:tc>
          <w:tcPr>
            <w:tcW w:w="10795" w:type="dxa"/>
            <w:shd w:val="clear" w:color="auto" w:fill="F2F2F2" w:themeFill="background1" w:themeFillShade="F2"/>
            <w:vAlign w:val="center"/>
          </w:tcPr>
          <w:p w14:paraId="07409403" w14:textId="3B238595" w:rsidR="008B3A79" w:rsidRPr="00810B73" w:rsidRDefault="001633A0" w:rsidP="008B3A79">
            <w:pPr>
              <w:spacing w:after="120"/>
              <w:ind w:left="172"/>
              <w:rPr>
                <w:rFonts w:ascii="Arial Nova" w:hAnsi="Arial Nova"/>
                <w:b/>
              </w:rPr>
            </w:pPr>
            <w:bookmarkStart w:id="2" w:name="_Hlk215751744"/>
            <w:r w:rsidRPr="00810B73">
              <w:rPr>
                <w:rFonts w:ascii="Arial Nova" w:hAnsi="Arial Nova"/>
                <w:b/>
              </w:rPr>
              <w:t>INSTRUCTIONS FOR COMPLETION</w:t>
            </w:r>
          </w:p>
          <w:p w14:paraId="2756459F" w14:textId="1059B056" w:rsidR="001633A0" w:rsidRDefault="001633A0" w:rsidP="00DB70DF">
            <w:pPr>
              <w:numPr>
                <w:ilvl w:val="0"/>
                <w:numId w:val="15"/>
              </w:numPr>
              <w:ind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001633A0">
              <w:rPr>
                <w:rFonts w:ascii="Arial Nova" w:hAnsi="Arial Nova"/>
                <w:sz w:val="20"/>
                <w:szCs w:val="20"/>
              </w:rPr>
              <w:t xml:space="preserve">The declaration on the final page </w:t>
            </w:r>
            <w:r w:rsidRPr="001633A0">
              <w:rPr>
                <w:rFonts w:ascii="Arial Nova" w:hAnsi="Arial Nova"/>
                <w:b/>
                <w:bCs/>
                <w:sz w:val="20"/>
                <w:szCs w:val="20"/>
              </w:rPr>
              <w:t>must</w:t>
            </w:r>
            <w:r w:rsidRPr="001633A0">
              <w:rPr>
                <w:rFonts w:ascii="Arial Nova" w:hAnsi="Arial Nova"/>
                <w:sz w:val="20"/>
                <w:szCs w:val="20"/>
              </w:rPr>
              <w:t xml:space="preserve"> be</w:t>
            </w:r>
            <w:r w:rsidRPr="00061C81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1633A0">
              <w:rPr>
                <w:rFonts w:ascii="Arial Nova" w:hAnsi="Arial Nova"/>
                <w:sz w:val="20"/>
                <w:szCs w:val="20"/>
              </w:rPr>
              <w:t>signed and dated in the spaces provided.</w:t>
            </w:r>
          </w:p>
          <w:p w14:paraId="3444770D" w14:textId="3C64D3DE" w:rsidR="00DB70DF" w:rsidRPr="00413C75" w:rsidRDefault="00DB70DF" w:rsidP="00DB70DF">
            <w:pPr>
              <w:widowControl w:val="0"/>
              <w:numPr>
                <w:ilvl w:val="0"/>
                <w:numId w:val="15"/>
              </w:numPr>
              <w:spacing w:line="260" w:lineRule="exact"/>
              <w:rPr>
                <w:rFonts w:ascii="Arial Nova" w:hAnsi="Arial Nova"/>
                <w:sz w:val="20"/>
                <w:szCs w:val="20"/>
              </w:rPr>
            </w:pPr>
            <w:r w:rsidRPr="00413C75">
              <w:rPr>
                <w:rFonts w:ascii="Arial Nova" w:hAnsi="Arial Nova"/>
                <w:sz w:val="20"/>
                <w:szCs w:val="20"/>
              </w:rPr>
              <w:t>Every question must be answered - if a question is not applicable, please indicate with “N/A”</w:t>
            </w:r>
          </w:p>
          <w:p w14:paraId="7CE61A33" w14:textId="77777777" w:rsidR="001633A0" w:rsidRPr="001633A0" w:rsidRDefault="001633A0" w:rsidP="00DB70DF">
            <w:pPr>
              <w:numPr>
                <w:ilvl w:val="0"/>
                <w:numId w:val="15"/>
              </w:numPr>
              <w:ind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001633A0">
              <w:rPr>
                <w:rFonts w:ascii="Arial Nova" w:hAnsi="Arial Nova"/>
                <w:sz w:val="20"/>
                <w:szCs w:val="20"/>
              </w:rPr>
              <w:t>Any omission, or the provision of false or misleading information, may result in the refusal of the application and may constitute an offence under applicable legislation.</w:t>
            </w:r>
          </w:p>
          <w:p w14:paraId="09DF7557" w14:textId="5F9CEAB9" w:rsidR="008B3A79" w:rsidRPr="001633A0" w:rsidRDefault="001633A0" w:rsidP="00DB70DF">
            <w:pPr>
              <w:numPr>
                <w:ilvl w:val="0"/>
                <w:numId w:val="15"/>
              </w:numPr>
              <w:ind w:right="198"/>
              <w:jc w:val="both"/>
              <w:rPr>
                <w:rFonts w:ascii="Arial Nova" w:hAnsi="Arial Nova"/>
              </w:rPr>
            </w:pPr>
            <w:r w:rsidRPr="001633A0">
              <w:rPr>
                <w:rFonts w:ascii="Arial Nova" w:hAnsi="Arial Nova"/>
                <w:sz w:val="20"/>
                <w:szCs w:val="20"/>
              </w:rPr>
              <w:t>This form must be lodged together with the relevant application at the office of the Director of Liquor Licensing.</w:t>
            </w:r>
          </w:p>
        </w:tc>
      </w:tr>
      <w:bookmarkEnd w:id="2"/>
    </w:tbl>
    <w:p w14:paraId="7803E352" w14:textId="77777777" w:rsidR="008B3A79" w:rsidRPr="00E33BBB" w:rsidRDefault="008B3A79" w:rsidP="008B3A79">
      <w:pPr>
        <w:tabs>
          <w:tab w:val="left" w:pos="426"/>
        </w:tabs>
        <w:spacing w:after="0" w:line="276" w:lineRule="auto"/>
        <w:jc w:val="both"/>
        <w:rPr>
          <w:rFonts w:ascii="Arial Nova" w:hAnsi="Arial Nova"/>
          <w:sz w:val="12"/>
          <w:szCs w:val="12"/>
        </w:rPr>
      </w:pPr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1633A0" w:rsidRPr="00571261" w14:paraId="01799173" w14:textId="77777777" w:rsidTr="00061C81">
        <w:trPr>
          <w:trHeight w:val="1928"/>
        </w:trPr>
        <w:tc>
          <w:tcPr>
            <w:tcW w:w="10795" w:type="dxa"/>
            <w:shd w:val="clear" w:color="auto" w:fill="F2F2F2" w:themeFill="background1" w:themeFillShade="F2"/>
            <w:vAlign w:val="center"/>
          </w:tcPr>
          <w:p w14:paraId="6CB8F944" w14:textId="77777777" w:rsidR="001633A0" w:rsidRPr="00810B73" w:rsidRDefault="001633A0" w:rsidP="00AC0B66">
            <w:pPr>
              <w:spacing w:after="120"/>
              <w:ind w:left="172"/>
              <w:rPr>
                <w:rFonts w:ascii="Arial Nova" w:hAnsi="Arial Nova"/>
                <w:b/>
              </w:rPr>
            </w:pPr>
            <w:r w:rsidRPr="00810B73">
              <w:rPr>
                <w:rFonts w:ascii="Arial Nova" w:hAnsi="Arial Nova"/>
                <w:b/>
              </w:rPr>
              <w:t>PURPOSE OF FORM LLD/5</w:t>
            </w:r>
          </w:p>
          <w:p w14:paraId="0F3FA8FB" w14:textId="77777777" w:rsidR="001633A0" w:rsidRPr="00061C81" w:rsidRDefault="001633A0" w:rsidP="001633A0">
            <w:pPr>
              <w:ind w:left="172"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Provides personal particulars about any person associated with a liquor licence application in a capacity as a licensee, director, shareholder or a trustee.</w:t>
            </w:r>
          </w:p>
          <w:p w14:paraId="184261A7" w14:textId="77777777" w:rsidR="001633A0" w:rsidRPr="00061C81" w:rsidRDefault="001633A0" w:rsidP="001633A0">
            <w:pPr>
              <w:numPr>
                <w:ilvl w:val="12"/>
                <w:numId w:val="0"/>
              </w:numPr>
              <w:ind w:left="172" w:right="198"/>
              <w:jc w:val="both"/>
              <w:rPr>
                <w:rFonts w:ascii="Arial Nova" w:hAnsi="Arial Nova"/>
                <w:sz w:val="14"/>
                <w:szCs w:val="14"/>
              </w:rPr>
            </w:pPr>
          </w:p>
          <w:p w14:paraId="45A90D8C" w14:textId="77777777" w:rsidR="001633A0" w:rsidRPr="008B3A79" w:rsidRDefault="001633A0" w:rsidP="001633A0">
            <w:pPr>
              <w:numPr>
                <w:ilvl w:val="12"/>
                <w:numId w:val="0"/>
              </w:numPr>
              <w:ind w:left="172" w:right="198"/>
              <w:jc w:val="both"/>
              <w:rPr>
                <w:rFonts w:ascii="Arial Nova" w:hAnsi="Arial Nova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 xml:space="preserve">Completion of the form by the relevant individuals will amount to compliance with Regulation 13 and Schedule 2 of the </w:t>
            </w:r>
            <w:r w:rsidRPr="00061C81">
              <w:rPr>
                <w:rFonts w:ascii="Arial Nova" w:hAnsi="Arial Nova"/>
                <w:i/>
                <w:sz w:val="20"/>
                <w:szCs w:val="20"/>
              </w:rPr>
              <w:t>Liquor Control Regulations 1989</w:t>
            </w:r>
            <w:r w:rsidRPr="00061C81">
              <w:rPr>
                <w:rFonts w:ascii="Arial Nova" w:hAnsi="Arial Nova"/>
                <w:sz w:val="20"/>
                <w:szCs w:val="20"/>
              </w:rPr>
              <w:t>, in most cases.  If further details are required, the applicant will be advised of those requirements.</w:t>
            </w:r>
          </w:p>
        </w:tc>
      </w:tr>
    </w:tbl>
    <w:p w14:paraId="03B1FB20" w14:textId="77777777" w:rsidR="001633A0" w:rsidRPr="00E33BBB" w:rsidRDefault="001633A0" w:rsidP="008B3A79">
      <w:pPr>
        <w:tabs>
          <w:tab w:val="left" w:pos="426"/>
        </w:tabs>
        <w:spacing w:after="0" w:line="276" w:lineRule="auto"/>
        <w:jc w:val="both"/>
        <w:rPr>
          <w:rFonts w:ascii="Arial Nova" w:hAnsi="Arial Nova"/>
          <w:sz w:val="12"/>
          <w:szCs w:val="12"/>
        </w:rPr>
      </w:pPr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8B3A79" w:rsidRPr="00571261" w14:paraId="6F6A5919" w14:textId="77777777" w:rsidTr="00061C81">
        <w:trPr>
          <w:trHeight w:val="5556"/>
        </w:trPr>
        <w:tc>
          <w:tcPr>
            <w:tcW w:w="10795" w:type="dxa"/>
            <w:shd w:val="clear" w:color="auto" w:fill="F2F2F2" w:themeFill="background1" w:themeFillShade="F2"/>
            <w:vAlign w:val="center"/>
          </w:tcPr>
          <w:p w14:paraId="7D9D6012" w14:textId="77777777" w:rsidR="008B3A79" w:rsidRPr="005B3423" w:rsidRDefault="008B3A79" w:rsidP="008B3A79">
            <w:pPr>
              <w:numPr>
                <w:ilvl w:val="12"/>
                <w:numId w:val="0"/>
              </w:numPr>
              <w:spacing w:after="120"/>
              <w:ind w:left="172" w:right="198"/>
              <w:jc w:val="both"/>
              <w:rPr>
                <w:rFonts w:ascii="Arial Nova" w:hAnsi="Arial Nova"/>
                <w:b/>
              </w:rPr>
            </w:pPr>
            <w:r w:rsidRPr="005B3423">
              <w:rPr>
                <w:rFonts w:ascii="Arial Nova" w:hAnsi="Arial Nova"/>
                <w:b/>
              </w:rPr>
              <w:t>PERSONS TO PROVIDE PARTICULARS</w:t>
            </w:r>
          </w:p>
          <w:p w14:paraId="197B7F7D" w14:textId="77777777" w:rsidR="008B3A79" w:rsidRPr="00061C81" w:rsidRDefault="008B3A79" w:rsidP="008B3A79">
            <w:pPr>
              <w:numPr>
                <w:ilvl w:val="12"/>
                <w:numId w:val="0"/>
              </w:numPr>
              <w:ind w:left="172"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This form is to be completed by the following persons in relation to the following applications:</w:t>
            </w:r>
          </w:p>
          <w:p w14:paraId="31D69615" w14:textId="77777777" w:rsidR="008B3A79" w:rsidRPr="00061C81" w:rsidRDefault="008B3A79" w:rsidP="008B3A79">
            <w:pPr>
              <w:numPr>
                <w:ilvl w:val="12"/>
                <w:numId w:val="0"/>
              </w:numPr>
              <w:ind w:right="198"/>
              <w:jc w:val="both"/>
              <w:rPr>
                <w:rFonts w:ascii="Arial Nova" w:hAnsi="Arial Nova"/>
                <w:sz w:val="14"/>
                <w:szCs w:val="14"/>
              </w:rPr>
            </w:pPr>
          </w:p>
          <w:p w14:paraId="10487BE6" w14:textId="77777777" w:rsidR="008B3A79" w:rsidRPr="00061C81" w:rsidRDefault="008B3A79" w:rsidP="001633A0">
            <w:pPr>
              <w:pStyle w:val="ListParagraph"/>
              <w:numPr>
                <w:ilvl w:val="0"/>
                <w:numId w:val="13"/>
              </w:numPr>
              <w:ind w:left="739" w:right="198"/>
              <w:jc w:val="both"/>
              <w:rPr>
                <w:rFonts w:ascii="Arial Nova" w:hAnsi="Arial Nova"/>
                <w:bCs/>
                <w:sz w:val="20"/>
                <w:szCs w:val="20"/>
                <w:u w:val="single"/>
              </w:rPr>
            </w:pPr>
            <w:r w:rsidRPr="00061C81">
              <w:rPr>
                <w:rFonts w:ascii="Arial Nova" w:hAnsi="Arial Nova"/>
                <w:bCs/>
                <w:sz w:val="20"/>
                <w:szCs w:val="20"/>
                <w:u w:val="single"/>
              </w:rPr>
              <w:t>Grant of Licence (except an Occasional Licence) or Transfer of Licence</w:t>
            </w:r>
          </w:p>
          <w:p w14:paraId="47C5D8FB" w14:textId="77777777" w:rsidR="008B3A79" w:rsidRPr="00061C81" w:rsidRDefault="008B3A79" w:rsidP="001633A0">
            <w:pPr>
              <w:pStyle w:val="ListParagraph"/>
              <w:numPr>
                <w:ilvl w:val="1"/>
                <w:numId w:val="14"/>
              </w:numPr>
              <w:tabs>
                <w:tab w:val="left" w:pos="426"/>
              </w:tabs>
              <w:ind w:left="1080" w:right="198" w:hanging="341"/>
              <w:jc w:val="both"/>
              <w:rPr>
                <w:rFonts w:ascii="Arial Nova" w:hAnsi="Arial Nova"/>
                <w:bCs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Where the application is made by:</w:t>
            </w:r>
          </w:p>
          <w:p w14:paraId="0C21F864" w14:textId="77777777" w:rsidR="008B3A79" w:rsidRPr="00061C81" w:rsidRDefault="008B3A79" w:rsidP="001633A0">
            <w:pPr>
              <w:pStyle w:val="ListParagraph"/>
              <w:numPr>
                <w:ilvl w:val="2"/>
                <w:numId w:val="14"/>
              </w:numPr>
              <w:tabs>
                <w:tab w:val="left" w:pos="426"/>
              </w:tabs>
              <w:ind w:left="1800" w:right="198"/>
              <w:jc w:val="both"/>
              <w:rPr>
                <w:rFonts w:ascii="Arial Nova" w:hAnsi="Arial Nova"/>
                <w:bCs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two or more individuals jointly - each such person</w:t>
            </w:r>
          </w:p>
          <w:p w14:paraId="0E42DAB0" w14:textId="77777777" w:rsidR="008B3A79" w:rsidRPr="00061C81" w:rsidRDefault="008B3A79" w:rsidP="001633A0">
            <w:pPr>
              <w:pStyle w:val="ListParagraph"/>
              <w:numPr>
                <w:ilvl w:val="2"/>
                <w:numId w:val="14"/>
              </w:numPr>
              <w:tabs>
                <w:tab w:val="left" w:pos="426"/>
              </w:tabs>
              <w:ind w:left="1800" w:right="198"/>
              <w:jc w:val="both"/>
              <w:rPr>
                <w:rFonts w:ascii="Arial Nova" w:hAnsi="Arial Nova"/>
                <w:bCs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a club or association - in the case of an unincorporated association, the person nominated as trustee of the club</w:t>
            </w:r>
          </w:p>
          <w:p w14:paraId="35CC5AEB" w14:textId="77777777" w:rsidR="008B3A79" w:rsidRPr="00061C81" w:rsidRDefault="008B3A79" w:rsidP="001633A0">
            <w:pPr>
              <w:pStyle w:val="ListParagraph"/>
              <w:numPr>
                <w:ilvl w:val="2"/>
                <w:numId w:val="14"/>
              </w:numPr>
              <w:tabs>
                <w:tab w:val="left" w:pos="426"/>
              </w:tabs>
              <w:ind w:left="1800" w:right="198"/>
              <w:jc w:val="both"/>
              <w:rPr>
                <w:rFonts w:ascii="Arial Nova" w:hAnsi="Arial Nova"/>
                <w:bCs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a company - each director of the company and each shareholder of the company (except for public companies)</w:t>
            </w:r>
          </w:p>
          <w:p w14:paraId="7BC8C00F" w14:textId="77777777" w:rsidR="008B3A79" w:rsidRPr="00061C81" w:rsidRDefault="008B3A79" w:rsidP="001633A0">
            <w:pPr>
              <w:numPr>
                <w:ilvl w:val="12"/>
                <w:numId w:val="0"/>
              </w:numPr>
              <w:tabs>
                <w:tab w:val="left" w:pos="426"/>
              </w:tabs>
              <w:ind w:right="198"/>
              <w:jc w:val="both"/>
              <w:rPr>
                <w:rFonts w:ascii="Arial Nova" w:hAnsi="Arial Nova"/>
                <w:sz w:val="14"/>
                <w:szCs w:val="14"/>
              </w:rPr>
            </w:pPr>
          </w:p>
          <w:p w14:paraId="5F7D05B8" w14:textId="77777777" w:rsidR="008B3A79" w:rsidRPr="00061C81" w:rsidRDefault="008B3A79" w:rsidP="001633A0">
            <w:pPr>
              <w:pStyle w:val="ListParagraph"/>
              <w:numPr>
                <w:ilvl w:val="0"/>
                <w:numId w:val="13"/>
              </w:numPr>
              <w:ind w:left="739" w:right="198"/>
              <w:jc w:val="both"/>
              <w:rPr>
                <w:rFonts w:ascii="Arial Nova" w:hAnsi="Arial Nova"/>
                <w:bCs/>
                <w:sz w:val="20"/>
                <w:szCs w:val="20"/>
                <w:u w:val="single"/>
              </w:rPr>
            </w:pPr>
            <w:r w:rsidRPr="00061C81">
              <w:rPr>
                <w:rFonts w:ascii="Arial Nova" w:hAnsi="Arial Nova"/>
                <w:bCs/>
                <w:sz w:val="20"/>
                <w:szCs w:val="20"/>
                <w:u w:val="single"/>
              </w:rPr>
              <w:t>Approval of a Director or Shareholder</w:t>
            </w:r>
          </w:p>
          <w:p w14:paraId="5A5150DD" w14:textId="77777777" w:rsidR="008B3A79" w:rsidRPr="00061C81" w:rsidRDefault="008B3A79" w:rsidP="001633A0">
            <w:pPr>
              <w:pStyle w:val="ListParagraph"/>
              <w:numPr>
                <w:ilvl w:val="1"/>
                <w:numId w:val="14"/>
              </w:numPr>
              <w:tabs>
                <w:tab w:val="left" w:pos="426"/>
              </w:tabs>
              <w:ind w:left="1080" w:right="198" w:hanging="341"/>
              <w:jc w:val="both"/>
              <w:rPr>
                <w:rFonts w:ascii="Arial Nova" w:hAnsi="Arial Nova"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the director and shareholder</w:t>
            </w:r>
          </w:p>
          <w:p w14:paraId="7C981323" w14:textId="77777777" w:rsidR="008B3A79" w:rsidRPr="00061C81" w:rsidRDefault="008B3A79" w:rsidP="001633A0">
            <w:pPr>
              <w:numPr>
                <w:ilvl w:val="12"/>
                <w:numId w:val="0"/>
              </w:numPr>
              <w:tabs>
                <w:tab w:val="left" w:pos="426"/>
              </w:tabs>
              <w:ind w:right="198"/>
              <w:jc w:val="both"/>
              <w:rPr>
                <w:rFonts w:ascii="Arial Nova" w:hAnsi="Arial Nova"/>
                <w:sz w:val="14"/>
                <w:szCs w:val="14"/>
              </w:rPr>
            </w:pPr>
          </w:p>
          <w:p w14:paraId="71231249" w14:textId="77777777" w:rsidR="008B3A79" w:rsidRPr="00061C81" w:rsidRDefault="008B3A79" w:rsidP="001633A0">
            <w:pPr>
              <w:pStyle w:val="ListParagraph"/>
              <w:numPr>
                <w:ilvl w:val="0"/>
                <w:numId w:val="13"/>
              </w:numPr>
              <w:ind w:left="739" w:right="198"/>
              <w:jc w:val="both"/>
              <w:rPr>
                <w:rFonts w:ascii="Arial Nova" w:hAnsi="Arial Nova"/>
                <w:bCs/>
                <w:sz w:val="20"/>
                <w:szCs w:val="20"/>
                <w:u w:val="single"/>
              </w:rPr>
            </w:pPr>
            <w:r w:rsidRPr="00061C81">
              <w:rPr>
                <w:rFonts w:ascii="Arial Nova" w:hAnsi="Arial Nova"/>
                <w:bCs/>
                <w:sz w:val="20"/>
                <w:szCs w:val="20"/>
                <w:u w:val="single"/>
              </w:rPr>
              <w:t>Approval of Persons or Arrangement under Section 104</w:t>
            </w:r>
          </w:p>
          <w:p w14:paraId="69815C00" w14:textId="77777777" w:rsidR="008B3A79" w:rsidRPr="00061C81" w:rsidRDefault="008B3A79" w:rsidP="001633A0">
            <w:pPr>
              <w:pStyle w:val="ListParagraph"/>
              <w:numPr>
                <w:ilvl w:val="1"/>
                <w:numId w:val="14"/>
              </w:numPr>
              <w:tabs>
                <w:tab w:val="left" w:pos="426"/>
              </w:tabs>
              <w:ind w:left="1080" w:right="198" w:hanging="341"/>
              <w:jc w:val="both"/>
              <w:rPr>
                <w:rFonts w:ascii="Arial Nova" w:hAnsi="Arial Nova"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Where the application is to approve an:</w:t>
            </w:r>
          </w:p>
          <w:p w14:paraId="22B351FB" w14:textId="77777777" w:rsidR="008B3A79" w:rsidRPr="00061C81" w:rsidRDefault="008B3A79" w:rsidP="001633A0">
            <w:pPr>
              <w:pStyle w:val="ListParagraph"/>
              <w:numPr>
                <w:ilvl w:val="2"/>
                <w:numId w:val="14"/>
              </w:numPr>
              <w:tabs>
                <w:tab w:val="left" w:pos="426"/>
              </w:tabs>
              <w:ind w:left="1800"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unlicensed agent - the person to be approved</w:t>
            </w:r>
          </w:p>
          <w:p w14:paraId="545CC5D3" w14:textId="77777777" w:rsidR="008B3A79" w:rsidRPr="00061C81" w:rsidRDefault="008B3A79" w:rsidP="001633A0">
            <w:pPr>
              <w:pStyle w:val="ListParagraph"/>
              <w:numPr>
                <w:ilvl w:val="2"/>
                <w:numId w:val="14"/>
              </w:numPr>
              <w:tabs>
                <w:tab w:val="left" w:pos="426"/>
              </w:tabs>
              <w:ind w:left="1800"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agreement or arrangement between the licensee and another person or persons, that other person or persons, or if the other is a company, each director and shareholder of that company</w:t>
            </w:r>
          </w:p>
          <w:p w14:paraId="061E1FF9" w14:textId="77777777" w:rsidR="008B3A79" w:rsidRPr="00061C81" w:rsidRDefault="008B3A79" w:rsidP="001633A0">
            <w:pPr>
              <w:tabs>
                <w:tab w:val="left" w:pos="426"/>
              </w:tabs>
              <w:ind w:right="198"/>
              <w:jc w:val="both"/>
              <w:rPr>
                <w:rFonts w:ascii="Arial Nova" w:hAnsi="Arial Nova"/>
                <w:sz w:val="14"/>
                <w:szCs w:val="14"/>
              </w:rPr>
            </w:pPr>
          </w:p>
          <w:p w14:paraId="4CBD51A6" w14:textId="77777777" w:rsidR="008B3A79" w:rsidRPr="00061C81" w:rsidRDefault="008B3A79" w:rsidP="00061C81">
            <w:pPr>
              <w:pStyle w:val="ListParagraph"/>
              <w:numPr>
                <w:ilvl w:val="0"/>
                <w:numId w:val="13"/>
              </w:numPr>
              <w:ind w:left="739" w:right="198"/>
              <w:jc w:val="both"/>
              <w:rPr>
                <w:rFonts w:ascii="Arial Nova" w:hAnsi="Arial Nova"/>
                <w:bCs/>
                <w:sz w:val="20"/>
                <w:szCs w:val="20"/>
                <w:u w:val="single"/>
              </w:rPr>
            </w:pPr>
            <w:r w:rsidRPr="00061C81">
              <w:rPr>
                <w:rFonts w:ascii="Arial Nova" w:hAnsi="Arial Nova"/>
                <w:bCs/>
                <w:sz w:val="20"/>
                <w:szCs w:val="20"/>
                <w:u w:val="single"/>
              </w:rPr>
              <w:t>Any other Application</w:t>
            </w:r>
          </w:p>
          <w:p w14:paraId="5357EEA0" w14:textId="3E90E5B8" w:rsidR="008B3A79" w:rsidRPr="008B3A79" w:rsidRDefault="008B3A79" w:rsidP="001633A0">
            <w:pPr>
              <w:pStyle w:val="ListParagraph"/>
              <w:numPr>
                <w:ilvl w:val="1"/>
                <w:numId w:val="14"/>
              </w:numPr>
              <w:tabs>
                <w:tab w:val="left" w:pos="426"/>
              </w:tabs>
              <w:ind w:left="1080" w:right="198" w:hanging="341"/>
              <w:jc w:val="both"/>
              <w:rPr>
                <w:rFonts w:ascii="Arial Nova" w:hAnsi="Arial Nova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as specified by the Director of Liquor Licensing</w:t>
            </w:r>
          </w:p>
        </w:tc>
      </w:tr>
    </w:tbl>
    <w:p w14:paraId="66A7D18F" w14:textId="77777777" w:rsidR="008B3A79" w:rsidRPr="00E33BBB" w:rsidRDefault="008B3A79" w:rsidP="008B3A79">
      <w:pPr>
        <w:tabs>
          <w:tab w:val="left" w:pos="426"/>
        </w:tabs>
        <w:spacing w:after="0" w:line="276" w:lineRule="auto"/>
        <w:jc w:val="both"/>
        <w:rPr>
          <w:rFonts w:ascii="Arial Nova" w:hAnsi="Arial Nova"/>
          <w:sz w:val="12"/>
          <w:szCs w:val="12"/>
        </w:rPr>
      </w:pPr>
    </w:p>
    <w:tbl>
      <w:tblPr>
        <w:tblStyle w:val="TableGrid"/>
        <w:tblW w:w="10795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084B05" w:rsidRPr="00571261" w14:paraId="3556BE78" w14:textId="77777777" w:rsidTr="00A03FCC">
        <w:trPr>
          <w:trHeight w:val="1984"/>
        </w:trPr>
        <w:tc>
          <w:tcPr>
            <w:tcW w:w="10795" w:type="dxa"/>
            <w:shd w:val="clear" w:color="auto" w:fill="F2F2F2" w:themeFill="background1" w:themeFillShade="F2"/>
            <w:vAlign w:val="center"/>
          </w:tcPr>
          <w:p w14:paraId="03F8C264" w14:textId="77777777" w:rsidR="00084B05" w:rsidRPr="00061C81" w:rsidRDefault="00084B05" w:rsidP="00A03FCC">
            <w:pPr>
              <w:spacing w:after="120"/>
              <w:ind w:left="172"/>
              <w:rPr>
                <w:rFonts w:ascii="Arial Nova" w:hAnsi="Arial Nova"/>
                <w:b/>
                <w:color w:val="FF0000"/>
                <w:sz w:val="24"/>
                <w:szCs w:val="24"/>
              </w:rPr>
            </w:pPr>
            <w:r w:rsidRPr="00061C81">
              <w:rPr>
                <w:rFonts w:ascii="Arial Nova" w:hAnsi="Arial Nova"/>
                <w:b/>
                <w:color w:val="FF0000"/>
                <w:sz w:val="24"/>
                <w:szCs w:val="24"/>
              </w:rPr>
              <w:t>FALSE OR MISLEADING INFORMATION</w:t>
            </w:r>
          </w:p>
          <w:p w14:paraId="794618CB" w14:textId="77777777" w:rsidR="00084B05" w:rsidRDefault="00084B05" w:rsidP="00A03FCC">
            <w:pPr>
              <w:pStyle w:val="ListParagraph"/>
              <w:numPr>
                <w:ilvl w:val="0"/>
                <w:numId w:val="16"/>
              </w:numPr>
              <w:ind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19454DCF">
              <w:rPr>
                <w:rFonts w:ascii="Arial Nova" w:hAnsi="Arial Nova"/>
                <w:sz w:val="20"/>
                <w:szCs w:val="20"/>
              </w:rPr>
              <w:t>It is a</w:t>
            </w:r>
            <w:r>
              <w:rPr>
                <w:rFonts w:ascii="Arial Nova" w:hAnsi="Arial Nova"/>
                <w:sz w:val="20"/>
                <w:szCs w:val="20"/>
              </w:rPr>
              <w:t>n</w:t>
            </w:r>
            <w:r w:rsidRPr="19454DCF">
              <w:rPr>
                <w:rFonts w:ascii="Arial Nova" w:hAnsi="Arial Nova"/>
                <w:sz w:val="20"/>
                <w:szCs w:val="20"/>
              </w:rPr>
              <w:t xml:space="preserve"> offence to knowingly provide false or misleading information. Penalties may apply under applicable legislation.</w:t>
            </w:r>
          </w:p>
          <w:p w14:paraId="113212DE" w14:textId="77777777" w:rsidR="00084B05" w:rsidRDefault="00084B05" w:rsidP="00A03FCC">
            <w:pPr>
              <w:pStyle w:val="ListParagraph"/>
              <w:numPr>
                <w:ilvl w:val="0"/>
                <w:numId w:val="16"/>
              </w:numPr>
              <w:ind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Applicants must complete this form personally. Delegation or completion by another party is not permitted.</w:t>
            </w:r>
          </w:p>
          <w:p w14:paraId="490A9083" w14:textId="77777777" w:rsidR="00084B05" w:rsidRPr="00061C81" w:rsidRDefault="00084B05" w:rsidP="00A03FCC">
            <w:pPr>
              <w:pStyle w:val="ListParagraph"/>
              <w:numPr>
                <w:ilvl w:val="0"/>
                <w:numId w:val="16"/>
              </w:numPr>
              <w:ind w:right="198"/>
              <w:jc w:val="both"/>
              <w:rPr>
                <w:rFonts w:ascii="Arial Nova" w:hAnsi="Arial Nova"/>
                <w:sz w:val="20"/>
                <w:szCs w:val="20"/>
              </w:rPr>
            </w:pPr>
            <w:r w:rsidRPr="00061C81">
              <w:rPr>
                <w:rFonts w:ascii="Arial Nova" w:hAnsi="Arial Nova"/>
                <w:sz w:val="20"/>
                <w:szCs w:val="20"/>
              </w:rPr>
              <w:t>All information provided must be accurate and verified. Applicants are strongly advised to review and confirm the correctness of all details prior to signing the declaration.</w:t>
            </w:r>
          </w:p>
        </w:tc>
      </w:tr>
    </w:tbl>
    <w:p w14:paraId="2412D7BE" w14:textId="77777777" w:rsidR="00084B05" w:rsidRDefault="00084B05" w:rsidP="00EF20CB">
      <w:pPr>
        <w:pStyle w:val="NoSpacing"/>
        <w:spacing w:after="60"/>
        <w:jc w:val="center"/>
        <w:rPr>
          <w:rFonts w:ascii="Arial" w:hAnsi="Arial" w:cs="Arial"/>
          <w:b/>
          <w:bCs/>
          <w:color w:val="38115E"/>
          <w:sz w:val="44"/>
          <w:szCs w:val="44"/>
        </w:rPr>
        <w:sectPr w:rsidR="00084B05" w:rsidSect="00E33BBB">
          <w:headerReference w:type="default" r:id="rId12"/>
          <w:footerReference w:type="default" r:id="rId13"/>
          <w:pgSz w:w="11906" w:h="16838" w:code="9"/>
          <w:pgMar w:top="1985" w:right="720" w:bottom="992" w:left="720" w:header="510" w:footer="0" w:gutter="0"/>
          <w:cols w:space="708"/>
          <w:docGrid w:linePitch="360"/>
        </w:sectPr>
      </w:pPr>
    </w:p>
    <w:p w14:paraId="060FC466" w14:textId="710174FA" w:rsidR="00EF20CB" w:rsidRDefault="628970DB" w:rsidP="00EF20CB">
      <w:pPr>
        <w:pStyle w:val="NoSpacing"/>
        <w:spacing w:after="60"/>
        <w:jc w:val="center"/>
        <w:rPr>
          <w:rFonts w:ascii="Arial" w:hAnsi="Arial" w:cs="Arial"/>
          <w:b/>
          <w:bCs/>
          <w:color w:val="38115E"/>
          <w:sz w:val="44"/>
          <w:szCs w:val="44"/>
        </w:rPr>
      </w:pPr>
      <w:r w:rsidRPr="144C6B66">
        <w:rPr>
          <w:rFonts w:ascii="Arial" w:hAnsi="Arial" w:cs="Arial"/>
          <w:b/>
          <w:bCs/>
          <w:color w:val="38115E"/>
          <w:sz w:val="44"/>
          <w:szCs w:val="44"/>
        </w:rPr>
        <w:lastRenderedPageBreak/>
        <w:t>PERSONAL PARTICULARS</w:t>
      </w:r>
      <w:r w:rsidR="0D5BAD4A" w:rsidRPr="144C6B66">
        <w:rPr>
          <w:rFonts w:ascii="Arial" w:hAnsi="Arial" w:cs="Arial"/>
          <w:b/>
          <w:bCs/>
          <w:color w:val="38115E"/>
          <w:sz w:val="44"/>
          <w:szCs w:val="44"/>
        </w:rPr>
        <w:t xml:space="preserve"> FORM</w:t>
      </w:r>
    </w:p>
    <w:p w14:paraId="2DBB5AD0" w14:textId="33FD98DD" w:rsidR="007410F1" w:rsidRPr="00D12962" w:rsidRDefault="00A87874" w:rsidP="00D6533E">
      <w:pPr>
        <w:pStyle w:val="NoSpacing"/>
        <w:spacing w:before="240" w:after="60"/>
        <w:jc w:val="center"/>
        <w:rPr>
          <w:rFonts w:ascii="Arial Nova" w:hAnsi="Arial Nova" w:cs="Arial"/>
          <w:i/>
          <w:iCs/>
          <w:sz w:val="28"/>
          <w:szCs w:val="28"/>
        </w:rPr>
      </w:pPr>
      <w:r w:rsidRPr="00D12962">
        <w:rPr>
          <w:rFonts w:ascii="Arial Nova" w:hAnsi="Arial Nova" w:cs="Arial"/>
          <w:i/>
          <w:iCs/>
          <w:sz w:val="28"/>
          <w:szCs w:val="28"/>
        </w:rPr>
        <w:t>Liquor Control Act 1988</w:t>
      </w:r>
    </w:p>
    <w:p w14:paraId="3054267A" w14:textId="58049AC0" w:rsidR="0039551D" w:rsidRPr="007410F1" w:rsidRDefault="007410F1" w:rsidP="00D6533E">
      <w:pPr>
        <w:pStyle w:val="NoSpacing"/>
        <w:spacing w:before="240" w:after="120"/>
        <w:ind w:right="119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B021B">
        <w:rPr>
          <w:rFonts w:ascii="Arial" w:hAnsi="Arial" w:cs="Arial"/>
          <w:color w:val="000000" w:themeColor="text1"/>
          <w:sz w:val="20"/>
          <w:szCs w:val="20"/>
        </w:rPr>
        <w:t xml:space="preserve">Please print neatly in </w:t>
      </w:r>
      <w:r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</w:p>
    <w:tbl>
      <w:tblPr>
        <w:tblStyle w:val="TableGrid"/>
        <w:tblW w:w="10774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FD3067" w:rsidRPr="00571261" w14:paraId="7EE15B05" w14:textId="77777777" w:rsidTr="00577AD7">
        <w:trPr>
          <w:trHeight w:val="794"/>
        </w:trPr>
        <w:tc>
          <w:tcPr>
            <w:tcW w:w="10774" w:type="dxa"/>
            <w:shd w:val="clear" w:color="auto" w:fill="F0E6FA"/>
            <w:vAlign w:val="center"/>
          </w:tcPr>
          <w:p w14:paraId="05D60743" w14:textId="13B8EE7D" w:rsidR="00FD3067" w:rsidRPr="00061C81" w:rsidRDefault="001633A0" w:rsidP="00012E40">
            <w:pPr>
              <w:spacing w:line="288" w:lineRule="auto"/>
              <w:rPr>
                <w:rFonts w:ascii="Arial Nova" w:hAnsi="Arial Nova" w:cs="Segoe UI"/>
                <w:b/>
                <w:bCs/>
                <w:color w:val="FF0000"/>
                <w:sz w:val="24"/>
                <w:szCs w:val="24"/>
              </w:rPr>
            </w:pPr>
            <w:r w:rsidRPr="00810B73">
              <w:rPr>
                <w:rFonts w:ascii="Arial Nova" w:hAnsi="Arial Nova" w:cs="Segoe UI"/>
                <w:b/>
                <w:bCs/>
                <w:color w:val="FF0000"/>
              </w:rPr>
              <w:t>IMPORTANT:</w:t>
            </w:r>
            <w:r>
              <w:rPr>
                <w:rFonts w:ascii="Arial Nova" w:hAnsi="Arial Nova" w:cs="Segoe U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061C81" w:rsidRPr="00061C81">
              <w:rPr>
                <w:rFonts w:ascii="Arial Nova" w:hAnsi="Arial Nova" w:cs="Segoe UI"/>
                <w:b/>
                <w:bCs/>
                <w:i/>
                <w:iCs/>
                <w:u w:val="single"/>
              </w:rPr>
              <w:t>ALL QUESTIONS MUST BE ANSWERED IN FULL</w:t>
            </w:r>
            <w:r w:rsidR="00006306" w:rsidRPr="001633A0">
              <w:rPr>
                <w:rFonts w:ascii="Arial Nova" w:hAnsi="Arial Nova" w:cs="Segoe UI"/>
              </w:rPr>
              <w:t xml:space="preserve"> </w:t>
            </w:r>
            <w:r w:rsidR="00006306" w:rsidRPr="00810B73">
              <w:rPr>
                <w:rFonts w:ascii="Arial Nova" w:hAnsi="Arial Nova" w:cs="Segoe UI"/>
                <w:sz w:val="20"/>
                <w:szCs w:val="20"/>
              </w:rPr>
              <w:t>unless not applicable. Where a question does not apply, please indicate with “N/A”</w:t>
            </w:r>
          </w:p>
        </w:tc>
      </w:tr>
    </w:tbl>
    <w:p w14:paraId="1A89214C" w14:textId="22DE2E41" w:rsidR="00006306" w:rsidRPr="00084B05" w:rsidRDefault="00006306" w:rsidP="007410F1">
      <w:pPr>
        <w:spacing w:after="0" w:line="240" w:lineRule="auto"/>
        <w:rPr>
          <w:rFonts w:ascii="Arial Nova" w:hAnsi="Arial Nova" w:cs="Arial"/>
          <w:color w:val="000000" w:themeColor="text1"/>
          <w:sz w:val="20"/>
          <w:szCs w:val="20"/>
        </w:rPr>
      </w:pPr>
    </w:p>
    <w:tbl>
      <w:tblPr>
        <w:tblStyle w:val="TableGrid"/>
        <w:tblW w:w="10774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C1417E" w:rsidRPr="0039551D" w14:paraId="132565E1" w14:textId="77777777" w:rsidTr="144C6B66">
        <w:trPr>
          <w:trHeight w:val="578"/>
        </w:trPr>
        <w:tc>
          <w:tcPr>
            <w:tcW w:w="10774" w:type="dxa"/>
            <w:tcBorders>
              <w:top w:val="single" w:sz="12" w:space="0" w:color="38165E"/>
              <w:left w:val="single" w:sz="12" w:space="0" w:color="38165E"/>
              <w:bottom w:val="single" w:sz="2" w:space="0" w:color="38115E"/>
              <w:right w:val="single" w:sz="12" w:space="0" w:color="38165E"/>
            </w:tcBorders>
            <w:shd w:val="clear" w:color="auto" w:fill="38115E"/>
            <w:vAlign w:val="center"/>
          </w:tcPr>
          <w:p w14:paraId="6C4E4E79" w14:textId="2FD2EAFF" w:rsidR="00C1417E" w:rsidRPr="00810B73" w:rsidRDefault="00B221AD" w:rsidP="00B221AD">
            <w:pPr>
              <w:rPr>
                <w:rFonts w:ascii="Arial Nova" w:hAnsi="Arial Nova" w:cs="Segoe UI"/>
                <w:b/>
                <w:bCs/>
              </w:rPr>
            </w:pPr>
            <w:r w:rsidRPr="00810B73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SECTION </w:t>
            </w:r>
            <w:r w:rsidR="00141849" w:rsidRPr="00810B73">
              <w:rPr>
                <w:rFonts w:ascii="Arial Nova" w:hAnsi="Arial Nova" w:cs="Segoe UI"/>
                <w:b/>
                <w:bCs/>
                <w:color w:val="FFFFFF" w:themeColor="background1"/>
              </w:rPr>
              <w:t>1</w:t>
            </w:r>
            <w:r w:rsidRPr="00810B73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 </w:t>
            </w:r>
            <w:r w:rsidR="00FC25E7" w:rsidRPr="00810B73">
              <w:rPr>
                <w:rFonts w:ascii="Arial Nova" w:hAnsi="Arial Nova" w:cs="Segoe UI"/>
                <w:b/>
                <w:bCs/>
                <w:color w:val="FFFFFF" w:themeColor="background1"/>
              </w:rPr>
              <w:t>–</w:t>
            </w:r>
            <w:r w:rsidRPr="00810B73">
              <w:rPr>
                <w:rFonts w:ascii="Arial Nova" w:hAnsi="Arial Nova" w:cs="Segoe UI"/>
                <w:b/>
                <w:bCs/>
                <w:color w:val="FFFFFF" w:themeColor="background1"/>
              </w:rPr>
              <w:t xml:space="preserve"> </w:t>
            </w:r>
            <w:r w:rsidR="00061C81" w:rsidRPr="00810B73">
              <w:rPr>
                <w:rFonts w:ascii="Arial Nova" w:hAnsi="Arial Nova" w:cs="Segoe UI"/>
                <w:b/>
                <w:bCs/>
                <w:color w:val="FFFFFF" w:themeColor="background1"/>
              </w:rPr>
              <w:t>DETAILS OF LICENCE TO WHICH THIS APPLICATION RELATES</w:t>
            </w:r>
          </w:p>
        </w:tc>
      </w:tr>
      <w:tr w:rsidR="00061C81" w:rsidRPr="0039551D" w14:paraId="3C59387B" w14:textId="77777777" w:rsidTr="144C6B66">
        <w:trPr>
          <w:trHeight w:val="680"/>
        </w:trPr>
        <w:tc>
          <w:tcPr>
            <w:tcW w:w="10774" w:type="dxa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single" w:sz="12" w:space="0" w:color="38165E"/>
            </w:tcBorders>
            <w:shd w:val="clear" w:color="auto" w:fill="F2F2F2" w:themeFill="background1" w:themeFillShade="F2"/>
            <w:vAlign w:val="center"/>
          </w:tcPr>
          <w:p w14:paraId="5FE3F0F7" w14:textId="77777777" w:rsidR="00061C81" w:rsidRPr="00810B73" w:rsidRDefault="00061C81" w:rsidP="00061C81">
            <w:pPr>
              <w:spacing w:after="4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Nature of application:</w:t>
            </w:r>
          </w:p>
          <w:p w14:paraId="75D66121" w14:textId="46A019DC" w:rsidR="00061C81" w:rsidRPr="00810B73" w:rsidRDefault="00061C81" w:rsidP="0037194A">
            <w:pPr>
              <w:spacing w:line="276" w:lineRule="auto"/>
              <w:rPr>
                <w:rFonts w:ascii="Arial Nova" w:hAnsi="Arial Nova" w:cs="Segoe UI"/>
                <w:i/>
                <w:iCs/>
                <w:sz w:val="20"/>
                <w:szCs w:val="20"/>
              </w:rPr>
            </w:pPr>
            <w:r w:rsidRPr="00810B73">
              <w:rPr>
                <w:rFonts w:ascii="Arial Nova" w:hAnsi="Arial Nova"/>
                <w:i/>
                <w:iCs/>
                <w:sz w:val="20"/>
                <w:szCs w:val="20"/>
              </w:rPr>
              <w:t>(Example: transfer of licence, grant of licence, position of authority, etc)</w:t>
            </w:r>
          </w:p>
        </w:tc>
      </w:tr>
      <w:tr w:rsidR="00061C81" w:rsidRPr="0039551D" w14:paraId="6969B297" w14:textId="77777777" w:rsidTr="144C6B66">
        <w:trPr>
          <w:trHeight w:val="397"/>
        </w:trPr>
        <w:sdt>
          <w:sdtPr>
            <w:rPr>
              <w:rFonts w:ascii="Arial Nova" w:hAnsi="Arial Nova" w:cs="Segoe UI"/>
              <w:sz w:val="20"/>
              <w:szCs w:val="20"/>
            </w:rPr>
            <w:id w:val="-977997820"/>
            <w:placeholder>
              <w:docPart w:val="E4DD6BE87B024610A15D980269029237"/>
            </w:placeholder>
            <w:showingPlcHdr/>
            <w:text/>
          </w:sdtPr>
          <w:sdtContent>
            <w:tc>
              <w:tcPr>
                <w:tcW w:w="10774" w:type="dxa"/>
                <w:tcBorders>
                  <w:top w:val="single" w:sz="2" w:space="0" w:color="BFBFBF" w:themeColor="background1" w:themeShade="BF"/>
                  <w:left w:val="single" w:sz="12" w:space="0" w:color="38165E"/>
                  <w:bottom w:val="single" w:sz="2" w:space="0" w:color="BFBFBF" w:themeColor="background1" w:themeShade="BF"/>
                  <w:right w:val="single" w:sz="12" w:space="0" w:color="38165E"/>
                </w:tcBorders>
                <w:shd w:val="clear" w:color="auto" w:fill="FFFFFF" w:themeFill="background1"/>
                <w:vAlign w:val="center"/>
              </w:tcPr>
              <w:p w14:paraId="245EF1A9" w14:textId="1A37B1A0" w:rsidR="00061C81" w:rsidRPr="00810B73" w:rsidRDefault="00061C81" w:rsidP="0037194A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B01A17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B01A17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B01A17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B01A17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B01A17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7194A" w:rsidRPr="0039551D" w14:paraId="4FA91DDE" w14:textId="77777777" w:rsidTr="144C6B66">
        <w:trPr>
          <w:trHeight w:val="397"/>
        </w:trPr>
        <w:tc>
          <w:tcPr>
            <w:tcW w:w="10774" w:type="dxa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single" w:sz="12" w:space="0" w:color="38165E"/>
            </w:tcBorders>
            <w:shd w:val="clear" w:color="auto" w:fill="F2F2F2" w:themeFill="background1" w:themeFillShade="F2"/>
            <w:vAlign w:val="center"/>
          </w:tcPr>
          <w:p w14:paraId="7832CB2B" w14:textId="0AFA9F04" w:rsidR="0037194A" w:rsidRPr="00810B73" w:rsidRDefault="29D49F6C" w:rsidP="0037194A">
            <w:pPr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Name of Premises / </w:t>
            </w:r>
            <w:r w:rsidR="6E249201"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Proposed </w:t>
            </w: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Premises</w:t>
            </w:r>
            <w:r w:rsidR="6E249201"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</w:tr>
      <w:tr w:rsidR="0037194A" w:rsidRPr="0039551D" w14:paraId="7C9B0B10" w14:textId="77777777" w:rsidTr="144C6B66">
        <w:trPr>
          <w:trHeight w:val="397"/>
        </w:trPr>
        <w:sdt>
          <w:sdtPr>
            <w:rPr>
              <w:rFonts w:ascii="Arial Nova" w:hAnsi="Arial Nova" w:cs="Segoe UI"/>
              <w:sz w:val="20"/>
              <w:szCs w:val="20"/>
            </w:rPr>
            <w:id w:val="171611720"/>
            <w:placeholder>
              <w:docPart w:val="31BECDD714A64AEFA0FDED55E3AB755F"/>
            </w:placeholder>
            <w:showingPlcHdr/>
            <w:text/>
          </w:sdtPr>
          <w:sdtContent>
            <w:tc>
              <w:tcPr>
                <w:tcW w:w="10774" w:type="dxa"/>
                <w:tcBorders>
                  <w:top w:val="single" w:sz="2" w:space="0" w:color="BFBFBF" w:themeColor="background1" w:themeShade="BF"/>
                  <w:left w:val="single" w:sz="12" w:space="0" w:color="38165E"/>
                  <w:bottom w:val="single" w:sz="12" w:space="0" w:color="38165E"/>
                  <w:right w:val="single" w:sz="12" w:space="0" w:color="38165E"/>
                </w:tcBorders>
                <w:shd w:val="clear" w:color="auto" w:fill="FFFFFF" w:themeFill="background1"/>
                <w:vAlign w:val="center"/>
              </w:tcPr>
              <w:p w14:paraId="74585AA9" w14:textId="51C28DF6" w:rsidR="0037194A" w:rsidRPr="00810B73" w:rsidRDefault="003719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E24920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E24920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E24920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E24920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E24920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00127BA3" w14:textId="77777777" w:rsidR="009A26AB" w:rsidRPr="00084B05" w:rsidRDefault="009A26AB" w:rsidP="009A26AB">
      <w:pPr>
        <w:spacing w:after="0" w:line="240" w:lineRule="auto"/>
        <w:rPr>
          <w:rFonts w:ascii="Arial Nova" w:hAnsi="Arial Nova"/>
          <w:sz w:val="20"/>
          <w:szCs w:val="20"/>
        </w:rPr>
      </w:pPr>
    </w:p>
    <w:tbl>
      <w:tblPr>
        <w:tblStyle w:val="TableGrid"/>
        <w:tblW w:w="10774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3"/>
        <w:gridCol w:w="561"/>
        <w:gridCol w:w="112"/>
        <w:gridCol w:w="47"/>
        <w:gridCol w:w="115"/>
        <w:gridCol w:w="436"/>
        <w:gridCol w:w="1009"/>
        <w:gridCol w:w="1559"/>
        <w:gridCol w:w="515"/>
        <w:gridCol w:w="459"/>
        <w:gridCol w:w="851"/>
        <w:gridCol w:w="107"/>
        <w:gridCol w:w="1323"/>
        <w:gridCol w:w="273"/>
        <w:gridCol w:w="1144"/>
        <w:gridCol w:w="1140"/>
      </w:tblGrid>
      <w:tr w:rsidR="00141849" w:rsidRPr="0039551D" w14:paraId="72E9A7F1" w14:textId="6887F159" w:rsidTr="45B985B7">
        <w:trPr>
          <w:trHeight w:val="578"/>
        </w:trPr>
        <w:tc>
          <w:tcPr>
            <w:tcW w:w="10774" w:type="dxa"/>
            <w:gridSpan w:val="16"/>
            <w:tcBorders>
              <w:top w:val="single" w:sz="12" w:space="0" w:color="38165E"/>
              <w:left w:val="single" w:sz="12" w:space="0" w:color="38165E"/>
              <w:bottom w:val="single" w:sz="2" w:space="0" w:color="38115E"/>
              <w:right w:val="single" w:sz="12" w:space="0" w:color="38165E"/>
            </w:tcBorders>
            <w:shd w:val="clear" w:color="auto" w:fill="38115E"/>
            <w:vAlign w:val="center"/>
          </w:tcPr>
          <w:p w14:paraId="1AB2955C" w14:textId="2AFA4F31" w:rsidR="00141849" w:rsidRPr="00810B73" w:rsidRDefault="00141849" w:rsidP="00AC0B66">
            <w:pPr>
              <w:spacing w:line="276" w:lineRule="auto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 w:rsidRPr="00810B73">
              <w:rPr>
                <w:rFonts w:ascii="Arial Nova" w:hAnsi="Arial Nova" w:cs="Segoe UI"/>
                <w:b/>
                <w:bCs/>
                <w:color w:val="FFFFFF" w:themeColor="background1"/>
              </w:rPr>
              <w:t>SECTION 2 – PERSONAL PARTICULARS OF PERSON TO BE APPROVED</w:t>
            </w:r>
          </w:p>
        </w:tc>
      </w:tr>
      <w:tr w:rsidR="00141849" w:rsidRPr="0039551D" w14:paraId="2FFD1BA5" w14:textId="5018A098" w:rsidTr="45B985B7">
        <w:trPr>
          <w:trHeight w:val="340"/>
        </w:trPr>
        <w:tc>
          <w:tcPr>
            <w:tcW w:w="10774" w:type="dxa"/>
            <w:gridSpan w:val="16"/>
            <w:tcBorders>
              <w:top w:val="single" w:sz="2" w:space="0" w:color="38115E"/>
              <w:left w:val="single" w:sz="12" w:space="0" w:color="38165E"/>
              <w:bottom w:val="single" w:sz="2" w:space="0" w:color="541A8E"/>
              <w:right w:val="single" w:sz="12" w:space="0" w:color="38165E"/>
            </w:tcBorders>
            <w:shd w:val="clear" w:color="auto" w:fill="541A8E"/>
            <w:vAlign w:val="center"/>
          </w:tcPr>
          <w:p w14:paraId="343C3886" w14:textId="4E5E0C46" w:rsidR="00141849" w:rsidRPr="00810B73" w:rsidRDefault="00141849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</w:rPr>
            </w:pPr>
            <w:bookmarkStart w:id="3" w:name="_Hlk216696813"/>
            <w:r w:rsidRPr="00810B73">
              <w:rPr>
                <w:rFonts w:ascii="Arial Nova" w:hAnsi="Arial Nova" w:cs="Segoe UI"/>
                <w:color w:val="FFFFFF" w:themeColor="background1"/>
              </w:rPr>
              <w:t xml:space="preserve">Section </w:t>
            </w:r>
            <w:r w:rsidR="009A26AB" w:rsidRPr="00810B73">
              <w:rPr>
                <w:rFonts w:ascii="Arial Nova" w:hAnsi="Arial Nova" w:cs="Segoe UI"/>
                <w:color w:val="FFFFFF" w:themeColor="background1"/>
              </w:rPr>
              <w:t>2</w:t>
            </w:r>
            <w:r w:rsidRPr="00810B73">
              <w:rPr>
                <w:rFonts w:ascii="Arial Nova" w:hAnsi="Arial Nova" w:cs="Segoe UI"/>
                <w:color w:val="FFFFFF" w:themeColor="background1"/>
              </w:rPr>
              <w:t>.1 – General</w:t>
            </w:r>
          </w:p>
        </w:tc>
      </w:tr>
      <w:bookmarkEnd w:id="3"/>
      <w:tr w:rsidR="00413C75" w:rsidRPr="0039551D" w14:paraId="440EB62D" w14:textId="05514865" w:rsidTr="008301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123" w:type="dxa"/>
            <w:tcBorders>
              <w:top w:val="single" w:sz="2" w:space="0" w:color="DEC7F5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2B63A02" w14:textId="77777777" w:rsidR="00413C75" w:rsidRPr="00810B73" w:rsidRDefault="00413C75" w:rsidP="00141849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Choose a Title"/>
            <w:tag w:val="Choose a Title"/>
            <w:id w:val="1594975650"/>
            <w:placeholder>
              <w:docPart w:val="0F4377DABDA44B429711ECDF97E4887E"/>
            </w:placeholder>
            <w:showingPlcHdr/>
            <w:dropDownList>
              <w:listItem w:displayText="Dr." w:value="Dr."/>
              <w:listItem w:displayText="Prof." w:value="Prof."/>
              <w:listItem w:displayText="Mr." w:value="Mr."/>
              <w:listItem w:displayText="Mrs." w:value="Mrs."/>
              <w:listItem w:displayText="Ms." w:value="Ms."/>
              <w:listItem w:displayText="Miss." w:value="Miss."/>
              <w:listItem w:displayText="Master." w:value="Master."/>
            </w:dropDownList>
          </w:sdtPr>
          <w:sdtContent>
            <w:tc>
              <w:tcPr>
                <w:tcW w:w="2280" w:type="dxa"/>
                <w:gridSpan w:val="6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73DC2694" w14:textId="77777777" w:rsidR="00413C75" w:rsidRPr="00810B73" w:rsidRDefault="00413C75" w:rsidP="00141849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0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559" w:type="dxa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FC10362" w14:textId="034037C1" w:rsidR="00413C75" w:rsidRPr="00810B73" w:rsidRDefault="00413C75" w:rsidP="00141849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Surname</w:t>
            </w: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gridSpan w:val="8"/>
            <w:tcBorders>
              <w:top w:val="single" w:sz="2" w:space="0" w:color="DEC7F5"/>
              <w:left w:val="nil"/>
              <w:bottom w:val="single" w:sz="2" w:space="0" w:color="BFBFBF" w:themeColor="background1" w:themeShade="BF"/>
              <w:right w:val="single" w:sz="12" w:space="0" w:color="38165E"/>
            </w:tcBorders>
            <w:vAlign w:val="center"/>
          </w:tcPr>
          <w:p w14:paraId="0A18A34E" w14:textId="3083EE52" w:rsidR="00413C75" w:rsidRPr="00810B73" w:rsidRDefault="00413C75" w:rsidP="00D40F48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</w:p>
          <w:p w14:paraId="32423D3B" w14:textId="0DEFD488" w:rsidR="00413C75" w:rsidRPr="00810B73" w:rsidRDefault="00413C75" w:rsidP="00D40F48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</w:p>
          <w:p w14:paraId="3746B526" w14:textId="6818819E" w:rsidR="00413C75" w:rsidRPr="00810B73" w:rsidRDefault="00413C75" w:rsidP="00D40F48">
            <w:pPr>
              <w:spacing w:line="276" w:lineRule="auto"/>
              <w:ind w:right="180"/>
              <w:jc w:val="right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413C75" w:rsidRPr="0039551D" w14:paraId="6A4236FF" w14:textId="77777777" w:rsidTr="00413C75">
        <w:trPr>
          <w:trHeight w:val="659"/>
        </w:trPr>
        <w:tc>
          <w:tcPr>
            <w:tcW w:w="1843" w:type="dxa"/>
            <w:gridSpan w:val="4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AB096C1" w14:textId="0F318835" w:rsidR="00413C75" w:rsidRPr="00810B73" w:rsidRDefault="00413C75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>Given Name(s)</w:t>
            </w: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931" w:type="dxa"/>
            <w:gridSpan w:val="12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12" w:space="0" w:color="38165E"/>
            </w:tcBorders>
            <w:vAlign w:val="center"/>
          </w:tcPr>
          <w:p w14:paraId="7818CB75" w14:textId="7FE1CCE3" w:rsidR="00413C75" w:rsidRPr="00810B73" w:rsidRDefault="00000000" w:rsidP="00413C75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76879129"/>
                <w:placeholder>
                  <w:docPart w:val="19961A87FEE64264AAAC3DA687979624"/>
                </w:placeholder>
                <w:showingPlcHdr/>
                <w:text/>
              </w:sdtPr>
              <w:sdtContent>
                <w:r w:rsidR="00413C75"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413C75"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="00413C75"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="00413C75"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00413C75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413C75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413C75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413C75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413C75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00413C75"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sdtContent>
            </w:sdt>
            <w:r w:rsidR="00413C7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141849" w:rsidRPr="0039551D" w14:paraId="605B5322" w14:textId="77777777" w:rsidTr="45B985B7">
        <w:trPr>
          <w:trHeight w:val="680"/>
        </w:trPr>
        <w:tc>
          <w:tcPr>
            <w:tcW w:w="10774" w:type="dxa"/>
            <w:gridSpan w:val="16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single" w:sz="12" w:space="0" w:color="38165E"/>
            </w:tcBorders>
            <w:shd w:val="clear" w:color="auto" w:fill="F2F2F2" w:themeFill="background1" w:themeFillShade="F2"/>
            <w:vAlign w:val="center"/>
          </w:tcPr>
          <w:p w14:paraId="72AAC8F9" w14:textId="77777777" w:rsidR="00141849" w:rsidRPr="00810B73" w:rsidRDefault="00141849" w:rsidP="00413C75">
            <w:pPr>
              <w:spacing w:before="6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Other Name(s):</w:t>
            </w:r>
          </w:p>
          <w:p w14:paraId="5894D279" w14:textId="3488B897" w:rsidR="00141849" w:rsidRPr="00810B73" w:rsidRDefault="00141849" w:rsidP="00577AD7">
            <w:pPr>
              <w:rPr>
                <w:rFonts w:ascii="Arial Nova" w:hAnsi="Arial Nova" w:cs="Segoe UI"/>
                <w:i/>
                <w:iCs/>
                <w:sz w:val="20"/>
                <w:szCs w:val="20"/>
              </w:rPr>
            </w:pPr>
            <w:r w:rsidRPr="00810B73">
              <w:rPr>
                <w:rFonts w:ascii="Arial Nova" w:hAnsi="Arial Nova" w:cs="Segoe UI"/>
                <w:i/>
                <w:iCs/>
                <w:sz w:val="20"/>
                <w:szCs w:val="20"/>
              </w:rPr>
              <w:t>(Include any maiden name, aliases and other names (legal or otherwise) that you have used or by which you have been known)</w:t>
            </w:r>
          </w:p>
        </w:tc>
      </w:tr>
      <w:tr w:rsidR="00141849" w:rsidRPr="0039551D" w14:paraId="52CD6C8A" w14:textId="77777777" w:rsidTr="45B985B7">
        <w:trPr>
          <w:trHeight w:val="397"/>
        </w:trPr>
        <w:tc>
          <w:tcPr>
            <w:tcW w:w="10774" w:type="dxa"/>
            <w:gridSpan w:val="16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single" w:sz="12" w:space="0" w:color="38165E"/>
            </w:tcBorders>
            <w:shd w:val="clear" w:color="auto" w:fill="FFFFFF" w:themeFill="background1"/>
            <w:vAlign w:val="center"/>
          </w:tcPr>
          <w:p w14:paraId="67DE3613" w14:textId="77777777" w:rsidR="00141849" w:rsidRPr="00810B73" w:rsidRDefault="00141849" w:rsidP="00AC0B6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A26AB" w:rsidRPr="0039551D" w14:paraId="0C68903F" w14:textId="77777777" w:rsidTr="45B985B7">
        <w:trPr>
          <w:trHeight w:val="397"/>
        </w:trPr>
        <w:tc>
          <w:tcPr>
            <w:tcW w:w="2394" w:type="dxa"/>
            <w:gridSpan w:val="6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31CFDB9" w14:textId="77777777" w:rsidR="009A26AB" w:rsidRPr="00810B73" w:rsidRDefault="009A26A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Residential Address: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2087834781"/>
            <w:placeholder>
              <w:docPart w:val="E48D4F945B2F4DA1ADF7554263E61D4D"/>
            </w:placeholder>
            <w:showingPlcHdr/>
            <w:text/>
          </w:sdtPr>
          <w:sdtContent>
            <w:tc>
              <w:tcPr>
                <w:tcW w:w="8380" w:type="dxa"/>
                <w:gridSpan w:val="10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3A3E8B08" w14:textId="77777777" w:rsidR="009A26AB" w:rsidRPr="00810B73" w:rsidRDefault="009A26A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A26AB" w:rsidRPr="0039551D" w14:paraId="2FD01C76" w14:textId="77777777" w:rsidTr="00413C75">
        <w:trPr>
          <w:trHeight w:val="397"/>
        </w:trPr>
        <w:tc>
          <w:tcPr>
            <w:tcW w:w="1843" w:type="dxa"/>
            <w:gridSpan w:val="4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272684D" w14:textId="77777777" w:rsidR="009A26AB" w:rsidRPr="00810B73" w:rsidRDefault="009A26A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776414348"/>
            <w:placeholder>
              <w:docPart w:val="F93A47003113413BAF104ADB2595F81A"/>
            </w:placeholder>
            <w:showingPlcHdr/>
            <w:text/>
          </w:sdtPr>
          <w:sdtContent>
            <w:tc>
              <w:tcPr>
                <w:tcW w:w="4093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1A181A48" w14:textId="77777777" w:rsidR="009A26AB" w:rsidRPr="00810B73" w:rsidRDefault="009A26A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9B4FA80" w14:textId="77777777" w:rsidR="009A26AB" w:rsidRPr="00810B73" w:rsidRDefault="009A26AB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504321463"/>
            <w:placeholder>
              <w:docPart w:val="86234E8E9C614000B633A800F7C60A20"/>
            </w:placeholder>
            <w:showingPlcHdr/>
            <w:text/>
          </w:sdtPr>
          <w:sdtContent>
            <w:tc>
              <w:tcPr>
                <w:tcW w:w="1430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1EFAB8C6" w14:textId="77777777" w:rsidR="009A26AB" w:rsidRPr="00810B73" w:rsidRDefault="009A26A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38F4738" w14:textId="77777777" w:rsidR="009A26AB" w:rsidRPr="00810B73" w:rsidRDefault="266388B1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17032948"/>
            <w:placeholder>
              <w:docPart w:val="AD935457B4AF41FE812555FE5CACC152"/>
            </w:placeholder>
            <w:showingPlcHdr/>
            <w:text/>
          </w:sdtPr>
          <w:sdtContent>
            <w:tc>
              <w:tcPr>
                <w:tcW w:w="1140" w:type="dxa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7AABE729" w14:textId="77777777" w:rsidR="009A26AB" w:rsidRPr="00810B73" w:rsidRDefault="009A26A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141849" w:rsidRPr="0039551D" w14:paraId="68332CEB" w14:textId="77777777" w:rsidTr="45B985B7">
        <w:trPr>
          <w:trHeight w:val="397"/>
        </w:trPr>
        <w:tc>
          <w:tcPr>
            <w:tcW w:w="1958" w:type="dxa"/>
            <w:gridSpan w:val="5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944B945" w14:textId="44CF9E60" w:rsidR="00141849" w:rsidRPr="00810B73" w:rsidRDefault="009A26A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Postal</w:t>
            </w:r>
            <w:r w:rsidR="00141849"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Address: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960172757"/>
            <w:placeholder>
              <w:docPart w:val="3E08E8AAC23747EB9BF24D36A1D8DCD2"/>
            </w:placeholder>
            <w:showingPlcHdr/>
            <w:text/>
          </w:sdtPr>
          <w:sdtContent>
            <w:tc>
              <w:tcPr>
                <w:tcW w:w="8816" w:type="dxa"/>
                <w:gridSpan w:val="11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2C843D5F" w14:textId="77777777" w:rsidR="00141849" w:rsidRPr="00810B73" w:rsidRDefault="00141849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141849" w:rsidRPr="0039551D" w14:paraId="2CA0FAB5" w14:textId="77777777" w:rsidTr="00413C75">
        <w:trPr>
          <w:trHeight w:val="397"/>
        </w:trPr>
        <w:tc>
          <w:tcPr>
            <w:tcW w:w="1843" w:type="dxa"/>
            <w:gridSpan w:val="4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E4F112F" w14:textId="77777777" w:rsidR="00141849" w:rsidRPr="00810B73" w:rsidRDefault="00141849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09293027"/>
            <w:placeholder>
              <w:docPart w:val="399FB1234D7E43028382AA3E47103C94"/>
            </w:placeholder>
            <w:showingPlcHdr/>
            <w:text/>
          </w:sdtPr>
          <w:sdtContent>
            <w:tc>
              <w:tcPr>
                <w:tcW w:w="4093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0A52FB70" w14:textId="77777777" w:rsidR="00141849" w:rsidRPr="00810B73" w:rsidRDefault="00141849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5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C84B67B" w14:textId="77777777" w:rsidR="00141849" w:rsidRPr="00810B73" w:rsidRDefault="00141849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363101778"/>
            <w:placeholder>
              <w:docPart w:val="B2BEE10D93A14BD8A51FA189219F13FE"/>
            </w:placeholder>
            <w:showingPlcHdr/>
            <w:text/>
          </w:sdtPr>
          <w:sdtContent>
            <w:tc>
              <w:tcPr>
                <w:tcW w:w="1430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7A594866" w14:textId="77777777" w:rsidR="00141849" w:rsidRPr="00810B73" w:rsidRDefault="00141849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E3B6857" w14:textId="77777777" w:rsidR="00141849" w:rsidRPr="00810B73" w:rsidRDefault="29D49F6C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692642395"/>
            <w:placeholder>
              <w:docPart w:val="08693CC52ADD48FBACC442313F2A40AA"/>
            </w:placeholder>
            <w:showingPlcHdr/>
            <w:text/>
          </w:sdtPr>
          <w:sdtContent>
            <w:tc>
              <w:tcPr>
                <w:tcW w:w="1140" w:type="dxa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581EB209" w14:textId="77777777" w:rsidR="00141849" w:rsidRPr="00810B73" w:rsidRDefault="00141849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141849" w:rsidRPr="0039551D" w14:paraId="6B7A73F8" w14:textId="77777777" w:rsidTr="45B985B7">
        <w:trPr>
          <w:trHeight w:val="397"/>
        </w:trPr>
        <w:tc>
          <w:tcPr>
            <w:tcW w:w="1684" w:type="dxa"/>
            <w:gridSpan w:val="2"/>
            <w:tcBorders>
              <w:top w:val="single" w:sz="2" w:space="0" w:color="BFBFBF" w:themeColor="background1" w:themeShade="BF"/>
              <w:left w:val="single" w:sz="12" w:space="0" w:color="3816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36BEB9C3" w14:textId="77777777" w:rsidR="00141849" w:rsidRPr="00810B73" w:rsidRDefault="00141849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Place of Birth: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828433045"/>
            <w:placeholder>
              <w:docPart w:val="061EB5C3D1E441D689C52B98BB55AF11"/>
            </w:placeholder>
            <w:showingPlcHdr/>
            <w:text/>
          </w:sdtPr>
          <w:sdtContent>
            <w:tc>
              <w:tcPr>
                <w:tcW w:w="5103" w:type="dxa"/>
                <w:gridSpan w:val="9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4DE936AB" w14:textId="77777777" w:rsidR="00141849" w:rsidRPr="00810B73" w:rsidRDefault="00141849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3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06E32D3E" w14:textId="77777777" w:rsidR="00141849" w:rsidRPr="00810B73" w:rsidRDefault="00141849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Date of Birth: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alias w:val="Select Date"/>
            <w:id w:val="-2074888632"/>
            <w:placeholder>
              <w:docPart w:val="F5C48D23192843FA94AC2226E26DDBD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284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65E"/>
                </w:tcBorders>
                <w:vAlign w:val="center"/>
              </w:tcPr>
              <w:p w14:paraId="544B654F" w14:textId="77777777" w:rsidR="00141849" w:rsidRPr="00810B73" w:rsidRDefault="00141849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8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9D49F6C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9D49F6C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1417E" w:rsidRPr="0039551D" w14:paraId="0372AFFC" w14:textId="77777777" w:rsidTr="45B985B7">
        <w:trPr>
          <w:trHeight w:val="340"/>
        </w:trPr>
        <w:tc>
          <w:tcPr>
            <w:tcW w:w="10774" w:type="dxa"/>
            <w:gridSpan w:val="16"/>
            <w:tcBorders>
              <w:top w:val="single" w:sz="12" w:space="0" w:color="38115E"/>
              <w:left w:val="single" w:sz="12" w:space="0" w:color="38165E"/>
              <w:bottom w:val="single" w:sz="2" w:space="0" w:color="38165E"/>
              <w:right w:val="single" w:sz="12" w:space="0" w:color="38165E"/>
            </w:tcBorders>
            <w:shd w:val="clear" w:color="auto" w:fill="541A8E"/>
            <w:vAlign w:val="center"/>
          </w:tcPr>
          <w:p w14:paraId="59AAAB18" w14:textId="740C0B8A" w:rsidR="00C1417E" w:rsidRPr="00B221AD" w:rsidRDefault="22D7EA73" w:rsidP="0092242D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bookmarkStart w:id="4" w:name="_Hlk216696831"/>
            <w:r w:rsidRPr="144C6B66">
              <w:rPr>
                <w:rFonts w:ascii="Arial Nova" w:hAnsi="Arial Nova" w:cs="Segoe UI"/>
                <w:color w:val="FFFFFF" w:themeColor="background1"/>
              </w:rPr>
              <w:t xml:space="preserve">Section </w:t>
            </w:r>
            <w:r w:rsidR="266388B1" w:rsidRPr="144C6B66">
              <w:rPr>
                <w:rFonts w:ascii="Arial Nova" w:hAnsi="Arial Nova" w:cs="Segoe UI"/>
                <w:color w:val="FFFFFF" w:themeColor="background1"/>
              </w:rPr>
              <w:t>2.2</w:t>
            </w:r>
            <w:r w:rsidRPr="144C6B66">
              <w:rPr>
                <w:rFonts w:ascii="Arial Nova" w:hAnsi="Arial Nova" w:cs="Segoe UI"/>
                <w:color w:val="FFFFFF" w:themeColor="background1"/>
              </w:rPr>
              <w:t xml:space="preserve"> – </w:t>
            </w:r>
            <w:r w:rsidR="266388B1" w:rsidRPr="144C6B66">
              <w:rPr>
                <w:rFonts w:ascii="Arial Nova" w:hAnsi="Arial Nova" w:cs="Segoe UI"/>
                <w:color w:val="FFFFFF" w:themeColor="background1"/>
              </w:rPr>
              <w:t xml:space="preserve">Contact </w:t>
            </w:r>
          </w:p>
        </w:tc>
      </w:tr>
      <w:tr w:rsidR="00FC25E7" w:rsidRPr="0039551D" w14:paraId="074A0AA9" w14:textId="77777777" w:rsidTr="45B985B7">
        <w:trPr>
          <w:trHeight w:val="283"/>
        </w:trPr>
        <w:tc>
          <w:tcPr>
            <w:tcW w:w="10774" w:type="dxa"/>
            <w:gridSpan w:val="16"/>
            <w:tcBorders>
              <w:top w:val="single" w:sz="2" w:space="0" w:color="38165E"/>
              <w:left w:val="single" w:sz="12" w:space="0" w:color="38165E"/>
              <w:bottom w:val="nil"/>
              <w:right w:val="single" w:sz="12" w:space="0" w:color="38165E"/>
            </w:tcBorders>
            <w:shd w:val="clear" w:color="auto" w:fill="DEC7F5"/>
            <w:vAlign w:val="center"/>
          </w:tcPr>
          <w:p w14:paraId="100E150B" w14:textId="36CFA9FE" w:rsidR="00FC25E7" w:rsidRPr="00764AE3" w:rsidRDefault="00690239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</w:rPr>
            </w:pPr>
            <w:r>
              <w:rPr>
                <w:rFonts w:ascii="Arial Nova" w:hAnsi="Arial Nova" w:cs="Segoe UI"/>
                <w:color w:val="5E1D9F"/>
                <w:sz w:val="20"/>
                <w:szCs w:val="20"/>
              </w:rPr>
              <w:t xml:space="preserve">1. </w:t>
            </w:r>
            <w:r w:rsidR="009A26AB">
              <w:rPr>
                <w:rFonts w:ascii="Arial Nova" w:hAnsi="Arial Nova" w:cs="Segoe UI"/>
                <w:color w:val="5E1D9F"/>
                <w:sz w:val="20"/>
                <w:szCs w:val="20"/>
              </w:rPr>
              <w:t>Personal</w:t>
            </w:r>
          </w:p>
        </w:tc>
      </w:tr>
      <w:tr w:rsidR="00C03F16" w:rsidRPr="0039551D" w14:paraId="6C4787B2" w14:textId="77777777" w:rsidTr="45B985B7">
        <w:trPr>
          <w:trHeight w:val="397"/>
        </w:trPr>
        <w:tc>
          <w:tcPr>
            <w:tcW w:w="1796" w:type="dxa"/>
            <w:gridSpan w:val="3"/>
            <w:tcBorders>
              <w:top w:val="nil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2659565" w14:textId="1033DA9F" w:rsidR="00764AE3" w:rsidRPr="00810B73" w:rsidRDefault="009A26A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Telephone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57474971"/>
            <w:placeholder>
              <w:docPart w:val="E4D42F98E1854573B4EE6DC9965FB653"/>
            </w:placeholder>
            <w:showingPlcHdr/>
            <w:text/>
          </w:sdtPr>
          <w:sdtContent>
            <w:tc>
              <w:tcPr>
                <w:tcW w:w="3681" w:type="dxa"/>
                <w:gridSpan w:val="6"/>
                <w:tcBorders>
                  <w:top w:val="nil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7E211AD4" w14:textId="77777777" w:rsidR="00764AE3" w:rsidRPr="00810B73" w:rsidRDefault="00764AE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top w:val="nil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70F40BC" w14:textId="7262E9C9" w:rsidR="00764AE3" w:rsidRPr="00810B73" w:rsidRDefault="009A26AB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929811520"/>
            <w:placeholder>
              <w:docPart w:val="2A2BC9D2F4FE4D6CB73F61AC7A11205D"/>
            </w:placeholder>
            <w:showingPlcHdr/>
            <w:text/>
          </w:sdtPr>
          <w:sdtContent>
            <w:tc>
              <w:tcPr>
                <w:tcW w:w="3880" w:type="dxa"/>
                <w:gridSpan w:val="4"/>
                <w:tcBorders>
                  <w:top w:val="nil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7F3340BD" w14:textId="54C84934" w:rsidR="00764AE3" w:rsidRPr="00810B73" w:rsidRDefault="00764AE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875840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800CAD" w:rsidRPr="0039551D" w14:paraId="4E4CA0E7" w14:textId="77777777" w:rsidTr="45B985B7">
        <w:trPr>
          <w:trHeight w:val="397"/>
        </w:trPr>
        <w:tc>
          <w:tcPr>
            <w:tcW w:w="1796" w:type="dxa"/>
            <w:gridSpan w:val="3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D9BB0BE" w14:textId="6D140D69" w:rsidR="00800CAD" w:rsidRPr="00810B73" w:rsidRDefault="009A26A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Emai</w:t>
            </w:r>
            <w:r w:rsidR="00800CAD"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l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623072972"/>
            <w:placeholder>
              <w:docPart w:val="53B5EF5A00EB423F92639B86204E913F"/>
            </w:placeholder>
            <w:showingPlcHdr/>
            <w:text/>
          </w:sdtPr>
          <w:sdtContent>
            <w:tc>
              <w:tcPr>
                <w:tcW w:w="8978" w:type="dxa"/>
                <w:gridSpan w:val="1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2D8123F1" w14:textId="1F908FD7" w:rsidR="00800CAD" w:rsidRPr="00810B73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25E7" w:rsidRPr="00B221AD" w14:paraId="23753008" w14:textId="77777777" w:rsidTr="45B985B7">
        <w:trPr>
          <w:trHeight w:val="283"/>
        </w:trPr>
        <w:tc>
          <w:tcPr>
            <w:tcW w:w="10774" w:type="dxa"/>
            <w:gridSpan w:val="16"/>
            <w:tcBorders>
              <w:top w:val="single" w:sz="2" w:space="0" w:color="BFBFBF" w:themeColor="background1" w:themeShade="BF"/>
              <w:left w:val="single" w:sz="12" w:space="0" w:color="38165E"/>
              <w:bottom w:val="nil"/>
              <w:right w:val="single" w:sz="12" w:space="0" w:color="38165E"/>
            </w:tcBorders>
            <w:shd w:val="clear" w:color="auto" w:fill="DEC7F5"/>
            <w:vAlign w:val="center"/>
          </w:tcPr>
          <w:p w14:paraId="65DB2707" w14:textId="0C56AD4A" w:rsidR="00FC25E7" w:rsidRPr="00810B73" w:rsidRDefault="00690239" w:rsidP="00CF0D05">
            <w:pPr>
              <w:spacing w:before="120" w:after="120" w:line="276" w:lineRule="auto"/>
              <w:rPr>
                <w:rFonts w:ascii="Arial Nova" w:hAnsi="Arial Nova" w:cs="Segoe UI"/>
                <w:sz w:val="20"/>
                <w:szCs w:val="20"/>
              </w:rPr>
            </w:pPr>
            <w:bookmarkStart w:id="5" w:name="_Hlk216696845"/>
            <w:bookmarkEnd w:id="4"/>
            <w:r w:rsidRPr="00810B73">
              <w:rPr>
                <w:rFonts w:ascii="Arial Nova" w:hAnsi="Arial Nova" w:cs="Segoe UI"/>
                <w:color w:val="5E1D9F"/>
                <w:sz w:val="20"/>
                <w:szCs w:val="20"/>
              </w:rPr>
              <w:t xml:space="preserve">2. </w:t>
            </w:r>
            <w:r w:rsidR="009A26AB" w:rsidRPr="00810B73">
              <w:rPr>
                <w:rFonts w:ascii="Arial Nova" w:hAnsi="Arial Nova" w:cs="Segoe UI"/>
                <w:color w:val="5E1D9F"/>
                <w:sz w:val="20"/>
                <w:szCs w:val="20"/>
              </w:rPr>
              <w:t>Work</w:t>
            </w:r>
          </w:p>
        </w:tc>
      </w:tr>
      <w:tr w:rsidR="009A26AB" w:rsidRPr="0039551D" w14:paraId="5197F2D7" w14:textId="77777777" w:rsidTr="45B985B7">
        <w:trPr>
          <w:trHeight w:val="397"/>
        </w:trPr>
        <w:tc>
          <w:tcPr>
            <w:tcW w:w="1796" w:type="dxa"/>
            <w:gridSpan w:val="3"/>
            <w:tcBorders>
              <w:top w:val="nil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B4E1621" w14:textId="77777777" w:rsidR="009A26AB" w:rsidRPr="00810B73" w:rsidRDefault="009A26A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Telephone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707396448"/>
            <w:placeholder>
              <w:docPart w:val="E1F0DB77398C4D8F8C139F88E67DBED8"/>
            </w:placeholder>
            <w:showingPlcHdr/>
            <w:text/>
          </w:sdtPr>
          <w:sdtContent>
            <w:tc>
              <w:tcPr>
                <w:tcW w:w="3681" w:type="dxa"/>
                <w:gridSpan w:val="6"/>
                <w:tcBorders>
                  <w:top w:val="nil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5DB3D1FE" w14:textId="77777777" w:rsidR="009A26AB" w:rsidRPr="00810B73" w:rsidRDefault="009A26A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top w:val="nil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68BED97" w14:textId="77777777" w:rsidR="009A26AB" w:rsidRPr="00810B73" w:rsidRDefault="009A26AB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Mobile No: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670363218"/>
            <w:placeholder>
              <w:docPart w:val="A7361616482B48978BE93EFC30AAE849"/>
            </w:placeholder>
            <w:showingPlcHdr/>
            <w:text/>
          </w:sdtPr>
          <w:sdtContent>
            <w:tc>
              <w:tcPr>
                <w:tcW w:w="3880" w:type="dxa"/>
                <w:gridSpan w:val="4"/>
                <w:tcBorders>
                  <w:top w:val="nil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51269E69" w14:textId="77777777" w:rsidR="009A26AB" w:rsidRPr="00810B73" w:rsidRDefault="009A26A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9A26AB" w:rsidRPr="0039551D" w14:paraId="1957CECA" w14:textId="77777777" w:rsidTr="45B985B7">
        <w:trPr>
          <w:trHeight w:val="397"/>
        </w:trPr>
        <w:tc>
          <w:tcPr>
            <w:tcW w:w="1796" w:type="dxa"/>
            <w:gridSpan w:val="3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38165E"/>
              <w:right w:val="nil"/>
            </w:tcBorders>
            <w:shd w:val="clear" w:color="auto" w:fill="F2F2F2" w:themeFill="background1" w:themeFillShade="F2"/>
            <w:vAlign w:val="center"/>
          </w:tcPr>
          <w:p w14:paraId="4D4C13FF" w14:textId="77777777" w:rsidR="009A26AB" w:rsidRPr="00810B73" w:rsidRDefault="009A26A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Email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121955447"/>
            <w:placeholder>
              <w:docPart w:val="2B0F3668506A46CE95D70C0FB144C634"/>
            </w:placeholder>
            <w:showingPlcHdr/>
            <w:text/>
          </w:sdtPr>
          <w:sdtContent>
            <w:tc>
              <w:tcPr>
                <w:tcW w:w="8978" w:type="dxa"/>
                <w:gridSpan w:val="13"/>
                <w:tcBorders>
                  <w:top w:val="single" w:sz="2" w:space="0" w:color="BFBFBF" w:themeColor="background1" w:themeShade="BF"/>
                  <w:left w:val="nil"/>
                  <w:bottom w:val="single" w:sz="2" w:space="0" w:color="38165E"/>
                  <w:right w:val="single" w:sz="12" w:space="0" w:color="38165E"/>
                </w:tcBorders>
                <w:vAlign w:val="center"/>
              </w:tcPr>
              <w:p w14:paraId="7AA7FB12" w14:textId="77777777" w:rsidR="009A26AB" w:rsidRPr="00810B73" w:rsidRDefault="009A26A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66388B1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579B572F" w14:textId="77777777" w:rsidR="00084B05" w:rsidRDefault="00084B05">
      <w:pPr>
        <w:sectPr w:rsidR="00084B05" w:rsidSect="00084B05">
          <w:headerReference w:type="even" r:id="rId14"/>
          <w:headerReference w:type="default" r:id="rId15"/>
          <w:headerReference w:type="first" r:id="rId16"/>
          <w:footerReference w:type="first" r:id="rId17"/>
          <w:pgSz w:w="11906" w:h="16838" w:code="9"/>
          <w:pgMar w:top="284" w:right="720" w:bottom="992" w:left="720" w:header="510" w:footer="0" w:gutter="0"/>
          <w:cols w:space="708"/>
          <w:titlePg/>
          <w:docGrid w:linePitch="360"/>
        </w:sectPr>
      </w:pPr>
    </w:p>
    <w:p w14:paraId="17111535" w14:textId="77777777" w:rsidR="00577AD7" w:rsidRDefault="00577AD7"/>
    <w:tbl>
      <w:tblPr>
        <w:tblStyle w:val="TableGrid"/>
        <w:tblW w:w="10774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116"/>
        <w:gridCol w:w="878"/>
        <w:gridCol w:w="703"/>
        <w:gridCol w:w="2693"/>
        <w:gridCol w:w="7"/>
        <w:gridCol w:w="366"/>
        <w:gridCol w:w="345"/>
        <w:gridCol w:w="508"/>
        <w:gridCol w:w="761"/>
        <w:gridCol w:w="432"/>
        <w:gridCol w:w="141"/>
        <w:gridCol w:w="102"/>
        <w:gridCol w:w="30"/>
        <w:gridCol w:w="12"/>
        <w:gridCol w:w="345"/>
        <w:gridCol w:w="356"/>
        <w:gridCol w:w="92"/>
        <w:gridCol w:w="475"/>
        <w:gridCol w:w="14"/>
        <w:gridCol w:w="111"/>
        <w:gridCol w:w="456"/>
        <w:gridCol w:w="175"/>
        <w:gridCol w:w="536"/>
      </w:tblGrid>
      <w:tr w:rsidR="00FC25E7" w:rsidRPr="00B221AD" w14:paraId="7022A464" w14:textId="77777777" w:rsidTr="144C6B66">
        <w:trPr>
          <w:trHeight w:val="340"/>
        </w:trPr>
        <w:tc>
          <w:tcPr>
            <w:tcW w:w="10774" w:type="dxa"/>
            <w:gridSpan w:val="24"/>
            <w:tcBorders>
              <w:top w:val="single" w:sz="12" w:space="0" w:color="38115E"/>
              <w:left w:val="single" w:sz="12" w:space="0" w:color="38165E"/>
              <w:bottom w:val="single" w:sz="2" w:space="0" w:color="38165E"/>
              <w:right w:val="single" w:sz="12" w:space="0" w:color="38165E"/>
            </w:tcBorders>
            <w:shd w:val="clear" w:color="auto" w:fill="541A8E"/>
            <w:vAlign w:val="center"/>
          </w:tcPr>
          <w:bookmarkEnd w:id="5"/>
          <w:p w14:paraId="59BAD8F9" w14:textId="0AF1A9CE" w:rsidR="00FC25E7" w:rsidRPr="00810B73" w:rsidRDefault="22D7EA73" w:rsidP="0092242D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  <w:t xml:space="preserve">Section </w:t>
            </w:r>
            <w:r w:rsidR="2A5EB7A8" w:rsidRPr="00810B73"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  <w:t>2</w:t>
            </w:r>
            <w:r w:rsidRPr="00810B73"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  <w:t>.</w:t>
            </w:r>
            <w:r w:rsidR="06B6BE1F" w:rsidRPr="00810B73"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  <w:t>3</w:t>
            </w:r>
            <w:r w:rsidRPr="00810B73"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  <w:t xml:space="preserve"> – </w:t>
            </w:r>
            <w:r w:rsidR="2A5EB7A8" w:rsidRPr="00810B73"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  <w:t>Location</w:t>
            </w:r>
          </w:p>
        </w:tc>
      </w:tr>
      <w:tr w:rsidR="00066D44" w:rsidRPr="00B221AD" w14:paraId="30104688" w14:textId="77777777" w:rsidTr="144C6B66">
        <w:trPr>
          <w:trHeight w:val="624"/>
        </w:trPr>
        <w:tc>
          <w:tcPr>
            <w:tcW w:w="10774" w:type="dxa"/>
            <w:gridSpan w:val="24"/>
            <w:tcBorders>
              <w:top w:val="single" w:sz="2" w:space="0" w:color="38165E"/>
              <w:left w:val="single" w:sz="12" w:space="0" w:color="38165E"/>
              <w:bottom w:val="single" w:sz="2" w:space="0" w:color="DEC7F5"/>
              <w:right w:val="single" w:sz="12" w:space="0" w:color="38165E"/>
            </w:tcBorders>
            <w:shd w:val="clear" w:color="auto" w:fill="FFFFFF" w:themeFill="background1"/>
            <w:vAlign w:val="center"/>
          </w:tcPr>
          <w:p w14:paraId="055885C3" w14:textId="6647D156" w:rsidR="00066D44" w:rsidRPr="00810B73" w:rsidRDefault="00066D44" w:rsidP="00C03F16">
            <w:pPr>
              <w:jc w:val="both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iCs/>
                <w:sz w:val="20"/>
                <w:szCs w:val="20"/>
              </w:rPr>
              <w:t xml:space="preserve">List </w:t>
            </w:r>
            <w:r w:rsidRPr="00810B73">
              <w:rPr>
                <w:rFonts w:ascii="Arial Nova" w:hAnsi="Arial Nova" w:cs="Arial"/>
                <w:b/>
                <w:sz w:val="20"/>
                <w:szCs w:val="20"/>
                <w:u w:val="single"/>
              </w:rPr>
              <w:t>ALL</w:t>
            </w:r>
            <w:r w:rsidRPr="00810B73">
              <w:rPr>
                <w:rFonts w:ascii="Arial Nova" w:hAnsi="Arial Nova" w:cs="Arial"/>
                <w:iCs/>
                <w:sz w:val="20"/>
                <w:szCs w:val="20"/>
              </w:rPr>
              <w:t xml:space="preserve"> addresses (include your current address) for the past </w:t>
            </w:r>
            <w:r w:rsidRPr="00810B73">
              <w:rPr>
                <w:rFonts w:ascii="Arial Nova" w:hAnsi="Arial Nova" w:cs="Arial"/>
                <w:b/>
                <w:bCs/>
                <w:iCs/>
                <w:sz w:val="20"/>
                <w:szCs w:val="20"/>
                <w:u w:val="single"/>
              </w:rPr>
              <w:t>5 years</w:t>
            </w:r>
            <w:r w:rsidRPr="00810B73">
              <w:rPr>
                <w:rFonts w:ascii="Arial Nova" w:hAnsi="Arial Nova" w:cs="Arial"/>
                <w:iCs/>
                <w:sz w:val="20"/>
                <w:szCs w:val="20"/>
              </w:rPr>
              <w:t xml:space="preserve"> at which you have been a permanent resident (for a period of 6 months or more)</w:t>
            </w:r>
            <w:r w:rsidRPr="00810B73">
              <w:rPr>
                <w:rFonts w:ascii="Arial Nova" w:hAnsi="Arial Nova" w:cs="Arial"/>
                <w:b/>
                <w:i/>
                <w:iCs/>
                <w:sz w:val="20"/>
                <w:szCs w:val="20"/>
              </w:rPr>
              <w:t>.</w:t>
            </w:r>
          </w:p>
        </w:tc>
      </w:tr>
      <w:tr w:rsidR="00FC25E7" w:rsidRPr="00B221AD" w14:paraId="180CAF7A" w14:textId="77777777" w:rsidTr="144C6B66">
        <w:trPr>
          <w:trHeight w:val="283"/>
        </w:trPr>
        <w:tc>
          <w:tcPr>
            <w:tcW w:w="10774" w:type="dxa"/>
            <w:gridSpan w:val="24"/>
            <w:tcBorders>
              <w:top w:val="single" w:sz="2" w:space="0" w:color="DEC7F5"/>
              <w:left w:val="single" w:sz="12" w:space="0" w:color="38165E"/>
              <w:bottom w:val="single" w:sz="2" w:space="0" w:color="DEC7F5"/>
              <w:right w:val="single" w:sz="12" w:space="0" w:color="38165E"/>
            </w:tcBorders>
            <w:shd w:val="clear" w:color="auto" w:fill="DEC7F5"/>
            <w:vAlign w:val="center"/>
          </w:tcPr>
          <w:p w14:paraId="7EDDA4EA" w14:textId="779638AF" w:rsidR="00FC25E7" w:rsidRPr="00810B73" w:rsidRDefault="00690239" w:rsidP="0092242D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810B73">
              <w:rPr>
                <w:rFonts w:ascii="Arial Nova" w:hAnsi="Arial Nova" w:cs="Segoe UI"/>
                <w:color w:val="5E1D9F"/>
                <w:sz w:val="20"/>
                <w:szCs w:val="20"/>
              </w:rPr>
              <w:t xml:space="preserve">1. </w:t>
            </w:r>
            <w:r w:rsidR="00066D44" w:rsidRPr="00810B73">
              <w:rPr>
                <w:rFonts w:ascii="Arial Nova" w:hAnsi="Arial Nova" w:cs="Segoe UI"/>
                <w:color w:val="5E1D9F"/>
                <w:sz w:val="20"/>
                <w:szCs w:val="20"/>
              </w:rPr>
              <w:t>Current Residence</w:t>
            </w:r>
          </w:p>
        </w:tc>
      </w:tr>
      <w:tr w:rsidR="00F46D41" w:rsidRPr="0039551D" w14:paraId="6B00CE54" w14:textId="77777777" w:rsidTr="00084B05">
        <w:trPr>
          <w:trHeight w:val="397"/>
        </w:trPr>
        <w:tc>
          <w:tcPr>
            <w:tcW w:w="5517" w:type="dxa"/>
            <w:gridSpan w:val="6"/>
            <w:tcBorders>
              <w:top w:val="single" w:sz="2" w:space="0" w:color="DEC7F5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56E89F2" w14:textId="3510ED43" w:rsidR="004938ED" w:rsidRPr="00810B73" w:rsidRDefault="004938ED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Please specify the commencement and termination dates of your residence at this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645197087"/>
            <w:placeholder>
              <w:docPart w:val="4D7E86923FA946D1BEACA89A76500871"/>
            </w:placeholder>
            <w:showingPlcHdr/>
            <w:text/>
          </w:sdtPr>
          <w:sdtContent>
            <w:tc>
              <w:tcPr>
                <w:tcW w:w="2412" w:type="dxa"/>
                <w:gridSpan w:val="5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5CAEF974" w14:textId="77777777" w:rsidR="004938ED" w:rsidRPr="00810B73" w:rsidRDefault="004938ED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630" w:type="dxa"/>
            <w:gridSpan w:val="5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FA4D09A" w14:textId="618B96B4" w:rsidR="004938ED" w:rsidRPr="00810B73" w:rsidRDefault="004938ED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020470524"/>
            <w:placeholder>
              <w:docPart w:val="6DFFE41F17114ED4BCF6763B065E452A"/>
            </w:placeholder>
            <w:showingPlcHdr/>
            <w:text/>
          </w:sdtPr>
          <w:sdtContent>
            <w:tc>
              <w:tcPr>
                <w:tcW w:w="2215" w:type="dxa"/>
                <w:gridSpan w:val="8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5155FE12" w14:textId="44366017" w:rsidR="004938ED" w:rsidRPr="00810B73" w:rsidRDefault="004938ED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780BDE4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C25E7" w:rsidRPr="0039551D" w14:paraId="161EE7E0" w14:textId="77777777" w:rsidTr="00084B05">
        <w:trPr>
          <w:trHeight w:val="397"/>
        </w:trPr>
        <w:tc>
          <w:tcPr>
            <w:tcW w:w="1236" w:type="dxa"/>
            <w:gridSpan w:val="2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16D34B3" w14:textId="0FE09938" w:rsidR="00FC25E7" w:rsidRPr="00810B73" w:rsidRDefault="00FC25E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51941682"/>
            <w:placeholder>
              <w:docPart w:val="BC5AA8A9240E4B2BBD540797719C9376"/>
            </w:placeholder>
            <w:showingPlcHdr/>
            <w:text/>
          </w:sdtPr>
          <w:sdtContent>
            <w:tc>
              <w:tcPr>
                <w:tcW w:w="9538" w:type="dxa"/>
                <w:gridSpan w:val="22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458B8FF8" w14:textId="044A7937" w:rsidR="00FC25E7" w:rsidRPr="00810B73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7410F1" w:rsidRPr="0039551D" w14:paraId="07DF6A79" w14:textId="77777777" w:rsidTr="00084B05">
        <w:trPr>
          <w:trHeight w:val="397"/>
        </w:trPr>
        <w:tc>
          <w:tcPr>
            <w:tcW w:w="1120" w:type="dxa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AB23A7E" w14:textId="77777777" w:rsidR="00FC25E7" w:rsidRPr="00810B73" w:rsidRDefault="00FC25E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950092116"/>
            <w:placeholder>
              <w:docPart w:val="902DDCEB22E64914A185E755FDC4FC4E"/>
            </w:placeholder>
            <w:showingPlcHdr/>
            <w:text/>
          </w:sdtPr>
          <w:sdtContent>
            <w:tc>
              <w:tcPr>
                <w:tcW w:w="4763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627ABD80" w14:textId="199B258D" w:rsidR="00FC25E7" w:rsidRPr="00810B73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5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9C4CD84" w14:textId="77777777" w:rsidR="00FC25E7" w:rsidRPr="00810B73" w:rsidRDefault="00FC25E7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10803353"/>
            <w:placeholder>
              <w:docPart w:val="69495F2CF3D54DADB2499C13A4540B5C"/>
            </w:placeholder>
            <w:showingPlcHdr/>
            <w:text/>
          </w:sdtPr>
          <w:sdtContent>
            <w:tc>
              <w:tcPr>
                <w:tcW w:w="1436" w:type="dxa"/>
                <w:gridSpan w:val="4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2E0CF7A7" w14:textId="5BED4C93" w:rsidR="00FC25E7" w:rsidRPr="00810B73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35" w:type="dxa"/>
            <w:gridSpan w:val="8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2858C12" w14:textId="77777777" w:rsidR="00FC25E7" w:rsidRPr="00810B73" w:rsidRDefault="22D7EA73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776241553"/>
            <w:placeholder>
              <w:docPart w:val="94D215B801634137BB553E5C3E4B8B1B"/>
            </w:placeholder>
            <w:showingPlcHdr/>
            <w:text/>
          </w:sdtPr>
          <w:sdtContent>
            <w:tc>
              <w:tcPr>
                <w:tcW w:w="1167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185B768B" w14:textId="3B18E2D0" w:rsidR="00FC25E7" w:rsidRPr="00810B73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C03F16" w:rsidRPr="00810B73" w14:paraId="2D3977D0" w14:textId="77777777" w:rsidTr="00084B05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964"/>
        </w:trPr>
        <w:tc>
          <w:tcPr>
            <w:tcW w:w="8214" w:type="dxa"/>
            <w:gridSpan w:val="15"/>
            <w:tcBorders>
              <w:top w:val="single" w:sz="2" w:space="0" w:color="BFBFBF" w:themeColor="background1" w:themeShade="BF"/>
              <w:left w:val="single" w:sz="12" w:space="0" w:color="38165E"/>
              <w:bottom w:val="nil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5F31461" w14:textId="51A9DBB1" w:rsidR="00141DB0" w:rsidRPr="00810B73" w:rsidRDefault="00141DB0" w:rsidP="00141DB0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permanent residential addresses at which you have resided for a continuous period of six months or longer over the last 5 years?</w:t>
            </w:r>
          </w:p>
          <w:p w14:paraId="4D444510" w14:textId="3025A193" w:rsidR="00C03F16" w:rsidRPr="00810B73" w:rsidRDefault="00C03F16" w:rsidP="00AC0B66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="001C7F28" w:rsidRPr="00810B73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2.4. If </w:t>
            </w:r>
            <w:r w:rsidR="001C7F28" w:rsidRPr="00810B73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>, please continue below.</w:t>
            </w:r>
          </w:p>
        </w:tc>
        <w:tc>
          <w:tcPr>
            <w:tcW w:w="793" w:type="dxa"/>
            <w:gridSpan w:val="3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nil"/>
              <w:right w:val="dotted" w:sz="4" w:space="0" w:color="BFBFBF" w:themeColor="background1" w:themeShade="BF"/>
            </w:tcBorders>
            <w:vAlign w:val="center"/>
          </w:tcPr>
          <w:p w14:paraId="40472052" w14:textId="77777777" w:rsidR="00C03F16" w:rsidRPr="00810B73" w:rsidRDefault="00C03F16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350918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nil"/>
                  <w:right w:val="dotted" w:sz="4" w:space="0" w:color="BFBFBF" w:themeColor="background1" w:themeShade="BF"/>
                </w:tcBorders>
                <w:vAlign w:val="center"/>
              </w:tcPr>
              <w:p w14:paraId="03AFD038" w14:textId="77777777" w:rsidR="00C03F16" w:rsidRPr="00810B73" w:rsidRDefault="49612A5F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dxa"/>
            <w:gridSpan w:val="3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nil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D3B370" w14:textId="77777777" w:rsidR="00C03F16" w:rsidRPr="00810B73" w:rsidRDefault="00C03F16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351531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nil"/>
                  <w:right w:val="single" w:sz="12" w:space="0" w:color="38165E"/>
                </w:tcBorders>
                <w:vAlign w:val="center"/>
              </w:tcPr>
              <w:p w14:paraId="769780EA" w14:textId="77777777" w:rsidR="00C03F16" w:rsidRPr="00810B73" w:rsidRDefault="49612A5F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864D7" w:rsidRPr="00FC25E7" w14:paraId="7007E22F" w14:textId="77777777" w:rsidTr="144C6B66">
        <w:trPr>
          <w:trHeight w:val="283"/>
        </w:trPr>
        <w:tc>
          <w:tcPr>
            <w:tcW w:w="10774" w:type="dxa"/>
            <w:gridSpan w:val="24"/>
            <w:tcBorders>
              <w:top w:val="nil"/>
              <w:left w:val="single" w:sz="12" w:space="0" w:color="38165E"/>
              <w:bottom w:val="single" w:sz="2" w:space="0" w:color="DEC7F5"/>
              <w:right w:val="single" w:sz="12" w:space="0" w:color="38165E"/>
            </w:tcBorders>
            <w:shd w:val="clear" w:color="auto" w:fill="DEC7F5"/>
            <w:vAlign w:val="center"/>
          </w:tcPr>
          <w:p w14:paraId="6D36F2A7" w14:textId="559D6700" w:rsidR="007864D7" w:rsidRPr="00810B73" w:rsidRDefault="00690239" w:rsidP="0092242D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810B73">
              <w:rPr>
                <w:rFonts w:ascii="Arial Nova" w:hAnsi="Arial Nova" w:cs="Segoe UI"/>
                <w:color w:val="5E1D9F"/>
                <w:sz w:val="20"/>
                <w:szCs w:val="20"/>
              </w:rPr>
              <w:t xml:space="preserve">2. </w:t>
            </w:r>
            <w:r w:rsidR="00066D44" w:rsidRPr="00810B73">
              <w:rPr>
                <w:rFonts w:ascii="Arial Nova" w:hAnsi="Arial Nova" w:cs="Segoe UI"/>
                <w:color w:val="5E1D9F"/>
                <w:sz w:val="20"/>
                <w:szCs w:val="20"/>
              </w:rPr>
              <w:t>Previous</w:t>
            </w:r>
          </w:p>
        </w:tc>
      </w:tr>
      <w:tr w:rsidR="0060614A" w:rsidRPr="0039551D" w14:paraId="5417C21F" w14:textId="77777777" w:rsidTr="00084B05">
        <w:trPr>
          <w:trHeight w:val="397"/>
        </w:trPr>
        <w:tc>
          <w:tcPr>
            <w:tcW w:w="5517" w:type="dxa"/>
            <w:gridSpan w:val="6"/>
            <w:tcBorders>
              <w:top w:val="single" w:sz="2" w:space="0" w:color="DEC7F5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917315A" w14:textId="77777777" w:rsidR="0060614A" w:rsidRPr="00810B73" w:rsidRDefault="0060614A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Please specify the commencement and termination dates of your residence at this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59277448"/>
            <w:placeholder>
              <w:docPart w:val="5FA85B8A8D934FD89ABCB7A0C772BACF"/>
            </w:placeholder>
            <w:showingPlcHdr/>
            <w:text/>
          </w:sdtPr>
          <w:sdtContent>
            <w:tc>
              <w:tcPr>
                <w:tcW w:w="2412" w:type="dxa"/>
                <w:gridSpan w:val="5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29CCFEE5" w14:textId="77777777" w:rsidR="0060614A" w:rsidRPr="00810B73" w:rsidRDefault="006061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630" w:type="dxa"/>
            <w:gridSpan w:val="5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85B6FAF" w14:textId="77777777" w:rsidR="0060614A" w:rsidRPr="00810B73" w:rsidRDefault="0060614A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48627547"/>
            <w:placeholder>
              <w:docPart w:val="85AEFD1878224E5CBD39E2188E42E6E2"/>
            </w:placeholder>
            <w:showingPlcHdr/>
            <w:text/>
          </w:sdtPr>
          <w:sdtContent>
            <w:tc>
              <w:tcPr>
                <w:tcW w:w="2215" w:type="dxa"/>
                <w:gridSpan w:val="8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26D853E8" w14:textId="77777777" w:rsidR="0060614A" w:rsidRPr="00810B73" w:rsidRDefault="006061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66D44" w:rsidRPr="0039551D" w14:paraId="4BA36B69" w14:textId="77777777" w:rsidTr="00084B05">
        <w:trPr>
          <w:trHeight w:val="397"/>
        </w:trPr>
        <w:tc>
          <w:tcPr>
            <w:tcW w:w="1236" w:type="dxa"/>
            <w:gridSpan w:val="2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AF40F83" w14:textId="77777777" w:rsidR="00066D44" w:rsidRPr="00810B73" w:rsidRDefault="00066D44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16486481"/>
            <w:placeholder>
              <w:docPart w:val="E637A906453E4D08B3A50CA6A725D31A"/>
            </w:placeholder>
            <w:showingPlcHdr/>
            <w:text/>
          </w:sdtPr>
          <w:sdtContent>
            <w:tc>
              <w:tcPr>
                <w:tcW w:w="9538" w:type="dxa"/>
                <w:gridSpan w:val="22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2003C4D9" w14:textId="77777777" w:rsidR="00066D44" w:rsidRPr="00810B73" w:rsidRDefault="00066D4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7410F1" w:rsidRPr="0039551D" w14:paraId="468E158D" w14:textId="77777777" w:rsidTr="00084B05">
        <w:trPr>
          <w:trHeight w:val="397"/>
        </w:trPr>
        <w:tc>
          <w:tcPr>
            <w:tcW w:w="1120" w:type="dxa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75C65EC" w14:textId="77777777" w:rsidR="00066D44" w:rsidRPr="00810B73" w:rsidRDefault="00066D44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15170726"/>
            <w:placeholder>
              <w:docPart w:val="4FF700F40FA844DC929C5FD3DE0E9070"/>
            </w:placeholder>
            <w:showingPlcHdr/>
            <w:text/>
          </w:sdtPr>
          <w:sdtContent>
            <w:tc>
              <w:tcPr>
                <w:tcW w:w="4763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0EBEF337" w14:textId="77777777" w:rsidR="00066D44" w:rsidRPr="00810B73" w:rsidRDefault="00066D4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5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E854EB6" w14:textId="77777777" w:rsidR="00066D44" w:rsidRPr="00810B73" w:rsidRDefault="00066D44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017305248"/>
            <w:placeholder>
              <w:docPart w:val="F0486F34302240DD8F00E175E9DF0446"/>
            </w:placeholder>
            <w:showingPlcHdr/>
            <w:text/>
          </w:sdtPr>
          <w:sdtContent>
            <w:tc>
              <w:tcPr>
                <w:tcW w:w="1436" w:type="dxa"/>
                <w:gridSpan w:val="4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6B296BC3" w14:textId="77777777" w:rsidR="00066D44" w:rsidRPr="00810B73" w:rsidRDefault="00066D4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35" w:type="dxa"/>
            <w:gridSpan w:val="8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F181B44" w14:textId="77777777" w:rsidR="00066D44" w:rsidRPr="00810B73" w:rsidRDefault="2A5EB7A8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870067633"/>
            <w:placeholder>
              <w:docPart w:val="9CB35ACCAC51444DB395431216D7395A"/>
            </w:placeholder>
            <w:showingPlcHdr/>
            <w:text/>
          </w:sdtPr>
          <w:sdtContent>
            <w:tc>
              <w:tcPr>
                <w:tcW w:w="1167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4ADACA42" w14:textId="77777777" w:rsidR="00066D44" w:rsidRPr="00810B73" w:rsidRDefault="00066D4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7410F1" w:rsidRPr="0039551D" w14:paraId="79C6DE98" w14:textId="77777777" w:rsidTr="00084B05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1020"/>
        </w:trPr>
        <w:tc>
          <w:tcPr>
            <w:tcW w:w="8214" w:type="dxa"/>
            <w:gridSpan w:val="15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565E0B" w14:textId="77777777" w:rsidR="005B6C6B" w:rsidRPr="00810B73" w:rsidRDefault="005B6C6B" w:rsidP="005B6C6B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permanent residential addresses at which you have resided for a continuous period of six months or longer over the last 5 years?</w:t>
            </w:r>
          </w:p>
          <w:p w14:paraId="59234603" w14:textId="0E62C430" w:rsidR="00C03F16" w:rsidRPr="00810B73" w:rsidRDefault="005B6C6B" w:rsidP="005B6C6B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810B73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2.4. If </w:t>
            </w:r>
            <w:r w:rsidRPr="00810B73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>, please continue below.</w:t>
            </w:r>
          </w:p>
        </w:tc>
        <w:tc>
          <w:tcPr>
            <w:tcW w:w="793" w:type="dxa"/>
            <w:gridSpan w:val="3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vAlign w:val="center"/>
          </w:tcPr>
          <w:p w14:paraId="3941CAE4" w14:textId="77777777" w:rsidR="00C03F16" w:rsidRPr="00810B73" w:rsidRDefault="00C03F16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583252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dotted" w:sz="4" w:space="0" w:color="BFBFBF" w:themeColor="background1" w:themeShade="BF"/>
                </w:tcBorders>
                <w:vAlign w:val="center"/>
              </w:tcPr>
              <w:p w14:paraId="2C115297" w14:textId="77777777" w:rsidR="00C03F16" w:rsidRPr="00810B73" w:rsidRDefault="49612A5F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dxa"/>
            <w:gridSpan w:val="3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F9A2274" w14:textId="77777777" w:rsidR="00C03F16" w:rsidRPr="00810B73" w:rsidRDefault="00C03F16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018074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single" w:sz="12" w:space="0" w:color="38165E"/>
                </w:tcBorders>
                <w:vAlign w:val="center"/>
              </w:tcPr>
              <w:p w14:paraId="47288D70" w14:textId="77777777" w:rsidR="00C03F16" w:rsidRPr="00810B73" w:rsidRDefault="49612A5F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66D44" w:rsidRPr="00764AE3" w14:paraId="6D2A8D7B" w14:textId="77777777" w:rsidTr="144C6B66">
        <w:trPr>
          <w:trHeight w:val="283"/>
        </w:trPr>
        <w:tc>
          <w:tcPr>
            <w:tcW w:w="10774" w:type="dxa"/>
            <w:gridSpan w:val="24"/>
            <w:tcBorders>
              <w:top w:val="single" w:sz="2" w:space="0" w:color="DEC7F5"/>
              <w:left w:val="single" w:sz="12" w:space="0" w:color="38165E"/>
              <w:bottom w:val="single" w:sz="2" w:space="0" w:color="DEC7F5"/>
              <w:right w:val="single" w:sz="12" w:space="0" w:color="38165E"/>
            </w:tcBorders>
            <w:shd w:val="clear" w:color="auto" w:fill="DEC7F5"/>
            <w:vAlign w:val="center"/>
          </w:tcPr>
          <w:p w14:paraId="7D42224B" w14:textId="0E2438ED" w:rsidR="00066D44" w:rsidRPr="00810B73" w:rsidRDefault="00066D44" w:rsidP="0092242D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810B73">
              <w:rPr>
                <w:rFonts w:ascii="Arial Nova" w:hAnsi="Arial Nova" w:cs="Segoe UI"/>
                <w:color w:val="5E1D9F"/>
                <w:sz w:val="20"/>
                <w:szCs w:val="20"/>
              </w:rPr>
              <w:t>3. Previous</w:t>
            </w:r>
          </w:p>
        </w:tc>
      </w:tr>
      <w:tr w:rsidR="0060614A" w:rsidRPr="0039551D" w14:paraId="3FC608BE" w14:textId="77777777" w:rsidTr="00084B05">
        <w:trPr>
          <w:trHeight w:val="397"/>
        </w:trPr>
        <w:tc>
          <w:tcPr>
            <w:tcW w:w="5517" w:type="dxa"/>
            <w:gridSpan w:val="6"/>
            <w:tcBorders>
              <w:top w:val="single" w:sz="2" w:space="0" w:color="DEC7F5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B7E7CC8" w14:textId="77777777" w:rsidR="0060614A" w:rsidRPr="00810B73" w:rsidRDefault="0060614A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Please specify the commencement and termination dates of your residence at this 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00476306"/>
            <w:placeholder>
              <w:docPart w:val="64B2980BEE554E37BFB0EE019D533FF7"/>
            </w:placeholder>
            <w:showingPlcHdr/>
            <w:text/>
          </w:sdtPr>
          <w:sdtContent>
            <w:tc>
              <w:tcPr>
                <w:tcW w:w="2412" w:type="dxa"/>
                <w:gridSpan w:val="5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0E85BFB4" w14:textId="77777777" w:rsidR="0060614A" w:rsidRPr="00810B73" w:rsidRDefault="006061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630" w:type="dxa"/>
            <w:gridSpan w:val="5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C1814F6" w14:textId="77777777" w:rsidR="0060614A" w:rsidRPr="00810B73" w:rsidRDefault="0060614A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325652093"/>
            <w:placeholder>
              <w:docPart w:val="D65DA022C4B84D94A50705492773E778"/>
            </w:placeholder>
            <w:showingPlcHdr/>
            <w:text/>
          </w:sdtPr>
          <w:sdtContent>
            <w:tc>
              <w:tcPr>
                <w:tcW w:w="2215" w:type="dxa"/>
                <w:gridSpan w:val="8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02E90088" w14:textId="77777777" w:rsidR="0060614A" w:rsidRPr="00810B73" w:rsidRDefault="006061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66D44" w:rsidRPr="0039551D" w14:paraId="2AB6533F" w14:textId="77777777" w:rsidTr="00084B05">
        <w:trPr>
          <w:trHeight w:val="397"/>
        </w:trPr>
        <w:tc>
          <w:tcPr>
            <w:tcW w:w="1236" w:type="dxa"/>
            <w:gridSpan w:val="2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FCA7161" w14:textId="77777777" w:rsidR="00066D44" w:rsidRPr="00810B73" w:rsidRDefault="00066D44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955393531"/>
            <w:placeholder>
              <w:docPart w:val="94324325C3F541C7B729F862BBB729BC"/>
            </w:placeholder>
            <w:showingPlcHdr/>
            <w:text/>
          </w:sdtPr>
          <w:sdtContent>
            <w:tc>
              <w:tcPr>
                <w:tcW w:w="9538" w:type="dxa"/>
                <w:gridSpan w:val="22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646C52EE" w14:textId="77777777" w:rsidR="00066D44" w:rsidRPr="00810B73" w:rsidRDefault="00066D4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7410F1" w:rsidRPr="0039551D" w14:paraId="7298F1A5" w14:textId="77777777" w:rsidTr="00084B05">
        <w:trPr>
          <w:trHeight w:val="397"/>
        </w:trPr>
        <w:tc>
          <w:tcPr>
            <w:tcW w:w="1120" w:type="dxa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FA4691C" w14:textId="77777777" w:rsidR="00066D44" w:rsidRPr="00810B73" w:rsidRDefault="00066D44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366913389"/>
            <w:placeholder>
              <w:docPart w:val="725C39D033794227A7660A901FC027C8"/>
            </w:placeholder>
            <w:showingPlcHdr/>
            <w:text/>
          </w:sdtPr>
          <w:sdtContent>
            <w:tc>
              <w:tcPr>
                <w:tcW w:w="4763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51612D1D" w14:textId="77777777" w:rsidR="00066D44" w:rsidRPr="00810B73" w:rsidRDefault="00066D4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53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80C987D" w14:textId="77777777" w:rsidR="00066D44" w:rsidRPr="00810B73" w:rsidRDefault="00066D44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20995695"/>
            <w:placeholder>
              <w:docPart w:val="562D791041494BBBB215160F5E440638"/>
            </w:placeholder>
            <w:showingPlcHdr/>
            <w:text/>
          </w:sdtPr>
          <w:sdtContent>
            <w:tc>
              <w:tcPr>
                <w:tcW w:w="1436" w:type="dxa"/>
                <w:gridSpan w:val="4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3642BCEA" w14:textId="77777777" w:rsidR="00066D44" w:rsidRPr="00810B73" w:rsidRDefault="00066D4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35" w:type="dxa"/>
            <w:gridSpan w:val="8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9563E1E" w14:textId="77777777" w:rsidR="00066D44" w:rsidRPr="00810B73" w:rsidRDefault="2A5EB7A8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004430110"/>
            <w:placeholder>
              <w:docPart w:val="1DD9C48B13E543AF89AF371C9191AEE6"/>
            </w:placeholder>
            <w:showingPlcHdr/>
            <w:text/>
          </w:sdtPr>
          <w:sdtContent>
            <w:tc>
              <w:tcPr>
                <w:tcW w:w="1167" w:type="dxa"/>
                <w:gridSpan w:val="3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3C99C7F6" w14:textId="77777777" w:rsidR="00066D44" w:rsidRPr="00810B73" w:rsidRDefault="00066D4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A5EB7A8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583A78" w:rsidRPr="0039551D" w14:paraId="39D92E87" w14:textId="77777777" w:rsidTr="00084B05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1020"/>
        </w:trPr>
        <w:tc>
          <w:tcPr>
            <w:tcW w:w="8202" w:type="dxa"/>
            <w:gridSpan w:val="14"/>
            <w:tcBorders>
              <w:top w:val="single" w:sz="2" w:space="0" w:color="BFBFBF" w:themeColor="background1" w:themeShade="BF"/>
              <w:left w:val="single" w:sz="12" w:space="0" w:color="38165E"/>
              <w:bottom w:val="single" w:sz="4" w:space="0" w:color="auto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073BB6" w14:textId="77777777" w:rsidR="005B6C6B" w:rsidRPr="00810B73" w:rsidRDefault="005B6C6B" w:rsidP="005B6C6B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permanent residential addresses at which you have resided for a continuous period of six months or longer over the last 5 years?</w:t>
            </w:r>
          </w:p>
          <w:p w14:paraId="38768424" w14:textId="2445D1A4" w:rsidR="001A1F0D" w:rsidRPr="00810B73" w:rsidRDefault="005B6C6B" w:rsidP="005B6C6B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810B73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="001B5484"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provide additional / supplementary information by completing </w:t>
            </w:r>
            <w:r w:rsidR="001B5484" w:rsidRPr="00810B73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PAGE 10</w:t>
            </w:r>
            <w:r w:rsidR="001B5484"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3" w:type="dxa"/>
            <w:gridSpan w:val="3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4" w:space="0" w:color="auto"/>
              <w:right w:val="dotted" w:sz="4" w:space="0" w:color="BFBFBF" w:themeColor="background1" w:themeShade="BF"/>
            </w:tcBorders>
            <w:vAlign w:val="center"/>
          </w:tcPr>
          <w:p w14:paraId="35B829EE" w14:textId="77777777" w:rsidR="001A1F0D" w:rsidRPr="00810B73" w:rsidRDefault="001A1F0D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186329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4" w:space="0" w:color="auto"/>
                  <w:right w:val="dotted" w:sz="4" w:space="0" w:color="BFBFBF" w:themeColor="background1" w:themeShade="BF"/>
                </w:tcBorders>
                <w:vAlign w:val="center"/>
              </w:tcPr>
              <w:p w14:paraId="752D506C" w14:textId="77777777" w:rsidR="001A1F0D" w:rsidRPr="00810B73" w:rsidRDefault="18C3C1F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1" w:type="dxa"/>
            <w:gridSpan w:val="3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4" w:space="0" w:color="auto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6732B94" w14:textId="39D1F9C3" w:rsidR="001A1F0D" w:rsidRPr="00810B73" w:rsidRDefault="3F88D95E" w:rsidP="144C6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18C3C1F7"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29721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4" w:space="0" w:color="auto"/>
                  <w:right w:val="single" w:sz="12" w:space="0" w:color="38165E"/>
                </w:tcBorders>
                <w:vAlign w:val="center"/>
              </w:tcPr>
              <w:p w14:paraId="6B5BBFC7" w14:textId="22AF3B08" w:rsidR="001A1F0D" w:rsidRPr="00810B73" w:rsidRDefault="77BC5D3B" w:rsidP="144C6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864D7" w:rsidRPr="00B221AD" w14:paraId="4338B393" w14:textId="77777777" w:rsidTr="00810B73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40"/>
        </w:trPr>
        <w:tc>
          <w:tcPr>
            <w:tcW w:w="10774" w:type="dxa"/>
            <w:gridSpan w:val="24"/>
            <w:tcBorders>
              <w:top w:val="single" w:sz="2" w:space="0" w:color="541A8E"/>
              <w:left w:val="single" w:sz="12" w:space="0" w:color="38115E"/>
              <w:bottom w:val="single" w:sz="2" w:space="0" w:color="DEC7F5"/>
              <w:right w:val="single" w:sz="12" w:space="0" w:color="38115E"/>
            </w:tcBorders>
            <w:shd w:val="clear" w:color="auto" w:fill="541A8E"/>
            <w:vAlign w:val="center"/>
          </w:tcPr>
          <w:p w14:paraId="4521F820" w14:textId="4B0DDC91" w:rsidR="007864D7" w:rsidRPr="00B221AD" w:rsidRDefault="06B6BE1F" w:rsidP="0092242D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bookmarkStart w:id="6" w:name="_Hlk215559135"/>
            <w:r w:rsidRPr="144C6B66">
              <w:rPr>
                <w:rFonts w:ascii="Arial Nova" w:hAnsi="Arial Nova" w:cs="Segoe UI"/>
                <w:color w:val="FFFFFF" w:themeColor="background1"/>
              </w:rPr>
              <w:t xml:space="preserve">Section </w:t>
            </w:r>
            <w:r w:rsidR="18C3C1F7" w:rsidRPr="144C6B66">
              <w:rPr>
                <w:rFonts w:ascii="Arial Nova" w:hAnsi="Arial Nova" w:cs="Segoe UI"/>
                <w:color w:val="FFFFFF" w:themeColor="background1"/>
              </w:rPr>
              <w:t>2</w:t>
            </w:r>
            <w:r w:rsidRPr="144C6B66">
              <w:rPr>
                <w:rFonts w:ascii="Arial Nova" w:hAnsi="Arial Nova" w:cs="Segoe UI"/>
                <w:color w:val="FFFFFF" w:themeColor="background1"/>
              </w:rPr>
              <w:t xml:space="preserve">.4 – </w:t>
            </w:r>
            <w:r w:rsidR="18C3C1F7" w:rsidRPr="144C6B66">
              <w:rPr>
                <w:rFonts w:ascii="Arial Nova" w:hAnsi="Arial Nova" w:cs="Segoe UI"/>
                <w:color w:val="FFFFFF" w:themeColor="background1"/>
              </w:rPr>
              <w:t xml:space="preserve">Citizenship </w:t>
            </w:r>
          </w:p>
        </w:tc>
      </w:tr>
      <w:bookmarkEnd w:id="6"/>
      <w:tr w:rsidR="001A1F0D" w:rsidRPr="0039551D" w14:paraId="6EBA2175" w14:textId="77777777" w:rsidTr="00084B05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680"/>
        </w:trPr>
        <w:tc>
          <w:tcPr>
            <w:tcW w:w="8070" w:type="dxa"/>
            <w:gridSpan w:val="12"/>
            <w:tcBorders>
              <w:top w:val="single" w:sz="2" w:space="0" w:color="DEC7F5"/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8792B9C" w14:textId="4B78BA2F" w:rsidR="001A1F0D" w:rsidRPr="00810B73" w:rsidRDefault="001A1F0D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Were you born outside of Australia?</w:t>
            </w:r>
          </w:p>
          <w:p w14:paraId="04098C3D" w14:textId="4B8ACFB2" w:rsidR="00A02689" w:rsidRPr="00810B73" w:rsidRDefault="00A02689" w:rsidP="00AC0B66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810B73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2.5. If </w:t>
            </w:r>
            <w:r w:rsidRPr="00810B73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>, please provide further details below.</w:t>
            </w:r>
          </w:p>
        </w:tc>
        <w:tc>
          <w:tcPr>
            <w:tcW w:w="937" w:type="dxa"/>
            <w:gridSpan w:val="6"/>
            <w:tcBorders>
              <w:top w:val="single" w:sz="2" w:space="0" w:color="DEC7F5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5B74AA69" w14:textId="450FEC84" w:rsidR="001A1F0D" w:rsidRPr="00810B73" w:rsidRDefault="001A1F0D" w:rsidP="007864D7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11891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  <w:gridSpan w:val="2"/>
                <w:tcBorders>
                  <w:top w:val="single" w:sz="2" w:space="0" w:color="DEC7F5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25BA74C2" w14:textId="774FAEDB" w:rsidR="001A1F0D" w:rsidRPr="00810B73" w:rsidRDefault="18C3C1F7" w:rsidP="007864D7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dxa"/>
            <w:gridSpan w:val="3"/>
            <w:tcBorders>
              <w:top w:val="single" w:sz="2" w:space="0" w:color="DEC7F5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1DFE8E" w14:textId="0EF15E8B" w:rsidR="001A1F0D" w:rsidRPr="00810B73" w:rsidRDefault="001A1F0D" w:rsidP="007864D7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73592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2" w:space="0" w:color="DEC7F5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02BB83C0" w14:textId="7DDDB5D1" w:rsidR="001A1F0D" w:rsidRPr="00810B73" w:rsidRDefault="18C3C1F7" w:rsidP="007864D7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D4669" w:rsidRPr="0039551D" w14:paraId="28FDEAB2" w14:textId="77777777" w:rsidTr="00084B05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817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B342C7F" w14:textId="76A56E0D" w:rsidR="00ED4669" w:rsidRPr="00810B73" w:rsidRDefault="001A1C7E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Current Citizenship(s):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79831496"/>
            <w:placeholder>
              <w:docPart w:val="3E3B28B914C044FC92EDF8E800607968"/>
            </w:placeholder>
            <w:showingPlcHdr/>
            <w:text/>
          </w:sdtPr>
          <w:sdtContent>
            <w:tc>
              <w:tcPr>
                <w:tcW w:w="7957" w:type="dxa"/>
                <w:gridSpan w:val="20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B9BF473" w14:textId="77777777" w:rsidR="00ED4669" w:rsidRPr="00810B73" w:rsidRDefault="00ED4669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7B752A0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7B752A0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7B752A0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7B752A0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7B752A02" w:rsidRPr="00810B73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A02689" w:rsidRPr="0039551D" w14:paraId="3303CF8E" w14:textId="77777777" w:rsidTr="00084B05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1077"/>
        </w:trPr>
        <w:tc>
          <w:tcPr>
            <w:tcW w:w="6228" w:type="dxa"/>
            <w:gridSpan w:val="8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0B24E8B" w14:textId="77777777" w:rsidR="00A02689" w:rsidRPr="00810B73" w:rsidRDefault="00A02689" w:rsidP="00A02689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If an Australian citizen by naturalisation, please provide the certificate number on your official Citizenship Certificate. </w:t>
            </w:r>
          </w:p>
          <w:p w14:paraId="1DECDF75" w14:textId="537BE517" w:rsidR="00A02689" w:rsidRPr="00810B73" w:rsidRDefault="00A02689" w:rsidP="00A02689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i/>
                <w:iCs/>
                <w:sz w:val="20"/>
                <w:szCs w:val="20"/>
              </w:rPr>
              <w:t>If this not applicable, please insert N/A</w:t>
            </w:r>
          </w:p>
        </w:tc>
        <w:tc>
          <w:tcPr>
            <w:tcW w:w="4546" w:type="dxa"/>
            <w:gridSpan w:val="16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2345420E" w14:textId="77777777" w:rsidR="00A02689" w:rsidRPr="00810B73" w:rsidRDefault="00A02689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583A78" w:rsidRPr="0039551D" w14:paraId="7BE0D8C0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24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47575190" w14:textId="614DB67F" w:rsidR="00583A78" w:rsidRPr="00810B73" w:rsidRDefault="00583A78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If not an Australian citizen, please provide your passport/identity number and country issued.</w:t>
            </w:r>
          </w:p>
        </w:tc>
      </w:tr>
      <w:tr w:rsidR="00583A78" w:rsidRPr="0039551D" w14:paraId="780D1DB0" w14:textId="77777777" w:rsidTr="00084B05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114" w:type="dxa"/>
            <w:gridSpan w:val="3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541A8E"/>
              <w:right w:val="nil"/>
            </w:tcBorders>
            <w:shd w:val="clear" w:color="auto" w:fill="F2F2F2" w:themeFill="background1" w:themeFillShade="F2"/>
            <w:vAlign w:val="center"/>
          </w:tcPr>
          <w:p w14:paraId="65B3A8D1" w14:textId="2F8A553F" w:rsidR="00583A78" w:rsidRPr="00810B73" w:rsidRDefault="00583A78" w:rsidP="00AC0B66">
            <w:pPr>
              <w:ind w:left="720" w:hanging="7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Passport Number: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993171804"/>
            <w:placeholder>
              <w:docPart w:val="1AC0C37AF4FF451583E42AF239DD5564"/>
            </w:placeholder>
            <w:showingPlcHdr/>
            <w:text/>
          </w:sdtPr>
          <w:sdtContent>
            <w:tc>
              <w:tcPr>
                <w:tcW w:w="3396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2" w:space="0" w:color="541A8E"/>
                  <w:right w:val="single" w:sz="2" w:space="0" w:color="BFBFBF" w:themeColor="background1" w:themeShade="BF"/>
                </w:tcBorders>
                <w:vAlign w:val="center"/>
              </w:tcPr>
              <w:p w14:paraId="38604B25" w14:textId="77777777" w:rsidR="00583A78" w:rsidRPr="00810B73" w:rsidRDefault="00583A7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987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541A8E"/>
              <w:right w:val="nil"/>
            </w:tcBorders>
            <w:shd w:val="clear" w:color="auto" w:fill="F2F2F2" w:themeFill="background1" w:themeFillShade="F2"/>
            <w:vAlign w:val="center"/>
          </w:tcPr>
          <w:p w14:paraId="612F8F86" w14:textId="5538E4D2" w:rsidR="00583A78" w:rsidRPr="00810B73" w:rsidRDefault="00583A78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810B73">
              <w:rPr>
                <w:rFonts w:ascii="Arial Nova" w:hAnsi="Arial Nova" w:cs="Arial"/>
                <w:b/>
                <w:bCs/>
                <w:sz w:val="20"/>
                <w:szCs w:val="20"/>
              </w:rPr>
              <w:t>Country Issued: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298760695"/>
            <w:placeholder>
              <w:docPart w:val="7FFF7A47B06046DA8A99402E2E41A315"/>
            </w:placeholder>
            <w:showingPlcHdr/>
            <w:text/>
          </w:sdtPr>
          <w:sdtContent>
            <w:tc>
              <w:tcPr>
                <w:tcW w:w="3277" w:type="dxa"/>
                <w:gridSpan w:val="14"/>
                <w:tcBorders>
                  <w:top w:val="single" w:sz="2" w:space="0" w:color="BFBFBF" w:themeColor="background1" w:themeShade="BF"/>
                  <w:left w:val="nil"/>
                  <w:bottom w:val="single" w:sz="2" w:space="0" w:color="541A8E"/>
                  <w:right w:val="single" w:sz="12" w:space="0" w:color="38115E"/>
                </w:tcBorders>
                <w:vAlign w:val="center"/>
              </w:tcPr>
              <w:p w14:paraId="78A1F3A6" w14:textId="77777777" w:rsidR="00583A78" w:rsidRPr="00810B73" w:rsidRDefault="00583A7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2244A7E0" w:rsidRPr="00810B73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810B73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583A78" w:rsidRPr="00B221AD" w14:paraId="599427D6" w14:textId="77777777" w:rsidTr="00810B73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40"/>
        </w:trPr>
        <w:tc>
          <w:tcPr>
            <w:tcW w:w="10774" w:type="dxa"/>
            <w:gridSpan w:val="24"/>
            <w:tcBorders>
              <w:top w:val="single" w:sz="2" w:space="0" w:color="541A8E"/>
              <w:left w:val="single" w:sz="12" w:space="0" w:color="38115E"/>
              <w:bottom w:val="single" w:sz="4" w:space="0" w:color="541A8E"/>
              <w:right w:val="single" w:sz="12" w:space="0" w:color="38115E"/>
            </w:tcBorders>
            <w:shd w:val="clear" w:color="auto" w:fill="541A8E"/>
            <w:vAlign w:val="center"/>
          </w:tcPr>
          <w:p w14:paraId="47CE8A15" w14:textId="16CDC13A" w:rsidR="00583A78" w:rsidRPr="00B221AD" w:rsidRDefault="2244A7E0" w:rsidP="00AC0B66">
            <w:pPr>
              <w:rPr>
                <w:rFonts w:ascii="Arial Nova" w:hAnsi="Arial Nova" w:cs="Segoe UI"/>
                <w:sz w:val="20"/>
                <w:szCs w:val="20"/>
              </w:rPr>
            </w:pPr>
            <w:r w:rsidRPr="144C6B66">
              <w:rPr>
                <w:rFonts w:ascii="Arial Nova" w:hAnsi="Arial Nova" w:cs="Segoe UI"/>
                <w:color w:val="FFFFFF" w:themeColor="background1"/>
              </w:rPr>
              <w:t>Section 2.</w:t>
            </w:r>
            <w:r w:rsidR="36A3E02A" w:rsidRPr="144C6B66">
              <w:rPr>
                <w:rFonts w:ascii="Arial Nova" w:hAnsi="Arial Nova" w:cs="Segoe UI"/>
                <w:color w:val="FFFFFF" w:themeColor="background1"/>
              </w:rPr>
              <w:t>5</w:t>
            </w:r>
            <w:r w:rsidRPr="144C6B66">
              <w:rPr>
                <w:rFonts w:ascii="Arial Nova" w:hAnsi="Arial Nova" w:cs="Segoe UI"/>
                <w:color w:val="FFFFFF" w:themeColor="background1"/>
              </w:rPr>
              <w:t xml:space="preserve"> – Authorised Person</w:t>
            </w:r>
          </w:p>
        </w:tc>
      </w:tr>
      <w:tr w:rsidR="00583A78" w:rsidRPr="00CB709D" w14:paraId="6705B59B" w14:textId="77777777" w:rsidTr="00084B05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1077"/>
        </w:trPr>
        <w:tc>
          <w:tcPr>
            <w:tcW w:w="8202" w:type="dxa"/>
            <w:gridSpan w:val="14"/>
            <w:tcBorders>
              <w:top w:val="single" w:sz="4" w:space="0" w:color="541A8E"/>
              <w:left w:val="single" w:sz="12" w:space="0" w:color="38165E"/>
              <w:bottom w:val="single" w:sz="4" w:space="0" w:color="541A8E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53AD191" w14:textId="77777777" w:rsidR="00583A78" w:rsidRPr="00CB709D" w:rsidRDefault="00583A78" w:rsidP="00583A78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Are you a Public Servant or a Sheriff’s Officer, Bailiff or other person employed or authorised to execute any legal process?     </w:t>
            </w:r>
          </w:p>
          <w:p w14:paraId="4A8EB086" w14:textId="1F38340C" w:rsidR="00583A78" w:rsidRPr="00CB709D" w:rsidRDefault="00583A78" w:rsidP="00804096">
            <w:pPr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, please attach correspondence from your employer confirming there is no conflict of interest in your involvement with the licensed premises if approved.</w:t>
            </w:r>
          </w:p>
        </w:tc>
        <w:tc>
          <w:tcPr>
            <w:tcW w:w="713" w:type="dxa"/>
            <w:gridSpan w:val="3"/>
            <w:tcBorders>
              <w:top w:val="single" w:sz="4" w:space="0" w:color="541A8E"/>
              <w:left w:val="dotted" w:sz="4" w:space="0" w:color="BFBFBF" w:themeColor="background1" w:themeShade="BF"/>
              <w:bottom w:val="single" w:sz="4" w:space="0" w:color="541A8E"/>
              <w:right w:val="dotted" w:sz="4" w:space="0" w:color="BFBFBF" w:themeColor="background1" w:themeShade="BF"/>
            </w:tcBorders>
            <w:vAlign w:val="center"/>
          </w:tcPr>
          <w:p w14:paraId="5F16E6E9" w14:textId="77777777" w:rsidR="00583A78" w:rsidRPr="00CB709D" w:rsidRDefault="2244A7E0" w:rsidP="144C6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340616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2"/>
                <w:tcBorders>
                  <w:top w:val="single" w:sz="4" w:space="0" w:color="541A8E"/>
                  <w:left w:val="dotted" w:sz="4" w:space="0" w:color="BFBFBF" w:themeColor="background1" w:themeShade="BF"/>
                  <w:bottom w:val="single" w:sz="4" w:space="0" w:color="541A8E"/>
                  <w:right w:val="dotted" w:sz="4" w:space="0" w:color="BFBFBF" w:themeColor="background1" w:themeShade="BF"/>
                </w:tcBorders>
                <w:vAlign w:val="center"/>
              </w:tcPr>
              <w:p w14:paraId="0CA55782" w14:textId="77777777" w:rsidR="00583A78" w:rsidRPr="00CB709D" w:rsidRDefault="2244A7E0" w:rsidP="144C6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MS Gothic" w:eastAsia="MS Gothic" w:hAnsi="MS Gothic" w:cs="Segoe UI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1" w:type="dxa"/>
            <w:gridSpan w:val="3"/>
            <w:tcBorders>
              <w:top w:val="single" w:sz="4" w:space="0" w:color="541A8E"/>
              <w:left w:val="dotted" w:sz="4" w:space="0" w:color="BFBFBF" w:themeColor="background1" w:themeShade="BF"/>
              <w:bottom w:val="single" w:sz="4" w:space="0" w:color="541A8E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1AC80E" w14:textId="77777777" w:rsidR="00583A78" w:rsidRPr="00CB709D" w:rsidRDefault="2244A7E0" w:rsidP="144C6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988628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11" w:type="dxa"/>
                <w:gridSpan w:val="2"/>
                <w:tcBorders>
                  <w:top w:val="single" w:sz="4" w:space="0" w:color="541A8E"/>
                  <w:left w:val="dotted" w:sz="4" w:space="0" w:color="BFBFBF" w:themeColor="background1" w:themeShade="BF"/>
                  <w:bottom w:val="single" w:sz="4" w:space="0" w:color="541A8E"/>
                  <w:right w:val="single" w:sz="12" w:space="0" w:color="38165E"/>
                </w:tcBorders>
                <w:vAlign w:val="center"/>
              </w:tcPr>
              <w:p w14:paraId="247992E9" w14:textId="77777777" w:rsidR="00583A78" w:rsidRPr="00CB709D" w:rsidRDefault="2244A7E0" w:rsidP="144C6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MS Gothic" w:eastAsia="MS Gothic" w:hAnsi="MS Gothic" w:cs="Segoe UI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3E7D0D6" w14:textId="77777777" w:rsidR="00084B05" w:rsidRDefault="00084B05" w:rsidP="00AC0B66">
      <w:pPr>
        <w:rPr>
          <w:rFonts w:ascii="Arial Nova" w:hAnsi="Arial Nova" w:cs="Segoe UI"/>
          <w:color w:val="FFFFFF" w:themeColor="background1"/>
        </w:rPr>
        <w:sectPr w:rsidR="00084B05" w:rsidSect="00084B05">
          <w:pgSz w:w="11906" w:h="16838" w:code="9"/>
          <w:pgMar w:top="284" w:right="720" w:bottom="992" w:left="720" w:header="510" w:footer="0" w:gutter="0"/>
          <w:cols w:space="708"/>
          <w:titlePg/>
          <w:docGrid w:linePitch="360"/>
        </w:sectPr>
      </w:pPr>
    </w:p>
    <w:tbl>
      <w:tblPr>
        <w:tblStyle w:val="TableGrid"/>
        <w:tblW w:w="10774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978"/>
        <w:gridCol w:w="1699"/>
        <w:gridCol w:w="2834"/>
        <w:gridCol w:w="1559"/>
        <w:gridCol w:w="144"/>
        <w:gridCol w:w="793"/>
        <w:gridCol w:w="489"/>
        <w:gridCol w:w="742"/>
        <w:gridCol w:w="536"/>
      </w:tblGrid>
      <w:tr w:rsidR="00A02689" w:rsidRPr="00B221AD" w14:paraId="2B701248" w14:textId="77777777" w:rsidTr="00CB709D">
        <w:trPr>
          <w:trHeight w:val="340"/>
        </w:trPr>
        <w:tc>
          <w:tcPr>
            <w:tcW w:w="10774" w:type="dxa"/>
            <w:gridSpan w:val="9"/>
            <w:tcBorders>
              <w:top w:val="single" w:sz="4" w:space="0" w:color="541A8E"/>
              <w:left w:val="single" w:sz="12" w:space="0" w:color="38115E"/>
              <w:bottom w:val="single" w:sz="2" w:space="0" w:color="DEC7F5"/>
              <w:right w:val="single" w:sz="12" w:space="0" w:color="38115E"/>
            </w:tcBorders>
            <w:shd w:val="clear" w:color="auto" w:fill="541A8E"/>
            <w:vAlign w:val="center"/>
          </w:tcPr>
          <w:p w14:paraId="55FECFA0" w14:textId="6ECB3261" w:rsidR="00A02689" w:rsidRPr="00B221AD" w:rsidRDefault="36A3E02A" w:rsidP="0092242D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144C6B66">
              <w:rPr>
                <w:rFonts w:ascii="Arial Nova" w:hAnsi="Arial Nova" w:cs="Segoe UI"/>
                <w:color w:val="FFFFFF" w:themeColor="background1"/>
              </w:rPr>
              <w:lastRenderedPageBreak/>
              <w:t>Section 2.6 – Drivers Licence</w:t>
            </w:r>
          </w:p>
        </w:tc>
      </w:tr>
      <w:tr w:rsidR="00A02689" w:rsidRPr="0039551D" w14:paraId="160009EC" w14:textId="77777777" w:rsidTr="00084B05">
        <w:trPr>
          <w:trHeight w:val="624"/>
        </w:trPr>
        <w:tc>
          <w:tcPr>
            <w:tcW w:w="8214" w:type="dxa"/>
            <w:gridSpan w:val="5"/>
            <w:tcBorders>
              <w:top w:val="single" w:sz="2" w:space="0" w:color="DEC7F5"/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3A465F0" w14:textId="77777777" w:rsidR="00A02689" w:rsidRPr="00CB709D" w:rsidRDefault="00A02689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Do you hold a current motor vehicle driver's licence?</w:t>
            </w:r>
          </w:p>
          <w:p w14:paraId="22FB70F7" w14:textId="04E78F4B" w:rsidR="00A02689" w:rsidRPr="00CB709D" w:rsidRDefault="00A02689" w:rsidP="00AC0B66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3. 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, please provide further details below.</w:t>
            </w:r>
          </w:p>
        </w:tc>
        <w:tc>
          <w:tcPr>
            <w:tcW w:w="793" w:type="dxa"/>
            <w:tcBorders>
              <w:top w:val="single" w:sz="2" w:space="0" w:color="DEC7F5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0BF0F8B7" w14:textId="41D4D255" w:rsidR="144C6B66" w:rsidRPr="00CB709D" w:rsidRDefault="144C6B66" w:rsidP="144C6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</w:p>
          <w:p w14:paraId="53EB2334" w14:textId="4E84C0FC" w:rsidR="00A02689" w:rsidRPr="00CB709D" w:rsidRDefault="36A3E02A" w:rsidP="00AC0B66">
            <w:pPr>
              <w:spacing w:line="276" w:lineRule="auto"/>
              <w:jc w:val="right"/>
              <w:rPr>
                <w:rFonts w:ascii="Arial Nova" w:hAnsi="Arial Nova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  <w:p w14:paraId="23298029" w14:textId="6094C9E1" w:rsidR="00A02689" w:rsidRPr="00CB709D" w:rsidRDefault="00A02689" w:rsidP="144C6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929783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9" w:type="dxa"/>
                <w:tcBorders>
                  <w:top w:val="single" w:sz="2" w:space="0" w:color="DEC7F5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0A2662DD" w14:textId="00930CCC" w:rsidR="00A02689" w:rsidRPr="00CB709D" w:rsidRDefault="19E511BC" w:rsidP="144C6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2" w:type="dxa"/>
            <w:tcBorders>
              <w:top w:val="single" w:sz="2" w:space="0" w:color="DEC7F5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AB7413" w14:textId="04E3711C" w:rsidR="00A02689" w:rsidRPr="00CB709D" w:rsidRDefault="36A3E02A" w:rsidP="144C6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20467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6" w:type="dxa"/>
                <w:tcBorders>
                  <w:top w:val="single" w:sz="2" w:space="0" w:color="DEC7F5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590FB28" w14:textId="77777777" w:rsidR="00A02689" w:rsidRPr="00CB709D" w:rsidRDefault="36A3E02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0614A" w:rsidRPr="0039551D" w14:paraId="3AB59CF5" w14:textId="77777777" w:rsidTr="00084B05">
        <w:trPr>
          <w:trHeight w:val="397"/>
        </w:trPr>
        <w:tc>
          <w:tcPr>
            <w:tcW w:w="3677" w:type="dxa"/>
            <w:gridSpan w:val="2"/>
            <w:tcBorders>
              <w:top w:val="single" w:sz="2" w:space="0" w:color="DEC7F5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0BD910D" w14:textId="23C1618F" w:rsidR="0060614A" w:rsidRPr="00CB709D" w:rsidRDefault="0060614A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State / Territory / Country Issued:</w:t>
            </w:r>
          </w:p>
        </w:tc>
        <w:tc>
          <w:tcPr>
            <w:tcW w:w="7097" w:type="dxa"/>
            <w:gridSpan w:val="7"/>
            <w:tcBorders>
              <w:top w:val="single" w:sz="2" w:space="0" w:color="DEC7F5"/>
              <w:left w:val="nil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7D72DDD8" w14:textId="77777777" w:rsidR="0060614A" w:rsidRPr="00CB709D" w:rsidRDefault="0060614A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60614A" w:rsidRPr="0039551D" w14:paraId="6E5FBC10" w14:textId="77777777" w:rsidTr="00084B05">
        <w:trPr>
          <w:trHeight w:val="397"/>
        </w:trPr>
        <w:tc>
          <w:tcPr>
            <w:tcW w:w="1978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0DCE6404" w14:textId="428FB715" w:rsidR="0060614A" w:rsidRPr="00CB709D" w:rsidRDefault="23393962" w:rsidP="0060614A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Licence Number: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981070786"/>
            <w:placeholder>
              <w:docPart w:val="C0DC936505044F20A32EC20DDABA5BF4"/>
            </w:placeholder>
            <w:showingPlcHdr/>
            <w:text/>
          </w:sdtPr>
          <w:sdtContent>
            <w:tc>
              <w:tcPr>
                <w:tcW w:w="4533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41DFB708" w14:textId="77777777" w:rsidR="0060614A" w:rsidRPr="00CB709D" w:rsidRDefault="006061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5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3E7D95FB" w14:textId="5E07CC6B" w:rsidR="0060614A" w:rsidRPr="00CB709D" w:rsidRDefault="23393962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Expiry Date: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41840675"/>
            <w:placeholder>
              <w:docPart w:val="9538127B34E34013A9DEB33A9F463B27"/>
            </w:placeholder>
            <w:showingPlcHdr/>
            <w:text/>
          </w:sdtPr>
          <w:sdtContent>
            <w:tc>
              <w:tcPr>
                <w:tcW w:w="2704" w:type="dxa"/>
                <w:gridSpan w:val="5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72EFA37C" w14:textId="77777777" w:rsidR="0060614A" w:rsidRPr="00CB709D" w:rsidRDefault="006061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343D50F7" w14:textId="77777777" w:rsidR="00D625DE" w:rsidRPr="00084B05" w:rsidRDefault="00D625DE" w:rsidP="006C154E">
      <w:pPr>
        <w:pStyle w:val="NoSpacing"/>
        <w:ind w:right="119"/>
        <w:rPr>
          <w:rFonts w:ascii="Arial Nova" w:hAnsi="Arial Nova" w:cs="Arial"/>
          <w:b/>
          <w:bCs/>
          <w:color w:val="000000" w:themeColor="text1"/>
          <w:sz w:val="20"/>
          <w:szCs w:val="20"/>
        </w:rPr>
      </w:pPr>
    </w:p>
    <w:tbl>
      <w:tblPr>
        <w:tblStyle w:val="TableGrid"/>
        <w:tblW w:w="10774" w:type="dxa"/>
        <w:tblInd w:w="-157" w:type="dxa"/>
        <w:tblBorders>
          <w:top w:val="single" w:sz="2" w:space="0" w:color="38115E"/>
          <w:left w:val="single" w:sz="2" w:space="0" w:color="38115E"/>
          <w:bottom w:val="single" w:sz="2" w:space="0" w:color="38115E"/>
          <w:right w:val="single" w:sz="2" w:space="0" w:color="38115E"/>
          <w:insideH w:val="single" w:sz="2" w:space="0" w:color="BFBFBF" w:themeColor="background1" w:themeShade="BF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08"/>
        <w:gridCol w:w="3544"/>
        <w:gridCol w:w="1701"/>
        <w:gridCol w:w="284"/>
        <w:gridCol w:w="425"/>
        <w:gridCol w:w="567"/>
        <w:gridCol w:w="705"/>
        <w:gridCol w:w="571"/>
      </w:tblGrid>
      <w:tr w:rsidR="006C154E" w:rsidRPr="00571261" w14:paraId="456CAAFE" w14:textId="77777777" w:rsidTr="00CB709D">
        <w:trPr>
          <w:trHeight w:val="576"/>
        </w:trPr>
        <w:tc>
          <w:tcPr>
            <w:tcW w:w="10774" w:type="dxa"/>
            <w:gridSpan w:val="9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0ABB104A" w14:textId="0B0A434F" w:rsidR="006C154E" w:rsidRPr="00CB709D" w:rsidRDefault="006C154E" w:rsidP="00D625DE">
            <w:pPr>
              <w:rPr>
                <w:rFonts w:ascii="Arial Nova" w:hAnsi="Arial Nova" w:cs="Arial"/>
                <w:b/>
                <w:bCs/>
              </w:rPr>
            </w:pPr>
            <w:r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</w:t>
            </w:r>
            <w:r w:rsidR="0060614A"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>3</w:t>
            </w:r>
            <w:r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</w:t>
            </w:r>
            <w:r w:rsidR="0060614A"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>MANDATORY KNOWLEDGE REQUIREMENT</w:t>
            </w:r>
          </w:p>
        </w:tc>
      </w:tr>
      <w:tr w:rsidR="0060614A" w:rsidRPr="00CB709D" w14:paraId="22A1BCA0" w14:textId="77777777" w:rsidTr="00CB709D">
        <w:trPr>
          <w:trHeight w:val="850"/>
        </w:trPr>
        <w:tc>
          <w:tcPr>
            <w:tcW w:w="8222" w:type="dxa"/>
            <w:gridSpan w:val="4"/>
            <w:tcBorders>
              <w:top w:val="single" w:sz="2" w:space="0" w:color="38115E"/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4D5FD94" w14:textId="77777777" w:rsidR="0060614A" w:rsidRPr="00CB709D" w:rsidRDefault="0060614A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Have you completed an accredited training course in liquor licensing requirements and/or responsible server practices?     </w:t>
            </w:r>
          </w:p>
          <w:p w14:paraId="7F04D7E5" w14:textId="63F564FD" w:rsidR="0060614A" w:rsidRPr="00CB709D" w:rsidRDefault="0060614A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4. 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, please provide further details below.</w:t>
            </w:r>
          </w:p>
        </w:tc>
        <w:tc>
          <w:tcPr>
            <w:tcW w:w="709" w:type="dxa"/>
            <w:gridSpan w:val="2"/>
            <w:tcBorders>
              <w:top w:val="single" w:sz="2" w:space="0" w:color="38115E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5A3E9FE" w14:textId="77777777" w:rsidR="0060614A" w:rsidRPr="00CB709D" w:rsidRDefault="0060614A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876120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38115E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6C547C87" w14:textId="77777777" w:rsidR="0060614A" w:rsidRPr="00CB709D" w:rsidRDefault="2339396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5" w:type="dxa"/>
            <w:tcBorders>
              <w:top w:val="single" w:sz="2" w:space="0" w:color="38115E"/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3A3D49" w14:textId="77777777" w:rsidR="0060614A" w:rsidRPr="00CB709D" w:rsidRDefault="0060614A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35739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1" w:type="dxa"/>
                <w:tcBorders>
                  <w:top w:val="single" w:sz="2" w:space="0" w:color="38115E"/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554DBEE8" w14:textId="77777777" w:rsidR="0060614A" w:rsidRPr="00CB709D" w:rsidRDefault="2339396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0614A" w14:paraId="6A7392BA" w14:textId="77777777" w:rsidTr="00CB709D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977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115EF38" w14:textId="36573DFE" w:rsidR="0060614A" w:rsidRPr="00CB709D" w:rsidRDefault="0060614A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Name of training provider:</w:t>
            </w:r>
          </w:p>
        </w:tc>
        <w:tc>
          <w:tcPr>
            <w:tcW w:w="7797" w:type="dxa"/>
            <w:gridSpan w:val="7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71873119" w14:textId="77777777" w:rsidR="0060614A" w:rsidRPr="00CB709D" w:rsidRDefault="0060614A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60614A" w:rsidRPr="0039551D" w14:paraId="7A5983DF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269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7D7E5A2" w14:textId="289C6FB5" w:rsidR="0060614A" w:rsidRPr="00CB709D" w:rsidRDefault="23393962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Certificate Number: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792489547"/>
            <w:placeholder>
              <w:docPart w:val="931EE7EC4BFD4C0BA07EAE523AD58A99"/>
            </w:placeholder>
            <w:showingPlcHdr/>
            <w:text/>
          </w:sdtPr>
          <w:sdtContent>
            <w:tc>
              <w:tcPr>
                <w:tcW w:w="4252" w:type="dxa"/>
                <w:gridSpan w:val="2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2" w:space="0" w:color="BFBFBF" w:themeColor="background1" w:themeShade="BF"/>
                </w:tcBorders>
                <w:vAlign w:val="center"/>
              </w:tcPr>
              <w:p w14:paraId="6091780D" w14:textId="77777777" w:rsidR="0060614A" w:rsidRPr="00CB709D" w:rsidRDefault="006061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985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7B782C2" w14:textId="204ACCDD" w:rsidR="0060614A" w:rsidRPr="00CB709D" w:rsidRDefault="23393962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Certificate Date: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955858263"/>
            <w:placeholder>
              <w:docPart w:val="A5D277E32D414167B38A4020F8A635BA"/>
            </w:placeholder>
            <w:showingPlcHdr/>
            <w:text/>
          </w:sdtPr>
          <w:sdtContent>
            <w:tc>
              <w:tcPr>
                <w:tcW w:w="2268" w:type="dxa"/>
                <w:gridSpan w:val="4"/>
                <w:tcBorders>
                  <w:top w:val="single" w:sz="2" w:space="0" w:color="BFBFBF" w:themeColor="background1" w:themeShade="BF"/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662025DD" w14:textId="77777777" w:rsidR="0060614A" w:rsidRPr="00CB709D" w:rsidRDefault="0060614A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2339396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23FD534B" w14:textId="77777777" w:rsidR="0060614A" w:rsidRPr="00084B05" w:rsidRDefault="0060614A" w:rsidP="00577AD7">
      <w:pPr>
        <w:pStyle w:val="NoSpacing"/>
        <w:ind w:right="119"/>
        <w:rPr>
          <w:rFonts w:ascii="Arial Nova" w:hAnsi="Arial Nova"/>
          <w:sz w:val="20"/>
          <w:szCs w:val="20"/>
        </w:rPr>
      </w:pPr>
    </w:p>
    <w:tbl>
      <w:tblPr>
        <w:tblStyle w:val="TableGrid"/>
        <w:tblW w:w="10774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556"/>
        <w:gridCol w:w="2693"/>
        <w:gridCol w:w="409"/>
        <w:gridCol w:w="885"/>
        <w:gridCol w:w="1126"/>
        <w:gridCol w:w="271"/>
        <w:gridCol w:w="345"/>
        <w:gridCol w:w="369"/>
        <w:gridCol w:w="567"/>
        <w:gridCol w:w="136"/>
        <w:gridCol w:w="615"/>
        <w:gridCol w:w="532"/>
      </w:tblGrid>
      <w:tr w:rsidR="000F7E42" w:rsidRPr="00571261" w14:paraId="75940FFF" w14:textId="77777777" w:rsidTr="00CB709D">
        <w:trPr>
          <w:trHeight w:val="576"/>
        </w:trPr>
        <w:tc>
          <w:tcPr>
            <w:tcW w:w="10774" w:type="dxa"/>
            <w:gridSpan w:val="13"/>
            <w:tcBorders>
              <w:top w:val="single" w:sz="12" w:space="0" w:color="38115E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38115E"/>
            <w:vAlign w:val="center"/>
          </w:tcPr>
          <w:p w14:paraId="2E4DB135" w14:textId="2F937F28" w:rsidR="00237893" w:rsidRPr="00CB709D" w:rsidRDefault="00237893" w:rsidP="00D625DE">
            <w:pPr>
              <w:rPr>
                <w:rFonts w:ascii="Arial Nova" w:hAnsi="Arial Nova" w:cs="Arial"/>
                <w:b/>
                <w:bCs/>
              </w:rPr>
            </w:pPr>
            <w:r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</w:t>
            </w:r>
            <w:r w:rsidR="00F46D41"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>4</w:t>
            </w:r>
            <w:r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</w:t>
            </w:r>
            <w:r w:rsidR="00F46D41"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>LICENSING EXPERIENCE</w:t>
            </w:r>
          </w:p>
        </w:tc>
      </w:tr>
      <w:tr w:rsidR="00047472" w:rsidRPr="0039551D" w14:paraId="66EC17FC" w14:textId="77777777" w:rsidTr="00CB709D">
        <w:trPr>
          <w:trHeight w:val="1191"/>
        </w:trPr>
        <w:tc>
          <w:tcPr>
            <w:tcW w:w="8210" w:type="dxa"/>
            <w:gridSpan w:val="7"/>
            <w:tcBorders>
              <w:left w:val="single" w:sz="12" w:space="0" w:color="38115E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7E15BBC" w14:textId="77777777" w:rsidR="00F46D41" w:rsidRPr="00CB709D" w:rsidRDefault="00F46D41" w:rsidP="00AC0B66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bookmarkStart w:id="7" w:name="_Hlk215570701"/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Have you at any time served as a director, shareholder, licensee, or held any other position of authority within a licensed company, whether in Western Australia or any other jurisdiction? </w:t>
            </w:r>
          </w:p>
          <w:p w14:paraId="183E061D" w14:textId="69E71183" w:rsidR="00047472" w:rsidRPr="00CB709D" w:rsidRDefault="00047472" w:rsidP="00AC0B66">
            <w:pPr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="00F46D41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proceed to section 5. If </w:t>
            </w:r>
            <w:r w:rsidR="00F46D41"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="00F46D41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, please provide further details below.</w:t>
            </w:r>
          </w:p>
        </w:tc>
        <w:tc>
          <w:tcPr>
            <w:tcW w:w="714" w:type="dxa"/>
            <w:gridSpan w:val="2"/>
            <w:tcBorders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4560D42D" w14:textId="77777777" w:rsidR="00047472" w:rsidRPr="00CB709D" w:rsidRDefault="00047472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92988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dotted" w:sz="4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2EB8960B" w14:textId="77777777" w:rsidR="00047472" w:rsidRPr="00CB709D" w:rsidRDefault="0852BFD0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2"/>
            <w:tcBorders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A60F9B6" w14:textId="77777777" w:rsidR="00047472" w:rsidRPr="00CB709D" w:rsidRDefault="00047472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037587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2" w:type="dxa"/>
                <w:tcBorders>
                  <w:left w:val="dotted" w:sz="4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558B386" w14:textId="77777777" w:rsidR="00047472" w:rsidRPr="00CB709D" w:rsidRDefault="0852BFD0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05A8" w:rsidRPr="00B221AD" w14:paraId="2BE51910" w14:textId="77777777" w:rsidTr="144C6B66">
        <w:trPr>
          <w:trHeight w:val="340"/>
        </w:trPr>
        <w:tc>
          <w:tcPr>
            <w:tcW w:w="10774" w:type="dxa"/>
            <w:gridSpan w:val="13"/>
            <w:tcBorders>
              <w:top w:val="single" w:sz="2" w:space="0" w:color="541A8E"/>
              <w:left w:val="single" w:sz="12" w:space="0" w:color="38115E"/>
              <w:bottom w:val="single" w:sz="2" w:space="0" w:color="38165E"/>
              <w:right w:val="single" w:sz="12" w:space="0" w:color="38115E"/>
            </w:tcBorders>
            <w:shd w:val="clear" w:color="auto" w:fill="541A8E"/>
            <w:vAlign w:val="center"/>
          </w:tcPr>
          <w:p w14:paraId="217F4E21" w14:textId="1EF8A925" w:rsidR="002205A8" w:rsidRPr="00B221AD" w:rsidRDefault="6C0741B4" w:rsidP="00CF0D05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144C6B66">
              <w:rPr>
                <w:rFonts w:ascii="Arial Nova" w:hAnsi="Arial Nova" w:cs="Segoe UI"/>
                <w:color w:val="FFFFFF" w:themeColor="background1"/>
              </w:rPr>
              <w:t>Section 4.1 – Licensee for Other Liquor Licenses</w:t>
            </w:r>
          </w:p>
        </w:tc>
      </w:tr>
      <w:tr w:rsidR="00F46D41" w:rsidRPr="00571261" w14:paraId="24D82FB2" w14:textId="77777777" w:rsidTr="144C6B66">
        <w:trPr>
          <w:trHeight w:val="397"/>
        </w:trPr>
        <w:tc>
          <w:tcPr>
            <w:tcW w:w="10774" w:type="dxa"/>
            <w:gridSpan w:val="13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3969A47D" w14:textId="2F6A727E" w:rsidR="00F46D41" w:rsidRPr="00577AD7" w:rsidRDefault="639E3DCF" w:rsidP="00CB709D">
            <w:pPr>
              <w:spacing w:before="120" w:after="120"/>
              <w:jc w:val="both"/>
              <w:rPr>
                <w:rFonts w:ascii="Arial Nova" w:hAnsi="Arial Nova" w:cs="Arial"/>
                <w:spacing w:val="-2"/>
                <w:sz w:val="20"/>
                <w:szCs w:val="20"/>
              </w:rPr>
            </w:pPr>
            <w:r w:rsidRPr="00577AD7">
              <w:rPr>
                <w:rFonts w:ascii="Arial Nova" w:hAnsi="Arial Nova" w:cs="Arial"/>
                <w:spacing w:val="-2"/>
                <w:sz w:val="20"/>
                <w:szCs w:val="20"/>
              </w:rPr>
              <w:t>Give details of any liquor licence</w:t>
            </w:r>
            <w:r w:rsidR="081BC720" w:rsidRPr="00577AD7">
              <w:rPr>
                <w:rFonts w:ascii="Arial Nova" w:hAnsi="Arial Nova" w:cs="Arial"/>
                <w:spacing w:val="-2"/>
                <w:sz w:val="20"/>
                <w:szCs w:val="20"/>
              </w:rPr>
              <w:t>(s)</w:t>
            </w:r>
            <w:r w:rsidRPr="00577AD7">
              <w:rPr>
                <w:rFonts w:ascii="Arial Nova" w:hAnsi="Arial Nova" w:cs="Arial"/>
                <w:spacing w:val="-2"/>
                <w:sz w:val="20"/>
                <w:szCs w:val="20"/>
              </w:rPr>
              <w:t xml:space="preserve"> where you personally are or have been the licensee (in Western Australia or elsewhere)</w:t>
            </w:r>
            <w:r w:rsidR="1C90F956" w:rsidRPr="00577AD7">
              <w:rPr>
                <w:rFonts w:ascii="Arial Nova" w:hAnsi="Arial Nova" w:cs="Arial"/>
                <w:spacing w:val="-2"/>
                <w:sz w:val="20"/>
                <w:szCs w:val="20"/>
              </w:rPr>
              <w:t>.</w:t>
            </w:r>
          </w:p>
        </w:tc>
      </w:tr>
      <w:tr w:rsidR="002205A8" w:rsidRPr="00764AE3" w14:paraId="5D0CE094" w14:textId="77777777" w:rsidTr="144C6B6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83"/>
        </w:trPr>
        <w:tc>
          <w:tcPr>
            <w:tcW w:w="10774" w:type="dxa"/>
            <w:gridSpan w:val="13"/>
            <w:tcBorders>
              <w:top w:val="single" w:sz="2" w:space="0" w:color="DEC7F5"/>
              <w:left w:val="single" w:sz="12" w:space="0" w:color="38165E"/>
              <w:bottom w:val="single" w:sz="2" w:space="0" w:color="DEC7F5"/>
              <w:right w:val="single" w:sz="12" w:space="0" w:color="38165E"/>
            </w:tcBorders>
            <w:shd w:val="clear" w:color="auto" w:fill="DEC7F5"/>
            <w:vAlign w:val="center"/>
          </w:tcPr>
          <w:p w14:paraId="303E31E5" w14:textId="1A76B6EE" w:rsidR="002205A8" w:rsidRPr="00764AE3" w:rsidRDefault="002205A8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</w:rPr>
            </w:pPr>
            <w:r>
              <w:rPr>
                <w:rFonts w:ascii="Arial Nova" w:hAnsi="Arial Nova" w:cs="Segoe UI"/>
                <w:color w:val="5E1D9F"/>
                <w:sz w:val="20"/>
                <w:szCs w:val="20"/>
              </w:rPr>
              <w:t xml:space="preserve">1. </w:t>
            </w:r>
            <w:r w:rsidR="0014503A">
              <w:rPr>
                <w:rFonts w:ascii="Arial Nova" w:hAnsi="Arial Nova" w:cs="Segoe UI"/>
                <w:color w:val="5E1D9F"/>
                <w:sz w:val="20"/>
                <w:szCs w:val="20"/>
              </w:rPr>
              <w:t xml:space="preserve">Details for Other Liquor Licence </w:t>
            </w:r>
          </w:p>
        </w:tc>
      </w:tr>
      <w:bookmarkEnd w:id="7"/>
      <w:tr w:rsidR="00F46D41" w:rsidRPr="0039551D" w14:paraId="4D1B45C9" w14:textId="77777777" w:rsidTr="144C6B66">
        <w:trPr>
          <w:trHeight w:val="397"/>
        </w:trPr>
        <w:tc>
          <w:tcPr>
            <w:tcW w:w="2826" w:type="dxa"/>
            <w:gridSpan w:val="2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B0E07C0" w14:textId="00C2B0C2" w:rsidR="00F46D41" w:rsidRPr="00CB709D" w:rsidRDefault="00F46D41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Licence/Premises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64161894"/>
            <w:placeholder>
              <w:docPart w:val="1D379729D9AF4F4BA0BD6D0735C7AA9D"/>
            </w:placeholder>
            <w:showingPlcHdr/>
            <w:text/>
          </w:sdtPr>
          <w:sdtContent>
            <w:tc>
              <w:tcPr>
                <w:tcW w:w="7948" w:type="dxa"/>
                <w:gridSpan w:val="11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144C45B7" w14:textId="32777F05" w:rsidR="00F46D41" w:rsidRPr="00CB709D" w:rsidRDefault="00F46D41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37893" w:rsidRPr="0039551D" w14:paraId="575ACEF1" w14:textId="77777777" w:rsidTr="144C6B66">
        <w:trPr>
          <w:trHeight w:val="397"/>
        </w:trPr>
        <w:tc>
          <w:tcPr>
            <w:tcW w:w="1270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1B5DD10F" w14:textId="67973034" w:rsidR="00237893" w:rsidRPr="00CB709D" w:rsidRDefault="00237893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43692005"/>
            <w:placeholder>
              <w:docPart w:val="6E1E99932B6B48EF9E6FB3EE5F2BEDD1"/>
            </w:placeholder>
            <w:showingPlcHdr/>
            <w:text/>
          </w:sdtPr>
          <w:sdtContent>
            <w:tc>
              <w:tcPr>
                <w:tcW w:w="9504" w:type="dxa"/>
                <w:gridSpan w:val="12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7929E59E" w14:textId="59B17EE6" w:rsidR="00237893" w:rsidRPr="00CB709D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37893" w:rsidRPr="0039551D" w14:paraId="3473496C" w14:textId="77777777" w:rsidTr="144C6B66">
        <w:trPr>
          <w:trHeight w:val="397"/>
        </w:trPr>
        <w:tc>
          <w:tcPr>
            <w:tcW w:w="1270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1C1C6CC" w14:textId="77777777" w:rsidR="00237893" w:rsidRPr="00CB709D" w:rsidRDefault="00237893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967902054"/>
            <w:placeholder>
              <w:docPart w:val="BE52F46D104943A2AD2F9671BA6BC981"/>
            </w:placeholder>
            <w:showingPlcHdr/>
            <w:text/>
          </w:sdtPr>
          <w:sdtContent>
            <w:tc>
              <w:tcPr>
                <w:tcW w:w="4658" w:type="dxa"/>
                <w:gridSpan w:val="3"/>
                <w:tcBorders>
                  <w:left w:val="nil"/>
                </w:tcBorders>
                <w:vAlign w:val="center"/>
              </w:tcPr>
              <w:p w14:paraId="11F45262" w14:textId="0663EA2D" w:rsidR="00237893" w:rsidRPr="00CB709D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8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5093E02" w14:textId="77777777" w:rsidR="00237893" w:rsidRPr="00CB709D" w:rsidRDefault="00237893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588926202"/>
            <w:placeholder>
              <w:docPart w:val="05FB65C87648479891EDA861BB91F9AE"/>
            </w:placeholder>
            <w:showingPlcHdr/>
            <w:text/>
          </w:sdtPr>
          <w:sdtContent>
            <w:tc>
              <w:tcPr>
                <w:tcW w:w="1397" w:type="dxa"/>
                <w:gridSpan w:val="2"/>
                <w:tcBorders>
                  <w:left w:val="nil"/>
                </w:tcBorders>
                <w:vAlign w:val="center"/>
              </w:tcPr>
              <w:p w14:paraId="2E9CCCB6" w14:textId="7EB46FE6" w:rsidR="00237893" w:rsidRPr="00CB709D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4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506630DE" w14:textId="77777777" w:rsidR="00237893" w:rsidRPr="00CB709D" w:rsidRDefault="1FBB8DFF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542718437"/>
            <w:placeholder>
              <w:docPart w:val="A08B8CD94833469E88F24C0ADA15748C"/>
            </w:placeholder>
            <w:showingPlcHdr/>
            <w:text/>
          </w:sdtPr>
          <w:sdtContent>
            <w:tc>
              <w:tcPr>
                <w:tcW w:w="1147" w:type="dxa"/>
                <w:gridSpan w:val="2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7B6D8AD0" w14:textId="31EC354F" w:rsidR="00237893" w:rsidRPr="00CB709D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2177B2EB" w14:textId="77777777" w:rsidTr="00CB709D">
        <w:trPr>
          <w:trHeight w:val="907"/>
        </w:trPr>
        <w:tc>
          <w:tcPr>
            <w:tcW w:w="5519" w:type="dxa"/>
            <w:gridSpan w:val="3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19D2D8A" w14:textId="770612B1" w:rsidR="00237893" w:rsidRPr="00CB709D" w:rsidRDefault="002205A8" w:rsidP="002205A8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Please specify the commencement and termination dates </w:t>
            </w:r>
            <w:r w:rsidR="0014503A"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of the liquor licence during which you were recorded as the licensee</w:t>
            </w: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25035452"/>
            <w:placeholder>
              <w:docPart w:val="3A68ECC3B6384421930DCAA2F3A4530D"/>
            </w:placeholder>
            <w:showingPlcHdr/>
            <w:text/>
          </w:sdtPr>
          <w:sdtContent>
            <w:tc>
              <w:tcPr>
                <w:tcW w:w="2420" w:type="dxa"/>
                <w:gridSpan w:val="3"/>
                <w:tcBorders>
                  <w:left w:val="nil"/>
                  <w:bottom w:val="single" w:sz="2" w:space="0" w:color="BFBFBF" w:themeColor="background1" w:themeShade="BF"/>
                </w:tcBorders>
                <w:vAlign w:val="center"/>
              </w:tcPr>
              <w:p w14:paraId="55E8C745" w14:textId="77777777" w:rsidR="00237893" w:rsidRPr="00CB709D" w:rsidRDefault="00237893" w:rsidP="00237893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616" w:type="dxa"/>
            <w:gridSpan w:val="2"/>
            <w:tcBorders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E318E7C" w14:textId="4F881DF3" w:rsidR="00237893" w:rsidRPr="00CB709D" w:rsidRDefault="002205A8" w:rsidP="00237893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2010051908"/>
            <w:placeholder>
              <w:docPart w:val="D8F66E6AD6F94AA7AAEF16622A16476A"/>
            </w:placeholder>
            <w:showingPlcHdr/>
            <w:text/>
          </w:sdtPr>
          <w:sdtContent>
            <w:tc>
              <w:tcPr>
                <w:tcW w:w="2219" w:type="dxa"/>
                <w:gridSpan w:val="5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E3424E2" w14:textId="77777777" w:rsidR="00237893" w:rsidRPr="00CB709D" w:rsidRDefault="00237893" w:rsidP="00237893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1FBB8DFF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2EB33237" w14:textId="77777777" w:rsidTr="00CB709D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V w:val="none" w:sz="0" w:space="0" w:color="auto"/>
          </w:tblBorders>
        </w:tblPrEx>
        <w:trPr>
          <w:trHeight w:val="907"/>
        </w:trPr>
        <w:tc>
          <w:tcPr>
            <w:tcW w:w="8210" w:type="dxa"/>
            <w:gridSpan w:val="7"/>
            <w:tcBorders>
              <w:top w:val="single" w:sz="2" w:space="0" w:color="BFBFBF" w:themeColor="background1" w:themeShade="BF"/>
              <w:left w:val="single" w:sz="12" w:space="0" w:color="38165E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498046C" w14:textId="32312C56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liquor licence where you personally are or have been the licensee (in Western Australia or elsewhere)?</w:t>
            </w:r>
          </w:p>
          <w:p w14:paraId="36EE93A1" w14:textId="4855CDE0" w:rsidR="00683B77" w:rsidRPr="00CB709D" w:rsidRDefault="00683B77" w:rsidP="00AC0B66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5. If </w:t>
            </w:r>
            <w:r w:rsidRPr="00CB709D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, please continue below.</w:t>
            </w:r>
          </w:p>
        </w:tc>
        <w:tc>
          <w:tcPr>
            <w:tcW w:w="714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79A24CA5" w14:textId="77777777" w:rsidR="00683B77" w:rsidRPr="00CB709D" w:rsidRDefault="00683B77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490248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dotted" w:sz="4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626348E1" w14:textId="77777777" w:rsidR="00683B77" w:rsidRPr="00CB709D" w:rsidRDefault="602CF5D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5EFD228" w14:textId="77777777" w:rsidR="00683B77" w:rsidRPr="00CB709D" w:rsidRDefault="00683B77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74292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2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dotted" w:sz="4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2C5E0A05" w14:textId="77777777" w:rsidR="00683B77" w:rsidRPr="00CB709D" w:rsidRDefault="602CF5D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05A8" w:rsidRPr="00764AE3" w14:paraId="05DA2A50" w14:textId="77777777" w:rsidTr="00CB709D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83"/>
        </w:trPr>
        <w:tc>
          <w:tcPr>
            <w:tcW w:w="10774" w:type="dxa"/>
            <w:gridSpan w:val="13"/>
            <w:tcBorders>
              <w:top w:val="dotted" w:sz="4" w:space="0" w:color="BFBFBF" w:themeColor="background1" w:themeShade="BF"/>
              <w:left w:val="single" w:sz="12" w:space="0" w:color="38165E"/>
              <w:bottom w:val="single" w:sz="2" w:space="0" w:color="DEC7F5"/>
              <w:right w:val="single" w:sz="12" w:space="0" w:color="38165E"/>
            </w:tcBorders>
            <w:shd w:val="clear" w:color="auto" w:fill="DEC7F5"/>
            <w:vAlign w:val="center"/>
          </w:tcPr>
          <w:p w14:paraId="7CC0A72B" w14:textId="57547B56" w:rsidR="002205A8" w:rsidRPr="00CB709D" w:rsidRDefault="002205A8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CB709D">
              <w:rPr>
                <w:rFonts w:ascii="Arial Nova" w:hAnsi="Arial Nova" w:cs="Segoe UI"/>
                <w:color w:val="5E1D9F"/>
                <w:sz w:val="20"/>
                <w:szCs w:val="20"/>
              </w:rPr>
              <w:t xml:space="preserve">2. </w:t>
            </w:r>
            <w:r w:rsidR="0014503A" w:rsidRPr="00CB709D">
              <w:rPr>
                <w:rFonts w:ascii="Arial Nova" w:hAnsi="Arial Nova" w:cs="Segoe UI"/>
                <w:color w:val="5E1D9F"/>
                <w:sz w:val="20"/>
                <w:szCs w:val="20"/>
              </w:rPr>
              <w:t>Details for Other Liquor Licence</w:t>
            </w:r>
          </w:p>
        </w:tc>
      </w:tr>
      <w:tr w:rsidR="002205A8" w14:paraId="3E731127" w14:textId="77777777" w:rsidTr="144C6B66">
        <w:trPr>
          <w:trHeight w:val="397"/>
        </w:trPr>
        <w:tc>
          <w:tcPr>
            <w:tcW w:w="2826" w:type="dxa"/>
            <w:gridSpan w:val="2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2FDAC25D" w14:textId="77777777" w:rsidR="002205A8" w:rsidRPr="00CB709D" w:rsidRDefault="002205A8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Licence/Premises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351019811"/>
            <w:placeholder>
              <w:docPart w:val="55F1829773054505A46F702AA1930C4F"/>
            </w:placeholder>
            <w:showingPlcHdr/>
            <w:text/>
          </w:sdtPr>
          <w:sdtContent>
            <w:tc>
              <w:tcPr>
                <w:tcW w:w="7948" w:type="dxa"/>
                <w:gridSpan w:val="11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765F3B4E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205A8" w:rsidRPr="0039551D" w14:paraId="6AD8EC41" w14:textId="77777777" w:rsidTr="144C6B66">
        <w:trPr>
          <w:trHeight w:val="397"/>
        </w:trPr>
        <w:tc>
          <w:tcPr>
            <w:tcW w:w="1270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5F65DBB5" w14:textId="77777777" w:rsidR="002205A8" w:rsidRPr="00CB709D" w:rsidRDefault="002205A8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69951255"/>
            <w:placeholder>
              <w:docPart w:val="FF740A5F70A748C4BA0D6A2A2283BEFE"/>
            </w:placeholder>
            <w:showingPlcHdr/>
            <w:text/>
          </w:sdtPr>
          <w:sdtContent>
            <w:tc>
              <w:tcPr>
                <w:tcW w:w="9504" w:type="dxa"/>
                <w:gridSpan w:val="12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61AAA716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205A8" w:rsidRPr="0039551D" w14:paraId="64ACE423" w14:textId="77777777" w:rsidTr="144C6B66">
        <w:trPr>
          <w:trHeight w:val="397"/>
        </w:trPr>
        <w:tc>
          <w:tcPr>
            <w:tcW w:w="1270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1EEC5DB8" w14:textId="77777777" w:rsidR="002205A8" w:rsidRPr="00CB709D" w:rsidRDefault="002205A8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472440715"/>
            <w:placeholder>
              <w:docPart w:val="2E33DC84C9E64A2988C686D042C42FBD"/>
            </w:placeholder>
            <w:showingPlcHdr/>
            <w:text/>
          </w:sdtPr>
          <w:sdtContent>
            <w:tc>
              <w:tcPr>
                <w:tcW w:w="4658" w:type="dxa"/>
                <w:gridSpan w:val="3"/>
                <w:tcBorders>
                  <w:left w:val="nil"/>
                </w:tcBorders>
                <w:vAlign w:val="center"/>
              </w:tcPr>
              <w:p w14:paraId="6CD42918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8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23961FA" w14:textId="77777777" w:rsidR="002205A8" w:rsidRPr="00CB709D" w:rsidRDefault="002205A8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70365685"/>
            <w:placeholder>
              <w:docPart w:val="ABBA4876D8324A2D83B3DE5B88E139AF"/>
            </w:placeholder>
            <w:showingPlcHdr/>
            <w:text/>
          </w:sdtPr>
          <w:sdtContent>
            <w:tc>
              <w:tcPr>
                <w:tcW w:w="1397" w:type="dxa"/>
                <w:gridSpan w:val="2"/>
                <w:tcBorders>
                  <w:left w:val="nil"/>
                </w:tcBorders>
                <w:vAlign w:val="center"/>
              </w:tcPr>
              <w:p w14:paraId="0E7068CC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4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9711DB3" w14:textId="77777777" w:rsidR="002205A8" w:rsidRPr="00CB709D" w:rsidRDefault="6C0741B4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35893675"/>
            <w:placeholder>
              <w:docPart w:val="5CC1B7853C604153897281D7436C61F7"/>
            </w:placeholder>
            <w:showingPlcHdr/>
            <w:text/>
          </w:sdtPr>
          <w:sdtContent>
            <w:tc>
              <w:tcPr>
                <w:tcW w:w="1147" w:type="dxa"/>
                <w:gridSpan w:val="2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538D095C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5E3663CA" w14:textId="77777777" w:rsidTr="00CB709D">
        <w:trPr>
          <w:trHeight w:val="850"/>
        </w:trPr>
        <w:tc>
          <w:tcPr>
            <w:tcW w:w="5519" w:type="dxa"/>
            <w:gridSpan w:val="3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CF9A9AD" w14:textId="77777777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Please specify the commencement and termination dates of the liquor licence during which you were recorded as the licensee: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01471551"/>
            <w:placeholder>
              <w:docPart w:val="CFE299233FD241AF9D281A10A726B47D"/>
            </w:placeholder>
            <w:showingPlcHdr/>
            <w:text/>
          </w:sdtPr>
          <w:sdtContent>
            <w:tc>
              <w:tcPr>
                <w:tcW w:w="2420" w:type="dxa"/>
                <w:gridSpan w:val="3"/>
                <w:tcBorders>
                  <w:left w:val="nil"/>
                  <w:bottom w:val="single" w:sz="2" w:space="0" w:color="BFBFBF" w:themeColor="background1" w:themeShade="BF"/>
                </w:tcBorders>
                <w:vAlign w:val="center"/>
              </w:tcPr>
              <w:p w14:paraId="50EF24F1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616" w:type="dxa"/>
            <w:gridSpan w:val="2"/>
            <w:tcBorders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1691C41" w14:textId="77777777" w:rsidR="00683B77" w:rsidRPr="00CB709D" w:rsidRDefault="00683B77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348871634"/>
            <w:placeholder>
              <w:docPart w:val="7729825BF79648E0955CEA86631F2501"/>
            </w:placeholder>
            <w:showingPlcHdr/>
            <w:text/>
          </w:sdtPr>
          <w:sdtContent>
            <w:tc>
              <w:tcPr>
                <w:tcW w:w="2219" w:type="dxa"/>
                <w:gridSpan w:val="5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86D8FE7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34F74B0A" w14:textId="77777777" w:rsidTr="00CB709D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V w:val="none" w:sz="0" w:space="0" w:color="auto"/>
          </w:tblBorders>
        </w:tblPrEx>
        <w:trPr>
          <w:trHeight w:val="964"/>
        </w:trPr>
        <w:tc>
          <w:tcPr>
            <w:tcW w:w="8210" w:type="dxa"/>
            <w:gridSpan w:val="7"/>
            <w:tcBorders>
              <w:top w:val="single" w:sz="2" w:space="0" w:color="BFBFBF" w:themeColor="background1" w:themeShade="BF"/>
              <w:left w:val="single" w:sz="12" w:space="0" w:color="38165E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FBCC2E" w14:textId="77777777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liquor licence where you personally are or have been the licensee (in Western Australia or elsewhere)?</w:t>
            </w:r>
          </w:p>
          <w:p w14:paraId="0DD4BC95" w14:textId="331F7E41" w:rsidR="00683B77" w:rsidRPr="00CB709D" w:rsidRDefault="00683B77" w:rsidP="00AC0B66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="001B548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provide additional / supplementary information by completing </w:t>
            </w:r>
            <w:r w:rsidR="001B5484"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PAGE </w:t>
            </w:r>
            <w:r w:rsidR="00CF0D05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9</w:t>
            </w:r>
            <w:r w:rsidR="001B548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4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55358A0" w14:textId="77777777" w:rsidR="00683B77" w:rsidRPr="00CB709D" w:rsidRDefault="00683B77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7708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dotted" w:sz="4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597BCA50" w14:textId="77777777" w:rsidR="00683B77" w:rsidRPr="00CB709D" w:rsidRDefault="602CF5D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0D573E" w14:textId="77777777" w:rsidR="00683B77" w:rsidRPr="00CB709D" w:rsidRDefault="00683B77" w:rsidP="00AC0B66">
            <w:pPr>
              <w:spacing w:line="276" w:lineRule="auto"/>
              <w:jc w:val="right"/>
              <w:rPr>
                <w:rFonts w:ascii="Arial Nova" w:hAnsi="Arial Nova" w:cs="Segoe UI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357111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2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dotted" w:sz="4" w:space="0" w:color="BFBFBF" w:themeColor="background1" w:themeShade="BF"/>
                  <w:right w:val="single" w:sz="12" w:space="0" w:color="38165E"/>
                </w:tcBorders>
                <w:vAlign w:val="center"/>
              </w:tcPr>
              <w:p w14:paraId="03D8F338" w14:textId="77777777" w:rsidR="00683B77" w:rsidRPr="00CB709D" w:rsidRDefault="602CF5D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59747E3" w14:textId="77777777" w:rsidR="00084B05" w:rsidRDefault="00084B05" w:rsidP="00AC0B66">
      <w:pPr>
        <w:rPr>
          <w:rFonts w:ascii="Arial Nova" w:hAnsi="Arial Nova" w:cs="Segoe UI"/>
          <w:color w:val="FFFFFF" w:themeColor="background1"/>
        </w:rPr>
        <w:sectPr w:rsidR="00084B05" w:rsidSect="00084B05">
          <w:pgSz w:w="11906" w:h="16838" w:code="9"/>
          <w:pgMar w:top="284" w:right="720" w:bottom="992" w:left="720" w:header="510" w:footer="0" w:gutter="0"/>
          <w:cols w:space="708"/>
          <w:titlePg/>
          <w:docGrid w:linePitch="360"/>
        </w:sectPr>
      </w:pPr>
    </w:p>
    <w:tbl>
      <w:tblPr>
        <w:tblStyle w:val="TableGrid"/>
        <w:tblW w:w="10774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556"/>
        <w:gridCol w:w="1556"/>
        <w:gridCol w:w="1546"/>
        <w:gridCol w:w="885"/>
        <w:gridCol w:w="684"/>
        <w:gridCol w:w="442"/>
        <w:gridCol w:w="271"/>
        <w:gridCol w:w="714"/>
        <w:gridCol w:w="567"/>
        <w:gridCol w:w="136"/>
        <w:gridCol w:w="615"/>
        <w:gridCol w:w="532"/>
      </w:tblGrid>
      <w:tr w:rsidR="002205A8" w:rsidRPr="00B221AD" w14:paraId="7FC7562E" w14:textId="77777777" w:rsidTr="00CB709D">
        <w:trPr>
          <w:trHeight w:val="340"/>
        </w:trPr>
        <w:tc>
          <w:tcPr>
            <w:tcW w:w="10774" w:type="dxa"/>
            <w:gridSpan w:val="13"/>
            <w:tcBorders>
              <w:top w:val="dotted" w:sz="4" w:space="0" w:color="BFBFBF" w:themeColor="background1" w:themeShade="BF"/>
              <w:left w:val="single" w:sz="12" w:space="0" w:color="38115E"/>
              <w:bottom w:val="single" w:sz="2" w:space="0" w:color="38165E"/>
              <w:right w:val="single" w:sz="12" w:space="0" w:color="38115E"/>
            </w:tcBorders>
            <w:shd w:val="clear" w:color="auto" w:fill="541A8E"/>
            <w:vAlign w:val="center"/>
          </w:tcPr>
          <w:p w14:paraId="22E67FF3" w14:textId="1C21EB52" w:rsidR="002205A8" w:rsidRPr="00B221AD" w:rsidRDefault="6C0741B4" w:rsidP="00CF0D05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144C6B66">
              <w:rPr>
                <w:rFonts w:ascii="Arial Nova" w:hAnsi="Arial Nova" w:cs="Segoe UI"/>
                <w:color w:val="FFFFFF" w:themeColor="background1"/>
              </w:rPr>
              <w:lastRenderedPageBreak/>
              <w:t>Section 4.2 – Connection to Other Liquor Licences</w:t>
            </w:r>
          </w:p>
        </w:tc>
      </w:tr>
      <w:tr w:rsidR="002205A8" w:rsidRPr="00F46D41" w14:paraId="0BBE2E24" w14:textId="77777777" w:rsidTr="144C6B66">
        <w:trPr>
          <w:trHeight w:val="680"/>
        </w:trPr>
        <w:tc>
          <w:tcPr>
            <w:tcW w:w="10774" w:type="dxa"/>
            <w:gridSpan w:val="13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1D4218CD" w14:textId="1656EE12" w:rsidR="002205A8" w:rsidRPr="00CB709D" w:rsidRDefault="0014503A" w:rsidP="00AC0B66">
            <w:pPr>
              <w:jc w:val="both"/>
              <w:rPr>
                <w:rFonts w:ascii="Arial Nova" w:hAnsi="Arial Nova" w:cs="Arial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sz w:val="20"/>
                <w:szCs w:val="20"/>
              </w:rPr>
              <w:t>Give details of any liquor licence where you are or have been a director, shareholder or other person in a position of authority in a licensee company (in Western Australia or elsewhere).</w:t>
            </w:r>
          </w:p>
        </w:tc>
      </w:tr>
      <w:tr w:rsidR="002205A8" w:rsidRPr="00764AE3" w14:paraId="155E6ECD" w14:textId="77777777" w:rsidTr="144C6B6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83"/>
        </w:trPr>
        <w:tc>
          <w:tcPr>
            <w:tcW w:w="10774" w:type="dxa"/>
            <w:gridSpan w:val="13"/>
            <w:tcBorders>
              <w:top w:val="single" w:sz="2" w:space="0" w:color="DEC7F5"/>
              <w:left w:val="single" w:sz="12" w:space="0" w:color="38165E"/>
              <w:bottom w:val="single" w:sz="2" w:space="0" w:color="DEC7F5"/>
              <w:right w:val="single" w:sz="12" w:space="0" w:color="38165E"/>
            </w:tcBorders>
            <w:shd w:val="clear" w:color="auto" w:fill="DEC7F5"/>
            <w:vAlign w:val="center"/>
          </w:tcPr>
          <w:p w14:paraId="19FCE15D" w14:textId="0DD444B6" w:rsidR="002205A8" w:rsidRPr="00CB709D" w:rsidRDefault="002205A8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CB709D">
              <w:rPr>
                <w:rFonts w:ascii="Arial Nova" w:hAnsi="Arial Nova" w:cs="Segoe UI"/>
                <w:color w:val="5E1D9F"/>
                <w:sz w:val="20"/>
                <w:szCs w:val="20"/>
              </w:rPr>
              <w:t xml:space="preserve">1. </w:t>
            </w:r>
            <w:r w:rsidR="0014503A" w:rsidRPr="00CB709D">
              <w:rPr>
                <w:rFonts w:ascii="Arial Nova" w:hAnsi="Arial Nova" w:cs="Segoe UI"/>
                <w:color w:val="5E1D9F"/>
                <w:sz w:val="20"/>
                <w:szCs w:val="20"/>
              </w:rPr>
              <w:t>Relationship to Other Liquor Licence</w:t>
            </w:r>
          </w:p>
        </w:tc>
      </w:tr>
      <w:tr w:rsidR="0014503A" w14:paraId="5C16E1B6" w14:textId="77777777" w:rsidTr="144C6B66">
        <w:trPr>
          <w:trHeight w:val="397"/>
        </w:trPr>
        <w:tc>
          <w:tcPr>
            <w:tcW w:w="10774" w:type="dxa"/>
            <w:gridSpan w:val="13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3177CD97" w14:textId="1763E6A1" w:rsidR="0014503A" w:rsidRPr="00CB709D" w:rsidRDefault="00EF1071" w:rsidP="0014503A">
            <w:pPr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How are you connected to this Liquor Licence? </w:t>
            </w:r>
            <w:r w:rsidRPr="00CB709D">
              <w:rPr>
                <w:rFonts w:ascii="Arial Nova" w:hAnsi="Arial Nova" w:cs="Arial"/>
                <w:i/>
                <w:iCs/>
                <w:spacing w:val="-4"/>
                <w:sz w:val="20"/>
                <w:szCs w:val="20"/>
              </w:rPr>
              <w:t>(e.g. Director / shareholder / other person in a position of authority)</w:t>
            </w:r>
          </w:p>
        </w:tc>
      </w:tr>
      <w:tr w:rsidR="0014503A" w14:paraId="771EAE64" w14:textId="77777777" w:rsidTr="144C6B66">
        <w:trPr>
          <w:trHeight w:val="397"/>
        </w:trPr>
        <w:tc>
          <w:tcPr>
            <w:tcW w:w="10774" w:type="dxa"/>
            <w:gridSpan w:val="13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14AE206D" w14:textId="77777777" w:rsidR="0014503A" w:rsidRPr="00CB709D" w:rsidRDefault="0014503A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2205A8" w14:paraId="77473C3E" w14:textId="77777777" w:rsidTr="144C6B66">
        <w:trPr>
          <w:trHeight w:val="397"/>
        </w:trPr>
        <w:tc>
          <w:tcPr>
            <w:tcW w:w="2826" w:type="dxa"/>
            <w:gridSpan w:val="2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2CD62EC" w14:textId="77777777" w:rsidR="002205A8" w:rsidRPr="00CB709D" w:rsidRDefault="002205A8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Licence/Premises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40080018"/>
            <w:placeholder>
              <w:docPart w:val="E6F6DA8CE8D2430A9DA301D771F28BDD"/>
            </w:placeholder>
            <w:showingPlcHdr/>
            <w:text/>
          </w:sdtPr>
          <w:sdtContent>
            <w:tc>
              <w:tcPr>
                <w:tcW w:w="7948" w:type="dxa"/>
                <w:gridSpan w:val="11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7C58D744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205A8" w:rsidRPr="0039551D" w14:paraId="79593068" w14:textId="77777777" w:rsidTr="144C6B66">
        <w:trPr>
          <w:trHeight w:val="397"/>
        </w:trPr>
        <w:tc>
          <w:tcPr>
            <w:tcW w:w="1270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02DF1023" w14:textId="77777777" w:rsidR="002205A8" w:rsidRPr="00CB709D" w:rsidRDefault="002205A8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917470276"/>
            <w:placeholder>
              <w:docPart w:val="D6F65A2D35DD40169FE11E9E9D84DCF6"/>
            </w:placeholder>
            <w:showingPlcHdr/>
            <w:text/>
          </w:sdtPr>
          <w:sdtContent>
            <w:tc>
              <w:tcPr>
                <w:tcW w:w="9504" w:type="dxa"/>
                <w:gridSpan w:val="12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427ABAB3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205A8" w:rsidRPr="0039551D" w14:paraId="5F5AC03E" w14:textId="77777777" w:rsidTr="144C6B66">
        <w:trPr>
          <w:trHeight w:val="397"/>
        </w:trPr>
        <w:tc>
          <w:tcPr>
            <w:tcW w:w="1270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DA2EC48" w14:textId="77777777" w:rsidR="002205A8" w:rsidRPr="00CB709D" w:rsidRDefault="002205A8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208794587"/>
            <w:placeholder>
              <w:docPart w:val="B837BBA142924D89BEA84D2579A23A23"/>
            </w:placeholder>
            <w:showingPlcHdr/>
            <w:text/>
          </w:sdtPr>
          <w:sdtContent>
            <w:tc>
              <w:tcPr>
                <w:tcW w:w="4658" w:type="dxa"/>
                <w:gridSpan w:val="3"/>
                <w:tcBorders>
                  <w:left w:val="nil"/>
                </w:tcBorders>
                <w:vAlign w:val="center"/>
              </w:tcPr>
              <w:p w14:paraId="1E4F7294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8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68EB6B4F" w14:textId="3173C2D7" w:rsidR="002205A8" w:rsidRPr="00CB709D" w:rsidRDefault="6C0741B4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Stat</w:t>
            </w:r>
            <w:r w:rsidR="490998B6"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e</w:t>
            </w: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818647048"/>
            <w:placeholder>
              <w:docPart w:val="E65B5D56AC4146DA8F65DDE300E5B6EF"/>
            </w:placeholder>
            <w:showingPlcHdr/>
            <w:text/>
          </w:sdtPr>
          <w:sdtContent>
            <w:tc>
              <w:tcPr>
                <w:tcW w:w="1397" w:type="dxa"/>
                <w:gridSpan w:val="3"/>
                <w:tcBorders>
                  <w:left w:val="nil"/>
                </w:tcBorders>
                <w:vAlign w:val="center"/>
              </w:tcPr>
              <w:p w14:paraId="2A80A3D8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41A6FC2" w14:textId="77777777" w:rsidR="002205A8" w:rsidRPr="00CB709D" w:rsidRDefault="6C0741B4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46183386"/>
            <w:placeholder>
              <w:docPart w:val="21668F57FFD94A36892CF6AB9680F580"/>
            </w:placeholder>
            <w:showingPlcHdr/>
            <w:text/>
          </w:sdtPr>
          <w:sdtContent>
            <w:tc>
              <w:tcPr>
                <w:tcW w:w="1147" w:type="dxa"/>
                <w:gridSpan w:val="2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253E3A99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2205A8" w:rsidRPr="0039551D" w14:paraId="0952BD6E" w14:textId="77777777" w:rsidTr="00CB709D">
        <w:trPr>
          <w:trHeight w:val="397"/>
        </w:trPr>
        <w:tc>
          <w:tcPr>
            <w:tcW w:w="4382" w:type="dxa"/>
            <w:gridSpan w:val="3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78E015C" w14:textId="77777777" w:rsidR="002205A8" w:rsidRPr="00CB709D" w:rsidRDefault="002205A8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Please specify the commencement and termination dates of this liquor licence: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702353887"/>
            <w:placeholder>
              <w:docPart w:val="DE079FCDE3AD4629B086FE37107056D9"/>
            </w:placeholder>
            <w:showingPlcHdr/>
            <w:text/>
          </w:sdtPr>
          <w:sdtContent>
            <w:tc>
              <w:tcPr>
                <w:tcW w:w="3115" w:type="dxa"/>
                <w:gridSpan w:val="3"/>
                <w:tcBorders>
                  <w:left w:val="nil"/>
                  <w:bottom w:val="single" w:sz="2" w:space="0" w:color="BFBFBF" w:themeColor="background1" w:themeShade="BF"/>
                </w:tcBorders>
                <w:vAlign w:val="center"/>
              </w:tcPr>
              <w:p w14:paraId="5DD70368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442" w:type="dxa"/>
            <w:tcBorders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CAA9695" w14:textId="77777777" w:rsidR="002205A8" w:rsidRPr="00CB709D" w:rsidRDefault="6C0741B4" w:rsidP="144C6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39092805"/>
            <w:placeholder>
              <w:docPart w:val="C1F9E5AC7A6A4F979EC0DBA79BE09C31"/>
            </w:placeholder>
            <w:showingPlcHdr/>
            <w:text/>
          </w:sdtPr>
          <w:sdtContent>
            <w:tc>
              <w:tcPr>
                <w:tcW w:w="2835" w:type="dxa"/>
                <w:gridSpan w:val="6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575F97E3" w14:textId="77777777" w:rsidR="002205A8" w:rsidRPr="00CB709D" w:rsidRDefault="002205A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C0741B4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34755132" w14:textId="77777777" w:rsidTr="00CB709D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V w:val="none" w:sz="0" w:space="0" w:color="auto"/>
          </w:tblBorders>
        </w:tblPrEx>
        <w:trPr>
          <w:trHeight w:val="1304"/>
        </w:trPr>
        <w:tc>
          <w:tcPr>
            <w:tcW w:w="8210" w:type="dxa"/>
            <w:gridSpan w:val="8"/>
            <w:tcBorders>
              <w:top w:val="single" w:sz="2" w:space="0" w:color="BFBFBF" w:themeColor="background1" w:themeShade="BF"/>
              <w:left w:val="single" w:sz="12" w:space="0" w:color="38165E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52BC896" w14:textId="3E7B5027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liquor licence where you are or have been a director, shareholder or other person in a position of authority in a licensee company (in Western Australia or elsewhere)?</w:t>
            </w:r>
          </w:p>
          <w:p w14:paraId="6BBB0279" w14:textId="77777777" w:rsidR="00683B77" w:rsidRPr="00CB709D" w:rsidRDefault="00683B77" w:rsidP="00AC0B66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5. If </w:t>
            </w:r>
            <w:r w:rsidRPr="00CB709D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, please continue below.</w:t>
            </w:r>
          </w:p>
        </w:tc>
        <w:tc>
          <w:tcPr>
            <w:tcW w:w="714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vAlign w:val="center"/>
          </w:tcPr>
          <w:p w14:paraId="005ACFF3" w14:textId="77777777" w:rsidR="00683B77" w:rsidRPr="00CB709D" w:rsidRDefault="00683B77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350424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dotted" w:sz="4" w:space="0" w:color="BFBFBF" w:themeColor="background1" w:themeShade="BF"/>
                </w:tcBorders>
                <w:vAlign w:val="center"/>
              </w:tcPr>
              <w:p w14:paraId="36E857A6" w14:textId="77777777" w:rsidR="00683B77" w:rsidRPr="00CB709D" w:rsidRDefault="602CF5D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A7741E4" w14:textId="77777777" w:rsidR="00683B77" w:rsidRPr="00CB709D" w:rsidRDefault="00683B77" w:rsidP="00AC0B66">
            <w:pPr>
              <w:spacing w:line="276" w:lineRule="auto"/>
              <w:jc w:val="right"/>
              <w:rPr>
                <w:rFonts w:ascii="Arial Nova" w:hAnsi="Arial Nova" w:cs="Segoe UI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69885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2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single" w:sz="12" w:space="0" w:color="38165E"/>
                </w:tcBorders>
                <w:vAlign w:val="center"/>
              </w:tcPr>
              <w:p w14:paraId="1C278DBD" w14:textId="77777777" w:rsidR="00683B77" w:rsidRPr="00CB709D" w:rsidRDefault="602CF5D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83B77" w:rsidRPr="00764AE3" w14:paraId="220D1EC7" w14:textId="77777777" w:rsidTr="144C6B66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83"/>
        </w:trPr>
        <w:tc>
          <w:tcPr>
            <w:tcW w:w="10774" w:type="dxa"/>
            <w:gridSpan w:val="13"/>
            <w:tcBorders>
              <w:top w:val="single" w:sz="2" w:space="0" w:color="DEC7F5"/>
              <w:left w:val="single" w:sz="12" w:space="0" w:color="38165E"/>
              <w:bottom w:val="single" w:sz="2" w:space="0" w:color="DEC7F5"/>
              <w:right w:val="single" w:sz="12" w:space="0" w:color="38165E"/>
            </w:tcBorders>
            <w:shd w:val="clear" w:color="auto" w:fill="DEC7F5"/>
            <w:vAlign w:val="center"/>
          </w:tcPr>
          <w:p w14:paraId="465766BC" w14:textId="618E9151" w:rsidR="00683B77" w:rsidRPr="00CB709D" w:rsidRDefault="00683B77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CB709D">
              <w:rPr>
                <w:rFonts w:ascii="Arial Nova" w:hAnsi="Arial Nova" w:cs="Segoe UI"/>
                <w:color w:val="5E1D9F"/>
                <w:sz w:val="20"/>
                <w:szCs w:val="20"/>
              </w:rPr>
              <w:t>2. Relationship to Other Liquor Licence</w:t>
            </w:r>
          </w:p>
        </w:tc>
      </w:tr>
      <w:tr w:rsidR="00683B77" w14:paraId="49577527" w14:textId="77777777" w:rsidTr="144C6B66">
        <w:trPr>
          <w:trHeight w:val="397"/>
        </w:trPr>
        <w:tc>
          <w:tcPr>
            <w:tcW w:w="10774" w:type="dxa"/>
            <w:gridSpan w:val="13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1A22EFD5" w14:textId="762A1332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How are you connected to this Liquor Licence? </w:t>
            </w:r>
            <w:r w:rsidRPr="00CB709D">
              <w:rPr>
                <w:rFonts w:ascii="Arial Nova" w:hAnsi="Arial Nova" w:cs="Arial"/>
                <w:i/>
                <w:iCs/>
                <w:spacing w:val="-4"/>
                <w:sz w:val="20"/>
                <w:szCs w:val="20"/>
              </w:rPr>
              <w:t>(e.g. Director / shareholder / other person in a position of authority)</w:t>
            </w:r>
          </w:p>
        </w:tc>
      </w:tr>
      <w:tr w:rsidR="00683B77" w14:paraId="280AD404" w14:textId="77777777" w:rsidTr="144C6B66">
        <w:trPr>
          <w:trHeight w:val="397"/>
        </w:trPr>
        <w:tc>
          <w:tcPr>
            <w:tcW w:w="10774" w:type="dxa"/>
            <w:gridSpan w:val="13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3B362A8A" w14:textId="77777777" w:rsidR="00683B77" w:rsidRPr="00CB709D" w:rsidRDefault="00683B77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683B77" w14:paraId="6A5AB0A2" w14:textId="77777777" w:rsidTr="144C6B66">
        <w:trPr>
          <w:trHeight w:val="397"/>
        </w:trPr>
        <w:tc>
          <w:tcPr>
            <w:tcW w:w="2826" w:type="dxa"/>
            <w:gridSpan w:val="2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427455CD" w14:textId="77777777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Licence/Premises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13088574"/>
            <w:placeholder>
              <w:docPart w:val="A4670F4E4CED4293A8B33D92B7D3561B"/>
            </w:placeholder>
            <w:showingPlcHdr/>
            <w:text/>
          </w:sdtPr>
          <w:sdtContent>
            <w:tc>
              <w:tcPr>
                <w:tcW w:w="7948" w:type="dxa"/>
                <w:gridSpan w:val="11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040C63BB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2034A643" w14:textId="77777777" w:rsidTr="144C6B66">
        <w:trPr>
          <w:trHeight w:val="397"/>
        </w:trPr>
        <w:tc>
          <w:tcPr>
            <w:tcW w:w="1270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34371D6E" w14:textId="77777777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Address: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608344813"/>
            <w:placeholder>
              <w:docPart w:val="0A646040B8204D689476E8A0E40E2031"/>
            </w:placeholder>
            <w:showingPlcHdr/>
            <w:text/>
          </w:sdtPr>
          <w:sdtContent>
            <w:tc>
              <w:tcPr>
                <w:tcW w:w="9504" w:type="dxa"/>
                <w:gridSpan w:val="12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4170D1FD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57B0B416" w14:textId="77777777" w:rsidTr="144C6B66">
        <w:trPr>
          <w:trHeight w:val="397"/>
        </w:trPr>
        <w:tc>
          <w:tcPr>
            <w:tcW w:w="1270" w:type="dxa"/>
            <w:tcBorders>
              <w:left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1EDB1988" w14:textId="77777777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Suburb: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953858689"/>
            <w:placeholder>
              <w:docPart w:val="617D7D6CD4864FE395585FE726A59F70"/>
            </w:placeholder>
            <w:showingPlcHdr/>
            <w:text/>
          </w:sdtPr>
          <w:sdtContent>
            <w:tc>
              <w:tcPr>
                <w:tcW w:w="4658" w:type="dxa"/>
                <w:gridSpan w:val="3"/>
                <w:tcBorders>
                  <w:left w:val="nil"/>
                </w:tcBorders>
                <w:vAlign w:val="center"/>
              </w:tcPr>
              <w:p w14:paraId="566F2AEE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885" w:type="dxa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01CED2F8" w14:textId="77777777" w:rsidR="00683B77" w:rsidRPr="00CB709D" w:rsidRDefault="00683B77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State: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300968527"/>
            <w:placeholder>
              <w:docPart w:val="082A7BCF47A74D82A2FCBA672C5EF949"/>
            </w:placeholder>
            <w:showingPlcHdr/>
            <w:text/>
          </w:sdtPr>
          <w:sdtContent>
            <w:tc>
              <w:tcPr>
                <w:tcW w:w="1397" w:type="dxa"/>
                <w:gridSpan w:val="3"/>
                <w:tcBorders>
                  <w:left w:val="nil"/>
                </w:tcBorders>
                <w:vAlign w:val="center"/>
              </w:tcPr>
              <w:p w14:paraId="768013C9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417" w:type="dxa"/>
            <w:gridSpan w:val="3"/>
            <w:tcBorders>
              <w:right w:val="nil"/>
            </w:tcBorders>
            <w:shd w:val="clear" w:color="auto" w:fill="F2F2F2" w:themeFill="background1" w:themeFillShade="F2"/>
            <w:vAlign w:val="center"/>
          </w:tcPr>
          <w:p w14:paraId="2A83FFDB" w14:textId="77777777" w:rsidR="00683B77" w:rsidRPr="00CB709D" w:rsidRDefault="602CF5D8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Postcode: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237007402"/>
            <w:placeholder>
              <w:docPart w:val="31FBF567EA0B45C5BA0736DD41AA169D"/>
            </w:placeholder>
            <w:showingPlcHdr/>
            <w:text/>
          </w:sdtPr>
          <w:sdtContent>
            <w:tc>
              <w:tcPr>
                <w:tcW w:w="1147" w:type="dxa"/>
                <w:gridSpan w:val="2"/>
                <w:tcBorders>
                  <w:left w:val="nil"/>
                  <w:right w:val="single" w:sz="12" w:space="0" w:color="38115E"/>
                </w:tcBorders>
                <w:vAlign w:val="center"/>
              </w:tcPr>
              <w:p w14:paraId="24FB4C74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7AF5EC0F" w14:textId="77777777" w:rsidTr="00CB709D">
        <w:trPr>
          <w:trHeight w:val="397"/>
        </w:trPr>
        <w:tc>
          <w:tcPr>
            <w:tcW w:w="4382" w:type="dxa"/>
            <w:gridSpan w:val="3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0F9A7CE" w14:textId="77777777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Please specify the commencement and termination dates of this liquor licence: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24307909"/>
            <w:placeholder>
              <w:docPart w:val="7DEA879CBA55479B8A9933B5B8A48ADE"/>
            </w:placeholder>
            <w:showingPlcHdr/>
            <w:text/>
          </w:sdtPr>
          <w:sdtContent>
            <w:tc>
              <w:tcPr>
                <w:tcW w:w="3115" w:type="dxa"/>
                <w:gridSpan w:val="3"/>
                <w:tcBorders>
                  <w:left w:val="nil"/>
                  <w:bottom w:val="single" w:sz="2" w:space="0" w:color="BFBFBF" w:themeColor="background1" w:themeShade="BF"/>
                </w:tcBorders>
                <w:vAlign w:val="center"/>
              </w:tcPr>
              <w:p w14:paraId="74A74E51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442" w:type="dxa"/>
            <w:tcBorders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1747A60" w14:textId="77777777" w:rsidR="00683B77" w:rsidRPr="00CB709D" w:rsidRDefault="00683B77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to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98049212"/>
            <w:placeholder>
              <w:docPart w:val="8DC5605E507140E3AD88905DAE98BA45"/>
            </w:placeholder>
            <w:showingPlcHdr/>
            <w:text/>
          </w:sdtPr>
          <w:sdtContent>
            <w:tc>
              <w:tcPr>
                <w:tcW w:w="2835" w:type="dxa"/>
                <w:gridSpan w:val="6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C87A5F0" w14:textId="77777777" w:rsidR="00683B77" w:rsidRPr="00CB709D" w:rsidRDefault="00683B77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begin">
                    <w:ffData>
                      <w:name w:val="Text9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separate"/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="602CF5D8" w:rsidRPr="00CB709D">
                  <w:rPr>
                    <w:rStyle w:val="PlaceholderText"/>
                    <w:rFonts w:ascii="Arial Nova" w:hAnsi="Arial Nova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Style w:val="PlaceholderText"/>
                    <w:rFonts w:ascii="Arial Nova" w:hAnsi="Arial Nova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83B77" w:rsidRPr="0039551D" w14:paraId="777502DB" w14:textId="77777777" w:rsidTr="00CB709D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V w:val="none" w:sz="0" w:space="0" w:color="auto"/>
          </w:tblBorders>
        </w:tblPrEx>
        <w:trPr>
          <w:trHeight w:val="1191"/>
        </w:trPr>
        <w:tc>
          <w:tcPr>
            <w:tcW w:w="8210" w:type="dxa"/>
            <w:gridSpan w:val="8"/>
            <w:tcBorders>
              <w:top w:val="single" w:sz="2" w:space="0" w:color="BFBFBF" w:themeColor="background1" w:themeShade="BF"/>
              <w:left w:val="single" w:sz="12" w:space="0" w:color="38165E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C320E3D" w14:textId="77777777" w:rsidR="00683B77" w:rsidRPr="00CB709D" w:rsidRDefault="00683B77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liquor licence where you are or have been a director, shareholder or other person in a position of authority in a licensee company (in Western Australia or elsewhere)?</w:t>
            </w:r>
          </w:p>
          <w:p w14:paraId="7758FF9E" w14:textId="7DAB402E" w:rsidR="00683B77" w:rsidRPr="00CB709D" w:rsidRDefault="00683B77" w:rsidP="00AC0B66">
            <w:pPr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="001B548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provide additional / supplementary information by completing </w:t>
            </w:r>
            <w:r w:rsidR="001B5484"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PAGE 10</w:t>
            </w:r>
            <w:r w:rsidR="001B548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4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vAlign w:val="center"/>
          </w:tcPr>
          <w:p w14:paraId="2C5338DA" w14:textId="77777777" w:rsidR="00683B77" w:rsidRPr="00CB709D" w:rsidRDefault="00683B77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784147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12" w:space="0" w:color="38115E"/>
                  <w:right w:val="dotted" w:sz="4" w:space="0" w:color="BFBFBF" w:themeColor="background1" w:themeShade="BF"/>
                </w:tcBorders>
                <w:vAlign w:val="center"/>
              </w:tcPr>
              <w:p w14:paraId="0FB8BEC4" w14:textId="77777777" w:rsidR="00683B77" w:rsidRPr="00CB709D" w:rsidRDefault="602CF5D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D7B2831" w14:textId="77777777" w:rsidR="00683B77" w:rsidRPr="00CB709D" w:rsidRDefault="00683B77" w:rsidP="00AC0B66">
            <w:pPr>
              <w:spacing w:line="276" w:lineRule="auto"/>
              <w:jc w:val="right"/>
              <w:rPr>
                <w:rFonts w:ascii="Arial Nova" w:hAnsi="Arial Nova" w:cs="Segoe UI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41385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2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12" w:space="0" w:color="38115E"/>
                  <w:right w:val="single" w:sz="12" w:space="0" w:color="38165E"/>
                </w:tcBorders>
                <w:vAlign w:val="center"/>
              </w:tcPr>
              <w:p w14:paraId="38C1A21D" w14:textId="77777777" w:rsidR="00683B77" w:rsidRPr="00CB709D" w:rsidRDefault="602CF5D8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68544494" w14:textId="77777777" w:rsidR="00307ED2" w:rsidRPr="00084B05" w:rsidRDefault="00307ED2" w:rsidP="00307ED2">
      <w:pPr>
        <w:spacing w:after="0" w:line="240" w:lineRule="auto"/>
        <w:rPr>
          <w:rFonts w:ascii="Arial Nova" w:hAnsi="Arial Nova"/>
          <w:sz w:val="20"/>
          <w:szCs w:val="20"/>
        </w:rPr>
      </w:pPr>
    </w:p>
    <w:tbl>
      <w:tblPr>
        <w:tblStyle w:val="TableGrid"/>
        <w:tblW w:w="10795" w:type="dxa"/>
        <w:tblInd w:w="-157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tblLayout w:type="fixed"/>
        <w:tblLook w:val="04A0" w:firstRow="1" w:lastRow="0" w:firstColumn="1" w:lastColumn="0" w:noHBand="0" w:noVBand="1"/>
      </w:tblPr>
      <w:tblGrid>
        <w:gridCol w:w="10795"/>
      </w:tblGrid>
      <w:tr w:rsidR="00302093" w:rsidRPr="00571261" w14:paraId="4A9B55BC" w14:textId="77777777" w:rsidTr="002D5AAF">
        <w:trPr>
          <w:trHeight w:val="1276"/>
        </w:trPr>
        <w:tc>
          <w:tcPr>
            <w:tcW w:w="10795" w:type="dxa"/>
            <w:shd w:val="clear" w:color="auto" w:fill="F0E6FA"/>
            <w:vAlign w:val="center"/>
          </w:tcPr>
          <w:p w14:paraId="2EA3525C" w14:textId="4602D659" w:rsidR="00302093" w:rsidRPr="00FB1C43" w:rsidRDefault="00302093" w:rsidP="00307ED2">
            <w:pPr>
              <w:spacing w:line="288" w:lineRule="auto"/>
              <w:jc w:val="both"/>
              <w:rPr>
                <w:rFonts w:ascii="Arial" w:hAnsi="Arial" w:cs="Arial"/>
                <w:bCs/>
                <w:iCs/>
                <w:spacing w:val="-2"/>
              </w:rPr>
            </w:pPr>
            <w:r w:rsidRPr="00CB709D">
              <w:rPr>
                <w:rFonts w:ascii="Arial" w:hAnsi="Arial" w:cs="Arial"/>
                <w:b/>
                <w:iCs/>
                <w:color w:val="FF0000"/>
              </w:rPr>
              <w:t>IMPORTANT NOTE:</w:t>
            </w:r>
            <w:r w:rsidRPr="00FB1C43">
              <w:rPr>
                <w:rFonts w:ascii="Arial" w:hAnsi="Arial" w:cs="Arial"/>
                <w:b/>
                <w:iCs/>
                <w:color w:val="FF0000"/>
                <w:sz w:val="24"/>
                <w:szCs w:val="24"/>
              </w:rPr>
              <w:t xml:space="preserve"> </w:t>
            </w:r>
            <w:r w:rsidRPr="00CB709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This LLD/5 form will be provided to the Commissioner of Police to confirm the convictions listed are correct. Any undeclared convictions may be viewed as a lack of integrity and further submissions </w:t>
            </w:r>
            <w:r w:rsidR="00DB70DF">
              <w:rPr>
                <w:rFonts w:ascii="Arial" w:hAnsi="Arial" w:cs="Arial"/>
                <w:bCs/>
                <w:iCs/>
                <w:sz w:val="20"/>
                <w:szCs w:val="20"/>
                <w:u w:val="single"/>
              </w:rPr>
              <w:t>may</w:t>
            </w:r>
            <w:r w:rsidR="00DB70DF" w:rsidRPr="00CB709D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CB709D">
              <w:rPr>
                <w:rFonts w:ascii="Arial" w:hAnsi="Arial" w:cs="Arial"/>
                <w:bCs/>
                <w:iCs/>
                <w:sz w:val="20"/>
                <w:szCs w:val="20"/>
              </w:rPr>
              <w:t>be requested to support your application.</w:t>
            </w:r>
            <w:r w:rsidRPr="00307ED2">
              <w:rPr>
                <w:rFonts w:ascii="Arial" w:hAnsi="Arial" w:cs="Arial"/>
                <w:bCs/>
                <w:iCs/>
              </w:rPr>
              <w:t xml:space="preserve"> </w:t>
            </w:r>
            <w:r w:rsidRPr="00307ED2">
              <w:rPr>
                <w:rFonts w:ascii="Arial Nova" w:hAnsi="Arial Nova" w:cs="Arial"/>
                <w:b/>
                <w:iCs/>
              </w:rPr>
              <w:t>FAILURE TO COMPLY MAY AFFECT THE OUTCOME OF APPLICATION.</w:t>
            </w:r>
          </w:p>
        </w:tc>
      </w:tr>
    </w:tbl>
    <w:p w14:paraId="330D9A47" w14:textId="77777777" w:rsidR="00D6533E" w:rsidRPr="00084B05" w:rsidRDefault="00D6533E" w:rsidP="00302093">
      <w:pPr>
        <w:spacing w:after="0" w:line="240" w:lineRule="auto"/>
        <w:rPr>
          <w:rFonts w:ascii="Arial Nova" w:hAnsi="Arial Nova"/>
          <w:sz w:val="20"/>
          <w:szCs w:val="20"/>
        </w:rPr>
      </w:pPr>
    </w:p>
    <w:tbl>
      <w:tblPr>
        <w:tblStyle w:val="TableGrid"/>
        <w:tblW w:w="10774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210"/>
        <w:gridCol w:w="714"/>
        <w:gridCol w:w="567"/>
        <w:gridCol w:w="690"/>
        <w:gridCol w:w="593"/>
      </w:tblGrid>
      <w:tr w:rsidR="00FB1C43" w:rsidRPr="00C1417E" w14:paraId="173A7CFC" w14:textId="77777777" w:rsidTr="144C6B66">
        <w:trPr>
          <w:trHeight w:val="576"/>
        </w:trPr>
        <w:tc>
          <w:tcPr>
            <w:tcW w:w="10774" w:type="dxa"/>
            <w:gridSpan w:val="5"/>
            <w:tcBorders>
              <w:top w:val="single" w:sz="1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4BE1244D" w14:textId="452FA113" w:rsidR="00FB1C43" w:rsidRPr="00CB709D" w:rsidRDefault="00FB1C43" w:rsidP="00AC0B66">
            <w:pPr>
              <w:rPr>
                <w:rFonts w:ascii="Arial Nova" w:hAnsi="Arial Nova" w:cs="Arial"/>
                <w:b/>
                <w:bCs/>
              </w:rPr>
            </w:pPr>
            <w:r w:rsidRPr="00CB709D">
              <w:rPr>
                <w:rFonts w:ascii="Arial Nova" w:hAnsi="Arial Nova" w:cs="Arial"/>
                <w:b/>
                <w:bCs/>
                <w:color w:val="FFFFFF" w:themeColor="background1"/>
              </w:rPr>
              <w:t>SECTION 5 – RECORD OF CONVICTIONS AND LIQUOR INFRINGEMENT NOTICES</w:t>
            </w:r>
          </w:p>
        </w:tc>
      </w:tr>
      <w:tr w:rsidR="00302093" w:rsidRPr="00B221AD" w14:paraId="2B805D70" w14:textId="77777777" w:rsidTr="005D194B">
        <w:trPr>
          <w:trHeight w:val="340"/>
        </w:trPr>
        <w:tc>
          <w:tcPr>
            <w:tcW w:w="10774" w:type="dxa"/>
            <w:gridSpan w:val="5"/>
            <w:tcBorders>
              <w:top w:val="single" w:sz="12" w:space="0" w:color="38115E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541A8E"/>
            <w:vAlign w:val="center"/>
          </w:tcPr>
          <w:p w14:paraId="22517EF6" w14:textId="5E1DB422" w:rsidR="00302093" w:rsidRPr="00B221AD" w:rsidRDefault="630745BF" w:rsidP="00CF0D05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144C6B66">
              <w:rPr>
                <w:rFonts w:ascii="Arial Nova" w:hAnsi="Arial Nova" w:cs="Segoe UI"/>
                <w:color w:val="FFFFFF" w:themeColor="background1"/>
              </w:rPr>
              <w:t xml:space="preserve">Section </w:t>
            </w:r>
            <w:r w:rsidR="359C8D82" w:rsidRPr="144C6B66">
              <w:rPr>
                <w:rFonts w:ascii="Arial Nova" w:hAnsi="Arial Nova" w:cs="Segoe UI"/>
                <w:color w:val="FFFFFF" w:themeColor="background1"/>
              </w:rPr>
              <w:t>5</w:t>
            </w:r>
            <w:r w:rsidRPr="144C6B66">
              <w:rPr>
                <w:rFonts w:ascii="Arial Nova" w:hAnsi="Arial Nova" w:cs="Segoe UI"/>
                <w:color w:val="FFFFFF" w:themeColor="background1"/>
              </w:rPr>
              <w:t xml:space="preserve">.1 – Personal </w:t>
            </w:r>
            <w:r w:rsidR="359C8D82" w:rsidRPr="144C6B66">
              <w:rPr>
                <w:rFonts w:ascii="Arial Nova" w:hAnsi="Arial Nova" w:cs="Segoe UI"/>
                <w:color w:val="FFFFFF" w:themeColor="background1"/>
              </w:rPr>
              <w:t>Convictions</w:t>
            </w:r>
          </w:p>
        </w:tc>
      </w:tr>
      <w:tr w:rsidR="00FB1C43" w:rsidRPr="0039551D" w14:paraId="3FEECD2A" w14:textId="77777777" w:rsidTr="005D194B">
        <w:trPr>
          <w:trHeight w:val="1304"/>
        </w:trPr>
        <w:tc>
          <w:tcPr>
            <w:tcW w:w="8210" w:type="dxa"/>
            <w:tcBorders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60F4249" w14:textId="2288FFE4" w:rsidR="00FB1C43" w:rsidRPr="00CB709D" w:rsidRDefault="00FB1C43" w:rsidP="00AC0B66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Have you ever been found guilty of an offence by a court? This does not include children’s court, spent convictions, or findings of guilt where a non-conviction was recorded.</w:t>
            </w:r>
          </w:p>
          <w:p w14:paraId="6A5BB9A4" w14:textId="181BD0B7" w:rsidR="00FB1C43" w:rsidRPr="00CB709D" w:rsidRDefault="00FB1C43" w:rsidP="00AC0B66">
            <w:pPr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</w:t>
            </w:r>
            <w:r w:rsidR="009C27F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5</w:t>
            </w:r>
            <w:r w:rsidR="00302093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.2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. 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, please provide further details below.</w:t>
            </w:r>
          </w:p>
        </w:tc>
        <w:tc>
          <w:tcPr>
            <w:tcW w:w="714" w:type="dxa"/>
            <w:tcBorders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5BEDB0A7" w14:textId="77777777" w:rsidR="00FB1C43" w:rsidRPr="00CB709D" w:rsidRDefault="00FB1C43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53147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489EDBF9" w14:textId="77777777" w:rsidR="00FB1C43" w:rsidRPr="00CB709D" w:rsidRDefault="0A08A50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0" w:type="dxa"/>
            <w:tcBorders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69A91D" w14:textId="77777777" w:rsidR="00FB1C43" w:rsidRPr="00CB709D" w:rsidRDefault="00FB1C43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871295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3" w:type="dxa"/>
                <w:tcBorders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1D898638" w14:textId="77777777" w:rsidR="00FB1C43" w:rsidRPr="00CB709D" w:rsidRDefault="0A08A50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0367FC1D" w14:textId="77777777" w:rsidR="00CF0D05" w:rsidRDefault="00CF0D05" w:rsidP="00CF0D05">
      <w:pPr>
        <w:spacing w:before="120" w:after="120" w:line="276" w:lineRule="auto"/>
        <w:rPr>
          <w:rFonts w:ascii="Arial Nova" w:hAnsi="Arial Nova" w:cs="Segoe UI"/>
          <w:color w:val="5E1D9F"/>
          <w:sz w:val="20"/>
          <w:szCs w:val="20"/>
        </w:rPr>
        <w:sectPr w:rsidR="00CF0D05" w:rsidSect="00084B05">
          <w:pgSz w:w="11906" w:h="16838" w:code="9"/>
          <w:pgMar w:top="284" w:right="720" w:bottom="992" w:left="720" w:header="510" w:footer="0" w:gutter="0"/>
          <w:cols w:space="708"/>
          <w:titlePg/>
          <w:docGrid w:linePitch="360"/>
        </w:sectPr>
      </w:pPr>
    </w:p>
    <w:tbl>
      <w:tblPr>
        <w:tblStyle w:val="TableGrid"/>
        <w:tblW w:w="10774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4820"/>
        <w:gridCol w:w="992"/>
        <w:gridCol w:w="709"/>
        <w:gridCol w:w="567"/>
        <w:gridCol w:w="567"/>
        <w:gridCol w:w="709"/>
      </w:tblGrid>
      <w:tr w:rsidR="00FB1C43" w:rsidRPr="00764AE3" w14:paraId="26EA88E4" w14:textId="77777777" w:rsidTr="005D194B">
        <w:trPr>
          <w:trHeight w:val="283"/>
        </w:trPr>
        <w:tc>
          <w:tcPr>
            <w:tcW w:w="10774" w:type="dxa"/>
            <w:gridSpan w:val="8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DEC7F5"/>
              <w:right w:val="single" w:sz="12" w:space="0" w:color="38115E"/>
            </w:tcBorders>
            <w:shd w:val="clear" w:color="auto" w:fill="DEC7F5"/>
            <w:vAlign w:val="center"/>
          </w:tcPr>
          <w:p w14:paraId="6490ED3F" w14:textId="2F6BA463" w:rsidR="00FB1C43" w:rsidRPr="00CB709D" w:rsidRDefault="00FB1C43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CB709D">
              <w:rPr>
                <w:rFonts w:ascii="Arial Nova" w:hAnsi="Arial Nova" w:cs="Segoe UI"/>
                <w:color w:val="5E1D9F"/>
                <w:sz w:val="20"/>
                <w:szCs w:val="20"/>
              </w:rPr>
              <w:lastRenderedPageBreak/>
              <w:t xml:space="preserve">1. </w:t>
            </w:r>
            <w:r w:rsidR="00307ED2" w:rsidRPr="00CB709D">
              <w:rPr>
                <w:rFonts w:ascii="Arial Nova" w:hAnsi="Arial Nova" w:cs="Segoe UI"/>
                <w:color w:val="5E1D9F"/>
                <w:sz w:val="20"/>
                <w:szCs w:val="20"/>
              </w:rPr>
              <w:t>Personal Conviction Details</w:t>
            </w:r>
          </w:p>
        </w:tc>
      </w:tr>
      <w:tr w:rsidR="00FB1C43" w:rsidRPr="0039551D" w14:paraId="431DD748" w14:textId="77777777" w:rsidTr="005D194B"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DEC7F5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A9DAF7B" w14:textId="469295A4" w:rsidR="00FB1C43" w:rsidRPr="0039551D" w:rsidRDefault="00302093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Place of Conviction</w:t>
            </w:r>
            <w:r w:rsidR="00FB1C43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368753129"/>
            <w:placeholder>
              <w:docPart w:val="7F6FAE18E0AA4C5DBAF83AC212B2C629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1E61E81D" w14:textId="77777777" w:rsidR="00FB1C43" w:rsidRPr="00CB709D" w:rsidRDefault="00FB1C4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D125FA0" w14:textId="4DFC898D" w:rsidR="00FB1C43" w:rsidRPr="00CB709D" w:rsidRDefault="00302093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Date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895346911"/>
            <w:placeholder>
              <w:docPart w:val="46914B698F87420DA1D13F6230336BA0"/>
            </w:placeholder>
            <w:showingPlcHdr/>
            <w:text/>
          </w:sdtPr>
          <w:sdtContent>
            <w:tc>
              <w:tcPr>
                <w:tcW w:w="1843" w:type="dxa"/>
                <w:gridSpan w:val="3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4EB54B8" w14:textId="77777777" w:rsidR="00FB1C43" w:rsidRPr="00CB709D" w:rsidRDefault="00FB1C4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B1C43" w14:paraId="04D3E2CF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127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E92681A" w14:textId="54146325" w:rsidR="00FB1C43" w:rsidRPr="0039551D" w:rsidRDefault="00302093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Nature of Offence</w:t>
            </w:r>
            <w:r w:rsidR="00FB1C43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275948857"/>
            <w:placeholder>
              <w:docPart w:val="9AF6449689EF475992D480B72249A366"/>
            </w:placeholder>
            <w:showingPlcHdr/>
            <w:text/>
          </w:sdtPr>
          <w:sdtContent>
            <w:tc>
              <w:tcPr>
                <w:tcW w:w="8647" w:type="dxa"/>
                <w:gridSpan w:val="7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1B055AF" w14:textId="77777777" w:rsidR="00FB1C43" w:rsidRPr="00CB709D" w:rsidRDefault="00FB1C4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B1C43" w:rsidRPr="0039551D" w14:paraId="69943205" w14:textId="77777777" w:rsidTr="00CB709D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FB0D692" w14:textId="55A13C2E" w:rsidR="00FB1C43" w:rsidRPr="0039551D" w:rsidRDefault="00302093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Sentence / Outcome</w:t>
            </w:r>
            <w:r w:rsidR="00FB1C43" w:rsidRPr="0039551D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675336152"/>
            <w:placeholder>
              <w:docPart w:val="AA2ED7E8050847F6A2D03F097A5D5A76"/>
            </w:placeholder>
            <w:showingPlcHdr/>
            <w:text/>
          </w:sdtPr>
          <w:sdtContent>
            <w:tc>
              <w:tcPr>
                <w:tcW w:w="8364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4E2481CB" w14:textId="77777777" w:rsidR="00FB1C43" w:rsidRPr="00CB709D" w:rsidRDefault="00FB1C4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0A08A503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FB1C43" w:rsidRPr="0039551D" w14:paraId="001B0CCE" w14:textId="77777777" w:rsidTr="005D194B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1247"/>
        </w:trPr>
        <w:tc>
          <w:tcPr>
            <w:tcW w:w="8222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CA848DA" w14:textId="40D59F22" w:rsidR="00307ED2" w:rsidRPr="00CB709D" w:rsidRDefault="00307ED2" w:rsidP="00307ED2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Have you disclosed all </w:t>
            </w:r>
            <w:r w:rsidR="009C27F4"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personal </w:t>
            </w: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findings of guilt for any offence determined by a court, excluding matters heard in a Children’s Court, spent convictions, or findings where a non-conviction was recorded?</w:t>
            </w:r>
          </w:p>
          <w:p w14:paraId="7ACA704C" w14:textId="132422EC" w:rsidR="00FB1C43" w:rsidRPr="00CB709D" w:rsidRDefault="00FB1C43" w:rsidP="000D5722">
            <w:pPr>
              <w:spacing w:before="40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</w:t>
            </w:r>
            <w:r w:rsidR="009C27F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5</w:t>
            </w:r>
            <w:r w:rsidR="00307ED2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.2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. If </w:t>
            </w:r>
            <w:r w:rsidRPr="00CB709D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, please continue below.</w:t>
            </w:r>
          </w:p>
        </w:tc>
        <w:tc>
          <w:tcPr>
            <w:tcW w:w="709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vAlign w:val="center"/>
          </w:tcPr>
          <w:p w14:paraId="4342FCE2" w14:textId="77777777" w:rsidR="00FB1C43" w:rsidRPr="00CB709D" w:rsidRDefault="00FB1C43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37108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dotted" w:sz="4" w:space="0" w:color="BFBFBF" w:themeColor="background1" w:themeShade="BF"/>
                </w:tcBorders>
                <w:vAlign w:val="center"/>
              </w:tcPr>
              <w:p w14:paraId="7BEC4BE1" w14:textId="77777777" w:rsidR="00FB1C43" w:rsidRPr="00CB709D" w:rsidRDefault="0A08A50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27F884" w14:textId="77777777" w:rsidR="00FB1C43" w:rsidRPr="00CB709D" w:rsidRDefault="00FB1C43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250800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single" w:sz="12" w:space="0" w:color="38115E"/>
                </w:tcBorders>
                <w:vAlign w:val="center"/>
              </w:tcPr>
              <w:p w14:paraId="1F75AA82" w14:textId="77777777" w:rsidR="00FB1C43" w:rsidRPr="00CB709D" w:rsidRDefault="0A08A503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7ED2" w:rsidRPr="00764AE3" w14:paraId="4B226FDC" w14:textId="77777777" w:rsidTr="005D194B">
        <w:trPr>
          <w:trHeight w:val="283"/>
        </w:trPr>
        <w:tc>
          <w:tcPr>
            <w:tcW w:w="10774" w:type="dxa"/>
            <w:gridSpan w:val="8"/>
            <w:tcBorders>
              <w:top w:val="single" w:sz="2" w:space="0" w:color="DEC7F5"/>
              <w:left w:val="single" w:sz="12" w:space="0" w:color="38115E"/>
              <w:bottom w:val="single" w:sz="2" w:space="0" w:color="DEC7F5"/>
              <w:right w:val="single" w:sz="12" w:space="0" w:color="38115E"/>
            </w:tcBorders>
            <w:shd w:val="clear" w:color="auto" w:fill="DEC7F5"/>
            <w:vAlign w:val="center"/>
          </w:tcPr>
          <w:p w14:paraId="51D3F31D" w14:textId="03905EF1" w:rsidR="00307ED2" w:rsidRPr="00CB709D" w:rsidRDefault="00307ED2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CB709D">
              <w:rPr>
                <w:rFonts w:ascii="Arial Nova" w:hAnsi="Arial Nova" w:cs="Segoe UI"/>
                <w:color w:val="5E1D9F"/>
                <w:sz w:val="20"/>
                <w:szCs w:val="20"/>
              </w:rPr>
              <w:t>2. Personal Conviction Details</w:t>
            </w:r>
          </w:p>
        </w:tc>
      </w:tr>
      <w:tr w:rsidR="00307ED2" w:rsidRPr="0039551D" w14:paraId="355FE08D" w14:textId="77777777" w:rsidTr="005D194B"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DEC7F5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32A19FA" w14:textId="77777777" w:rsidR="00307ED2" w:rsidRPr="0039551D" w:rsidRDefault="00307ED2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Place of Conviction: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898052274"/>
            <w:placeholder>
              <w:docPart w:val="E37C74DAE56841229C78C4EFFA68A074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01333124" w14:textId="77777777" w:rsidR="00307ED2" w:rsidRPr="00CB709D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3F0D0BA" w14:textId="77777777" w:rsidR="00307ED2" w:rsidRPr="00CB709D" w:rsidRDefault="00307ED2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Date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109085557"/>
            <w:placeholder>
              <w:docPart w:val="CD625DC3247F4C4386F3F1DB6BF733FC"/>
            </w:placeholder>
            <w:showingPlcHdr/>
            <w:text/>
          </w:sdtPr>
          <w:sdtContent>
            <w:tc>
              <w:tcPr>
                <w:tcW w:w="1843" w:type="dxa"/>
                <w:gridSpan w:val="3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68844535" w14:textId="77777777" w:rsidR="00307ED2" w:rsidRPr="00CB709D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14:paraId="08272115" w14:textId="77777777" w:rsidTr="005D19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127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A365EBC" w14:textId="77777777" w:rsidR="00307ED2" w:rsidRPr="0039551D" w:rsidRDefault="00307ED2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Nature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07364456"/>
            <w:placeholder>
              <w:docPart w:val="712094B1007344EE8BEAFC0BF8B425C1"/>
            </w:placeholder>
            <w:showingPlcHdr/>
            <w:text/>
          </w:sdtPr>
          <w:sdtContent>
            <w:tc>
              <w:tcPr>
                <w:tcW w:w="8647" w:type="dxa"/>
                <w:gridSpan w:val="7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52DD2026" w14:textId="77777777" w:rsidR="00307ED2" w:rsidRPr="00CB709D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:rsidRPr="0039551D" w14:paraId="7D00D13B" w14:textId="77777777" w:rsidTr="005D19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02CDCD9" w14:textId="77777777" w:rsidR="00307ED2" w:rsidRPr="0039551D" w:rsidRDefault="00307ED2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Sentence / Outcome</w:t>
            </w:r>
            <w:r w:rsidRPr="0039551D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782636873"/>
            <w:placeholder>
              <w:docPart w:val="E66ED39DEDC74AD39E8428A7B53292D8"/>
            </w:placeholder>
            <w:showingPlcHdr/>
            <w:text/>
          </w:sdtPr>
          <w:sdtContent>
            <w:tc>
              <w:tcPr>
                <w:tcW w:w="8364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4214FD8" w14:textId="77777777" w:rsidR="00307ED2" w:rsidRPr="00CB709D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CB709D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CB709D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:rsidRPr="0039551D" w14:paraId="7E873879" w14:textId="77777777" w:rsidTr="00CF0D05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1247"/>
        </w:trPr>
        <w:tc>
          <w:tcPr>
            <w:tcW w:w="8222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nil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8B499FB" w14:textId="7ACA76DA" w:rsidR="00307ED2" w:rsidRPr="00CB709D" w:rsidRDefault="00307ED2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personal findings of guilt for any offence determined by a court, excluding matters heard in a Children’s Court, spent convictions, or findings where a non-conviction was recorded?</w:t>
            </w:r>
          </w:p>
          <w:p w14:paraId="0384031C" w14:textId="6F8076D3" w:rsidR="00307ED2" w:rsidRPr="00CB709D" w:rsidRDefault="00307ED2" w:rsidP="000D5722">
            <w:pPr>
              <w:spacing w:before="40"/>
              <w:rPr>
                <w:rFonts w:ascii="Arial Nova" w:hAnsi="Arial Nova" w:cs="Arial"/>
                <w:i/>
                <w:iCs/>
                <w:spacing w:val="-2"/>
                <w:sz w:val="20"/>
                <w:szCs w:val="20"/>
              </w:rPr>
            </w:pPr>
            <w:r w:rsidRPr="00CB709D">
              <w:rPr>
                <w:rFonts w:ascii="Arial Nova" w:hAnsi="Arial Nova" w:cs="Arial"/>
                <w:i/>
                <w:iCs/>
                <w:spacing w:val="-2"/>
                <w:sz w:val="20"/>
                <w:szCs w:val="20"/>
              </w:rPr>
              <w:t xml:space="preserve">If </w:t>
            </w:r>
            <w:r w:rsidRPr="00CB709D">
              <w:rPr>
                <w:rFonts w:ascii="Arial Nova" w:hAnsi="Arial Nova"/>
                <w:b/>
                <w:bCs/>
                <w:i/>
                <w:iCs/>
                <w:spacing w:val="-2"/>
                <w:sz w:val="20"/>
                <w:szCs w:val="20"/>
                <w:u w:val="single"/>
              </w:rPr>
              <w:t>NO</w:t>
            </w:r>
            <w:r w:rsidRPr="00CB709D">
              <w:rPr>
                <w:rFonts w:ascii="Arial Nova" w:hAnsi="Arial Nova" w:cs="Arial"/>
                <w:i/>
                <w:iCs/>
                <w:spacing w:val="-2"/>
                <w:sz w:val="20"/>
                <w:szCs w:val="20"/>
              </w:rPr>
              <w:t xml:space="preserve">, </w:t>
            </w:r>
            <w:r w:rsidR="001B548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</w:t>
            </w:r>
            <w:r w:rsidR="000F40F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continue below</w:t>
            </w:r>
            <w:r w:rsidR="001B5484" w:rsidRPr="00CB709D">
              <w:rPr>
                <w:rFonts w:ascii="Arial Nova" w:hAnsi="Arial Nova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nil"/>
              <w:right w:val="dotted" w:sz="4" w:space="0" w:color="BFBFBF" w:themeColor="background1" w:themeShade="BF"/>
            </w:tcBorders>
            <w:vAlign w:val="center"/>
          </w:tcPr>
          <w:p w14:paraId="7A78033D" w14:textId="77777777" w:rsidR="00307ED2" w:rsidRPr="005D194B" w:rsidRDefault="00307ED2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9090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nil"/>
                  <w:right w:val="dotted" w:sz="4" w:space="0" w:color="BFBFBF" w:themeColor="background1" w:themeShade="BF"/>
                </w:tcBorders>
                <w:vAlign w:val="center"/>
              </w:tcPr>
              <w:p w14:paraId="69213298" w14:textId="77777777" w:rsidR="00307ED2" w:rsidRPr="005D194B" w:rsidRDefault="359C8D8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nil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99EDFBD" w14:textId="77777777" w:rsidR="00307ED2" w:rsidRPr="005D194B" w:rsidRDefault="00307ED2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915159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nil"/>
                  <w:right w:val="single" w:sz="12" w:space="0" w:color="38115E"/>
                </w:tcBorders>
                <w:vAlign w:val="center"/>
              </w:tcPr>
              <w:p w14:paraId="1EFA2C6E" w14:textId="2F669364" w:rsidR="00307ED2" w:rsidRPr="005D194B" w:rsidRDefault="005D194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F40F4" w:rsidRPr="00764AE3" w14:paraId="6FFA28C9" w14:textId="77777777" w:rsidTr="00CF0D05">
        <w:trPr>
          <w:trHeight w:val="283"/>
        </w:trPr>
        <w:tc>
          <w:tcPr>
            <w:tcW w:w="10774" w:type="dxa"/>
            <w:gridSpan w:val="8"/>
            <w:tcBorders>
              <w:top w:val="nil"/>
              <w:left w:val="single" w:sz="12" w:space="0" w:color="38115E"/>
              <w:bottom w:val="dotted" w:sz="4" w:space="0" w:color="BFBFBF" w:themeColor="background1" w:themeShade="BF"/>
              <w:right w:val="single" w:sz="12" w:space="0" w:color="38115E"/>
            </w:tcBorders>
            <w:shd w:val="clear" w:color="auto" w:fill="DEC7F5"/>
            <w:vAlign w:val="center"/>
          </w:tcPr>
          <w:p w14:paraId="73D29063" w14:textId="177CA4C9" w:rsidR="000F40F4" w:rsidRPr="005D194B" w:rsidRDefault="000F40F4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5D194B">
              <w:rPr>
                <w:rFonts w:ascii="Arial Nova" w:hAnsi="Arial Nova" w:cs="Segoe UI"/>
                <w:color w:val="5E1D9F"/>
                <w:sz w:val="20"/>
                <w:szCs w:val="20"/>
              </w:rPr>
              <w:t>3. Personal Conviction Details</w:t>
            </w:r>
          </w:p>
        </w:tc>
      </w:tr>
      <w:tr w:rsidR="000F40F4" w:rsidRPr="0039551D" w14:paraId="7D026D5E" w14:textId="77777777" w:rsidTr="00CF0D05">
        <w:trPr>
          <w:trHeight w:val="397"/>
        </w:trPr>
        <w:tc>
          <w:tcPr>
            <w:tcW w:w="2410" w:type="dxa"/>
            <w:gridSpan w:val="2"/>
            <w:tcBorders>
              <w:top w:val="dotted" w:sz="4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AFBACEA" w14:textId="77777777" w:rsidR="000F40F4" w:rsidRPr="0039551D" w:rsidRDefault="000F40F4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Place of Conviction: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04457049"/>
            <w:placeholder>
              <w:docPart w:val="0768A3A4C5CE49E8A0111A0E8D04C3A9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dotted" w:sz="4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54257DA0" w14:textId="77777777" w:rsidR="000F40F4" w:rsidRPr="005D194B" w:rsidRDefault="000F40F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1" w:type="dxa"/>
            <w:gridSpan w:val="2"/>
            <w:tcBorders>
              <w:top w:val="dotted" w:sz="4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3D513D44" w14:textId="77777777" w:rsidR="000F40F4" w:rsidRPr="005D194B" w:rsidRDefault="000F40F4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Date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64783356"/>
            <w:placeholder>
              <w:docPart w:val="12C578C38C1649DEA3783E264657CF9D"/>
            </w:placeholder>
            <w:showingPlcHdr/>
            <w:text/>
          </w:sdtPr>
          <w:sdtContent>
            <w:tc>
              <w:tcPr>
                <w:tcW w:w="1843" w:type="dxa"/>
                <w:gridSpan w:val="3"/>
                <w:tcBorders>
                  <w:top w:val="dotted" w:sz="4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0A820E2" w14:textId="77777777" w:rsidR="000F40F4" w:rsidRPr="005D194B" w:rsidRDefault="000F40F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F40F4" w14:paraId="011B1F10" w14:textId="77777777" w:rsidTr="00AC0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127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12AA54F" w14:textId="77777777" w:rsidR="000F40F4" w:rsidRPr="0039551D" w:rsidRDefault="000F40F4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Nature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766806998"/>
            <w:placeholder>
              <w:docPart w:val="8FD1F5FC6A0D4C13B33C375D9582EFCA"/>
            </w:placeholder>
            <w:showingPlcHdr/>
            <w:text/>
          </w:sdtPr>
          <w:sdtContent>
            <w:tc>
              <w:tcPr>
                <w:tcW w:w="8647" w:type="dxa"/>
                <w:gridSpan w:val="7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C14B2C6" w14:textId="77777777" w:rsidR="000F40F4" w:rsidRPr="005D194B" w:rsidRDefault="000F40F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F40F4" w:rsidRPr="0039551D" w14:paraId="54EC40BB" w14:textId="77777777" w:rsidTr="005D19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8836715" w14:textId="77777777" w:rsidR="000F40F4" w:rsidRPr="0039551D" w:rsidRDefault="000F40F4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Sentence / Outcome</w:t>
            </w:r>
            <w:r w:rsidRPr="0039551D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045256056"/>
            <w:placeholder>
              <w:docPart w:val="1722796CB3514DA8A21E6F717C171CB5"/>
            </w:placeholder>
            <w:showingPlcHdr/>
            <w:text/>
          </w:sdtPr>
          <w:sdtContent>
            <w:tc>
              <w:tcPr>
                <w:tcW w:w="8364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41641EF" w14:textId="77777777" w:rsidR="000F40F4" w:rsidRPr="005D194B" w:rsidRDefault="000F40F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0F40F4" w:rsidRPr="0039551D" w14:paraId="47126783" w14:textId="77777777" w:rsidTr="005D194B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1247"/>
        </w:trPr>
        <w:tc>
          <w:tcPr>
            <w:tcW w:w="8222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67C3265" w14:textId="77777777" w:rsidR="000F40F4" w:rsidRPr="005D194B" w:rsidRDefault="000F40F4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personal findings of guilt for any offence determined by a court, excluding matters heard in a Children’s Court, spent convictions, or findings where a non-conviction was recorded?</w:t>
            </w:r>
          </w:p>
          <w:p w14:paraId="65A6106D" w14:textId="77777777" w:rsidR="000F40F4" w:rsidRPr="005D194B" w:rsidRDefault="000F40F4" w:rsidP="00AC0B66">
            <w:pPr>
              <w:spacing w:before="40"/>
              <w:rPr>
                <w:rFonts w:ascii="Arial Nova" w:hAnsi="Arial Nova" w:cs="Arial"/>
                <w:i/>
                <w:iCs/>
                <w:spacing w:val="-2"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i/>
                <w:iCs/>
                <w:spacing w:val="-2"/>
                <w:sz w:val="20"/>
                <w:szCs w:val="20"/>
              </w:rPr>
              <w:t xml:space="preserve">If </w:t>
            </w:r>
            <w:r w:rsidRPr="005D194B">
              <w:rPr>
                <w:rFonts w:ascii="Arial Nova" w:hAnsi="Arial Nova"/>
                <w:b/>
                <w:bCs/>
                <w:i/>
                <w:iCs/>
                <w:spacing w:val="-2"/>
                <w:sz w:val="20"/>
                <w:szCs w:val="20"/>
                <w:u w:val="single"/>
              </w:rPr>
              <w:t>NO</w:t>
            </w:r>
            <w:r w:rsidRPr="005D194B">
              <w:rPr>
                <w:rFonts w:ascii="Arial Nova" w:hAnsi="Arial Nova" w:cs="Arial"/>
                <w:i/>
                <w:iCs/>
                <w:spacing w:val="-2"/>
                <w:sz w:val="20"/>
                <w:szCs w:val="20"/>
              </w:rPr>
              <w:t xml:space="preserve">, 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provide additional / supplementary information by completing </w:t>
            </w:r>
            <w:r w:rsidRPr="005D194B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PAGE 10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vAlign w:val="center"/>
          </w:tcPr>
          <w:p w14:paraId="2ED1073B" w14:textId="77777777" w:rsidR="000F40F4" w:rsidRPr="005D194B" w:rsidRDefault="000F40F4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23640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12" w:space="0" w:color="38115E"/>
                  <w:right w:val="dotted" w:sz="4" w:space="0" w:color="BFBFBF" w:themeColor="background1" w:themeShade="BF"/>
                </w:tcBorders>
                <w:vAlign w:val="center"/>
              </w:tcPr>
              <w:p w14:paraId="240F2FE9" w14:textId="77777777" w:rsidR="000F40F4" w:rsidRPr="005D194B" w:rsidRDefault="000F40F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5ADD070" w14:textId="77777777" w:rsidR="000F40F4" w:rsidRPr="005D194B" w:rsidRDefault="000F40F4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51884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28224DE1" w14:textId="77777777" w:rsidR="000F40F4" w:rsidRPr="005D194B" w:rsidRDefault="000F40F4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7ED2" w:rsidRPr="00B221AD" w14:paraId="65AAB4F6" w14:textId="77777777" w:rsidTr="005D19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40"/>
        </w:trPr>
        <w:tc>
          <w:tcPr>
            <w:tcW w:w="10774" w:type="dxa"/>
            <w:gridSpan w:val="8"/>
            <w:tcBorders>
              <w:top w:val="single" w:sz="12" w:space="0" w:color="38115E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541A8E"/>
            <w:vAlign w:val="center"/>
          </w:tcPr>
          <w:p w14:paraId="031C09A5" w14:textId="3E5BB231" w:rsidR="00307ED2" w:rsidRPr="00B221AD" w:rsidRDefault="359C8D82" w:rsidP="00CF0D05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144C6B66">
              <w:rPr>
                <w:rFonts w:ascii="Arial Nova" w:hAnsi="Arial Nova" w:cs="Segoe UI"/>
                <w:color w:val="FFFFFF" w:themeColor="background1"/>
              </w:rPr>
              <w:t>Section 5.2 – Company Convictions</w:t>
            </w:r>
          </w:p>
        </w:tc>
      </w:tr>
      <w:tr w:rsidR="00307ED2" w:rsidRPr="0039551D" w14:paraId="0139E8B9" w14:textId="77777777" w:rsidTr="005D19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1020"/>
        </w:trPr>
        <w:tc>
          <w:tcPr>
            <w:tcW w:w="8222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nil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2FB7F26" w14:textId="1B4F1D97" w:rsidR="00307ED2" w:rsidRPr="000D5722" w:rsidRDefault="00307ED2" w:rsidP="00AC0B66">
            <w:pPr>
              <w:jc w:val="both"/>
              <w:rPr>
                <w:rFonts w:ascii="Arial Nova" w:hAnsi="Arial Nova" w:cs="Arial"/>
                <w:b/>
                <w:bCs/>
                <w:spacing w:val="-4"/>
              </w:rPr>
            </w:pPr>
            <w:r w:rsidRPr="000D5722">
              <w:rPr>
                <w:rFonts w:ascii="Arial Nova" w:hAnsi="Arial Nova" w:cs="Arial"/>
                <w:b/>
                <w:bCs/>
                <w:spacing w:val="-4"/>
              </w:rPr>
              <w:t xml:space="preserve">Have you ever been a </w:t>
            </w:r>
            <w:r w:rsidRPr="000D5722">
              <w:rPr>
                <w:rFonts w:ascii="Arial Nova" w:hAnsi="Arial Nova" w:cs="Arial"/>
                <w:b/>
                <w:bCs/>
                <w:iCs/>
                <w:spacing w:val="-4"/>
              </w:rPr>
              <w:t>director or shareholder of a company</w:t>
            </w:r>
            <w:r w:rsidRPr="000D5722">
              <w:rPr>
                <w:rFonts w:ascii="Arial Nova" w:hAnsi="Arial Nova" w:cs="Arial"/>
                <w:b/>
                <w:bCs/>
                <w:spacing w:val="-4"/>
              </w:rPr>
              <w:t xml:space="preserve"> which has been convicted of any offence under any legislation, in Western Australia or elsewhere? </w:t>
            </w:r>
          </w:p>
          <w:p w14:paraId="08C2C92D" w14:textId="1633BA58" w:rsidR="003A56E5" w:rsidRPr="00F46D41" w:rsidRDefault="00307ED2" w:rsidP="005D194B">
            <w:pPr>
              <w:spacing w:after="120"/>
              <w:jc w:val="both"/>
              <w:rPr>
                <w:rFonts w:ascii="Arial Nova" w:hAnsi="Arial Nova" w:cs="Arial"/>
                <w:i/>
                <w:iCs/>
              </w:rPr>
            </w:pPr>
            <w:r w:rsidRPr="00307ED2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307ED2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307ED2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</w:t>
            </w:r>
            <w:r w:rsidR="009C27F4">
              <w:rPr>
                <w:rFonts w:ascii="Arial Nova" w:hAnsi="Arial Nova" w:cs="Arial"/>
                <w:i/>
                <w:iCs/>
                <w:sz w:val="20"/>
                <w:szCs w:val="20"/>
              </w:rPr>
              <w:t>5</w:t>
            </w:r>
            <w:r w:rsidRPr="00307ED2">
              <w:rPr>
                <w:rFonts w:ascii="Arial Nova" w:hAnsi="Arial Nova" w:cs="Arial"/>
                <w:i/>
                <w:iCs/>
                <w:sz w:val="20"/>
                <w:szCs w:val="20"/>
              </w:rPr>
              <w:t>.</w:t>
            </w:r>
            <w:r>
              <w:rPr>
                <w:rFonts w:ascii="Arial Nova" w:hAnsi="Arial Nova" w:cs="Arial"/>
                <w:i/>
                <w:iCs/>
                <w:sz w:val="20"/>
                <w:szCs w:val="20"/>
              </w:rPr>
              <w:t>3</w:t>
            </w:r>
            <w:r w:rsidRPr="00307ED2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. If </w:t>
            </w:r>
            <w:r w:rsidRPr="00307ED2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307ED2">
              <w:rPr>
                <w:rFonts w:ascii="Arial Nova" w:hAnsi="Arial Nova" w:cs="Arial"/>
                <w:i/>
                <w:iCs/>
                <w:sz w:val="20"/>
                <w:szCs w:val="20"/>
              </w:rPr>
              <w:t>, please provide further details below.</w:t>
            </w:r>
          </w:p>
        </w:tc>
        <w:tc>
          <w:tcPr>
            <w:tcW w:w="709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nil"/>
              <w:right w:val="dotted" w:sz="4" w:space="0" w:color="BFBFBF" w:themeColor="background1" w:themeShade="BF"/>
            </w:tcBorders>
            <w:vAlign w:val="center"/>
          </w:tcPr>
          <w:p w14:paraId="33AC6EE2" w14:textId="77777777" w:rsidR="00307ED2" w:rsidRPr="005D194B" w:rsidRDefault="00307ED2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30591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nil"/>
                  <w:right w:val="dotted" w:sz="4" w:space="0" w:color="BFBFBF" w:themeColor="background1" w:themeShade="BF"/>
                </w:tcBorders>
                <w:vAlign w:val="center"/>
              </w:tcPr>
              <w:p w14:paraId="79269C08" w14:textId="2A2012C8" w:rsidR="00307ED2" w:rsidRPr="005D194B" w:rsidRDefault="0617DF86" w:rsidP="144C6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nil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93CC721" w14:textId="77777777" w:rsidR="00307ED2" w:rsidRPr="005D194B" w:rsidRDefault="00307ED2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348910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nil"/>
                  <w:right w:val="single" w:sz="12" w:space="0" w:color="38115E"/>
                </w:tcBorders>
                <w:vAlign w:val="center"/>
              </w:tcPr>
              <w:p w14:paraId="0BB0304E" w14:textId="77777777" w:rsidR="00307ED2" w:rsidRPr="005D194B" w:rsidRDefault="359C8D8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7ED2" w:rsidRPr="00764AE3" w14:paraId="4489D2AF" w14:textId="77777777" w:rsidTr="005D194B">
        <w:trPr>
          <w:trHeight w:val="283"/>
        </w:trPr>
        <w:tc>
          <w:tcPr>
            <w:tcW w:w="10774" w:type="dxa"/>
            <w:gridSpan w:val="8"/>
            <w:tcBorders>
              <w:top w:val="single" w:sz="2" w:space="0" w:color="DEC7F5"/>
              <w:left w:val="single" w:sz="12" w:space="0" w:color="38115E"/>
              <w:bottom w:val="single" w:sz="2" w:space="0" w:color="DEC7F5"/>
              <w:right w:val="single" w:sz="12" w:space="0" w:color="38115E"/>
            </w:tcBorders>
            <w:shd w:val="clear" w:color="auto" w:fill="DEC7F5"/>
            <w:vAlign w:val="center"/>
          </w:tcPr>
          <w:p w14:paraId="25A1A028" w14:textId="412D86C3" w:rsidR="00307ED2" w:rsidRPr="005D194B" w:rsidRDefault="00307ED2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5D194B">
              <w:rPr>
                <w:rFonts w:ascii="Arial Nova" w:hAnsi="Arial Nova" w:cs="Segoe UI"/>
                <w:color w:val="5E1D9F"/>
                <w:sz w:val="20"/>
                <w:szCs w:val="20"/>
              </w:rPr>
              <w:t>1. Company Conviction Details</w:t>
            </w:r>
          </w:p>
        </w:tc>
      </w:tr>
      <w:tr w:rsidR="009C27F4" w14:paraId="4993B7DE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8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444FEF14" w14:textId="77777777" w:rsidR="009C27F4" w:rsidRPr="005D194B" w:rsidRDefault="009C27F4" w:rsidP="00AC0B66">
            <w:pPr>
              <w:rPr>
                <w:rFonts w:ascii="Arial Nova" w:hAnsi="Arial Nova" w:cs="Segoe UI"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How are you connected to this Liquor Licence? </w:t>
            </w:r>
            <w:r w:rsidRPr="005D194B">
              <w:rPr>
                <w:rFonts w:ascii="Arial Nova" w:hAnsi="Arial Nova" w:cs="Arial"/>
                <w:i/>
                <w:iCs/>
                <w:spacing w:val="-4"/>
                <w:sz w:val="20"/>
                <w:szCs w:val="20"/>
              </w:rPr>
              <w:t>(e.g. Director / shareholder / other person in a position of authority)</w:t>
            </w:r>
          </w:p>
        </w:tc>
      </w:tr>
      <w:tr w:rsidR="144C6B66" w14:paraId="0B243696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8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3456CDB1" w14:textId="226B043A" w:rsidR="144C6B66" w:rsidRPr="005D194B" w:rsidRDefault="144C6B66" w:rsidP="144C6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</w:p>
        </w:tc>
      </w:tr>
      <w:tr w:rsidR="00307ED2" w:rsidRPr="0039551D" w14:paraId="69C5690A" w14:textId="77777777" w:rsidTr="005D194B"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DEC7F5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766452BC" w14:textId="77777777" w:rsidR="00307ED2" w:rsidRPr="005D194B" w:rsidRDefault="00307ED2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Place of Conviction: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804471149"/>
            <w:placeholder>
              <w:docPart w:val="508BA3B36E0D42CF913EF0722878A006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01C6DFA6" w14:textId="77777777" w:rsidR="00307ED2" w:rsidRPr="005D194B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57EA5C4" w14:textId="77777777" w:rsidR="00307ED2" w:rsidRPr="005D194B" w:rsidRDefault="00307ED2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Date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818528278"/>
            <w:placeholder>
              <w:docPart w:val="727E77CB75BB4FD0ADDFF2FA8D9AB54F"/>
            </w:placeholder>
            <w:showingPlcHdr/>
            <w:text/>
          </w:sdtPr>
          <w:sdtContent>
            <w:tc>
              <w:tcPr>
                <w:tcW w:w="1843" w:type="dxa"/>
                <w:gridSpan w:val="3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6AA2E78" w14:textId="77777777" w:rsidR="00307ED2" w:rsidRPr="005D194B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14:paraId="72A0DFB2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127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55B8E5B" w14:textId="77777777" w:rsidR="00307ED2" w:rsidRPr="005D194B" w:rsidRDefault="00307ED2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Nature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44956043"/>
            <w:placeholder>
              <w:docPart w:val="1094C7825C21429A962EEFB14C649FE1"/>
            </w:placeholder>
            <w:showingPlcHdr/>
            <w:text/>
          </w:sdtPr>
          <w:sdtContent>
            <w:tc>
              <w:tcPr>
                <w:tcW w:w="8647" w:type="dxa"/>
                <w:gridSpan w:val="7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34711E36" w14:textId="77777777" w:rsidR="00307ED2" w:rsidRPr="005D194B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:rsidRPr="0039551D" w14:paraId="37DE4F31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0B2A6F4" w14:textId="77777777" w:rsidR="00307ED2" w:rsidRPr="005D194B" w:rsidRDefault="00307ED2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Sentence / Outcome: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266850217"/>
            <w:placeholder>
              <w:docPart w:val="96EAF9E7EF4E4F7586A9F649BFBBA641"/>
            </w:placeholder>
            <w:showingPlcHdr/>
            <w:text/>
          </w:sdtPr>
          <w:sdtContent>
            <w:tc>
              <w:tcPr>
                <w:tcW w:w="8364" w:type="dxa"/>
                <w:gridSpan w:val="6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00BB98B7" w14:textId="77777777" w:rsidR="00307ED2" w:rsidRPr="005D194B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4792F940" w14:textId="77777777" w:rsidR="00CF0D05" w:rsidRDefault="00CF0D05" w:rsidP="00CF0D05">
      <w:pPr>
        <w:spacing w:before="120" w:after="120" w:line="276" w:lineRule="auto"/>
        <w:rPr>
          <w:rFonts w:ascii="Arial Nova" w:hAnsi="Arial Nova" w:cs="Segoe UI"/>
          <w:color w:val="5E1D9F"/>
          <w:sz w:val="20"/>
          <w:szCs w:val="20"/>
        </w:rPr>
        <w:sectPr w:rsidR="00CF0D05" w:rsidSect="00084B05">
          <w:pgSz w:w="11906" w:h="16838" w:code="9"/>
          <w:pgMar w:top="284" w:right="720" w:bottom="992" w:left="720" w:header="510" w:footer="0" w:gutter="0"/>
          <w:cols w:space="708"/>
          <w:titlePg/>
          <w:docGrid w:linePitch="360"/>
        </w:sectPr>
      </w:pPr>
    </w:p>
    <w:tbl>
      <w:tblPr>
        <w:tblStyle w:val="TableGrid"/>
        <w:tblW w:w="10774" w:type="dxa"/>
        <w:tblInd w:w="-15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4820"/>
        <w:gridCol w:w="980"/>
        <w:gridCol w:w="12"/>
        <w:gridCol w:w="702"/>
        <w:gridCol w:w="7"/>
        <w:gridCol w:w="567"/>
        <w:gridCol w:w="547"/>
        <w:gridCol w:w="20"/>
        <w:gridCol w:w="709"/>
      </w:tblGrid>
      <w:tr w:rsidR="0066011B" w:rsidRPr="00764AE3" w14:paraId="57969B0A" w14:textId="77777777" w:rsidTr="005D194B">
        <w:trPr>
          <w:trHeight w:val="283"/>
        </w:trPr>
        <w:tc>
          <w:tcPr>
            <w:tcW w:w="10774" w:type="dxa"/>
            <w:gridSpan w:val="11"/>
            <w:tcBorders>
              <w:top w:val="single" w:sz="2" w:space="0" w:color="DEC7F5"/>
              <w:left w:val="single" w:sz="12" w:space="0" w:color="38115E"/>
              <w:bottom w:val="single" w:sz="2" w:space="0" w:color="DEC7F5"/>
              <w:right w:val="single" w:sz="12" w:space="0" w:color="38115E"/>
            </w:tcBorders>
            <w:shd w:val="clear" w:color="auto" w:fill="DEC7F5"/>
            <w:vAlign w:val="center"/>
          </w:tcPr>
          <w:p w14:paraId="0EEA8FAD" w14:textId="707FD6E9" w:rsidR="0066011B" w:rsidRPr="005D194B" w:rsidRDefault="0066011B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5D194B">
              <w:rPr>
                <w:rFonts w:ascii="Arial Nova" w:hAnsi="Arial Nova" w:cs="Segoe UI"/>
                <w:color w:val="5E1D9F"/>
                <w:sz w:val="20"/>
                <w:szCs w:val="20"/>
              </w:rPr>
              <w:lastRenderedPageBreak/>
              <w:t>2. Company Conviction Details</w:t>
            </w:r>
          </w:p>
        </w:tc>
      </w:tr>
      <w:tr w:rsidR="0066011B" w14:paraId="2E141AC8" w14:textId="77777777" w:rsidTr="00AC0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1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47C6BB81" w14:textId="77777777" w:rsidR="0066011B" w:rsidRPr="005D194B" w:rsidRDefault="0066011B" w:rsidP="00AC0B66">
            <w:pPr>
              <w:rPr>
                <w:rFonts w:ascii="Arial Nova" w:hAnsi="Arial Nova" w:cs="Segoe UI"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How are you connected to this Liquor Licence? </w:t>
            </w:r>
            <w:r w:rsidRPr="005D194B">
              <w:rPr>
                <w:rFonts w:ascii="Arial Nova" w:hAnsi="Arial Nova" w:cs="Arial"/>
                <w:i/>
                <w:iCs/>
                <w:spacing w:val="-4"/>
                <w:sz w:val="20"/>
                <w:szCs w:val="20"/>
              </w:rPr>
              <w:t>(e.g. Director / shareholder / other person in a position of authority)</w:t>
            </w:r>
          </w:p>
        </w:tc>
      </w:tr>
      <w:tr w:rsidR="0066011B" w14:paraId="3E1FA177" w14:textId="77777777" w:rsidTr="00AC0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1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vAlign w:val="center"/>
          </w:tcPr>
          <w:p w14:paraId="5454391B" w14:textId="77777777" w:rsidR="0066011B" w:rsidRPr="005D194B" w:rsidRDefault="0066011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</w:p>
        </w:tc>
      </w:tr>
      <w:tr w:rsidR="0066011B" w:rsidRPr="0039551D" w14:paraId="155DD12C" w14:textId="77777777" w:rsidTr="005D194B"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DEC7F5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E823835" w14:textId="77777777" w:rsidR="0066011B" w:rsidRPr="005D194B" w:rsidRDefault="0066011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Place of Conviction: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15725882"/>
            <w:placeholder>
              <w:docPart w:val="821ECDA2A03A4892806D819A0A743FD0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44B32B43" w14:textId="77777777" w:rsidR="0066011B" w:rsidRPr="005D194B" w:rsidRDefault="0066011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1" w:type="dxa"/>
            <w:gridSpan w:val="4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288F734C" w14:textId="77777777" w:rsidR="0066011B" w:rsidRPr="005D194B" w:rsidRDefault="0066011B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Date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433512861"/>
            <w:placeholder>
              <w:docPart w:val="AE0A353FDCB7494A91BBB7BE08F2EF09"/>
            </w:placeholder>
            <w:showingPlcHdr/>
            <w:text/>
          </w:sdtPr>
          <w:sdtContent>
            <w:tc>
              <w:tcPr>
                <w:tcW w:w="1843" w:type="dxa"/>
                <w:gridSpan w:val="4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246E8CD" w14:textId="77777777" w:rsidR="0066011B" w:rsidRPr="005D194B" w:rsidRDefault="0066011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6011B" w14:paraId="3122C66D" w14:textId="77777777" w:rsidTr="00AC0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127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4B2E5083" w14:textId="77777777" w:rsidR="0066011B" w:rsidRPr="005D194B" w:rsidRDefault="0066011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Nature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99447272"/>
            <w:placeholder>
              <w:docPart w:val="DC821A24E94241B68A8F3E3431440101"/>
            </w:placeholder>
            <w:showingPlcHdr/>
            <w:text/>
          </w:sdtPr>
          <w:sdtContent>
            <w:tc>
              <w:tcPr>
                <w:tcW w:w="8647" w:type="dxa"/>
                <w:gridSpan w:val="10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4AD38F06" w14:textId="77777777" w:rsidR="0066011B" w:rsidRPr="005D194B" w:rsidRDefault="0066011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6011B" w:rsidRPr="0039551D" w14:paraId="070AC738" w14:textId="77777777" w:rsidTr="005D19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E2316FF" w14:textId="77777777" w:rsidR="0066011B" w:rsidRPr="005D194B" w:rsidRDefault="0066011B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Sentence / Outcome: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13307088"/>
            <w:placeholder>
              <w:docPart w:val="C33AAFB7AFB644B38937C80D14FC1AA5"/>
            </w:placeholder>
            <w:showingPlcHdr/>
            <w:text/>
          </w:sdtPr>
          <w:sdtContent>
            <w:tc>
              <w:tcPr>
                <w:tcW w:w="8364" w:type="dxa"/>
                <w:gridSpan w:val="9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4335EE7B" w14:textId="77777777" w:rsidR="0066011B" w:rsidRPr="005D194B" w:rsidRDefault="0066011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:rsidRPr="0039551D" w14:paraId="3AC5F430" w14:textId="77777777" w:rsidTr="005D194B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1247"/>
        </w:trPr>
        <w:tc>
          <w:tcPr>
            <w:tcW w:w="8210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BFA4100" w14:textId="77777777" w:rsidR="00292676" w:rsidRPr="005D194B" w:rsidRDefault="00292676" w:rsidP="009C27F4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</w:p>
          <w:p w14:paraId="4B5FD485" w14:textId="06516772" w:rsidR="00307ED2" w:rsidRPr="005D194B" w:rsidRDefault="00307ED2" w:rsidP="009C27F4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Have </w:t>
            </w:r>
            <w:r w:rsidR="009C27F4"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you disclosed all company convictions or findings of guilt for offences under any legislation, regardless of whether they occurred in Western Australia or another jurisdiction?</w:t>
            </w:r>
          </w:p>
          <w:p w14:paraId="3BBABF80" w14:textId="70B41268" w:rsidR="00292676" w:rsidRPr="005D194B" w:rsidRDefault="00307ED2" w:rsidP="000D5722">
            <w:pPr>
              <w:spacing w:before="40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5D194B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</w:t>
            </w:r>
            <w:r w:rsidR="009C27F4"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>5.3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. If </w:t>
            </w:r>
            <w:r w:rsidRPr="005D194B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>, please continue below.</w:t>
            </w:r>
          </w:p>
          <w:p w14:paraId="5CF4237E" w14:textId="264749CB" w:rsidR="00292676" w:rsidRPr="005D194B" w:rsidRDefault="00292676" w:rsidP="000D5722">
            <w:pPr>
              <w:spacing w:before="40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vAlign w:val="center"/>
          </w:tcPr>
          <w:p w14:paraId="1D027FE1" w14:textId="77777777" w:rsidR="00307ED2" w:rsidRPr="005D194B" w:rsidRDefault="359C8D82" w:rsidP="144C6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88614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4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dotted" w:sz="4" w:space="0" w:color="BFBFBF" w:themeColor="background1" w:themeShade="BF"/>
                </w:tcBorders>
                <w:vAlign w:val="center"/>
              </w:tcPr>
              <w:p w14:paraId="03F08BD2" w14:textId="77777777" w:rsidR="00307ED2" w:rsidRPr="005D194B" w:rsidRDefault="359C8D82" w:rsidP="144C6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7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E30A9CB" w14:textId="77777777" w:rsidR="00307ED2" w:rsidRPr="005D194B" w:rsidRDefault="359C8D82" w:rsidP="144C6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81819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9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single" w:sz="12" w:space="0" w:color="38115E"/>
                </w:tcBorders>
                <w:vAlign w:val="center"/>
              </w:tcPr>
              <w:p w14:paraId="6BEE948E" w14:textId="77777777" w:rsidR="00307ED2" w:rsidRPr="005D194B" w:rsidRDefault="359C8D82" w:rsidP="144C6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MS Gothic" w:eastAsia="MS Gothic" w:hAnsi="MS Gothic" w:cs="Segoe UI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07ED2" w:rsidRPr="00764AE3" w14:paraId="3F19A4EB" w14:textId="77777777" w:rsidTr="005D194B">
        <w:trPr>
          <w:trHeight w:val="283"/>
        </w:trPr>
        <w:tc>
          <w:tcPr>
            <w:tcW w:w="10774" w:type="dxa"/>
            <w:gridSpan w:val="11"/>
            <w:tcBorders>
              <w:top w:val="single" w:sz="2" w:space="0" w:color="DEC7F5"/>
              <w:left w:val="single" w:sz="12" w:space="0" w:color="38115E"/>
              <w:bottom w:val="single" w:sz="2" w:space="0" w:color="DEC7F5"/>
              <w:right w:val="single" w:sz="12" w:space="0" w:color="38115E"/>
            </w:tcBorders>
            <w:shd w:val="clear" w:color="auto" w:fill="DEC7F5"/>
            <w:vAlign w:val="center"/>
          </w:tcPr>
          <w:p w14:paraId="57359ECB" w14:textId="3E2D1AC3" w:rsidR="00307ED2" w:rsidRPr="005D194B" w:rsidRDefault="00307ED2" w:rsidP="00CF0D05">
            <w:pPr>
              <w:spacing w:before="120" w:after="120" w:line="276" w:lineRule="auto"/>
              <w:rPr>
                <w:rFonts w:ascii="Arial Nova" w:hAnsi="Arial Nova" w:cs="Segoe UI"/>
                <w:color w:val="FFFFFF" w:themeColor="background1"/>
                <w:sz w:val="20"/>
                <w:szCs w:val="20"/>
              </w:rPr>
            </w:pPr>
            <w:r w:rsidRPr="005D194B">
              <w:rPr>
                <w:rFonts w:ascii="Arial Nova" w:hAnsi="Arial Nova" w:cs="Segoe UI"/>
                <w:color w:val="5E1D9F"/>
                <w:sz w:val="20"/>
                <w:szCs w:val="20"/>
              </w:rPr>
              <w:t>2. Company Conviction Details</w:t>
            </w:r>
          </w:p>
        </w:tc>
      </w:tr>
      <w:tr w:rsidR="009C27F4" w14:paraId="7F872CEC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1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19698104" w14:textId="77777777" w:rsidR="009C27F4" w:rsidRPr="005D194B" w:rsidRDefault="009C27F4" w:rsidP="00AC0B66">
            <w:pPr>
              <w:rPr>
                <w:rFonts w:ascii="Arial Nova" w:hAnsi="Arial Nova" w:cs="Segoe UI"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How are you connected to this Liquor Licence? </w:t>
            </w:r>
            <w:r w:rsidRPr="005D194B">
              <w:rPr>
                <w:rFonts w:ascii="Arial Nova" w:hAnsi="Arial Nova" w:cs="Arial"/>
                <w:i/>
                <w:iCs/>
                <w:spacing w:val="-4"/>
                <w:sz w:val="20"/>
                <w:szCs w:val="20"/>
              </w:rPr>
              <w:t>(e.g. Director / shareholder / other person in a position of authority)</w:t>
            </w:r>
          </w:p>
        </w:tc>
      </w:tr>
      <w:tr w:rsidR="009C27F4" w14:paraId="6A7BBA84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1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7FD35BF5" w14:textId="77777777" w:rsidR="009C27F4" w:rsidRPr="005D194B" w:rsidRDefault="009C27F4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307ED2" w:rsidRPr="0039551D" w14:paraId="2C8B9425" w14:textId="77777777" w:rsidTr="005D194B"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DEC7F5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5D896AC" w14:textId="77777777" w:rsidR="00307ED2" w:rsidRPr="005D194B" w:rsidRDefault="00307ED2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Place of Conviction: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770391850"/>
            <w:placeholder>
              <w:docPart w:val="B3FE95AC5FB14E68BF74E6B07C5FBC1C"/>
            </w:placeholder>
            <w:showingPlcHdr/>
            <w:text/>
          </w:sdtPr>
          <w:sdtContent>
            <w:tc>
              <w:tcPr>
                <w:tcW w:w="4820" w:type="dxa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2" w:space="0" w:color="BFBFBF" w:themeColor="background1" w:themeShade="BF"/>
                </w:tcBorders>
                <w:vAlign w:val="center"/>
              </w:tcPr>
              <w:p w14:paraId="71193360" w14:textId="77777777" w:rsidR="00307ED2" w:rsidRPr="005D194B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  <w:tc>
          <w:tcPr>
            <w:tcW w:w="1701" w:type="dxa"/>
            <w:gridSpan w:val="4"/>
            <w:tcBorders>
              <w:top w:val="single" w:sz="2" w:space="0" w:color="DEC7F5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6ED4E37B" w14:textId="77777777" w:rsidR="00307ED2" w:rsidRPr="005D194B" w:rsidRDefault="00307ED2" w:rsidP="00AC0B66">
            <w:pPr>
              <w:spacing w:line="276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Date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64768645"/>
            <w:placeholder>
              <w:docPart w:val="827365C2840441909AF6AEAA13E1F65C"/>
            </w:placeholder>
            <w:showingPlcHdr/>
            <w:text/>
          </w:sdtPr>
          <w:sdtContent>
            <w:tc>
              <w:tcPr>
                <w:tcW w:w="1843" w:type="dxa"/>
                <w:gridSpan w:val="4"/>
                <w:tcBorders>
                  <w:top w:val="single" w:sz="2" w:space="0" w:color="DEC7F5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827DE64" w14:textId="77777777" w:rsidR="00307ED2" w:rsidRPr="005D194B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14:paraId="1703EB39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127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1BF25FD" w14:textId="77777777" w:rsidR="00307ED2" w:rsidRPr="005D194B" w:rsidRDefault="00307ED2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Nature of Offence: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401946871"/>
            <w:placeholder>
              <w:docPart w:val="F3415B6AE4A94298A0ABC47ED2D37324"/>
            </w:placeholder>
            <w:showingPlcHdr/>
            <w:text/>
          </w:sdtPr>
          <w:sdtContent>
            <w:tc>
              <w:tcPr>
                <w:tcW w:w="8647" w:type="dxa"/>
                <w:gridSpan w:val="10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1D210685" w14:textId="77777777" w:rsidR="00307ED2" w:rsidRPr="005D194B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:rsidRPr="0039551D" w14:paraId="01738937" w14:textId="77777777" w:rsidTr="005D19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2410" w:type="dxa"/>
            <w:gridSpan w:val="2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0C639817" w14:textId="77777777" w:rsidR="00307ED2" w:rsidRPr="005D194B" w:rsidRDefault="00307ED2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Sentence / Outcome: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44928932"/>
            <w:placeholder>
              <w:docPart w:val="4D28B90C343041F09141CCC4BE68FDDD"/>
            </w:placeholder>
            <w:showingPlcHdr/>
            <w:text/>
          </w:sdtPr>
          <w:sdtContent>
            <w:tc>
              <w:tcPr>
                <w:tcW w:w="8364" w:type="dxa"/>
                <w:gridSpan w:val="9"/>
                <w:tcBorders>
                  <w:top w:val="single" w:sz="2" w:space="0" w:color="BFBFBF" w:themeColor="background1" w:themeShade="BF"/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63CE6E8A" w14:textId="77777777" w:rsidR="00307ED2" w:rsidRPr="005D194B" w:rsidRDefault="00307ED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359C8D82" w:rsidRPr="005D194B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5D194B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307ED2" w:rsidRPr="0039551D" w14:paraId="6B1963C0" w14:textId="77777777" w:rsidTr="005D194B">
        <w:tblPrEx>
          <w:tblBorders>
            <w:top w:val="single" w:sz="2" w:space="0" w:color="38115E"/>
            <w:left w:val="single" w:sz="2" w:space="0" w:color="38115E"/>
            <w:bottom w:val="single" w:sz="2" w:space="0" w:color="38115E"/>
            <w:right w:val="single" w:sz="2" w:space="0" w:color="38115E"/>
            <w:insideH w:val="single" w:sz="2" w:space="0" w:color="BFBFBF" w:themeColor="background1" w:themeShade="BF"/>
            <w:insideV w:val="none" w:sz="0" w:space="0" w:color="auto"/>
          </w:tblBorders>
        </w:tblPrEx>
        <w:trPr>
          <w:trHeight w:val="1247"/>
        </w:trPr>
        <w:tc>
          <w:tcPr>
            <w:tcW w:w="8210" w:type="dxa"/>
            <w:gridSpan w:val="4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9FDA66B" w14:textId="0939122C" w:rsidR="009C27F4" w:rsidRPr="005D194B" w:rsidRDefault="009C27F4" w:rsidP="009C27F4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Have you disclosed all company convictions or findings of guilt for offences under any legislation, regardless of whether they occurred in Western Australia or another jurisdiction?</w:t>
            </w:r>
          </w:p>
          <w:p w14:paraId="348C55FB" w14:textId="723B46C5" w:rsidR="00307ED2" w:rsidRPr="005D194B" w:rsidRDefault="000D5722" w:rsidP="000D5722">
            <w:pPr>
              <w:spacing w:before="40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5D194B">
              <w:rPr>
                <w:rFonts w:ascii="Arial Nova" w:hAnsi="Arial Nova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provide additional / supplementary information by completing </w:t>
            </w:r>
            <w:r w:rsidRPr="005D194B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PAGE </w:t>
            </w:r>
            <w:r w:rsidR="00DC4F51" w:rsidRPr="005D194B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9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4" w:type="dxa"/>
            <w:gridSpan w:val="2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vAlign w:val="center"/>
          </w:tcPr>
          <w:p w14:paraId="06CB4359" w14:textId="77777777" w:rsidR="00307ED2" w:rsidRPr="005D194B" w:rsidRDefault="359C8D82" w:rsidP="144C6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16058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74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dotted" w:sz="4" w:space="0" w:color="BFBFBF" w:themeColor="background1" w:themeShade="BF"/>
                </w:tcBorders>
                <w:vAlign w:val="center"/>
              </w:tcPr>
              <w:p w14:paraId="3EE3538C" w14:textId="77777777" w:rsidR="00307ED2" w:rsidRPr="005D194B" w:rsidRDefault="359C8D8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7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2" w:space="0" w:color="DEC7F5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208EDC3" w14:textId="5BEBB532" w:rsidR="00307ED2" w:rsidRPr="005D194B" w:rsidRDefault="359C8D82" w:rsidP="144C6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N</w:t>
            </w:r>
            <w:r w:rsidR="56CB1B76"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>O</w:t>
            </w:r>
          </w:p>
        </w:tc>
        <w:sdt>
          <w:sdtPr>
            <w:rPr>
              <w:rFonts w:ascii="Arial Nova" w:hAnsi="Arial Nova" w:cs="Segoe UI"/>
            </w:rPr>
            <w:id w:val="90225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9" w:type="dxa"/>
                <w:gridSpan w:val="2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2" w:space="0" w:color="DEC7F5"/>
                  <w:right w:val="single" w:sz="12" w:space="0" w:color="38115E"/>
                </w:tcBorders>
                <w:vAlign w:val="center"/>
              </w:tcPr>
              <w:p w14:paraId="1B962BC2" w14:textId="77777777" w:rsidR="00307ED2" w:rsidRPr="005D194B" w:rsidRDefault="359C8D8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5D194B">
                  <w:rPr>
                    <w:rFonts w:ascii="MS Gothic" w:eastAsia="MS Gothic" w:hAnsi="MS Gothic" w:cs="Segoe UI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C27F4" w:rsidRPr="00B221AD" w14:paraId="447A166C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40"/>
        </w:trPr>
        <w:tc>
          <w:tcPr>
            <w:tcW w:w="10774" w:type="dxa"/>
            <w:gridSpan w:val="11"/>
            <w:tcBorders>
              <w:top w:val="single" w:sz="12" w:space="0" w:color="38115E"/>
              <w:left w:val="single" w:sz="12" w:space="0" w:color="38115E"/>
              <w:bottom w:val="single" w:sz="2" w:space="0" w:color="38165E"/>
              <w:right w:val="single" w:sz="12" w:space="0" w:color="38115E"/>
            </w:tcBorders>
            <w:shd w:val="clear" w:color="auto" w:fill="541A8E"/>
            <w:vAlign w:val="center"/>
          </w:tcPr>
          <w:p w14:paraId="4F9FE752" w14:textId="0F205E45" w:rsidR="009C27F4" w:rsidRPr="00B221AD" w:rsidRDefault="2F7067C2" w:rsidP="00CF0D05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144C6B66">
              <w:rPr>
                <w:rFonts w:ascii="Arial Nova" w:hAnsi="Arial Nova" w:cs="Segoe UI"/>
                <w:color w:val="FFFFFF" w:themeColor="background1"/>
              </w:rPr>
              <w:t xml:space="preserve">Section 5.3 – Disqualification </w:t>
            </w:r>
          </w:p>
        </w:tc>
      </w:tr>
      <w:tr w:rsidR="009C27F4" w:rsidRPr="0039551D" w14:paraId="289BB982" w14:textId="77777777" w:rsidTr="005D194B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680"/>
        </w:trPr>
        <w:tc>
          <w:tcPr>
            <w:tcW w:w="8222" w:type="dxa"/>
            <w:gridSpan w:val="5"/>
            <w:tcBorders>
              <w:top w:val="single" w:sz="2" w:space="0" w:color="BFBFBF" w:themeColor="background1" w:themeShade="BF"/>
              <w:left w:val="single" w:sz="12" w:space="0" w:color="38115E"/>
              <w:bottom w:val="nil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2E1F65" w14:textId="77777777" w:rsidR="009C27F4" w:rsidRPr="005D194B" w:rsidRDefault="009C27F4" w:rsidP="00AC0B66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Have you ever been disqualified from holding, or being involved in, a liquor licence? </w:t>
            </w:r>
          </w:p>
          <w:p w14:paraId="1230EAEB" w14:textId="39694645" w:rsidR="009C27F4" w:rsidRPr="005D194B" w:rsidRDefault="009C27F4" w:rsidP="000D5722">
            <w:pPr>
              <w:spacing w:before="40"/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5D194B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NO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proceed to section 6. If </w:t>
            </w:r>
            <w:r w:rsidRPr="005D194B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5D194B">
              <w:rPr>
                <w:rFonts w:ascii="Arial Nova" w:hAnsi="Arial Nova" w:cs="Arial"/>
                <w:i/>
                <w:iCs/>
                <w:sz w:val="20"/>
                <w:szCs w:val="20"/>
              </w:rPr>
              <w:t>, please provide further details below.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dotted" w:sz="4" w:space="0" w:color="BFBFBF" w:themeColor="background1" w:themeShade="BF"/>
              <w:bottom w:val="single" w:sz="4" w:space="0" w:color="auto"/>
              <w:right w:val="dotted" w:sz="4" w:space="0" w:color="BFBFBF" w:themeColor="background1" w:themeShade="BF"/>
            </w:tcBorders>
            <w:vAlign w:val="center"/>
          </w:tcPr>
          <w:p w14:paraId="79B0E1D4" w14:textId="77777777" w:rsidR="009C27F4" w:rsidRPr="002D5AAF" w:rsidRDefault="009C27F4" w:rsidP="00AC0B66">
            <w:pPr>
              <w:spacing w:line="276" w:lineRule="auto"/>
              <w:jc w:val="right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90962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dotted" w:sz="4" w:space="0" w:color="BFBFBF" w:themeColor="background1" w:themeShade="BF"/>
                  <w:bottom w:val="single" w:sz="4" w:space="0" w:color="auto"/>
                  <w:right w:val="dotted" w:sz="4" w:space="0" w:color="BFBFBF" w:themeColor="background1" w:themeShade="BF"/>
                </w:tcBorders>
                <w:vAlign w:val="center"/>
              </w:tcPr>
              <w:p w14:paraId="11D48585" w14:textId="5C10DB07" w:rsidR="009C27F4" w:rsidRPr="002D5AAF" w:rsidRDefault="0029267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single" w:sz="4" w:space="0" w:color="auto"/>
              <w:left w:val="dotted" w:sz="4" w:space="0" w:color="BFBFBF" w:themeColor="background1" w:themeShade="BF"/>
              <w:bottom w:val="single" w:sz="4" w:space="0" w:color="auto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12EA67" w14:textId="77777777" w:rsidR="009C27F4" w:rsidRPr="002D5AAF" w:rsidRDefault="009C27F4" w:rsidP="00BE52B2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542983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tcBorders>
                  <w:top w:val="single" w:sz="4" w:space="0" w:color="auto"/>
                  <w:left w:val="dotted" w:sz="4" w:space="0" w:color="BFBFBF" w:themeColor="background1" w:themeShade="BF"/>
                  <w:bottom w:val="single" w:sz="4" w:space="0" w:color="auto"/>
                  <w:right w:val="single" w:sz="12" w:space="0" w:color="38115E"/>
                </w:tcBorders>
                <w:vAlign w:val="center"/>
              </w:tcPr>
              <w:p w14:paraId="6DB735E6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C27F4" w14:paraId="53CAD583" w14:textId="77777777" w:rsidTr="00F707A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1"/>
            <w:tcBorders>
              <w:top w:val="single" w:sz="4" w:space="0" w:color="auto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4B7E9FF2" w14:textId="77777777" w:rsidR="009C27F4" w:rsidRDefault="009C27F4" w:rsidP="00AC0B6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C27F4" w14:paraId="3ECE6CA8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1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3FB28613" w14:textId="77777777" w:rsidR="009C27F4" w:rsidRDefault="009C27F4" w:rsidP="00AC0B6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84635E" w14:paraId="55B1E1B8" w14:textId="77777777" w:rsidTr="144C6B66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1"/>
            <w:tcBorders>
              <w:top w:val="single" w:sz="2" w:space="0" w:color="BFBFBF" w:themeColor="background1" w:themeShade="BF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3A9087AE" w14:textId="77777777" w:rsidR="0084635E" w:rsidRDefault="0084635E" w:rsidP="00AC0B6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9C27F4" w14:paraId="7CC95F8C" w14:textId="77777777" w:rsidTr="00413C75">
        <w:tblPrEx>
          <w:tblBorders>
            <w:top w:val="single" w:sz="2" w:space="0" w:color="BFBFBF" w:themeColor="background1" w:themeShade="BF"/>
            <w:left w:val="single" w:sz="2" w:space="0" w:color="BFBFBF" w:themeColor="background1" w:themeShade="BF"/>
            <w:bottom w:val="single" w:sz="2" w:space="0" w:color="BFBFBF" w:themeColor="background1" w:themeShade="BF"/>
            <w:right w:val="single" w:sz="2" w:space="0" w:color="BFBFBF" w:themeColor="background1" w:themeShade="BF"/>
            <w:insideH w:val="single" w:sz="2" w:space="0" w:color="BFBFBF" w:themeColor="background1" w:themeShade="BF"/>
            <w:insideV w:val="single" w:sz="2" w:space="0" w:color="BFBFBF" w:themeColor="background1" w:themeShade="BF"/>
          </w:tblBorders>
        </w:tblPrEx>
        <w:trPr>
          <w:trHeight w:val="397"/>
        </w:trPr>
        <w:tc>
          <w:tcPr>
            <w:tcW w:w="10774" w:type="dxa"/>
            <w:gridSpan w:val="11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64C88CAB" w14:textId="77777777" w:rsidR="009C27F4" w:rsidRDefault="009C27F4" w:rsidP="00AC0B66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3DB31FB" w14:textId="77777777" w:rsidR="00B47F36" w:rsidRPr="00CF0D05" w:rsidRDefault="00B47F36" w:rsidP="0066560B">
      <w:pPr>
        <w:spacing w:after="0" w:line="240" w:lineRule="auto"/>
        <w:rPr>
          <w:rFonts w:ascii="Arial Nova" w:hAnsi="Arial Nova"/>
          <w:sz w:val="20"/>
          <w:szCs w:val="20"/>
        </w:rPr>
      </w:pPr>
    </w:p>
    <w:tbl>
      <w:tblPr>
        <w:tblStyle w:val="TableGrid"/>
        <w:tblW w:w="10774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851"/>
        <w:gridCol w:w="418"/>
        <w:gridCol w:w="7"/>
        <w:gridCol w:w="142"/>
        <w:gridCol w:w="567"/>
        <w:gridCol w:w="567"/>
      </w:tblGrid>
      <w:tr w:rsidR="009C27F4" w:rsidRPr="00C1417E" w14:paraId="3F0FEC17" w14:textId="77777777" w:rsidTr="002D5AAF">
        <w:trPr>
          <w:trHeight w:val="576"/>
        </w:trPr>
        <w:tc>
          <w:tcPr>
            <w:tcW w:w="10774" w:type="dxa"/>
            <w:gridSpan w:val="7"/>
            <w:tcBorders>
              <w:top w:val="single" w:sz="12" w:space="0" w:color="38115E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38115E"/>
            <w:vAlign w:val="center"/>
          </w:tcPr>
          <w:p w14:paraId="39A9B84B" w14:textId="20A90D07" w:rsidR="009C27F4" w:rsidRPr="002D5AAF" w:rsidRDefault="009C27F4" w:rsidP="00AC0B66">
            <w:pPr>
              <w:rPr>
                <w:rFonts w:ascii="Arial" w:hAnsi="Arial" w:cs="Arial"/>
                <w:b/>
                <w:bCs/>
              </w:rPr>
            </w:pPr>
            <w:r w:rsidRPr="002D5AAF">
              <w:rPr>
                <w:rFonts w:ascii="Arial" w:hAnsi="Arial" w:cs="Arial"/>
                <w:b/>
                <w:bCs/>
                <w:color w:val="FFFFFF" w:themeColor="background1"/>
              </w:rPr>
              <w:t>SECTION 6 – FINANCIAL BACKGROUND</w:t>
            </w:r>
          </w:p>
        </w:tc>
      </w:tr>
      <w:tr w:rsidR="009C27F4" w:rsidRPr="0039551D" w14:paraId="578DCFCE" w14:textId="77777777" w:rsidTr="002D5AAF">
        <w:trPr>
          <w:trHeight w:val="1191"/>
        </w:trPr>
        <w:tc>
          <w:tcPr>
            <w:tcW w:w="8222" w:type="dxa"/>
            <w:tcBorders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9AD7033" w14:textId="77777777" w:rsidR="009C27F4" w:rsidRPr="002D5AAF" w:rsidRDefault="009C27F4" w:rsidP="00AC0B66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Are you or have you ever been bankrupt, the subject of a sequestration order or creditor’s petition or had your estate assigned for the benefit of creditors?</w:t>
            </w:r>
          </w:p>
          <w:p w14:paraId="7A26B2E5" w14:textId="166CF10A" w:rsidR="009C27F4" w:rsidRPr="002D5AAF" w:rsidRDefault="009C27F4" w:rsidP="001B5484">
            <w:pPr>
              <w:spacing w:before="40"/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please </w:t>
            </w:r>
            <w:r w:rsidR="001B5484"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complete </w:t>
            </w:r>
            <w:r w:rsidR="001B5484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PAGE </w:t>
            </w:r>
            <w:r w:rsidR="00DC4F51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9</w:t>
            </w:r>
            <w:r w:rsidR="001B5484"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 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>detail</w:t>
            </w:r>
            <w:r w:rsidR="001B5484"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>ing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 the circumstances of the bankruptcy and provide evidence that this matter has been discharged.</w:t>
            </w:r>
          </w:p>
        </w:tc>
        <w:tc>
          <w:tcPr>
            <w:tcW w:w="851" w:type="dxa"/>
            <w:tcBorders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9AA001D" w14:textId="77777777" w:rsidR="009C27F4" w:rsidRPr="002D5AAF" w:rsidRDefault="009C27F4" w:rsidP="00BE52B2">
            <w:pPr>
              <w:spacing w:line="276" w:lineRule="auto"/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86682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3"/>
                <w:tcBorders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49D33B5E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994F07" w14:textId="77777777" w:rsidR="009C27F4" w:rsidRPr="002D5AAF" w:rsidRDefault="009C27F4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92737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5F799D20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C27F4" w:rsidRPr="0039551D" w14:paraId="25782E53" w14:textId="77777777" w:rsidTr="00413C75">
        <w:trPr>
          <w:trHeight w:val="1247"/>
        </w:trPr>
        <w:tc>
          <w:tcPr>
            <w:tcW w:w="8222" w:type="dxa"/>
            <w:tcBorders>
              <w:top w:val="single" w:sz="2" w:space="0" w:color="BFBFBF" w:themeColor="background1" w:themeShade="BF"/>
              <w:left w:val="single" w:sz="12" w:space="0" w:color="38115E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56A5AD6" w14:textId="2656D56C" w:rsidR="009C27F4" w:rsidRPr="002D5AAF" w:rsidRDefault="009C27F4" w:rsidP="00AC0B66">
            <w:pPr>
              <w:jc w:val="both"/>
              <w:rPr>
                <w:rFonts w:ascii="Arial Nova" w:hAnsi="Arial Nova" w:cs="Arial"/>
                <w:b/>
                <w:bCs/>
                <w:spacing w:val="-4"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pacing w:val="-4"/>
                <w:sz w:val="20"/>
                <w:szCs w:val="20"/>
              </w:rPr>
              <w:t xml:space="preserve">Are you or have you ever been a director of a company or shareholder of a Pty Ltd company when it was placed under receivership </w:t>
            </w:r>
            <w:r w:rsidR="000D5722" w:rsidRPr="002D5AAF">
              <w:rPr>
                <w:rFonts w:ascii="Arial Nova" w:hAnsi="Arial Nova" w:cs="Arial"/>
                <w:b/>
                <w:bCs/>
                <w:spacing w:val="-4"/>
                <w:sz w:val="20"/>
                <w:szCs w:val="20"/>
              </w:rPr>
              <w:t>/</w:t>
            </w:r>
            <w:r w:rsidRPr="002D5AAF">
              <w:rPr>
                <w:rFonts w:ascii="Arial Nova" w:hAnsi="Arial Nova" w:cs="Arial"/>
                <w:b/>
                <w:bCs/>
                <w:spacing w:val="-4"/>
                <w:sz w:val="20"/>
                <w:szCs w:val="20"/>
              </w:rPr>
              <w:t xml:space="preserve"> official management </w:t>
            </w:r>
            <w:r w:rsidR="000D5722" w:rsidRPr="002D5AAF">
              <w:rPr>
                <w:rFonts w:ascii="Arial Nova" w:hAnsi="Arial Nova" w:cs="Arial"/>
                <w:b/>
                <w:bCs/>
                <w:spacing w:val="-4"/>
                <w:sz w:val="20"/>
                <w:szCs w:val="20"/>
              </w:rPr>
              <w:t xml:space="preserve">/ </w:t>
            </w:r>
            <w:r w:rsidRPr="002D5AAF">
              <w:rPr>
                <w:rFonts w:ascii="Arial Nova" w:hAnsi="Arial Nova" w:cs="Arial"/>
                <w:b/>
                <w:bCs/>
                <w:spacing w:val="-4"/>
                <w:sz w:val="20"/>
                <w:szCs w:val="20"/>
              </w:rPr>
              <w:t>liquidation?</w:t>
            </w:r>
          </w:p>
          <w:p w14:paraId="32BAE987" w14:textId="304BB19A" w:rsidR="009C27F4" w:rsidRPr="002D5AAF" w:rsidRDefault="009C27F4" w:rsidP="001B5484">
            <w:pPr>
              <w:spacing w:before="40"/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="001B5484"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complete </w:t>
            </w:r>
            <w:r w:rsidR="001B5484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PAGE</w:t>
            </w:r>
            <w:r w:rsidR="00DC4F51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 9</w:t>
            </w:r>
            <w:r w:rsidR="001B5484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>detailing the circumstances surrounding the receivership and advise if you are currently liable for any debts as a result of the receivership / liquidation.</w:t>
            </w:r>
          </w:p>
        </w:tc>
        <w:tc>
          <w:tcPr>
            <w:tcW w:w="851" w:type="dxa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vAlign w:val="center"/>
          </w:tcPr>
          <w:p w14:paraId="479DAD85" w14:textId="77777777" w:rsidR="009C27F4" w:rsidRPr="002D5AAF" w:rsidRDefault="009C27F4" w:rsidP="00BE52B2">
            <w:pPr>
              <w:spacing w:line="276" w:lineRule="auto"/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881127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8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12" w:space="0" w:color="38115E"/>
                  <w:right w:val="dotted" w:sz="4" w:space="0" w:color="BFBFBF" w:themeColor="background1" w:themeShade="BF"/>
                </w:tcBorders>
                <w:vAlign w:val="center"/>
              </w:tcPr>
              <w:p w14:paraId="07169A1E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6" w:type="dxa"/>
            <w:gridSpan w:val="3"/>
            <w:tcBorders>
              <w:top w:val="single" w:sz="2" w:space="0" w:color="BFBFBF" w:themeColor="background1" w:themeShade="BF"/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923195D" w14:textId="77777777" w:rsidR="009C27F4" w:rsidRPr="002D5AAF" w:rsidRDefault="009C27F4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2019432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2" w:space="0" w:color="BFBFBF" w:themeColor="background1" w:themeShade="BF"/>
                  <w:left w:val="dotted" w:sz="4" w:space="0" w:color="BFBFBF" w:themeColor="background1" w:themeShade="BF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2290BB8F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F0D05" w:rsidRPr="0039551D" w14:paraId="0B65E31B" w14:textId="77777777" w:rsidTr="00413C75">
        <w:trPr>
          <w:trHeight w:val="964"/>
        </w:trPr>
        <w:tc>
          <w:tcPr>
            <w:tcW w:w="10774" w:type="dxa"/>
            <w:gridSpan w:val="7"/>
            <w:tcBorders>
              <w:top w:val="single" w:sz="12" w:space="0" w:color="38115E"/>
              <w:left w:val="single" w:sz="12" w:space="0" w:color="38115E"/>
              <w:bottom w:val="single" w:sz="2" w:space="0" w:color="BFBFBF" w:themeColor="background1" w:themeShade="BF"/>
              <w:right w:val="single" w:sz="12" w:space="0" w:color="38115E"/>
            </w:tcBorders>
            <w:shd w:val="clear" w:color="auto" w:fill="38115E"/>
            <w:vAlign w:val="center"/>
          </w:tcPr>
          <w:p w14:paraId="56DD85E1" w14:textId="35F6E1D3" w:rsidR="00CF0D05" w:rsidRPr="00CF0D05" w:rsidRDefault="00CF0D05" w:rsidP="00AC0B66">
            <w:pPr>
              <w:spacing w:line="276" w:lineRule="auto"/>
              <w:rPr>
                <w:rFonts w:ascii="Arial Nova" w:hAnsi="Arial Nova" w:cs="Segoe UI"/>
                <w:b/>
                <w:bCs/>
                <w:color w:val="FFFFFF" w:themeColor="background1"/>
              </w:rPr>
            </w:pPr>
            <w:r>
              <w:rPr>
                <w:rFonts w:ascii="Arial Nova" w:hAnsi="Arial Nova" w:cs="Segoe UI"/>
                <w:b/>
                <w:bCs/>
                <w:color w:val="FFFFFF" w:themeColor="background1"/>
              </w:rPr>
              <w:lastRenderedPageBreak/>
              <w:t>SECTION 6 – FINANCIAL BACKGROUND CONTINUED</w:t>
            </w:r>
          </w:p>
        </w:tc>
      </w:tr>
      <w:tr w:rsidR="009C27F4" w:rsidRPr="0039551D" w14:paraId="6925F7B1" w14:textId="77777777" w:rsidTr="002D5AAF">
        <w:trPr>
          <w:trHeight w:val="964"/>
        </w:trPr>
        <w:tc>
          <w:tcPr>
            <w:tcW w:w="8222" w:type="dxa"/>
            <w:tcBorders>
              <w:left w:val="single" w:sz="12" w:space="0" w:color="38115E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FBD340A" w14:textId="77777777" w:rsidR="009C27F4" w:rsidRPr="002D5AAF" w:rsidRDefault="009C27F4" w:rsidP="00AC0B66">
            <w:pPr>
              <w:jc w:val="both"/>
              <w:rPr>
                <w:rFonts w:ascii="Arial Nova" w:hAnsi="Arial Nova" w:cs="Arial"/>
                <w:b/>
                <w:bCs/>
                <w:spacing w:val="-2"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pacing w:val="-2"/>
                <w:sz w:val="20"/>
                <w:szCs w:val="20"/>
              </w:rPr>
              <w:t>Do you know of any proceedings of the type referred to in (a) &amp; (b) above which are pending against you or a company of which you are a director or shareholder?</w:t>
            </w:r>
          </w:p>
          <w:p w14:paraId="1BDDB085" w14:textId="743E0412" w:rsidR="009C27F4" w:rsidRPr="002D5AAF" w:rsidRDefault="009C27F4" w:rsidP="001B5484">
            <w:pPr>
              <w:spacing w:before="40"/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="001B5484"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complete </w:t>
            </w:r>
            <w:r w:rsidR="001B5484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PAGE </w:t>
            </w:r>
            <w:r w:rsidR="00DC4F51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9</w:t>
            </w:r>
            <w:r w:rsidR="001B5484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>detailing the circumstances.</w:t>
            </w:r>
          </w:p>
        </w:tc>
        <w:tc>
          <w:tcPr>
            <w:tcW w:w="851" w:type="dxa"/>
            <w:tcBorders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22C9ADAB" w14:textId="77777777" w:rsidR="009C27F4" w:rsidRPr="002D5AAF" w:rsidRDefault="009C27F4" w:rsidP="00BE52B2">
            <w:pPr>
              <w:spacing w:line="276" w:lineRule="auto"/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489377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8" w:type="dxa"/>
                <w:tcBorders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dotted" w:sz="4" w:space="0" w:color="BFBFBF" w:themeColor="background1" w:themeShade="BF"/>
                </w:tcBorders>
                <w:vAlign w:val="center"/>
              </w:tcPr>
              <w:p w14:paraId="2E183A4F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6" w:type="dxa"/>
            <w:gridSpan w:val="3"/>
            <w:tcBorders>
              <w:left w:val="dotted" w:sz="4" w:space="0" w:color="BFBFBF" w:themeColor="background1" w:themeShade="BF"/>
              <w:bottom w:val="single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281C396" w14:textId="77777777" w:rsidR="009C27F4" w:rsidRPr="002D5AAF" w:rsidRDefault="009C27F4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1346743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dotted" w:sz="4" w:space="0" w:color="BFBFBF" w:themeColor="background1" w:themeShade="BF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773937FE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9C27F4" w:rsidRPr="0039551D" w14:paraId="4E6032D3" w14:textId="77777777" w:rsidTr="002D5AAF">
        <w:trPr>
          <w:trHeight w:val="964"/>
        </w:trPr>
        <w:tc>
          <w:tcPr>
            <w:tcW w:w="8222" w:type="dxa"/>
            <w:tcBorders>
              <w:left w:val="single" w:sz="12" w:space="0" w:color="38115E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CDCA499" w14:textId="77777777" w:rsidR="009C27F4" w:rsidRPr="002D5AAF" w:rsidRDefault="009C27F4" w:rsidP="00AC0B66">
            <w:pPr>
              <w:jc w:val="both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Are you or have you ever been declared bankrupt either as an individual or as a company director or shareholder of a Pty Ltd company?</w:t>
            </w:r>
          </w:p>
          <w:p w14:paraId="69D801B1" w14:textId="2F6569AE" w:rsidR="009C27F4" w:rsidRPr="002D5AAF" w:rsidRDefault="009C27F4" w:rsidP="001B5484">
            <w:pPr>
              <w:spacing w:before="40"/>
              <w:jc w:val="both"/>
              <w:rPr>
                <w:rFonts w:ascii="Arial Nova" w:hAnsi="Arial Nova" w:cs="Arial"/>
                <w:i/>
                <w:i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If </w:t>
            </w:r>
            <w:r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YES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, </w:t>
            </w:r>
            <w:r w:rsidR="001B5484"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please complete </w:t>
            </w:r>
            <w:r w:rsidR="001B5484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 xml:space="preserve">PAGE </w:t>
            </w:r>
            <w:r w:rsidR="0084635E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  <w:u w:val="single"/>
              </w:rPr>
              <w:t>9</w:t>
            </w:r>
            <w:r w:rsidR="001B5484" w:rsidRPr="002D5AAF">
              <w:rPr>
                <w:rFonts w:ascii="Arial Nova" w:hAnsi="Arial Nova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D5AAF">
              <w:rPr>
                <w:rFonts w:ascii="Arial Nova" w:hAnsi="Arial Nova" w:cs="Arial"/>
                <w:i/>
                <w:iCs/>
                <w:sz w:val="20"/>
                <w:szCs w:val="20"/>
              </w:rPr>
              <w:t>detailing the circumstances, including place and time.</w:t>
            </w:r>
          </w:p>
        </w:tc>
        <w:tc>
          <w:tcPr>
            <w:tcW w:w="851" w:type="dxa"/>
            <w:tcBorders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vAlign w:val="center"/>
          </w:tcPr>
          <w:p w14:paraId="1EC5DF9C" w14:textId="77777777" w:rsidR="009C27F4" w:rsidRPr="002D5AAF" w:rsidRDefault="009C27F4" w:rsidP="00BE52B2">
            <w:pPr>
              <w:spacing w:line="276" w:lineRule="auto"/>
              <w:jc w:val="center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YES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516462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tcBorders>
                  <w:left w:val="dotted" w:sz="4" w:space="0" w:color="BFBFBF" w:themeColor="background1" w:themeShade="BF"/>
                  <w:bottom w:val="single" w:sz="12" w:space="0" w:color="38115E"/>
                  <w:right w:val="dotted" w:sz="4" w:space="0" w:color="BFBFBF" w:themeColor="background1" w:themeShade="BF"/>
                </w:tcBorders>
                <w:vAlign w:val="center"/>
              </w:tcPr>
              <w:p w14:paraId="28202443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2"/>
            <w:tcBorders>
              <w:left w:val="dotted" w:sz="4" w:space="0" w:color="BFBFBF" w:themeColor="background1" w:themeShade="BF"/>
              <w:bottom w:val="single" w:sz="12" w:space="0" w:color="38115E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1BE7D7" w14:textId="77777777" w:rsidR="009C27F4" w:rsidRPr="002D5AAF" w:rsidRDefault="009C27F4" w:rsidP="00AC0B66">
            <w:pPr>
              <w:spacing w:line="276" w:lineRule="auto"/>
              <w:jc w:val="right"/>
              <w:rPr>
                <w:rFonts w:ascii="Arial Nova" w:hAnsi="Arial Nova" w:cs="Segoe UI"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1542971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dotted" w:sz="4" w:space="0" w:color="BFBFBF" w:themeColor="background1" w:themeShade="BF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6D9A2A93" w14:textId="77777777" w:rsidR="009C27F4" w:rsidRPr="002D5AAF" w:rsidRDefault="2F7067C2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1"/>
    </w:tbl>
    <w:p w14:paraId="1E744F7B" w14:textId="77777777" w:rsidR="00071B40" w:rsidRPr="002D5AAF" w:rsidRDefault="00071B40" w:rsidP="00804096">
      <w:pPr>
        <w:spacing w:after="0" w:line="240" w:lineRule="auto"/>
        <w:rPr>
          <w:rFonts w:ascii="Arial Nova" w:hAnsi="Arial Nova"/>
          <w:sz w:val="16"/>
          <w:szCs w:val="16"/>
        </w:rPr>
      </w:pPr>
    </w:p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096"/>
      </w:tblGrid>
      <w:tr w:rsidR="001636F6" w:rsidRPr="00571261" w14:paraId="6F2C064C" w14:textId="77777777" w:rsidTr="144C6B66">
        <w:trPr>
          <w:trHeight w:val="576"/>
        </w:trPr>
        <w:tc>
          <w:tcPr>
            <w:tcW w:w="10797" w:type="dxa"/>
            <w:gridSpan w:val="2"/>
            <w:tcBorders>
              <w:top w:val="single" w:sz="12" w:space="0" w:color="38115E"/>
              <w:left w:val="single" w:sz="12" w:space="0" w:color="38115E"/>
              <w:bottom w:val="single" w:sz="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0FEF6CC2" w14:textId="28E4CB55" w:rsidR="001636F6" w:rsidRPr="002D5AAF" w:rsidRDefault="001636F6" w:rsidP="00AC0B66">
            <w:pPr>
              <w:spacing w:line="276" w:lineRule="auto"/>
              <w:rPr>
                <w:rFonts w:ascii="Arial Nova" w:hAnsi="Arial Nova" w:cs="Arial"/>
                <w:b/>
                <w:bCs/>
              </w:rPr>
            </w:pPr>
            <w:bookmarkStart w:id="8" w:name="_Hlk215566987"/>
            <w:r w:rsidRPr="002D5AAF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</w:t>
            </w:r>
            <w:r w:rsidR="0066560B" w:rsidRPr="002D5AAF">
              <w:rPr>
                <w:rFonts w:ascii="Arial Nova" w:hAnsi="Arial Nova" w:cs="Arial"/>
                <w:b/>
                <w:bCs/>
                <w:color w:val="FFFFFF" w:themeColor="background1"/>
              </w:rPr>
              <w:t>7</w:t>
            </w:r>
            <w:r w:rsidRPr="002D5AAF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 – </w:t>
            </w:r>
            <w:r w:rsidR="003A3A8E" w:rsidRPr="002D5AAF">
              <w:rPr>
                <w:rFonts w:ascii="Arial Nova" w:hAnsi="Arial Nova" w:cs="Arial"/>
                <w:b/>
                <w:bCs/>
                <w:color w:val="FFFFFF" w:themeColor="background1"/>
              </w:rPr>
              <w:t>DECLARATION</w:t>
            </w:r>
          </w:p>
        </w:tc>
      </w:tr>
      <w:tr w:rsidR="001636F6" w:rsidRPr="00571261" w14:paraId="51D3371C" w14:textId="77777777" w:rsidTr="144C6B66">
        <w:trPr>
          <w:trHeight w:val="1361"/>
        </w:trPr>
        <w:tc>
          <w:tcPr>
            <w:tcW w:w="10797" w:type="dxa"/>
            <w:gridSpan w:val="2"/>
            <w:tcBorders>
              <w:top w:val="single" w:sz="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16B25C7D" w14:textId="77777777" w:rsidR="0084635E" w:rsidRPr="002D5AAF" w:rsidRDefault="0084635E" w:rsidP="00764AE3">
            <w:p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</w:pPr>
          </w:p>
          <w:p w14:paraId="4EA51714" w14:textId="020F0EAB" w:rsidR="001636F6" w:rsidRPr="002D5AAF" w:rsidRDefault="001636F6" w:rsidP="00764AE3">
            <w:p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</w:pPr>
            <w:r w:rsidRPr="002D5AAF"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  <w:t>I hereby declare and certify that:</w:t>
            </w:r>
          </w:p>
          <w:p w14:paraId="2E73335C" w14:textId="77777777" w:rsidR="001636F6" w:rsidRPr="002D5AAF" w:rsidRDefault="001636F6" w:rsidP="00764AE3">
            <w:pPr>
              <w:pStyle w:val="ListParagraph"/>
              <w:numPr>
                <w:ilvl w:val="0"/>
                <w:numId w:val="10"/>
              </w:num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2D5AAF">
              <w:rPr>
                <w:rFonts w:ascii="Arial Nova" w:hAnsi="Arial Nova" w:cs="Arial Narrow"/>
                <w:spacing w:val="-3"/>
                <w:sz w:val="20"/>
                <w:szCs w:val="20"/>
              </w:rPr>
              <w:t>The information provided in this form, together with all accompanying attachments, is true, complete, and correct to the best of my knowledge and belief.</w:t>
            </w:r>
          </w:p>
          <w:p w14:paraId="06FA77D1" w14:textId="0B82A65C" w:rsidR="0084635E" w:rsidRPr="002D5AAF" w:rsidRDefault="001636F6" w:rsidP="002D5AAF">
            <w:pPr>
              <w:pStyle w:val="ListParagraph"/>
              <w:numPr>
                <w:ilvl w:val="0"/>
                <w:numId w:val="10"/>
              </w:num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2D5AAF">
              <w:rPr>
                <w:rFonts w:ascii="Arial Nova" w:hAnsi="Arial Nova" w:cs="Arial Narrow"/>
                <w:spacing w:val="-3"/>
                <w:sz w:val="20"/>
                <w:szCs w:val="20"/>
              </w:rPr>
              <w:t>Where this application is submitted on behalf of an entity, I confirm that I am duly authorised to execute and submit this application on its behalf.</w:t>
            </w:r>
          </w:p>
        </w:tc>
      </w:tr>
      <w:tr w:rsidR="001636F6" w:rsidRPr="0039551D" w14:paraId="1C75B3CA" w14:textId="77777777" w:rsidTr="144C6B66">
        <w:trPr>
          <w:trHeight w:val="1321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1636F6" w:rsidRPr="002D5AAF" w14:paraId="4CD4E578" w14:textId="77777777" w:rsidTr="144C6B66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2EB4CB28" w14:textId="77777777" w:rsidR="001636F6" w:rsidRPr="002D5AAF" w:rsidRDefault="001636F6" w:rsidP="00AC0B66">
                  <w:pPr>
                    <w:spacing w:line="276" w:lineRule="auto"/>
                    <w:ind w:left="74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68E28011" w14:textId="77777777" w:rsidR="001636F6" w:rsidRPr="002D5AAF" w:rsidRDefault="001636F6" w:rsidP="00AC0B66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5457F167" w14:textId="77777777" w:rsidR="001636F6" w:rsidRPr="002D5AAF" w:rsidRDefault="001636F6" w:rsidP="00AC0B66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</w:tr>
            <w:tr w:rsidR="001636F6" w:rsidRPr="002D5AAF" w14:paraId="5716907C" w14:textId="77777777" w:rsidTr="144C6B66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1E73F966" w14:textId="5CBE24BC" w:rsidR="001636F6" w:rsidRPr="002D5AAF" w:rsidRDefault="60C1BC10" w:rsidP="00AC0B66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2D5AAF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6233787F" w14:textId="77777777" w:rsidR="001636F6" w:rsidRPr="002D5AAF" w:rsidRDefault="001636F6" w:rsidP="00AC0B66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6BA2940C" w14:textId="77777777" w:rsidR="001636F6" w:rsidRPr="002D5AAF" w:rsidRDefault="60C1BC10" w:rsidP="00AC0B66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2D5AAF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17B1D644" w14:textId="77777777" w:rsidR="001636F6" w:rsidRPr="002D5AAF" w:rsidRDefault="001636F6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1636F6" w:rsidRPr="0039551D" w14:paraId="3FEEE962" w14:textId="77777777" w:rsidTr="0084635E">
        <w:trPr>
          <w:trHeight w:val="755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54C6DB5F" w14:textId="20D00773" w:rsidR="001636F6" w:rsidRPr="002D5AAF" w:rsidRDefault="001636F6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Full Name: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77440292"/>
            <w:placeholder>
              <w:docPart w:val="60371BE119C448D2A51D4DB4BDAFFF0A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6BDAB216" w14:textId="7FB1582E" w:rsidR="001636F6" w:rsidRPr="002D5AAF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1636F6" w:rsidRPr="0039551D" w14:paraId="2624F627" w14:textId="77777777" w:rsidTr="0084635E">
        <w:trPr>
          <w:trHeight w:val="1006"/>
        </w:trPr>
        <w:tc>
          <w:tcPr>
            <w:tcW w:w="1701" w:type="dxa"/>
            <w:tcBorders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6A7F11FD" w14:textId="77777777" w:rsidR="001636F6" w:rsidRPr="002D5AAF" w:rsidRDefault="001636F6" w:rsidP="00AC0B66">
            <w:pPr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2D5AAF">
              <w:rPr>
                <w:rFonts w:ascii="Arial Nova" w:hAnsi="Arial Nova" w:cs="Arial"/>
                <w:b/>
                <w:bCs/>
                <w:sz w:val="20"/>
                <w:szCs w:val="20"/>
              </w:rPr>
              <w:t>Position Title:</w:t>
            </w:r>
          </w:p>
        </w:tc>
        <w:sdt>
          <w:sdtPr>
            <w:rPr>
              <w:rFonts w:ascii="Arial Nova" w:hAnsi="Arial Nova" w:cs="Segoe UI"/>
              <w:sz w:val="20"/>
              <w:szCs w:val="20"/>
            </w:rPr>
            <w:id w:val="-340851624"/>
            <w:placeholder>
              <w:docPart w:val="A0C97F93A69D4FEBAF677007A6F11AF7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27E20D4C" w14:textId="7DD9C1D2" w:rsidR="001636F6" w:rsidRPr="002D5AAF" w:rsidRDefault="00014116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</w: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="12143F2E" w:rsidRPr="002D5AAF">
                  <w:rPr>
                    <w:rFonts w:ascii="Arial Nova" w:hAnsi="Arial Nova" w:cs="Segoe UI"/>
                    <w:noProof/>
                    <w:sz w:val="20"/>
                    <w:szCs w:val="20"/>
                  </w:rPr>
                  <w:t> </w:t>
                </w:r>
                <w:r w:rsidRPr="002D5AAF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bookmarkEnd w:id="8"/>
    <w:p w14:paraId="3CBE7A00" w14:textId="77777777" w:rsidR="007A4594" w:rsidRPr="002D5AAF" w:rsidRDefault="007A4594" w:rsidP="007A4594">
      <w:pPr>
        <w:tabs>
          <w:tab w:val="left" w:pos="195"/>
          <w:tab w:val="left" w:pos="1064"/>
        </w:tabs>
        <w:spacing w:after="40" w:line="240" w:lineRule="auto"/>
        <w:rPr>
          <w:rFonts w:ascii="Arial Nova" w:hAnsi="Arial Nova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</w:rPr>
        <w:tab/>
      </w:r>
    </w:p>
    <w:tbl>
      <w:tblPr>
        <w:tblStyle w:val="TableGrid"/>
        <w:tblW w:w="10774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0774"/>
      </w:tblGrid>
      <w:tr w:rsidR="00D6669B" w:rsidRPr="00571261" w14:paraId="145813D2" w14:textId="77777777" w:rsidTr="00B56BAC">
        <w:trPr>
          <w:trHeight w:val="548"/>
        </w:trPr>
        <w:tc>
          <w:tcPr>
            <w:tcW w:w="10774" w:type="dxa"/>
            <w:shd w:val="clear" w:color="auto" w:fill="F0E6FA"/>
            <w:vAlign w:val="center"/>
          </w:tcPr>
          <w:p w14:paraId="09DA3CB8" w14:textId="231085EF" w:rsidR="00D6669B" w:rsidRPr="00310936" w:rsidRDefault="00D6669B" w:rsidP="00B56BAC">
            <w:pPr>
              <w:tabs>
                <w:tab w:val="left" w:pos="737"/>
              </w:tabs>
              <w:suppressAutoHyphens/>
              <w:spacing w:before="120" w:after="120"/>
              <w:jc w:val="both"/>
              <w:rPr>
                <w:rFonts w:ascii="Arial Nova" w:hAnsi="Arial Nova"/>
                <w:b/>
                <w:bCs/>
                <w:spacing w:val="-3"/>
              </w:rPr>
            </w:pPr>
            <w:r w:rsidRPr="00310936">
              <w:rPr>
                <w:rFonts w:ascii="Arial Nova" w:hAnsi="Arial Nova" w:cs="Arial"/>
                <w:b/>
                <w:bCs/>
              </w:rPr>
              <w:t>IMPORTANT NOTE:</w:t>
            </w:r>
            <w:r w:rsidRPr="00310936">
              <w:rPr>
                <w:rFonts w:ascii="Arial Nova" w:hAnsi="Arial Nova" w:cs="Arial"/>
                <w:b/>
                <w:bCs/>
                <w:i/>
                <w:iCs/>
              </w:rPr>
              <w:t xml:space="preserve"> </w:t>
            </w:r>
            <w:r w:rsidRPr="00310936">
              <w:rPr>
                <w:rFonts w:ascii="Arial Nova" w:hAnsi="Arial Nova" w:cs="Arial"/>
                <w:spacing w:val="-3"/>
              </w:rPr>
              <w:t>It is an offence under</w:t>
            </w:r>
            <w:r w:rsidR="00CF0D05">
              <w:rPr>
                <w:rFonts w:ascii="Arial Nova" w:hAnsi="Arial Nova" w:cs="Arial"/>
                <w:spacing w:val="-3"/>
              </w:rPr>
              <w:t xml:space="preserve"> </w:t>
            </w:r>
            <w:r w:rsidRPr="00310936">
              <w:rPr>
                <w:rFonts w:ascii="Arial Nova" w:hAnsi="Arial Nova" w:cs="Arial"/>
                <w:spacing w:val="-3"/>
              </w:rPr>
              <w:t xml:space="preserve">the </w:t>
            </w:r>
            <w:r w:rsidRPr="00310936">
              <w:rPr>
                <w:rFonts w:ascii="Arial Nova" w:hAnsi="Arial Nova" w:cs="Arial"/>
                <w:i/>
                <w:iCs/>
                <w:spacing w:val="-3"/>
              </w:rPr>
              <w:t>Liquor Control Act 1988</w:t>
            </w:r>
            <w:r w:rsidRPr="00310936">
              <w:rPr>
                <w:rFonts w:ascii="Arial Nova" w:hAnsi="Arial Nova" w:cs="Arial"/>
                <w:spacing w:val="-3"/>
              </w:rPr>
              <w:t xml:space="preserve"> to make a statement that is false or misleading. </w:t>
            </w:r>
            <w:r w:rsidR="00CF0D05">
              <w:rPr>
                <w:rFonts w:ascii="Arial Nova" w:hAnsi="Arial Nova" w:cs="Arial"/>
                <w:spacing w:val="-3"/>
              </w:rPr>
              <w:t xml:space="preserve"> </w:t>
            </w:r>
          </w:p>
        </w:tc>
      </w:tr>
    </w:tbl>
    <w:p w14:paraId="20AFDAE9" w14:textId="1B7042C7" w:rsidR="003A56E5" w:rsidRDefault="007A4594" w:rsidP="007A4594">
      <w:pPr>
        <w:tabs>
          <w:tab w:val="left" w:pos="195"/>
          <w:tab w:val="left" w:pos="1064"/>
        </w:tabs>
        <w:spacing w:after="4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3137C28A" w14:textId="77777777" w:rsidR="003A56E5" w:rsidRDefault="003A56E5" w:rsidP="001B5484">
      <w:pPr>
        <w:tabs>
          <w:tab w:val="left" w:pos="1064"/>
        </w:tabs>
        <w:spacing w:after="40" w:line="240" w:lineRule="auto"/>
        <w:jc w:val="right"/>
        <w:rPr>
          <w:rFonts w:ascii="Arial" w:hAnsi="Arial" w:cs="Arial"/>
          <w:b/>
          <w:bCs/>
        </w:rPr>
      </w:pPr>
    </w:p>
    <w:p w14:paraId="1504471C" w14:textId="33F3CA77" w:rsidR="00D6669B" w:rsidRDefault="00D6669B" w:rsidP="00D6669B">
      <w:pPr>
        <w:spacing w:after="0"/>
        <w:jc w:val="right"/>
      </w:pPr>
    </w:p>
    <w:p w14:paraId="6332EEF6" w14:textId="77777777" w:rsidR="00CF0D05" w:rsidRDefault="00CF0D05" w:rsidP="00B47F36">
      <w:pPr>
        <w:jc w:val="right"/>
        <w:rPr>
          <w:rFonts w:ascii="Arial Nova" w:hAnsi="Arial Nova" w:cs="Arial"/>
          <w:sz w:val="18"/>
          <w:szCs w:val="18"/>
        </w:rPr>
        <w:sectPr w:rsidR="00CF0D05" w:rsidSect="00084B05">
          <w:footerReference w:type="default" r:id="rId18"/>
          <w:pgSz w:w="11906" w:h="16838" w:code="9"/>
          <w:pgMar w:top="284" w:right="720" w:bottom="992" w:left="720" w:header="510" w:footer="0" w:gutter="0"/>
          <w:cols w:space="708"/>
          <w:titlePg/>
          <w:docGrid w:linePitch="360"/>
        </w:sectPr>
      </w:pPr>
    </w:p>
    <w:p w14:paraId="6CB5A35E" w14:textId="2790DC4C" w:rsidR="0066560B" w:rsidRPr="0066560B" w:rsidRDefault="002E6EB7" w:rsidP="001B5484">
      <w:pPr>
        <w:tabs>
          <w:tab w:val="left" w:pos="1064"/>
        </w:tabs>
        <w:spacing w:after="40" w:line="240" w:lineRule="auto"/>
        <w:jc w:val="right"/>
        <w:rPr>
          <w:rFonts w:ascii="Arial" w:hAnsi="Arial" w:cs="Arial"/>
          <w:b/>
          <w:bCs/>
        </w:rPr>
      </w:pPr>
      <w:r w:rsidRPr="001B5484">
        <w:rPr>
          <w:rFonts w:ascii="Arial" w:hAnsi="Arial" w:cs="Arial"/>
          <w:b/>
          <w:bCs/>
        </w:rPr>
        <w:lastRenderedPageBreak/>
        <w:t>PAGE _______</w:t>
      </w:r>
      <w:r w:rsidR="00804096" w:rsidRPr="001B5484">
        <w:rPr>
          <w:rFonts w:ascii="Arial" w:hAnsi="Arial" w:cs="Arial"/>
          <w:b/>
          <w:bCs/>
        </w:rPr>
        <w:t>_</w:t>
      </w:r>
      <w:r w:rsidRPr="001B5484">
        <w:rPr>
          <w:rFonts w:ascii="Arial" w:hAnsi="Arial" w:cs="Arial"/>
          <w:b/>
          <w:bCs/>
        </w:rPr>
        <w:t xml:space="preserve"> OF ________</w:t>
      </w:r>
      <w:r w:rsidR="00804096" w:rsidRPr="001B5484">
        <w:rPr>
          <w:rFonts w:ascii="Arial" w:hAnsi="Arial" w:cs="Arial"/>
          <w:b/>
          <w:bCs/>
        </w:rPr>
        <w:t>_</w:t>
      </w:r>
    </w:p>
    <w:tbl>
      <w:tblPr>
        <w:tblStyle w:val="TableGrid"/>
        <w:tblW w:w="1079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096"/>
      </w:tblGrid>
      <w:tr w:rsidR="0066560B" w:rsidRPr="00C1417E" w14:paraId="0612F685" w14:textId="77777777" w:rsidTr="144C6B66">
        <w:trPr>
          <w:trHeight w:val="576"/>
        </w:trPr>
        <w:tc>
          <w:tcPr>
            <w:tcW w:w="10797" w:type="dxa"/>
            <w:gridSpan w:val="2"/>
            <w:tcBorders>
              <w:top w:val="single" w:sz="1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38115E"/>
            <w:vAlign w:val="center"/>
          </w:tcPr>
          <w:p w14:paraId="0F493215" w14:textId="20B230D8" w:rsidR="0066560B" w:rsidRPr="00C1417E" w:rsidRDefault="0066560B" w:rsidP="00AC0B6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ATTACHMENT – ADDITIONAL </w:t>
            </w:r>
            <w:r w:rsidR="00804096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/ SUPPLIMENTARY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INFORMATION</w:t>
            </w:r>
          </w:p>
        </w:tc>
      </w:tr>
      <w:tr w:rsidR="0066560B" w:rsidRPr="0039551D" w14:paraId="1DFC6E72" w14:textId="77777777" w:rsidTr="144C6B66">
        <w:trPr>
          <w:trHeight w:val="56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2F2F2" w:themeFill="background1" w:themeFillShade="F2"/>
            <w:vAlign w:val="center"/>
          </w:tcPr>
          <w:p w14:paraId="20880A36" w14:textId="51D0BD92" w:rsidR="002E6EB7" w:rsidRPr="00EF411B" w:rsidRDefault="002E6EB7" w:rsidP="00AC0B66">
            <w:pPr>
              <w:jc w:val="both"/>
              <w:rPr>
                <w:rFonts w:ascii="Arial Nova" w:hAnsi="Arial Nova" w:cs="Arial"/>
                <w:i/>
                <w:iCs/>
              </w:rPr>
            </w:pPr>
            <w:r w:rsidRPr="00EF411B">
              <w:rPr>
                <w:rFonts w:ascii="Arial Nova" w:hAnsi="Arial Nova" w:cs="Arial"/>
                <w:i/>
                <w:iCs/>
                <w:sz w:val="20"/>
                <w:szCs w:val="20"/>
              </w:rPr>
              <w:t>Please e</w:t>
            </w:r>
            <w:r w:rsidRPr="002E6EB7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nsure that you specify the relevant section for which </w:t>
            </w:r>
            <w:r w:rsidRPr="00EF411B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the below </w:t>
            </w:r>
            <w:r w:rsidRPr="002E6EB7">
              <w:rPr>
                <w:rFonts w:ascii="Arial Nova" w:hAnsi="Arial Nova" w:cs="Arial"/>
                <w:i/>
                <w:iCs/>
                <w:sz w:val="20"/>
                <w:szCs w:val="20"/>
              </w:rPr>
              <w:t>supplementary information is being submitted</w:t>
            </w:r>
            <w:r w:rsidRPr="00EF411B">
              <w:rPr>
                <w:rFonts w:ascii="Arial Nova" w:hAnsi="Arial Nova" w:cs="Arial"/>
                <w:i/>
                <w:iCs/>
                <w:sz w:val="20"/>
                <w:szCs w:val="20"/>
              </w:rPr>
              <w:t>,</w:t>
            </w:r>
            <w:r w:rsidRPr="002E6EB7">
              <w:rPr>
                <w:rFonts w:ascii="Arial Nova" w:hAnsi="Arial Nova" w:cs="Arial"/>
                <w:i/>
                <w:iCs/>
                <w:sz w:val="20"/>
                <w:szCs w:val="20"/>
              </w:rPr>
              <w:t xml:space="preserve"> and number all pages sequentially </w:t>
            </w:r>
            <w:r w:rsidR="00804096" w:rsidRPr="00EF411B">
              <w:rPr>
                <w:rFonts w:ascii="Arial Nova" w:hAnsi="Arial Nova" w:cs="Arial"/>
                <w:i/>
                <w:iCs/>
                <w:sz w:val="20"/>
                <w:szCs w:val="20"/>
              </w:rPr>
              <w:t>in the spaces above</w:t>
            </w:r>
            <w:r w:rsidRPr="002E6EB7">
              <w:rPr>
                <w:rFonts w:ascii="Arial Nova" w:hAnsi="Arial Nova" w:cs="Arial"/>
                <w:i/>
                <w:iCs/>
                <w:sz w:val="20"/>
                <w:szCs w:val="20"/>
              </w:rPr>
              <w:t>.</w:t>
            </w:r>
          </w:p>
        </w:tc>
      </w:tr>
      <w:tr w:rsidR="0066560B" w:rsidRPr="0039551D" w14:paraId="5B6C5EC0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7825C10F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11A00BCF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677BC0CB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2A570293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43F1B26E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1A1E0BCA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670A885B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3FA5C0B7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0DB6FA1C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09A958FC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54DEFD54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3D48D2DF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40C76A61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6645AA25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2DCE815D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3ED5F15C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199D33B9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00C341AB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30993642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69F19521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5DBAFFBB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4CD58BC3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73F30361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666AA8A4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375F847E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1B5484" w:rsidRPr="0039551D" w14:paraId="13AA8037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44AF49AE" w14:textId="77777777" w:rsidR="001B5484" w:rsidRPr="0066560B" w:rsidRDefault="001B5484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1B5484" w:rsidRPr="0039551D" w14:paraId="2C1AD09D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62FD57B6" w14:textId="77777777" w:rsidR="001B5484" w:rsidRPr="0066560B" w:rsidRDefault="001B5484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1B5484" w:rsidRPr="0039551D" w14:paraId="61D7D4FC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7620C2A3" w14:textId="77777777" w:rsidR="001B5484" w:rsidRPr="0066560B" w:rsidRDefault="001B5484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0ACDE051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24D497BC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39551D" w14:paraId="3BC79B8F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17232ED0" w14:textId="77777777" w:rsidR="0066560B" w:rsidRPr="0066560B" w:rsidRDefault="0066560B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CF0D05" w:rsidRPr="0039551D" w14:paraId="5D4C3485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7122C0D2" w14:textId="77777777" w:rsidR="00CF0D05" w:rsidRPr="0066560B" w:rsidRDefault="00CF0D05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CF0D05" w:rsidRPr="0039551D" w14:paraId="23D5C157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4F87B273" w14:textId="77777777" w:rsidR="00CF0D05" w:rsidRPr="0066560B" w:rsidRDefault="00CF0D05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CF0D05" w:rsidRPr="0039551D" w14:paraId="2A229E5A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3C55296A" w14:textId="77777777" w:rsidR="00CF0D05" w:rsidRPr="0066560B" w:rsidRDefault="00CF0D05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CF0D05" w:rsidRPr="0039551D" w14:paraId="5F8A6520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0D21AA2E" w14:textId="77777777" w:rsidR="00CF0D05" w:rsidRPr="0066560B" w:rsidRDefault="00CF0D05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1B5484" w:rsidRPr="0039551D" w14:paraId="7052B0B3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56615DA7" w14:textId="77777777" w:rsidR="001B5484" w:rsidRPr="0066560B" w:rsidRDefault="001B5484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2E6EB7" w:rsidRPr="0039551D" w14:paraId="516217B1" w14:textId="77777777" w:rsidTr="144C6B66">
        <w:trPr>
          <w:trHeight w:val="397"/>
        </w:trPr>
        <w:tc>
          <w:tcPr>
            <w:tcW w:w="10797" w:type="dxa"/>
            <w:gridSpan w:val="2"/>
            <w:tcBorders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center"/>
          </w:tcPr>
          <w:p w14:paraId="6C6A9EFC" w14:textId="77777777" w:rsidR="002E6EB7" w:rsidRPr="0066560B" w:rsidRDefault="002E6EB7" w:rsidP="00AC0B66">
            <w:pPr>
              <w:jc w:val="both"/>
              <w:rPr>
                <w:rFonts w:ascii="Arial Nova" w:hAnsi="Arial Nova" w:cs="Arial"/>
                <w:b/>
                <w:bCs/>
              </w:rPr>
            </w:pPr>
          </w:p>
        </w:tc>
      </w:tr>
      <w:tr w:rsidR="0066560B" w:rsidRPr="00571261" w14:paraId="4016CAE7" w14:textId="77777777" w:rsidTr="144C6B66">
        <w:trPr>
          <w:trHeight w:val="1304"/>
        </w:trPr>
        <w:tc>
          <w:tcPr>
            <w:tcW w:w="10797" w:type="dxa"/>
            <w:gridSpan w:val="2"/>
            <w:tcBorders>
              <w:top w:val="single" w:sz="2" w:space="0" w:color="38115E"/>
              <w:left w:val="single" w:sz="12" w:space="0" w:color="38115E"/>
              <w:bottom w:val="nil"/>
              <w:right w:val="single" w:sz="12" w:space="0" w:color="38115E"/>
            </w:tcBorders>
            <w:shd w:val="clear" w:color="auto" w:fill="FFFFFF" w:themeFill="background1"/>
            <w:vAlign w:val="bottom"/>
          </w:tcPr>
          <w:p w14:paraId="53EE6D8D" w14:textId="77777777" w:rsidR="0066560B" w:rsidRPr="001636F6" w:rsidRDefault="0066560B" w:rsidP="00AC0B66">
            <w:p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</w:pPr>
            <w:r w:rsidRPr="001636F6">
              <w:rPr>
                <w:rFonts w:ascii="Arial Nova" w:hAnsi="Arial Nova" w:cs="Arial Narrow"/>
                <w:b/>
                <w:bCs/>
                <w:spacing w:val="-3"/>
                <w:sz w:val="20"/>
                <w:szCs w:val="20"/>
              </w:rPr>
              <w:t>I hereby declare and certify that:</w:t>
            </w:r>
          </w:p>
          <w:p w14:paraId="7CED91BC" w14:textId="245E3701" w:rsidR="0066560B" w:rsidRPr="001636F6" w:rsidRDefault="0066560B" w:rsidP="00AC0B66">
            <w:pPr>
              <w:pStyle w:val="ListParagraph"/>
              <w:numPr>
                <w:ilvl w:val="0"/>
                <w:numId w:val="10"/>
              </w:num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1636F6">
              <w:rPr>
                <w:rFonts w:ascii="Arial Nova" w:hAnsi="Arial Nova" w:cs="Arial Narrow"/>
                <w:spacing w:val="-3"/>
                <w:sz w:val="20"/>
                <w:szCs w:val="20"/>
              </w:rPr>
              <w:t xml:space="preserve">The information provided in this </w:t>
            </w:r>
            <w:r w:rsidR="00EF411B">
              <w:rPr>
                <w:rFonts w:ascii="Arial Nova" w:hAnsi="Arial Nova" w:cs="Arial Narrow"/>
                <w:spacing w:val="-3"/>
                <w:sz w:val="20"/>
                <w:szCs w:val="20"/>
              </w:rPr>
              <w:t>attachment</w:t>
            </w:r>
            <w:r w:rsidRPr="001636F6">
              <w:rPr>
                <w:rFonts w:ascii="Arial Nova" w:hAnsi="Arial Nova" w:cs="Arial Narrow"/>
                <w:spacing w:val="-3"/>
                <w:sz w:val="20"/>
                <w:szCs w:val="20"/>
              </w:rPr>
              <w:t xml:space="preserve">, together with all accompanying </w:t>
            </w:r>
            <w:r w:rsidR="00EF411B">
              <w:rPr>
                <w:rFonts w:ascii="Arial Nova" w:hAnsi="Arial Nova" w:cs="Arial Narrow"/>
                <w:spacing w:val="-3"/>
                <w:sz w:val="20"/>
                <w:szCs w:val="20"/>
              </w:rPr>
              <w:t>form</w:t>
            </w:r>
            <w:r w:rsidRPr="001636F6">
              <w:rPr>
                <w:rFonts w:ascii="Arial Nova" w:hAnsi="Arial Nova" w:cs="Arial Narrow"/>
                <w:spacing w:val="-3"/>
                <w:sz w:val="20"/>
                <w:szCs w:val="20"/>
              </w:rPr>
              <w:t>, is true, complete, and correct to the best of my knowledge and belief.</w:t>
            </w:r>
          </w:p>
          <w:p w14:paraId="40FCDF7E" w14:textId="77777777" w:rsidR="0066560B" w:rsidRPr="001636F6" w:rsidRDefault="0066560B" w:rsidP="00AC0B66">
            <w:pPr>
              <w:pStyle w:val="ListParagraph"/>
              <w:numPr>
                <w:ilvl w:val="0"/>
                <w:numId w:val="10"/>
              </w:numPr>
              <w:tabs>
                <w:tab w:val="left" w:pos="34"/>
                <w:tab w:val="right" w:leader="dot" w:pos="10376"/>
              </w:tabs>
              <w:suppressAutoHyphens/>
              <w:rPr>
                <w:rFonts w:ascii="Arial Nova" w:hAnsi="Arial Nova" w:cs="Arial Narrow"/>
                <w:spacing w:val="-3"/>
                <w:sz w:val="20"/>
                <w:szCs w:val="20"/>
              </w:rPr>
            </w:pPr>
            <w:r w:rsidRPr="001636F6">
              <w:rPr>
                <w:rFonts w:ascii="Arial Nova" w:hAnsi="Arial Nova" w:cs="Arial Narrow"/>
                <w:spacing w:val="-3"/>
                <w:sz w:val="20"/>
                <w:szCs w:val="20"/>
              </w:rPr>
              <w:t>Where this application is submitted on behalf of an entity, I confirm that I am duly authorised to execute and submit this application on its behalf.</w:t>
            </w:r>
          </w:p>
        </w:tc>
      </w:tr>
      <w:tr w:rsidR="0066560B" w:rsidRPr="0039551D" w14:paraId="0A69C826" w14:textId="77777777" w:rsidTr="144C6B66">
        <w:trPr>
          <w:trHeight w:val="1321"/>
        </w:trPr>
        <w:tc>
          <w:tcPr>
            <w:tcW w:w="10797" w:type="dxa"/>
            <w:gridSpan w:val="2"/>
            <w:tcBorders>
              <w:top w:val="nil"/>
              <w:left w:val="single" w:sz="12" w:space="0" w:color="38115E"/>
              <w:right w:val="single" w:sz="12" w:space="0" w:color="38115E"/>
            </w:tcBorders>
            <w:shd w:val="clear" w:color="auto" w:fill="FFFFFF" w:themeFill="background1"/>
            <w:vAlign w:val="bottom"/>
          </w:tcPr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66560B" w:rsidRPr="00571261" w14:paraId="32C11064" w14:textId="77777777" w:rsidTr="144C6B66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572C97F" w14:textId="77777777" w:rsidR="0066560B" w:rsidRPr="00571261" w:rsidRDefault="0066560B" w:rsidP="00AC0B66">
                  <w:pPr>
                    <w:spacing w:line="276" w:lineRule="auto"/>
                    <w:ind w:left="74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5FA8F536" w14:textId="77777777" w:rsidR="0066560B" w:rsidRPr="00571261" w:rsidRDefault="0066560B" w:rsidP="00AC0B66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6FD3FDEB" w14:textId="77777777" w:rsidR="0066560B" w:rsidRPr="00571261" w:rsidRDefault="0066560B" w:rsidP="00AC0B66">
                  <w:pPr>
                    <w:spacing w:line="276" w:lineRule="auto"/>
                    <w:jc w:val="center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66560B" w:rsidRPr="00571261" w14:paraId="5391A435" w14:textId="77777777" w:rsidTr="144C6B66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339E9516" w14:textId="77777777" w:rsidR="0066560B" w:rsidRPr="008A0C8E" w:rsidRDefault="624B70FE" w:rsidP="00AC0B66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144C6B66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65CA2EC7" w14:textId="77777777" w:rsidR="0066560B" w:rsidRPr="008A0C8E" w:rsidRDefault="0066560B" w:rsidP="00AC0B66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18717491" w14:textId="77777777" w:rsidR="0066560B" w:rsidRPr="008A0C8E" w:rsidRDefault="624B70FE" w:rsidP="00AC0B66">
                  <w:pPr>
                    <w:spacing w:line="276" w:lineRule="auto"/>
                    <w:jc w:val="center"/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144C6B66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155574AD" w14:textId="77777777" w:rsidR="0066560B" w:rsidRPr="0039551D" w:rsidRDefault="0066560B" w:rsidP="00AC0B66">
            <w:pPr>
              <w:spacing w:line="276" w:lineRule="auto"/>
              <w:rPr>
                <w:rFonts w:ascii="Arial Nova" w:hAnsi="Arial Nova" w:cs="Segoe UI"/>
                <w:sz w:val="20"/>
                <w:szCs w:val="20"/>
              </w:rPr>
            </w:pPr>
          </w:p>
        </w:tc>
      </w:tr>
      <w:tr w:rsidR="0066560B" w:rsidRPr="0039551D" w14:paraId="083BE391" w14:textId="77777777" w:rsidTr="144C6B66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2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14:paraId="17300F3B" w14:textId="77777777" w:rsidR="0066560B" w:rsidRDefault="0066560B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Full Name: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578645289"/>
            <w:placeholder>
              <w:docPart w:val="1FFCEE31B7CE4385BEC09A4198D632D0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2" w:space="0" w:color="BFBFBF" w:themeColor="background1" w:themeShade="BF"/>
                  <w:right w:val="single" w:sz="12" w:space="0" w:color="38115E"/>
                </w:tcBorders>
                <w:vAlign w:val="center"/>
              </w:tcPr>
              <w:p w14:paraId="29C51178" w14:textId="77777777" w:rsidR="0066560B" w:rsidRDefault="0066560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  <w:tr w:rsidR="0066560B" w:rsidRPr="0039551D" w14:paraId="47EBEC4E" w14:textId="77777777" w:rsidTr="144C6B66">
        <w:trPr>
          <w:trHeight w:val="397"/>
        </w:trPr>
        <w:tc>
          <w:tcPr>
            <w:tcW w:w="1701" w:type="dxa"/>
            <w:tcBorders>
              <w:left w:val="single" w:sz="12" w:space="0" w:color="38115E"/>
              <w:bottom w:val="single" w:sz="12" w:space="0" w:color="38115E"/>
              <w:right w:val="nil"/>
            </w:tcBorders>
            <w:shd w:val="clear" w:color="auto" w:fill="F2F2F2" w:themeFill="background1" w:themeFillShade="F2"/>
            <w:vAlign w:val="center"/>
          </w:tcPr>
          <w:p w14:paraId="7C95E346" w14:textId="77777777" w:rsidR="0066560B" w:rsidRPr="0039551D" w:rsidRDefault="0066560B" w:rsidP="00AC0B66">
            <w:pPr>
              <w:rPr>
                <w:rFonts w:ascii="Arial Nova" w:hAnsi="Arial Nova" w:cs="Arial"/>
                <w:b/>
                <w:bCs/>
              </w:rPr>
            </w:pPr>
            <w:r>
              <w:rPr>
                <w:rFonts w:ascii="Arial Nova" w:hAnsi="Arial Nova" w:cs="Arial"/>
                <w:b/>
                <w:bCs/>
              </w:rPr>
              <w:t>Position Title</w:t>
            </w:r>
            <w:r w:rsidRPr="0039551D">
              <w:rPr>
                <w:rFonts w:ascii="Arial Nova" w:hAnsi="Arial Nova" w:cs="Arial"/>
                <w:b/>
                <w:bCs/>
              </w:rPr>
              <w:t>: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402183039"/>
            <w:placeholder>
              <w:docPart w:val="ED4AF4A57C32401BADDC3F0A53FD495D"/>
            </w:placeholder>
            <w:showingPlcHdr/>
            <w:text/>
          </w:sdtPr>
          <w:sdtContent>
            <w:tc>
              <w:tcPr>
                <w:tcW w:w="9096" w:type="dxa"/>
                <w:tcBorders>
                  <w:left w:val="nil"/>
                  <w:bottom w:val="single" w:sz="12" w:space="0" w:color="38115E"/>
                  <w:right w:val="single" w:sz="12" w:space="0" w:color="38115E"/>
                </w:tcBorders>
                <w:vAlign w:val="center"/>
              </w:tcPr>
              <w:p w14:paraId="1D3CFE13" w14:textId="77777777" w:rsidR="0066560B" w:rsidRPr="0039551D" w:rsidRDefault="0066560B" w:rsidP="00AC0B66">
                <w:pPr>
                  <w:spacing w:line="276" w:lineRule="auto"/>
                  <w:rPr>
                    <w:rFonts w:ascii="Arial Nova" w:hAnsi="Arial Nova" w:cs="Segoe UI"/>
                    <w:sz w:val="20"/>
                    <w:szCs w:val="20"/>
                  </w:rPr>
                </w:pP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instrText xml:space="preserve"> FORMTEXT </w:instrText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separate"/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="624B70FE" w:rsidRPr="00A44634">
                  <w:rPr>
                    <w:rFonts w:ascii="Segoe UI" w:hAnsi="Segoe UI" w:cs="Segoe UI"/>
                    <w:noProof/>
                    <w:sz w:val="20"/>
                    <w:szCs w:val="20"/>
                  </w:rPr>
                  <w:t> </w:t>
                </w:r>
                <w:r w:rsidRPr="00A44634">
                  <w:rPr>
                    <w:rFonts w:ascii="Segoe UI" w:hAnsi="Segoe UI" w:cs="Segoe UI"/>
                    <w:sz w:val="20"/>
                    <w:szCs w:val="20"/>
                  </w:rPr>
                  <w:fldChar w:fldCharType="end"/>
                </w:r>
              </w:p>
            </w:tc>
          </w:sdtContent>
        </w:sdt>
      </w:tr>
    </w:tbl>
    <w:p w14:paraId="42494DEA" w14:textId="1CED55DE" w:rsidR="0066560B" w:rsidRPr="00012E40" w:rsidRDefault="0066560B" w:rsidP="001B5484">
      <w:pPr>
        <w:tabs>
          <w:tab w:val="left" w:pos="789"/>
        </w:tabs>
        <w:spacing w:before="240" w:after="40" w:line="240" w:lineRule="auto"/>
        <w:rPr>
          <w:rFonts w:ascii="Arial" w:hAnsi="Arial" w:cs="Arial"/>
          <w:sz w:val="2"/>
          <w:szCs w:val="2"/>
        </w:rPr>
      </w:pPr>
    </w:p>
    <w:sectPr w:rsidR="0066560B" w:rsidRPr="00012E40" w:rsidSect="00084B05">
      <w:footerReference w:type="first" r:id="rId19"/>
      <w:pgSz w:w="11906" w:h="16838" w:code="9"/>
      <w:pgMar w:top="284" w:right="720" w:bottom="992" w:left="720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F6BC9" w14:textId="77777777" w:rsidR="009A6B39" w:rsidRDefault="009A6B39" w:rsidP="009C2718">
      <w:pPr>
        <w:spacing w:after="0" w:line="240" w:lineRule="auto"/>
      </w:pPr>
      <w:r>
        <w:separator/>
      </w:r>
    </w:p>
  </w:endnote>
  <w:endnote w:type="continuationSeparator" w:id="0">
    <w:p w14:paraId="227620E7" w14:textId="77777777" w:rsidR="009A6B39" w:rsidRDefault="009A6B39" w:rsidP="009C2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24666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6B27D91" w14:textId="782EC059" w:rsidR="00CF0D05" w:rsidRDefault="00CF0D05">
            <w:pPr>
              <w:pStyle w:val="Footer"/>
              <w:jc w:val="center"/>
            </w:pPr>
            <w:r w:rsidRPr="00CF0D05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CF0D05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CF0D05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t>8</w:t>
            </w:r>
          </w:p>
        </w:sdtContent>
      </w:sdt>
    </w:sdtContent>
  </w:sdt>
  <w:p w14:paraId="5C5E0D3C" w14:textId="3A0E205E" w:rsidR="00B15B70" w:rsidRDefault="00B15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933810894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2115199041"/>
          <w:docPartObj>
            <w:docPartGallery w:val="Page Numbers (Top of Page)"/>
            <w:docPartUnique/>
          </w:docPartObj>
        </w:sdtPr>
        <w:sdtContent>
          <w:p w14:paraId="6A50056F" w14:textId="6EECCE06" w:rsidR="0092242D" w:rsidRPr="0092242D" w:rsidRDefault="0092242D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92242D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92242D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92242D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92242D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92242D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92242D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92242D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92242D">
              <w:rPr>
                <w:rFonts w:ascii="Arial Nova" w:hAnsi="Arial Nova"/>
                <w:b/>
                <w:bCs/>
                <w:sz w:val="18"/>
                <w:szCs w:val="18"/>
              </w:rPr>
              <w:t>8</w:t>
            </w:r>
          </w:p>
        </w:sdtContent>
      </w:sdt>
    </w:sdtContent>
  </w:sdt>
  <w:p w14:paraId="70DBC3E1" w14:textId="77777777" w:rsidR="0092242D" w:rsidRDefault="009224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4637775"/>
      <w:docPartObj>
        <w:docPartGallery w:val="Page Numbers (Bottom of Page)"/>
        <w:docPartUnique/>
      </w:docPartObj>
    </w:sdtPr>
    <w:sdtContent>
      <w:sdt>
        <w:sdtPr>
          <w:id w:val="-2097776468"/>
          <w:docPartObj>
            <w:docPartGallery w:val="Page Numbers (Top of Page)"/>
            <w:docPartUnique/>
          </w:docPartObj>
        </w:sdtPr>
        <w:sdtContent>
          <w:p w14:paraId="2C1324AC" w14:textId="77777777" w:rsidR="0092242D" w:rsidRDefault="0092242D" w:rsidP="0092242D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t xml:space="preserve">                                   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7572B512" w14:textId="77777777" w:rsidR="0092242D" w:rsidRPr="00924958" w:rsidRDefault="0092242D" w:rsidP="0092242D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4C996488" w14:textId="77777777" w:rsidR="0092242D" w:rsidRPr="00924958" w:rsidRDefault="0092242D" w:rsidP="0092242D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33B28BF3" w14:textId="77777777" w:rsidR="0092242D" w:rsidRPr="00924958" w:rsidRDefault="0092242D" w:rsidP="0092242D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309749A0" w14:textId="63AFBB3F" w:rsidR="0092242D" w:rsidRDefault="0092242D" w:rsidP="0092242D">
            <w:pPr>
              <w:pStyle w:val="Footer"/>
              <w:jc w:val="right"/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5D807E9D" w14:textId="49A28308" w:rsidR="0092242D" w:rsidRDefault="0092242D">
            <w:pPr>
              <w:pStyle w:val="Footer"/>
              <w:jc w:val="center"/>
            </w:pPr>
            <w:r w:rsidRPr="00CF0D05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CF0D05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CF0D05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CF0D05">
              <w:rPr>
                <w:rFonts w:ascii="Arial Nova" w:hAnsi="Arial Nova"/>
                <w:b/>
                <w:bCs/>
                <w:sz w:val="18"/>
                <w:szCs w:val="18"/>
              </w:rPr>
              <w:t>8</w:t>
            </w:r>
          </w:p>
        </w:sdtContent>
      </w:sdt>
    </w:sdtContent>
  </w:sdt>
  <w:p w14:paraId="25862A53" w14:textId="77777777" w:rsidR="0092242D" w:rsidRDefault="0092242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FDF07" w14:textId="77777777" w:rsidR="0092242D" w:rsidRDefault="00922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D9F24" w14:textId="77777777" w:rsidR="009A6B39" w:rsidRDefault="009A6B39" w:rsidP="009C2718">
      <w:pPr>
        <w:spacing w:after="0" w:line="240" w:lineRule="auto"/>
      </w:pPr>
      <w:r>
        <w:separator/>
      </w:r>
    </w:p>
  </w:footnote>
  <w:footnote w:type="continuationSeparator" w:id="0">
    <w:p w14:paraId="56E85CBB" w14:textId="77777777" w:rsidR="009A6B39" w:rsidRDefault="009A6B39" w:rsidP="009C2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270003B4" w:rsidR="00A16AA6" w:rsidRDefault="00141DB0">
    <w:pPr>
      <w:pStyle w:val="Header"/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77777777" w:rsidR="00141DB0" w:rsidRPr="00810B73" w:rsidRDefault="00141DB0" w:rsidP="00141DB0">
                          <w:pPr>
                            <w:jc w:val="right"/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810B73"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LLD/5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77777777" w:rsidR="00141DB0" w:rsidRPr="00810B73" w:rsidRDefault="00141DB0" w:rsidP="00141DB0">
                    <w:pPr>
                      <w:jc w:val="right"/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810B73"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LLD/5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957579847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<w:pict>
            <v:shape id="Rectangle: Top Corners Rounded 2" style="position:absolute;margin-left:0;margin-top:-35.4pt;width:633pt;height:98.2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spid="_x0000_s1026" fillcolor="#38115e" strokecolor="#38115e" strokeweight="1pt" path="m207967,l7831133,v114857,,207967,93110,207967,207967l8039100,1247775r,l,1247775r,l,207967c,93110,93110,,207967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w14:anchorId="2B0514F7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A5200" w14:textId="77777777" w:rsidR="00084B05" w:rsidRDefault="00084B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5714" w14:textId="1B50E5AC" w:rsidR="00084B05" w:rsidRDefault="00084B05">
    <w:pPr>
      <w:pStyle w:val="Header"/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62340" behindDoc="0" locked="0" layoutInCell="1" allowOverlap="1" wp14:anchorId="48D963FF" wp14:editId="0987C437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5647206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CD5ADE" w14:textId="77777777" w:rsidR="00084B05" w:rsidRPr="00810B73" w:rsidRDefault="00084B05" w:rsidP="00141DB0">
                          <w:pPr>
                            <w:jc w:val="right"/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810B73">
                            <w:rPr>
                              <w:rFonts w:ascii="Arial Nova" w:hAnsi="Arial Nova" w:cs="Arial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LLD/5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D963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9.65pt;margin-top:4.5pt;width:160.85pt;height:35.55pt;z-index:2516623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" filled="f" stroked="f">
              <v:textbox>
                <w:txbxContent>
                  <w:p w14:paraId="44CD5ADE" w14:textId="77777777" w:rsidR="00084B05" w:rsidRPr="00810B73" w:rsidRDefault="00084B05" w:rsidP="00141DB0">
                    <w:pPr>
                      <w:jc w:val="right"/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810B73">
                      <w:rPr>
                        <w:rFonts w:ascii="Arial Nova" w:hAnsi="Arial Nova" w:cs="Arial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LLD/5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6" behindDoc="1" locked="0" layoutInCell="1" allowOverlap="1" wp14:anchorId="1D4AB695" wp14:editId="0CBDF70E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574357135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5EE3" w14:textId="77777777" w:rsidR="00084B05" w:rsidRDefault="00084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6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116650">
    <w:abstractNumId w:val="10"/>
  </w:num>
  <w:num w:numId="2" w16cid:durableId="398593981">
    <w:abstractNumId w:val="8"/>
  </w:num>
  <w:num w:numId="3" w16cid:durableId="1576285157">
    <w:abstractNumId w:val="13"/>
  </w:num>
  <w:num w:numId="4" w16cid:durableId="579828105">
    <w:abstractNumId w:val="11"/>
  </w:num>
  <w:num w:numId="5" w16cid:durableId="786042848">
    <w:abstractNumId w:val="7"/>
  </w:num>
  <w:num w:numId="6" w16cid:durableId="739719147">
    <w:abstractNumId w:val="1"/>
  </w:num>
  <w:num w:numId="7" w16cid:durableId="1712877181">
    <w:abstractNumId w:val="15"/>
  </w:num>
  <w:num w:numId="8" w16cid:durableId="1945183464">
    <w:abstractNumId w:val="3"/>
  </w:num>
  <w:num w:numId="9" w16cid:durableId="41173497">
    <w:abstractNumId w:val="14"/>
  </w:num>
  <w:num w:numId="10" w16cid:durableId="14503208">
    <w:abstractNumId w:val="9"/>
  </w:num>
  <w:num w:numId="11" w16cid:durableId="37711065">
    <w:abstractNumId w:val="2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4"/>
  </w:num>
  <w:num w:numId="14" w16cid:durableId="1521042764">
    <w:abstractNumId w:val="6"/>
  </w:num>
  <w:num w:numId="15" w16cid:durableId="1245912522">
    <w:abstractNumId w:val="5"/>
  </w:num>
  <w:num w:numId="16" w16cid:durableId="2084638396">
    <w:abstractNumId w:val="12"/>
  </w:num>
  <w:num w:numId="17" w16cid:durableId="1253903118">
    <w:abstractNumId w:val="0"/>
    <w:lvlOverride w:ilvl="0">
      <w:lvl w:ilvl="0"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2E40"/>
    <w:rsid w:val="00014116"/>
    <w:rsid w:val="00024DC9"/>
    <w:rsid w:val="000449C2"/>
    <w:rsid w:val="000453FB"/>
    <w:rsid w:val="00047472"/>
    <w:rsid w:val="000537A0"/>
    <w:rsid w:val="00056FFA"/>
    <w:rsid w:val="00057436"/>
    <w:rsid w:val="00061C81"/>
    <w:rsid w:val="00066D44"/>
    <w:rsid w:val="00071B40"/>
    <w:rsid w:val="00084B05"/>
    <w:rsid w:val="000D5722"/>
    <w:rsid w:val="000D7000"/>
    <w:rsid w:val="000E6067"/>
    <w:rsid w:val="000F40F4"/>
    <w:rsid w:val="000F7E42"/>
    <w:rsid w:val="001131BC"/>
    <w:rsid w:val="00121F6C"/>
    <w:rsid w:val="00122D69"/>
    <w:rsid w:val="00131B8E"/>
    <w:rsid w:val="00141849"/>
    <w:rsid w:val="00141DB0"/>
    <w:rsid w:val="0014503A"/>
    <w:rsid w:val="001633A0"/>
    <w:rsid w:val="001636F6"/>
    <w:rsid w:val="001A1C7E"/>
    <w:rsid w:val="001A1F0D"/>
    <w:rsid w:val="001A60C8"/>
    <w:rsid w:val="001B5484"/>
    <w:rsid w:val="001C7F28"/>
    <w:rsid w:val="001D35D9"/>
    <w:rsid w:val="002205A8"/>
    <w:rsid w:val="00220B42"/>
    <w:rsid w:val="00237893"/>
    <w:rsid w:val="002453C7"/>
    <w:rsid w:val="00260124"/>
    <w:rsid w:val="00275DE9"/>
    <w:rsid w:val="00284E97"/>
    <w:rsid w:val="00292676"/>
    <w:rsid w:val="002A7834"/>
    <w:rsid w:val="002B1A83"/>
    <w:rsid w:val="002D5AAF"/>
    <w:rsid w:val="002E6EB7"/>
    <w:rsid w:val="00302093"/>
    <w:rsid w:val="00307ED2"/>
    <w:rsid w:val="0032752A"/>
    <w:rsid w:val="00365AAA"/>
    <w:rsid w:val="003679BA"/>
    <w:rsid w:val="0037116F"/>
    <w:rsid w:val="0037194A"/>
    <w:rsid w:val="00375E87"/>
    <w:rsid w:val="00390386"/>
    <w:rsid w:val="0039551D"/>
    <w:rsid w:val="003A3A8E"/>
    <w:rsid w:val="003A56E5"/>
    <w:rsid w:val="003C328A"/>
    <w:rsid w:val="003D4612"/>
    <w:rsid w:val="003E4ACD"/>
    <w:rsid w:val="00400A84"/>
    <w:rsid w:val="00401E26"/>
    <w:rsid w:val="00413C75"/>
    <w:rsid w:val="00413CF9"/>
    <w:rsid w:val="00430916"/>
    <w:rsid w:val="004333A8"/>
    <w:rsid w:val="00473A80"/>
    <w:rsid w:val="0047471B"/>
    <w:rsid w:val="00480284"/>
    <w:rsid w:val="00492F02"/>
    <w:rsid w:val="004938ED"/>
    <w:rsid w:val="00494C75"/>
    <w:rsid w:val="004A7EAD"/>
    <w:rsid w:val="004C2044"/>
    <w:rsid w:val="004C766B"/>
    <w:rsid w:val="004D00B6"/>
    <w:rsid w:val="00511C2B"/>
    <w:rsid w:val="0052075D"/>
    <w:rsid w:val="0054263C"/>
    <w:rsid w:val="005430CB"/>
    <w:rsid w:val="005713FD"/>
    <w:rsid w:val="00577AD7"/>
    <w:rsid w:val="00583A78"/>
    <w:rsid w:val="005A5A84"/>
    <w:rsid w:val="005B3423"/>
    <w:rsid w:val="005B6C6B"/>
    <w:rsid w:val="005D194B"/>
    <w:rsid w:val="005D4C86"/>
    <w:rsid w:val="005D5216"/>
    <w:rsid w:val="005D579A"/>
    <w:rsid w:val="005E72B5"/>
    <w:rsid w:val="0060086F"/>
    <w:rsid w:val="0060614A"/>
    <w:rsid w:val="00633027"/>
    <w:rsid w:val="0065288D"/>
    <w:rsid w:val="0066011B"/>
    <w:rsid w:val="0066560B"/>
    <w:rsid w:val="006720BD"/>
    <w:rsid w:val="00683B77"/>
    <w:rsid w:val="00690239"/>
    <w:rsid w:val="006B26BC"/>
    <w:rsid w:val="006C154E"/>
    <w:rsid w:val="006C274B"/>
    <w:rsid w:val="006C2F89"/>
    <w:rsid w:val="006D4642"/>
    <w:rsid w:val="006D4DC1"/>
    <w:rsid w:val="006D50CB"/>
    <w:rsid w:val="006E45C1"/>
    <w:rsid w:val="0072228C"/>
    <w:rsid w:val="007410F1"/>
    <w:rsid w:val="00754238"/>
    <w:rsid w:val="00756093"/>
    <w:rsid w:val="00757010"/>
    <w:rsid w:val="00764AE3"/>
    <w:rsid w:val="00774157"/>
    <w:rsid w:val="007864D7"/>
    <w:rsid w:val="007A2AB6"/>
    <w:rsid w:val="007A4594"/>
    <w:rsid w:val="007F302B"/>
    <w:rsid w:val="00800CAD"/>
    <w:rsid w:val="00804096"/>
    <w:rsid w:val="008047E4"/>
    <w:rsid w:val="00810B73"/>
    <w:rsid w:val="0084606E"/>
    <w:rsid w:val="0084635E"/>
    <w:rsid w:val="008925B4"/>
    <w:rsid w:val="008A0C8E"/>
    <w:rsid w:val="008B3A79"/>
    <w:rsid w:val="008C1FF4"/>
    <w:rsid w:val="008D18AA"/>
    <w:rsid w:val="008D195E"/>
    <w:rsid w:val="008F5059"/>
    <w:rsid w:val="0090040C"/>
    <w:rsid w:val="009057A6"/>
    <w:rsid w:val="00905EC9"/>
    <w:rsid w:val="009136EF"/>
    <w:rsid w:val="0092242D"/>
    <w:rsid w:val="0092438E"/>
    <w:rsid w:val="00936BA2"/>
    <w:rsid w:val="00966DD5"/>
    <w:rsid w:val="00973FD4"/>
    <w:rsid w:val="00975CB6"/>
    <w:rsid w:val="009818CE"/>
    <w:rsid w:val="009949EA"/>
    <w:rsid w:val="009A26AB"/>
    <w:rsid w:val="009A6B39"/>
    <w:rsid w:val="009C073A"/>
    <w:rsid w:val="009C2718"/>
    <w:rsid w:val="009C27F4"/>
    <w:rsid w:val="009E78E5"/>
    <w:rsid w:val="009F7BD4"/>
    <w:rsid w:val="00A02689"/>
    <w:rsid w:val="00A072E8"/>
    <w:rsid w:val="00A16AA6"/>
    <w:rsid w:val="00A304BF"/>
    <w:rsid w:val="00A311ED"/>
    <w:rsid w:val="00A52FC5"/>
    <w:rsid w:val="00A77072"/>
    <w:rsid w:val="00A87874"/>
    <w:rsid w:val="00AB53F4"/>
    <w:rsid w:val="00AC0B66"/>
    <w:rsid w:val="00AE3AC2"/>
    <w:rsid w:val="00AF2348"/>
    <w:rsid w:val="00AF3D88"/>
    <w:rsid w:val="00AF437E"/>
    <w:rsid w:val="00AF6889"/>
    <w:rsid w:val="00B15B70"/>
    <w:rsid w:val="00B2110B"/>
    <w:rsid w:val="00B221AD"/>
    <w:rsid w:val="00B43F0E"/>
    <w:rsid w:val="00B47F36"/>
    <w:rsid w:val="00B504FF"/>
    <w:rsid w:val="00B57912"/>
    <w:rsid w:val="00B57E77"/>
    <w:rsid w:val="00B8387E"/>
    <w:rsid w:val="00B87B6E"/>
    <w:rsid w:val="00BB021B"/>
    <w:rsid w:val="00BC580F"/>
    <w:rsid w:val="00BD6D4F"/>
    <w:rsid w:val="00BE52B2"/>
    <w:rsid w:val="00C03F16"/>
    <w:rsid w:val="00C1417E"/>
    <w:rsid w:val="00C1652A"/>
    <w:rsid w:val="00C2524D"/>
    <w:rsid w:val="00C31457"/>
    <w:rsid w:val="00C44FF3"/>
    <w:rsid w:val="00C666F3"/>
    <w:rsid w:val="00C708F5"/>
    <w:rsid w:val="00C755A9"/>
    <w:rsid w:val="00C96AF0"/>
    <w:rsid w:val="00C971A6"/>
    <w:rsid w:val="00CB422C"/>
    <w:rsid w:val="00CB709D"/>
    <w:rsid w:val="00CB7B19"/>
    <w:rsid w:val="00CC4446"/>
    <w:rsid w:val="00CC755C"/>
    <w:rsid w:val="00CC794D"/>
    <w:rsid w:val="00CF0D05"/>
    <w:rsid w:val="00CF5A24"/>
    <w:rsid w:val="00D10EB5"/>
    <w:rsid w:val="00D12962"/>
    <w:rsid w:val="00D129EE"/>
    <w:rsid w:val="00D23B34"/>
    <w:rsid w:val="00D27FD4"/>
    <w:rsid w:val="00D4066C"/>
    <w:rsid w:val="00D40F48"/>
    <w:rsid w:val="00D625DE"/>
    <w:rsid w:val="00D62B66"/>
    <w:rsid w:val="00D6533E"/>
    <w:rsid w:val="00D6669B"/>
    <w:rsid w:val="00D77A61"/>
    <w:rsid w:val="00D91AB4"/>
    <w:rsid w:val="00D959A0"/>
    <w:rsid w:val="00DA1764"/>
    <w:rsid w:val="00DB2A27"/>
    <w:rsid w:val="00DB70DF"/>
    <w:rsid w:val="00DC4F51"/>
    <w:rsid w:val="00DD1638"/>
    <w:rsid w:val="00DD279D"/>
    <w:rsid w:val="00DE3FFA"/>
    <w:rsid w:val="00DE45CD"/>
    <w:rsid w:val="00E33BBB"/>
    <w:rsid w:val="00E4004C"/>
    <w:rsid w:val="00E42620"/>
    <w:rsid w:val="00E44CCC"/>
    <w:rsid w:val="00E46A80"/>
    <w:rsid w:val="00E501B5"/>
    <w:rsid w:val="00E83AB3"/>
    <w:rsid w:val="00ED4669"/>
    <w:rsid w:val="00EE0C49"/>
    <w:rsid w:val="00EE5342"/>
    <w:rsid w:val="00EF1071"/>
    <w:rsid w:val="00EF20CB"/>
    <w:rsid w:val="00EF411B"/>
    <w:rsid w:val="00F24C85"/>
    <w:rsid w:val="00F46D41"/>
    <w:rsid w:val="00F51475"/>
    <w:rsid w:val="00F62CFB"/>
    <w:rsid w:val="00F707A6"/>
    <w:rsid w:val="00F77BEF"/>
    <w:rsid w:val="00FA0125"/>
    <w:rsid w:val="00FB1C43"/>
    <w:rsid w:val="00FC25E7"/>
    <w:rsid w:val="00FC7C91"/>
    <w:rsid w:val="00FD3067"/>
    <w:rsid w:val="00FD3441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454DCF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E3E7C06"/>
    <w:rsid w:val="2EE5ECA4"/>
    <w:rsid w:val="2F7067C2"/>
    <w:rsid w:val="30553CB7"/>
    <w:rsid w:val="3285D150"/>
    <w:rsid w:val="359C8D82"/>
    <w:rsid w:val="360B73D4"/>
    <w:rsid w:val="36A3E02A"/>
    <w:rsid w:val="36FF204D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6F8654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4FF2A97E-99AC-4663-B0E9-016D3B60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70D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7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0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0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BECDD714A64AEFA0FDED55E3AB7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8A17F-BFD4-40EE-AB08-E5F66A154923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p w:rsidR="00F62CFB" w:rsidRDefault="0047471B" w:rsidP="0047471B">
          <w:pPr>
            <w:pStyle w:val="31BECDD714A64AEFA0FDED55E3AB755F3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 w:rsidRPr="00A44634"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0" w:name="Text8"/>
        <w:bookmarkStart w:id="11" w:name="Text9"/>
        <w:bookmarkStart w:id="12" w:name="Text8"/>
        <w:bookmarkStart w:id="13" w:name="Text10"/>
        <w:bookmarkEnd w:id="10"/>
        <w:bookmarkEnd w:id="11"/>
        <w:bookmarkEnd w:id="12"/>
        <w:bookmarkEnd w:id="13"/>
      </w:docPartBody>
    </w:docPart>
    <w:docPart>
      <w:docPartPr>
        <w:name w:val="3E3B28B914C044FC92EDF8E800607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AE75C-885E-4101-9FC4-0995EEA7821D}"/>
      </w:docPartPr>
      <w:docPartBody>
        <w:p w:rsidR="00F62CFB" w:rsidRDefault="0047471B" w:rsidP="0047471B">
          <w:pPr>
            <w:pStyle w:val="3E3B28B914C044FC92EDF8E80060796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</w:docPartBody>
    </w:docPart>
    <w:docPart>
      <w:docPartPr>
        <w:name w:val="3A68ECC3B6384421930DCAA2F3A45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BEA3B-E29D-4BA8-BDEF-553A18FD60B2}"/>
      </w:docPartPr>
      <w:docPartBody>
        <w:p w:rsidR="00F62CFB" w:rsidRDefault="0047471B" w:rsidP="0047471B">
          <w:pPr>
            <w:pStyle w:val="3A68ECC3B6384421930DCAA2F3A4530D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D8F66E6AD6F94AA7AAEF16622A164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0B742-0F06-4D55-A789-811D865F12D8}"/>
      </w:docPartPr>
      <w:docPartBody>
        <w:p w:rsidR="00F62CFB" w:rsidRDefault="0047471B" w:rsidP="0047471B">
          <w:pPr>
            <w:pStyle w:val="D8F66E6AD6F94AA7AAEF16622A16476A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41" w:name="Text9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41"/>
        </w:p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</w:docPartBody>
    </w:docPart>
    <w:docPart>
      <w:docPartPr>
        <w:name w:val="E4D42F98E1854573B4EE6DC9965FB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0E42D-16B0-4EB3-AFCF-2489D03E90B7}"/>
      </w:docPartPr>
      <w:docPartBody>
        <w:p w:rsidR="00F62CFB" w:rsidRDefault="00F62CFB" w:rsidP="00F62CFB">
          <w:pPr>
            <w:pStyle w:val="E4D42F98E1854573B4EE6DC9965FB653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2A2BC9D2F4FE4D6CB73F61AC7A112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F63FD-5A61-4C9D-BBB5-3C92AD5C225F}"/>
      </w:docPartPr>
      <w:docPartBody>
        <w:p w:rsidR="00F62CFB" w:rsidRDefault="00F62CFB" w:rsidP="00F62CFB">
          <w:pPr>
            <w:pStyle w:val="2A2BC9D2F4FE4D6CB73F61AC7A11205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65" w:name="Text10"/>
        <w:bookmarkStart w:id="66" w:name="Text10"/>
        <w:bookmarkStart w:id="67" w:name="Text10"/>
        <w:bookmarkEnd w:id="65"/>
        <w:bookmarkEnd w:id="66"/>
        <w:bookmarkEnd w:id="67"/>
      </w:docPartBody>
    </w:docPart>
    <w:docPart>
      <w:docPartPr>
        <w:name w:val="53B5EF5A00EB423F92639B86204E9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55137-BB4A-4247-B94A-48ABCCB6B2A4}"/>
      </w:docPartPr>
      <w:docPartBody>
        <w:p w:rsidR="005B298B" w:rsidRDefault="00B2110B" w:rsidP="00B2110B">
          <w:pPr>
            <w:pStyle w:val="53B5EF5A00EB423F92639B86204E913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BC5AA8A9240E4B2BBD540797719C93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C3F79-CB1F-43DB-BE2B-D2BF7501F07E}"/>
      </w:docPartPr>
      <w:docPartBody>
        <w:p w:rsidR="005B298B" w:rsidRDefault="00B2110B" w:rsidP="00B2110B">
          <w:pPr>
            <w:pStyle w:val="BC5AA8A9240E4B2BBD540797719C937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02DDCEB22E64914A185E755FDC4F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45F0D-30D6-4CAA-A070-286A10E92E4A}"/>
      </w:docPartPr>
      <w:docPartBody>
        <w:p w:rsidR="005B298B" w:rsidRDefault="00B2110B" w:rsidP="00B2110B">
          <w:pPr>
            <w:pStyle w:val="902DDCEB22E64914A185E755FDC4FC4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9495F2CF3D54DADB2499C13A4540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4CD67-4CAE-4288-9E73-4C3C52115A05}"/>
      </w:docPartPr>
      <w:docPartBody>
        <w:p w:rsidR="005B298B" w:rsidRDefault="00B2110B" w:rsidP="00B2110B">
          <w:pPr>
            <w:pStyle w:val="69495F2CF3D54DADB2499C13A4540B5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4D215B801634137BB553E5C3E4B8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4EFF6-C3A2-4FE4-9FB5-10985942AF7E}"/>
      </w:docPartPr>
      <w:docPartBody>
        <w:p w:rsidR="005B298B" w:rsidRDefault="00B2110B" w:rsidP="00B2110B">
          <w:pPr>
            <w:pStyle w:val="94D215B801634137BB553E5C3E4B8B1B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E1E99932B6B48EF9E6FB3EE5F2BE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986CF-C416-49B4-BF95-6FEBB001549F}"/>
      </w:docPartPr>
      <w:docPartBody>
        <w:p w:rsidR="005B298B" w:rsidRDefault="00B2110B" w:rsidP="00B2110B">
          <w:pPr>
            <w:pStyle w:val="6E1E99932B6B48EF9E6FB3EE5F2BEDD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BE52F46D104943A2AD2F9671BA6BC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94AB5-4A93-4990-8FA4-66D940B57D2C}"/>
      </w:docPartPr>
      <w:docPartBody>
        <w:p w:rsidR="005B298B" w:rsidRDefault="00B2110B" w:rsidP="00B2110B">
          <w:pPr>
            <w:pStyle w:val="BE52F46D104943A2AD2F9671BA6BC98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05FB65C87648479891EDA861BB91F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54383-187B-4422-B7C5-28E1B6B3DBCF}"/>
      </w:docPartPr>
      <w:docPartBody>
        <w:p w:rsidR="005B298B" w:rsidRDefault="00B2110B" w:rsidP="00B2110B">
          <w:pPr>
            <w:pStyle w:val="05FB65C87648479891EDA861BB91F9A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08B8CD94833469E88F24C0ADA157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38A90-B218-439A-8ED3-890ADA3B7215}"/>
      </w:docPartPr>
      <w:docPartBody>
        <w:p w:rsidR="005B298B" w:rsidRDefault="00B2110B" w:rsidP="00B2110B">
          <w:pPr>
            <w:pStyle w:val="A08B8CD94833469E88F24C0ADA15748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0371BE119C448D2A51D4DB4BDAFF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245AC-0B38-410B-B87A-D9107A7FA451}"/>
      </w:docPartPr>
      <w:docPartBody>
        <w:p w:rsidR="005B298B" w:rsidRDefault="00B2110B" w:rsidP="00B2110B">
          <w:pPr>
            <w:pStyle w:val="60371BE119C448D2A51D4DB4BDAFFF0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0C97F93A69D4FEBAF677007A6F11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1762A-FED6-470D-8990-CFF6856324E7}"/>
      </w:docPartPr>
      <w:docPartBody>
        <w:p w:rsidR="005B298B" w:rsidRDefault="00B2110B" w:rsidP="00B2110B">
          <w:pPr>
            <w:pStyle w:val="A0C97F93A69D4FEBAF677007A6F11AF7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</w:docPartBody>
    </w:docPart>
    <w:docPart>
      <w:docPartPr>
        <w:name w:val="E4DD6BE87B024610A15D980269029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C99B6-E681-4F61-9976-8611615DCF4B}"/>
      </w:docPartPr>
      <w:docPartBody>
        <w:p w:rsidR="002B1A83" w:rsidRDefault="002453C7" w:rsidP="002453C7">
          <w:pPr>
            <w:pStyle w:val="E4DD6BE87B024610A15D980269029237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84" w:name="Text10"/>
        <w:bookmarkEnd w:id="84"/>
      </w:docPartBody>
    </w:docPart>
    <w:docPart>
      <w:docPartPr>
        <w:name w:val="3E08E8AAC23747EB9BF24D36A1D8D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BBF4E-9B16-4330-9D90-BF150ADF0CC9}"/>
      </w:docPartPr>
      <w:docPartBody>
        <w:p w:rsidR="002B1A83" w:rsidRDefault="002453C7" w:rsidP="002453C7">
          <w:pPr>
            <w:pStyle w:val="3E08E8AAC23747EB9BF24D36A1D8DCD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399FB1234D7E43028382AA3E47103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D69B8-7390-4003-8E8D-C5052288D010}"/>
      </w:docPartPr>
      <w:docPartBody>
        <w:p w:rsidR="002B1A83" w:rsidRDefault="002453C7" w:rsidP="002453C7">
          <w:pPr>
            <w:pStyle w:val="399FB1234D7E43028382AA3E47103C94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B2BEE10D93A14BD8A51FA189219F1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D64A9-2F3E-47DE-AF56-D1DE22CF87E0}"/>
      </w:docPartPr>
      <w:docPartBody>
        <w:p w:rsidR="002B1A83" w:rsidRDefault="002453C7" w:rsidP="002453C7">
          <w:pPr>
            <w:pStyle w:val="B2BEE10D93A14BD8A51FA189219F13F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08693CC52ADD48FBACC442313F2A4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8F6EE-510C-43CD-BE89-260B4313C164}"/>
      </w:docPartPr>
      <w:docPartBody>
        <w:p w:rsidR="002B1A83" w:rsidRDefault="002453C7" w:rsidP="002453C7">
          <w:pPr>
            <w:pStyle w:val="08693CC52ADD48FBACC442313F2A40A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85" w:name="Text10"/>
        <w:bookmarkEnd w:id="85"/>
      </w:docPartBody>
    </w:docPart>
    <w:docPart>
      <w:docPartPr>
        <w:name w:val="061EB5C3D1E441D689C52B98BB55A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9AA19-292A-440F-A558-C73CF4ED5122}"/>
      </w:docPartPr>
      <w:docPartBody>
        <w:p w:rsidR="002B1A83" w:rsidRDefault="002453C7" w:rsidP="002453C7">
          <w:pPr>
            <w:pStyle w:val="061EB5C3D1E441D689C52B98BB55AF1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F5C48D23192843FA94AC2226E26DD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B9A2A-3FBF-43CD-B196-E94A2E8CF8BA}"/>
      </w:docPartPr>
      <w:docPartBody>
        <w:p w:rsidR="002B1A83" w:rsidRDefault="002453C7" w:rsidP="002453C7">
          <w:pPr>
            <w:pStyle w:val="F5C48D23192843FA94AC2226E26DDBDE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8"/>
                <w:enabled/>
                <w:calcOnExit w:val="0"/>
                <w:textInput/>
              </w:ffData>
            </w:fldChar>
          </w:r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</w:p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End w:id="86"/>
        <w:bookmarkEnd w:id="87"/>
        <w:bookmarkEnd w:id="88"/>
        <w:bookmarkEnd w:id="89"/>
        <w:bookmarkEnd w:id="90"/>
        <w:bookmarkEnd w:id="91"/>
        <w:bookmarkEnd w:id="92"/>
      </w:docPartBody>
    </w:docPart>
    <w:docPart>
      <w:docPartPr>
        <w:name w:val="E48D4F945B2F4DA1ADF7554263E61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A05B9-B37D-45AE-AAA3-DDA94C24FA98}"/>
      </w:docPartPr>
      <w:docPartBody>
        <w:p w:rsidR="002B1A83" w:rsidRDefault="002453C7" w:rsidP="002453C7">
          <w:pPr>
            <w:pStyle w:val="E48D4F945B2F4DA1ADF7554263E61D4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F93A47003113413BAF104ADB2595F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E46D1-A146-47C9-9D6A-E4EF225876D0}"/>
      </w:docPartPr>
      <w:docPartBody>
        <w:p w:rsidR="002B1A83" w:rsidRDefault="002453C7" w:rsidP="002453C7">
          <w:pPr>
            <w:pStyle w:val="F93A47003113413BAF104ADB2595F81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86234E8E9C614000B633A800F7C60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FD718-C317-43BF-BD3A-A9E3C43A28FA}"/>
      </w:docPartPr>
      <w:docPartBody>
        <w:p w:rsidR="002B1A83" w:rsidRDefault="002453C7" w:rsidP="002453C7">
          <w:pPr>
            <w:pStyle w:val="86234E8E9C614000B633A800F7C60A2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D935457B4AF41FE812555FE5CAC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2CDD6-741B-4389-9C94-2F06F1587B69}"/>
      </w:docPartPr>
      <w:docPartBody>
        <w:p w:rsidR="002B1A83" w:rsidRDefault="002453C7" w:rsidP="002453C7">
          <w:pPr>
            <w:pStyle w:val="AD935457B4AF41FE812555FE5CACC15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93" w:name="Text10"/>
        <w:bookmarkEnd w:id="93"/>
      </w:docPartBody>
    </w:docPart>
    <w:docPart>
      <w:docPartPr>
        <w:name w:val="E1F0DB77398C4D8F8C139F88E67DB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A566D-180F-4BBE-80DC-5BB741B5F484}"/>
      </w:docPartPr>
      <w:docPartBody>
        <w:p w:rsidR="002B1A83" w:rsidRDefault="002453C7" w:rsidP="002453C7">
          <w:pPr>
            <w:pStyle w:val="E1F0DB77398C4D8F8C139F88E67DBED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7361616482B48978BE93EFC30AAE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30943-9A3C-4755-9536-5F5F14EDB343}"/>
      </w:docPartPr>
      <w:docPartBody>
        <w:p w:rsidR="002B1A83" w:rsidRDefault="002453C7" w:rsidP="002453C7">
          <w:pPr>
            <w:pStyle w:val="A7361616482B48978BE93EFC30AAE84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2B0F3668506A46CE95D70C0FB144C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D62BE-2EF1-4403-81CC-E7A6094C6453}"/>
      </w:docPartPr>
      <w:docPartBody>
        <w:p w:rsidR="002B1A83" w:rsidRDefault="002453C7" w:rsidP="002453C7">
          <w:pPr>
            <w:pStyle w:val="2B0F3668506A46CE95D70C0FB144C634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E637A906453E4D08B3A50CA6A725D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04970-1333-4A8E-ABDA-7097949C1213}"/>
      </w:docPartPr>
      <w:docPartBody>
        <w:p w:rsidR="002B1A83" w:rsidRDefault="002453C7" w:rsidP="002453C7">
          <w:pPr>
            <w:pStyle w:val="E637A906453E4D08B3A50CA6A725D31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4FF700F40FA844DC929C5FD3DE0E9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D7A84-6DA5-4C62-9622-258FA562A42A}"/>
      </w:docPartPr>
      <w:docPartBody>
        <w:p w:rsidR="002B1A83" w:rsidRDefault="002453C7" w:rsidP="002453C7">
          <w:pPr>
            <w:pStyle w:val="4FF700F40FA844DC929C5FD3DE0E907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F0486F34302240DD8F00E175E9DF0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494ED-27F1-4538-80D3-CB9D59609C6C}"/>
      </w:docPartPr>
      <w:docPartBody>
        <w:p w:rsidR="002B1A83" w:rsidRDefault="002453C7" w:rsidP="002453C7">
          <w:pPr>
            <w:pStyle w:val="F0486F34302240DD8F00E175E9DF044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CB35ACCAC51444DB395431216D73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59329-65D1-4078-8DB7-9BCDB6684119}"/>
      </w:docPartPr>
      <w:docPartBody>
        <w:p w:rsidR="002B1A83" w:rsidRDefault="002453C7" w:rsidP="002453C7">
          <w:pPr>
            <w:pStyle w:val="9CB35ACCAC51444DB395431216D7395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4324325C3F541C7B729F862BBB72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99824-247F-4324-A0D7-090A3243EDD9}"/>
      </w:docPartPr>
      <w:docPartBody>
        <w:p w:rsidR="002B1A83" w:rsidRDefault="002453C7" w:rsidP="002453C7">
          <w:pPr>
            <w:pStyle w:val="94324325C3F541C7B729F862BBB729B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25C39D033794227A7660A901FC02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467C0-AD8F-4074-AD7E-373383AEDE7C}"/>
      </w:docPartPr>
      <w:docPartBody>
        <w:p w:rsidR="002B1A83" w:rsidRDefault="002453C7" w:rsidP="002453C7">
          <w:pPr>
            <w:pStyle w:val="725C39D033794227A7660A901FC027C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562D791041494BBBB215160F5E440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7939A-28F9-448B-87EC-AB89E3E4FCEF}"/>
      </w:docPartPr>
      <w:docPartBody>
        <w:p w:rsidR="002B1A83" w:rsidRDefault="002453C7" w:rsidP="002453C7">
          <w:pPr>
            <w:pStyle w:val="562D791041494BBBB215160F5E44063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DD9C48B13E543AF89AF371C9191A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EC0F3-798B-4EC0-89B9-9E55CBD39D53}"/>
      </w:docPartPr>
      <w:docPartBody>
        <w:p w:rsidR="002B1A83" w:rsidRDefault="002453C7" w:rsidP="002453C7">
          <w:pPr>
            <w:pStyle w:val="1DD9C48B13E543AF89AF371C9191AEE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4D7E86923FA946D1BEACA89A76500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ED6B9-0204-4B42-9F80-6B11D828AFBF}"/>
      </w:docPartPr>
      <w:docPartBody>
        <w:p w:rsidR="00C73011" w:rsidRDefault="002B1A83" w:rsidP="002B1A83">
          <w:pPr>
            <w:pStyle w:val="4D7E86923FA946D1BEACA89A7650087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</w:docPartBody>
    </w:docPart>
    <w:docPart>
      <w:docPartPr>
        <w:name w:val="6DFFE41F17114ED4BCF6763B065E4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3EAEB-B821-44C7-873D-37086AC30608}"/>
      </w:docPartPr>
      <w:docPartBody>
        <w:p w:rsidR="00C73011" w:rsidRDefault="002B1A83" w:rsidP="002B1A83">
          <w:pPr>
            <w:pStyle w:val="6DFFE41F17114ED4BCF6763B065E452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20" w:name="Text2"/>
        <w:bookmarkStart w:id="121" w:name="Text10"/>
        <w:bookmarkStart w:id="122" w:name="Text9"/>
        <w:bookmarkEnd w:id="120"/>
        <w:bookmarkEnd w:id="121"/>
        <w:bookmarkEnd w:id="122"/>
      </w:docPartBody>
    </w:docPart>
    <w:docPart>
      <w:docPartPr>
        <w:name w:val="1AC0C37AF4FF451583E42AF239DD5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B715-4960-43A9-8DDF-322250B5F64A}"/>
      </w:docPartPr>
      <w:docPartBody>
        <w:p w:rsidR="00C73011" w:rsidRDefault="002B1A83" w:rsidP="002B1A83">
          <w:pPr>
            <w:pStyle w:val="1AC0C37AF4FF451583E42AF239DD5564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7FFF7A47B06046DA8A99402E2E41A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0A5C3-27F7-462C-BCA6-C659B56F63A9}"/>
      </w:docPartPr>
      <w:docPartBody>
        <w:p w:rsidR="00C73011" w:rsidRDefault="002B1A83" w:rsidP="002B1A83">
          <w:pPr>
            <w:pStyle w:val="7FFF7A47B06046DA8A99402E2E41A315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123" w:name="Text9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23"/>
        </w:p>
      </w:docPartBody>
    </w:docPart>
    <w:docPart>
      <w:docPartPr>
        <w:name w:val="C0DC936505044F20A32EC20DDABA5B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F9CE4-D19B-4440-9785-C9C7DA49268E}"/>
      </w:docPartPr>
      <w:docPartBody>
        <w:p w:rsidR="00C73011" w:rsidRDefault="002B1A83" w:rsidP="002B1A83">
          <w:pPr>
            <w:pStyle w:val="C0DC936505044F20A32EC20DDABA5BF4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538127B34E34013A9DEB33A9F463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9A7B8-B37A-4BF4-9395-2627C7D96C0E}"/>
      </w:docPartPr>
      <w:docPartBody>
        <w:p w:rsidR="00C73011" w:rsidRDefault="002B1A83" w:rsidP="002B1A83">
          <w:pPr>
            <w:pStyle w:val="9538127B34E34013A9DEB33A9F463B27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31EE7EC4BFD4C0BA07EAE523AD58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33D9C-1E59-44AF-AA0D-23D664782B88}"/>
      </w:docPartPr>
      <w:docPartBody>
        <w:p w:rsidR="00C73011" w:rsidRDefault="002B1A83" w:rsidP="002B1A83">
          <w:pPr>
            <w:pStyle w:val="931EE7EC4BFD4C0BA07EAE523AD58A9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5D277E32D414167B38A4020F8A63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54800-0DD0-48C6-9B5C-D087B076154F}"/>
      </w:docPartPr>
      <w:docPartBody>
        <w:p w:rsidR="00C73011" w:rsidRDefault="002B1A83" w:rsidP="002B1A83">
          <w:pPr>
            <w:pStyle w:val="A5D277E32D414167B38A4020F8A635B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5FA85B8A8D934FD89ABCB7A0C772B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731A3-AB44-4255-9CFE-04051CD038AC}"/>
      </w:docPartPr>
      <w:docPartBody>
        <w:p w:rsidR="00C73011" w:rsidRDefault="002B1A83" w:rsidP="002B1A83">
          <w:pPr>
            <w:pStyle w:val="5FA85B8A8D934FD89ABCB7A0C772BAC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85AEFD1878224E5CBD39E2188E42E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54475-0331-4E34-AF3D-E49BC37ACFB1}"/>
      </w:docPartPr>
      <w:docPartBody>
        <w:p w:rsidR="00C73011" w:rsidRDefault="002B1A83" w:rsidP="002B1A83">
          <w:pPr>
            <w:pStyle w:val="85AEFD1878224E5CBD39E2188E42E6E2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4B2980BEE554E37BFB0EE019D533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71C58-3AE8-4BE1-801E-2B7F05DC4840}"/>
      </w:docPartPr>
      <w:docPartBody>
        <w:p w:rsidR="00C73011" w:rsidRDefault="002B1A83" w:rsidP="002B1A83">
          <w:pPr>
            <w:pStyle w:val="64B2980BEE554E37BFB0EE019D533FF7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D65DA022C4B84D94A50705492773E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87FE2-B118-4C0B-8097-41BC1E8AECAE}"/>
      </w:docPartPr>
      <w:docPartBody>
        <w:p w:rsidR="00C73011" w:rsidRDefault="002B1A83" w:rsidP="002B1A83">
          <w:pPr>
            <w:pStyle w:val="D65DA022C4B84D94A50705492773E77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D379729D9AF4F4BA0BD6D0735C7A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6A78B-BBCF-4626-B0BD-AF70942FE5C7}"/>
      </w:docPartPr>
      <w:docPartBody>
        <w:p w:rsidR="00C73011" w:rsidRDefault="002B1A83" w:rsidP="002B1A83">
          <w:pPr>
            <w:pStyle w:val="1D379729D9AF4F4BA0BD6D0735C7AA9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55F1829773054505A46F702AA1930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3EEC8-70F3-495A-A4F8-B3C01F210C1B}"/>
      </w:docPartPr>
      <w:docPartBody>
        <w:p w:rsidR="00C73011" w:rsidRDefault="002B1A83" w:rsidP="002B1A83">
          <w:pPr>
            <w:pStyle w:val="55F1829773054505A46F702AA1930C4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FF740A5F70A748C4BA0D6A2A2283B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0F5DC-E94D-41A8-9D65-D13462FF947B}"/>
      </w:docPartPr>
      <w:docPartBody>
        <w:p w:rsidR="00C73011" w:rsidRDefault="002B1A83" w:rsidP="002B1A83">
          <w:pPr>
            <w:pStyle w:val="FF740A5F70A748C4BA0D6A2A2283BEFE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2E33DC84C9E64A2988C686D042C42F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68F99-8C17-476A-8A48-C32816C50EBC}"/>
      </w:docPartPr>
      <w:docPartBody>
        <w:p w:rsidR="00C73011" w:rsidRDefault="002B1A83" w:rsidP="002B1A83">
          <w:pPr>
            <w:pStyle w:val="2E33DC84C9E64A2988C686D042C42FB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BBA4876D8324A2D83B3DE5B88E13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3C020-DE83-46F0-9349-4F822EB745B3}"/>
      </w:docPartPr>
      <w:docPartBody>
        <w:p w:rsidR="00C73011" w:rsidRDefault="002B1A83" w:rsidP="002B1A83">
          <w:pPr>
            <w:pStyle w:val="ABBA4876D8324A2D83B3DE5B88E139A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5CC1B7853C604153897281D7436C6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25516-C38C-4F3A-BC20-9B53CFFC4F41}"/>
      </w:docPartPr>
      <w:docPartBody>
        <w:p w:rsidR="00C73011" w:rsidRDefault="002B1A83" w:rsidP="002B1A83">
          <w:pPr>
            <w:pStyle w:val="5CC1B7853C604153897281D7436C61F7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</w:docPartBody>
    </w:docPart>
    <w:docPart>
      <w:docPartPr>
        <w:name w:val="E6F6DA8CE8D2430A9DA301D771F28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60E4D-EEBE-4DD1-B243-59E054AD7E20}"/>
      </w:docPartPr>
      <w:docPartBody>
        <w:p w:rsidR="00C73011" w:rsidRDefault="002B1A83" w:rsidP="002B1A83">
          <w:pPr>
            <w:pStyle w:val="E6F6DA8CE8D2430A9DA301D771F28BD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D6F65A2D35DD40169FE11E9E9D84D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64BE2-E68D-4726-AEBB-129B4C11DABD}"/>
      </w:docPartPr>
      <w:docPartBody>
        <w:p w:rsidR="00C73011" w:rsidRDefault="002B1A83" w:rsidP="002B1A83">
          <w:pPr>
            <w:pStyle w:val="D6F65A2D35DD40169FE11E9E9D84DCF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B837BBA142924D89BEA84D2579A23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FAFB5-587B-497A-9F93-0CFD65892604}"/>
      </w:docPartPr>
      <w:docPartBody>
        <w:p w:rsidR="00C73011" w:rsidRDefault="002B1A83" w:rsidP="002B1A83">
          <w:pPr>
            <w:pStyle w:val="B837BBA142924D89BEA84D2579A23A23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E65B5D56AC4146DA8F65DDE300E5B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AFFA4-61FE-4221-AADD-669305C96F61}"/>
      </w:docPartPr>
      <w:docPartBody>
        <w:p w:rsidR="00C73011" w:rsidRDefault="002B1A83" w:rsidP="002B1A83">
          <w:pPr>
            <w:pStyle w:val="E65B5D56AC4146DA8F65DDE300E5B6E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21668F57FFD94A36892CF6AB9680F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B9E4A-6C12-40C7-AFAA-C7637B91A032}"/>
      </w:docPartPr>
      <w:docPartBody>
        <w:p w:rsidR="00C73011" w:rsidRDefault="002B1A83" w:rsidP="002B1A83">
          <w:pPr>
            <w:pStyle w:val="21668F57FFD94A36892CF6AB9680F58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2" w:name="Text2"/>
        <w:bookmarkStart w:id="133" w:name="Text10"/>
        <w:bookmarkStart w:id="134" w:name="Text9"/>
        <w:bookmarkEnd w:id="132"/>
        <w:bookmarkEnd w:id="133"/>
        <w:bookmarkEnd w:id="134"/>
      </w:docPartBody>
    </w:docPart>
    <w:docPart>
      <w:docPartPr>
        <w:name w:val="DE079FCDE3AD4629B086FE3710705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9ECF5-3003-47F5-9BD9-76049BC1B52B}"/>
      </w:docPartPr>
      <w:docPartBody>
        <w:p w:rsidR="00C73011" w:rsidRDefault="002B1A83" w:rsidP="002B1A83">
          <w:pPr>
            <w:pStyle w:val="DE079FCDE3AD4629B086FE37107056D9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C1F9E5AC7A6A4F979EC0DBA79BE09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8677D-CA3D-4FD9-AB4B-B6D1ED49D17D}"/>
      </w:docPartPr>
      <w:docPartBody>
        <w:p w:rsidR="00C73011" w:rsidRDefault="002B1A83" w:rsidP="002B1A83">
          <w:pPr>
            <w:pStyle w:val="C1F9E5AC7A6A4F979EC0DBA79BE09C31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135" w:name="Text9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35"/>
        </w:p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</w:docPartBody>
    </w:docPart>
    <w:docPart>
      <w:docPartPr>
        <w:name w:val="A4670F4E4CED4293A8B33D92B7D35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45B0A-A649-4037-ACF5-B23B48B4D473}"/>
      </w:docPartPr>
      <w:docPartBody>
        <w:p w:rsidR="00C73011" w:rsidRDefault="002B1A83" w:rsidP="002B1A83">
          <w:pPr>
            <w:pStyle w:val="A4670F4E4CED4293A8B33D92B7D3561B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0A646040B8204D689476E8A0E40E2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28B18-B85D-44D8-B44F-A61C0B2B25F1}"/>
      </w:docPartPr>
      <w:docPartBody>
        <w:p w:rsidR="00C73011" w:rsidRDefault="002B1A83" w:rsidP="002B1A83">
          <w:pPr>
            <w:pStyle w:val="0A646040B8204D689476E8A0E40E203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617D7D6CD4864FE395585FE726A59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F40CC-C518-41CE-9BDD-DA0E842A1141}"/>
      </w:docPartPr>
      <w:docPartBody>
        <w:p w:rsidR="00C73011" w:rsidRDefault="002B1A83" w:rsidP="002B1A83">
          <w:pPr>
            <w:pStyle w:val="617D7D6CD4864FE395585FE726A59F7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082A7BCF47A74D82A2FCBA672C5EF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909D4-BFDC-409F-9273-32173F0A3ABC}"/>
      </w:docPartPr>
      <w:docPartBody>
        <w:p w:rsidR="00C73011" w:rsidRDefault="002B1A83" w:rsidP="002B1A83">
          <w:pPr>
            <w:pStyle w:val="082A7BCF47A74D82A2FCBA672C5EF94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31FBF567EA0B45C5BA0736DD41AA1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E33F8-537E-488D-8AF0-29ECB1EDB87E}"/>
      </w:docPartPr>
      <w:docPartBody>
        <w:p w:rsidR="00C73011" w:rsidRDefault="002B1A83" w:rsidP="002B1A83">
          <w:pPr>
            <w:pStyle w:val="31FBF567EA0B45C5BA0736DD41AA169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4" w:name="Text2"/>
        <w:bookmarkStart w:id="145" w:name="Text10"/>
        <w:bookmarkStart w:id="146" w:name="Text9"/>
        <w:bookmarkEnd w:id="144"/>
        <w:bookmarkEnd w:id="145"/>
        <w:bookmarkEnd w:id="146"/>
      </w:docPartBody>
    </w:docPart>
    <w:docPart>
      <w:docPartPr>
        <w:name w:val="7DEA879CBA55479B8A9933B5B8A48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5231F9-28B4-454C-BF40-636EDB686186}"/>
      </w:docPartPr>
      <w:docPartBody>
        <w:p w:rsidR="00C73011" w:rsidRDefault="002B1A83" w:rsidP="002B1A83">
          <w:pPr>
            <w:pStyle w:val="7DEA879CBA55479B8A9933B5B8A48ADE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8DC5605E507140E3AD88905DAE98B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40FFC-BCB8-4F10-AD16-EB272BB9C79D}"/>
      </w:docPartPr>
      <w:docPartBody>
        <w:p w:rsidR="00C73011" w:rsidRDefault="002B1A83" w:rsidP="002B1A83">
          <w:pPr>
            <w:pStyle w:val="8DC5605E507140E3AD88905DAE98BA45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147" w:name="Text9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47"/>
        </w:p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End w:id="148"/>
        <w:bookmarkEnd w:id="149"/>
        <w:bookmarkEnd w:id="150"/>
        <w:bookmarkEnd w:id="151"/>
        <w:bookmarkEnd w:id="152"/>
        <w:bookmarkEnd w:id="153"/>
        <w:bookmarkEnd w:id="154"/>
      </w:docPartBody>
    </w:docPart>
    <w:docPart>
      <w:docPartPr>
        <w:name w:val="CFE299233FD241AF9D281A10A726B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40056-4841-476F-9F94-31C8C56A36DA}"/>
      </w:docPartPr>
      <w:docPartBody>
        <w:p w:rsidR="00C73011" w:rsidRDefault="002B1A83" w:rsidP="002B1A83">
          <w:pPr>
            <w:pStyle w:val="CFE299233FD241AF9D281A10A726B47D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7729825BF79648E0955CEA86631F2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87CC6-30FE-4364-AC6E-462DF76CBB6F}"/>
      </w:docPartPr>
      <w:docPartBody>
        <w:p w:rsidR="00C73011" w:rsidRDefault="002B1A83" w:rsidP="002B1A83">
          <w:pPr>
            <w:pStyle w:val="7729825BF79648E0955CEA86631F2501"/>
          </w:pPr>
          <w:r>
            <w:rPr>
              <w:rStyle w:val="PlaceholderText"/>
            </w:rPr>
            <w:fldChar w:fldCharType="begin">
              <w:ffData>
                <w:name w:val="Text9"/>
                <w:enabled/>
                <w:calcOnExit w:val="0"/>
                <w:textInput/>
              </w:ffData>
            </w:fldChar>
          </w:r>
          <w:bookmarkStart w:id="155" w:name="Text9"/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  <w:bookmarkEnd w:id="155"/>
        </w:p>
        <w:bookmarkStart w:id="156" w:name="Text2"/>
        <w:bookmarkStart w:id="157" w:name="Text10"/>
        <w:bookmarkStart w:id="158" w:name="Text9"/>
        <w:bookmarkStart w:id="159" w:name="Text9"/>
        <w:bookmarkEnd w:id="156"/>
        <w:bookmarkEnd w:id="157"/>
        <w:bookmarkEnd w:id="158"/>
        <w:bookmarkEnd w:id="159"/>
      </w:docPartBody>
    </w:docPart>
    <w:docPart>
      <w:docPartPr>
        <w:name w:val="9AF6449689EF475992D480B72249A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D2216-1A51-4F03-A304-E05F5C188E0D}"/>
      </w:docPartPr>
      <w:docPartBody>
        <w:p w:rsidR="00C73011" w:rsidRDefault="002B1A83" w:rsidP="002B1A83">
          <w:pPr>
            <w:pStyle w:val="9AF6449689EF475992D480B72249A36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A2ED7E8050847F6A2D03F097A5D5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6833F-185B-45E7-8F26-2B5BCE3AB0D5}"/>
      </w:docPartPr>
      <w:docPartBody>
        <w:p w:rsidR="00C73011" w:rsidRDefault="002B1A83" w:rsidP="002B1A83">
          <w:pPr>
            <w:pStyle w:val="AA2ED7E8050847F6A2D03F097A5D5A7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0" w:name="Text2"/>
        <w:bookmarkStart w:id="161" w:name="Text10"/>
        <w:bookmarkStart w:id="162" w:name="Text9"/>
        <w:bookmarkStart w:id="163" w:name="Text9"/>
        <w:bookmarkEnd w:id="160"/>
        <w:bookmarkEnd w:id="161"/>
        <w:bookmarkEnd w:id="162"/>
        <w:bookmarkEnd w:id="163"/>
      </w:docPartBody>
    </w:docPart>
    <w:docPart>
      <w:docPartPr>
        <w:name w:val="7F6FAE18E0AA4C5DBAF83AC212B2C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19822-769B-4A51-9A8E-7FA5369E3B58}"/>
      </w:docPartPr>
      <w:docPartBody>
        <w:p w:rsidR="00C73011" w:rsidRDefault="002B1A83" w:rsidP="002B1A83">
          <w:pPr>
            <w:pStyle w:val="7F6FAE18E0AA4C5DBAF83AC212B2C62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46914B698F87420DA1D13F6230336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0D4F6-8493-441C-B134-B8CBF64B1A2E}"/>
      </w:docPartPr>
      <w:docPartBody>
        <w:p w:rsidR="00C73011" w:rsidRDefault="002B1A83" w:rsidP="002B1A83">
          <w:pPr>
            <w:pStyle w:val="46914B698F87420DA1D13F6230336BA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E37C74DAE56841229C78C4EFFA68A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80196-9917-4A6C-BB26-91E2EE9CBDBB}"/>
      </w:docPartPr>
      <w:docPartBody>
        <w:p w:rsidR="00C73011" w:rsidRDefault="002B1A83" w:rsidP="002B1A83">
          <w:pPr>
            <w:pStyle w:val="E37C74DAE56841229C78C4EFFA68A074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D625DC3247F4C4386F3F1DB6BF73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0F0BA-5B4B-4A80-B4BB-EA4B4803373C}"/>
      </w:docPartPr>
      <w:docPartBody>
        <w:p w:rsidR="00C73011" w:rsidRDefault="002B1A83" w:rsidP="002B1A83">
          <w:pPr>
            <w:pStyle w:val="CD625DC3247F4C4386F3F1DB6BF733F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12094B1007344EE8BEAFC0BF8B42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2F49B-EB43-4F7C-A4D5-1968504BE929}"/>
      </w:docPartPr>
      <w:docPartBody>
        <w:p w:rsidR="00C73011" w:rsidRDefault="002B1A83" w:rsidP="002B1A83">
          <w:pPr>
            <w:pStyle w:val="712094B1007344EE8BEAFC0BF8B425C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E66ED39DEDC74AD39E8428A7B5329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3283A-0A4B-4A12-B73D-ACAA40C277BE}"/>
      </w:docPartPr>
      <w:docPartBody>
        <w:p w:rsidR="00C73011" w:rsidRDefault="002B1A83" w:rsidP="002B1A83">
          <w:pPr>
            <w:pStyle w:val="E66ED39DEDC74AD39E8428A7B53292D8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508BA3B36E0D42CF913EF0722878A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4B41C-14F6-4D5C-B11C-B0D9E6BA7DCE}"/>
      </w:docPartPr>
      <w:docPartBody>
        <w:p w:rsidR="00C73011" w:rsidRDefault="002B1A83" w:rsidP="002B1A83">
          <w:pPr>
            <w:pStyle w:val="508BA3B36E0D42CF913EF0722878A006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727E77CB75BB4FD0ADDFF2FA8D9AB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97485-CC82-4263-92EA-1D1D14312F84}"/>
      </w:docPartPr>
      <w:docPartBody>
        <w:p w:rsidR="00C73011" w:rsidRDefault="002B1A83" w:rsidP="002B1A83">
          <w:pPr>
            <w:pStyle w:val="727E77CB75BB4FD0ADDFF2FA8D9AB54F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094C7825C21429A962EEFB14C649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2343F-7B51-41C4-969F-723D61BE0AAA}"/>
      </w:docPartPr>
      <w:docPartBody>
        <w:p w:rsidR="00C73011" w:rsidRDefault="002B1A83" w:rsidP="002B1A83">
          <w:pPr>
            <w:pStyle w:val="1094C7825C21429A962EEFB14C649FE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96EAF9E7EF4E4F7586A9F649BFBBA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DE23D-ED51-483A-98C9-C06BA4AC3E00}"/>
      </w:docPartPr>
      <w:docPartBody>
        <w:p w:rsidR="00C73011" w:rsidRDefault="002B1A83" w:rsidP="002B1A83">
          <w:pPr>
            <w:pStyle w:val="96EAF9E7EF4E4F7586A9F649BFBBA64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B3FE95AC5FB14E68BF74E6B07C5FB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CACEB-6521-4619-B00F-C09F29DA0955}"/>
      </w:docPartPr>
      <w:docPartBody>
        <w:p w:rsidR="00C73011" w:rsidRDefault="002B1A83" w:rsidP="002B1A83">
          <w:pPr>
            <w:pStyle w:val="B3FE95AC5FB14E68BF74E6B07C5FBC1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827365C2840441909AF6AEAA13E1F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0E1D7-3243-4F98-8585-89231DF8F526}"/>
      </w:docPartPr>
      <w:docPartBody>
        <w:p w:rsidR="00C73011" w:rsidRDefault="002B1A83" w:rsidP="002B1A83">
          <w:pPr>
            <w:pStyle w:val="827365C2840441909AF6AEAA13E1F65C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F3415B6AE4A94298A0ABC47ED2D37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93222-218E-4AB8-9396-878AFFBD2853}"/>
      </w:docPartPr>
      <w:docPartBody>
        <w:p w:rsidR="00C73011" w:rsidRDefault="002B1A83" w:rsidP="002B1A83">
          <w:pPr>
            <w:pStyle w:val="F3415B6AE4A94298A0ABC47ED2D37324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4D28B90C343041F09141CCC4BE68F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48047-973B-4FD2-849F-98FFEE23079C}"/>
      </w:docPartPr>
      <w:docPartBody>
        <w:p w:rsidR="00C73011" w:rsidRDefault="002B1A83" w:rsidP="002B1A83">
          <w:pPr>
            <w:pStyle w:val="4D28B90C343041F09141CCC4BE68FDD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FFCEE31B7CE4385BEC09A4198D63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E11DD-5084-4A12-B96E-1D3F58A2A2D1}"/>
      </w:docPartPr>
      <w:docPartBody>
        <w:p w:rsidR="00C73011" w:rsidRDefault="002B1A83" w:rsidP="002B1A83">
          <w:pPr>
            <w:pStyle w:val="1FFCEE31B7CE4385BEC09A4198D632D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ED4AF4A57C32401BADDC3F0A53FD4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078B-68AE-4B62-9AC8-CE839601C234}"/>
      </w:docPartPr>
      <w:docPartBody>
        <w:p w:rsidR="00C73011" w:rsidRDefault="002B1A83" w:rsidP="002B1A83">
          <w:pPr>
            <w:pStyle w:val="ED4AF4A57C32401BADDC3F0A53FD495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821ECDA2A03A4892806D819A0A743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51671-B89D-40C1-9E05-AA99175E842B}"/>
      </w:docPartPr>
      <w:docPartBody>
        <w:p w:rsidR="00AF6889" w:rsidRDefault="00AF6889" w:rsidP="00AF6889">
          <w:pPr>
            <w:pStyle w:val="821ECDA2A03A4892806D819A0A743FD0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AE0A353FDCB7494A91BBB7BE08F2E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939A2-C68E-46A6-92D3-AF7F2A2866F9}"/>
      </w:docPartPr>
      <w:docPartBody>
        <w:p w:rsidR="00AF6889" w:rsidRDefault="00AF6889" w:rsidP="00AF6889">
          <w:pPr>
            <w:pStyle w:val="AE0A353FDCB7494A91BBB7BE08F2EF0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DC821A24E94241B68A8F3E343144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38F1F-54C9-4A78-802C-7FCB8DEF0B70}"/>
      </w:docPartPr>
      <w:docPartBody>
        <w:p w:rsidR="00AF6889" w:rsidRDefault="00AF6889" w:rsidP="00AF6889">
          <w:pPr>
            <w:pStyle w:val="DC821A24E94241B68A8F3E3431440101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C33AAFB7AFB644B38937C80D14FC1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58E47-4717-4F88-A2C3-ED4448FC40FF}"/>
      </w:docPartPr>
      <w:docPartBody>
        <w:p w:rsidR="00AF6889" w:rsidRDefault="00AF6889" w:rsidP="00AF6889">
          <w:pPr>
            <w:pStyle w:val="C33AAFB7AFB644B38937C80D14FC1AA5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0768A3A4C5CE49E8A0111A0E8D04C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29CAD-32E7-413F-A3E7-45FE59850FDC}"/>
      </w:docPartPr>
      <w:docPartBody>
        <w:p w:rsidR="00AF6889" w:rsidRDefault="00AF6889" w:rsidP="00AF6889">
          <w:pPr>
            <w:pStyle w:val="0768A3A4C5CE49E8A0111A0E8D04C3A9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2C578C38C1649DEA3783E264657C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DA02E-CFA8-4098-8035-6D8CD7535B56}"/>
      </w:docPartPr>
      <w:docPartBody>
        <w:p w:rsidR="00AF6889" w:rsidRDefault="00AF6889" w:rsidP="00AF6889">
          <w:pPr>
            <w:pStyle w:val="12C578C38C1649DEA3783E264657CF9D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8FD1F5FC6A0D4C13B33C375D9582E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C173E-672F-4BAC-86D3-E8A492B65C6B}"/>
      </w:docPartPr>
      <w:docPartBody>
        <w:p w:rsidR="00AF6889" w:rsidRDefault="00AF6889" w:rsidP="00AF6889">
          <w:pPr>
            <w:pStyle w:val="8FD1F5FC6A0D4C13B33C375D9582EFCA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1722796CB3514DA8A21E6F717C171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88372-224D-40BE-8AD9-9D42FABB2796}"/>
      </w:docPartPr>
      <w:docPartBody>
        <w:p w:rsidR="00AF6889" w:rsidRDefault="00AF6889" w:rsidP="00AF6889">
          <w:pPr>
            <w:pStyle w:val="1722796CB3514DA8A21E6F717C171CB5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64" w:name="Text10"/>
        <w:bookmarkStart w:id="165" w:name="Text10"/>
        <w:bookmarkEnd w:id="164"/>
        <w:bookmarkEnd w:id="165"/>
      </w:docPartBody>
    </w:docPart>
    <w:docPart>
      <w:docPartPr>
        <w:name w:val="0F4377DABDA44B429711ECDF97E48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386D6-CE8B-44F0-BAE9-070CBF00C88E}"/>
      </w:docPartPr>
      <w:docPartBody>
        <w:p w:rsidR="004378A0" w:rsidRDefault="00D92D44" w:rsidP="00D92D44">
          <w:pPr>
            <w:pStyle w:val="0F4377DABDA44B429711ECDF97E4887E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10"/>
                <w:enabled/>
                <w:calcOnExit w:val="0"/>
                <w:textInput/>
              </w:ffData>
            </w:fldChar>
          </w:r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</w:p>
        <w:bookmarkStart w:id="166" w:name="Text10"/>
        <w:bookmarkEnd w:id="166"/>
      </w:docPartBody>
    </w:docPart>
    <w:docPart>
      <w:docPartPr>
        <w:name w:val="19961A87FEE64264AAAC3DA687979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A4190-C39A-4343-BF5E-DB48A751685C}"/>
      </w:docPartPr>
      <w:docPartBody>
        <w:p w:rsidR="004378A0" w:rsidRDefault="00D92D44" w:rsidP="00D92D44">
          <w:pPr>
            <w:pStyle w:val="19961A87FEE64264AAAC3DA687979624"/>
          </w:pPr>
          <w:r w:rsidRPr="00A44634"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A44634"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 w:rsidRPr="00A44634">
            <w:rPr>
              <w:rFonts w:ascii="Segoe UI" w:hAnsi="Segoe UI" w:cs="Segoe UI"/>
              <w:sz w:val="20"/>
              <w:szCs w:val="20"/>
            </w:rPr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 w:rsidRPr="00A44634"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33AE"/>
    <w:rsid w:val="00075966"/>
    <w:rsid w:val="00096075"/>
    <w:rsid w:val="000B6EEB"/>
    <w:rsid w:val="00100CD5"/>
    <w:rsid w:val="00122D69"/>
    <w:rsid w:val="00160F9D"/>
    <w:rsid w:val="001E1E07"/>
    <w:rsid w:val="002453C7"/>
    <w:rsid w:val="002B1A83"/>
    <w:rsid w:val="002F3323"/>
    <w:rsid w:val="003623BE"/>
    <w:rsid w:val="00365AAA"/>
    <w:rsid w:val="003C2191"/>
    <w:rsid w:val="003D4612"/>
    <w:rsid w:val="003E692C"/>
    <w:rsid w:val="00413CF9"/>
    <w:rsid w:val="004333A8"/>
    <w:rsid w:val="004378A0"/>
    <w:rsid w:val="00473879"/>
    <w:rsid w:val="0047471B"/>
    <w:rsid w:val="00492F02"/>
    <w:rsid w:val="004A32F8"/>
    <w:rsid w:val="004C766B"/>
    <w:rsid w:val="004D00B6"/>
    <w:rsid w:val="005041B1"/>
    <w:rsid w:val="0053163F"/>
    <w:rsid w:val="005350F3"/>
    <w:rsid w:val="005430CB"/>
    <w:rsid w:val="005A4420"/>
    <w:rsid w:val="005B298B"/>
    <w:rsid w:val="00637B5E"/>
    <w:rsid w:val="00640EED"/>
    <w:rsid w:val="0065288D"/>
    <w:rsid w:val="006819EE"/>
    <w:rsid w:val="006D50CB"/>
    <w:rsid w:val="00722411"/>
    <w:rsid w:val="007245A3"/>
    <w:rsid w:val="00727AED"/>
    <w:rsid w:val="00754238"/>
    <w:rsid w:val="00756093"/>
    <w:rsid w:val="00806878"/>
    <w:rsid w:val="00843E4F"/>
    <w:rsid w:val="008925B4"/>
    <w:rsid w:val="008A3EC9"/>
    <w:rsid w:val="008D195E"/>
    <w:rsid w:val="009057A6"/>
    <w:rsid w:val="00905EC9"/>
    <w:rsid w:val="00973FD4"/>
    <w:rsid w:val="009C6F22"/>
    <w:rsid w:val="009F315B"/>
    <w:rsid w:val="00A91117"/>
    <w:rsid w:val="00AF3D88"/>
    <w:rsid w:val="00AF437E"/>
    <w:rsid w:val="00AF6889"/>
    <w:rsid w:val="00B104E9"/>
    <w:rsid w:val="00B2110B"/>
    <w:rsid w:val="00B30615"/>
    <w:rsid w:val="00B57E77"/>
    <w:rsid w:val="00B8387E"/>
    <w:rsid w:val="00BC24B4"/>
    <w:rsid w:val="00BC790D"/>
    <w:rsid w:val="00C22004"/>
    <w:rsid w:val="00C37EEA"/>
    <w:rsid w:val="00C666F3"/>
    <w:rsid w:val="00C73011"/>
    <w:rsid w:val="00C96AF0"/>
    <w:rsid w:val="00CB7B19"/>
    <w:rsid w:val="00CE3DAD"/>
    <w:rsid w:val="00D92D44"/>
    <w:rsid w:val="00DC3BFF"/>
    <w:rsid w:val="00DE45CD"/>
    <w:rsid w:val="00F02273"/>
    <w:rsid w:val="00F176BE"/>
    <w:rsid w:val="00F506C0"/>
    <w:rsid w:val="00F62CFB"/>
    <w:rsid w:val="00F705D6"/>
    <w:rsid w:val="00F8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1A83"/>
    <w:rPr>
      <w:color w:val="666666"/>
    </w:rPr>
  </w:style>
  <w:style w:type="paragraph" w:customStyle="1" w:styleId="4D7E86923FA946D1BEACA89A76500871">
    <w:name w:val="4D7E86923FA946D1BEACA89A76500871"/>
    <w:rsid w:val="002B1A83"/>
  </w:style>
  <w:style w:type="paragraph" w:customStyle="1" w:styleId="E4D42F98E1854573B4EE6DC9965FB653">
    <w:name w:val="E4D42F98E1854573B4EE6DC9965FB653"/>
    <w:rsid w:val="00F62CFB"/>
  </w:style>
  <w:style w:type="paragraph" w:customStyle="1" w:styleId="2A2BC9D2F4FE4D6CB73F61AC7A11205D">
    <w:name w:val="2A2BC9D2F4FE4D6CB73F61AC7A11205D"/>
    <w:rsid w:val="00F62CFB"/>
  </w:style>
  <w:style w:type="paragraph" w:customStyle="1" w:styleId="31BECDD714A64AEFA0FDED55E3AB755F3">
    <w:name w:val="31BECDD714A64AEFA0FDED55E3AB755F3"/>
    <w:rsid w:val="0047471B"/>
    <w:rPr>
      <w:rFonts w:eastAsiaTheme="minorHAnsi"/>
      <w:lang w:eastAsia="en-US"/>
    </w:rPr>
  </w:style>
  <w:style w:type="paragraph" w:customStyle="1" w:styleId="3E3B28B914C044FC92EDF8E800607968">
    <w:name w:val="3E3B28B914C044FC92EDF8E800607968"/>
    <w:rsid w:val="0047471B"/>
  </w:style>
  <w:style w:type="paragraph" w:customStyle="1" w:styleId="3A68ECC3B6384421930DCAA2F3A4530D">
    <w:name w:val="3A68ECC3B6384421930DCAA2F3A4530D"/>
    <w:rsid w:val="0047471B"/>
  </w:style>
  <w:style w:type="paragraph" w:customStyle="1" w:styleId="D8F66E6AD6F94AA7AAEF16622A16476A">
    <w:name w:val="D8F66E6AD6F94AA7AAEF16622A16476A"/>
    <w:rsid w:val="0047471B"/>
  </w:style>
  <w:style w:type="paragraph" w:customStyle="1" w:styleId="53B5EF5A00EB423F92639B86204E913F">
    <w:name w:val="53B5EF5A00EB423F92639B86204E913F"/>
    <w:rsid w:val="00B2110B"/>
  </w:style>
  <w:style w:type="paragraph" w:customStyle="1" w:styleId="BC5AA8A9240E4B2BBD540797719C9376">
    <w:name w:val="BC5AA8A9240E4B2BBD540797719C9376"/>
    <w:rsid w:val="00B2110B"/>
  </w:style>
  <w:style w:type="paragraph" w:customStyle="1" w:styleId="902DDCEB22E64914A185E755FDC4FC4E">
    <w:name w:val="902DDCEB22E64914A185E755FDC4FC4E"/>
    <w:rsid w:val="00B2110B"/>
  </w:style>
  <w:style w:type="paragraph" w:customStyle="1" w:styleId="69495F2CF3D54DADB2499C13A4540B5C">
    <w:name w:val="69495F2CF3D54DADB2499C13A4540B5C"/>
    <w:rsid w:val="00B2110B"/>
  </w:style>
  <w:style w:type="paragraph" w:customStyle="1" w:styleId="94D215B801634137BB553E5C3E4B8B1B">
    <w:name w:val="94D215B801634137BB553E5C3E4B8B1B"/>
    <w:rsid w:val="00B2110B"/>
  </w:style>
  <w:style w:type="paragraph" w:customStyle="1" w:styleId="6E1E99932B6B48EF9E6FB3EE5F2BEDD1">
    <w:name w:val="6E1E99932B6B48EF9E6FB3EE5F2BEDD1"/>
    <w:rsid w:val="00B2110B"/>
  </w:style>
  <w:style w:type="paragraph" w:customStyle="1" w:styleId="BE52F46D104943A2AD2F9671BA6BC981">
    <w:name w:val="BE52F46D104943A2AD2F9671BA6BC981"/>
    <w:rsid w:val="00B2110B"/>
  </w:style>
  <w:style w:type="paragraph" w:customStyle="1" w:styleId="05FB65C87648479891EDA861BB91F9AE">
    <w:name w:val="05FB65C87648479891EDA861BB91F9AE"/>
    <w:rsid w:val="00B2110B"/>
  </w:style>
  <w:style w:type="paragraph" w:customStyle="1" w:styleId="A08B8CD94833469E88F24C0ADA15748C">
    <w:name w:val="A08B8CD94833469E88F24C0ADA15748C"/>
    <w:rsid w:val="00B2110B"/>
  </w:style>
  <w:style w:type="paragraph" w:customStyle="1" w:styleId="60371BE119C448D2A51D4DB4BDAFFF0A">
    <w:name w:val="60371BE119C448D2A51D4DB4BDAFFF0A"/>
    <w:rsid w:val="00B2110B"/>
  </w:style>
  <w:style w:type="paragraph" w:customStyle="1" w:styleId="A0C97F93A69D4FEBAF677007A6F11AF7">
    <w:name w:val="A0C97F93A69D4FEBAF677007A6F11AF7"/>
    <w:rsid w:val="00B2110B"/>
  </w:style>
  <w:style w:type="paragraph" w:customStyle="1" w:styleId="E4DD6BE87B024610A15D980269029237">
    <w:name w:val="E4DD6BE87B024610A15D980269029237"/>
    <w:rsid w:val="002453C7"/>
  </w:style>
  <w:style w:type="paragraph" w:customStyle="1" w:styleId="14CCA2A3FD1349669C2A18EE41882D85">
    <w:name w:val="14CCA2A3FD1349669C2A18EE41882D85"/>
    <w:rsid w:val="002453C7"/>
  </w:style>
  <w:style w:type="paragraph" w:customStyle="1" w:styleId="6E4133A6D80E476B80E6FF83DBC0F97A">
    <w:name w:val="6E4133A6D80E476B80E6FF83DBC0F97A"/>
    <w:rsid w:val="002453C7"/>
  </w:style>
  <w:style w:type="paragraph" w:customStyle="1" w:styleId="3E08E8AAC23747EB9BF24D36A1D8DCD2">
    <w:name w:val="3E08E8AAC23747EB9BF24D36A1D8DCD2"/>
    <w:rsid w:val="002453C7"/>
  </w:style>
  <w:style w:type="paragraph" w:customStyle="1" w:styleId="399FB1234D7E43028382AA3E47103C94">
    <w:name w:val="399FB1234D7E43028382AA3E47103C94"/>
    <w:rsid w:val="002453C7"/>
  </w:style>
  <w:style w:type="paragraph" w:customStyle="1" w:styleId="B2BEE10D93A14BD8A51FA189219F13FE">
    <w:name w:val="B2BEE10D93A14BD8A51FA189219F13FE"/>
    <w:rsid w:val="002453C7"/>
  </w:style>
  <w:style w:type="paragraph" w:customStyle="1" w:styleId="08693CC52ADD48FBACC442313F2A40AA">
    <w:name w:val="08693CC52ADD48FBACC442313F2A40AA"/>
    <w:rsid w:val="002453C7"/>
  </w:style>
  <w:style w:type="paragraph" w:customStyle="1" w:styleId="061EB5C3D1E441D689C52B98BB55AF11">
    <w:name w:val="061EB5C3D1E441D689C52B98BB55AF11"/>
    <w:rsid w:val="002453C7"/>
  </w:style>
  <w:style w:type="paragraph" w:customStyle="1" w:styleId="F5C48D23192843FA94AC2226E26DDBDE">
    <w:name w:val="F5C48D23192843FA94AC2226E26DDBDE"/>
    <w:rsid w:val="002453C7"/>
  </w:style>
  <w:style w:type="paragraph" w:customStyle="1" w:styleId="046AF4CBE942443382FA38A6CB09DC7B">
    <w:name w:val="046AF4CBE942443382FA38A6CB09DC7B"/>
    <w:rsid w:val="002453C7"/>
  </w:style>
  <w:style w:type="paragraph" w:customStyle="1" w:styleId="E48D4F945B2F4DA1ADF7554263E61D4D">
    <w:name w:val="E48D4F945B2F4DA1ADF7554263E61D4D"/>
    <w:rsid w:val="002453C7"/>
  </w:style>
  <w:style w:type="paragraph" w:customStyle="1" w:styleId="F93A47003113413BAF104ADB2595F81A">
    <w:name w:val="F93A47003113413BAF104ADB2595F81A"/>
    <w:rsid w:val="002453C7"/>
  </w:style>
  <w:style w:type="paragraph" w:customStyle="1" w:styleId="86234E8E9C614000B633A800F7C60A20">
    <w:name w:val="86234E8E9C614000B633A800F7C60A20"/>
    <w:rsid w:val="002453C7"/>
  </w:style>
  <w:style w:type="paragraph" w:customStyle="1" w:styleId="AD935457B4AF41FE812555FE5CACC152">
    <w:name w:val="AD935457B4AF41FE812555FE5CACC152"/>
    <w:rsid w:val="002453C7"/>
  </w:style>
  <w:style w:type="paragraph" w:customStyle="1" w:styleId="E1F0DB77398C4D8F8C139F88E67DBED8">
    <w:name w:val="E1F0DB77398C4D8F8C139F88E67DBED8"/>
    <w:rsid w:val="002453C7"/>
  </w:style>
  <w:style w:type="paragraph" w:customStyle="1" w:styleId="A7361616482B48978BE93EFC30AAE849">
    <w:name w:val="A7361616482B48978BE93EFC30AAE849"/>
    <w:rsid w:val="002453C7"/>
  </w:style>
  <w:style w:type="paragraph" w:customStyle="1" w:styleId="2B0F3668506A46CE95D70C0FB144C634">
    <w:name w:val="2B0F3668506A46CE95D70C0FB144C634"/>
    <w:rsid w:val="002453C7"/>
  </w:style>
  <w:style w:type="paragraph" w:customStyle="1" w:styleId="E637A906453E4D08B3A50CA6A725D31A">
    <w:name w:val="E637A906453E4D08B3A50CA6A725D31A"/>
    <w:rsid w:val="002453C7"/>
  </w:style>
  <w:style w:type="paragraph" w:customStyle="1" w:styleId="4FF700F40FA844DC929C5FD3DE0E9070">
    <w:name w:val="4FF700F40FA844DC929C5FD3DE0E9070"/>
    <w:rsid w:val="002453C7"/>
  </w:style>
  <w:style w:type="paragraph" w:customStyle="1" w:styleId="F0486F34302240DD8F00E175E9DF0446">
    <w:name w:val="F0486F34302240DD8F00E175E9DF0446"/>
    <w:rsid w:val="002453C7"/>
  </w:style>
  <w:style w:type="paragraph" w:customStyle="1" w:styleId="9CB35ACCAC51444DB395431216D7395A">
    <w:name w:val="9CB35ACCAC51444DB395431216D7395A"/>
    <w:rsid w:val="002453C7"/>
  </w:style>
  <w:style w:type="paragraph" w:customStyle="1" w:styleId="94324325C3F541C7B729F862BBB729BC">
    <w:name w:val="94324325C3F541C7B729F862BBB729BC"/>
    <w:rsid w:val="002453C7"/>
  </w:style>
  <w:style w:type="paragraph" w:customStyle="1" w:styleId="725C39D033794227A7660A901FC027C8">
    <w:name w:val="725C39D033794227A7660A901FC027C8"/>
    <w:rsid w:val="002453C7"/>
  </w:style>
  <w:style w:type="paragraph" w:customStyle="1" w:styleId="562D791041494BBBB215160F5E440638">
    <w:name w:val="562D791041494BBBB215160F5E440638"/>
    <w:rsid w:val="002453C7"/>
  </w:style>
  <w:style w:type="paragraph" w:customStyle="1" w:styleId="1DD9C48B13E543AF89AF371C9191AEE6">
    <w:name w:val="1DD9C48B13E543AF89AF371C9191AEE6"/>
    <w:rsid w:val="002453C7"/>
  </w:style>
  <w:style w:type="paragraph" w:customStyle="1" w:styleId="6DFFE41F17114ED4BCF6763B065E452A">
    <w:name w:val="6DFFE41F17114ED4BCF6763B065E452A"/>
    <w:rsid w:val="002B1A83"/>
  </w:style>
  <w:style w:type="paragraph" w:customStyle="1" w:styleId="1AC0C37AF4FF451583E42AF239DD5564">
    <w:name w:val="1AC0C37AF4FF451583E42AF239DD5564"/>
    <w:rsid w:val="002B1A83"/>
  </w:style>
  <w:style w:type="paragraph" w:customStyle="1" w:styleId="7FFF7A47B06046DA8A99402E2E41A315">
    <w:name w:val="7FFF7A47B06046DA8A99402E2E41A315"/>
    <w:rsid w:val="002B1A83"/>
  </w:style>
  <w:style w:type="paragraph" w:customStyle="1" w:styleId="C0DC936505044F20A32EC20DDABA5BF4">
    <w:name w:val="C0DC936505044F20A32EC20DDABA5BF4"/>
    <w:rsid w:val="002B1A83"/>
  </w:style>
  <w:style w:type="paragraph" w:customStyle="1" w:styleId="9538127B34E34013A9DEB33A9F463B27">
    <w:name w:val="9538127B34E34013A9DEB33A9F463B27"/>
    <w:rsid w:val="002B1A83"/>
  </w:style>
  <w:style w:type="paragraph" w:customStyle="1" w:styleId="931EE7EC4BFD4C0BA07EAE523AD58A99">
    <w:name w:val="931EE7EC4BFD4C0BA07EAE523AD58A99"/>
    <w:rsid w:val="002B1A83"/>
  </w:style>
  <w:style w:type="paragraph" w:customStyle="1" w:styleId="A5D277E32D414167B38A4020F8A635BA">
    <w:name w:val="A5D277E32D414167B38A4020F8A635BA"/>
    <w:rsid w:val="002B1A83"/>
  </w:style>
  <w:style w:type="paragraph" w:customStyle="1" w:styleId="5FA85B8A8D934FD89ABCB7A0C772BACF">
    <w:name w:val="5FA85B8A8D934FD89ABCB7A0C772BACF"/>
    <w:rsid w:val="002B1A83"/>
  </w:style>
  <w:style w:type="paragraph" w:customStyle="1" w:styleId="85AEFD1878224E5CBD39E2188E42E6E2">
    <w:name w:val="85AEFD1878224E5CBD39E2188E42E6E2"/>
    <w:rsid w:val="002B1A83"/>
  </w:style>
  <w:style w:type="paragraph" w:customStyle="1" w:styleId="64B2980BEE554E37BFB0EE019D533FF7">
    <w:name w:val="64B2980BEE554E37BFB0EE019D533FF7"/>
    <w:rsid w:val="002B1A83"/>
  </w:style>
  <w:style w:type="paragraph" w:customStyle="1" w:styleId="D65DA022C4B84D94A50705492773E778">
    <w:name w:val="D65DA022C4B84D94A50705492773E778"/>
    <w:rsid w:val="002B1A83"/>
  </w:style>
  <w:style w:type="paragraph" w:customStyle="1" w:styleId="1D379729D9AF4F4BA0BD6D0735C7AA9D">
    <w:name w:val="1D379729D9AF4F4BA0BD6D0735C7AA9D"/>
    <w:rsid w:val="002B1A83"/>
  </w:style>
  <w:style w:type="paragraph" w:customStyle="1" w:styleId="55F1829773054505A46F702AA1930C4F">
    <w:name w:val="55F1829773054505A46F702AA1930C4F"/>
    <w:rsid w:val="002B1A83"/>
  </w:style>
  <w:style w:type="paragraph" w:customStyle="1" w:styleId="FF740A5F70A748C4BA0D6A2A2283BEFE">
    <w:name w:val="FF740A5F70A748C4BA0D6A2A2283BEFE"/>
    <w:rsid w:val="002B1A83"/>
  </w:style>
  <w:style w:type="paragraph" w:customStyle="1" w:styleId="2E33DC84C9E64A2988C686D042C42FBD">
    <w:name w:val="2E33DC84C9E64A2988C686D042C42FBD"/>
    <w:rsid w:val="002B1A83"/>
  </w:style>
  <w:style w:type="paragraph" w:customStyle="1" w:styleId="ABBA4876D8324A2D83B3DE5B88E139AF">
    <w:name w:val="ABBA4876D8324A2D83B3DE5B88E139AF"/>
    <w:rsid w:val="002B1A83"/>
  </w:style>
  <w:style w:type="paragraph" w:customStyle="1" w:styleId="5CC1B7853C604153897281D7436C61F7">
    <w:name w:val="5CC1B7853C604153897281D7436C61F7"/>
    <w:rsid w:val="002B1A83"/>
  </w:style>
  <w:style w:type="paragraph" w:customStyle="1" w:styleId="E6F6DA8CE8D2430A9DA301D771F28BDD">
    <w:name w:val="E6F6DA8CE8D2430A9DA301D771F28BDD"/>
    <w:rsid w:val="002B1A83"/>
  </w:style>
  <w:style w:type="paragraph" w:customStyle="1" w:styleId="D6F65A2D35DD40169FE11E9E9D84DCF6">
    <w:name w:val="D6F65A2D35DD40169FE11E9E9D84DCF6"/>
    <w:rsid w:val="002B1A83"/>
  </w:style>
  <w:style w:type="paragraph" w:customStyle="1" w:styleId="B837BBA142924D89BEA84D2579A23A23">
    <w:name w:val="B837BBA142924D89BEA84D2579A23A23"/>
    <w:rsid w:val="002B1A83"/>
  </w:style>
  <w:style w:type="paragraph" w:customStyle="1" w:styleId="E65B5D56AC4146DA8F65DDE300E5B6EF">
    <w:name w:val="E65B5D56AC4146DA8F65DDE300E5B6EF"/>
    <w:rsid w:val="002B1A83"/>
  </w:style>
  <w:style w:type="paragraph" w:customStyle="1" w:styleId="21668F57FFD94A36892CF6AB9680F580">
    <w:name w:val="21668F57FFD94A36892CF6AB9680F580"/>
    <w:rsid w:val="002B1A83"/>
  </w:style>
  <w:style w:type="paragraph" w:customStyle="1" w:styleId="DE079FCDE3AD4629B086FE37107056D9">
    <w:name w:val="DE079FCDE3AD4629B086FE37107056D9"/>
    <w:rsid w:val="002B1A83"/>
  </w:style>
  <w:style w:type="paragraph" w:customStyle="1" w:styleId="C1F9E5AC7A6A4F979EC0DBA79BE09C31">
    <w:name w:val="C1F9E5AC7A6A4F979EC0DBA79BE09C31"/>
    <w:rsid w:val="002B1A83"/>
  </w:style>
  <w:style w:type="paragraph" w:customStyle="1" w:styleId="A4670F4E4CED4293A8B33D92B7D3561B">
    <w:name w:val="A4670F4E4CED4293A8B33D92B7D3561B"/>
    <w:rsid w:val="002B1A83"/>
  </w:style>
  <w:style w:type="paragraph" w:customStyle="1" w:styleId="0A646040B8204D689476E8A0E40E2031">
    <w:name w:val="0A646040B8204D689476E8A0E40E2031"/>
    <w:rsid w:val="002B1A83"/>
  </w:style>
  <w:style w:type="paragraph" w:customStyle="1" w:styleId="617D7D6CD4864FE395585FE726A59F70">
    <w:name w:val="617D7D6CD4864FE395585FE726A59F70"/>
    <w:rsid w:val="002B1A83"/>
  </w:style>
  <w:style w:type="paragraph" w:customStyle="1" w:styleId="082A7BCF47A74D82A2FCBA672C5EF949">
    <w:name w:val="082A7BCF47A74D82A2FCBA672C5EF949"/>
    <w:rsid w:val="002B1A83"/>
  </w:style>
  <w:style w:type="paragraph" w:customStyle="1" w:styleId="31FBF567EA0B45C5BA0736DD41AA169D">
    <w:name w:val="31FBF567EA0B45C5BA0736DD41AA169D"/>
    <w:rsid w:val="002B1A83"/>
  </w:style>
  <w:style w:type="paragraph" w:customStyle="1" w:styleId="7DEA879CBA55479B8A9933B5B8A48ADE">
    <w:name w:val="7DEA879CBA55479B8A9933B5B8A48ADE"/>
    <w:rsid w:val="002B1A83"/>
  </w:style>
  <w:style w:type="paragraph" w:customStyle="1" w:styleId="8DC5605E507140E3AD88905DAE98BA45">
    <w:name w:val="8DC5605E507140E3AD88905DAE98BA45"/>
    <w:rsid w:val="002B1A83"/>
  </w:style>
  <w:style w:type="paragraph" w:customStyle="1" w:styleId="CFE299233FD241AF9D281A10A726B47D">
    <w:name w:val="CFE299233FD241AF9D281A10A726B47D"/>
    <w:rsid w:val="002B1A83"/>
  </w:style>
  <w:style w:type="paragraph" w:customStyle="1" w:styleId="7729825BF79648E0955CEA86631F2501">
    <w:name w:val="7729825BF79648E0955CEA86631F2501"/>
    <w:rsid w:val="002B1A83"/>
  </w:style>
  <w:style w:type="paragraph" w:customStyle="1" w:styleId="9AF6449689EF475992D480B72249A366">
    <w:name w:val="9AF6449689EF475992D480B72249A366"/>
    <w:rsid w:val="002B1A83"/>
  </w:style>
  <w:style w:type="paragraph" w:customStyle="1" w:styleId="AA2ED7E8050847F6A2D03F097A5D5A76">
    <w:name w:val="AA2ED7E8050847F6A2D03F097A5D5A76"/>
    <w:rsid w:val="002B1A83"/>
  </w:style>
  <w:style w:type="paragraph" w:customStyle="1" w:styleId="7F6FAE18E0AA4C5DBAF83AC212B2C629">
    <w:name w:val="7F6FAE18E0AA4C5DBAF83AC212B2C629"/>
    <w:rsid w:val="002B1A83"/>
  </w:style>
  <w:style w:type="paragraph" w:customStyle="1" w:styleId="46914B698F87420DA1D13F6230336BA0">
    <w:name w:val="46914B698F87420DA1D13F6230336BA0"/>
    <w:rsid w:val="002B1A83"/>
  </w:style>
  <w:style w:type="paragraph" w:customStyle="1" w:styleId="E37C74DAE56841229C78C4EFFA68A074">
    <w:name w:val="E37C74DAE56841229C78C4EFFA68A074"/>
    <w:rsid w:val="002B1A83"/>
  </w:style>
  <w:style w:type="paragraph" w:customStyle="1" w:styleId="CD625DC3247F4C4386F3F1DB6BF733FC">
    <w:name w:val="CD625DC3247F4C4386F3F1DB6BF733FC"/>
    <w:rsid w:val="002B1A83"/>
  </w:style>
  <w:style w:type="paragraph" w:customStyle="1" w:styleId="712094B1007344EE8BEAFC0BF8B425C1">
    <w:name w:val="712094B1007344EE8BEAFC0BF8B425C1"/>
    <w:rsid w:val="002B1A83"/>
  </w:style>
  <w:style w:type="paragraph" w:customStyle="1" w:styleId="E66ED39DEDC74AD39E8428A7B53292D8">
    <w:name w:val="E66ED39DEDC74AD39E8428A7B53292D8"/>
    <w:rsid w:val="002B1A83"/>
  </w:style>
  <w:style w:type="paragraph" w:customStyle="1" w:styleId="508BA3B36E0D42CF913EF0722878A006">
    <w:name w:val="508BA3B36E0D42CF913EF0722878A006"/>
    <w:rsid w:val="002B1A83"/>
  </w:style>
  <w:style w:type="paragraph" w:customStyle="1" w:styleId="727E77CB75BB4FD0ADDFF2FA8D9AB54F">
    <w:name w:val="727E77CB75BB4FD0ADDFF2FA8D9AB54F"/>
    <w:rsid w:val="002B1A83"/>
  </w:style>
  <w:style w:type="paragraph" w:customStyle="1" w:styleId="1094C7825C21429A962EEFB14C649FE1">
    <w:name w:val="1094C7825C21429A962EEFB14C649FE1"/>
    <w:rsid w:val="002B1A83"/>
  </w:style>
  <w:style w:type="paragraph" w:customStyle="1" w:styleId="96EAF9E7EF4E4F7586A9F649BFBBA641">
    <w:name w:val="96EAF9E7EF4E4F7586A9F649BFBBA641"/>
    <w:rsid w:val="002B1A83"/>
  </w:style>
  <w:style w:type="paragraph" w:customStyle="1" w:styleId="B3FE95AC5FB14E68BF74E6B07C5FBC1C">
    <w:name w:val="B3FE95AC5FB14E68BF74E6B07C5FBC1C"/>
    <w:rsid w:val="002B1A83"/>
  </w:style>
  <w:style w:type="paragraph" w:customStyle="1" w:styleId="827365C2840441909AF6AEAA13E1F65C">
    <w:name w:val="827365C2840441909AF6AEAA13E1F65C"/>
    <w:rsid w:val="002B1A83"/>
  </w:style>
  <w:style w:type="paragraph" w:customStyle="1" w:styleId="F3415B6AE4A94298A0ABC47ED2D37324">
    <w:name w:val="F3415B6AE4A94298A0ABC47ED2D37324"/>
    <w:rsid w:val="002B1A83"/>
  </w:style>
  <w:style w:type="paragraph" w:customStyle="1" w:styleId="4D28B90C343041F09141CCC4BE68FDDD">
    <w:name w:val="4D28B90C343041F09141CCC4BE68FDDD"/>
    <w:rsid w:val="002B1A83"/>
  </w:style>
  <w:style w:type="paragraph" w:customStyle="1" w:styleId="1FFCEE31B7CE4385BEC09A4198D632D0">
    <w:name w:val="1FFCEE31B7CE4385BEC09A4198D632D0"/>
    <w:rsid w:val="002B1A83"/>
  </w:style>
  <w:style w:type="paragraph" w:customStyle="1" w:styleId="ED4AF4A57C32401BADDC3F0A53FD495D">
    <w:name w:val="ED4AF4A57C32401BADDC3F0A53FD495D"/>
    <w:rsid w:val="002B1A83"/>
  </w:style>
  <w:style w:type="paragraph" w:customStyle="1" w:styleId="821ECDA2A03A4892806D819A0A743FD0">
    <w:name w:val="821ECDA2A03A4892806D819A0A743FD0"/>
    <w:rsid w:val="00AF6889"/>
  </w:style>
  <w:style w:type="paragraph" w:customStyle="1" w:styleId="AE0A353FDCB7494A91BBB7BE08F2EF09">
    <w:name w:val="AE0A353FDCB7494A91BBB7BE08F2EF09"/>
    <w:rsid w:val="00AF6889"/>
  </w:style>
  <w:style w:type="paragraph" w:customStyle="1" w:styleId="DC821A24E94241B68A8F3E3431440101">
    <w:name w:val="DC821A24E94241B68A8F3E3431440101"/>
    <w:rsid w:val="00AF6889"/>
  </w:style>
  <w:style w:type="paragraph" w:customStyle="1" w:styleId="C33AAFB7AFB644B38937C80D14FC1AA5">
    <w:name w:val="C33AAFB7AFB644B38937C80D14FC1AA5"/>
    <w:rsid w:val="00AF6889"/>
  </w:style>
  <w:style w:type="paragraph" w:customStyle="1" w:styleId="0768A3A4C5CE49E8A0111A0E8D04C3A9">
    <w:name w:val="0768A3A4C5CE49E8A0111A0E8D04C3A9"/>
    <w:rsid w:val="00AF6889"/>
  </w:style>
  <w:style w:type="paragraph" w:customStyle="1" w:styleId="12C578C38C1649DEA3783E264657CF9D">
    <w:name w:val="12C578C38C1649DEA3783E264657CF9D"/>
    <w:rsid w:val="00AF6889"/>
  </w:style>
  <w:style w:type="paragraph" w:customStyle="1" w:styleId="8FD1F5FC6A0D4C13B33C375D9582EFCA">
    <w:name w:val="8FD1F5FC6A0D4C13B33C375D9582EFCA"/>
    <w:rsid w:val="00AF6889"/>
  </w:style>
  <w:style w:type="paragraph" w:customStyle="1" w:styleId="1722796CB3514DA8A21E6F717C171CB5">
    <w:name w:val="1722796CB3514DA8A21E6F717C171CB5"/>
    <w:rsid w:val="00AF6889"/>
  </w:style>
  <w:style w:type="paragraph" w:customStyle="1" w:styleId="D7891184CA974F4EB29A54B04CBC2695">
    <w:name w:val="D7891184CA974F4EB29A54B04CBC2695"/>
    <w:rsid w:val="00D92D44"/>
  </w:style>
  <w:style w:type="paragraph" w:customStyle="1" w:styleId="0F4377DABDA44B429711ECDF97E4887E">
    <w:name w:val="0F4377DABDA44B429711ECDF97E4887E"/>
    <w:rsid w:val="00D92D44"/>
  </w:style>
  <w:style w:type="paragraph" w:customStyle="1" w:styleId="19961A87FEE64264AAAC3DA687979624">
    <w:name w:val="19961A87FEE64264AAAC3DA687979624"/>
    <w:rsid w:val="00D92D44"/>
  </w:style>
  <w:style w:type="paragraph" w:customStyle="1" w:styleId="DB8C7C92DA7A413CA72D2E3AFE67110E">
    <w:name w:val="DB8C7C92DA7A413CA72D2E3AFE67110E"/>
    <w:rsid w:val="00D92D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65F1F92071475276E05315230A0A9CBF" version="1.0.0">
  <systemFields>
    <field name="Objective-Id">
      <value order="0">A111064335</value>
    </field>
    <field name="Objective-Title">
      <value order="0">FORM LLD 5 - Personal Particulars</value>
    </field>
    <field name="Objective-Description">
      <value order="0">Initial upload of draft forms downloaded from Sharepoint.</value>
    </field>
    <field name="Objective-CreationStamp">
      <value order="0">2026-05-27T02:05:30Z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2026-06-16T05:51:58Z</value>
    </field>
    <field name="Objective-ModificationStamp">
      <value order="0">2026-06-16T05:51:58Z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vA121125018</value>
    </field>
    <field name="Objective-Version">
      <value order="0">8.0</value>
    </field>
    <field name="Objective-VersionNumber">
      <value order="0">8</value>
    </field>
    <field name="Objective-VersionComment">
      <value order="0"/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Props1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5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9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2025-12-02T01:26:00Z</cp:lastPrinted>
  <dcterms:created xsi:type="dcterms:W3CDTF">2026-07-17T01:17:00Z</dcterms:created>
  <dcterms:modified xsi:type="dcterms:W3CDTF">2026-07-17T01:17:00Z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docLang">
    <vt:lpwstr>en</vt:lpwstr>
  </property>
  <property fmtid="{D5CDD505-2E9C-101B-9397-08002B2CF9AE}" pid="13" name="Objective-Id">
    <vt:lpwstr>A111064335</vt:lpwstr>
  </property>
  <property fmtid="{D5CDD505-2E9C-101B-9397-08002B2CF9AE}" pid="14" name="Objective-Title">
    <vt:lpwstr>FORM LLD 5 - Personal Particulars</vt:lpwstr>
  </property>
  <property fmtid="{D5CDD505-2E9C-101B-9397-08002B2CF9AE}" pid="15" name="Objective-Description">
    <vt:lpwstr>Initial upload of draft forms downloaded from Sharepoint.</vt:lpwstr>
  </property>
  <property fmtid="{D5CDD505-2E9C-101B-9397-08002B2CF9AE}" pid="16" name="Objective-CreationStamp">
    <vt:filetime>2026-05-27T02:05:30Z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2026-06-16T05:51:58Z</vt:filetime>
  </property>
  <property fmtid="{D5CDD505-2E9C-101B-9397-08002B2CF9AE}" pid="20" name="Objective-ModificationStamp">
    <vt:filetime>2026-06-16T05:51:58Z</vt:filetime>
  </property>
  <property fmtid="{D5CDD505-2E9C-101B-9397-08002B2CF9AE}" pid="21" name="Objective-Owner">
    <vt:lpwstr>GRIGGS, Jessica</vt:lpwstr>
  </property>
  <property fmtid="{D5CDD505-2E9C-101B-9397-08002B2CF9AE}" pid="22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3" name="Objective-Parent">
    <vt:lpwstr>Updated Licensing Forms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vA121125018</vt:lpwstr>
  </property>
  <property fmtid="{D5CDD505-2E9C-101B-9397-08002B2CF9AE}" pid="26" name="Objective-Version">
    <vt:lpwstr>8.0</vt:lpwstr>
  </property>
  <property fmtid="{D5CDD505-2E9C-101B-9397-08002B2CF9AE}" pid="27" name="Objective-VersionNumber">
    <vt:r8>8</vt:r8>
  </property>
  <property fmtid="{D5CDD505-2E9C-101B-9397-08002B2CF9AE}" pid="28" name="Objective-VersionComment">
    <vt:lpwstr/>
  </property>
  <property fmtid="{D5CDD505-2E9C-101B-9397-08002B2CF9AE}" pid="29" name="Objective-FileNumber">
    <vt:lpwstr>DMS03230/2026</vt:lpwstr>
  </property>
  <property fmtid="{D5CDD505-2E9C-101B-9397-08002B2CF9AE}" pid="30" name="Objective-Classification">
    <vt:lpwstr>OFFICIAL</vt:lpwstr>
  </property>
  <property fmtid="{D5CDD505-2E9C-101B-9397-08002B2CF9AE}" pid="31" name="Objective-Caveats">
    <vt:lpwstr/>
  </property>
  <property fmtid="{D5CDD505-2E9C-101B-9397-08002B2CF9AE}" pid="32" name="Objective-Divisional Document Types">
    <vt:lpwstr/>
  </property>
  <property fmtid="{D5CDD505-2E9C-101B-9397-08002B2CF9AE}" pid="33" name="Objective-Warning">
    <vt:lpwstr/>
  </property>
  <property fmtid="{D5CDD505-2E9C-101B-9397-08002B2CF9AE}" pid="34" name="Objective-Author">
    <vt:lpwstr/>
  </property>
  <property fmtid="{D5CDD505-2E9C-101B-9397-08002B2CF9AE}" pid="35" name="Objective-Date of Document">
    <vt:lpwstr/>
  </property>
  <property fmtid="{D5CDD505-2E9C-101B-9397-08002B2CF9AE}" pid="36" name="Objective-External Reference">
    <vt:lpwstr/>
  </property>
  <property fmtid="{D5CDD505-2E9C-101B-9397-08002B2CF9AE}" pid="37" name="Objective-Internal Reference">
    <vt:lpwstr/>
  </property>
  <property fmtid="{D5CDD505-2E9C-101B-9397-08002B2CF9AE}" pid="38" name="Objective-Archive Box">
    <vt:lpwstr/>
  </property>
  <property fmtid="{D5CDD505-2E9C-101B-9397-08002B2CF9AE}" pid="39" name="Objective-Migrated Id">
    <vt:lpwstr/>
  </property>
  <property fmtid="{D5CDD505-2E9C-101B-9397-08002B2CF9AE}" pid="40" name="Objective-Foreign Barcode">
    <vt:lpwstr/>
  </property>
  <property fmtid="{D5CDD505-2E9C-101B-9397-08002B2CF9AE}" pid="41" name="Objective-PCI DSS Checked">
    <vt:lpwstr/>
  </property>
  <property fmtid="{D5CDD505-2E9C-101B-9397-08002B2CF9AE}" pid="42" name="Objective-End User">
    <vt:lpwstr/>
  </property>
  <property fmtid="{D5CDD505-2E9C-101B-9397-08002B2CF9AE}" pid="43" name="Objective-Additional File Numbers">
    <vt:lpwstr/>
  </property>
  <property fmtid="{D5CDD505-2E9C-101B-9397-08002B2CF9AE}" pid="44" name="Objective-Record Number">
    <vt:lpwstr/>
  </property>
  <property fmtid="{D5CDD505-2E9C-101B-9397-08002B2CF9AE}" pid="45" name="Objective-Graphic Content">
    <vt:lpwstr/>
  </property>
</Properties>
</file>