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FC466" w14:textId="1634B49D" w:rsidR="00EF20CB" w:rsidRPr="00574974" w:rsidRDefault="0088210A" w:rsidP="00512DDE">
      <w:pPr>
        <w:pStyle w:val="NoSpacing"/>
        <w:jc w:val="center"/>
        <w:rPr>
          <w:rFonts w:ascii="Arial" w:hAnsi="Arial" w:cs="Arial"/>
          <w:b/>
          <w:bCs/>
          <w:color w:val="38115E"/>
          <w:spacing w:val="-8"/>
          <w:sz w:val="40"/>
          <w:szCs w:val="40"/>
        </w:rPr>
      </w:pPr>
      <w:bookmarkStart w:id="0" w:name="_Hlk57015325"/>
      <w:r w:rsidRPr="00574974">
        <w:rPr>
          <w:rFonts w:ascii="Arial" w:hAnsi="Arial" w:cs="Arial"/>
          <w:b/>
          <w:bCs/>
          <w:color w:val="38115E"/>
          <w:spacing w:val="-8"/>
          <w:sz w:val="40"/>
          <w:szCs w:val="40"/>
        </w:rPr>
        <w:t>NOTICE OF APPLICATON TO ADD, VARY OR CANCEL CONDITIONS OF A LICENCE OR PERMIT (CONVERSION FROM HOTEL TO HOTEL RESTRICTED OR TAVERN)</w:t>
      </w:r>
    </w:p>
    <w:p w14:paraId="6C85985C" w14:textId="3C43FCED" w:rsidR="0092438E" w:rsidRPr="00855FCF" w:rsidRDefault="00A87874" w:rsidP="00E7737C">
      <w:pPr>
        <w:pStyle w:val="NoSpacing"/>
        <w:spacing w:before="120"/>
        <w:jc w:val="center"/>
        <w:rPr>
          <w:rFonts w:ascii="Arial" w:hAnsi="Arial" w:cs="Arial"/>
          <w:sz w:val="28"/>
          <w:szCs w:val="28"/>
        </w:rPr>
      </w:pPr>
      <w:r w:rsidRPr="007A2056">
        <w:rPr>
          <w:rFonts w:ascii="Arial" w:hAnsi="Arial" w:cs="Arial"/>
          <w:i/>
          <w:iCs/>
          <w:sz w:val="28"/>
          <w:szCs w:val="28"/>
        </w:rPr>
        <w:t>Liquor Control Act 1988</w:t>
      </w:r>
      <w:r w:rsidR="00855FCF">
        <w:rPr>
          <w:rFonts w:ascii="Arial" w:hAnsi="Arial" w:cs="Arial"/>
          <w:i/>
          <w:iCs/>
          <w:sz w:val="28"/>
          <w:szCs w:val="28"/>
        </w:rPr>
        <w:t xml:space="preserve"> </w:t>
      </w:r>
      <w:r w:rsidR="00855FCF">
        <w:rPr>
          <w:rFonts w:ascii="Arial" w:hAnsi="Arial" w:cs="Arial"/>
          <w:sz w:val="28"/>
          <w:szCs w:val="28"/>
        </w:rPr>
        <w:t>– Section 6</w:t>
      </w:r>
      <w:r w:rsidR="002D1676">
        <w:rPr>
          <w:rFonts w:ascii="Arial" w:hAnsi="Arial" w:cs="Arial"/>
          <w:sz w:val="28"/>
          <w:szCs w:val="28"/>
        </w:rPr>
        <w:t>3</w:t>
      </w:r>
    </w:p>
    <w:p w14:paraId="4C51833E" w14:textId="09610153" w:rsidR="004F30E8" w:rsidRPr="004F30E8" w:rsidRDefault="004F30E8" w:rsidP="00855FCF">
      <w:pPr>
        <w:pStyle w:val="NoSpacing"/>
        <w:spacing w:before="120" w:after="60"/>
        <w:ind w:right="119"/>
        <w:jc w:val="right"/>
        <w:rPr>
          <w:rFonts w:ascii="Arial" w:hAnsi="Arial" w:cs="Arial"/>
          <w:color w:val="000000" w:themeColor="text1"/>
          <w:sz w:val="20"/>
          <w:szCs w:val="20"/>
        </w:rPr>
      </w:pPr>
      <w:bookmarkStart w:id="1" w:name="_Hlk215569493"/>
      <w:r w:rsidRPr="00BB021B">
        <w:rPr>
          <w:rFonts w:ascii="Arial" w:hAnsi="Arial" w:cs="Arial"/>
          <w:color w:val="000000" w:themeColor="text1"/>
          <w:sz w:val="20"/>
          <w:szCs w:val="20"/>
        </w:rPr>
        <w:t xml:space="preserve">Please print neatly in </w:t>
      </w:r>
      <w:r w:rsidRPr="00BB021B">
        <w:rPr>
          <w:rFonts w:ascii="Arial Black" w:hAnsi="Arial Black" w:cs="Arial"/>
          <w:b/>
          <w:color w:val="000000" w:themeColor="text1"/>
          <w:sz w:val="20"/>
          <w:szCs w:val="20"/>
        </w:rPr>
        <w:t>BLOCK LETTERS</w:t>
      </w:r>
    </w:p>
    <w:tbl>
      <w:tblPr>
        <w:tblStyle w:val="TableGrid"/>
        <w:tblW w:w="10795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6"/>
        <w:gridCol w:w="425"/>
        <w:gridCol w:w="142"/>
        <w:gridCol w:w="1134"/>
        <w:gridCol w:w="1984"/>
        <w:gridCol w:w="426"/>
        <w:gridCol w:w="425"/>
        <w:gridCol w:w="992"/>
        <w:gridCol w:w="709"/>
        <w:gridCol w:w="1275"/>
        <w:gridCol w:w="1723"/>
      </w:tblGrid>
      <w:tr w:rsidR="004F30E8" w:rsidRPr="00571261" w14:paraId="38B820D7" w14:textId="77777777" w:rsidTr="00A7604E">
        <w:trPr>
          <w:trHeight w:val="454"/>
        </w:trPr>
        <w:tc>
          <w:tcPr>
            <w:tcW w:w="10795" w:type="dxa"/>
            <w:gridSpan w:val="12"/>
            <w:tcBorders>
              <w:top w:val="single" w:sz="12" w:space="0" w:color="38115E"/>
              <w:left w:val="single" w:sz="12" w:space="0" w:color="38115E"/>
              <w:bottom w:val="single" w:sz="2" w:space="0" w:color="541A8E"/>
              <w:right w:val="single" w:sz="12" w:space="0" w:color="38115E"/>
            </w:tcBorders>
            <w:shd w:val="clear" w:color="auto" w:fill="38115E"/>
            <w:vAlign w:val="center"/>
          </w:tcPr>
          <w:p w14:paraId="29D703C3" w14:textId="77777777" w:rsidR="004F30E8" w:rsidRPr="00574974" w:rsidRDefault="004F30E8">
            <w:pPr>
              <w:spacing w:line="276" w:lineRule="auto"/>
              <w:rPr>
                <w:rFonts w:ascii="Arial Nova" w:hAnsi="Arial Nova" w:cs="Arial"/>
                <w:b/>
                <w:bCs/>
              </w:rPr>
            </w:pPr>
            <w:bookmarkStart w:id="2" w:name="_Hlk215565473"/>
            <w:bookmarkEnd w:id="1"/>
            <w:r w:rsidRPr="00574974">
              <w:rPr>
                <w:rFonts w:ascii="Arial Nova" w:hAnsi="Arial Nova" w:cs="Arial"/>
                <w:b/>
                <w:bCs/>
                <w:color w:val="FFFFFF" w:themeColor="background1"/>
              </w:rPr>
              <w:t>SECTION 1 – DETAILS OF LICENCE &amp; LICENSEE</w:t>
            </w:r>
          </w:p>
        </w:tc>
      </w:tr>
      <w:tr w:rsidR="004F30E8" w:rsidRPr="00571261" w14:paraId="4F930412" w14:textId="77777777" w:rsidTr="00A7604E">
        <w:trPr>
          <w:trHeight w:val="397"/>
        </w:trPr>
        <w:tc>
          <w:tcPr>
            <w:tcW w:w="2127" w:type="dxa"/>
            <w:gridSpan w:val="4"/>
            <w:tcBorders>
              <w:top w:val="single" w:sz="2" w:space="0" w:color="541A8E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AD09926" w14:textId="77777777" w:rsidR="004F30E8" w:rsidRPr="00574974" w:rsidRDefault="004F30E8" w:rsidP="009D4B80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Licence Number: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437874024"/>
            <w:placeholder>
              <w:docPart w:val="481830C281364D109E9DD9AD253E4A9D"/>
            </w:placeholder>
            <w:showingPlcHdr/>
            <w:text/>
          </w:sdtPr>
          <w:sdtContent>
            <w:tc>
              <w:tcPr>
                <w:tcW w:w="8668" w:type="dxa"/>
                <w:gridSpan w:val="8"/>
                <w:tcBorders>
                  <w:top w:val="single" w:sz="2" w:space="0" w:color="541A8E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F8FED64" w14:textId="77777777" w:rsidR="004F30E8" w:rsidRPr="00574974" w:rsidRDefault="004F30E8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3" w:name="Text1"/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</w:tr>
      <w:tr w:rsidR="00A7604E" w:rsidRPr="00571261" w14:paraId="283C0449" w14:textId="77777777" w:rsidTr="00A7604E">
        <w:trPr>
          <w:trHeight w:val="397"/>
        </w:trPr>
        <w:tc>
          <w:tcPr>
            <w:tcW w:w="2127" w:type="dxa"/>
            <w:gridSpan w:val="4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25ED66E" w14:textId="3D59D9EF" w:rsidR="00A7604E" w:rsidRPr="00574974" w:rsidRDefault="00A7604E" w:rsidP="009D4B80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Licensee</w:t>
            </w:r>
            <w:r w:rsidR="00D1645F"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647A06"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Name</w:t>
            </w: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105529137"/>
            <w:placeholder>
              <w:docPart w:val="0DA570565097462E8582974DC64BD837"/>
            </w:placeholder>
            <w:showingPlcHdr/>
            <w:text/>
          </w:sdtPr>
          <w:sdtContent>
            <w:tc>
              <w:tcPr>
                <w:tcW w:w="8668" w:type="dxa"/>
                <w:gridSpan w:val="8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1B5508B7" w14:textId="2CC6F6B9" w:rsidR="00A7604E" w:rsidRPr="00574974" w:rsidRDefault="00C41614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7604E" w:rsidRPr="00571261" w14:paraId="49C685EC" w14:textId="77777777" w:rsidTr="009D4B80">
        <w:trPr>
          <w:trHeight w:val="397"/>
        </w:trPr>
        <w:tc>
          <w:tcPr>
            <w:tcW w:w="3261" w:type="dxa"/>
            <w:gridSpan w:val="5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A9F7574" w14:textId="34BF5B44" w:rsidR="00A7604E" w:rsidRPr="00574974" w:rsidRDefault="00A7604E" w:rsidP="009D4B80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Licensed Premises</w:t>
            </w:r>
            <w:r w:rsidR="00647A06"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Name</w:t>
            </w: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923767787"/>
            <w:placeholder>
              <w:docPart w:val="9AA6E3CDD6AC4AE6A6CAD58FA06936CC"/>
            </w:placeholder>
            <w:showingPlcHdr/>
            <w:text/>
          </w:sdtPr>
          <w:sdtContent>
            <w:tc>
              <w:tcPr>
                <w:tcW w:w="7534" w:type="dxa"/>
                <w:gridSpan w:val="7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269A408" w14:textId="7E1C0354" w:rsidR="00A7604E" w:rsidRPr="00574974" w:rsidRDefault="00C41614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F4807" w:rsidRPr="00571261" w14:paraId="3EC68561" w14:textId="77777777" w:rsidTr="009D4B80">
        <w:trPr>
          <w:trHeight w:val="397"/>
        </w:trPr>
        <w:tc>
          <w:tcPr>
            <w:tcW w:w="3261" w:type="dxa"/>
            <w:gridSpan w:val="5"/>
            <w:tcBorders>
              <w:left w:val="single" w:sz="12" w:space="0" w:color="38115E"/>
              <w:right w:val="dotted" w:sz="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CB78647" w14:textId="77777777" w:rsidR="00FF4807" w:rsidRPr="00574974" w:rsidRDefault="00FF4807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Licensed Premises Address: 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988828085"/>
            <w:placeholder>
              <w:docPart w:val="075603E5887C4F59BBA4AE784C615C0B"/>
            </w:placeholder>
            <w:showingPlcHdr/>
            <w:text/>
          </w:sdtPr>
          <w:sdtContent>
            <w:tc>
              <w:tcPr>
                <w:tcW w:w="7534" w:type="dxa"/>
                <w:gridSpan w:val="7"/>
                <w:tcBorders>
                  <w:left w:val="dotted" w:sz="2" w:space="0" w:color="BFBFBF" w:themeColor="background1" w:themeShade="BF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4989992F" w14:textId="5A0A9204" w:rsidR="00FF4807" w:rsidRPr="00574974" w:rsidRDefault="00FF4807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bookmarkStart w:id="4" w:name="Text7"/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  <w:bookmarkEnd w:id="4" w:displacedByCustomXml="next"/>
          </w:sdtContent>
        </w:sdt>
      </w:tr>
      <w:tr w:rsidR="004F30E8" w:rsidRPr="00571261" w14:paraId="6258E08A" w14:textId="77777777">
        <w:trPr>
          <w:trHeight w:val="397"/>
        </w:trPr>
        <w:tc>
          <w:tcPr>
            <w:tcW w:w="1134" w:type="dxa"/>
            <w:tcBorders>
              <w:left w:val="single" w:sz="12" w:space="0" w:color="38115E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BC65C32" w14:textId="77777777" w:rsidR="004F30E8" w:rsidRPr="00574974" w:rsidRDefault="004F30E8" w:rsidP="009D4B80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006787777"/>
            <w:placeholder>
              <w:docPart w:val="35F90B51A1874104826D037AD92CB4CF"/>
            </w:placeholder>
            <w:showingPlcHdr/>
            <w:text/>
          </w:sdtPr>
          <w:sdtContent>
            <w:tc>
              <w:tcPr>
                <w:tcW w:w="4111" w:type="dxa"/>
                <w:gridSpan w:val="5"/>
                <w:tcBorders>
                  <w:left w:val="nil"/>
                  <w:bottom w:val="single" w:sz="4" w:space="0" w:color="BFBFBF" w:themeColor="background1" w:themeShade="BF"/>
                </w:tcBorders>
                <w:vAlign w:val="center"/>
              </w:tcPr>
              <w:p w14:paraId="53CBB431" w14:textId="77777777" w:rsidR="004F30E8" w:rsidRPr="00574974" w:rsidRDefault="004F30E8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bookmarkStart w:id="5" w:name="Text4"/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  <w:bookmarkEnd w:id="5" w:displacedByCustomXml="next"/>
          </w:sdtContent>
        </w:sdt>
        <w:tc>
          <w:tcPr>
            <w:tcW w:w="851" w:type="dxa"/>
            <w:gridSpan w:val="2"/>
            <w:tcBorders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8CCA753" w14:textId="77777777" w:rsidR="004F30E8" w:rsidRPr="00574974" w:rsidRDefault="004F30E8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Select from List"/>
            <w:tag w:val="Select from List"/>
            <w:id w:val="808600150"/>
            <w:placeholder>
              <w:docPart w:val="37B93CB91DED45DF80D130B36630B7F9"/>
            </w:placeholder>
            <w:showingPlcHdr/>
            <w:dropDownList>
              <w:listItem w:displayText="WA" w:value="WA"/>
              <w:listItem w:displayText="SA" w:value="SA"/>
              <w:listItem w:displayText="NT" w:value="NT"/>
              <w:listItem w:displayText="ACT" w:value="ACT"/>
              <w:listItem w:displayText="QLD" w:value="QLD"/>
              <w:listItem w:displayText="TAS" w:value="TAS"/>
              <w:listItem w:displayText="VIC" w:value="VIC"/>
              <w:listItem w:displayText="NSW" w:value="NSW"/>
            </w:dropDownList>
          </w:sdtPr>
          <w:sdtContent>
            <w:tc>
              <w:tcPr>
                <w:tcW w:w="1701" w:type="dxa"/>
                <w:gridSpan w:val="2"/>
                <w:tcBorders>
                  <w:left w:val="nil"/>
                  <w:bottom w:val="single" w:sz="4" w:space="0" w:color="BFBFBF" w:themeColor="background1" w:themeShade="BF"/>
                </w:tcBorders>
                <w:vAlign w:val="center"/>
              </w:tcPr>
              <w:p w14:paraId="6E3BE7BA" w14:textId="77777777" w:rsidR="004F30E8" w:rsidRPr="00574974" w:rsidRDefault="004F30E8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bookmarkStart w:id="6" w:name="Text5"/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  <w:bookmarkEnd w:id="6" w:displacedByCustomXml="next"/>
          </w:sdtContent>
        </w:sdt>
        <w:tc>
          <w:tcPr>
            <w:tcW w:w="1275" w:type="dxa"/>
            <w:tcBorders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B35BCD7" w14:textId="77777777" w:rsidR="004F30E8" w:rsidRPr="00574974" w:rsidRDefault="004F30E8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552930166"/>
            <w:placeholder>
              <w:docPart w:val="F2A73624021C47CA876379297F4A8C4A"/>
            </w:placeholder>
            <w:showingPlcHdr/>
            <w:text/>
          </w:sdtPr>
          <w:sdtContent>
            <w:tc>
              <w:tcPr>
                <w:tcW w:w="1723" w:type="dxa"/>
                <w:tcBorders>
                  <w:left w:val="nil"/>
                  <w:bottom w:val="single" w:sz="4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79A37BC" w14:textId="77777777" w:rsidR="004F30E8" w:rsidRPr="00574974" w:rsidRDefault="004F30E8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bookmarkStart w:id="7" w:name="Text6"/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  <w:bookmarkEnd w:id="7" w:displacedByCustomXml="next"/>
          </w:sdtContent>
        </w:sdt>
      </w:tr>
      <w:tr w:rsidR="00E7737C" w:rsidRPr="0039551D" w14:paraId="255DC6F4" w14:textId="77777777" w:rsidTr="00E7737C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97"/>
        </w:trPr>
        <w:tc>
          <w:tcPr>
            <w:tcW w:w="1985" w:type="dxa"/>
            <w:gridSpan w:val="3"/>
            <w:tcBorders>
              <w:top w:val="single" w:sz="4" w:space="0" w:color="BFBFBF" w:themeColor="background1" w:themeShade="BF"/>
              <w:left w:val="single" w:sz="12" w:space="0" w:color="38115E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41A96B9" w14:textId="61A067A8" w:rsidR="00E7737C" w:rsidRPr="00574974" w:rsidRDefault="00E7737C" w:rsidP="009D4B80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Contact Person: 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5913314"/>
            <w:placeholder>
              <w:docPart w:val="7F43262567AF47D783B89D94FAB6DA32"/>
            </w:placeholder>
            <w:showingPlcHdr/>
            <w:text/>
          </w:sdtPr>
          <w:sdtContent>
            <w:tc>
              <w:tcPr>
                <w:tcW w:w="8810" w:type="dxa"/>
                <w:gridSpan w:val="9"/>
                <w:tcBorders>
                  <w:top w:val="single" w:sz="4" w:space="0" w:color="BFBFBF" w:themeColor="background1" w:themeShade="BF"/>
                  <w:left w:val="nil"/>
                  <w:bottom w:val="single" w:sz="4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6B1525F3" w14:textId="420E1307" w:rsidR="00E7737C" w:rsidRPr="00574974" w:rsidRDefault="00E7737C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E31FF9" w:rsidRPr="0039551D" w14:paraId="43FA5115" w14:textId="77777777" w:rsidTr="009D4B8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97"/>
        </w:trPr>
        <w:tc>
          <w:tcPr>
            <w:tcW w:w="1560" w:type="dxa"/>
            <w:gridSpan w:val="2"/>
            <w:tcBorders>
              <w:top w:val="single" w:sz="4" w:space="0" w:color="BFBFBF" w:themeColor="background1" w:themeShade="BF"/>
              <w:left w:val="single" w:sz="12" w:space="0" w:color="38115E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6AB05A6" w14:textId="77777777" w:rsidR="00E31FF9" w:rsidRPr="00574974" w:rsidRDefault="00E31FF9" w:rsidP="009D4B80">
            <w:pPr>
              <w:spacing w:before="120" w:after="120"/>
              <w:ind w:left="720" w:hanging="7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bookmarkStart w:id="8" w:name="_Hlk215562257"/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Contact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452515302"/>
            <w:placeholder>
              <w:docPart w:val="0B23FE26A63C465A9F32AE636B304DAF"/>
            </w:placeholder>
            <w:showingPlcHdr/>
            <w:text/>
          </w:sdtPr>
          <w:sdtContent>
            <w:tc>
              <w:tcPr>
                <w:tcW w:w="4111" w:type="dxa"/>
                <w:gridSpan w:val="5"/>
                <w:tcBorders>
                  <w:top w:val="single" w:sz="4" w:space="0" w:color="BFBFBF" w:themeColor="background1" w:themeShade="BF"/>
                  <w:left w:val="nil"/>
                  <w:bottom w:val="single" w:sz="4" w:space="0" w:color="BFBFBF" w:themeColor="background1" w:themeShade="BF"/>
                  <w:right w:val="dotted" w:sz="2" w:space="0" w:color="BFBFBF" w:themeColor="background1" w:themeShade="BF"/>
                </w:tcBorders>
                <w:vAlign w:val="center"/>
              </w:tcPr>
              <w:p w14:paraId="03D1D3A4" w14:textId="4CA3DD60" w:rsidR="00E31FF9" w:rsidRPr="00574974" w:rsidRDefault="00E31FF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4" w:space="0" w:color="BFBFBF" w:themeColor="background1" w:themeShade="BF"/>
              <w:left w:val="dotted" w:sz="2" w:space="0" w:color="BFBFBF" w:themeColor="background1" w:themeShade="BF"/>
              <w:bottom w:val="single" w:sz="4" w:space="0" w:color="BFBFBF" w:themeColor="background1" w:themeShade="BF"/>
              <w:right w:val="dotted" w:sz="2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53705103" w14:textId="53325DE6" w:rsidR="00E31FF9" w:rsidRPr="00574974" w:rsidRDefault="00E31FF9">
            <w:pPr>
              <w:spacing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Segoe UI"/>
                <w:b/>
                <w:bCs/>
                <w:sz w:val="20"/>
                <w:szCs w:val="20"/>
              </w:rPr>
              <w:t>Mobile</w:t>
            </w:r>
            <w:r w:rsidR="009D4B80" w:rsidRPr="00574974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926292763"/>
            <w:placeholder>
              <w:docPart w:val="A5A7CF329D4E4314BA75342F8A8FEF5A"/>
            </w:placeholder>
            <w:showingPlcHdr/>
            <w:text/>
          </w:sdtPr>
          <w:sdtContent>
            <w:tc>
              <w:tcPr>
                <w:tcW w:w="3707" w:type="dxa"/>
                <w:gridSpan w:val="3"/>
                <w:tcBorders>
                  <w:top w:val="single" w:sz="4" w:space="0" w:color="BFBFBF" w:themeColor="background1" w:themeShade="BF"/>
                  <w:left w:val="dotted" w:sz="2" w:space="0" w:color="BFBFBF" w:themeColor="background1" w:themeShade="BF"/>
                  <w:bottom w:val="single" w:sz="4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6A0459EA" w14:textId="4C14323E" w:rsidR="00E31FF9" w:rsidRPr="00574974" w:rsidRDefault="009D4B8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F30E8" w:rsidRPr="0039551D" w14:paraId="6E5D118C" w14:textId="77777777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97"/>
        </w:trPr>
        <w:tc>
          <w:tcPr>
            <w:tcW w:w="1985" w:type="dxa"/>
            <w:gridSpan w:val="3"/>
            <w:tcBorders>
              <w:top w:val="single" w:sz="4" w:space="0" w:color="BFBFBF" w:themeColor="background1" w:themeShade="BF"/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75055BC2" w14:textId="77777777" w:rsidR="004F30E8" w:rsidRPr="00574974" w:rsidRDefault="004F30E8" w:rsidP="009D4B80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Email 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396308372"/>
            <w:placeholder>
              <w:docPart w:val="78FCB259F05445A7AAFE61C77CE87A57"/>
            </w:placeholder>
            <w:showingPlcHdr/>
            <w:text/>
          </w:sdtPr>
          <w:sdtContent>
            <w:tc>
              <w:tcPr>
                <w:tcW w:w="8810" w:type="dxa"/>
                <w:gridSpan w:val="9"/>
                <w:tcBorders>
                  <w:top w:val="single" w:sz="4" w:space="0" w:color="BFBFBF" w:themeColor="background1" w:themeShade="BF"/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699E061A" w14:textId="77777777" w:rsidR="004F30E8" w:rsidRPr="00574974" w:rsidRDefault="004F30E8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bookmarkEnd w:id="0"/>
      <w:bookmarkEnd w:id="2"/>
      <w:bookmarkEnd w:id="8"/>
    </w:tbl>
    <w:p w14:paraId="19DE5329" w14:textId="77777777" w:rsidR="00E7737C" w:rsidRPr="000A2242" w:rsidRDefault="00E7737C" w:rsidP="004F30E8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9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709"/>
        <w:gridCol w:w="425"/>
        <w:gridCol w:w="567"/>
        <w:gridCol w:w="449"/>
      </w:tblGrid>
      <w:tr w:rsidR="004F30E8" w:rsidRPr="00571261" w14:paraId="28B9747D" w14:textId="77777777" w:rsidTr="00E7737C">
        <w:trPr>
          <w:trHeight w:val="510"/>
        </w:trPr>
        <w:tc>
          <w:tcPr>
            <w:tcW w:w="10797" w:type="dxa"/>
            <w:gridSpan w:val="5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4BEB9B81" w14:textId="6DAE6C70" w:rsidR="004F30E8" w:rsidRPr="00574974" w:rsidRDefault="004F30E8">
            <w:pPr>
              <w:rPr>
                <w:rFonts w:ascii="Arial Nova" w:hAnsi="Arial Nova" w:cs="Arial"/>
                <w:b/>
                <w:bCs/>
              </w:rPr>
            </w:pPr>
            <w:r w:rsidRPr="00574974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2 – </w:t>
            </w:r>
            <w:r w:rsidR="00E7737C" w:rsidRPr="00574974">
              <w:rPr>
                <w:rFonts w:ascii="Arial Nova" w:hAnsi="Arial Nova" w:cs="Arial"/>
                <w:b/>
                <w:bCs/>
                <w:color w:val="FFFFFF" w:themeColor="background1"/>
              </w:rPr>
              <w:t>APPLICATION TO REDEFINE THE LICENSED PREMISES (TAVERN)</w:t>
            </w:r>
          </w:p>
        </w:tc>
      </w:tr>
      <w:tr w:rsidR="004F30E8" w:rsidRPr="00571261" w14:paraId="0EBA8F72" w14:textId="77777777" w:rsidTr="00E7737C">
        <w:trPr>
          <w:trHeight w:val="397"/>
        </w:trPr>
        <w:tc>
          <w:tcPr>
            <w:tcW w:w="10797" w:type="dxa"/>
            <w:gridSpan w:val="5"/>
            <w:tcBorders>
              <w:left w:val="single" w:sz="12" w:space="0" w:color="38115E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7B9B4532" w14:textId="00BC8A82" w:rsidR="004F30E8" w:rsidRPr="00574974" w:rsidRDefault="00E7737C" w:rsidP="00610171">
            <w:pPr>
              <w:spacing w:before="120" w:after="120"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Describe the alteration or redefinition to be approved:</w:t>
            </w:r>
          </w:p>
        </w:tc>
      </w:tr>
      <w:tr w:rsidR="00CB2208" w:rsidRPr="0039551D" w14:paraId="42352AA9" w14:textId="77777777">
        <w:trPr>
          <w:trHeight w:val="799"/>
        </w:trPr>
        <w:sdt>
          <w:sdtPr>
            <w:rPr>
              <w:rFonts w:ascii="Arial Nova" w:hAnsi="Arial Nova" w:cs="Segoe UI"/>
              <w:sz w:val="20"/>
              <w:szCs w:val="20"/>
            </w:rPr>
            <w:id w:val="625124430"/>
            <w:placeholder>
              <w:docPart w:val="585D3CA0D4544CF58818CED4EDA82399"/>
            </w:placeholder>
            <w:showingPlcHdr/>
            <w:text/>
          </w:sdtPr>
          <w:sdtContent>
            <w:tc>
              <w:tcPr>
                <w:tcW w:w="10797" w:type="dxa"/>
                <w:gridSpan w:val="5"/>
                <w:tcBorders>
                  <w:left w:val="single" w:sz="12" w:space="0" w:color="38115E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092DEEF7" w14:textId="5345E1BD" w:rsidR="00CB2208" w:rsidRPr="00574974" w:rsidRDefault="00CB2208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4F30E8" w:rsidRPr="00571261" w14:paraId="3334CABA" w14:textId="77777777" w:rsidTr="00E7737C">
        <w:trPr>
          <w:trHeight w:val="397"/>
        </w:trPr>
        <w:tc>
          <w:tcPr>
            <w:tcW w:w="10797" w:type="dxa"/>
            <w:gridSpan w:val="5"/>
            <w:tcBorders>
              <w:left w:val="single" w:sz="12" w:space="0" w:color="38115E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318E17D3" w14:textId="4D89DE09" w:rsidR="004F30E8" w:rsidRPr="00574974" w:rsidRDefault="00E7737C" w:rsidP="00610171">
            <w:pPr>
              <w:spacing w:before="120"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Reasons in support of </w:t>
            </w:r>
            <w:r w:rsidR="00095AEF"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the </w:t>
            </w: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application addressing section 41 (6) of the </w:t>
            </w:r>
            <w:r w:rsidRPr="00574974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Liquor Control Act 1988</w:t>
            </w: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</w:tr>
      <w:tr w:rsidR="0063263F" w:rsidRPr="0039551D" w14:paraId="65463B98" w14:textId="77777777">
        <w:trPr>
          <w:trHeight w:val="799"/>
        </w:trPr>
        <w:sdt>
          <w:sdtPr>
            <w:rPr>
              <w:rFonts w:ascii="Arial Nova" w:hAnsi="Arial Nova" w:cs="Segoe UI"/>
              <w:sz w:val="20"/>
              <w:szCs w:val="20"/>
            </w:rPr>
            <w:id w:val="262891620"/>
            <w:placeholder>
              <w:docPart w:val="37804730FE2D40FDB40B6E67081F6564"/>
            </w:placeholder>
            <w:showingPlcHdr/>
            <w:text/>
          </w:sdtPr>
          <w:sdtContent>
            <w:tc>
              <w:tcPr>
                <w:tcW w:w="10797" w:type="dxa"/>
                <w:gridSpan w:val="5"/>
                <w:tcBorders>
                  <w:left w:val="single" w:sz="12" w:space="0" w:color="38115E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0B520994" w14:textId="0ACEC49F" w:rsidR="0063263F" w:rsidRPr="00574974" w:rsidRDefault="0063263F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E7737C" w:rsidRPr="003C501D" w14:paraId="582433DC" w14:textId="77777777" w:rsidTr="00E7737C">
        <w:trPr>
          <w:trHeight w:val="737"/>
        </w:trPr>
        <w:tc>
          <w:tcPr>
            <w:tcW w:w="8647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3C034C19" w14:textId="77777777" w:rsidR="00E7737C" w:rsidRPr="00574974" w:rsidRDefault="00E7737C" w:rsidP="00610171">
            <w:pPr>
              <w:spacing w:before="120"/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Has the consent of any owner and/or lessor of the premises been obtained?  </w:t>
            </w:r>
          </w:p>
          <w:p w14:paraId="5B4DF196" w14:textId="0EEB6583" w:rsidR="00E7737C" w:rsidRPr="00574974" w:rsidRDefault="00E7737C" w:rsidP="00610171">
            <w:pPr>
              <w:spacing w:after="120"/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i/>
                <w:iCs/>
                <w:sz w:val="20"/>
                <w:szCs w:val="20"/>
              </w:rPr>
              <w:t>If YES, please include a copy with this application.</w:t>
            </w: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BFBFBF" w:themeColor="background1" w:themeShade="BF"/>
              <w:left w:val="nil"/>
              <w:bottom w:val="single" w:sz="12" w:space="0" w:color="38115E"/>
              <w:right w:val="nil"/>
            </w:tcBorders>
            <w:vAlign w:val="center"/>
          </w:tcPr>
          <w:p w14:paraId="5839F017" w14:textId="77777777" w:rsidR="00E7737C" w:rsidRPr="00574974" w:rsidRDefault="00E7737C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pacing w:val="-6"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pacing w:val="-6"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pacing w:val="-6"/>
              <w:sz w:val="20"/>
              <w:szCs w:val="20"/>
            </w:rPr>
            <w:id w:val="-1226829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nil"/>
                </w:tcBorders>
                <w:vAlign w:val="center"/>
              </w:tcPr>
              <w:p w14:paraId="41BC9213" w14:textId="77777777" w:rsidR="00E7737C" w:rsidRPr="00574974" w:rsidRDefault="00E7737C">
                <w:pPr>
                  <w:spacing w:line="276" w:lineRule="auto"/>
                  <w:rPr>
                    <w:rFonts w:ascii="Arial Nova" w:hAnsi="Arial Nova" w:cs="Segoe UI"/>
                    <w:spacing w:val="-6"/>
                    <w:sz w:val="20"/>
                    <w:szCs w:val="20"/>
                  </w:rPr>
                </w:pPr>
                <w:r w:rsidRPr="00574974">
                  <w:rPr>
                    <w:rFonts w:ascii="Segoe UI Symbol" w:eastAsia="MS Gothic" w:hAnsi="Segoe UI Symbol" w:cs="Segoe UI Symbol"/>
                    <w:spacing w:val="-6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2" w:space="0" w:color="BFBFBF" w:themeColor="background1" w:themeShade="BF"/>
              <w:left w:val="nil"/>
              <w:bottom w:val="single" w:sz="12" w:space="0" w:color="38115E"/>
              <w:right w:val="nil"/>
            </w:tcBorders>
            <w:shd w:val="clear" w:color="auto" w:fill="FFFFFF" w:themeFill="background1"/>
            <w:vAlign w:val="center"/>
          </w:tcPr>
          <w:p w14:paraId="7A3CB612" w14:textId="77777777" w:rsidR="00E7737C" w:rsidRPr="00574974" w:rsidRDefault="00E7737C">
            <w:pPr>
              <w:spacing w:line="276" w:lineRule="auto"/>
              <w:jc w:val="right"/>
              <w:rPr>
                <w:rFonts w:ascii="Arial Nova" w:hAnsi="Arial Nova" w:cs="Segoe UI"/>
                <w:spacing w:val="-6"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pacing w:val="-6"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pacing w:val="-6"/>
              <w:sz w:val="20"/>
              <w:szCs w:val="20"/>
            </w:rPr>
            <w:id w:val="353301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9" w:type="dxa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0621C236" w14:textId="77777777" w:rsidR="00E7737C" w:rsidRPr="00574974" w:rsidRDefault="00E7737C">
                <w:pPr>
                  <w:spacing w:line="276" w:lineRule="auto"/>
                  <w:rPr>
                    <w:rFonts w:ascii="Arial Nova" w:hAnsi="Arial Nova" w:cs="Segoe UI"/>
                    <w:spacing w:val="-6"/>
                    <w:sz w:val="20"/>
                    <w:szCs w:val="20"/>
                  </w:rPr>
                </w:pPr>
                <w:r w:rsidRPr="00574974">
                  <w:rPr>
                    <w:rFonts w:ascii="Segoe UI Symbol" w:eastAsia="MS Gothic" w:hAnsi="Segoe UI Symbol" w:cs="Segoe UI Symbol"/>
                    <w:spacing w:val="-6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418B31B" w14:textId="77777777" w:rsidR="004F30E8" w:rsidRPr="000A2242" w:rsidRDefault="004F30E8" w:rsidP="003C501D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79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797"/>
      </w:tblGrid>
      <w:tr w:rsidR="00E7737C" w:rsidRPr="00571261" w14:paraId="03128963" w14:textId="77777777">
        <w:trPr>
          <w:trHeight w:val="510"/>
        </w:trPr>
        <w:tc>
          <w:tcPr>
            <w:tcW w:w="10797" w:type="dxa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7D42B479" w14:textId="0CBF39FB" w:rsidR="00E7737C" w:rsidRPr="00574974" w:rsidRDefault="00E7737C">
            <w:pPr>
              <w:rPr>
                <w:rFonts w:ascii="Arial Nova" w:hAnsi="Arial Nova" w:cs="Arial"/>
                <w:b/>
                <w:bCs/>
              </w:rPr>
            </w:pPr>
            <w:r w:rsidRPr="00574974">
              <w:rPr>
                <w:rFonts w:ascii="Arial Nova" w:hAnsi="Arial Nova" w:cs="Arial"/>
                <w:b/>
                <w:bCs/>
                <w:color w:val="FFFFFF" w:themeColor="background1"/>
              </w:rPr>
              <w:t>SECTION 3 – APPLICATION TO BECOME A HOTEL RESTRICTED</w:t>
            </w:r>
          </w:p>
        </w:tc>
      </w:tr>
      <w:tr w:rsidR="00E7737C" w:rsidRPr="00571261" w14:paraId="57DCB11B" w14:textId="77777777">
        <w:trPr>
          <w:trHeight w:val="397"/>
        </w:trPr>
        <w:tc>
          <w:tcPr>
            <w:tcW w:w="10797" w:type="dxa"/>
            <w:tcBorders>
              <w:left w:val="single" w:sz="12" w:space="0" w:color="38115E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792D3F27" w14:textId="687F0830" w:rsidR="00E7737C" w:rsidRPr="00574974" w:rsidRDefault="00E7737C" w:rsidP="00610171">
            <w:pPr>
              <w:spacing w:before="120" w:after="120"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Reasons in support of </w:t>
            </w:r>
            <w:r w:rsidR="00095AEF"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the </w:t>
            </w: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application addressing section 41 (7) of the </w:t>
            </w:r>
            <w:r w:rsidRPr="00574974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Liquor Control Act 1988</w:t>
            </w: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</w:tr>
      <w:tr w:rsidR="00095AEF" w:rsidRPr="0039551D" w14:paraId="6F207A9C" w14:textId="77777777" w:rsidTr="00164F05">
        <w:trPr>
          <w:trHeight w:val="799"/>
        </w:trPr>
        <w:sdt>
          <w:sdtPr>
            <w:rPr>
              <w:rFonts w:ascii="Arial Nova" w:hAnsi="Arial Nova" w:cs="Segoe UI"/>
              <w:sz w:val="20"/>
              <w:szCs w:val="20"/>
            </w:rPr>
            <w:id w:val="-1741083775"/>
            <w:placeholder>
              <w:docPart w:val="FDEADFC45FF34C059B772C707FCB96D0"/>
            </w:placeholder>
            <w:showingPlcHdr/>
            <w:text/>
          </w:sdtPr>
          <w:sdtContent>
            <w:tc>
              <w:tcPr>
                <w:tcW w:w="10797" w:type="dxa"/>
                <w:tcBorders>
                  <w:left w:val="single" w:sz="12" w:space="0" w:color="38115E"/>
                  <w:bottom w:val="single" w:sz="12" w:space="0" w:color="38115E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488345FB" w14:textId="24914D99" w:rsidR="00095AEF" w:rsidRPr="00574974" w:rsidRDefault="00095AEF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003E7F3B" w14:textId="77777777" w:rsidR="00855FCF" w:rsidRDefault="00855FCF" w:rsidP="00574974">
      <w:pPr>
        <w:spacing w:after="0"/>
        <w:rPr>
          <w:rFonts w:ascii="Arial Nova" w:hAnsi="Arial Nova"/>
          <w:sz w:val="22"/>
          <w:szCs w:val="22"/>
        </w:rPr>
        <w:sectPr w:rsidR="00855FCF" w:rsidSect="00855FC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985" w:right="720" w:bottom="992" w:left="720" w:header="510" w:footer="0" w:gutter="0"/>
          <w:cols w:space="708"/>
          <w:docGrid w:linePitch="360"/>
        </w:sectPr>
      </w:pPr>
    </w:p>
    <w:p w14:paraId="278BD1F9" w14:textId="77777777" w:rsidR="00574974" w:rsidRPr="000A2242" w:rsidRDefault="00574974" w:rsidP="00574974">
      <w:pPr>
        <w:spacing w:after="0"/>
        <w:rPr>
          <w:rFonts w:ascii="Arial Nova" w:hAnsi="Arial Nova"/>
          <w:sz w:val="22"/>
          <w:szCs w:val="22"/>
        </w:rPr>
      </w:pPr>
    </w:p>
    <w:tbl>
      <w:tblPr>
        <w:tblStyle w:val="TableGrid"/>
        <w:tblW w:w="1079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096"/>
      </w:tblGrid>
      <w:tr w:rsidR="003C501D" w:rsidRPr="00571261" w14:paraId="432EF469" w14:textId="77777777" w:rsidTr="000A2242">
        <w:trPr>
          <w:trHeight w:val="510"/>
        </w:trPr>
        <w:tc>
          <w:tcPr>
            <w:tcW w:w="10797" w:type="dxa"/>
            <w:gridSpan w:val="2"/>
            <w:tcBorders>
              <w:top w:val="single" w:sz="12" w:space="0" w:color="38115E"/>
              <w:left w:val="single" w:sz="12" w:space="0" w:color="38115E"/>
              <w:bottom w:val="single" w:sz="1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51ABB441" w14:textId="4A9D9902" w:rsidR="003C501D" w:rsidRPr="00574974" w:rsidRDefault="003C501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bookmarkStart w:id="9" w:name="_Hlk215566987"/>
            <w:r w:rsidRPr="00574974">
              <w:rPr>
                <w:rFonts w:ascii="Arial" w:hAnsi="Arial" w:cs="Arial"/>
                <w:b/>
                <w:bCs/>
                <w:color w:val="FFFFFF" w:themeColor="background1"/>
              </w:rPr>
              <w:t>SECTION 4 – DECLARATION</w:t>
            </w:r>
          </w:p>
        </w:tc>
      </w:tr>
      <w:tr w:rsidR="00574974" w:rsidRPr="00571261" w14:paraId="5F523696" w14:textId="77777777" w:rsidTr="000A2242">
        <w:trPr>
          <w:trHeight w:val="510"/>
        </w:trPr>
        <w:tc>
          <w:tcPr>
            <w:tcW w:w="10797" w:type="dxa"/>
            <w:gridSpan w:val="2"/>
            <w:tcBorders>
              <w:top w:val="single" w:sz="12" w:space="0" w:color="38115E"/>
              <w:left w:val="single" w:sz="12" w:space="0" w:color="38115E"/>
              <w:bottom w:val="nil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79421059" w14:textId="77777777" w:rsidR="00574974" w:rsidRPr="000A2242" w:rsidRDefault="00574974" w:rsidP="000A2242">
            <w:pPr>
              <w:spacing w:before="120"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0A2242">
              <w:rPr>
                <w:rFonts w:ascii="Arial Nova" w:hAnsi="Arial Nova" w:cs="Arial"/>
                <w:b/>
                <w:bCs/>
                <w:sz w:val="20"/>
                <w:szCs w:val="20"/>
              </w:rPr>
              <w:t>I hereby declare and certify that:</w:t>
            </w:r>
          </w:p>
          <w:p w14:paraId="685CA395" w14:textId="77777777" w:rsidR="00574974" w:rsidRPr="000A2242" w:rsidRDefault="000A2242" w:rsidP="000A224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 Nova" w:hAnsi="Arial Nova" w:cs="Arial"/>
                <w:sz w:val="20"/>
                <w:szCs w:val="20"/>
              </w:rPr>
            </w:pPr>
            <w:r w:rsidRPr="000A2242">
              <w:rPr>
                <w:rFonts w:ascii="Arial Nova" w:hAnsi="Arial Nova" w:cs="Arial"/>
                <w:sz w:val="20"/>
                <w:szCs w:val="20"/>
              </w:rPr>
              <w:t>The information contained in this form, including attachments, is true and correct.</w:t>
            </w:r>
          </w:p>
          <w:p w14:paraId="27F43998" w14:textId="5FBCF01D" w:rsidR="000A2242" w:rsidRPr="000A2242" w:rsidRDefault="000A2242" w:rsidP="000A224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A2242">
              <w:rPr>
                <w:rFonts w:ascii="Arial Nova" w:hAnsi="Arial Nova" w:cs="Arial"/>
                <w:sz w:val="20"/>
                <w:szCs w:val="20"/>
              </w:rPr>
              <w:t>I am authorised to sign this application on behalf of the applicant entity.</w:t>
            </w:r>
          </w:p>
        </w:tc>
      </w:tr>
      <w:tr w:rsidR="003C501D" w:rsidRPr="0039551D" w14:paraId="54C153EF" w14:textId="77777777" w:rsidTr="000A2242">
        <w:trPr>
          <w:trHeight w:val="1187"/>
        </w:trPr>
        <w:tc>
          <w:tcPr>
            <w:tcW w:w="10797" w:type="dxa"/>
            <w:gridSpan w:val="2"/>
            <w:tcBorders>
              <w:top w:val="nil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574974" w:rsidRPr="00574974" w14:paraId="0EA5142F" w14:textId="77777777" w:rsidTr="006F678A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bottom"/>
                </w:tcPr>
                <w:p w14:paraId="2B82CB6B" w14:textId="77777777" w:rsidR="00574974" w:rsidRPr="00574974" w:rsidRDefault="00574974" w:rsidP="00574974">
                  <w:pPr>
                    <w:pStyle w:val="ListParagraph"/>
                    <w:tabs>
                      <w:tab w:val="left" w:pos="34"/>
                      <w:tab w:val="right" w:leader="dot" w:pos="10376"/>
                    </w:tabs>
                    <w:suppressAutoHyphens/>
                    <w:rPr>
                      <w:rFonts w:ascii="Arial Nova" w:hAnsi="Arial Nova" w:cs="Arial Narrow"/>
                      <w:spacing w:val="-3"/>
                      <w:sz w:val="20"/>
                      <w:szCs w:val="20"/>
                    </w:rPr>
                  </w:pPr>
                </w:p>
                <w:p w14:paraId="4615C815" w14:textId="77777777" w:rsidR="00574974" w:rsidRPr="00574974" w:rsidRDefault="00574974" w:rsidP="00574974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4CA99855" w14:textId="77777777" w:rsidR="00574974" w:rsidRPr="00574974" w:rsidRDefault="00574974" w:rsidP="00574974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2145D264" w14:textId="77777777" w:rsidR="00574974" w:rsidRPr="00574974" w:rsidRDefault="00574974" w:rsidP="00574974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574974" w:rsidRPr="00574974" w14:paraId="037123A4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E03F7FC" w14:textId="77777777" w:rsidR="00574974" w:rsidRPr="00574974" w:rsidRDefault="00574974" w:rsidP="00574974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749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94D5F22" w14:textId="77777777" w:rsidR="00574974" w:rsidRPr="00574974" w:rsidRDefault="00574974" w:rsidP="00574974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18475413" w14:textId="77777777" w:rsidR="00574974" w:rsidRPr="00574974" w:rsidRDefault="00574974" w:rsidP="00574974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749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2670E9AD" w14:textId="77777777" w:rsidR="003C501D" w:rsidRPr="00574974" w:rsidRDefault="003C501D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C501D" w:rsidRPr="0039551D" w14:paraId="06A685C4" w14:textId="77777777" w:rsidTr="003C501D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7BDD99C" w14:textId="77777777" w:rsidR="003C501D" w:rsidRPr="00574974" w:rsidRDefault="003C501D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77440292"/>
            <w:placeholder>
              <w:docPart w:val="943F192128FD453A93BF8EE15B660869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6951EAB8" w14:textId="77777777" w:rsidR="003C501D" w:rsidRPr="00574974" w:rsidRDefault="003C501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C501D" w:rsidRPr="0039551D" w14:paraId="63F39B78" w14:textId="77777777" w:rsidTr="003C501D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D66596A" w14:textId="77777777" w:rsidR="003C501D" w:rsidRPr="00574974" w:rsidRDefault="003C501D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Position Title: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340851624"/>
            <w:placeholder>
              <w:docPart w:val="058E145285434586B5921C9712D15B39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1A810D9A" w14:textId="77777777" w:rsidR="003C501D" w:rsidRPr="00574974" w:rsidRDefault="003C501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C501D" w:rsidRPr="0039551D" w14:paraId="7F9096EC" w14:textId="77777777" w:rsidTr="003C501D">
        <w:trPr>
          <w:trHeight w:val="1310"/>
        </w:trPr>
        <w:tc>
          <w:tcPr>
            <w:tcW w:w="10797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3C501D" w:rsidRPr="00574974" w14:paraId="1F514AA1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15E436E9" w14:textId="77777777" w:rsidR="003C501D" w:rsidRPr="00574974" w:rsidRDefault="003C501D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6F1B4F13" w14:textId="77777777" w:rsidR="003C501D" w:rsidRPr="00574974" w:rsidRDefault="003C501D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5B58238" w14:textId="77777777" w:rsidR="003C501D" w:rsidRPr="00574974" w:rsidRDefault="003C501D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3C501D" w:rsidRPr="00574974" w14:paraId="4092D5B8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0CA8C361" w14:textId="77777777" w:rsidR="003C501D" w:rsidRPr="00574974" w:rsidRDefault="003C501D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74974">
                    <w:rPr>
                      <w:rFonts w:ascii="Arial Nova" w:hAnsi="Arial Nova" w:cs="Segoe UI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415C1F41" w14:textId="77777777" w:rsidR="003C501D" w:rsidRPr="00574974" w:rsidRDefault="003C501D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0627D13D" w14:textId="77777777" w:rsidR="003C501D" w:rsidRPr="00574974" w:rsidRDefault="003C501D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749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5C1DD566" w14:textId="77777777" w:rsidR="003C501D" w:rsidRPr="00574974" w:rsidRDefault="003C501D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C501D" w14:paraId="72814A93" w14:textId="77777777" w:rsidTr="00844900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8FAD903" w14:textId="77777777" w:rsidR="003C501D" w:rsidRPr="00574974" w:rsidRDefault="003C501D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455357281"/>
            <w:placeholder>
              <w:docPart w:val="20C1B9FCEB274C06AE384242D6CC95C2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A643CE6" w14:textId="77777777" w:rsidR="003C501D" w:rsidRPr="00574974" w:rsidRDefault="003C501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C501D" w:rsidRPr="0039551D" w14:paraId="0939547F" w14:textId="77777777" w:rsidTr="00844900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516CF87" w14:textId="77777777" w:rsidR="003C501D" w:rsidRPr="00574974" w:rsidRDefault="003C501D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Position Title: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345401740"/>
            <w:placeholder>
              <w:docPart w:val="A14BF1D6F874400DAF62B7DFD7A5C4CC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37245E10" w14:textId="77777777" w:rsidR="003C501D" w:rsidRPr="00574974" w:rsidRDefault="003C501D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bookmarkEnd w:id="9"/>
      <w:tr w:rsidR="00844900" w:rsidRPr="0039551D" w14:paraId="5D4CA27A" w14:textId="77777777" w:rsidTr="00844900">
        <w:trPr>
          <w:trHeight w:val="1187"/>
        </w:trPr>
        <w:tc>
          <w:tcPr>
            <w:tcW w:w="10797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44900" w:rsidRPr="00574974" w14:paraId="1693094E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4663F9F1" w14:textId="77777777" w:rsidR="00844900" w:rsidRPr="00574974" w:rsidRDefault="00844900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787B87" w14:textId="77777777" w:rsidR="00844900" w:rsidRPr="00574974" w:rsidRDefault="0084490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1D27AFE1" w14:textId="77777777" w:rsidR="00844900" w:rsidRPr="00574974" w:rsidRDefault="0084490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844900" w:rsidRPr="00574974" w14:paraId="11FA7D37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21D8C284" w14:textId="77777777" w:rsidR="00844900" w:rsidRPr="00574974" w:rsidRDefault="0084490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749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3AAF8E1" w14:textId="77777777" w:rsidR="00844900" w:rsidRPr="00574974" w:rsidRDefault="0084490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211A88B0" w14:textId="77777777" w:rsidR="00844900" w:rsidRPr="00574974" w:rsidRDefault="0084490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749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51A26013" w14:textId="77777777" w:rsidR="00844900" w:rsidRPr="00574974" w:rsidRDefault="0084490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844900" w14:paraId="0A8453E5" w14:textId="77777777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001F989" w14:textId="77777777" w:rsidR="00844900" w:rsidRPr="00574974" w:rsidRDefault="0084490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496719309"/>
            <w:placeholder>
              <w:docPart w:val="7C566DF4E5D243F1B41A8526E2F6A15A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46CEE718" w14:textId="77777777" w:rsidR="00844900" w:rsidRPr="00574974" w:rsidRDefault="0084490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44900" w:rsidRPr="0039551D" w14:paraId="1B435D3D" w14:textId="77777777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193394F" w14:textId="77777777" w:rsidR="00844900" w:rsidRPr="00574974" w:rsidRDefault="0084490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Position Title: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942494155"/>
            <w:placeholder>
              <w:docPart w:val="94FFDE73622647AFB3DB0A6F68322685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580A3941" w14:textId="77777777" w:rsidR="00844900" w:rsidRPr="00574974" w:rsidRDefault="0084490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44900" w:rsidRPr="0039551D" w14:paraId="5512C0BD" w14:textId="77777777">
        <w:trPr>
          <w:trHeight w:val="1187"/>
        </w:trPr>
        <w:tc>
          <w:tcPr>
            <w:tcW w:w="10797" w:type="dxa"/>
            <w:gridSpan w:val="2"/>
            <w:tcBorders>
              <w:top w:val="nil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44900" w:rsidRPr="00574974" w14:paraId="719C0826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D6D2DEC" w14:textId="77777777" w:rsidR="00844900" w:rsidRPr="00574974" w:rsidRDefault="00844900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0879419" w14:textId="77777777" w:rsidR="00844900" w:rsidRPr="00574974" w:rsidRDefault="0084490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494300" w14:textId="77777777" w:rsidR="00844900" w:rsidRPr="00574974" w:rsidRDefault="0084490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844900" w:rsidRPr="00574974" w14:paraId="45FC47C0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09F1A001" w14:textId="77777777" w:rsidR="00844900" w:rsidRPr="00574974" w:rsidRDefault="0084490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749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5940621" w14:textId="77777777" w:rsidR="00844900" w:rsidRPr="00574974" w:rsidRDefault="0084490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6ABBE991" w14:textId="77777777" w:rsidR="00844900" w:rsidRPr="00574974" w:rsidRDefault="0084490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749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7A59760D" w14:textId="77777777" w:rsidR="00844900" w:rsidRPr="00574974" w:rsidRDefault="0084490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844900" w14:paraId="27FE3653" w14:textId="77777777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B7901C7" w14:textId="77777777" w:rsidR="00844900" w:rsidRPr="00574974" w:rsidRDefault="0084490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923301963"/>
            <w:placeholder>
              <w:docPart w:val="458E4CC259454F4CAC41A590C7362BEF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C461771" w14:textId="77777777" w:rsidR="00844900" w:rsidRPr="00574974" w:rsidRDefault="0084490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44900" w:rsidRPr="0039551D" w14:paraId="08B58AD4" w14:textId="77777777" w:rsidTr="00844900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5E76D3C2" w14:textId="77777777" w:rsidR="00844900" w:rsidRPr="00574974" w:rsidRDefault="0084490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74974">
              <w:rPr>
                <w:rFonts w:ascii="Arial Nova" w:hAnsi="Arial Nova" w:cs="Arial"/>
                <w:b/>
                <w:bCs/>
                <w:sz w:val="20"/>
                <w:szCs w:val="20"/>
              </w:rPr>
              <w:t>Position Title: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851534740"/>
            <w:placeholder>
              <w:docPart w:val="BD3EB00FBB33486EBF84898C4D5EB783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0FA6AFDE" w14:textId="77777777" w:rsidR="00844900" w:rsidRPr="00574974" w:rsidRDefault="0084490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74974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4F31FE0A" w14:textId="77777777" w:rsidR="004F30E8" w:rsidRPr="000A2242" w:rsidRDefault="004F30E8" w:rsidP="004F30E8">
      <w:pPr>
        <w:pStyle w:val="NoSpacing"/>
        <w:rPr>
          <w:rFonts w:ascii="Arial Nova" w:hAnsi="Arial Nova" w:cs="Arial"/>
          <w:sz w:val="16"/>
          <w:szCs w:val="16"/>
        </w:rPr>
      </w:pPr>
    </w:p>
    <w:tbl>
      <w:tblPr>
        <w:tblStyle w:val="TableGrid"/>
        <w:tblW w:w="10795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3C501D" w:rsidRPr="00571261" w14:paraId="7DAAEBA2" w14:textId="77777777" w:rsidTr="00855FCF">
        <w:trPr>
          <w:trHeight w:val="823"/>
        </w:trPr>
        <w:tc>
          <w:tcPr>
            <w:tcW w:w="10795" w:type="dxa"/>
            <w:shd w:val="clear" w:color="auto" w:fill="F0E6FA"/>
            <w:vAlign w:val="center"/>
          </w:tcPr>
          <w:p w14:paraId="0CDC6211" w14:textId="2B682F97" w:rsidR="003C501D" w:rsidRPr="001636F6" w:rsidRDefault="003C501D" w:rsidP="00871ED6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b/>
                <w:bCs/>
                <w:spacing w:val="-3"/>
              </w:rPr>
            </w:pPr>
            <w:r w:rsidRPr="003C501D">
              <w:rPr>
                <w:rFonts w:ascii="Arial" w:hAnsi="Arial" w:cs="Arial"/>
                <w:b/>
                <w:iCs/>
                <w:sz w:val="20"/>
                <w:szCs w:val="20"/>
              </w:rPr>
              <w:t>IMPORTANT NOTE:</w:t>
            </w:r>
            <w:r w:rsidRPr="000F7E4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F6A67">
              <w:rPr>
                <w:rFonts w:ascii="Aptos" w:hAnsi="Aptos"/>
                <w:spacing w:val="-3"/>
              </w:rPr>
              <w:t xml:space="preserve">It is an offence under the </w:t>
            </w:r>
            <w:r w:rsidRPr="007A2056">
              <w:rPr>
                <w:rFonts w:ascii="Aptos" w:hAnsi="Aptos"/>
                <w:i/>
                <w:iCs/>
                <w:spacing w:val="-3"/>
              </w:rPr>
              <w:t>Liquor Control Act 1988</w:t>
            </w:r>
            <w:r w:rsidRPr="00AF6A67">
              <w:rPr>
                <w:rFonts w:ascii="Aptos" w:hAnsi="Aptos"/>
                <w:spacing w:val="-3"/>
              </w:rPr>
              <w:t xml:space="preserve"> to make a statement that is false or misleading.</w:t>
            </w:r>
            <w:r>
              <w:rPr>
                <w:rFonts w:ascii="Aptos" w:hAnsi="Aptos"/>
                <w:spacing w:val="-3"/>
              </w:rPr>
              <w:t xml:space="preserve"> </w:t>
            </w:r>
          </w:p>
        </w:tc>
      </w:tr>
    </w:tbl>
    <w:p w14:paraId="1F0AC7E1" w14:textId="77777777" w:rsidR="003C501D" w:rsidRPr="000A2242" w:rsidRDefault="003C501D" w:rsidP="004F30E8">
      <w:pPr>
        <w:pStyle w:val="NoSpacing"/>
        <w:rPr>
          <w:rFonts w:ascii="Arial Nova" w:hAnsi="Arial Nova" w:cs="Arial"/>
          <w:sz w:val="16"/>
          <w:szCs w:val="16"/>
        </w:rPr>
      </w:pPr>
    </w:p>
    <w:p w14:paraId="3AA71D5B" w14:textId="77777777" w:rsidR="002748DB" w:rsidRDefault="002748DB" w:rsidP="004F30E8">
      <w:pPr>
        <w:pStyle w:val="NoSpacing"/>
        <w:rPr>
          <w:rFonts w:ascii="Arial" w:hAnsi="Arial" w:cs="Arial"/>
          <w:sz w:val="20"/>
          <w:szCs w:val="20"/>
        </w:rPr>
      </w:pPr>
    </w:p>
    <w:p w14:paraId="1606F069" w14:textId="77777777" w:rsidR="005972FD" w:rsidRDefault="005972FD" w:rsidP="004F30E8">
      <w:pPr>
        <w:pStyle w:val="NoSpacing"/>
        <w:rPr>
          <w:rFonts w:ascii="Arial" w:hAnsi="Arial" w:cs="Arial"/>
          <w:sz w:val="20"/>
          <w:szCs w:val="20"/>
        </w:rPr>
      </w:pPr>
    </w:p>
    <w:p w14:paraId="29BA6FBC" w14:textId="77777777" w:rsidR="005972FD" w:rsidRDefault="005972FD" w:rsidP="004F30E8">
      <w:pPr>
        <w:pStyle w:val="NoSpacing"/>
        <w:rPr>
          <w:rFonts w:ascii="Arial" w:hAnsi="Arial" w:cs="Arial"/>
          <w:sz w:val="20"/>
          <w:szCs w:val="20"/>
        </w:rPr>
      </w:pPr>
    </w:p>
    <w:p w14:paraId="1CBB3783" w14:textId="77777777" w:rsidR="003C501D" w:rsidRDefault="003C501D" w:rsidP="004F30E8">
      <w:pPr>
        <w:pStyle w:val="NoSpacing"/>
        <w:rPr>
          <w:rFonts w:ascii="Arial" w:hAnsi="Arial" w:cs="Arial"/>
          <w:sz w:val="20"/>
          <w:szCs w:val="20"/>
        </w:rPr>
      </w:pPr>
    </w:p>
    <w:p w14:paraId="30375F7C" w14:textId="77777777" w:rsidR="003C501D" w:rsidRDefault="003C501D" w:rsidP="004F30E8">
      <w:pPr>
        <w:pStyle w:val="NoSpacing"/>
        <w:rPr>
          <w:rFonts w:ascii="Arial" w:hAnsi="Arial" w:cs="Arial"/>
          <w:sz w:val="20"/>
          <w:szCs w:val="20"/>
        </w:rPr>
      </w:pPr>
    </w:p>
    <w:p w14:paraId="5EE59612" w14:textId="6A8839D8" w:rsidR="005972FD" w:rsidRDefault="005972FD" w:rsidP="005972FD">
      <w:pPr>
        <w:spacing w:after="0"/>
        <w:jc w:val="right"/>
      </w:pPr>
    </w:p>
    <w:p w14:paraId="3B797AEF" w14:textId="46EF455F" w:rsidR="003C501D" w:rsidRPr="004F30E8" w:rsidRDefault="003C501D" w:rsidP="003C501D">
      <w:pPr>
        <w:pStyle w:val="NoSpacing"/>
        <w:jc w:val="right"/>
        <w:rPr>
          <w:rFonts w:ascii="Arial" w:hAnsi="Arial" w:cs="Arial"/>
          <w:sz w:val="20"/>
          <w:szCs w:val="20"/>
        </w:rPr>
      </w:pPr>
    </w:p>
    <w:sectPr w:rsidR="003C501D" w:rsidRPr="004F30E8" w:rsidSect="00E17260">
      <w:headerReference w:type="even" r:id="rId17"/>
      <w:footerReference w:type="even" r:id="rId18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C4E92" w14:textId="77777777" w:rsidR="007A5835" w:rsidRDefault="007A5835" w:rsidP="009C2718">
      <w:pPr>
        <w:spacing w:after="0" w:line="240" w:lineRule="auto"/>
      </w:pPr>
      <w:r>
        <w:separator/>
      </w:r>
    </w:p>
  </w:endnote>
  <w:endnote w:type="continuationSeparator" w:id="0">
    <w:p w14:paraId="358B0688" w14:textId="77777777" w:rsidR="007A5835" w:rsidRDefault="007A5835" w:rsidP="009C2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1CD7" w14:textId="77777777" w:rsidR="00E17260" w:rsidRDefault="00E1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15083961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53E3570C" w14:textId="06F852CE" w:rsidR="00855FCF" w:rsidRPr="00855FCF" w:rsidRDefault="00855FCF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855FCF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855FCF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855FCF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855FCF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855FCF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855FCF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855FCF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855FCF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855FCF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855FCF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855FCF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855FCF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74E8F85" w14:textId="77777777" w:rsidR="00855FCF" w:rsidRDefault="00855F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494E" w14:textId="77777777" w:rsidR="00E17260" w:rsidRDefault="00E1726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1621953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614803851"/>
          <w:docPartObj>
            <w:docPartGallery w:val="Page Numbers (Top of Page)"/>
            <w:docPartUnique/>
          </w:docPartObj>
        </w:sdtPr>
        <w:sdtContent>
          <w:p w14:paraId="3F507453" w14:textId="77777777" w:rsidR="00E17260" w:rsidRPr="00E17260" w:rsidRDefault="00E17260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72B92434" w14:textId="154C39BC" w:rsidR="00E17260" w:rsidRDefault="00E17260" w:rsidP="00E1726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43AED713" w14:textId="77777777" w:rsidR="00E17260" w:rsidRPr="00924958" w:rsidRDefault="00E17260" w:rsidP="00E1726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257DDB3B" w14:textId="77777777" w:rsidR="00E17260" w:rsidRPr="00924958" w:rsidRDefault="00E17260" w:rsidP="00E1726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68502C6A" w14:textId="77777777" w:rsidR="00E17260" w:rsidRPr="00924958" w:rsidRDefault="00E17260" w:rsidP="00E1726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8 655 14888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 Country Callers: 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5F9AAB65" w14:textId="66C4D15F" w:rsidR="00E17260" w:rsidRPr="00E17260" w:rsidRDefault="00E17260" w:rsidP="00E17260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232092B7" w14:textId="77777777" w:rsidR="00E17260" w:rsidRPr="00E17260" w:rsidRDefault="00E17260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29FF370B" w14:textId="77777777" w:rsidR="00E17260" w:rsidRPr="00E17260" w:rsidRDefault="00E17260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50E5A917" w14:textId="77777777" w:rsidR="00E17260" w:rsidRDefault="00E17260">
            <w:pPr>
              <w:pStyle w:val="Footer"/>
              <w:jc w:val="center"/>
              <w:rPr>
                <w:rFonts w:ascii="Arial Nova" w:hAnsi="Arial Nova"/>
                <w:b/>
                <w:bCs/>
                <w:sz w:val="18"/>
                <w:szCs w:val="18"/>
              </w:rPr>
            </w:pPr>
            <w:r w:rsidRPr="00E17260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E1726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E1726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E1726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E1726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E1726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E17260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E1726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E1726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E1726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E1726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E1726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  <w:p w14:paraId="5E0A1D81" w14:textId="77777777" w:rsidR="00E17260" w:rsidRDefault="00E17260">
            <w:pPr>
              <w:pStyle w:val="Footer"/>
              <w:jc w:val="center"/>
              <w:rPr>
                <w:rFonts w:ascii="Arial Nova" w:hAnsi="Arial Nova"/>
                <w:b/>
                <w:bCs/>
                <w:sz w:val="18"/>
                <w:szCs w:val="18"/>
              </w:rPr>
            </w:pPr>
          </w:p>
          <w:p w14:paraId="03D8CB19" w14:textId="695E3452" w:rsidR="00E17260" w:rsidRPr="00E17260" w:rsidRDefault="00000000" w:rsidP="00E17260">
            <w:pPr>
              <w:pStyle w:val="Footer"/>
              <w:rPr>
                <w:rFonts w:ascii="Arial Nova" w:hAnsi="Arial Nova"/>
                <w:sz w:val="18"/>
                <w:szCs w:val="18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22DAD" w14:textId="77777777" w:rsidR="007A5835" w:rsidRDefault="007A5835" w:rsidP="009C2718">
      <w:pPr>
        <w:spacing w:after="0" w:line="240" w:lineRule="auto"/>
      </w:pPr>
      <w:r>
        <w:separator/>
      </w:r>
    </w:p>
  </w:footnote>
  <w:footnote w:type="continuationSeparator" w:id="0">
    <w:p w14:paraId="624BF926" w14:textId="77777777" w:rsidR="007A5835" w:rsidRDefault="007A5835" w:rsidP="009C2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CCA3" w14:textId="77777777" w:rsidR="00E17260" w:rsidRDefault="00E1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519DC36E" w:rsidR="00A16AA6" w:rsidRPr="00F751A2" w:rsidRDefault="00855FCF" w:rsidP="002C69EC">
    <w:pPr>
      <w:pStyle w:val="Header"/>
      <w:tabs>
        <w:tab w:val="clear" w:pos="4513"/>
        <w:tab w:val="clear" w:pos="9026"/>
        <w:tab w:val="left" w:pos="7545"/>
      </w:tabs>
      <w:rPr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50F9340D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352550"/>
              <wp:effectExtent l="0" t="0" r="19050" b="19050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352550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2F3AB8" id="Rectangle: Top Corners Rounded 2" o:spid="_x0000_s1026" style="position:absolute;margin-left:0;margin-top:-35.4pt;width:633pt;height:106.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35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" path="m225430,l7813670,v124502,,225430,100928,225430,225430l8039100,1352550r,l,1352550r,l,225430c,100928,100928,,225430,xe" fillcolor="#38115e" strokecolor="#38115e" strokeweight="1pt">
              <v:stroke joinstyle="miter"/>
              <v:path arrowok="t" o:connecttype="custom" o:connectlocs="225430,0;7813670,0;8039100,225430;8039100,1352550;8039100,1352550;0,1352550;0,1352550;0,225430;225430,0" o:connectangles="0,0,0,0,0,0,0,0,0"/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30F833DA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83069771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16855F4B">
      <w:t xml:space="preserve">Form </w:t>
    </w:r>
    <w:r w:rsidR="002C69EC">
      <w:tab/>
    </w:r>
    <w:r w:rsidR="009D3C7E">
      <w:tab/>
    </w:r>
    <w:r w:rsidR="009D3C7E">
      <w:tab/>
    </w:r>
    <w:r w:rsidR="16855F4B" w:rsidRPr="00F751A2">
      <w:rPr>
        <w:color w:val="FFFFFF" w:themeColor="background1"/>
      </w:rPr>
      <w:t xml:space="preserve">     </w:t>
    </w:r>
    <w:r w:rsidR="009D3C7E" w:rsidRPr="00F751A2">
      <w:rPr>
        <w:color w:val="FFFFFF" w:themeColor="background1"/>
      </w:rPr>
      <w:t xml:space="preserve">Form </w:t>
    </w:r>
    <w:r w:rsidR="009D3C7E">
      <w:rPr>
        <w:color w:val="FFFFFF" w:themeColor="background1"/>
      </w:rPr>
      <w:t>11</w:t>
    </w:r>
    <w:r w:rsidR="009D3C7E" w:rsidRPr="00F751A2">
      <w:rPr>
        <w:color w:val="FFFFFF" w:themeColor="background1"/>
      </w:rPr>
      <w:t>C</w:t>
    </w:r>
    <w:r w:rsidR="16855F4B" w:rsidRPr="00F751A2">
      <w:rPr>
        <w:color w:val="FFFFFF" w:themeColor="background1"/>
      </w:rPr>
      <w:t xml:space="preserve">                                                                                                                                                                             </w:t>
    </w:r>
    <w:r w:rsidR="009D3C7E">
      <w:rPr>
        <w:color w:val="FFFFFF" w:themeColor="background1"/>
      </w:rPr>
      <w:t xml:space="preserve">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802A7" w14:textId="77777777" w:rsidR="00E17260" w:rsidRDefault="00E1726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4D2B7" w14:textId="77777777" w:rsidR="00855FCF" w:rsidRDefault="00855F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453B1"/>
    <w:multiLevelType w:val="hybridMultilevel"/>
    <w:tmpl w:val="DEA04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116650">
    <w:abstractNumId w:val="2"/>
  </w:num>
  <w:num w:numId="2" w16cid:durableId="398593981">
    <w:abstractNumId w:val="0"/>
  </w:num>
  <w:num w:numId="3" w16cid:durableId="1576285157">
    <w:abstractNumId w:val="4"/>
  </w:num>
  <w:num w:numId="4" w16cid:durableId="579828105">
    <w:abstractNumId w:val="3"/>
  </w:num>
  <w:num w:numId="5" w16cid:durableId="14503208">
    <w:abstractNumId w:val="1"/>
  </w:num>
  <w:num w:numId="6" w16cid:durableId="420105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AEE"/>
    <w:rsid w:val="00024DC9"/>
    <w:rsid w:val="00045723"/>
    <w:rsid w:val="000537A0"/>
    <w:rsid w:val="00095AEF"/>
    <w:rsid w:val="000A2242"/>
    <w:rsid w:val="000D7000"/>
    <w:rsid w:val="00164F05"/>
    <w:rsid w:val="001945F0"/>
    <w:rsid w:val="001D19D7"/>
    <w:rsid w:val="001F1AA8"/>
    <w:rsid w:val="00220B42"/>
    <w:rsid w:val="002748DB"/>
    <w:rsid w:val="00275DE9"/>
    <w:rsid w:val="002B5B08"/>
    <w:rsid w:val="002C69EC"/>
    <w:rsid w:val="002D1676"/>
    <w:rsid w:val="0036588F"/>
    <w:rsid w:val="00365AAA"/>
    <w:rsid w:val="003679BA"/>
    <w:rsid w:val="00396A75"/>
    <w:rsid w:val="003C501D"/>
    <w:rsid w:val="003E4ACD"/>
    <w:rsid w:val="00400A84"/>
    <w:rsid w:val="00401E26"/>
    <w:rsid w:val="0040335E"/>
    <w:rsid w:val="00422048"/>
    <w:rsid w:val="00430916"/>
    <w:rsid w:val="0048379F"/>
    <w:rsid w:val="00494C75"/>
    <w:rsid w:val="004C766B"/>
    <w:rsid w:val="004D00B6"/>
    <w:rsid w:val="004F30E8"/>
    <w:rsid w:val="00512CBB"/>
    <w:rsid w:val="00512DDE"/>
    <w:rsid w:val="0053732C"/>
    <w:rsid w:val="005430CB"/>
    <w:rsid w:val="00574974"/>
    <w:rsid w:val="005972FD"/>
    <w:rsid w:val="005D4C86"/>
    <w:rsid w:val="005D579A"/>
    <w:rsid w:val="005E1E4A"/>
    <w:rsid w:val="005E72B5"/>
    <w:rsid w:val="00610171"/>
    <w:rsid w:val="0063263F"/>
    <w:rsid w:val="00647A06"/>
    <w:rsid w:val="00647EB8"/>
    <w:rsid w:val="0065288D"/>
    <w:rsid w:val="006720BD"/>
    <w:rsid w:val="00675CDE"/>
    <w:rsid w:val="00687393"/>
    <w:rsid w:val="006918FB"/>
    <w:rsid w:val="0069667B"/>
    <w:rsid w:val="006C2F89"/>
    <w:rsid w:val="006E4F7B"/>
    <w:rsid w:val="00705354"/>
    <w:rsid w:val="00754238"/>
    <w:rsid w:val="007806C2"/>
    <w:rsid w:val="007A2056"/>
    <w:rsid w:val="007A5835"/>
    <w:rsid w:val="008225B4"/>
    <w:rsid w:val="0084012E"/>
    <w:rsid w:val="00844900"/>
    <w:rsid w:val="00855FCF"/>
    <w:rsid w:val="00871ED6"/>
    <w:rsid w:val="0088210A"/>
    <w:rsid w:val="008925B4"/>
    <w:rsid w:val="009057A6"/>
    <w:rsid w:val="00905EC9"/>
    <w:rsid w:val="0092438E"/>
    <w:rsid w:val="009270E4"/>
    <w:rsid w:val="00933723"/>
    <w:rsid w:val="00936BA2"/>
    <w:rsid w:val="0099280C"/>
    <w:rsid w:val="009949EA"/>
    <w:rsid w:val="009A12AA"/>
    <w:rsid w:val="009C2718"/>
    <w:rsid w:val="009D3C7E"/>
    <w:rsid w:val="009D4B80"/>
    <w:rsid w:val="009E78E5"/>
    <w:rsid w:val="009F7BD4"/>
    <w:rsid w:val="00A16AA6"/>
    <w:rsid w:val="00A304BF"/>
    <w:rsid w:val="00A311ED"/>
    <w:rsid w:val="00A52FC5"/>
    <w:rsid w:val="00A7604E"/>
    <w:rsid w:val="00A87874"/>
    <w:rsid w:val="00A939E8"/>
    <w:rsid w:val="00AE3AC2"/>
    <w:rsid w:val="00AF437E"/>
    <w:rsid w:val="00B049D4"/>
    <w:rsid w:val="00B15B70"/>
    <w:rsid w:val="00B43F0E"/>
    <w:rsid w:val="00B46FA8"/>
    <w:rsid w:val="00B54724"/>
    <w:rsid w:val="00B57912"/>
    <w:rsid w:val="00B63EAB"/>
    <w:rsid w:val="00B91858"/>
    <w:rsid w:val="00C25E6D"/>
    <w:rsid w:val="00C2785E"/>
    <w:rsid w:val="00C41614"/>
    <w:rsid w:val="00CB2208"/>
    <w:rsid w:val="00CB7B19"/>
    <w:rsid w:val="00CC794D"/>
    <w:rsid w:val="00D1645F"/>
    <w:rsid w:val="00D27FD4"/>
    <w:rsid w:val="00D54C12"/>
    <w:rsid w:val="00D62107"/>
    <w:rsid w:val="00D77A61"/>
    <w:rsid w:val="00D959A0"/>
    <w:rsid w:val="00DB2A27"/>
    <w:rsid w:val="00DD279D"/>
    <w:rsid w:val="00DE3FFA"/>
    <w:rsid w:val="00DE45CD"/>
    <w:rsid w:val="00E17260"/>
    <w:rsid w:val="00E31FF9"/>
    <w:rsid w:val="00E7737C"/>
    <w:rsid w:val="00EE0C49"/>
    <w:rsid w:val="00EF20CB"/>
    <w:rsid w:val="00F751A2"/>
    <w:rsid w:val="00F77BEF"/>
    <w:rsid w:val="00FA0125"/>
    <w:rsid w:val="00FF4807"/>
    <w:rsid w:val="0E8FA9E7"/>
    <w:rsid w:val="1685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5FC91811-BE41-4E4D-A704-998E395E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966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6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66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6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athon.miller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1830C281364D109E9DD9AD253E4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7CF3E-ABF0-4729-8C89-E063849297BE}"/>
      </w:docPartPr>
      <w:docPartBody>
        <w:bookmarkStart w:id="0" w:name="Text8"/>
        <w:bookmarkStart w:id="1" w:name="Text9"/>
        <w:bookmarkStart w:id="2" w:name="Text10"/>
        <w:bookmarkStart w:id="3" w:name="Text11"/>
        <w:bookmarkStart w:id="4" w:name="Text1"/>
        <w:bookmarkStart w:id="5" w:name="Text2"/>
        <w:bookmarkStart w:id="6" w:name="Text7"/>
        <w:bookmarkStart w:id="7" w:name="Text4"/>
        <w:bookmarkStart w:id="8" w:name="Text5"/>
        <w:bookmarkStart w:id="9" w:name="Text6"/>
        <w:bookmarkStart w:id="10" w:name="Text10"/>
        <w:bookmarkStart w:id="11" w:name="Text8"/>
        <w:bookmarkStart w:id="12" w:name="Text8"/>
        <w:bookmarkStart w:id="13" w:name="Text9"/>
        <w:bookmarkStart w:id="14" w:name="Text7"/>
        <w:bookmarkStart w:id="15" w:name="Text4"/>
        <w:bookmarkStart w:id="16" w:name="Text5"/>
        <w:bookmarkStart w:id="17" w:name="Text6"/>
        <w:bookmarkStart w:id="18" w:name="Text7"/>
        <w:bookmarkStart w:id="19" w:name="Text4"/>
        <w:bookmarkStart w:id="20" w:name="Text5"/>
        <w:bookmarkStart w:id="21" w:name="Text6"/>
        <w:bookmarkStart w:id="22" w:name="Text7"/>
        <w:bookmarkStart w:id="23" w:name="Text4"/>
        <w:bookmarkStart w:id="24" w:name="Text5"/>
        <w:bookmarkStart w:id="25" w:name="Text6"/>
        <w:bookmarkStart w:id="26" w:name="Text7"/>
        <w:bookmarkStart w:id="27" w:name="Text4"/>
        <w:bookmarkStart w:id="28" w:name="Text5"/>
        <w:bookmarkStart w:id="29" w:name="Text6"/>
        <w:bookmarkStart w:id="30" w:name="Text8"/>
        <w:bookmarkStart w:id="31" w:name="Text9"/>
        <w:bookmarkStart w:id="32" w:name="Text10"/>
        <w:bookmarkStart w:id="33" w:name="Text11"/>
        <w:bookmarkStart w:id="34" w:name="Text1"/>
        <w:bookmarkStart w:id="35" w:name="Text2"/>
        <w:bookmarkStart w:id="36" w:name="Text7"/>
        <w:bookmarkStart w:id="37" w:name="Text4"/>
        <w:bookmarkStart w:id="38" w:name="Text5"/>
        <w:bookmarkStart w:id="39" w:name="Text6"/>
        <w:bookmarkStart w:id="40" w:name="Text10"/>
        <w:bookmarkStart w:id="41" w:name="Text8"/>
        <w:bookmarkStart w:id="42" w:name="Text9"/>
        <w:bookmarkStart w:id="43" w:name="Text8"/>
        <w:bookmarkStart w:id="44" w:name="Text9"/>
        <w:bookmarkStart w:id="45" w:name="Text10"/>
        <w:bookmarkStart w:id="46" w:name="Text1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p w:rsidR="001F1AA8" w:rsidRDefault="00933723" w:rsidP="00933723">
          <w:pPr>
            <w:pStyle w:val="481830C281364D109E9DD9AD253E4A9D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bookmarkStart w:id="47" w:name="Text1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47"/>
        </w:p>
        <w:bookmarkStart w:id="48" w:name="Text2"/>
        <w:bookmarkStart w:id="49" w:name="Text7"/>
        <w:bookmarkEnd w:id="48"/>
        <w:bookmarkEnd w:id="49"/>
      </w:docPartBody>
    </w:docPart>
    <w:docPart>
      <w:docPartPr>
        <w:name w:val="35F90B51A1874104826D037AD92CB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F883C-CE9B-465A-A1CD-BA7A494E00B6}"/>
      </w:docPartPr>
      <w:docPartBody>
        <w:p w:rsidR="001F1AA8" w:rsidRDefault="00933723" w:rsidP="00933723">
          <w:pPr>
            <w:pStyle w:val="35F90B51A1874104826D037AD92CB4CF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bookmarkStart w:id="50" w:name="Text4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50"/>
        </w:p>
      </w:docPartBody>
    </w:docPart>
    <w:docPart>
      <w:docPartPr>
        <w:name w:val="37B93CB91DED45DF80D130B36630B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9BFB9-FC43-4BCD-9149-EB3630CCBCFD}"/>
      </w:docPartPr>
      <w:docPartBody>
        <w:p w:rsidR="001F1AA8" w:rsidRDefault="00933723" w:rsidP="00933723">
          <w:pPr>
            <w:pStyle w:val="37B93CB91DED45DF80D130B36630B7F9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51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51"/>
        </w:p>
      </w:docPartBody>
    </w:docPart>
    <w:docPart>
      <w:docPartPr>
        <w:name w:val="F2A73624021C47CA876379297F4A8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4A5DC-4C51-48FF-919A-CF65490D985B}"/>
      </w:docPartPr>
      <w:docPartBody>
        <w:p w:rsidR="001F1AA8" w:rsidRDefault="00933723" w:rsidP="00933723">
          <w:pPr>
            <w:pStyle w:val="F2A73624021C47CA876379297F4A8C4A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52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52"/>
        </w:p>
        <w:bookmarkStart w:id="53" w:name="Text8"/>
        <w:bookmarkStart w:id="54" w:name="Text9"/>
        <w:bookmarkStart w:id="55" w:name="Text8"/>
        <w:bookmarkEnd w:id="53"/>
        <w:bookmarkEnd w:id="54"/>
        <w:bookmarkEnd w:id="55"/>
      </w:docPartBody>
    </w:docPart>
    <w:docPart>
      <w:docPartPr>
        <w:name w:val="78FCB259F05445A7AAFE61C77CE87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7E6BD-7415-492F-A462-4BD2394A4185}"/>
      </w:docPartPr>
      <w:docPartBody>
        <w:p w:rsidR="001F1AA8" w:rsidRDefault="00933723" w:rsidP="00933723">
          <w:pPr>
            <w:pStyle w:val="78FCB259F05445A7AAFE61C77CE87A57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  <w:bookmarkStart w:id="56" w:name="Text2"/>
        <w:bookmarkStart w:id="57" w:name="Text10"/>
        <w:bookmarkStart w:id="58" w:name="Text9"/>
        <w:bookmarkStart w:id="59" w:name="Text9"/>
        <w:bookmarkStart w:id="60" w:name="Text2"/>
        <w:bookmarkStart w:id="61" w:name="Text10"/>
        <w:bookmarkStart w:id="62" w:name="Text2"/>
        <w:bookmarkStart w:id="63" w:name="Text10"/>
        <w:bookmarkStart w:id="64" w:name="Text8"/>
        <w:bookmarkStart w:id="65" w:name="Text9"/>
        <w:bookmarkStart w:id="66" w:name="Text10"/>
        <w:bookmarkStart w:id="67" w:name="Text11"/>
        <w:bookmarkStart w:id="68" w:name="Text1"/>
        <w:bookmarkStart w:id="69" w:name="Text2"/>
        <w:bookmarkStart w:id="70" w:name="Text7"/>
        <w:bookmarkStart w:id="71" w:name="Text4"/>
        <w:bookmarkStart w:id="72" w:name="Text5"/>
        <w:bookmarkStart w:id="73" w:name="Text6"/>
        <w:bookmarkStart w:id="74" w:name="Text8"/>
        <w:bookmarkStart w:id="75" w:name="Text9"/>
        <w:bookmarkStart w:id="76" w:name="Text8"/>
        <w:bookmarkStart w:id="77" w:name="Text8"/>
        <w:bookmarkStart w:id="78" w:name="Text9"/>
        <w:bookmarkStart w:id="79" w:name="Text10"/>
        <w:bookmarkStart w:id="80" w:name="Text11"/>
        <w:bookmarkStart w:id="81" w:name="Text1"/>
        <w:bookmarkStart w:id="82" w:name="Text2"/>
        <w:bookmarkStart w:id="83" w:name="Text7"/>
        <w:bookmarkStart w:id="84" w:name="Text4"/>
        <w:bookmarkStart w:id="85" w:name="Text5"/>
        <w:bookmarkStart w:id="86" w:name="Text6"/>
        <w:bookmarkStart w:id="87" w:name="Text8"/>
        <w:bookmarkStart w:id="88" w:name="Text9"/>
        <w:bookmarkStart w:id="89" w:name="Text8"/>
        <w:bookmarkStart w:id="90" w:name="Text1"/>
        <w:bookmarkStart w:id="91" w:name="Text2"/>
        <w:bookmarkStart w:id="92" w:name="Text7"/>
        <w:bookmarkStart w:id="93" w:name="Text4"/>
        <w:bookmarkStart w:id="94" w:name="Text5"/>
        <w:bookmarkStart w:id="95" w:name="Text6"/>
        <w:bookmarkStart w:id="96" w:name="Text2"/>
        <w:bookmarkStart w:id="97" w:name="Text7"/>
        <w:bookmarkStart w:id="98" w:name="Text4"/>
        <w:bookmarkStart w:id="99" w:name="Text5"/>
        <w:bookmarkStart w:id="100" w:name="Text6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</w:docPartBody>
    </w:docPart>
    <w:docPart>
      <w:docPartPr>
        <w:name w:val="943F192128FD453A93BF8EE15B660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2B922-CA78-4D92-AD4B-4C5A958779BB}"/>
      </w:docPartPr>
      <w:docPartBody>
        <w:p w:rsidR="001F1AA8" w:rsidRDefault="00933723" w:rsidP="00933723">
          <w:pPr>
            <w:pStyle w:val="943F192128FD453A93BF8EE15B66086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058E145285434586B5921C9712D15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19B4A-8FA7-41A2-ACF5-26450BA778A5}"/>
      </w:docPartPr>
      <w:docPartBody>
        <w:p w:rsidR="001F1AA8" w:rsidRDefault="00933723" w:rsidP="00933723">
          <w:pPr>
            <w:pStyle w:val="058E145285434586B5921C9712D15B3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20C1B9FCEB274C06AE384242D6CC9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066F2-3393-4206-B2AF-7C8E3F10077B}"/>
      </w:docPartPr>
      <w:docPartBody>
        <w:p w:rsidR="001F1AA8" w:rsidRDefault="00933723" w:rsidP="00933723">
          <w:pPr>
            <w:pStyle w:val="20C1B9FCEB274C06AE384242D6CC95C2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A14BF1D6F874400DAF62B7DFD7A5C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D7AF4-8511-4063-A35F-01C0DB254EB8}"/>
      </w:docPartPr>
      <w:docPartBody>
        <w:p w:rsidR="001F1AA8" w:rsidRDefault="00933723" w:rsidP="00933723">
          <w:pPr>
            <w:pStyle w:val="A14BF1D6F874400DAF62B7DFD7A5C4C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7F43262567AF47D783B89D94FAB6D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9C73C-EC37-4C07-880F-E220AD6412BC}"/>
      </w:docPartPr>
      <w:docPartBody>
        <w:p w:rsidR="00485E38" w:rsidRDefault="001F1AA8" w:rsidP="001F1AA8">
          <w:pPr>
            <w:pStyle w:val="7F43262567AF47D783B89D94FAB6DA32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bookmarkStart w:id="101" w:name="Text4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101"/>
        </w:p>
        <w:bookmarkStart w:id="102" w:name="Text2"/>
        <w:bookmarkStart w:id="103" w:name="Text10"/>
        <w:bookmarkStart w:id="104" w:name="Text9"/>
        <w:bookmarkStart w:id="105" w:name="Text8"/>
        <w:bookmarkStart w:id="106" w:name="Text11"/>
        <w:bookmarkStart w:id="107" w:name="Text1"/>
        <w:bookmarkStart w:id="108" w:name="Text7"/>
        <w:bookmarkStart w:id="109" w:name="Text4"/>
        <w:bookmarkStart w:id="110" w:name="Text5"/>
        <w:bookmarkStart w:id="111" w:name="Text6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</w:docPartBody>
    </w:docPart>
    <w:docPart>
      <w:docPartPr>
        <w:name w:val="7C566DF4E5D243F1B41A8526E2F6A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842C2-AD74-45FF-B215-9C83691D8E3F}"/>
      </w:docPartPr>
      <w:docPartBody>
        <w:p w:rsidR="00485E38" w:rsidRDefault="001F1AA8" w:rsidP="001F1AA8">
          <w:pPr>
            <w:pStyle w:val="7C566DF4E5D243F1B41A8526E2F6A15A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94FFDE73622647AFB3DB0A6F68322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5DA9B-2BFF-44CC-B028-56294B8D4E18}"/>
      </w:docPartPr>
      <w:docPartBody>
        <w:p w:rsidR="00485E38" w:rsidRDefault="001F1AA8" w:rsidP="001F1AA8">
          <w:pPr>
            <w:pStyle w:val="94FFDE73622647AFB3DB0A6F68322685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458E4CC259454F4CAC41A590C7362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FD862-19C5-4864-AD0C-37DB1AFD260A}"/>
      </w:docPartPr>
      <w:docPartBody>
        <w:p w:rsidR="00485E38" w:rsidRDefault="001F1AA8" w:rsidP="001F1AA8">
          <w:pPr>
            <w:pStyle w:val="458E4CC259454F4CAC41A590C7362BEF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BD3EB00FBB33486EBF84898C4D5EB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BA9CD-2E19-49FD-87AB-C4E5752ABD27}"/>
      </w:docPartPr>
      <w:docPartBody>
        <w:p w:rsidR="00485E38" w:rsidRDefault="001F1AA8" w:rsidP="001F1AA8">
          <w:pPr>
            <w:pStyle w:val="BD3EB00FBB33486EBF84898C4D5EB783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12" w:name="Text8"/>
        <w:bookmarkStart w:id="113" w:name="Text9"/>
        <w:bookmarkStart w:id="114" w:name="Text10"/>
        <w:bookmarkStart w:id="115" w:name="Text11"/>
        <w:bookmarkStart w:id="116" w:name="Text1"/>
        <w:bookmarkStart w:id="117" w:name="Text2"/>
        <w:bookmarkStart w:id="118" w:name="Text7"/>
        <w:bookmarkStart w:id="119" w:name="Text4"/>
        <w:bookmarkStart w:id="120" w:name="Text5"/>
        <w:bookmarkStart w:id="121" w:name="Text6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</w:docPartBody>
    </w:docPart>
    <w:docPart>
      <w:docPartPr>
        <w:name w:val="0DA570565097462E8582974DC64BD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ACEF9-9F78-4E94-B2E6-0DC7F479DD78}"/>
      </w:docPartPr>
      <w:docPartBody>
        <w:p w:rsidR="00485E38" w:rsidRDefault="001F1AA8" w:rsidP="001F1AA8">
          <w:pPr>
            <w:pStyle w:val="0DA570565097462E8582974DC64BD83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22" w:name="Text8"/>
        <w:bookmarkStart w:id="123" w:name="Text9"/>
        <w:bookmarkStart w:id="124" w:name="Text10"/>
        <w:bookmarkStart w:id="125" w:name="Text11"/>
        <w:bookmarkStart w:id="126" w:name="Text1"/>
        <w:bookmarkStart w:id="127" w:name="Text2"/>
        <w:bookmarkStart w:id="128" w:name="Text7"/>
        <w:bookmarkStart w:id="129" w:name="Text4"/>
        <w:bookmarkStart w:id="130" w:name="Text5"/>
        <w:bookmarkStart w:id="131" w:name="Text6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</w:docPartBody>
    </w:docPart>
    <w:docPart>
      <w:docPartPr>
        <w:name w:val="9AA6E3CDD6AC4AE6A6CAD58FA0693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366F8-A97E-418B-BC4B-D28D5743B4B6}"/>
      </w:docPartPr>
      <w:docPartBody>
        <w:p w:rsidR="00485E38" w:rsidRDefault="001F1AA8" w:rsidP="001F1AA8">
          <w:pPr>
            <w:pStyle w:val="9AA6E3CDD6AC4AE6A6CAD58FA06936C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2" w:name="Text8"/>
        <w:bookmarkStart w:id="133" w:name="Text9"/>
        <w:bookmarkStart w:id="134" w:name="Text10"/>
        <w:bookmarkStart w:id="135" w:name="Text11"/>
        <w:bookmarkStart w:id="136" w:name="Text1"/>
        <w:bookmarkStart w:id="137" w:name="Text2"/>
        <w:bookmarkStart w:id="138" w:name="Text7"/>
        <w:bookmarkStart w:id="139" w:name="Text4"/>
        <w:bookmarkStart w:id="140" w:name="Text5"/>
        <w:bookmarkStart w:id="141" w:name="Text6"/>
        <w:bookmarkStart w:id="142" w:name="Text8"/>
        <w:bookmarkStart w:id="143" w:name="Text9"/>
        <w:bookmarkStart w:id="144" w:name="Text10"/>
        <w:bookmarkStart w:id="145" w:name="Text11"/>
        <w:bookmarkStart w:id="146" w:name="Text1"/>
        <w:bookmarkStart w:id="147" w:name="Text2"/>
        <w:bookmarkStart w:id="148" w:name="Text7"/>
        <w:bookmarkStart w:id="149" w:name="Text4"/>
        <w:bookmarkStart w:id="150" w:name="Text5"/>
        <w:bookmarkStart w:id="151" w:name="Text6"/>
        <w:bookmarkStart w:id="152" w:name="Text8"/>
        <w:bookmarkStart w:id="153" w:name="Text9"/>
        <w:bookmarkStart w:id="154" w:name="Text10"/>
        <w:bookmarkStart w:id="155" w:name="Text11"/>
        <w:bookmarkStart w:id="156" w:name="Text1"/>
        <w:bookmarkStart w:id="157" w:name="Text2"/>
        <w:bookmarkStart w:id="158" w:name="Text7"/>
        <w:bookmarkStart w:id="159" w:name="Text4"/>
        <w:bookmarkStart w:id="160" w:name="Text5"/>
        <w:bookmarkStart w:id="161" w:name="Text6"/>
        <w:bookmarkStart w:id="162" w:name="Text8"/>
        <w:bookmarkStart w:id="163" w:name="Text9"/>
        <w:bookmarkStart w:id="164" w:name="Text10"/>
        <w:bookmarkStart w:id="165" w:name="Text11"/>
        <w:bookmarkStart w:id="166" w:name="Text1"/>
        <w:bookmarkStart w:id="167" w:name="Text2"/>
        <w:bookmarkStart w:id="168" w:name="Text7"/>
        <w:bookmarkStart w:id="169" w:name="Text4"/>
        <w:bookmarkStart w:id="170" w:name="Text5"/>
        <w:bookmarkStart w:id="171" w:name="Text6"/>
        <w:bookmarkStart w:id="172" w:name="Text8"/>
        <w:bookmarkStart w:id="173" w:name="Text9"/>
        <w:bookmarkStart w:id="174" w:name="Text10"/>
        <w:bookmarkStart w:id="175" w:name="Text11"/>
        <w:bookmarkStart w:id="176" w:name="Text1"/>
        <w:bookmarkStart w:id="177" w:name="Text2"/>
        <w:bookmarkStart w:id="178" w:name="Text7"/>
        <w:bookmarkStart w:id="179" w:name="Text4"/>
        <w:bookmarkStart w:id="180" w:name="Text5"/>
        <w:bookmarkStart w:id="181" w:name="Text6"/>
        <w:bookmarkStart w:id="182" w:name="Text8"/>
        <w:bookmarkStart w:id="183" w:name="Text9"/>
        <w:bookmarkStart w:id="184" w:name="Text10"/>
        <w:bookmarkStart w:id="185" w:name="Text11"/>
        <w:bookmarkStart w:id="186" w:name="Text1"/>
        <w:bookmarkStart w:id="187" w:name="Text2"/>
        <w:bookmarkStart w:id="188" w:name="Text7"/>
        <w:bookmarkStart w:id="189" w:name="Text4"/>
        <w:bookmarkStart w:id="190" w:name="Text5"/>
        <w:bookmarkStart w:id="191" w:name="Text6"/>
        <w:bookmarkStart w:id="192" w:name="Text8"/>
        <w:bookmarkStart w:id="193" w:name="Text9"/>
        <w:bookmarkStart w:id="194" w:name="Text10"/>
        <w:bookmarkStart w:id="195" w:name="Text11"/>
        <w:bookmarkStart w:id="196" w:name="Text1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2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</w:docPartBody>
    </w:docPart>
    <w:docPart>
      <w:docPartPr>
        <w:name w:val="075603E5887C4F59BBA4AE784C615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9AFB3-955C-41A2-A0E0-4ACEED22C04F}"/>
      </w:docPartPr>
      <w:docPartBody>
        <w:p w:rsidR="008A62C1" w:rsidRDefault="00485E38" w:rsidP="00485E38">
          <w:pPr>
            <w:pStyle w:val="075603E5887C4F59BBA4AE784C615C0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223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223"/>
        </w:p>
        <w:bookmarkStart w:id="224" w:name="Text8"/>
        <w:bookmarkStart w:id="225" w:name="Text9"/>
        <w:bookmarkStart w:id="226" w:name="Text4"/>
        <w:bookmarkEnd w:id="224"/>
        <w:bookmarkEnd w:id="225"/>
        <w:bookmarkEnd w:id="226"/>
      </w:docPartBody>
    </w:docPart>
    <w:docPart>
      <w:docPartPr>
        <w:name w:val="0B23FE26A63C465A9F32AE636B304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37096-745F-4BEA-BD57-55B88DE2F626}"/>
      </w:docPartPr>
      <w:docPartBody>
        <w:p w:rsidR="008A62C1" w:rsidRDefault="00485E38" w:rsidP="00485E38">
          <w:pPr>
            <w:pStyle w:val="0B23FE26A63C465A9F32AE636B304DAF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bookmarkStart w:id="227" w:name="Text4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227"/>
        </w:p>
        <w:bookmarkStart w:id="228" w:name="Text8"/>
        <w:bookmarkEnd w:id="228"/>
      </w:docPartBody>
    </w:docPart>
    <w:docPart>
      <w:docPartPr>
        <w:name w:val="A5A7CF329D4E4314BA75342F8A8FE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C7450-D603-4080-AD3B-4FECD463E00A}"/>
      </w:docPartPr>
      <w:docPartBody>
        <w:p w:rsidR="008A62C1" w:rsidRDefault="00485E38" w:rsidP="00485E38">
          <w:pPr>
            <w:pStyle w:val="A5A7CF329D4E4314BA75342F8A8FEF5A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  <w:bookmarkStart w:id="229" w:name="Text8"/>
        <w:bookmarkStart w:id="230" w:name="Text9"/>
        <w:bookmarkStart w:id="231" w:name="Text10"/>
        <w:bookmarkStart w:id="232" w:name="Text11"/>
        <w:bookmarkStart w:id="233" w:name="Text1"/>
        <w:bookmarkStart w:id="234" w:name="Text2"/>
        <w:bookmarkStart w:id="235" w:name="Text7"/>
        <w:bookmarkStart w:id="236" w:name="Text4"/>
        <w:bookmarkStart w:id="237" w:name="Text5"/>
        <w:bookmarkStart w:id="238" w:name="Text6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</w:docPartBody>
    </w:docPart>
    <w:docPart>
      <w:docPartPr>
        <w:name w:val="585D3CA0D4544CF58818CED4EDA82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75F37-98A0-4A04-BF16-95B70221D324}"/>
      </w:docPartPr>
      <w:docPartBody>
        <w:p w:rsidR="008A62C1" w:rsidRDefault="00485E38" w:rsidP="00485E38">
          <w:pPr>
            <w:pStyle w:val="585D3CA0D4544CF58818CED4EDA82399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239" w:name="Text8"/>
        <w:bookmarkStart w:id="240" w:name="Text9"/>
        <w:bookmarkStart w:id="241" w:name="Text10"/>
        <w:bookmarkStart w:id="242" w:name="Text11"/>
        <w:bookmarkStart w:id="243" w:name="Text1"/>
        <w:bookmarkStart w:id="244" w:name="Text2"/>
        <w:bookmarkStart w:id="245" w:name="Text7"/>
        <w:bookmarkStart w:id="246" w:name="Text4"/>
        <w:bookmarkStart w:id="247" w:name="Text5"/>
        <w:bookmarkStart w:id="248" w:name="Text6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</w:docPartBody>
    </w:docPart>
    <w:docPart>
      <w:docPartPr>
        <w:name w:val="37804730FE2D40FDB40B6E67081F6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1B4CC-0447-47EE-8756-A42BB294BE3C}"/>
      </w:docPartPr>
      <w:docPartBody>
        <w:p w:rsidR="008A62C1" w:rsidRDefault="00485E38" w:rsidP="00485E38">
          <w:pPr>
            <w:pStyle w:val="37804730FE2D40FDB40B6E67081F6564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249" w:name="Text8"/>
        <w:bookmarkStart w:id="250" w:name="Text9"/>
        <w:bookmarkStart w:id="251" w:name="Text10"/>
        <w:bookmarkStart w:id="252" w:name="Text11"/>
        <w:bookmarkStart w:id="253" w:name="Text1"/>
        <w:bookmarkStart w:id="254" w:name="Text2"/>
        <w:bookmarkStart w:id="255" w:name="Text7"/>
        <w:bookmarkStart w:id="256" w:name="Text4"/>
        <w:bookmarkStart w:id="257" w:name="Text5"/>
        <w:bookmarkStart w:id="258" w:name="Text6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</w:docPartBody>
    </w:docPart>
    <w:docPart>
      <w:docPartPr>
        <w:name w:val="FDEADFC45FF34C059B772C707FCB9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DE50E-D474-4FD2-B15F-6324E0FE7156}"/>
      </w:docPartPr>
      <w:docPartBody>
        <w:p w:rsidR="008A62C1" w:rsidRDefault="00485E38" w:rsidP="00485E38">
          <w:pPr>
            <w:pStyle w:val="FDEADFC45FF34C059B772C707FCB96D0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75966"/>
    <w:rsid w:val="000B6EEB"/>
    <w:rsid w:val="001F1AA8"/>
    <w:rsid w:val="002E603A"/>
    <w:rsid w:val="002F3323"/>
    <w:rsid w:val="00365AAA"/>
    <w:rsid w:val="00485E38"/>
    <w:rsid w:val="004A5948"/>
    <w:rsid w:val="004C766B"/>
    <w:rsid w:val="004D00B6"/>
    <w:rsid w:val="005430CB"/>
    <w:rsid w:val="005475D1"/>
    <w:rsid w:val="00647EB8"/>
    <w:rsid w:val="0065288D"/>
    <w:rsid w:val="00682137"/>
    <w:rsid w:val="006A6A17"/>
    <w:rsid w:val="00727AED"/>
    <w:rsid w:val="00754238"/>
    <w:rsid w:val="008225B4"/>
    <w:rsid w:val="008925B4"/>
    <w:rsid w:val="008A62C1"/>
    <w:rsid w:val="008F16BE"/>
    <w:rsid w:val="009057A6"/>
    <w:rsid w:val="00905EC9"/>
    <w:rsid w:val="00933723"/>
    <w:rsid w:val="0095554E"/>
    <w:rsid w:val="009B650D"/>
    <w:rsid w:val="00A74B98"/>
    <w:rsid w:val="00AF437E"/>
    <w:rsid w:val="00B049D4"/>
    <w:rsid w:val="00B104E9"/>
    <w:rsid w:val="00B27058"/>
    <w:rsid w:val="00B46FA8"/>
    <w:rsid w:val="00B91858"/>
    <w:rsid w:val="00BE707D"/>
    <w:rsid w:val="00C37EEA"/>
    <w:rsid w:val="00CB7B19"/>
    <w:rsid w:val="00CE3DAD"/>
    <w:rsid w:val="00DE45CD"/>
    <w:rsid w:val="00E17B8B"/>
    <w:rsid w:val="00F02273"/>
    <w:rsid w:val="00F176BE"/>
    <w:rsid w:val="00FE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5E38"/>
    <w:rPr>
      <w:color w:val="666666"/>
    </w:rPr>
  </w:style>
  <w:style w:type="paragraph" w:customStyle="1" w:styleId="481830C281364D109E9DD9AD253E4A9D">
    <w:name w:val="481830C281364D109E9DD9AD253E4A9D"/>
    <w:rsid w:val="00933723"/>
  </w:style>
  <w:style w:type="paragraph" w:customStyle="1" w:styleId="075603E5887C4F59BBA4AE784C615C0B">
    <w:name w:val="075603E5887C4F59BBA4AE784C615C0B"/>
    <w:rsid w:val="00485E38"/>
  </w:style>
  <w:style w:type="paragraph" w:customStyle="1" w:styleId="35F90B51A1874104826D037AD92CB4CF">
    <w:name w:val="35F90B51A1874104826D037AD92CB4CF"/>
    <w:rsid w:val="00933723"/>
  </w:style>
  <w:style w:type="paragraph" w:customStyle="1" w:styleId="37B93CB91DED45DF80D130B36630B7F9">
    <w:name w:val="37B93CB91DED45DF80D130B36630B7F9"/>
    <w:rsid w:val="00933723"/>
  </w:style>
  <w:style w:type="paragraph" w:customStyle="1" w:styleId="F2A73624021C47CA876379297F4A8C4A">
    <w:name w:val="F2A73624021C47CA876379297F4A8C4A"/>
    <w:rsid w:val="00933723"/>
  </w:style>
  <w:style w:type="paragraph" w:customStyle="1" w:styleId="78FCB259F05445A7AAFE61C77CE87A57">
    <w:name w:val="78FCB259F05445A7AAFE61C77CE87A57"/>
    <w:rsid w:val="00933723"/>
  </w:style>
  <w:style w:type="paragraph" w:customStyle="1" w:styleId="7F43262567AF47D783B89D94FAB6DA32">
    <w:name w:val="7F43262567AF47D783B89D94FAB6DA32"/>
    <w:rsid w:val="001F1AA8"/>
  </w:style>
  <w:style w:type="paragraph" w:customStyle="1" w:styleId="7C566DF4E5D243F1B41A8526E2F6A15A">
    <w:name w:val="7C566DF4E5D243F1B41A8526E2F6A15A"/>
    <w:rsid w:val="001F1AA8"/>
  </w:style>
  <w:style w:type="paragraph" w:customStyle="1" w:styleId="94FFDE73622647AFB3DB0A6F68322685">
    <w:name w:val="94FFDE73622647AFB3DB0A6F68322685"/>
    <w:rsid w:val="001F1AA8"/>
  </w:style>
  <w:style w:type="paragraph" w:customStyle="1" w:styleId="458E4CC259454F4CAC41A590C7362BEF">
    <w:name w:val="458E4CC259454F4CAC41A590C7362BEF"/>
    <w:rsid w:val="001F1AA8"/>
  </w:style>
  <w:style w:type="paragraph" w:customStyle="1" w:styleId="BD3EB00FBB33486EBF84898C4D5EB783">
    <w:name w:val="BD3EB00FBB33486EBF84898C4D5EB783"/>
    <w:rsid w:val="001F1AA8"/>
  </w:style>
  <w:style w:type="paragraph" w:customStyle="1" w:styleId="0DA570565097462E8582974DC64BD837">
    <w:name w:val="0DA570565097462E8582974DC64BD837"/>
    <w:rsid w:val="001F1AA8"/>
  </w:style>
  <w:style w:type="paragraph" w:customStyle="1" w:styleId="9AA6E3CDD6AC4AE6A6CAD58FA06936CC">
    <w:name w:val="9AA6E3CDD6AC4AE6A6CAD58FA06936CC"/>
    <w:rsid w:val="001F1AA8"/>
  </w:style>
  <w:style w:type="paragraph" w:customStyle="1" w:styleId="0B23FE26A63C465A9F32AE636B304DAF">
    <w:name w:val="0B23FE26A63C465A9F32AE636B304DAF"/>
    <w:rsid w:val="00485E38"/>
  </w:style>
  <w:style w:type="paragraph" w:customStyle="1" w:styleId="A5A7CF329D4E4314BA75342F8A8FEF5A">
    <w:name w:val="A5A7CF329D4E4314BA75342F8A8FEF5A"/>
    <w:rsid w:val="00485E38"/>
  </w:style>
  <w:style w:type="paragraph" w:customStyle="1" w:styleId="585D3CA0D4544CF58818CED4EDA82399">
    <w:name w:val="585D3CA0D4544CF58818CED4EDA82399"/>
    <w:rsid w:val="00485E38"/>
  </w:style>
  <w:style w:type="paragraph" w:customStyle="1" w:styleId="37804730FE2D40FDB40B6E67081F6564">
    <w:name w:val="37804730FE2D40FDB40B6E67081F6564"/>
    <w:rsid w:val="00485E38"/>
  </w:style>
  <w:style w:type="paragraph" w:customStyle="1" w:styleId="FDEADFC45FF34C059B772C707FCB96D0">
    <w:name w:val="FDEADFC45FF34C059B772C707FCB96D0"/>
    <w:rsid w:val="00485E38"/>
  </w:style>
  <w:style w:type="paragraph" w:customStyle="1" w:styleId="943F192128FD453A93BF8EE15B660869">
    <w:name w:val="943F192128FD453A93BF8EE15B660869"/>
    <w:rsid w:val="00933723"/>
  </w:style>
  <w:style w:type="paragraph" w:customStyle="1" w:styleId="058E145285434586B5921C9712D15B39">
    <w:name w:val="058E145285434586B5921C9712D15B39"/>
    <w:rsid w:val="00933723"/>
  </w:style>
  <w:style w:type="paragraph" w:customStyle="1" w:styleId="20C1B9FCEB274C06AE384242D6CC95C2">
    <w:name w:val="20C1B9FCEB274C06AE384242D6CC95C2"/>
    <w:rsid w:val="00933723"/>
  </w:style>
  <w:style w:type="paragraph" w:customStyle="1" w:styleId="A14BF1D6F874400DAF62B7DFD7A5C4CC">
    <w:name w:val="A14BF1D6F874400DAF62B7DFD7A5C4CC"/>
    <w:rsid w:val="009337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TaxCatchAll xmlns="9499994c-0892-4763-8f56-1f918ce3b804" xsi:nil="true"/>
    <lcf76f155ced4ddcb4097134ff3c332f xmlns="b7f6f22d-f96c-477e-ade2-8adec83e6e15">
      <Terms xmlns="http://schemas.microsoft.com/office/infopath/2007/PartnerControls"/>
    </lcf76f155ced4ddcb4097134ff3c332f>
  </documentManagement>
</p:properties>
</file>

<file path=customXml/item2.xml><?xml version="1.0" encoding="utf-8"?>
<metadata xmlns="http://www.objective.com/ecm/document/metadata/65F1F92071475276E05315230A0A9CBF" version="1.0.0">
  <systemFields>
    <field name="Objective-Id">
      <value order="0">A111064357</value>
    </field>
    <field name="Objective-Title">
      <value order="0">FORM 11C - Amend or Cancel Condition of Licence or Permit - Hotel to Restricted or Tavern</value>
    </field>
    <field name="Objective-Description">
      <value order="0">Initial upload of draft forms downloaded from Sharepoint.</value>
    </field>
    <field name="Objective-CreationStamp">
      <value order="0">2026-05-27T02:05:32Z</value>
    </field>
    <field name="Objective-IsApproved">
      <value order="0">false</value>
    </field>
    <field name="Objective-IsPublished">
      <value order="0">true</value>
    </field>
    <field name="Objective-DatePublished">
      <value order="0">2026-07-10T05:11:43Z</value>
    </field>
    <field name="Objective-ModificationStamp">
      <value order="0">2026-07-10T05:11:43Z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vA122622228</value>
    </field>
    <field name="Objective-Version">
      <value order="0">9.0</value>
    </field>
    <field name="Objective-VersionNumber">
      <value order="0">9</value>
    </field>
    <field name="Objective-VersionComment">
      <value order="0">Section of LC Act updated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9499994c-0892-4763-8f56-1f918ce3b804"/>
    <ds:schemaRef ds:uri="b7f6f22d-f96c-477e-ade2-8adec83e6e15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3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1AC5BB-F7B2-42AF-987C-BE5BCA6F92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1987</CharactersWithSpaces>
  <SharedDoc>false</SharedDoc>
  <HLinks>
    <vt:vector size="12" baseType="variant">
      <vt:variant>
        <vt:i4>3145850</vt:i4>
      </vt:variant>
      <vt:variant>
        <vt:i4>69</vt:i4>
      </vt:variant>
      <vt:variant>
        <vt:i4>0</vt:i4>
      </vt:variant>
      <vt:variant>
        <vt:i4>5</vt:i4>
      </vt:variant>
      <vt:variant>
        <vt:lpwstr>http://www.lgirs.wa.gov.au/</vt:lpwstr>
      </vt:variant>
      <vt:variant>
        <vt:lpwstr/>
      </vt:variant>
      <vt:variant>
        <vt:i4>6750279</vt:i4>
      </vt:variant>
      <vt:variant>
        <vt:i4>66</vt:i4>
      </vt:variant>
      <vt:variant>
        <vt:i4>0</vt:i4>
      </vt:variant>
      <vt:variant>
        <vt:i4>5</vt:i4>
      </vt:variant>
      <vt:variant>
        <vt:lpwstr>mailto:rgl@lgirs.wa.gov.au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2025-11-21T21:29:00Z</cp:lastPrinted>
  <dcterms:created xsi:type="dcterms:W3CDTF">2026-07-17T01:01:00Z</dcterms:created>
  <dcterms:modified xsi:type="dcterms:W3CDTF">2026-07-17T01:01:00Z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rder">
    <vt:r8>762400</vt:r8>
  </property>
  <property fmtid="{D5CDD505-2E9C-101B-9397-08002B2CF9AE}" pid="13" name="Objective-Id">
    <vt:lpwstr>A111064357</vt:lpwstr>
  </property>
  <property fmtid="{D5CDD505-2E9C-101B-9397-08002B2CF9AE}" pid="14" name="Objective-Title">
    <vt:lpwstr>FORM 11C - Amend or Cancel Condition of Licence or Permit - Hotel to Restricted or Tavern</vt:lpwstr>
  </property>
  <property fmtid="{D5CDD505-2E9C-101B-9397-08002B2CF9AE}" pid="15" name="Objective-Description">
    <vt:lpwstr>Initial upload of draft forms downloaded from Sharepoint.</vt:lpwstr>
  </property>
  <property fmtid="{D5CDD505-2E9C-101B-9397-08002B2CF9AE}" pid="16" name="Objective-CreationStamp">
    <vt:filetime>2026-05-27T02:05:32Z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2026-07-10T05:11:43Z</vt:filetime>
  </property>
  <property fmtid="{D5CDD505-2E9C-101B-9397-08002B2CF9AE}" pid="20" name="Objective-ModificationStamp">
    <vt:filetime>2026-07-10T05:11:43Z</vt:filetime>
  </property>
  <property fmtid="{D5CDD505-2E9C-101B-9397-08002B2CF9AE}" pid="21" name="Objective-Owner">
    <vt:lpwstr>GRIGGS, Jessica</vt:lpwstr>
  </property>
  <property fmtid="{D5CDD505-2E9C-101B-9397-08002B2CF9AE}" pid="22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3" name="Objective-Parent">
    <vt:lpwstr>Updated Licensing Forms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vA122622228</vt:lpwstr>
  </property>
  <property fmtid="{D5CDD505-2E9C-101B-9397-08002B2CF9AE}" pid="26" name="Objective-Version">
    <vt:lpwstr>9.0</vt:lpwstr>
  </property>
  <property fmtid="{D5CDD505-2E9C-101B-9397-08002B2CF9AE}" pid="27" name="Objective-VersionNumber">
    <vt:r8>9</vt:r8>
  </property>
  <property fmtid="{D5CDD505-2E9C-101B-9397-08002B2CF9AE}" pid="28" name="Objective-VersionComment">
    <vt:lpwstr>Section of LC Act updated</vt:lpwstr>
  </property>
  <property fmtid="{D5CDD505-2E9C-101B-9397-08002B2CF9AE}" pid="29" name="Objective-FileNumber">
    <vt:lpwstr>DMS03230/2026</vt:lpwstr>
  </property>
  <property fmtid="{D5CDD505-2E9C-101B-9397-08002B2CF9AE}" pid="30" name="Objective-Classification">
    <vt:lpwstr>OFFICIAL</vt:lpwstr>
  </property>
  <property fmtid="{D5CDD505-2E9C-101B-9397-08002B2CF9AE}" pid="31" name="Objective-Caveats">
    <vt:lpwstr/>
  </property>
  <property fmtid="{D5CDD505-2E9C-101B-9397-08002B2CF9AE}" pid="32" name="Objective-Divisional Document Types">
    <vt:lpwstr/>
  </property>
  <property fmtid="{D5CDD505-2E9C-101B-9397-08002B2CF9AE}" pid="33" name="Objective-Warning">
    <vt:lpwstr/>
  </property>
  <property fmtid="{D5CDD505-2E9C-101B-9397-08002B2CF9AE}" pid="34" name="Objective-Author">
    <vt:lpwstr/>
  </property>
  <property fmtid="{D5CDD505-2E9C-101B-9397-08002B2CF9AE}" pid="35" name="Objective-Date of Document">
    <vt:lpwstr/>
  </property>
  <property fmtid="{D5CDD505-2E9C-101B-9397-08002B2CF9AE}" pid="36" name="Objective-External Reference">
    <vt:lpwstr/>
  </property>
  <property fmtid="{D5CDD505-2E9C-101B-9397-08002B2CF9AE}" pid="37" name="Objective-Internal Reference">
    <vt:lpwstr/>
  </property>
  <property fmtid="{D5CDD505-2E9C-101B-9397-08002B2CF9AE}" pid="38" name="Objective-Archive Box">
    <vt:lpwstr/>
  </property>
  <property fmtid="{D5CDD505-2E9C-101B-9397-08002B2CF9AE}" pid="39" name="Objective-Migrated Id">
    <vt:lpwstr/>
  </property>
  <property fmtid="{D5CDD505-2E9C-101B-9397-08002B2CF9AE}" pid="40" name="Objective-Foreign Barcode">
    <vt:lpwstr/>
  </property>
  <property fmtid="{D5CDD505-2E9C-101B-9397-08002B2CF9AE}" pid="41" name="Objective-PCI DSS Checked">
    <vt:lpwstr/>
  </property>
  <property fmtid="{D5CDD505-2E9C-101B-9397-08002B2CF9AE}" pid="42" name="Objective-End User">
    <vt:lpwstr/>
  </property>
  <property fmtid="{D5CDD505-2E9C-101B-9397-08002B2CF9AE}" pid="43" name="Objective-Additional File Numbers">
    <vt:lpwstr/>
  </property>
  <property fmtid="{D5CDD505-2E9C-101B-9397-08002B2CF9AE}" pid="44" name="Objective-Record Number">
    <vt:lpwstr/>
  </property>
  <property fmtid="{D5CDD505-2E9C-101B-9397-08002B2CF9AE}" pid="45" name="Objective-Graphic Content">
    <vt:lpwstr/>
  </property>
</Properties>
</file>