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2261D3" w14:textId="620D6475" w:rsidR="00AF15CE" w:rsidRPr="00113F11" w:rsidRDefault="00E76E54" w:rsidP="006E1F7E">
      <w:pPr>
        <w:pStyle w:val="NoSpacing"/>
        <w:spacing w:before="120" w:after="120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>
        <w:rPr>
          <w:rFonts w:ascii="Arial Bold" w:hAnsi="Arial Bold" w:cs="Arial"/>
          <w:b/>
          <w:bCs/>
          <w:color w:val="38115E"/>
          <w:sz w:val="44"/>
          <w:szCs w:val="44"/>
        </w:rPr>
        <w:t>REQUEST FOR SEARCH OF LICENSED PREMISES</w:t>
      </w:r>
    </w:p>
    <w:p w14:paraId="085B38EB" w14:textId="40EFAD73" w:rsidR="00302093" w:rsidRPr="00302093" w:rsidRDefault="005233F5" w:rsidP="00E16CE1">
      <w:pPr>
        <w:pStyle w:val="NoSpacing"/>
        <w:spacing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12" w:space="0" w:color="38115E"/>
          <w:left w:val="single" w:sz="12" w:space="0" w:color="38115E"/>
          <w:bottom w:val="single" w:sz="12" w:space="0" w:color="38115E"/>
          <w:right w:val="single" w:sz="12" w:space="0" w:color="38115E"/>
          <w:insideH w:val="single" w:sz="12" w:space="0" w:color="38115E"/>
          <w:insideV w:val="single" w:sz="12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661F3D" w:rsidRPr="00FE4C28" w14:paraId="0980ABCE" w14:textId="77777777" w:rsidTr="00180C80">
        <w:trPr>
          <w:trHeight w:val="576"/>
        </w:trPr>
        <w:tc>
          <w:tcPr>
            <w:tcW w:w="11067" w:type="dxa"/>
            <w:shd w:val="clear" w:color="auto" w:fill="F0E6FA"/>
            <w:vAlign w:val="center"/>
          </w:tcPr>
          <w:p w14:paraId="4C202D8F" w14:textId="4E70DEDE" w:rsidR="00661F3D" w:rsidRPr="005E0BAB" w:rsidRDefault="005E0BAB" w:rsidP="006E1F7E">
            <w:pPr>
              <w:spacing w:before="120" w:after="120"/>
              <w:rPr>
                <w:rFonts w:ascii="Arial Nova" w:hAnsi="Arial Nov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E0BA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Please also 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refer to the Director’s </w:t>
            </w:r>
            <w:r w:rsidR="00EE5C4B">
              <w:rPr>
                <w:rFonts w:ascii="Arial Nova" w:hAnsi="Arial Nova" w:cs="Arial"/>
                <w:b/>
                <w:bCs/>
                <w:sz w:val="20"/>
                <w:szCs w:val="20"/>
              </w:rPr>
              <w:t>factsheet</w:t>
            </w:r>
            <w:r w:rsidR="00D909D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hyperlink r:id="rId12" w:history="1">
              <w:r w:rsidR="00D909DD" w:rsidRPr="00FB422A">
                <w:rPr>
                  <w:rStyle w:val="Hyperlink"/>
                  <w:rFonts w:ascii="Arial Nova" w:hAnsi="Arial Nova" w:cs="Arial"/>
                  <w:b/>
                  <w:bCs/>
                  <w:kern w:val="2"/>
                  <w:sz w:val="20"/>
                  <w:szCs w:val="20"/>
                  <w14:ligatures w14:val="standardContextual"/>
                </w:rPr>
                <w:t>Inspection of records</w:t>
              </w:r>
            </w:hyperlink>
            <w:r w:rsidR="00B5676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regarding accessing certain documents.</w:t>
            </w:r>
          </w:p>
        </w:tc>
      </w:tr>
    </w:tbl>
    <w:p w14:paraId="284BC40C" w14:textId="77777777" w:rsidR="00661F3D" w:rsidRPr="00B5676A" w:rsidRDefault="00661F3D" w:rsidP="00B5676A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04"/>
        <w:gridCol w:w="850"/>
        <w:gridCol w:w="1134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565E5D9B" w:rsidR="00C752F9" w:rsidRPr="00FE4C28" w:rsidRDefault="00C752F9" w:rsidP="006E1F7E">
            <w:pPr>
              <w:spacing w:before="120" w:after="120"/>
              <w:rPr>
                <w:rFonts w:ascii="Arial Bold" w:hAnsi="Arial Bold" w:cs="Arial"/>
                <w:b/>
                <w:bCs/>
                <w:sz w:val="24"/>
                <w:szCs w:val="24"/>
              </w:rPr>
            </w:pPr>
            <w:r w:rsidRPr="00FE4C28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SECTION 1 – </w:t>
            </w:r>
            <w:r w:rsidR="002346AD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CONTACT </w:t>
            </w:r>
            <w:r w:rsidR="007B252C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>INFORMATION</w:t>
            </w:r>
          </w:p>
        </w:tc>
      </w:tr>
      <w:tr w:rsidR="00C752F9" w:rsidRPr="007B213E" w14:paraId="20B1A7EB" w14:textId="77777777" w:rsidTr="00E16CE1">
        <w:trPr>
          <w:trHeight w:val="429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75DEEDF6" w:rsidR="00C752F9" w:rsidRPr="007B252C" w:rsidRDefault="007B252C" w:rsidP="00E16CE1">
            <w:pPr>
              <w:spacing w:before="120" w:after="120"/>
              <w:rPr>
                <w:rFonts w:ascii="Arial Nova bold" w:hAnsi="Arial Nova bold" w:cs="Segoe UI"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Name of person requesting </w:t>
            </w:r>
            <w:r w:rsidR="007A7E71">
              <w:rPr>
                <w:rFonts w:ascii="Arial Nova bold" w:hAnsi="Arial Nova bold" w:cs="Arial"/>
                <w:b/>
                <w:sz w:val="20"/>
                <w:szCs w:val="20"/>
              </w:rPr>
              <w:t xml:space="preserve">the </w:t>
            </w: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>search:</w:t>
            </w:r>
            <w:r w:rsidR="00C752F9"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    </w:t>
            </w:r>
            <w:r w:rsidR="00C752F9" w:rsidRPr="007B252C">
              <w:rPr>
                <w:rFonts w:ascii="Arial Nova bold" w:hAnsi="Arial Nova bold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7B252C" w:rsidRDefault="00000000" w:rsidP="00E54E91">
            <w:pPr>
              <w:rPr>
                <w:rFonts w:ascii="Arial Nova bold" w:hAnsi="Arial Nova bold" w:cs="Segoe UI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E16CE1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68C06535" w:rsidR="00C752F9" w:rsidRPr="007B252C" w:rsidRDefault="007A7E71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>
              <w:rPr>
                <w:rFonts w:ascii="Arial Nova bold" w:hAnsi="Arial Nova bold" w:cs="Arial"/>
                <w:b/>
                <w:sz w:val="20"/>
                <w:szCs w:val="20"/>
              </w:rPr>
              <w:t>Postal</w:t>
            </w:r>
            <w:r w:rsidR="000B0D48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 xml:space="preserve"> </w:t>
            </w:r>
            <w:r w:rsidR="004903C2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a</w:t>
            </w:r>
            <w:r w:rsidR="000B0D48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ddress</w:t>
            </w:r>
            <w:r w:rsidR="00C752F9" w:rsidRPr="007B252C">
              <w:rPr>
                <w:rFonts w:ascii="Arial Nova bold" w:hAnsi="Arial Nova bold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E16CE1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7B252C" w:rsidRDefault="00C752F9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7B252C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7B252C" w:rsidRDefault="00C752F9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7B252C" w:rsidRDefault="00C752F9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7B252C" w:rsidRDefault="00000000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7B252C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1259FB" w:rsidRPr="007B213E" w14:paraId="49BAA8AE" w14:textId="77777777" w:rsidTr="00EA0572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0C05DE9C" w:rsidR="001259FB" w:rsidRPr="007B252C" w:rsidRDefault="00215886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>
              <w:rPr>
                <w:rFonts w:ascii="Arial Nova bold" w:hAnsi="Arial Nova bold" w:cs="Arial"/>
                <w:b/>
                <w:sz w:val="20"/>
                <w:szCs w:val="20"/>
              </w:rPr>
              <w:t xml:space="preserve">Contact </w:t>
            </w:r>
            <w:r w:rsidR="002B53D1" w:rsidRPr="007B252C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n</w:t>
            </w:r>
            <w:r w:rsidR="001259FB" w:rsidRPr="007B252C">
              <w:rPr>
                <w:rFonts w:ascii="Arial Nova bold" w:hAnsi="Arial Nova bold" w:cs="Arial"/>
                <w:b/>
                <w:sz w:val="20"/>
                <w:szCs w:val="20"/>
              </w:rPr>
              <w:t>umber:</w:t>
            </w:r>
          </w:p>
        </w:tc>
        <w:tc>
          <w:tcPr>
            <w:tcW w:w="250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7B252C" w:rsidRDefault="001259FB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7B252C" w:rsidRDefault="00595414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  <w:r w:rsidRPr="007B252C">
              <w:rPr>
                <w:rFonts w:ascii="Arial Nova bold" w:hAnsi="Arial Nova bold" w:cs="Arial"/>
                <w:b/>
                <w:sz w:val="20"/>
                <w:szCs w:val="20"/>
              </w:rPr>
              <w:t>Email:</w:t>
            </w:r>
          </w:p>
        </w:tc>
        <w:tc>
          <w:tcPr>
            <w:tcW w:w="5103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7B252C" w:rsidRDefault="001259FB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tr w:rsidR="00EA0572" w:rsidRPr="007B213E" w14:paraId="4BDD812A" w14:textId="77777777" w:rsidTr="00215886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CE02414" w14:textId="3C0C3AAB" w:rsidR="00EA0572" w:rsidRDefault="00EA0572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>
              <w:rPr>
                <w:rFonts w:ascii="Arial Nova bold" w:hAnsi="Arial Nova bold" w:cs="Arial"/>
                <w:b/>
                <w:sz w:val="20"/>
                <w:szCs w:val="20"/>
              </w:rPr>
              <w:t>Relationship to Licence (</w:t>
            </w:r>
            <w:proofErr w:type="spellStart"/>
            <w:r>
              <w:rPr>
                <w:rFonts w:ascii="Arial Nova bold" w:hAnsi="Arial Nova bold" w:cs="Arial"/>
                <w:b/>
                <w:sz w:val="20"/>
                <w:szCs w:val="20"/>
              </w:rPr>
              <w:t>ie</w:t>
            </w:r>
            <w:proofErr w:type="spellEnd"/>
            <w:r>
              <w:rPr>
                <w:rFonts w:ascii="Arial Nova bold" w:hAnsi="Arial Nova bold" w:cs="Arial"/>
                <w:b/>
                <w:sz w:val="20"/>
                <w:szCs w:val="20"/>
              </w:rPr>
              <w:t xml:space="preserve"> licensee, agent, member of the public):</w:t>
            </w:r>
          </w:p>
        </w:tc>
        <w:tc>
          <w:tcPr>
            <w:tcW w:w="250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DD4C82B" w14:textId="77777777" w:rsidR="00EA0572" w:rsidRPr="007B252C" w:rsidRDefault="00EA0572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70FD63D" w14:textId="77777777" w:rsidR="00EA0572" w:rsidRPr="007B252C" w:rsidRDefault="00EA0572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AB9F9" w14:textId="77777777" w:rsidR="00EA0572" w:rsidRPr="007B252C" w:rsidRDefault="00EA0572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6E1F7E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12"/>
        <w:gridCol w:w="3887"/>
        <w:gridCol w:w="816"/>
        <w:gridCol w:w="682"/>
        <w:gridCol w:w="1218"/>
        <w:gridCol w:w="1467"/>
        <w:gridCol w:w="10"/>
      </w:tblGrid>
      <w:tr w:rsidR="00CC275D" w:rsidRPr="00FE4C28" w14:paraId="15C08474" w14:textId="77777777" w:rsidTr="00716FC1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115E"/>
            <w:vAlign w:val="center"/>
          </w:tcPr>
          <w:p w14:paraId="0D872C70" w14:textId="0FCD08AD" w:rsidR="00CC275D" w:rsidRPr="00517648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517648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</w:t>
            </w:r>
            <w:r w:rsidR="00F3696D">
              <w:rPr>
                <w:rFonts w:ascii="Arial Nova" w:hAnsi="Arial Nova" w:cs="Arial"/>
                <w:b/>
                <w:bCs/>
                <w:color w:val="FFFFFF" w:themeColor="background1"/>
              </w:rPr>
              <w:t>PREMISES IDENTIFICATION</w:t>
            </w:r>
          </w:p>
        </w:tc>
      </w:tr>
      <w:tr w:rsidR="00F3696D" w:rsidRPr="00FE4C28" w14:paraId="7D0CAD6E" w14:textId="77777777" w:rsidTr="00716FC1">
        <w:trPr>
          <w:trHeight w:val="576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</w:tcPr>
          <w:p w14:paraId="5EDA8792" w14:textId="7391E407" w:rsidR="00F3696D" w:rsidRPr="00F3696D" w:rsidRDefault="00581421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sz w:val="20"/>
                <w:szCs w:val="20"/>
              </w:rPr>
              <w:t>Licence number: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nil"/>
              <w:bottom w:val="dotted" w:sz="2" w:space="0" w:color="BFBFBF" w:themeColor="background1" w:themeShade="BF"/>
              <w:right w:val="single" w:sz="4" w:space="0" w:color="auto"/>
            </w:tcBorders>
          </w:tcPr>
          <w:p w14:paraId="1F363144" w14:textId="242E4D13" w:rsidR="00F3696D" w:rsidRPr="00F3696D" w:rsidRDefault="00F3696D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CC275D" w:rsidRPr="007B213E" w14:paraId="10D8E88C" w14:textId="77777777" w:rsidTr="00716FC1">
        <w:trPr>
          <w:trHeight w:val="426"/>
        </w:trPr>
        <w:tc>
          <w:tcPr>
            <w:tcW w:w="2975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4D2E2D4B" w:rsidR="00CC275D" w:rsidRPr="00F3696D" w:rsidRDefault="00581421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sz w:val="20"/>
                <w:szCs w:val="20"/>
              </w:rPr>
              <w:t>Licenced pr</w:t>
            </w:r>
            <w:r w:rsidR="005D3410">
              <w:rPr>
                <w:rFonts w:ascii="Arial Nova" w:hAnsi="Arial Nova" w:cs="Arial"/>
                <w:b/>
                <w:sz w:val="20"/>
                <w:szCs w:val="20"/>
              </w:rPr>
              <w:t>emises</w:t>
            </w:r>
            <w:r>
              <w:rPr>
                <w:rFonts w:ascii="Arial Nova" w:hAnsi="Arial Nova" w:cs="Arial"/>
                <w:b/>
                <w:sz w:val="20"/>
                <w:szCs w:val="20"/>
              </w:rPr>
              <w:t xml:space="preserve"> name</w:t>
            </w:r>
            <w:r w:rsidR="006B7CD3" w:rsidRPr="00F3696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  <w:r w:rsidR="00CC275D" w:rsidRPr="00F3696D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="00CC275D" w:rsidRPr="00F3696D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092" w:type="dxa"/>
            <w:gridSpan w:val="7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94781" w14:textId="1C2496B1" w:rsidR="00CC275D" w:rsidRPr="00F3696D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83025697"/>
                <w:placeholder>
                  <w:docPart w:val="2412D03F66544436B500A4A3B56E7DEC"/>
                </w:placeholder>
                <w:showingPlcHdr/>
              </w:sdtPr>
              <w:sdtContent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84AFE" w:rsidRPr="007B213E" w14:paraId="66DEA556" w14:textId="77777777" w:rsidTr="00716FC1">
        <w:trPr>
          <w:trHeight w:val="426"/>
        </w:trPr>
        <w:tc>
          <w:tcPr>
            <w:tcW w:w="2975" w:type="dxa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9A1C985" w14:textId="27E3C392" w:rsidR="00984AFE" w:rsidRPr="00F3696D" w:rsidRDefault="00581421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Licen</w:t>
            </w:r>
            <w:r w:rsidR="00557A69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ed </w:t>
            </w:r>
            <w:r w:rsidR="005D3410">
              <w:rPr>
                <w:rFonts w:ascii="Arial Nova" w:hAnsi="Arial Nova" w:cs="Arial"/>
                <w:b/>
                <w:bCs/>
                <w:sz w:val="20"/>
                <w:szCs w:val="20"/>
              </w:rPr>
              <w:t>premises a</w:t>
            </w:r>
            <w:r w:rsidR="00984AFE" w:rsidRPr="00F3696D">
              <w:rPr>
                <w:rFonts w:ascii="Arial Nova" w:hAnsi="Arial Nova" w:cs="Arial"/>
                <w:b/>
                <w:bCs/>
                <w:sz w:val="20"/>
                <w:szCs w:val="20"/>
              </w:rPr>
              <w:t>ddress:</w:t>
            </w:r>
          </w:p>
        </w:tc>
        <w:tc>
          <w:tcPr>
            <w:tcW w:w="8092" w:type="dxa"/>
            <w:gridSpan w:val="7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CAA50" w14:textId="27FA6637" w:rsidR="00984AFE" w:rsidRPr="00F3696D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69590066"/>
                <w:placeholder>
                  <w:docPart w:val="CAC1F871C4484D4EB98C7379FA499597"/>
                </w:placeholder>
                <w:showingPlcHdr/>
              </w:sdtPr>
              <w:sdtContent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6B7CD3" w:rsidRPr="007B213E" w14:paraId="7996FDAE" w14:textId="77777777" w:rsidTr="00716FC1">
        <w:trPr>
          <w:trHeight w:val="586"/>
        </w:trPr>
        <w:tc>
          <w:tcPr>
            <w:tcW w:w="2975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5DFDAD" w14:textId="10BEF8D4" w:rsidR="006B7CD3" w:rsidRPr="00F3696D" w:rsidRDefault="00984AFE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F3696D">
              <w:rPr>
                <w:rFonts w:ascii="Arial Nova" w:hAnsi="Arial Nova" w:cs="Arial"/>
                <w:b/>
                <w:bCs/>
                <w:sz w:val="20"/>
                <w:szCs w:val="20"/>
              </w:rPr>
              <w:t>Suburb</w:t>
            </w:r>
            <w:r w:rsidR="006B7CD3" w:rsidRPr="00F3696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3899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77777777" w:rsidR="006B7CD3" w:rsidRPr="00F3696D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52727355"/>
                <w:placeholder>
                  <w:docPart w:val="2DB2AA51FC5249DB97C97924A0C85850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F3696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816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6B7CD3" w:rsidRPr="00F3696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F3696D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68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6B7CD3" w:rsidRPr="008D367B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alias w:val="Select from List"/>
                <w:tag w:val="Select from List"/>
                <w:id w:val="-1939746691"/>
                <w:placeholder>
                  <w:docPart w:val="783A990FDED0431F8D40669B2870D1BD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E319B6" w:rsidRPr="008D367B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218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6B7CD3" w:rsidRPr="00F3696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F3696D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1477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9C63D" w14:textId="14E66073" w:rsidR="006B7CD3" w:rsidRPr="00F3696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180C80" w:rsidRPr="00A904F8" w14:paraId="2E9B2C5E" w14:textId="77777777" w:rsidTr="00716FC1">
        <w:tblPrEx>
          <w:tblBorders>
            <w:top w:val="single" w:sz="12" w:space="0" w:color="38115E"/>
            <w:left w:val="single" w:sz="12" w:space="0" w:color="38115E"/>
            <w:bottom w:val="single" w:sz="12" w:space="0" w:color="38115E"/>
            <w:right w:val="single" w:sz="12" w:space="0" w:color="38115E"/>
            <w:insideH w:val="single" w:sz="12" w:space="0" w:color="38115E"/>
            <w:insideV w:val="single" w:sz="12" w:space="0" w:color="38115E"/>
          </w:tblBorders>
          <w:shd w:val="clear" w:color="auto" w:fill="DEC7F5"/>
        </w:tblPrEx>
        <w:trPr>
          <w:gridAfter w:val="1"/>
          <w:wAfter w:w="10" w:type="dxa"/>
          <w:trHeight w:val="702"/>
        </w:trPr>
        <w:tc>
          <w:tcPr>
            <w:tcW w:w="11057" w:type="dxa"/>
            <w:gridSpan w:val="7"/>
            <w:shd w:val="clear" w:color="auto" w:fill="F0E6FA"/>
            <w:vAlign w:val="center"/>
          </w:tcPr>
          <w:p w14:paraId="504EA08F" w14:textId="1D83026C" w:rsidR="00A904F8" w:rsidRPr="00A904F8" w:rsidRDefault="00A904F8" w:rsidP="006F0CBA">
            <w:pPr>
              <w:tabs>
                <w:tab w:val="left" w:pos="737"/>
              </w:tabs>
              <w:suppressAutoHyphens/>
              <w:spacing w:before="12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A904F8">
              <w:rPr>
                <w:rFonts w:ascii="Arial Nova" w:hAnsi="Arial Nova" w:cs="Arial"/>
                <w:b/>
                <w:bCs/>
                <w:sz w:val="20"/>
                <w:szCs w:val="20"/>
              </w:rPr>
              <w:t>PLEASE NOTE</w:t>
            </w:r>
            <w:r w:rsidR="00180C80" w:rsidRPr="00A904F8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  <w:p w14:paraId="1DA6312E" w14:textId="77777777" w:rsidR="00632A70" w:rsidRPr="00EE5C4B" w:rsidRDefault="00632A70" w:rsidP="00587C23">
            <w:pPr>
              <w:tabs>
                <w:tab w:val="left" w:pos="737"/>
              </w:tabs>
              <w:suppressAutoHyphens/>
              <w:jc w:val="both"/>
              <w:rPr>
                <w:rFonts w:ascii="Arial Nova" w:hAnsi="Arial Nova" w:cs="Arial"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 xml:space="preserve">Written authorisation / consent is required from the current Licensee(s) to access information for: </w:t>
            </w:r>
          </w:p>
          <w:p w14:paraId="6DF2D781" w14:textId="1CC0BA09" w:rsidR="005B74C6" w:rsidRPr="00EE5C4B" w:rsidRDefault="005B74C6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Duplicate / replacement licenses</w:t>
            </w:r>
            <w:r w:rsidR="005E6CE8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:</w:t>
            </w:r>
          </w:p>
          <w:p w14:paraId="5E42FE97" w14:textId="32EDB416" w:rsidR="007B0CC7" w:rsidRPr="00EE5C4B" w:rsidRDefault="005B74C6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Du</w:t>
            </w:r>
            <w:r w:rsidR="007B0CC7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p</w:t>
            </w: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licate / replacement permits</w:t>
            </w:r>
            <w:r w:rsidR="005E6CE8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:</w:t>
            </w:r>
          </w:p>
          <w:p w14:paraId="52E839BF" w14:textId="77777777" w:rsidR="005E6CE8" w:rsidRPr="00EE5C4B" w:rsidRDefault="007B0CC7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Duplicate / replacement plans</w:t>
            </w:r>
            <w:r w:rsidR="005E6CE8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:</w:t>
            </w:r>
          </w:p>
          <w:p w14:paraId="65EA204D" w14:textId="77777777" w:rsidR="002F6954" w:rsidRPr="00EE5C4B" w:rsidRDefault="005E6CE8" w:rsidP="00632A70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Work orders and section 117 lodg</w:t>
            </w:r>
            <w:r w:rsidR="002F6954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e</w:t>
            </w: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ments</w:t>
            </w:r>
            <w:r w:rsidR="002F6954"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; and</w:t>
            </w:r>
          </w:p>
          <w:p w14:paraId="17CD008F" w14:textId="67138E62" w:rsidR="00180C80" w:rsidRPr="00632A70" w:rsidRDefault="002F6954" w:rsidP="006F0CBA">
            <w:pPr>
              <w:pStyle w:val="ListParagraph"/>
              <w:numPr>
                <w:ilvl w:val="0"/>
                <w:numId w:val="39"/>
              </w:numPr>
              <w:tabs>
                <w:tab w:val="left" w:pos="737"/>
              </w:tabs>
              <w:suppressAutoHyphens/>
              <w:spacing w:after="120"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EE5C4B">
              <w:rPr>
                <w:rFonts w:ascii="Arial Nova" w:hAnsi="Arial Nova" w:cs="Arial"/>
                <w:spacing w:val="-3"/>
                <w:sz w:val="20"/>
                <w:szCs w:val="20"/>
              </w:rPr>
              <w:t>Searches of licensed premises and / or copies of any documents relating to the licence or search results.</w:t>
            </w:r>
            <w:r w:rsidR="00180C80" w:rsidRPr="00632A70">
              <w:rPr>
                <w:rFonts w:ascii="Arial Nova" w:hAnsi="Arial Nova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AB4A12" w:rsidRPr="007B213E" w14:paraId="452DE2E8" w14:textId="77777777" w:rsidTr="00716FC1">
        <w:trPr>
          <w:trHeight w:val="836"/>
        </w:trPr>
        <w:tc>
          <w:tcPr>
            <w:tcW w:w="11067" w:type="dxa"/>
            <w:gridSpan w:val="8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CC5A3E7" w14:textId="55DD8D56" w:rsidR="00AB4A12" w:rsidRPr="006E1F7E" w:rsidRDefault="00D95556" w:rsidP="00C127CB">
            <w:pPr>
              <w:spacing w:before="120" w:after="120"/>
              <w:rPr>
                <w:rFonts w:ascii="Arial Nova" w:hAnsi="Arial Nova" w:cs="Segoe UI"/>
                <w:b/>
                <w:bCs/>
                <w:i/>
                <w:iCs/>
              </w:rPr>
            </w:pPr>
            <w:r w:rsidRPr="006E1F7E">
              <w:rPr>
                <w:rFonts w:ascii="Arial Nova" w:hAnsi="Arial Nova" w:cs="Segoe UI"/>
                <w:b/>
                <w:bCs/>
                <w:i/>
                <w:iCs/>
              </w:rPr>
              <w:t xml:space="preserve">Agents and Legal Representatives cannot authorise a search request unless representing the licensee under section 17 of the Liquor Control Act 1988. If the Licensee is not available </w:t>
            </w:r>
            <w:r w:rsidR="00C127CB" w:rsidRPr="006E1F7E">
              <w:rPr>
                <w:rFonts w:ascii="Arial Nova" w:hAnsi="Arial Nova" w:cs="Segoe UI"/>
                <w:b/>
                <w:bCs/>
                <w:i/>
                <w:iCs/>
              </w:rPr>
              <w:t>to give consent, the applicant may need to lodge a Freedom of Information request.</w:t>
            </w:r>
          </w:p>
        </w:tc>
      </w:tr>
    </w:tbl>
    <w:p w14:paraId="3DCA7B20" w14:textId="77777777" w:rsidR="00056182" w:rsidRDefault="00056182" w:rsidP="0087114F">
      <w:pPr>
        <w:spacing w:after="0"/>
        <w:rPr>
          <w:rFonts w:ascii="Arial Nova" w:hAnsi="Arial Nova"/>
          <w:sz w:val="16"/>
          <w:szCs w:val="16"/>
        </w:rPr>
        <w:sectPr w:rsidR="00056182" w:rsidSect="0005618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871" w:right="720" w:bottom="992" w:left="720" w:header="510" w:footer="170" w:gutter="0"/>
          <w:cols w:space="708"/>
          <w:docGrid w:linePitch="360"/>
        </w:sectPr>
      </w:pPr>
    </w:p>
    <w:p w14:paraId="37D83901" w14:textId="77777777" w:rsidR="00557A69" w:rsidRPr="0087114F" w:rsidRDefault="00557A69" w:rsidP="0087114F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44"/>
        <w:gridCol w:w="3259"/>
        <w:gridCol w:w="569"/>
        <w:gridCol w:w="2825"/>
        <w:gridCol w:w="577"/>
        <w:gridCol w:w="273"/>
        <w:gridCol w:w="1002"/>
        <w:gridCol w:w="416"/>
        <w:gridCol w:w="1429"/>
      </w:tblGrid>
      <w:tr w:rsidR="00557A69" w:rsidRPr="007B213E" w14:paraId="249A874A" w14:textId="77777777" w:rsidTr="00D9401D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545D9143" w14:textId="67955EC6" w:rsidR="00557A69" w:rsidRPr="001C0C22" w:rsidRDefault="00544D0E" w:rsidP="00380768">
            <w:pPr>
              <w:rPr>
                <w:rFonts w:ascii="Arial Nova" w:hAnsi="Arial Nova" w:cs="Arial"/>
                <w:b/>
                <w:color w:val="FFFFFF" w:themeColor="background1"/>
              </w:rPr>
            </w:pPr>
            <w:r w:rsidRPr="001C0C22">
              <w:rPr>
                <w:rFonts w:ascii="Arial Nova" w:hAnsi="Arial Nova" w:cs="Arial"/>
                <w:b/>
                <w:color w:val="FFFFFF" w:themeColor="background1"/>
              </w:rPr>
              <w:t xml:space="preserve">SECTION 3 </w:t>
            </w:r>
            <w:r w:rsidR="001C0C22" w:rsidRPr="001C0C22">
              <w:rPr>
                <w:rFonts w:ascii="Arial Nova" w:hAnsi="Arial Nova" w:cs="Arial"/>
                <w:b/>
                <w:color w:val="FFFFFF" w:themeColor="background1"/>
              </w:rPr>
              <w:t>–</w:t>
            </w:r>
            <w:r w:rsidRPr="001C0C22">
              <w:rPr>
                <w:rFonts w:ascii="Arial Nova" w:hAnsi="Arial Nova" w:cs="Arial"/>
                <w:b/>
                <w:color w:val="FFFFFF" w:themeColor="background1"/>
              </w:rPr>
              <w:t xml:space="preserve"> </w:t>
            </w:r>
            <w:r w:rsidR="001C0C22" w:rsidRPr="001C0C22">
              <w:rPr>
                <w:rFonts w:ascii="Arial Nova" w:hAnsi="Arial Nova" w:cs="Arial"/>
                <w:b/>
                <w:color w:val="FFFFFF" w:themeColor="background1"/>
              </w:rPr>
              <w:t xml:space="preserve">SEARCH REQUIRED </w:t>
            </w:r>
          </w:p>
        </w:tc>
      </w:tr>
      <w:tr w:rsidR="0083646D" w:rsidRPr="007B213E" w14:paraId="6C2EA6BB" w14:textId="77777777" w:rsidTr="0012020A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82862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dxa"/>
                <w:tcBorders>
                  <w:top w:val="nil"/>
                  <w:left w:val="single" w:sz="4" w:space="0" w:color="auto"/>
                  <w:bottom w:val="single" w:sz="2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14E3491A" w14:textId="3265E8F6" w:rsidR="0083646D" w:rsidRPr="005356A4" w:rsidRDefault="0083646D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83646D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494" w:type="dxa"/>
            <w:gridSpan w:val="9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B62E66D" w14:textId="6532D55E" w:rsidR="0083646D" w:rsidRPr="005356A4" w:rsidRDefault="0083646D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356A4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Full 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search of licence record – </w:t>
            </w:r>
            <w:r w:rsidRPr="00213103">
              <w:rPr>
                <w:rFonts w:ascii="Arial Nova" w:hAnsi="Arial Nova" w:cs="Segoe UI"/>
                <w:i/>
                <w:iCs/>
                <w:sz w:val="20"/>
                <w:szCs w:val="20"/>
              </w:rPr>
              <w:t>A detailed search of the department’s database to access information relating to an active licensed premises</w:t>
            </w:r>
            <w:r>
              <w:rPr>
                <w:rFonts w:ascii="Arial Nova" w:hAnsi="Arial Nova" w:cs="Segoe UI"/>
                <w:i/>
                <w:iCs/>
                <w:sz w:val="20"/>
                <w:szCs w:val="20"/>
              </w:rPr>
              <w:t xml:space="preserve"> (please provide further detail below)</w:t>
            </w:r>
            <w:r w:rsidRPr="00213103">
              <w:rPr>
                <w:rFonts w:ascii="Arial Nova" w:hAnsi="Arial Nova" w:cs="Segoe UI"/>
                <w:i/>
                <w:iCs/>
                <w:sz w:val="20"/>
                <w:szCs w:val="20"/>
              </w:rPr>
              <w:t>.</w:t>
            </w:r>
          </w:p>
        </w:tc>
      </w:tr>
      <w:tr w:rsidR="00213103" w:rsidRPr="007B213E" w14:paraId="7B1E772A" w14:textId="77777777" w:rsidTr="0012020A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7BCB0" w14:textId="77777777" w:rsidR="00213103" w:rsidRPr="00213103" w:rsidRDefault="00213103" w:rsidP="00E54E91">
            <w:pPr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</w:p>
        </w:tc>
      </w:tr>
      <w:tr w:rsidR="0083646D" w:rsidRPr="007B213E" w14:paraId="42C60B05" w14:textId="77777777" w:rsidTr="0012020A">
        <w:trPr>
          <w:trHeight w:val="637"/>
        </w:trPr>
        <w:sdt>
          <w:sdtPr>
            <w:rPr>
              <w:rFonts w:ascii="Arial Nova" w:hAnsi="Arial Nova" w:cs="Segoe UI"/>
              <w:sz w:val="20"/>
              <w:szCs w:val="20"/>
            </w:rPr>
            <w:id w:val="-41170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single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3F4C871F" w14:textId="66D91F70" w:rsidR="0083646D" w:rsidRPr="00992E94" w:rsidRDefault="00ED55FC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D55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dotted" w:sz="4" w:space="0" w:color="D1D1D1" w:themeColor="background2" w:themeShade="E6"/>
              <w:left w:val="single" w:sz="4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BBB129E" w14:textId="6C5F9DE7" w:rsidR="0083646D" w:rsidRPr="00992E94" w:rsidRDefault="0083646D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ED55FC">
              <w:rPr>
                <w:rFonts w:ascii="Arial Nova" w:hAnsi="Arial Nova" w:cs="Segoe UI"/>
                <w:b/>
                <w:bCs/>
                <w:sz w:val="20"/>
                <w:szCs w:val="20"/>
              </w:rPr>
              <w:t>General search of licence record (search of the database of records per licence)</w:t>
            </w:r>
            <w:r w:rsidRPr="0083646D">
              <w:rPr>
                <w:rFonts w:ascii="Arial Nova" w:hAnsi="Arial Nova" w:cs="Segoe UI"/>
                <w:sz w:val="20"/>
                <w:szCs w:val="20"/>
              </w:rPr>
              <w:t xml:space="preserve"> – </w:t>
            </w:r>
            <w:r w:rsidRPr="00ED55FC">
              <w:rPr>
                <w:rFonts w:ascii="Arial Nova" w:hAnsi="Arial Nova" w:cs="Segoe UI"/>
                <w:i/>
                <w:iCs/>
                <w:sz w:val="20"/>
                <w:szCs w:val="20"/>
              </w:rPr>
              <w:t>Licensee consent not required for a general search of licence record.</w:t>
            </w:r>
            <w:r w:rsidRPr="00ED55FC">
              <w:rPr>
                <w:rFonts w:ascii="Arial Nova" w:hAnsi="Arial Nova" w:cs="Segoe UI"/>
                <w:i/>
                <w:iCs/>
                <w:sz w:val="20"/>
                <w:szCs w:val="20"/>
              </w:rPr>
              <w:tab/>
            </w:r>
          </w:p>
        </w:tc>
      </w:tr>
      <w:tr w:rsidR="004A356F" w:rsidRPr="007B213E" w14:paraId="610C38F6" w14:textId="77777777" w:rsidTr="0012020A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18155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single" w:sz="2" w:space="0" w:color="auto"/>
                  <w:right w:val="single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6B6AC6F0" w14:textId="1E815816" w:rsidR="004A356F" w:rsidRPr="00A5114A" w:rsidRDefault="004A356F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4A356F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dotted" w:sz="4" w:space="0" w:color="D1D1D1" w:themeColor="background2" w:themeShade="E6"/>
              <w:left w:val="single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AC0C9D8" w14:textId="3339CB61" w:rsidR="004A356F" w:rsidRPr="00A5114A" w:rsidRDefault="004A356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A356F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Copy of specific document pertaining to licensed premises (other than already prescribed) </w:t>
            </w:r>
            <w:r w:rsidRPr="004A356F">
              <w:rPr>
                <w:rFonts w:ascii="Arial Nova" w:hAnsi="Arial Nova" w:cs="Segoe UI"/>
                <w:i/>
                <w:iCs/>
                <w:sz w:val="20"/>
                <w:szCs w:val="20"/>
              </w:rPr>
              <w:t>(please provide further detail below)</w:t>
            </w:r>
            <w:r w:rsidRPr="004A356F">
              <w:rPr>
                <w:rFonts w:ascii="Arial Nova" w:hAnsi="Arial Nova" w:cs="Segoe UI"/>
                <w:i/>
                <w:iCs/>
                <w:sz w:val="20"/>
                <w:szCs w:val="20"/>
              </w:rPr>
              <w:tab/>
            </w:r>
          </w:p>
        </w:tc>
      </w:tr>
      <w:tr w:rsidR="003B7838" w:rsidRPr="007B213E" w14:paraId="14854BAF" w14:textId="77777777" w:rsidTr="00A5114A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4F41A" w14:textId="77777777" w:rsidR="003B7838" w:rsidRPr="00F3696D" w:rsidRDefault="003B783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E28EA" w:rsidRPr="007B213E" w14:paraId="3F5955D4" w14:textId="77777777" w:rsidTr="0029528B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9AE8" w14:textId="77777777" w:rsidR="006E28EA" w:rsidRPr="00F3696D" w:rsidRDefault="006E28EA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DC0B1F" w:rsidRPr="007B213E" w14:paraId="249D8428" w14:textId="77777777" w:rsidTr="00A56FB9">
        <w:trPr>
          <w:trHeight w:val="637"/>
        </w:trPr>
        <w:sdt>
          <w:sdtPr>
            <w:rPr>
              <w:rFonts w:ascii="Arial Nova" w:hAnsi="Arial Nova" w:cs="Segoe UI"/>
              <w:sz w:val="20"/>
              <w:szCs w:val="20"/>
            </w:rPr>
            <w:id w:val="-480157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single" w:sz="4" w:space="0" w:color="D1D1D1" w:themeColor="background2" w:themeShade="E6"/>
                  <w:left w:val="single" w:sz="4" w:space="0" w:color="auto"/>
                  <w:bottom w:val="nil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2556A02C" w14:textId="04AA0046" w:rsidR="00DC0B1F" w:rsidRPr="00F3696D" w:rsidRDefault="005C79DA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C79D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74B8D5E" w14:textId="46482B98" w:rsidR="00DC0B1F" w:rsidRPr="0001777A" w:rsidRDefault="00DC0B1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01777A">
              <w:rPr>
                <w:rFonts w:ascii="Arial Nova" w:hAnsi="Arial Nova" w:cs="Segoe UI"/>
                <w:b/>
                <w:bCs/>
                <w:sz w:val="20"/>
                <w:szCs w:val="20"/>
              </w:rPr>
              <w:t>Duplicate / replacement licence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201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single" w:sz="4" w:space="0" w:color="D1D1D1" w:themeColor="background2" w:themeShade="E6"/>
                  <w:left w:val="dotted" w:sz="4" w:space="0" w:color="D1D1D1" w:themeColor="background2" w:themeShade="E6"/>
                  <w:bottom w:val="nil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787B1504" w14:textId="4344D3F6" w:rsidR="00DC0B1F" w:rsidRPr="0001777A" w:rsidRDefault="005C79DA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5C79DA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4E2360D" w14:textId="645F38D4" w:rsidR="00DC0B1F" w:rsidRPr="0001777A" w:rsidRDefault="00DC0B1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Duplicate / replacement of Extended Trading Permit(s) </w:t>
            </w:r>
          </w:p>
        </w:tc>
        <w:tc>
          <w:tcPr>
            <w:tcW w:w="1275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F5793" w14:textId="0354BF80" w:rsidR="00DC0B1F" w:rsidRPr="0001777A" w:rsidRDefault="005C79D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Permit number(s)</w:t>
            </w:r>
          </w:p>
        </w:tc>
        <w:tc>
          <w:tcPr>
            <w:tcW w:w="1845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F1AA2" w14:textId="3AD20AA6" w:rsidR="00DC0B1F" w:rsidRPr="0001777A" w:rsidRDefault="00DC0B1F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B00F40" w:rsidRPr="007B213E" w14:paraId="01612204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35478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nil"/>
                  <w:left w:val="single" w:sz="4" w:space="0" w:color="auto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88F1448" w14:textId="5C24DECA" w:rsidR="00B00F40" w:rsidRPr="00CE528C" w:rsidRDefault="00B00F40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B00F40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nil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40A04C5" w14:textId="46CED9FB" w:rsidR="00B00F40" w:rsidRPr="00CE528C" w:rsidRDefault="003232A5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licence for evidence in court.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62488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nil"/>
                  <w:left w:val="dotted" w:sz="4" w:space="0" w:color="BFBFBF" w:themeColor="background1" w:themeShade="BF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F65C1B9" w14:textId="5D94E280" w:rsidR="00B00F40" w:rsidRPr="00CE528C" w:rsidRDefault="003232A5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3232A5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522" w:type="dxa"/>
            <w:gridSpan w:val="6"/>
            <w:tcBorders>
              <w:top w:val="nil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76E668E" w14:textId="01490784" w:rsidR="00B00F40" w:rsidRPr="00CE528C" w:rsidRDefault="00547C3C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Extended Trading Permit(s) for evidence in court</w:t>
            </w:r>
          </w:p>
        </w:tc>
      </w:tr>
      <w:tr w:rsidR="00E74620" w:rsidRPr="007B213E" w14:paraId="133D3808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685789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single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459123F4" w14:textId="117E37B8" w:rsidR="00E74620" w:rsidRPr="00CE528C" w:rsidRDefault="00E74620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E74620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662B16C" w14:textId="2E571808" w:rsidR="00E74620" w:rsidRPr="00CE528C" w:rsidRDefault="00D80536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Supply of historical copy of Licence, Permit or Decision of the State Administrative Tribunal (</w:t>
            </w:r>
            <w:r w:rsidR="00BC0851">
              <w:rPr>
                <w:rFonts w:ascii="Arial Nova" w:hAnsi="Arial Nova" w:cs="Segoe UI"/>
                <w:b/>
                <w:bCs/>
                <w:sz w:val="20"/>
                <w:szCs w:val="20"/>
              </w:rPr>
              <w:t>Liquor Commission</w:t>
            </w:r>
            <w:r w:rsidR="0039155E">
              <w:rPr>
                <w:rFonts w:ascii="Arial Nova" w:hAnsi="Arial Nova" w:cs="Segoe UI"/>
                <w:b/>
                <w:bCs/>
                <w:sz w:val="20"/>
                <w:szCs w:val="20"/>
              </w:rPr>
              <w:t>, Liquor Licensing Court) or the Director.</w:t>
            </w:r>
          </w:p>
        </w:tc>
      </w:tr>
      <w:tr w:rsidR="0038430B" w:rsidRPr="007B213E" w14:paraId="15136125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2137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55AF8363" w14:textId="52B6EC7D" w:rsidR="0038430B" w:rsidRPr="00CE528C" w:rsidRDefault="0038430B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6B2B2F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6C18660" w14:textId="77777777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Copy of plan/s of licensed premises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-72868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dotted" w:sz="4" w:space="0" w:color="D1D1D1" w:themeColor="background2" w:themeShade="E6"/>
                  <w:left w:val="dotted" w:sz="4" w:space="0" w:color="D1D1D1" w:themeColor="background2" w:themeShade="E6"/>
                  <w:bottom w:val="dotted" w:sz="4" w:space="0" w:color="D1D1D1" w:themeColor="background2" w:themeShade="E6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49503FE9" w14:textId="45C5745F" w:rsidR="0038430B" w:rsidRPr="00CE528C" w:rsidRDefault="0038430B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38430B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26D2222" w14:textId="77777777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Copy of plan/s of Extended Trading Permit(s)</w:t>
            </w:r>
          </w:p>
        </w:tc>
        <w:tc>
          <w:tcPr>
            <w:tcW w:w="1275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2862CAC" w14:textId="4DEFFB02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Permit number(s)</w:t>
            </w:r>
          </w:p>
        </w:tc>
        <w:tc>
          <w:tcPr>
            <w:tcW w:w="1845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34E65" w14:textId="47DF1EDB" w:rsidR="0038430B" w:rsidRPr="00CE528C" w:rsidRDefault="0038430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6C4E95" w:rsidRPr="007B213E" w14:paraId="61096A55" w14:textId="77777777" w:rsidTr="00D9401D">
        <w:trPr>
          <w:trHeight w:val="637"/>
        </w:trPr>
        <w:tc>
          <w:tcPr>
            <w:tcW w:w="8220" w:type="dxa"/>
            <w:gridSpan w:val="7"/>
            <w:tcBorders>
              <w:top w:val="dotted" w:sz="4" w:space="0" w:color="D1D1D1" w:themeColor="background2" w:themeShade="E6"/>
              <w:left w:val="single" w:sz="4" w:space="0" w:color="auto"/>
              <w:bottom w:val="nil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75393A0" w14:textId="51F6B7A5" w:rsidR="006C4E95" w:rsidRPr="00CE528C" w:rsidRDefault="00AF5441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Please advise </w:t>
            </w:r>
            <w:r w:rsidR="007A754C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in 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which format you would like the above documents to be delivered.</w:t>
            </w:r>
          </w:p>
        </w:tc>
        <w:tc>
          <w:tcPr>
            <w:tcW w:w="1418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nil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C532562" w14:textId="6F776E3D" w:rsidR="006C4E95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15518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8C" w:rsidRPr="00BE348C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E348C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Hardcopy </w:t>
            </w:r>
          </w:p>
        </w:tc>
        <w:tc>
          <w:tcPr>
            <w:tcW w:w="1429" w:type="dxa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283DD" w14:textId="36590CEF" w:rsidR="006C4E95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29294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8C" w:rsidRPr="00BE348C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5441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BE348C">
              <w:rPr>
                <w:rFonts w:ascii="Arial Nova" w:hAnsi="Arial Nova" w:cs="Segoe UI"/>
                <w:b/>
                <w:bCs/>
                <w:sz w:val="20"/>
                <w:szCs w:val="20"/>
              </w:rPr>
              <w:t>Softcopy</w:t>
            </w:r>
          </w:p>
        </w:tc>
      </w:tr>
      <w:tr w:rsidR="006B3A4E" w:rsidRPr="007B213E" w14:paraId="283DAF97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74351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nil"/>
                  <w:left w:val="single" w:sz="4" w:space="0" w:color="auto"/>
                  <w:bottom w:val="single" w:sz="2" w:space="0" w:color="auto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7964AF57" w14:textId="3EFFC383" w:rsidR="006B3A4E" w:rsidRPr="00CE528C" w:rsidRDefault="00CC7CF0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CC7CF0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nil"/>
              <w:left w:val="dotted" w:sz="4" w:space="0" w:color="D1D1D1" w:themeColor="background2" w:themeShade="E6"/>
              <w:bottom w:val="single" w:sz="2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A79504" w14:textId="1ACA215D" w:rsidR="006B3A4E" w:rsidRPr="00CE528C" w:rsidRDefault="00CC7CF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plan</w:t>
            </w:r>
            <w:r w:rsidR="004C23FB">
              <w:rPr>
                <w:rFonts w:ascii="Arial Nova" w:hAnsi="Arial Nova" w:cs="Segoe UI"/>
                <w:b/>
                <w:bCs/>
                <w:sz w:val="20"/>
                <w:szCs w:val="20"/>
              </w:rPr>
              <w:t>(s)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-1702614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nil"/>
                  <w:left w:val="dotted" w:sz="4" w:space="0" w:color="D1D1D1" w:themeColor="background2" w:themeShade="E6"/>
                  <w:bottom w:val="single" w:sz="2" w:space="0" w:color="auto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060C9066" w14:textId="0E33E75A" w:rsidR="006B3A4E" w:rsidRPr="00CE528C" w:rsidRDefault="004C23FB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4C23FB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522" w:type="dxa"/>
            <w:gridSpan w:val="6"/>
            <w:tcBorders>
              <w:top w:val="nil"/>
              <w:left w:val="dotted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604264A" w14:textId="78DC25FE" w:rsidR="006B3A4E" w:rsidRPr="00CE528C" w:rsidRDefault="00A7124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Certified copy of plan(s) of Extended Trading Permit for evidence in court.</w:t>
            </w:r>
          </w:p>
        </w:tc>
      </w:tr>
      <w:tr w:rsidR="00F72CC8" w:rsidRPr="007B213E" w14:paraId="69955336" w14:textId="77777777" w:rsidTr="00D9401D">
        <w:trPr>
          <w:trHeight w:val="637"/>
        </w:trPr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142522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single" w:sz="4" w:space="0" w:color="D1D1D1" w:themeColor="background2" w:themeShade="E6"/>
                  <w:left w:val="single" w:sz="4" w:space="0" w:color="auto"/>
                  <w:bottom w:val="dotted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E8422D7" w14:textId="0D2A837E" w:rsidR="00F72CC8" w:rsidRPr="00CE528C" w:rsidRDefault="00F72CC8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F72CC8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9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E398CD7" w14:textId="4D638713" w:rsidR="00F72CC8" w:rsidRPr="00CE528C" w:rsidRDefault="00A108E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List of licensed premises or owners of licensed premises</w:t>
            </w:r>
            <w:r w:rsidR="0000767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00767D" w:rsidRPr="0000767D">
              <w:rPr>
                <w:rFonts w:ascii="Arial Nova" w:hAnsi="Arial Nova" w:cs="Segoe UI"/>
                <w:sz w:val="16"/>
                <w:szCs w:val="16"/>
              </w:rPr>
              <w:t>(this is only available as a softcopy)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-161127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tcBorders>
                  <w:top w:val="single" w:sz="4" w:space="0" w:color="D1D1D1" w:themeColor="background2" w:themeShade="E6"/>
                  <w:left w:val="dotted" w:sz="4" w:space="0" w:color="BFBFBF" w:themeColor="background1" w:themeShade="BF"/>
                  <w:bottom w:val="dotted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70DCDBF6" w14:textId="06BC0EBD" w:rsidR="00F72CC8" w:rsidRPr="00CE528C" w:rsidRDefault="001D6ABC" w:rsidP="00E54E91">
                <w:pPr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1D6ABC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5" w:type="dxa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3EF4D9F" w14:textId="17EDECA6" w:rsidR="00F72CC8" w:rsidRPr="00CE528C" w:rsidRDefault="001D6ABC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>Search of postcodes</w:t>
            </w:r>
          </w:p>
        </w:tc>
        <w:tc>
          <w:tcPr>
            <w:tcW w:w="1852" w:type="dxa"/>
            <w:gridSpan w:val="3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81C445" w14:textId="5A8A7E25" w:rsidR="00F72CC8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70105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1999" w:rsidRPr="00651999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5199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1 to 10</w:t>
            </w:r>
          </w:p>
        </w:tc>
        <w:tc>
          <w:tcPr>
            <w:tcW w:w="1845" w:type="dxa"/>
            <w:gridSpan w:val="2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5EB00" w14:textId="12C2A628" w:rsidR="00F72CC8" w:rsidRPr="00CE528C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-6996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1999" w:rsidRPr="00651999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5199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More than 10</w:t>
            </w:r>
          </w:p>
        </w:tc>
      </w:tr>
      <w:tr w:rsidR="00942DF1" w:rsidRPr="007B213E" w14:paraId="606CE0D4" w14:textId="77777777" w:rsidTr="00D9401D">
        <w:trPr>
          <w:trHeight w:val="637"/>
        </w:trPr>
        <w:sdt>
          <w:sdtPr>
            <w:rPr>
              <w:rFonts w:ascii="Arial Nova" w:hAnsi="Arial Nova" w:cs="Segoe UI"/>
              <w:sz w:val="20"/>
              <w:szCs w:val="20"/>
            </w:rPr>
            <w:id w:val="27621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gridSpan w:val="2"/>
                <w:tcBorders>
                  <w:top w:val="dotted" w:sz="4" w:space="0" w:color="D1D1D1" w:themeColor="background2" w:themeShade="E6"/>
                  <w:left w:val="single" w:sz="4" w:space="0" w:color="auto"/>
                  <w:bottom w:val="single" w:sz="2" w:space="0" w:color="auto"/>
                  <w:right w:val="dotted" w:sz="4" w:space="0" w:color="D1D1D1" w:themeColor="background2" w:themeShade="E6"/>
                </w:tcBorders>
                <w:shd w:val="clear" w:color="auto" w:fill="FFFFFF" w:themeFill="background1"/>
                <w:vAlign w:val="center"/>
              </w:tcPr>
              <w:p w14:paraId="60D3F8AA" w14:textId="21D7EC34" w:rsidR="00942DF1" w:rsidRPr="00E12BF4" w:rsidRDefault="00942DF1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942DF1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0" w:type="dxa"/>
            <w:gridSpan w:val="8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single" w:sz="2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E9BF759" w14:textId="280E90DB" w:rsidR="00942DF1" w:rsidRPr="00E12BF4" w:rsidRDefault="00942DF1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942DF1">
              <w:rPr>
                <w:rFonts w:ascii="Arial Nova" w:hAnsi="Arial Nova" w:cs="Segoe UI"/>
                <w:b/>
                <w:bCs/>
                <w:sz w:val="20"/>
                <w:szCs w:val="20"/>
              </w:rPr>
              <w:t>Customised request</w:t>
            </w:r>
            <w:r w:rsidR="00E04E86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(</w:t>
            </w:r>
            <w:r w:rsidR="00AD24F3">
              <w:rPr>
                <w:rFonts w:ascii="Arial Nova" w:hAnsi="Arial Nova" w:cs="Segoe UI"/>
                <w:b/>
                <w:bCs/>
                <w:sz w:val="20"/>
                <w:szCs w:val="20"/>
              </w:rPr>
              <w:t>the fee will be calculated after this form is submitted)</w:t>
            </w:r>
            <w:r w:rsidRPr="00942DF1">
              <w:rPr>
                <w:rFonts w:ascii="Arial Nova" w:hAnsi="Arial Nova" w:cs="Segoe UI"/>
                <w:sz w:val="20"/>
                <w:szCs w:val="20"/>
              </w:rPr>
              <w:t xml:space="preserve"> – </w:t>
            </w:r>
            <w:r w:rsidRPr="00942DF1">
              <w:rPr>
                <w:rFonts w:ascii="Arial Nova" w:hAnsi="Arial Nova" w:cs="Segoe UI"/>
                <w:i/>
                <w:iCs/>
                <w:sz w:val="20"/>
                <w:szCs w:val="20"/>
              </w:rPr>
              <w:t>Select this option if you are seeking a tailored data search or other request and provide further details below. Attach a separate document if required.</w:t>
            </w:r>
            <w:r w:rsidRPr="00942DF1">
              <w:rPr>
                <w:rFonts w:ascii="Arial Nova" w:hAnsi="Arial Nova" w:cs="Segoe UI"/>
                <w:sz w:val="20"/>
                <w:szCs w:val="20"/>
              </w:rPr>
              <w:tab/>
            </w:r>
          </w:p>
        </w:tc>
      </w:tr>
      <w:tr w:rsidR="006B3A4E" w:rsidRPr="007B213E" w14:paraId="54D79982" w14:textId="77777777" w:rsidTr="00942DF1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A1A81" w14:textId="77777777" w:rsidR="006B3A4E" w:rsidRPr="00CE528C" w:rsidRDefault="006B3A4E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6E28EA" w:rsidRPr="007B213E" w14:paraId="43268674" w14:textId="77777777" w:rsidTr="00942DF1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0C947" w14:textId="77777777" w:rsidR="006E28EA" w:rsidRPr="00CE528C" w:rsidRDefault="006E28EA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6B3A4E" w:rsidRPr="007B213E" w14:paraId="1BADEBBA" w14:textId="77777777" w:rsidTr="00D9401D">
        <w:trPr>
          <w:trHeight w:val="637"/>
        </w:trPr>
        <w:tc>
          <w:tcPr>
            <w:tcW w:w="11067" w:type="dxa"/>
            <w:gridSpan w:val="10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4AAE8B3" w14:textId="5E3D88AD" w:rsidR="006B3A4E" w:rsidRPr="00CE528C" w:rsidRDefault="00394941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 copy of the fee schedule can be found </w:t>
            </w:r>
            <w:r w:rsidR="00E6181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at </w:t>
            </w:r>
            <w:hyperlink r:id="rId19" w:history="1">
              <w:r w:rsidR="00951FB9">
                <w:rPr>
                  <w:rStyle w:val="Hyperlink"/>
                  <w:rFonts w:ascii="Arial Nova" w:hAnsi="Arial Nova" w:cs="Segoe UI"/>
                  <w:b/>
                  <w:bCs/>
                  <w:sz w:val="20"/>
                  <w:szCs w:val="20"/>
                </w:rPr>
                <w:t>https://www.wa.gov.au/organisation/racing-gaming-and-liquor/fees-and-charges-liquor-licensing</w:t>
              </w:r>
            </w:hyperlink>
            <w:r w:rsidR="00E6181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hyperlink r:id="rId20" w:history="1">
              <w:r w:rsidR="00E61817" w:rsidRPr="00951FB9">
                <w:rPr>
                  <w:rStyle w:val="Hyperlink"/>
                  <w:rFonts w:ascii="Arial Nova" w:hAnsi="Arial Nova" w:cs="Segoe UI"/>
                  <w:b/>
                  <w:bCs/>
                  <w:sz w:val="20"/>
                  <w:szCs w:val="20"/>
                </w:rPr>
                <w:t xml:space="preserve">or </w:t>
              </w:r>
              <w:r w:rsidR="00BC5552" w:rsidRPr="00951FB9">
                <w:rPr>
                  <w:rStyle w:val="Hyperlink"/>
                  <w:rFonts w:ascii="Arial Nova" w:hAnsi="Arial Nova" w:cs="Segoe UI"/>
                  <w:b/>
                  <w:bCs/>
                  <w:kern w:val="2"/>
                  <w:sz w:val="20"/>
                  <w:szCs w:val="20"/>
                  <w14:ligatures w14:val="standardContextual"/>
                </w:rPr>
                <w:t>Fees and Charges</w:t>
              </w:r>
            </w:hyperlink>
            <w:r w:rsidR="00BC5552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951FB9">
              <w:rPr>
                <w:rFonts w:ascii="Arial Nova" w:hAnsi="Arial Nova" w:cs="Segoe UI"/>
                <w:b/>
                <w:bCs/>
                <w:sz w:val="20"/>
                <w:szCs w:val="20"/>
              </w:rPr>
              <w:t>.</w:t>
            </w:r>
          </w:p>
        </w:tc>
      </w:tr>
    </w:tbl>
    <w:p w14:paraId="31086B42" w14:textId="77777777" w:rsidR="006B6342" w:rsidRPr="006B6342" w:rsidRDefault="006B6342" w:rsidP="006C417A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9072"/>
      </w:tblGrid>
      <w:tr w:rsidR="00540928" w:rsidRPr="00FE4C28" w14:paraId="2088622E" w14:textId="77777777" w:rsidTr="00E05142">
        <w:trPr>
          <w:trHeight w:val="576"/>
        </w:trPr>
        <w:tc>
          <w:tcPr>
            <w:tcW w:w="11067" w:type="dxa"/>
            <w:gridSpan w:val="2"/>
            <w:shd w:val="clear" w:color="auto" w:fill="38115E"/>
            <w:vAlign w:val="center"/>
          </w:tcPr>
          <w:p w14:paraId="71BAA63D" w14:textId="26222700" w:rsidR="00540928" w:rsidRPr="00F70FF7" w:rsidRDefault="00540928" w:rsidP="00E54E91">
            <w:pPr>
              <w:rPr>
                <w:rFonts w:ascii="Arial Bold" w:hAnsi="Arial Bold" w:cs="Arial"/>
                <w:b/>
                <w:bCs/>
              </w:rPr>
            </w:pPr>
            <w:r w:rsidRPr="00F70FF7">
              <w:rPr>
                <w:rFonts w:ascii="Arial Bold" w:hAnsi="Arial Bold" w:cs="Arial"/>
                <w:b/>
                <w:bCs/>
                <w:color w:val="FFFFFF" w:themeColor="background1"/>
              </w:rPr>
              <w:t xml:space="preserve">SECTION 3 – </w:t>
            </w:r>
            <w:r w:rsidR="00F70FF7">
              <w:rPr>
                <w:rFonts w:ascii="Arial Bold" w:hAnsi="Arial Bold" w:cs="Arial"/>
                <w:b/>
                <w:bCs/>
                <w:color w:val="FFFFFF" w:themeColor="background1"/>
              </w:rPr>
              <w:t>SIGNATURE OF APPLICANT</w:t>
            </w:r>
          </w:p>
        </w:tc>
      </w:tr>
      <w:tr w:rsidR="00884B4A" w:rsidRPr="007B213E" w14:paraId="274DB443" w14:textId="77777777" w:rsidTr="00E05142">
        <w:trPr>
          <w:trHeight w:val="637"/>
        </w:trPr>
        <w:tc>
          <w:tcPr>
            <w:tcW w:w="11067" w:type="dxa"/>
            <w:gridSpan w:val="2"/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71261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65B94D" w14:textId="77777777" w:rsidR="0089717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571261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571261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571261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8A0C8E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406F1C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16DA8" w:rsidRPr="007B213E" w14:paraId="3685A4BD" w14:textId="77777777" w:rsidTr="00E05142">
        <w:trPr>
          <w:trHeight w:val="637"/>
        </w:trPr>
        <w:tc>
          <w:tcPr>
            <w:tcW w:w="1995" w:type="dxa"/>
            <w:shd w:val="clear" w:color="auto" w:fill="E8E8E8" w:themeFill="background2"/>
            <w:vAlign w:val="center"/>
          </w:tcPr>
          <w:p w14:paraId="26E00F98" w14:textId="22FD247A" w:rsidR="00E16DA8" w:rsidRPr="00E16DA8" w:rsidRDefault="00E16DA8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E16DA8">
              <w:rPr>
                <w:rFonts w:ascii="Arial Nova" w:hAnsi="Arial Nova"/>
                <w:b/>
                <w:spacing w:val="-3"/>
                <w:sz w:val="20"/>
                <w:szCs w:val="20"/>
              </w:rPr>
              <w:t>Applicant name:</w:t>
            </w:r>
          </w:p>
        </w:tc>
        <w:tc>
          <w:tcPr>
            <w:tcW w:w="9072" w:type="dxa"/>
            <w:vAlign w:val="center"/>
          </w:tcPr>
          <w:p w14:paraId="04BF35F5" w14:textId="5EBDB051" w:rsidR="00E16DA8" w:rsidRPr="00E16CE1" w:rsidRDefault="00E16DA8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</w:tbl>
    <w:p w14:paraId="1C0E70F4" w14:textId="77777777" w:rsidR="00E05142" w:rsidRPr="00AF3F74" w:rsidRDefault="00E05142" w:rsidP="00AF3F74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3885"/>
        <w:gridCol w:w="1223"/>
        <w:gridCol w:w="4606"/>
      </w:tblGrid>
      <w:tr w:rsidR="00D41995" w:rsidRPr="007B213E" w14:paraId="3CD1AC04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38115E"/>
            <w:vAlign w:val="center"/>
          </w:tcPr>
          <w:p w14:paraId="750786F7" w14:textId="09E74B9B" w:rsidR="00D41995" w:rsidRPr="00D41995" w:rsidRDefault="00746A79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color w:val="FFFFFF" w:themeColor="background1"/>
                <w:spacing w:val="-3"/>
              </w:rPr>
            </w:pPr>
            <w:r>
              <w:rPr>
                <w:rFonts w:ascii="Arial Nova" w:hAnsi="Arial Nova"/>
                <w:b/>
                <w:color w:val="FFFFFF" w:themeColor="background1"/>
                <w:spacing w:val="-3"/>
              </w:rPr>
              <w:lastRenderedPageBreak/>
              <w:t>SECTION 4 – CONSENT OF LICENSEE</w:t>
            </w:r>
          </w:p>
        </w:tc>
      </w:tr>
      <w:tr w:rsidR="008E3A76" w:rsidRPr="007B213E" w14:paraId="64AAD435" w14:textId="77777777" w:rsidTr="008E3A76">
        <w:trPr>
          <w:trHeight w:val="637"/>
        </w:trPr>
        <w:tc>
          <w:tcPr>
            <w:tcW w:w="11067" w:type="dxa"/>
            <w:gridSpan w:val="4"/>
            <w:shd w:val="clear" w:color="auto" w:fill="F0E6FA"/>
            <w:vAlign w:val="center"/>
          </w:tcPr>
          <w:p w14:paraId="3511EACF" w14:textId="54F880E4" w:rsidR="008E3A76" w:rsidRPr="00536AFC" w:rsidRDefault="008E3A76" w:rsidP="008E3A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 w:after="120"/>
              <w:rPr>
                <w:rFonts w:ascii="Arial Nova" w:hAnsi="Arial Nova"/>
                <w:b/>
                <w:spacing w:val="-3"/>
                <w:sz w:val="21"/>
                <w:szCs w:val="21"/>
              </w:rPr>
            </w:pPr>
            <w:r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 xml:space="preserve">Where the </w:t>
            </w:r>
            <w:r>
              <w:rPr>
                <w:rFonts w:ascii="Arial Nova" w:hAnsi="Arial Nova"/>
                <w:b/>
                <w:spacing w:val="-3"/>
                <w:sz w:val="21"/>
                <w:szCs w:val="21"/>
              </w:rPr>
              <w:t>licensee</w:t>
            </w:r>
            <w:r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 xml:space="preserve"> is a company, this form must be executed in accordance with applicable law and the entity’s constitution.</w:t>
            </w:r>
          </w:p>
          <w:p w14:paraId="169B7381" w14:textId="0C4547B3" w:rsidR="008E3A76" w:rsidRDefault="008B1B8C" w:rsidP="008E3A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 w:after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1"/>
                <w:szCs w:val="21"/>
              </w:rPr>
              <w:t>T</w:t>
            </w:r>
            <w:r w:rsidR="008E3A76"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>his includes execution in accordance with section 127 of the Corporations Act 2001 (</w:t>
            </w:r>
            <w:proofErr w:type="spellStart"/>
            <w:r w:rsidR="008E3A76"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>Cth</w:t>
            </w:r>
            <w:proofErr w:type="spellEnd"/>
            <w:r w:rsidR="008E3A76" w:rsidRPr="00536AFC">
              <w:rPr>
                <w:rFonts w:ascii="Arial Nova" w:hAnsi="Arial Nova"/>
                <w:b/>
                <w:spacing w:val="-3"/>
                <w:sz w:val="21"/>
                <w:szCs w:val="21"/>
              </w:rPr>
              <w:t>) (with or without a common seal), or otherwise by duly authorised signatories.</w:t>
            </w:r>
          </w:p>
        </w:tc>
      </w:tr>
      <w:tr w:rsidR="006476DF" w:rsidRPr="007B213E" w14:paraId="00DD89E8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E8E8E8" w:themeFill="background2"/>
            <w:vAlign w:val="center"/>
          </w:tcPr>
          <w:p w14:paraId="42088FE2" w14:textId="3E7B93CB" w:rsidR="006476DF" w:rsidRDefault="00D83352" w:rsidP="007543E6">
            <w:pPr>
              <w:pStyle w:val="ListParagraph"/>
              <w:numPr>
                <w:ilvl w:val="0"/>
                <w:numId w:val="40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W</w:t>
            </w:r>
            <w:r w:rsidR="008E3A76">
              <w:rPr>
                <w:rFonts w:ascii="Arial Nova" w:hAnsi="Arial Nova"/>
                <w:b/>
                <w:spacing w:val="-3"/>
                <w:sz w:val="20"/>
                <w:szCs w:val="20"/>
              </w:rPr>
              <w:t>ith</w:t>
            </w: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a common seal: </w:t>
            </w:r>
          </w:p>
          <w:p w14:paraId="044EDDA2" w14:textId="77777777" w:rsidR="007C4CCC" w:rsidRDefault="007C4CCC" w:rsidP="007543E6">
            <w:pPr>
              <w:pStyle w:val="ListParagraph"/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24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  <w:p w14:paraId="1D026B5D" w14:textId="6B5A5A80" w:rsidR="00D83352" w:rsidRPr="00D83352" w:rsidRDefault="00D83352" w:rsidP="008E3A76">
            <w:pPr>
              <w:pStyle w:val="ListParagraph"/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240" w:after="24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The common seal of _________________________________________</w:t>
            </w:r>
            <w:r w:rsidR="007543E6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was hereunto affixed in accordance with section 127 of the Corporations Act 2001 and the Articles of Association in the presence of: </w:t>
            </w:r>
          </w:p>
        </w:tc>
      </w:tr>
      <w:tr w:rsidR="00B10E97" w:rsidRPr="00AF3F74" w14:paraId="7EAD7413" w14:textId="77777777" w:rsidTr="00755317">
        <w:trPr>
          <w:trHeight w:val="637"/>
        </w:trPr>
        <w:tc>
          <w:tcPr>
            <w:tcW w:w="11067" w:type="dxa"/>
            <w:gridSpan w:val="4"/>
            <w:vAlign w:val="center"/>
          </w:tcPr>
          <w:p w14:paraId="39BBB9E0" w14:textId="77777777" w:rsidR="00B10E97" w:rsidRDefault="00B10E97" w:rsidP="00EA3AE6">
            <w:pPr>
              <w:spacing w:after="120"/>
              <w:rPr>
                <w:sz w:val="20"/>
                <w:szCs w:val="20"/>
              </w:rPr>
            </w:pPr>
          </w:p>
          <w:p w14:paraId="38222774" w14:textId="77777777" w:rsidR="0093361F" w:rsidRPr="00AF3F74" w:rsidRDefault="0093361F" w:rsidP="00EA3AE6">
            <w:pPr>
              <w:spacing w:after="120"/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B10E97" w:rsidRPr="00AF3F74" w14:paraId="3B056ACB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1D696B2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0602013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12BB6B05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B10E97" w:rsidRPr="00AF3F74" w14:paraId="621BC497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59DECEA1" w14:textId="05F2D630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  <w:r w:rsidR="004219B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3A9CB02" w14:textId="77777777" w:rsidR="00B10E97" w:rsidRPr="00AF3F74" w:rsidRDefault="00B10E97" w:rsidP="00587C23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33DDE15F" w14:textId="77777777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E51AED8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10E97" w:rsidRPr="00AF3F74" w14:paraId="53AD8837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5F4AF469" w14:textId="419A3305" w:rsidR="00B10E97" w:rsidRPr="00AF3F74" w:rsidRDefault="007B4E8D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Full</w:t>
            </w:r>
            <w:r w:rsidR="004219BE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n</w:t>
            </w:r>
            <w:r w:rsidR="00B10E97"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ame:</w:t>
            </w:r>
          </w:p>
        </w:tc>
        <w:tc>
          <w:tcPr>
            <w:tcW w:w="3885" w:type="dxa"/>
            <w:vAlign w:val="center"/>
          </w:tcPr>
          <w:p w14:paraId="598F558E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6AD21AA0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19545780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10E97" w:rsidRPr="00AF3F74" w14:paraId="0BABF714" w14:textId="77777777" w:rsidTr="00755317">
        <w:trPr>
          <w:trHeight w:val="637"/>
        </w:trPr>
        <w:tc>
          <w:tcPr>
            <w:tcW w:w="11067" w:type="dxa"/>
            <w:gridSpan w:val="4"/>
            <w:vAlign w:val="center"/>
          </w:tcPr>
          <w:p w14:paraId="434F8118" w14:textId="77777777" w:rsidR="00B10E97" w:rsidRDefault="00B10E97" w:rsidP="00EA3AE6">
            <w:pPr>
              <w:spacing w:after="120"/>
              <w:rPr>
                <w:sz w:val="20"/>
                <w:szCs w:val="20"/>
              </w:rPr>
            </w:pPr>
          </w:p>
          <w:p w14:paraId="534F4B15" w14:textId="77777777" w:rsidR="0093361F" w:rsidRPr="00AF3F74" w:rsidRDefault="0093361F" w:rsidP="00EA3AE6">
            <w:pPr>
              <w:spacing w:after="120"/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B10E97" w:rsidRPr="00AF3F74" w14:paraId="1497746B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C184AC3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AF8FAE6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2CBE1E26" w14:textId="77777777" w:rsidR="00B10E97" w:rsidRPr="00AF3F74" w:rsidRDefault="00B10E97" w:rsidP="00587C23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B10E97" w:rsidRPr="00AF3F74" w14:paraId="53109A0F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1159F3D5" w14:textId="77777777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2EBE661" w14:textId="77777777" w:rsidR="00B10E97" w:rsidRPr="00AF3F74" w:rsidRDefault="00B10E97" w:rsidP="00587C23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EF1F353" w14:textId="77777777" w:rsidR="00B10E97" w:rsidRPr="00AF3F74" w:rsidRDefault="00B10E97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3EF3024C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10E97" w:rsidRPr="00AF3F74" w14:paraId="6E732FEF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5F326918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5" w:type="dxa"/>
            <w:vAlign w:val="center"/>
          </w:tcPr>
          <w:p w14:paraId="2BF6ABB7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312657D5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AF3F74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270463BE" w14:textId="77777777" w:rsidR="00B10E97" w:rsidRPr="00AF3F74" w:rsidRDefault="00B10E97" w:rsidP="00587C23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DE050C" w:rsidRPr="00AF3F74" w14:paraId="5ACB6720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E8E8E8" w:themeFill="background2"/>
            <w:vAlign w:val="center"/>
          </w:tcPr>
          <w:p w14:paraId="566AD071" w14:textId="447E40E1" w:rsidR="00DE050C" w:rsidRPr="00DE050C" w:rsidRDefault="009F6825" w:rsidP="00DE050C">
            <w:pPr>
              <w:pStyle w:val="ListParagraph"/>
              <w:numPr>
                <w:ilvl w:val="0"/>
                <w:numId w:val="40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W</w:t>
            </w:r>
            <w:r w:rsidR="008E3A76">
              <w:rPr>
                <w:rFonts w:ascii="Arial Nova" w:hAnsi="Arial Nova"/>
                <w:b/>
                <w:spacing w:val="-3"/>
                <w:sz w:val="20"/>
                <w:szCs w:val="20"/>
              </w:rPr>
              <w:t>ithout</w:t>
            </w: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a common seal</w:t>
            </w:r>
            <w:r w:rsidR="003A2A93">
              <w:rPr>
                <w:rFonts w:ascii="Arial Nova" w:hAnsi="Arial Nova"/>
                <w:b/>
                <w:spacing w:val="-3"/>
                <w:sz w:val="20"/>
                <w:szCs w:val="20"/>
              </w:rPr>
              <w:t>:</w:t>
            </w: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</w:t>
            </w:r>
          </w:p>
        </w:tc>
      </w:tr>
      <w:tr w:rsidR="009F6825" w:rsidRPr="00AF3F74" w14:paraId="4BC2584E" w14:textId="77777777" w:rsidTr="00755317">
        <w:trPr>
          <w:trHeight w:val="637"/>
        </w:trPr>
        <w:tc>
          <w:tcPr>
            <w:tcW w:w="11067" w:type="dxa"/>
            <w:gridSpan w:val="4"/>
            <w:vAlign w:val="center"/>
          </w:tcPr>
          <w:p w14:paraId="76A37B02" w14:textId="77777777" w:rsidR="009F6825" w:rsidRDefault="009F6825" w:rsidP="00EA3AE6">
            <w:pPr>
              <w:spacing w:after="120"/>
            </w:pPr>
          </w:p>
          <w:p w14:paraId="3749E033" w14:textId="77777777" w:rsidR="0093361F" w:rsidRDefault="0093361F" w:rsidP="00EA3AE6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9F6825" w:rsidRPr="00AF3F74" w14:paraId="6C47673E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8513FBC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006D98C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51D4D049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9F6825" w:rsidRPr="00AF3F74" w14:paraId="260D9F0F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A50B6DA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5839073" w14:textId="77777777" w:rsidR="009F6825" w:rsidRPr="00AF3F74" w:rsidRDefault="009F6825" w:rsidP="009F6825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33498204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6AFB74F2" w14:textId="77777777" w:rsidR="009F6825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85F34" w:rsidRPr="00AF3F74" w14:paraId="1771515C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71705ECE" w14:textId="5CF4D726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5" w:type="dxa"/>
            <w:vAlign w:val="center"/>
          </w:tcPr>
          <w:p w14:paraId="7EF1FA3F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241A3501" w14:textId="4CADC1E4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1C70336B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9F6825" w:rsidRPr="00AF3F74" w14:paraId="210DE537" w14:textId="77777777" w:rsidTr="00755317">
        <w:trPr>
          <w:trHeight w:val="637"/>
        </w:trPr>
        <w:tc>
          <w:tcPr>
            <w:tcW w:w="11067" w:type="dxa"/>
            <w:gridSpan w:val="4"/>
            <w:shd w:val="clear" w:color="auto" w:fill="FFFFFF" w:themeFill="background1"/>
            <w:vAlign w:val="center"/>
          </w:tcPr>
          <w:p w14:paraId="021E7BB4" w14:textId="77777777" w:rsidR="009F6825" w:rsidRDefault="009F6825" w:rsidP="00EA3AE6">
            <w:pPr>
              <w:spacing w:after="120"/>
            </w:pPr>
          </w:p>
          <w:p w14:paraId="4DC9264B" w14:textId="77777777" w:rsidR="008E3A76" w:rsidRDefault="008E3A76" w:rsidP="00EA3AE6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9F6825" w:rsidRPr="00AF3F74" w14:paraId="5A07D7B7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A7FC23C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24B3443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A20DE94" w14:textId="77777777" w:rsidR="009F6825" w:rsidRPr="00AF3F74" w:rsidRDefault="009F6825" w:rsidP="009F6825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9F6825" w:rsidRPr="00AF3F74" w14:paraId="50B784D2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9EB5C5F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543A0FF" w14:textId="77777777" w:rsidR="009F6825" w:rsidRPr="00AF3F74" w:rsidRDefault="009F6825" w:rsidP="009F6825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1E84337A" w14:textId="77777777" w:rsidR="009F6825" w:rsidRPr="00AF3F74" w:rsidRDefault="009F6825" w:rsidP="008E3A76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48FF09A" w14:textId="77777777" w:rsidR="009F6825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85F34" w:rsidRPr="00AF3F74" w14:paraId="1753D1BA" w14:textId="77777777" w:rsidTr="00755317">
        <w:trPr>
          <w:trHeight w:val="637"/>
        </w:trPr>
        <w:tc>
          <w:tcPr>
            <w:tcW w:w="1353" w:type="dxa"/>
            <w:shd w:val="clear" w:color="auto" w:fill="E8E8E8" w:themeFill="background2"/>
            <w:vAlign w:val="center"/>
          </w:tcPr>
          <w:p w14:paraId="2D1F3B55" w14:textId="55759062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5" w:type="dxa"/>
            <w:vAlign w:val="center"/>
          </w:tcPr>
          <w:p w14:paraId="2234093E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E8E8E8" w:themeFill="background2"/>
            <w:vAlign w:val="center"/>
          </w:tcPr>
          <w:p w14:paraId="41534F70" w14:textId="1B526B0F" w:rsidR="00B85F34" w:rsidRPr="00AF3F74" w:rsidRDefault="009F6825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606" w:type="dxa"/>
            <w:vAlign w:val="center"/>
          </w:tcPr>
          <w:p w14:paraId="341B5334" w14:textId="77777777" w:rsidR="00B85F34" w:rsidRPr="00AF3F74" w:rsidRDefault="00B85F34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5EED1E7" w14:textId="77777777" w:rsidR="008E3A76" w:rsidRDefault="008E3A76">
      <w:pPr>
        <w:sectPr w:rsidR="008E3A76" w:rsidSect="00056182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 w:code="9"/>
          <w:pgMar w:top="284" w:right="720" w:bottom="992" w:left="720" w:header="510" w:footer="0" w:gutter="0"/>
          <w:cols w:space="708"/>
          <w:docGrid w:linePitch="360"/>
        </w:sectPr>
      </w:pPr>
    </w:p>
    <w:p w14:paraId="07438FC3" w14:textId="77777777" w:rsidR="008E3A76" w:rsidRDefault="008E3A76"/>
    <w:tbl>
      <w:tblPr>
        <w:tblStyle w:val="TableGrid"/>
        <w:tblW w:w="11067" w:type="dxa"/>
        <w:tblInd w:w="-157" w:type="dxa"/>
        <w:tblBorders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8E3A76" w:rsidRPr="00AF3F74" w14:paraId="4185649B" w14:textId="77777777" w:rsidTr="008E3A76">
        <w:trPr>
          <w:trHeight w:val="637"/>
        </w:trPr>
        <w:tc>
          <w:tcPr>
            <w:tcW w:w="11067" w:type="dxa"/>
            <w:shd w:val="clear" w:color="auto" w:fill="38115E"/>
            <w:vAlign w:val="center"/>
          </w:tcPr>
          <w:p w14:paraId="55809949" w14:textId="50273A30" w:rsidR="008E3A76" w:rsidRPr="008E3A76" w:rsidRDefault="008E3A76" w:rsidP="008E3A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8E3A76">
              <w:rPr>
                <w:rFonts w:ascii="Arial Nova" w:hAnsi="Arial Nova"/>
                <w:b/>
                <w:color w:val="FFFFFF" w:themeColor="background1"/>
                <w:spacing w:val="-3"/>
              </w:rPr>
              <w:t>SECTION 4 – CONSENT OF LICENSEE</w:t>
            </w:r>
            <w:r>
              <w:rPr>
                <w:rFonts w:ascii="Arial Nova" w:hAnsi="Arial Nova"/>
                <w:b/>
                <w:color w:val="FFFFFF" w:themeColor="background1"/>
                <w:spacing w:val="-3"/>
              </w:rPr>
              <w:t xml:space="preserve"> Continued</w:t>
            </w:r>
          </w:p>
        </w:tc>
      </w:tr>
      <w:tr w:rsidR="00876066" w:rsidRPr="00AF3F74" w14:paraId="139BCDB8" w14:textId="77777777" w:rsidTr="00755317">
        <w:trPr>
          <w:trHeight w:val="637"/>
        </w:trPr>
        <w:tc>
          <w:tcPr>
            <w:tcW w:w="11067" w:type="dxa"/>
            <w:shd w:val="clear" w:color="auto" w:fill="E8E8E8" w:themeFill="background2"/>
            <w:vAlign w:val="center"/>
          </w:tcPr>
          <w:p w14:paraId="51D92CE2" w14:textId="43C10106" w:rsidR="00876066" w:rsidRPr="003A2A93" w:rsidRDefault="003A2A93" w:rsidP="003A2A93">
            <w:pPr>
              <w:pStyle w:val="ListParagraph"/>
              <w:numPr>
                <w:ilvl w:val="0"/>
                <w:numId w:val="40"/>
              </w:num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Where the licensee is one or more individual persons:</w:t>
            </w:r>
          </w:p>
        </w:tc>
      </w:tr>
      <w:tr w:rsidR="00C15C37" w:rsidRPr="00AF3F74" w14:paraId="24DE6EEF" w14:textId="77777777" w:rsidTr="00755317">
        <w:trPr>
          <w:trHeight w:val="637"/>
        </w:trPr>
        <w:tc>
          <w:tcPr>
            <w:tcW w:w="11067" w:type="dxa"/>
            <w:shd w:val="clear" w:color="auto" w:fill="FFFFFF" w:themeFill="background1"/>
            <w:vAlign w:val="center"/>
          </w:tcPr>
          <w:p w14:paraId="48619326" w14:textId="77777777" w:rsidR="00C15C37" w:rsidRDefault="00C15C37" w:rsidP="006E30EF">
            <w:pPr>
              <w:spacing w:after="120"/>
            </w:pPr>
          </w:p>
          <w:p w14:paraId="721AE6F9" w14:textId="77777777" w:rsidR="008E3A76" w:rsidRDefault="008E3A76" w:rsidP="006E30EF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C15C37" w:rsidRPr="00AF3F74" w14:paraId="5AEB25E0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681E9098" w14:textId="77777777" w:rsidR="00C15C37" w:rsidRPr="00AF3F74" w:rsidRDefault="00C15C37" w:rsidP="00C15C3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79E0BBB" w14:textId="77777777" w:rsidR="00C15C37" w:rsidRPr="00AF3F74" w:rsidRDefault="00C15C37" w:rsidP="00C15C3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534F016" w14:textId="77777777" w:rsidR="00C15C37" w:rsidRPr="00AF3F74" w:rsidRDefault="00C15C37" w:rsidP="00C15C3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C15C37" w:rsidRPr="00AF3F74" w14:paraId="1503A870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A18F0D3" w14:textId="7803609C" w:rsidR="00C15C37" w:rsidRPr="00AF3F74" w:rsidRDefault="00C15C37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  <w:r w:rsidR="00406CC1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 of licensee</w:t>
                  </w: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9DB7816" w14:textId="77777777" w:rsidR="00C15C37" w:rsidRPr="00AF3F74" w:rsidRDefault="00C15C37" w:rsidP="00C15C3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39ACEFD" w14:textId="55EB5BCC" w:rsidR="00C15C37" w:rsidRPr="00AF3F74" w:rsidRDefault="00406CC1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>
                    <w:rPr>
                      <w:rFonts w:ascii="Arial Nova" w:hAnsi="Arial Nova" w:cs="Segoe UI"/>
                      <w:sz w:val="20"/>
                      <w:szCs w:val="20"/>
                    </w:rPr>
                    <w:t>Signature of witness</w:t>
                  </w:r>
                </w:p>
              </w:tc>
            </w:tr>
          </w:tbl>
          <w:p w14:paraId="3E999463" w14:textId="77777777" w:rsidR="00C15C37" w:rsidRPr="00AF3F74" w:rsidRDefault="00C15C3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C15C37" w:rsidRPr="00AF3F74" w14:paraId="7E6855AA" w14:textId="77777777" w:rsidTr="00755317">
        <w:trPr>
          <w:trHeight w:val="637"/>
        </w:trPr>
        <w:tc>
          <w:tcPr>
            <w:tcW w:w="11067" w:type="dxa"/>
            <w:shd w:val="clear" w:color="auto" w:fill="FFFFFF" w:themeFill="background1"/>
            <w:vAlign w:val="center"/>
          </w:tcPr>
          <w:p w14:paraId="120C8BC6" w14:textId="77777777" w:rsidR="00A50A5D" w:rsidRDefault="00A50A5D" w:rsidP="006E30EF">
            <w:pPr>
              <w:spacing w:after="120"/>
            </w:pPr>
          </w:p>
          <w:p w14:paraId="0247FEFD" w14:textId="77777777" w:rsidR="008E3A76" w:rsidRDefault="008E3A76" w:rsidP="006E30EF">
            <w:pPr>
              <w:spacing w:after="120"/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50A5D" w:rsidRPr="00AF3F74" w14:paraId="17238329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EE0305A" w14:textId="77777777" w:rsidR="00A50A5D" w:rsidRPr="00AF3F74" w:rsidRDefault="00A50A5D" w:rsidP="00A50A5D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39ABC3FD" w14:textId="77777777" w:rsidR="00A50A5D" w:rsidRPr="00AF3F74" w:rsidRDefault="00A50A5D" w:rsidP="00A50A5D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D8A8BD8" w14:textId="77777777" w:rsidR="00A50A5D" w:rsidRPr="00AF3F74" w:rsidRDefault="00A50A5D" w:rsidP="00A50A5D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A50A5D" w:rsidRPr="00AF3F74" w14:paraId="5754365F" w14:textId="77777777" w:rsidTr="00587C23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86B7D62" w14:textId="14C6FD2A" w:rsidR="00A50A5D" w:rsidRPr="00AF3F74" w:rsidRDefault="00A50A5D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AF3F74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  <w:r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of licensee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EB5E900" w14:textId="77777777" w:rsidR="00A50A5D" w:rsidRPr="00AF3F74" w:rsidRDefault="00A50A5D" w:rsidP="00A50A5D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03B87B06" w14:textId="52D00995" w:rsidR="00A50A5D" w:rsidRPr="00AF3F74" w:rsidRDefault="00A50A5D" w:rsidP="006E30EF">
                  <w:pPr>
                    <w:spacing w:after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>
                    <w:rPr>
                      <w:rFonts w:ascii="Arial Nova" w:hAnsi="Arial Nova" w:cs="Segoe UI"/>
                      <w:sz w:val="20"/>
                      <w:szCs w:val="20"/>
                    </w:rPr>
                    <w:t>Signature of witness</w:t>
                  </w:r>
                </w:p>
              </w:tc>
            </w:tr>
          </w:tbl>
          <w:p w14:paraId="3C720CF8" w14:textId="77777777" w:rsidR="00C15C37" w:rsidRPr="00AF3F74" w:rsidRDefault="00C15C3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0BF023F3" w14:textId="77777777" w:rsidR="008E3A76" w:rsidRPr="008E3A76" w:rsidRDefault="008E3A76" w:rsidP="008E3A76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984"/>
        <w:gridCol w:w="7513"/>
      </w:tblGrid>
      <w:tr w:rsidR="00EA3AE6" w:rsidRPr="00AF3F74" w14:paraId="3FA6F352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6BD0ADC3" w14:textId="36083E13" w:rsidR="00EA3AE6" w:rsidRPr="00EA3AE6" w:rsidRDefault="00EA3AE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color w:val="FFFFFF" w:themeColor="background1"/>
                <w:spacing w:val="-3"/>
              </w:rPr>
            </w:pPr>
            <w:r>
              <w:rPr>
                <w:rFonts w:ascii="Arial Nova" w:hAnsi="Arial Nova"/>
                <w:b/>
                <w:color w:val="FFFFFF" w:themeColor="background1"/>
                <w:spacing w:val="-3"/>
              </w:rPr>
              <w:t>SECTION 5 – PAYMENT DETAILS</w:t>
            </w:r>
          </w:p>
        </w:tc>
      </w:tr>
      <w:tr w:rsidR="005663AF" w:rsidRPr="00AF3F74" w14:paraId="384E565B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5A0E3C1" w14:textId="7C916ACE" w:rsidR="005663AF" w:rsidRPr="00AF3F74" w:rsidRDefault="009F2A6D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Invoice / biller details: please provide the following information </w:t>
            </w:r>
          </w:p>
        </w:tc>
      </w:tr>
      <w:tr w:rsidR="009F2A6D" w:rsidRPr="00AF3F74" w14:paraId="4111DAEB" w14:textId="77777777" w:rsidTr="0012020A">
        <w:trPr>
          <w:trHeight w:val="637"/>
        </w:trPr>
        <w:tc>
          <w:tcPr>
            <w:tcW w:w="3554" w:type="dxa"/>
            <w:gridSpan w:val="2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dotted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053A29F" w14:textId="0BF9640C" w:rsidR="009F2A6D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Bill to name (person(s) or company)</w:t>
            </w:r>
          </w:p>
        </w:tc>
        <w:tc>
          <w:tcPr>
            <w:tcW w:w="751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dotted" w:sz="4" w:space="0" w:color="D1D1D1" w:themeColor="background2" w:themeShade="E6"/>
              <w:right w:val="single" w:sz="4" w:space="0" w:color="auto"/>
            </w:tcBorders>
            <w:vAlign w:val="center"/>
          </w:tcPr>
          <w:p w14:paraId="58D01065" w14:textId="77777777" w:rsidR="009F2A6D" w:rsidRPr="00AF3F74" w:rsidRDefault="009F2A6D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5758A" w:rsidRPr="00AF3F74" w14:paraId="062C5D07" w14:textId="77777777" w:rsidTr="0012020A">
        <w:trPr>
          <w:trHeight w:val="637"/>
        </w:trPr>
        <w:tc>
          <w:tcPr>
            <w:tcW w:w="1570" w:type="dxa"/>
            <w:tcBorders>
              <w:top w:val="dotted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73860EF" w14:textId="11DA1EF7" w:rsidR="00E5758A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Biller email: </w:t>
            </w:r>
          </w:p>
        </w:tc>
        <w:tc>
          <w:tcPr>
            <w:tcW w:w="9497" w:type="dxa"/>
            <w:gridSpan w:val="2"/>
            <w:tcBorders>
              <w:top w:val="dotted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88893" w14:textId="3CEDBB54" w:rsidR="00E5758A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5758A" w:rsidRPr="00AF3F74" w14:paraId="66E1E000" w14:textId="77777777" w:rsidTr="0012020A">
        <w:trPr>
          <w:trHeight w:val="637"/>
        </w:trPr>
        <w:tc>
          <w:tcPr>
            <w:tcW w:w="1570" w:type="dxa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3434D85" w14:textId="5D3A3E48" w:rsidR="00E5758A" w:rsidRPr="00AF3F74" w:rsidRDefault="00603C1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Biller address:</w:t>
            </w:r>
          </w:p>
        </w:tc>
        <w:tc>
          <w:tcPr>
            <w:tcW w:w="9497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2B0B4" w14:textId="41BD3912" w:rsidR="00E5758A" w:rsidRPr="00AF3F74" w:rsidRDefault="00E5758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B34693" w:rsidRPr="00AF3F74" w14:paraId="68A08BD9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4CB5C4B" w14:textId="2749B915" w:rsidR="00B34693" w:rsidRPr="00AF3F74" w:rsidRDefault="000622F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>An invoice with detailed payment options will be provided once the application has been received.</w:t>
            </w:r>
          </w:p>
        </w:tc>
      </w:tr>
      <w:tr w:rsidR="00B34693" w:rsidRPr="00AF3F74" w14:paraId="3C76E035" w14:textId="77777777" w:rsidTr="008D6339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0E6FA"/>
            <w:vAlign w:val="center"/>
          </w:tcPr>
          <w:p w14:paraId="25655B93" w14:textId="2985F00E" w:rsidR="00B34693" w:rsidRPr="00AF3F74" w:rsidRDefault="000622F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Failure to pay the appropriate fee within 30 days, may result in the search request being set aside for irregularity in accordance with section 16(4) of the </w:t>
            </w:r>
            <w:r w:rsidRPr="000622FA">
              <w:rPr>
                <w:rFonts w:ascii="Arial Nova" w:hAnsi="Arial Nova"/>
                <w:b/>
                <w:i/>
                <w:iCs/>
                <w:spacing w:val="-3"/>
                <w:sz w:val="20"/>
                <w:szCs w:val="20"/>
              </w:rPr>
              <w:t>Liquor Control Act 1988.</w:t>
            </w:r>
          </w:p>
        </w:tc>
      </w:tr>
    </w:tbl>
    <w:p w14:paraId="6D1FD4B5" w14:textId="77777777" w:rsidR="00DD1046" w:rsidRPr="007B18E9" w:rsidRDefault="00DD1046" w:rsidP="007B18E9">
      <w:pPr>
        <w:spacing w:after="0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AF3F74" w14:paraId="794324C8" w14:textId="77777777" w:rsidTr="00056182">
        <w:trPr>
          <w:trHeight w:val="720"/>
        </w:trPr>
        <w:tc>
          <w:tcPr>
            <w:tcW w:w="11057" w:type="dxa"/>
            <w:shd w:val="clear" w:color="auto" w:fill="F0E6FA"/>
            <w:vAlign w:val="center"/>
          </w:tcPr>
          <w:p w14:paraId="171E1CCA" w14:textId="5BF761E6" w:rsidR="00C866B7" w:rsidRPr="00EE5C4B" w:rsidRDefault="00C866B7" w:rsidP="00587C23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EE5C4B">
              <w:rPr>
                <w:rFonts w:ascii="Arial" w:hAnsi="Arial" w:cs="Arial"/>
                <w:b/>
                <w:bCs/>
              </w:rPr>
              <w:t>IMPORTANT NOTE:</w:t>
            </w:r>
            <w:r w:rsidRPr="00EE5C4B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EE5C4B">
              <w:rPr>
                <w:rFonts w:ascii="Arial" w:hAnsi="Arial" w:cs="Arial"/>
                <w:b/>
                <w:bCs/>
                <w:spacing w:val="-3"/>
              </w:rPr>
              <w:t xml:space="preserve">It is an offence under the </w:t>
            </w:r>
            <w:r w:rsidRPr="00EE5C4B">
              <w:rPr>
                <w:rFonts w:ascii="Arial" w:hAnsi="Arial" w:cs="Arial"/>
                <w:b/>
                <w:bCs/>
                <w:i/>
                <w:iCs/>
                <w:spacing w:val="-3"/>
              </w:rPr>
              <w:t>Liquor Control Act 1988</w:t>
            </w:r>
            <w:r w:rsidRPr="00EE5C4B">
              <w:rPr>
                <w:rFonts w:ascii="Arial" w:hAnsi="Arial" w:cs="Arial"/>
                <w:b/>
                <w:bCs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p w14:paraId="4AF83850" w14:textId="77777777" w:rsidR="00064EAA" w:rsidRDefault="00064EAA" w:rsidP="00216AD8">
      <w:pPr>
        <w:spacing w:after="80" w:line="240" w:lineRule="auto"/>
        <w:jc w:val="right"/>
        <w:rPr>
          <w:rFonts w:ascii="Arial" w:hAnsi="Arial" w:cs="Arial"/>
          <w:sz w:val="20"/>
          <w:szCs w:val="20"/>
        </w:rPr>
      </w:pPr>
    </w:p>
    <w:sectPr w:rsidR="00064EAA" w:rsidSect="00056182">
      <w:footerReference w:type="even" r:id="rId25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DDE076" w14:textId="77777777" w:rsidR="00953637" w:rsidRDefault="00953637" w:rsidP="009C2718">
      <w:pPr>
        <w:spacing w:after="0" w:line="240" w:lineRule="auto"/>
      </w:pPr>
      <w:r>
        <w:separator/>
      </w:r>
    </w:p>
  </w:endnote>
  <w:endnote w:type="continuationSeparator" w:id="0">
    <w:p w14:paraId="7EC2CA70" w14:textId="77777777" w:rsidR="00953637" w:rsidRDefault="00953637" w:rsidP="009C2718">
      <w:pPr>
        <w:spacing w:after="0" w:line="240" w:lineRule="auto"/>
      </w:pPr>
      <w:r>
        <w:continuationSeparator/>
      </w:r>
    </w:p>
  </w:endnote>
  <w:endnote w:type="continuationNotice" w:id="1">
    <w:p w14:paraId="6B0B7249" w14:textId="77777777" w:rsidR="00953637" w:rsidRDefault="009536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20B0604020202020204"/>
    <w:charset w:val="00"/>
    <w:family w:val="roman"/>
    <w:notTrueType/>
    <w:pitch w:val="default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16460876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4109405" w14:textId="77777777" w:rsid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5F171EC3" w14:textId="77777777" w:rsid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7A1A77FF" w14:textId="77777777" w:rsidR="00056182" w:rsidRDefault="00056182" w:rsidP="00056182">
            <w:pPr>
              <w:spacing w:after="8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Level 2, Gordon Stephenson House, </w:t>
            </w:r>
          </w:p>
          <w:p w14:paraId="647A5AAF" w14:textId="77777777" w:rsidR="00056182" w:rsidRPr="00064EAA" w:rsidRDefault="00056182" w:rsidP="00056182">
            <w:pPr>
              <w:spacing w:after="8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4EAA">
              <w:rPr>
                <w:rFonts w:ascii="Arial" w:hAnsi="Arial" w:cs="Arial"/>
                <w:sz w:val="16"/>
                <w:szCs w:val="16"/>
              </w:rPr>
              <w:t>140 William Street, Perth Western Australia, 6000</w:t>
            </w:r>
          </w:p>
          <w:p w14:paraId="44F5DEE4" w14:textId="77777777" w:rsidR="00056182" w:rsidRPr="00064EAA" w:rsidRDefault="00056182" w:rsidP="00056182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4EAA">
              <w:rPr>
                <w:rFonts w:ascii="Arial" w:hAnsi="Arial" w:cs="Arial"/>
                <w:b/>
                <w:sz w:val="16"/>
                <w:szCs w:val="16"/>
              </w:rPr>
              <w:t>Postal Address: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Locked Bag 14</w:t>
            </w:r>
            <w:r w:rsidRPr="00064EAA">
              <w:rPr>
                <w:rFonts w:ascii="Arial" w:hAnsi="Arial" w:cs="Arial"/>
                <w:bCs/>
                <w:sz w:val="16"/>
                <w:szCs w:val="16"/>
              </w:rPr>
              <w:t>, Cloisters Square, Perth, WA, 6850</w:t>
            </w:r>
          </w:p>
          <w:p w14:paraId="27749936" w14:textId="77777777" w:rsidR="00056182" w:rsidRPr="00064EAA" w:rsidRDefault="00056182" w:rsidP="00056182">
            <w:pPr>
              <w:tabs>
                <w:tab w:val="left" w:pos="7980"/>
              </w:tabs>
              <w:spacing w:after="8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64EAA">
              <w:rPr>
                <w:rFonts w:ascii="Arial" w:hAnsi="Arial" w:cs="Arial"/>
                <w:b/>
                <w:sz w:val="16"/>
                <w:szCs w:val="16"/>
              </w:rPr>
              <w:t>Tel: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+61 8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655 14888 </w:t>
            </w:r>
            <w:r w:rsidRPr="00064EAA">
              <w:rPr>
                <w:rFonts w:ascii="Arial" w:hAnsi="Arial" w:cs="Arial"/>
                <w:b/>
                <w:sz w:val="16"/>
                <w:szCs w:val="16"/>
              </w:rPr>
              <w:t xml:space="preserve">Country Callers: </w:t>
            </w:r>
            <w:r w:rsidRPr="00064EAA">
              <w:rPr>
                <w:rFonts w:ascii="Arial" w:hAnsi="Arial" w:cs="Arial"/>
                <w:sz w:val="16"/>
                <w:szCs w:val="16"/>
              </w:rPr>
              <w:t>1800 634 541</w:t>
            </w:r>
            <w:r w:rsidRPr="00064EA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F2671ED" w14:textId="77777777" w:rsidR="00056182" w:rsidRPr="00064EAA" w:rsidRDefault="00056182" w:rsidP="0005618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64EAA">
              <w:rPr>
                <w:rFonts w:ascii="Arial" w:hAnsi="Arial" w:cs="Arial"/>
                <w:b/>
                <w:sz w:val="16"/>
                <w:szCs w:val="16"/>
              </w:rPr>
              <w:t xml:space="preserve">Email: </w:t>
            </w:r>
            <w:hyperlink r:id="rId1" w:history="1">
              <w:r w:rsidRPr="00064EAA">
                <w:rPr>
                  <w:rStyle w:val="Hyperlink"/>
                  <w:rFonts w:ascii="Arial" w:hAnsi="Arial" w:cs="Arial"/>
                  <w:sz w:val="16"/>
                  <w:szCs w:val="16"/>
                </w:rPr>
                <w:t>rgl@lgirs.wa.gov.au</w:t>
              </w:r>
            </w:hyperlink>
            <w:r w:rsidRPr="00064E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4EAA">
              <w:rPr>
                <w:rFonts w:ascii="Arial" w:hAnsi="Arial" w:cs="Arial"/>
                <w:b/>
                <w:sz w:val="16"/>
                <w:szCs w:val="16"/>
              </w:rPr>
              <w:t>Website:</w:t>
            </w:r>
            <w:r w:rsidRPr="00064EAA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2" w:history="1">
              <w:r w:rsidRPr="00064EAA">
                <w:rPr>
                  <w:rStyle w:val="Hyperlink"/>
                  <w:rFonts w:ascii="Arial" w:hAnsi="Arial" w:cs="Arial"/>
                  <w:sz w:val="16"/>
                  <w:szCs w:val="16"/>
                </w:rPr>
                <w:t>www.lgirs.wa.gov.au</w:t>
              </w:r>
            </w:hyperlink>
          </w:p>
          <w:p w14:paraId="76A2BD69" w14:textId="2DEE147D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F94CD82" w14:textId="77777777" w:rsidR="00056182" w:rsidRDefault="00056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71369868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-1936738126"/>
          <w:docPartObj>
            <w:docPartGallery w:val="Page Numbers (Top of Page)"/>
            <w:docPartUnique/>
          </w:docPartObj>
        </w:sdtPr>
        <w:sdtContent>
          <w:p w14:paraId="6FF3F2C9" w14:textId="104785E8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0815C58C" w:rsidR="00B15B70" w:rsidRDefault="00B15B70" w:rsidP="00056182">
    <w:pPr>
      <w:pStyle w:val="Footer"/>
      <w:tabs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ECE67A" w14:textId="77777777" w:rsidR="0093361F" w:rsidRDefault="009336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17534790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-557939939"/>
          <w:docPartObj>
            <w:docPartGallery w:val="Page Numbers (Top of Page)"/>
            <w:docPartUnique/>
          </w:docPartObj>
        </w:sdtPr>
        <w:sdtContent>
          <w:p w14:paraId="2F27E464" w14:textId="77777777" w:rsid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0D29FF59" w14:textId="240035E0" w:rsidR="00056182" w:rsidRPr="00064EAA" w:rsidRDefault="00056182" w:rsidP="0005618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F35A265" w14:textId="77777777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A3C4D8" w14:textId="77777777" w:rsidR="00056182" w:rsidRDefault="0005618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 Nova" w:hAnsi="Arial Nova"/>
        <w:sz w:val="18"/>
        <w:szCs w:val="18"/>
      </w:rPr>
      <w:id w:val="-2111346864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557670289"/>
          <w:docPartObj>
            <w:docPartGallery w:val="Page Numbers (Top of Page)"/>
            <w:docPartUnique/>
          </w:docPartObj>
        </w:sdtPr>
        <w:sdtContent>
          <w:p w14:paraId="4AA8801B" w14:textId="41A3B999" w:rsidR="00056182" w:rsidRPr="00056182" w:rsidRDefault="0005618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5052558" w14:textId="74FEDA4E" w:rsidR="00056182" w:rsidRDefault="00056182" w:rsidP="00056182">
    <w:pPr>
      <w:pStyle w:val="Footer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733231019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659578474"/>
          <w:docPartObj>
            <w:docPartGallery w:val="Page Numbers (Top of Page)"/>
            <w:docPartUnique/>
          </w:docPartObj>
        </w:sdtPr>
        <w:sdtContent>
          <w:p w14:paraId="5DE7D77C" w14:textId="77777777" w:rsidR="0093361F" w:rsidRDefault="0093361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0D7E73DB" w14:textId="77777777" w:rsidR="00EF639D" w:rsidRDefault="00EF639D" w:rsidP="00EF639D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472F5DA4" w14:textId="77777777" w:rsidR="00EF639D" w:rsidRPr="00144DED" w:rsidRDefault="00EF639D" w:rsidP="00EF639D">
            <w:pPr>
              <w:spacing w:after="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sz w:val="18"/>
                <w:szCs w:val="18"/>
              </w:rPr>
              <w:t>140 William Street, Perth Western Australia, 6000</w:t>
            </w:r>
          </w:p>
          <w:p w14:paraId="7F28488C" w14:textId="77777777" w:rsidR="00EF639D" w:rsidRPr="00144DED" w:rsidRDefault="00EF639D" w:rsidP="00EF639D">
            <w:pPr>
              <w:tabs>
                <w:tab w:val="left" w:pos="7980"/>
              </w:tabs>
              <w:spacing w:after="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Postal Address: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Locked Bag 14</w:t>
            </w:r>
            <w:r w:rsidRPr="00144DED">
              <w:rPr>
                <w:rFonts w:ascii="Arial Nova" w:hAnsi="Arial Nova" w:cs="Arial"/>
                <w:bCs/>
                <w:sz w:val="18"/>
                <w:szCs w:val="18"/>
              </w:rPr>
              <w:t>, Cloisters Square, Perth WA, 6850</w:t>
            </w:r>
          </w:p>
          <w:p w14:paraId="4774193F" w14:textId="77777777" w:rsidR="00EF639D" w:rsidRPr="00144DED" w:rsidRDefault="00EF639D" w:rsidP="00EF639D">
            <w:pPr>
              <w:tabs>
                <w:tab w:val="left" w:pos="7980"/>
              </w:tabs>
              <w:spacing w:after="0" w:line="240" w:lineRule="auto"/>
              <w:jc w:val="right"/>
              <w:rPr>
                <w:rFonts w:ascii="Arial Nova" w:hAnsi="Arial Nova" w:cs="Arial"/>
                <w:b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Tel: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8 655 14888 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Country Callers: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>1800 634 541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 </w:t>
            </w:r>
          </w:p>
          <w:p w14:paraId="518AF150" w14:textId="4BF95F6D" w:rsidR="00EF639D" w:rsidRDefault="00EF639D" w:rsidP="00EF639D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Email: </w:t>
            </w:r>
            <w:hyperlink r:id="rId1" w:history="1">
              <w:r w:rsidRPr="00144DED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Website: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hyperlink r:id="rId2" w:history="1">
              <w:r w:rsidRPr="00144DED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20264F1F" w14:textId="77777777" w:rsidR="00EF639D" w:rsidRDefault="00EF639D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6FDE420B" w14:textId="3A02C2FA" w:rsidR="0093361F" w:rsidRPr="00056182" w:rsidRDefault="0093361F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5618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5618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5618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5618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C98A5E5" w14:textId="77777777" w:rsidR="0093361F" w:rsidRDefault="00933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26179C" w14:textId="77777777" w:rsidR="00953637" w:rsidRDefault="00953637" w:rsidP="009C2718">
      <w:pPr>
        <w:spacing w:after="0" w:line="240" w:lineRule="auto"/>
      </w:pPr>
      <w:r>
        <w:separator/>
      </w:r>
    </w:p>
  </w:footnote>
  <w:footnote w:type="continuationSeparator" w:id="0">
    <w:p w14:paraId="6E3066A0" w14:textId="77777777" w:rsidR="00953637" w:rsidRDefault="00953637" w:rsidP="009C2718">
      <w:pPr>
        <w:spacing w:after="0" w:line="240" w:lineRule="auto"/>
      </w:pPr>
      <w:r>
        <w:continuationSeparator/>
      </w:r>
    </w:p>
  </w:footnote>
  <w:footnote w:type="continuationNotice" w:id="1">
    <w:p w14:paraId="49970271" w14:textId="77777777" w:rsidR="00953637" w:rsidRDefault="009536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CB39C" w14:textId="77777777" w:rsidR="0093361F" w:rsidRDefault="00933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793562" w14:textId="55D7410F" w:rsidR="00A16AA6" w:rsidRDefault="00220B42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5533F24F" wp14:editId="3DE7BBE9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54681704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690279C5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3FDD74" w14:textId="77777777" w:rsidR="0093361F" w:rsidRDefault="009336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1F143A" w14:textId="77777777" w:rsidR="00056182" w:rsidRDefault="0005618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AB9C72" w14:textId="432739D4" w:rsidR="00056182" w:rsidRDefault="00056182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w:drawing>
        <wp:anchor distT="0" distB="0" distL="114300" distR="114300" simplePos="0" relativeHeight="251658242" behindDoc="1" locked="0" layoutInCell="1" allowOverlap="1" wp14:anchorId="369D99D5" wp14:editId="572340BE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955529178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DA31E1"/>
    <w:multiLevelType w:val="hybridMultilevel"/>
    <w:tmpl w:val="9B0CAB0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C7782"/>
    <w:multiLevelType w:val="hybridMultilevel"/>
    <w:tmpl w:val="25A21C4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8"/>
  </w:num>
  <w:num w:numId="2" w16cid:durableId="398593981">
    <w:abstractNumId w:val="12"/>
  </w:num>
  <w:num w:numId="3" w16cid:durableId="1576285157">
    <w:abstractNumId w:val="30"/>
  </w:num>
  <w:num w:numId="4" w16cid:durableId="579828105">
    <w:abstractNumId w:val="26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7"/>
  </w:num>
  <w:num w:numId="8" w16cid:durableId="1945183464">
    <w:abstractNumId w:val="6"/>
  </w:num>
  <w:num w:numId="9" w16cid:durableId="41173497">
    <w:abstractNumId w:val="32"/>
  </w:num>
  <w:num w:numId="10" w16cid:durableId="14503208">
    <w:abstractNumId w:val="17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9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20"/>
  </w:num>
  <w:num w:numId="21" w16cid:durableId="311717405">
    <w:abstractNumId w:val="36"/>
  </w:num>
  <w:num w:numId="22" w16cid:durableId="249586193">
    <w:abstractNumId w:val="24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5"/>
  </w:num>
  <w:num w:numId="26" w16cid:durableId="550845605">
    <w:abstractNumId w:val="19"/>
  </w:num>
  <w:num w:numId="27" w16cid:durableId="1496844861">
    <w:abstractNumId w:val="33"/>
  </w:num>
  <w:num w:numId="28" w16cid:durableId="1300575954">
    <w:abstractNumId w:val="21"/>
  </w:num>
  <w:num w:numId="29" w16cid:durableId="1378310746">
    <w:abstractNumId w:val="35"/>
  </w:num>
  <w:num w:numId="30" w16cid:durableId="605579997">
    <w:abstractNumId w:val="39"/>
  </w:num>
  <w:num w:numId="31" w16cid:durableId="713189955">
    <w:abstractNumId w:val="34"/>
  </w:num>
  <w:num w:numId="32" w16cid:durableId="513615583">
    <w:abstractNumId w:val="27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2"/>
  </w:num>
  <w:num w:numId="36" w16cid:durableId="1444378396">
    <w:abstractNumId w:val="28"/>
  </w:num>
  <w:num w:numId="37" w16cid:durableId="127285934">
    <w:abstractNumId w:val="23"/>
  </w:num>
  <w:num w:numId="38" w16cid:durableId="1399011187">
    <w:abstractNumId w:val="38"/>
  </w:num>
  <w:num w:numId="39" w16cid:durableId="847062853">
    <w:abstractNumId w:val="16"/>
  </w:num>
  <w:num w:numId="40" w16cid:durableId="1151601024">
    <w:abstractNumId w:val="3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1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0767D"/>
    <w:rsid w:val="0001177F"/>
    <w:rsid w:val="00012E40"/>
    <w:rsid w:val="00014116"/>
    <w:rsid w:val="0001613F"/>
    <w:rsid w:val="00016D89"/>
    <w:rsid w:val="0001777A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182"/>
    <w:rsid w:val="00056FFA"/>
    <w:rsid w:val="00057436"/>
    <w:rsid w:val="000575D2"/>
    <w:rsid w:val="00061C81"/>
    <w:rsid w:val="000622FA"/>
    <w:rsid w:val="000627C3"/>
    <w:rsid w:val="00063607"/>
    <w:rsid w:val="00064EAA"/>
    <w:rsid w:val="00066D44"/>
    <w:rsid w:val="00071B40"/>
    <w:rsid w:val="000746AA"/>
    <w:rsid w:val="000830E0"/>
    <w:rsid w:val="00083503"/>
    <w:rsid w:val="00086080"/>
    <w:rsid w:val="00087C1D"/>
    <w:rsid w:val="000931FF"/>
    <w:rsid w:val="000A39C4"/>
    <w:rsid w:val="000A42C0"/>
    <w:rsid w:val="000B0D48"/>
    <w:rsid w:val="000B0DB6"/>
    <w:rsid w:val="000B3BAE"/>
    <w:rsid w:val="000D37E1"/>
    <w:rsid w:val="000D5722"/>
    <w:rsid w:val="000D7000"/>
    <w:rsid w:val="000E1476"/>
    <w:rsid w:val="000E448D"/>
    <w:rsid w:val="000E6067"/>
    <w:rsid w:val="000F40F4"/>
    <w:rsid w:val="000F7263"/>
    <w:rsid w:val="000F7E42"/>
    <w:rsid w:val="001004E5"/>
    <w:rsid w:val="00100833"/>
    <w:rsid w:val="00104C0B"/>
    <w:rsid w:val="00110C41"/>
    <w:rsid w:val="001131BC"/>
    <w:rsid w:val="00113F11"/>
    <w:rsid w:val="0012020A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0C80"/>
    <w:rsid w:val="00182B3B"/>
    <w:rsid w:val="001834F2"/>
    <w:rsid w:val="00190132"/>
    <w:rsid w:val="001A1C7E"/>
    <w:rsid w:val="001A1F0D"/>
    <w:rsid w:val="001A60C8"/>
    <w:rsid w:val="001B5484"/>
    <w:rsid w:val="001C0C22"/>
    <w:rsid w:val="001C7F28"/>
    <w:rsid w:val="001D1231"/>
    <w:rsid w:val="001D35D9"/>
    <w:rsid w:val="001D67C9"/>
    <w:rsid w:val="001D6ABC"/>
    <w:rsid w:val="001D7BF7"/>
    <w:rsid w:val="001E0309"/>
    <w:rsid w:val="001E6235"/>
    <w:rsid w:val="002009C5"/>
    <w:rsid w:val="00211156"/>
    <w:rsid w:val="00213103"/>
    <w:rsid w:val="00215886"/>
    <w:rsid w:val="00215C08"/>
    <w:rsid w:val="002161DE"/>
    <w:rsid w:val="00216AD8"/>
    <w:rsid w:val="002205A8"/>
    <w:rsid w:val="00220B42"/>
    <w:rsid w:val="002346AD"/>
    <w:rsid w:val="00237893"/>
    <w:rsid w:val="00240820"/>
    <w:rsid w:val="002453C7"/>
    <w:rsid w:val="00260124"/>
    <w:rsid w:val="002667DA"/>
    <w:rsid w:val="00275DE9"/>
    <w:rsid w:val="0028366B"/>
    <w:rsid w:val="00284E97"/>
    <w:rsid w:val="00292676"/>
    <w:rsid w:val="00292B1C"/>
    <w:rsid w:val="0029528B"/>
    <w:rsid w:val="002A4943"/>
    <w:rsid w:val="002A7834"/>
    <w:rsid w:val="002B1A83"/>
    <w:rsid w:val="002B53D1"/>
    <w:rsid w:val="002C409F"/>
    <w:rsid w:val="002C551F"/>
    <w:rsid w:val="002E4299"/>
    <w:rsid w:val="002E50FE"/>
    <w:rsid w:val="002E6EB7"/>
    <w:rsid w:val="002F2064"/>
    <w:rsid w:val="002F6954"/>
    <w:rsid w:val="00300174"/>
    <w:rsid w:val="00302093"/>
    <w:rsid w:val="00307ED2"/>
    <w:rsid w:val="00315322"/>
    <w:rsid w:val="00316007"/>
    <w:rsid w:val="00317C08"/>
    <w:rsid w:val="003232A5"/>
    <w:rsid w:val="00325363"/>
    <w:rsid w:val="0032752A"/>
    <w:rsid w:val="003338AB"/>
    <w:rsid w:val="00340EE0"/>
    <w:rsid w:val="00357968"/>
    <w:rsid w:val="0036289B"/>
    <w:rsid w:val="00365AAA"/>
    <w:rsid w:val="003665C0"/>
    <w:rsid w:val="003679BA"/>
    <w:rsid w:val="0037116F"/>
    <w:rsid w:val="0037194A"/>
    <w:rsid w:val="00375319"/>
    <w:rsid w:val="00375E87"/>
    <w:rsid w:val="0038013C"/>
    <w:rsid w:val="003805B5"/>
    <w:rsid w:val="00380768"/>
    <w:rsid w:val="0038430B"/>
    <w:rsid w:val="0038611C"/>
    <w:rsid w:val="00390386"/>
    <w:rsid w:val="0039155E"/>
    <w:rsid w:val="00394941"/>
    <w:rsid w:val="003954C9"/>
    <w:rsid w:val="0039551D"/>
    <w:rsid w:val="003956BD"/>
    <w:rsid w:val="003A1EFC"/>
    <w:rsid w:val="003A2A93"/>
    <w:rsid w:val="003A3A8E"/>
    <w:rsid w:val="003A56E5"/>
    <w:rsid w:val="003B7838"/>
    <w:rsid w:val="003C328A"/>
    <w:rsid w:val="003C791A"/>
    <w:rsid w:val="003D40F6"/>
    <w:rsid w:val="003D4612"/>
    <w:rsid w:val="003E4ACD"/>
    <w:rsid w:val="00400A84"/>
    <w:rsid w:val="00400D0C"/>
    <w:rsid w:val="00401E26"/>
    <w:rsid w:val="00402E66"/>
    <w:rsid w:val="00406CC1"/>
    <w:rsid w:val="00406F1C"/>
    <w:rsid w:val="00413CF9"/>
    <w:rsid w:val="004219BE"/>
    <w:rsid w:val="00430916"/>
    <w:rsid w:val="004333A8"/>
    <w:rsid w:val="00450D2E"/>
    <w:rsid w:val="00452914"/>
    <w:rsid w:val="00473A80"/>
    <w:rsid w:val="004740C0"/>
    <w:rsid w:val="0047471B"/>
    <w:rsid w:val="00477BF3"/>
    <w:rsid w:val="00480284"/>
    <w:rsid w:val="00486869"/>
    <w:rsid w:val="004903C2"/>
    <w:rsid w:val="00492F02"/>
    <w:rsid w:val="004938ED"/>
    <w:rsid w:val="00494C75"/>
    <w:rsid w:val="004A356F"/>
    <w:rsid w:val="004A7EAD"/>
    <w:rsid w:val="004B4B3E"/>
    <w:rsid w:val="004C1397"/>
    <w:rsid w:val="004C2044"/>
    <w:rsid w:val="004C23FB"/>
    <w:rsid w:val="004C42D3"/>
    <w:rsid w:val="004C53DF"/>
    <w:rsid w:val="004C5B8E"/>
    <w:rsid w:val="004C61FD"/>
    <w:rsid w:val="004C766B"/>
    <w:rsid w:val="004E0CFD"/>
    <w:rsid w:val="004E71BC"/>
    <w:rsid w:val="004F74D0"/>
    <w:rsid w:val="005035DB"/>
    <w:rsid w:val="005048B0"/>
    <w:rsid w:val="00507444"/>
    <w:rsid w:val="00511C2B"/>
    <w:rsid w:val="00517648"/>
    <w:rsid w:val="0052075D"/>
    <w:rsid w:val="005233F5"/>
    <w:rsid w:val="005356A4"/>
    <w:rsid w:val="00540928"/>
    <w:rsid w:val="005430AE"/>
    <w:rsid w:val="005433B9"/>
    <w:rsid w:val="00544D0E"/>
    <w:rsid w:val="00546D1D"/>
    <w:rsid w:val="00547C3C"/>
    <w:rsid w:val="005529EE"/>
    <w:rsid w:val="00557A69"/>
    <w:rsid w:val="005663AF"/>
    <w:rsid w:val="00566426"/>
    <w:rsid w:val="005713FD"/>
    <w:rsid w:val="00577AD7"/>
    <w:rsid w:val="00581421"/>
    <w:rsid w:val="00583A78"/>
    <w:rsid w:val="00587C23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B74C6"/>
    <w:rsid w:val="005C282C"/>
    <w:rsid w:val="005C79DA"/>
    <w:rsid w:val="005D3410"/>
    <w:rsid w:val="005D4C86"/>
    <w:rsid w:val="005D5216"/>
    <w:rsid w:val="005D579A"/>
    <w:rsid w:val="005D654F"/>
    <w:rsid w:val="005D7A87"/>
    <w:rsid w:val="005E0BAB"/>
    <w:rsid w:val="005E2E4E"/>
    <w:rsid w:val="005E6CE8"/>
    <w:rsid w:val="005E72B5"/>
    <w:rsid w:val="005F695C"/>
    <w:rsid w:val="00603C11"/>
    <w:rsid w:val="0060614A"/>
    <w:rsid w:val="00606F40"/>
    <w:rsid w:val="006110A1"/>
    <w:rsid w:val="00620A6E"/>
    <w:rsid w:val="0062539E"/>
    <w:rsid w:val="00632A70"/>
    <w:rsid w:val="00633027"/>
    <w:rsid w:val="006375B2"/>
    <w:rsid w:val="00644CEE"/>
    <w:rsid w:val="006476DF"/>
    <w:rsid w:val="00651999"/>
    <w:rsid w:val="0065288D"/>
    <w:rsid w:val="00655278"/>
    <w:rsid w:val="00657298"/>
    <w:rsid w:val="0066011B"/>
    <w:rsid w:val="00660761"/>
    <w:rsid w:val="00661F3D"/>
    <w:rsid w:val="0066560B"/>
    <w:rsid w:val="006720BD"/>
    <w:rsid w:val="006779F6"/>
    <w:rsid w:val="00680689"/>
    <w:rsid w:val="0068190C"/>
    <w:rsid w:val="00682048"/>
    <w:rsid w:val="00683B77"/>
    <w:rsid w:val="006849C7"/>
    <w:rsid w:val="00684EDF"/>
    <w:rsid w:val="00687972"/>
    <w:rsid w:val="00690239"/>
    <w:rsid w:val="0069062F"/>
    <w:rsid w:val="0069101D"/>
    <w:rsid w:val="006B26BC"/>
    <w:rsid w:val="006B2B2F"/>
    <w:rsid w:val="006B3A4E"/>
    <w:rsid w:val="006B3B5F"/>
    <w:rsid w:val="006B6342"/>
    <w:rsid w:val="006B7CD3"/>
    <w:rsid w:val="006C154E"/>
    <w:rsid w:val="006C1F46"/>
    <w:rsid w:val="006C274B"/>
    <w:rsid w:val="006C2B65"/>
    <w:rsid w:val="006C2F89"/>
    <w:rsid w:val="006C417A"/>
    <w:rsid w:val="006C4E95"/>
    <w:rsid w:val="006D0B2E"/>
    <w:rsid w:val="006D4642"/>
    <w:rsid w:val="006D4DC1"/>
    <w:rsid w:val="006D50CB"/>
    <w:rsid w:val="006E1F7E"/>
    <w:rsid w:val="006E28EA"/>
    <w:rsid w:val="006E30EF"/>
    <w:rsid w:val="006E45C1"/>
    <w:rsid w:val="006E68E0"/>
    <w:rsid w:val="006F0CBA"/>
    <w:rsid w:val="00702D5D"/>
    <w:rsid w:val="00707C20"/>
    <w:rsid w:val="007129D2"/>
    <w:rsid w:val="00716FC1"/>
    <w:rsid w:val="00726E90"/>
    <w:rsid w:val="0073615F"/>
    <w:rsid w:val="007410F1"/>
    <w:rsid w:val="00742AD1"/>
    <w:rsid w:val="00746A79"/>
    <w:rsid w:val="00747AAB"/>
    <w:rsid w:val="00754238"/>
    <w:rsid w:val="007543E6"/>
    <w:rsid w:val="00754690"/>
    <w:rsid w:val="00755317"/>
    <w:rsid w:val="00756093"/>
    <w:rsid w:val="00757010"/>
    <w:rsid w:val="00764AE3"/>
    <w:rsid w:val="007679DC"/>
    <w:rsid w:val="00774157"/>
    <w:rsid w:val="007864D7"/>
    <w:rsid w:val="0078744E"/>
    <w:rsid w:val="007A137A"/>
    <w:rsid w:val="007A2688"/>
    <w:rsid w:val="007A5AB0"/>
    <w:rsid w:val="007A754C"/>
    <w:rsid w:val="007A7E71"/>
    <w:rsid w:val="007B0CC7"/>
    <w:rsid w:val="007B18E9"/>
    <w:rsid w:val="007B252C"/>
    <w:rsid w:val="007B4E8D"/>
    <w:rsid w:val="007C4CCC"/>
    <w:rsid w:val="007C60BD"/>
    <w:rsid w:val="007C63BB"/>
    <w:rsid w:val="007D15D4"/>
    <w:rsid w:val="007E5274"/>
    <w:rsid w:val="007F230F"/>
    <w:rsid w:val="007F302B"/>
    <w:rsid w:val="00800CAD"/>
    <w:rsid w:val="00804096"/>
    <w:rsid w:val="008047E4"/>
    <w:rsid w:val="00833783"/>
    <w:rsid w:val="0083646D"/>
    <w:rsid w:val="0084606E"/>
    <w:rsid w:val="0084635E"/>
    <w:rsid w:val="00857C27"/>
    <w:rsid w:val="0086051E"/>
    <w:rsid w:val="0087114F"/>
    <w:rsid w:val="00876066"/>
    <w:rsid w:val="0087790B"/>
    <w:rsid w:val="00883DC3"/>
    <w:rsid w:val="008841F2"/>
    <w:rsid w:val="00884B4A"/>
    <w:rsid w:val="00886C39"/>
    <w:rsid w:val="00887957"/>
    <w:rsid w:val="008925B4"/>
    <w:rsid w:val="00897177"/>
    <w:rsid w:val="008A0C8E"/>
    <w:rsid w:val="008A694D"/>
    <w:rsid w:val="008B1B8C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367B"/>
    <w:rsid w:val="008D465C"/>
    <w:rsid w:val="008D498A"/>
    <w:rsid w:val="008D6339"/>
    <w:rsid w:val="008E3A76"/>
    <w:rsid w:val="008E50CF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438E"/>
    <w:rsid w:val="00930BE5"/>
    <w:rsid w:val="0093361F"/>
    <w:rsid w:val="00936BA2"/>
    <w:rsid w:val="00937151"/>
    <w:rsid w:val="00942DB0"/>
    <w:rsid w:val="00942DF1"/>
    <w:rsid w:val="00951FB9"/>
    <w:rsid w:val="00953637"/>
    <w:rsid w:val="0095595C"/>
    <w:rsid w:val="00966DD5"/>
    <w:rsid w:val="009736BA"/>
    <w:rsid w:val="00973FD4"/>
    <w:rsid w:val="00975CB6"/>
    <w:rsid w:val="009818CE"/>
    <w:rsid w:val="00983940"/>
    <w:rsid w:val="00984AFE"/>
    <w:rsid w:val="009856C8"/>
    <w:rsid w:val="009867BB"/>
    <w:rsid w:val="00987914"/>
    <w:rsid w:val="00990421"/>
    <w:rsid w:val="009910EF"/>
    <w:rsid w:val="00992E94"/>
    <w:rsid w:val="009949EA"/>
    <w:rsid w:val="009A26AB"/>
    <w:rsid w:val="009C2718"/>
    <w:rsid w:val="009C27F4"/>
    <w:rsid w:val="009C3A2E"/>
    <w:rsid w:val="009D04A5"/>
    <w:rsid w:val="009D774D"/>
    <w:rsid w:val="009E339B"/>
    <w:rsid w:val="009E78E5"/>
    <w:rsid w:val="009F2A6D"/>
    <w:rsid w:val="009F6825"/>
    <w:rsid w:val="009F7BD4"/>
    <w:rsid w:val="00A02382"/>
    <w:rsid w:val="00A02689"/>
    <w:rsid w:val="00A072E8"/>
    <w:rsid w:val="00A108EA"/>
    <w:rsid w:val="00A16AA6"/>
    <w:rsid w:val="00A276BE"/>
    <w:rsid w:val="00A304BF"/>
    <w:rsid w:val="00A311ED"/>
    <w:rsid w:val="00A34D4F"/>
    <w:rsid w:val="00A50A5D"/>
    <w:rsid w:val="00A5114A"/>
    <w:rsid w:val="00A52FC5"/>
    <w:rsid w:val="00A56FB9"/>
    <w:rsid w:val="00A63619"/>
    <w:rsid w:val="00A71240"/>
    <w:rsid w:val="00A71BAF"/>
    <w:rsid w:val="00A74E43"/>
    <w:rsid w:val="00A77072"/>
    <w:rsid w:val="00A87874"/>
    <w:rsid w:val="00A87B53"/>
    <w:rsid w:val="00A904F8"/>
    <w:rsid w:val="00AA1730"/>
    <w:rsid w:val="00AB4A12"/>
    <w:rsid w:val="00AB7C2D"/>
    <w:rsid w:val="00AC0B66"/>
    <w:rsid w:val="00AD24F3"/>
    <w:rsid w:val="00AD5A7A"/>
    <w:rsid w:val="00AE3AC2"/>
    <w:rsid w:val="00AF07E9"/>
    <w:rsid w:val="00AF15CE"/>
    <w:rsid w:val="00AF2348"/>
    <w:rsid w:val="00AF3D88"/>
    <w:rsid w:val="00AF3F74"/>
    <w:rsid w:val="00AF5441"/>
    <w:rsid w:val="00AF6889"/>
    <w:rsid w:val="00AF7BCD"/>
    <w:rsid w:val="00B00F40"/>
    <w:rsid w:val="00B02E3F"/>
    <w:rsid w:val="00B10E97"/>
    <w:rsid w:val="00B10EA2"/>
    <w:rsid w:val="00B13141"/>
    <w:rsid w:val="00B15B70"/>
    <w:rsid w:val="00B15C43"/>
    <w:rsid w:val="00B16EFE"/>
    <w:rsid w:val="00B2110B"/>
    <w:rsid w:val="00B221AD"/>
    <w:rsid w:val="00B230B1"/>
    <w:rsid w:val="00B26515"/>
    <w:rsid w:val="00B26BDF"/>
    <w:rsid w:val="00B3072D"/>
    <w:rsid w:val="00B3096E"/>
    <w:rsid w:val="00B34693"/>
    <w:rsid w:val="00B43F0E"/>
    <w:rsid w:val="00B46ECD"/>
    <w:rsid w:val="00B504FF"/>
    <w:rsid w:val="00B5676A"/>
    <w:rsid w:val="00B57912"/>
    <w:rsid w:val="00B57E5A"/>
    <w:rsid w:val="00B8387E"/>
    <w:rsid w:val="00B85F34"/>
    <w:rsid w:val="00B87B6E"/>
    <w:rsid w:val="00B938CE"/>
    <w:rsid w:val="00B946DA"/>
    <w:rsid w:val="00B96F9D"/>
    <w:rsid w:val="00BB021B"/>
    <w:rsid w:val="00BC0851"/>
    <w:rsid w:val="00BC5552"/>
    <w:rsid w:val="00BC580F"/>
    <w:rsid w:val="00BD6365"/>
    <w:rsid w:val="00BD6D4F"/>
    <w:rsid w:val="00BE348C"/>
    <w:rsid w:val="00BE52B2"/>
    <w:rsid w:val="00BF202B"/>
    <w:rsid w:val="00BF4011"/>
    <w:rsid w:val="00BF6BAB"/>
    <w:rsid w:val="00C02A27"/>
    <w:rsid w:val="00C03F16"/>
    <w:rsid w:val="00C07673"/>
    <w:rsid w:val="00C079A2"/>
    <w:rsid w:val="00C127CB"/>
    <w:rsid w:val="00C13DB6"/>
    <w:rsid w:val="00C1417E"/>
    <w:rsid w:val="00C15C37"/>
    <w:rsid w:val="00C2524D"/>
    <w:rsid w:val="00C31457"/>
    <w:rsid w:val="00C3185B"/>
    <w:rsid w:val="00C4186A"/>
    <w:rsid w:val="00C53408"/>
    <w:rsid w:val="00C60E4E"/>
    <w:rsid w:val="00C666F3"/>
    <w:rsid w:val="00C708F5"/>
    <w:rsid w:val="00C71BE1"/>
    <w:rsid w:val="00C752F9"/>
    <w:rsid w:val="00C755A9"/>
    <w:rsid w:val="00C866B7"/>
    <w:rsid w:val="00C91584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C7CF0"/>
    <w:rsid w:val="00CD1F75"/>
    <w:rsid w:val="00CD247B"/>
    <w:rsid w:val="00CD75F4"/>
    <w:rsid w:val="00CE528C"/>
    <w:rsid w:val="00CE6FF7"/>
    <w:rsid w:val="00CF5A24"/>
    <w:rsid w:val="00D05996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41995"/>
    <w:rsid w:val="00D625DE"/>
    <w:rsid w:val="00D62B66"/>
    <w:rsid w:val="00D63F12"/>
    <w:rsid w:val="00D77A61"/>
    <w:rsid w:val="00D80536"/>
    <w:rsid w:val="00D83352"/>
    <w:rsid w:val="00D909DD"/>
    <w:rsid w:val="00D91AB4"/>
    <w:rsid w:val="00D9401D"/>
    <w:rsid w:val="00D95556"/>
    <w:rsid w:val="00D959A0"/>
    <w:rsid w:val="00D96D21"/>
    <w:rsid w:val="00DB2A27"/>
    <w:rsid w:val="00DC0B1F"/>
    <w:rsid w:val="00DC0E79"/>
    <w:rsid w:val="00DC46D7"/>
    <w:rsid w:val="00DC4F51"/>
    <w:rsid w:val="00DC6E5B"/>
    <w:rsid w:val="00DD1046"/>
    <w:rsid w:val="00DD1638"/>
    <w:rsid w:val="00DD279D"/>
    <w:rsid w:val="00DD3576"/>
    <w:rsid w:val="00DD786F"/>
    <w:rsid w:val="00DE050C"/>
    <w:rsid w:val="00DE3FFA"/>
    <w:rsid w:val="00DE45CD"/>
    <w:rsid w:val="00DF3CAD"/>
    <w:rsid w:val="00E04E86"/>
    <w:rsid w:val="00E05142"/>
    <w:rsid w:val="00E0593E"/>
    <w:rsid w:val="00E12BF4"/>
    <w:rsid w:val="00E16CE1"/>
    <w:rsid w:val="00E16DA8"/>
    <w:rsid w:val="00E230C8"/>
    <w:rsid w:val="00E26434"/>
    <w:rsid w:val="00E3153F"/>
    <w:rsid w:val="00E319B6"/>
    <w:rsid w:val="00E3264C"/>
    <w:rsid w:val="00E4004C"/>
    <w:rsid w:val="00E42620"/>
    <w:rsid w:val="00E44CCC"/>
    <w:rsid w:val="00E46A80"/>
    <w:rsid w:val="00E472EF"/>
    <w:rsid w:val="00E501B5"/>
    <w:rsid w:val="00E51AA3"/>
    <w:rsid w:val="00E53588"/>
    <w:rsid w:val="00E53FBE"/>
    <w:rsid w:val="00E54E91"/>
    <w:rsid w:val="00E5758A"/>
    <w:rsid w:val="00E6128F"/>
    <w:rsid w:val="00E61817"/>
    <w:rsid w:val="00E74620"/>
    <w:rsid w:val="00E76E54"/>
    <w:rsid w:val="00E83AB3"/>
    <w:rsid w:val="00EA0572"/>
    <w:rsid w:val="00EA3AE6"/>
    <w:rsid w:val="00EA4737"/>
    <w:rsid w:val="00EC7B68"/>
    <w:rsid w:val="00EC7BF4"/>
    <w:rsid w:val="00ED4669"/>
    <w:rsid w:val="00ED55FC"/>
    <w:rsid w:val="00EE0C49"/>
    <w:rsid w:val="00EE5342"/>
    <w:rsid w:val="00EE5C4B"/>
    <w:rsid w:val="00EF1071"/>
    <w:rsid w:val="00EF20CB"/>
    <w:rsid w:val="00EF411B"/>
    <w:rsid w:val="00EF639D"/>
    <w:rsid w:val="00F0707E"/>
    <w:rsid w:val="00F1139C"/>
    <w:rsid w:val="00F15FD9"/>
    <w:rsid w:val="00F32A2F"/>
    <w:rsid w:val="00F35C4A"/>
    <w:rsid w:val="00F3696D"/>
    <w:rsid w:val="00F42331"/>
    <w:rsid w:val="00F46D41"/>
    <w:rsid w:val="00F51475"/>
    <w:rsid w:val="00F53259"/>
    <w:rsid w:val="00F6122A"/>
    <w:rsid w:val="00F62CFB"/>
    <w:rsid w:val="00F63C0A"/>
    <w:rsid w:val="00F707A6"/>
    <w:rsid w:val="00F70FF7"/>
    <w:rsid w:val="00F72CC8"/>
    <w:rsid w:val="00F77BEF"/>
    <w:rsid w:val="00F938DB"/>
    <w:rsid w:val="00F93DFA"/>
    <w:rsid w:val="00F94222"/>
    <w:rsid w:val="00FA0125"/>
    <w:rsid w:val="00FA3EE3"/>
    <w:rsid w:val="00FB1C43"/>
    <w:rsid w:val="00FB422A"/>
    <w:rsid w:val="00FC16FE"/>
    <w:rsid w:val="00FC25E7"/>
    <w:rsid w:val="00FC3100"/>
    <w:rsid w:val="00FC3BEB"/>
    <w:rsid w:val="00FC612F"/>
    <w:rsid w:val="00FC6D53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D6F104C7-12AA-4F3B-B683-5583E8BD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C80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E5C4B"/>
    <w:rPr>
      <w:color w:val="360F3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https://www.wa.gov.au/node/35182/" TargetMode="External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wa.gov.au/node/34931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wa.gov.au/organisation/racing-gaming-and-liquor/fees-and-charges-liquor-licensin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</w:docPartBody>
    </w:docPart>
    <w:docPart>
      <w:docPartPr>
        <w:name w:val="2DB2AA51FC5249DB97C97924A0C8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B55C-81FC-4AEA-B6E1-ADACBDDB7C96}"/>
      </w:docPartPr>
      <w:docPartBody>
        <w:p w:rsidR="00C13BB9" w:rsidRDefault="00F63C0A" w:rsidP="00F63C0A">
          <w:pPr>
            <w:pStyle w:val="2DB2AA51FC5249DB97C97924A0C85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</w:docPartBody>
    </w:docPart>
    <w:docPart>
      <w:docPartPr>
        <w:name w:val="2412D03F66544436B500A4A3B56E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A3BC-0723-4F3D-9AD2-93494440DD01}"/>
      </w:docPartPr>
      <w:docPartBody>
        <w:p w:rsidR="00EE6FA1" w:rsidRDefault="00F63C0A">
          <w:pPr>
            <w:pStyle w:val="2412D03F66544436B500A4A3B56E7DE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CAC1F871C4484D4EB98C7379FA499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CFC8-36C3-46C4-9DF5-ABB9FE246A35}"/>
      </w:docPartPr>
      <w:docPartBody>
        <w:p w:rsidR="00EE6FA1" w:rsidRDefault="00EC7BF4">
          <w:pPr>
            <w:pStyle w:val="CAC1F871C4484D4EB98C7379FA4995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83A990FDED0431F8D40669B2870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5C06-8D6C-4AC3-8967-01828664F99C}"/>
      </w:docPartPr>
      <w:docPartBody>
        <w:p w:rsidR="00EE6FA1" w:rsidRDefault="00EC7BF4">
          <w:pPr>
            <w:pStyle w:val="783A990FDED0431F8D40669B2870D1B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4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4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20B0604020202020204"/>
    <w:charset w:val="00"/>
    <w:family w:val="roman"/>
    <w:notTrueType/>
    <w:pitch w:val="default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225BF"/>
    <w:rsid w:val="0004771E"/>
    <w:rsid w:val="000627C3"/>
    <w:rsid w:val="000633AE"/>
    <w:rsid w:val="00075966"/>
    <w:rsid w:val="00096075"/>
    <w:rsid w:val="000A12A3"/>
    <w:rsid w:val="000B6EEB"/>
    <w:rsid w:val="000D37E1"/>
    <w:rsid w:val="00100CD5"/>
    <w:rsid w:val="00104C0B"/>
    <w:rsid w:val="00122D69"/>
    <w:rsid w:val="00142DD1"/>
    <w:rsid w:val="001578A4"/>
    <w:rsid w:val="00160F9D"/>
    <w:rsid w:val="001E1E07"/>
    <w:rsid w:val="001E6235"/>
    <w:rsid w:val="002453C7"/>
    <w:rsid w:val="002B1A83"/>
    <w:rsid w:val="002F3323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5041B1"/>
    <w:rsid w:val="0053163F"/>
    <w:rsid w:val="005350F3"/>
    <w:rsid w:val="005A4420"/>
    <w:rsid w:val="005B298B"/>
    <w:rsid w:val="00637B5E"/>
    <w:rsid w:val="00640EED"/>
    <w:rsid w:val="0065288D"/>
    <w:rsid w:val="006D50CB"/>
    <w:rsid w:val="00726E90"/>
    <w:rsid w:val="00727AED"/>
    <w:rsid w:val="00754238"/>
    <w:rsid w:val="00756093"/>
    <w:rsid w:val="00843E4F"/>
    <w:rsid w:val="008925B4"/>
    <w:rsid w:val="008A3EC9"/>
    <w:rsid w:val="008D195E"/>
    <w:rsid w:val="009057A6"/>
    <w:rsid w:val="00905EC9"/>
    <w:rsid w:val="00973FD4"/>
    <w:rsid w:val="00984B40"/>
    <w:rsid w:val="009C6F22"/>
    <w:rsid w:val="009F315B"/>
    <w:rsid w:val="00A0125A"/>
    <w:rsid w:val="00A91117"/>
    <w:rsid w:val="00AF3D88"/>
    <w:rsid w:val="00AF6889"/>
    <w:rsid w:val="00B104E9"/>
    <w:rsid w:val="00B126C2"/>
    <w:rsid w:val="00B2110B"/>
    <w:rsid w:val="00B8387E"/>
    <w:rsid w:val="00BC24B4"/>
    <w:rsid w:val="00BD6365"/>
    <w:rsid w:val="00C13BB9"/>
    <w:rsid w:val="00C22004"/>
    <w:rsid w:val="00C37EEA"/>
    <w:rsid w:val="00C666F3"/>
    <w:rsid w:val="00C73011"/>
    <w:rsid w:val="00C91584"/>
    <w:rsid w:val="00C96AF0"/>
    <w:rsid w:val="00CB7B19"/>
    <w:rsid w:val="00CE3DAD"/>
    <w:rsid w:val="00D8134D"/>
    <w:rsid w:val="00DB044B"/>
    <w:rsid w:val="00DC3BFF"/>
    <w:rsid w:val="00DE45CD"/>
    <w:rsid w:val="00E0084C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76A13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2DB2AA51FC5249DB97C97924A0C85850">
    <w:name w:val="2DB2AA51FC5249DB97C97924A0C85850"/>
    <w:rsid w:val="00F63C0A"/>
  </w:style>
  <w:style w:type="paragraph" w:customStyle="1" w:styleId="2412D03F66544436B500A4A3B56E7DEC">
    <w:name w:val="2412D03F66544436B500A4A3B56E7DEC"/>
  </w:style>
  <w:style w:type="paragraph" w:customStyle="1" w:styleId="CAC1F871C4484D4EB98C7379FA499597">
    <w:name w:val="CAC1F871C4484D4EB98C7379FA499597"/>
  </w:style>
  <w:style w:type="paragraph" w:customStyle="1" w:styleId="783A990FDED0431F8D40669B2870D1BD">
    <w:name w:val="783A990FDED0431F8D40669B2870D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A111754516</value>
    </field>
    <field name="Objective-Title">
      <value order="0">Request for search of licensed premises</value>
    </field>
    <field name="Objective-Description">
      <value order="0"/>
    </field>
    <field name="Objective-CreationStamp">
      <value order="0">2026-06-10T05:05:37Z</value>
    </field>
    <field name="Objective-IsApproved">
      <value order="0">false</value>
    </field>
    <field name="Objective-IsPublished">
      <value order="0">true</value>
    </field>
    <field name="Objective-DatePublished">
      <value order="0">2026-06-21T23:11:58Z</value>
    </field>
    <field name="Objective-ModificationStamp">
      <value order="0">2026-06-21T23:11:58Z</value>
    </field>
    <field name="Objective-Owner">
      <value order="0">MASON, Anne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vA121402537</value>
    </field>
    <field name="Objective-Version">
      <value order="0">5.0</value>
    </field>
    <field name="Objective-VersionNumber">
      <value order="0">5</value>
    </field>
    <field name="Objective-VersionComment">
      <value order="0">Reviewing track changes from GM Licensing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C:\Users\sharon.maxwell\Downloads\DLGSC generic Word template.dotm</Template>
  <TotalTime>1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Jonathan Strahan</cp:lastModifiedBy>
  <cp:revision>3</cp:revision>
  <cp:lastPrinted>2025-12-01T09:26:00Z</cp:lastPrinted>
  <dcterms:created xsi:type="dcterms:W3CDTF">2026-08-11T06:43:00Z</dcterms:created>
  <dcterms:modified xsi:type="dcterms:W3CDTF">2026-08-12T02:25:00Z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A111754516</vt:lpwstr>
  </property>
  <property fmtid="{D5CDD505-2E9C-101B-9397-08002B2CF9AE}" pid="13" name="Objective-Title">
    <vt:lpwstr>Request for search of licensed premises</vt:lpwstr>
  </property>
  <property fmtid="{D5CDD505-2E9C-101B-9397-08002B2CF9AE}" pid="14" name="Objective-Description">
    <vt:lpwstr/>
  </property>
  <property fmtid="{D5CDD505-2E9C-101B-9397-08002B2CF9AE}" pid="15" name="Objective-CreationStamp">
    <vt:filetime>2026-06-10T05:05:37Z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2026-06-21T23:11:58Z</vt:filetime>
  </property>
  <property fmtid="{D5CDD505-2E9C-101B-9397-08002B2CF9AE}" pid="19" name="Objective-ModificationStamp">
    <vt:filetime>2026-06-21T23:11:58Z</vt:filetime>
  </property>
  <property fmtid="{D5CDD505-2E9C-101B-9397-08002B2CF9AE}" pid="20" name="Objective-Owner">
    <vt:lpwstr>MASON, Anne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vA121402537</vt:lpwstr>
  </property>
  <property fmtid="{D5CDD505-2E9C-101B-9397-08002B2CF9AE}" pid="25" name="Objective-Version">
    <vt:lpwstr>5.0</vt:lpwstr>
  </property>
  <property fmtid="{D5CDD505-2E9C-101B-9397-08002B2CF9AE}" pid="26" name="Objective-VersionNumber">
    <vt:r8>5</vt:r8>
  </property>
  <property fmtid="{D5CDD505-2E9C-101B-9397-08002B2CF9AE}" pid="27" name="Objective-VersionComment">
    <vt:lpwstr>Reviewing track changes from GM Licensing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