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104A5D0F" w:rsidR="00AF15CE" w:rsidRPr="00FA5FC2" w:rsidRDefault="00451AA4" w:rsidP="00E54E91">
      <w:pPr>
        <w:pStyle w:val="NoSpacing"/>
        <w:jc w:val="center"/>
        <w:rPr>
          <w:rFonts w:ascii="Arial Nova" w:hAnsi="Arial Nova" w:cs="Arial"/>
          <w:b/>
          <w:bCs/>
          <w:color w:val="38115E"/>
          <w:sz w:val="44"/>
          <w:szCs w:val="44"/>
        </w:rPr>
      </w:pPr>
      <w:bookmarkStart w:id="0" w:name="_Hlk57015325"/>
      <w:r w:rsidRPr="00FA5FC2">
        <w:rPr>
          <w:rFonts w:ascii="Arial Nova" w:hAnsi="Arial Nova" w:cs="Arial"/>
          <w:b/>
          <w:bCs/>
          <w:color w:val="38115E"/>
          <w:sz w:val="44"/>
          <w:szCs w:val="44"/>
        </w:rPr>
        <w:t>NOTICE OF INTENTION TO SURRENDER LICENCE</w:t>
      </w:r>
    </w:p>
    <w:p w14:paraId="5297BFED" w14:textId="43CDF4B1" w:rsidR="00AF15CE" w:rsidRPr="00FA5FC2" w:rsidRDefault="00A87874" w:rsidP="00E16CE1">
      <w:pPr>
        <w:pStyle w:val="NoSpacing"/>
        <w:spacing w:after="60"/>
        <w:jc w:val="center"/>
        <w:rPr>
          <w:rFonts w:ascii="Arial Nova" w:hAnsi="Arial Nova" w:cs="Arial"/>
          <w:sz w:val="28"/>
          <w:szCs w:val="28"/>
        </w:rPr>
      </w:pPr>
      <w:r w:rsidRPr="00FA5FC2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 w:rsidRPr="00FA5FC2">
        <w:rPr>
          <w:rFonts w:ascii="Arial Nova" w:hAnsi="Arial Nova" w:cs="Arial"/>
          <w:sz w:val="28"/>
          <w:szCs w:val="28"/>
        </w:rPr>
        <w:t xml:space="preserve"> </w:t>
      </w:r>
      <w:r w:rsidR="00451AA4" w:rsidRPr="00FA5FC2">
        <w:rPr>
          <w:rFonts w:ascii="Arial Nova" w:hAnsi="Arial Nova" w:cs="Arial"/>
          <w:sz w:val="28"/>
          <w:szCs w:val="28"/>
        </w:rPr>
        <w:t>–</w:t>
      </w:r>
      <w:r w:rsidR="005433B9" w:rsidRPr="00FA5FC2">
        <w:rPr>
          <w:rFonts w:ascii="Arial Nova" w:hAnsi="Arial Nova" w:cs="Arial"/>
          <w:sz w:val="28"/>
          <w:szCs w:val="28"/>
        </w:rPr>
        <w:t xml:space="preserve"> </w:t>
      </w:r>
      <w:r w:rsidR="00AF15CE" w:rsidRPr="00FA5FC2">
        <w:rPr>
          <w:rFonts w:ascii="Arial Nova" w:hAnsi="Arial Nova" w:cs="Arial"/>
          <w:sz w:val="28"/>
          <w:szCs w:val="28"/>
        </w:rPr>
        <w:t>Section</w:t>
      </w:r>
      <w:r w:rsidR="00451AA4" w:rsidRPr="00FA5FC2">
        <w:rPr>
          <w:rFonts w:ascii="Arial Nova" w:hAnsi="Arial Nova" w:cs="Arial"/>
          <w:sz w:val="28"/>
          <w:szCs w:val="28"/>
        </w:rPr>
        <w:t xml:space="preserve"> 94</w:t>
      </w:r>
    </w:p>
    <w:p w14:paraId="085B38EB" w14:textId="71A3045E" w:rsidR="00302093" w:rsidRPr="00FA5FC2" w:rsidRDefault="005233F5" w:rsidP="00E16CE1">
      <w:pPr>
        <w:pStyle w:val="NoSpacing"/>
        <w:spacing w:after="120"/>
        <w:ind w:right="119"/>
        <w:jc w:val="right"/>
        <w:rPr>
          <w:rFonts w:ascii="Arial Nova" w:hAnsi="Arial Nova"/>
          <w:sz w:val="16"/>
          <w:szCs w:val="16"/>
        </w:rPr>
      </w:pPr>
      <w:r w:rsidRPr="00FA5FC2">
        <w:rPr>
          <w:rFonts w:ascii="Arial Nova" w:hAnsi="Arial Nova" w:cs="Arial"/>
          <w:color w:val="000000" w:themeColor="text1"/>
          <w:sz w:val="20"/>
          <w:szCs w:val="20"/>
        </w:rPr>
        <w:t>P</w:t>
      </w:r>
      <w:r w:rsidR="007410F1" w:rsidRPr="00FA5FC2">
        <w:rPr>
          <w:rFonts w:ascii="Arial Nova" w:hAnsi="Arial Nova" w:cs="Arial"/>
          <w:color w:val="000000" w:themeColor="text1"/>
          <w:sz w:val="20"/>
          <w:szCs w:val="20"/>
        </w:rPr>
        <w:t xml:space="preserve">lease print neatly in </w:t>
      </w:r>
      <w:r w:rsidR="007410F1" w:rsidRPr="00FA5FC2">
        <w:rPr>
          <w:rFonts w:ascii="Arial Nova" w:hAnsi="Arial Nova" w:cs="Arial"/>
          <w:b/>
          <w:color w:val="000000" w:themeColor="text1"/>
          <w:sz w:val="20"/>
          <w:szCs w:val="20"/>
          <w:u w:val="single"/>
        </w:rPr>
        <w:t>BLOCK LETTERS</w:t>
      </w:r>
      <w:r w:rsidR="001834F2" w:rsidRPr="00FA5FC2">
        <w:rPr>
          <w:rFonts w:ascii="Arial Nova" w:hAnsi="Arial Nova"/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1465"/>
        <w:gridCol w:w="2078"/>
        <w:gridCol w:w="993"/>
        <w:gridCol w:w="992"/>
        <w:gridCol w:w="283"/>
        <w:gridCol w:w="567"/>
        <w:gridCol w:w="709"/>
        <w:gridCol w:w="1276"/>
        <w:gridCol w:w="283"/>
        <w:gridCol w:w="1276"/>
      </w:tblGrid>
      <w:tr w:rsidR="00C752F9" w:rsidRPr="00FA5FC2" w14:paraId="31D9FF50" w14:textId="77777777" w:rsidTr="00166EFF">
        <w:trPr>
          <w:trHeight w:val="576"/>
        </w:trPr>
        <w:tc>
          <w:tcPr>
            <w:tcW w:w="1106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2E2A8FC3" w14:textId="77777777" w:rsidR="00C752F9" w:rsidRPr="007E4B89" w:rsidRDefault="00C752F9" w:rsidP="00E54E91">
            <w:pPr>
              <w:rPr>
                <w:rFonts w:ascii="Arial Nova" w:hAnsi="Arial Nova" w:cs="Arial"/>
                <w:b/>
                <w:bCs/>
              </w:rPr>
            </w:pPr>
            <w:r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>SECTION 1 – DETAILS OF LICENCE</w:t>
            </w:r>
          </w:p>
        </w:tc>
      </w:tr>
      <w:tr w:rsidR="00C752F9" w:rsidRPr="00FA5FC2" w14:paraId="20B1A7EB" w14:textId="77777777" w:rsidTr="00166EFF">
        <w:trPr>
          <w:trHeight w:val="429"/>
        </w:trPr>
        <w:tc>
          <w:tcPr>
            <w:tcW w:w="2610" w:type="dxa"/>
            <w:gridSpan w:val="2"/>
            <w:tcBorders>
              <w:top w:val="nil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63458F11" w:rsidR="00C752F9" w:rsidRPr="007E4B89" w:rsidRDefault="00C752F9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Licence </w:t>
            </w:r>
            <w:r w:rsidR="004903C2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umber:    </w:t>
            </w:r>
            <w:r w:rsidRPr="007E4B89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8457" w:type="dxa"/>
            <w:gridSpan w:val="9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7E4B89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FA5FC2" w14:paraId="3839B169" w14:textId="77777777" w:rsidTr="00166EFF">
        <w:trPr>
          <w:trHeight w:val="624"/>
        </w:trPr>
        <w:tc>
          <w:tcPr>
            <w:tcW w:w="2610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4A597D68" w:rsidR="00C752F9" w:rsidRPr="007E4B89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7E4B89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A63619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A63619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="00C752F9" w:rsidRPr="007E4B89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9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7E4B89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FA5FC2" w14:paraId="7E891C73" w14:textId="77777777" w:rsidTr="00166EFF">
        <w:trPr>
          <w:trHeight w:val="692"/>
        </w:trPr>
        <w:tc>
          <w:tcPr>
            <w:tcW w:w="2610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5F9F1308" w:rsidR="00C752F9" w:rsidRPr="007E4B89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7E4B89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0B0D48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a</w:t>
            </w:r>
            <w:r w:rsidR="000B0D48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ddress</w:t>
            </w:r>
            <w:r w:rsidR="00C752F9" w:rsidRPr="007E4B89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9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7E4B89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FA5FC2" w14:paraId="24AD7F82" w14:textId="77777777" w:rsidTr="00166EFF">
        <w:trPr>
          <w:trHeight w:val="477"/>
        </w:trPr>
        <w:tc>
          <w:tcPr>
            <w:tcW w:w="2610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7E4B89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063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7E4B89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7E4B89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850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7E4B89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7E4B89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7E4B89" w:rsidRDefault="00C752F9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1559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7E4B89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7E4B89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FA5FC2" w14:paraId="27243436" w14:textId="77777777" w:rsidTr="00166EFF">
        <w:trPr>
          <w:trHeight w:val="527"/>
        </w:trPr>
        <w:tc>
          <w:tcPr>
            <w:tcW w:w="2610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44547EB3" w:rsidR="00C752F9" w:rsidRPr="007E4B89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Licensee</w:t>
            </w:r>
            <w:r w:rsidR="002667DA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2667DA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9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" w:hAnsi="Arial Nova" w:cs="Segoe UI"/>
                <w:sz w:val="20"/>
                <w:szCs w:val="20"/>
              </w:rPr>
              <w:id w:val="-152531202"/>
              <w:placeholder>
                <w:docPart w:val="D323D41AC32B473EB824D5E61906F088"/>
              </w:placeholder>
              <w:showingPlcHdr/>
              <w:text/>
            </w:sdtPr>
            <w:sdtContent>
              <w:p w14:paraId="6517A4FA" w14:textId="77777777" w:rsidR="00C752F9" w:rsidRPr="007E4B89" w:rsidRDefault="00C752F9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7E4B89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sdtContent>
          </w:sdt>
          <w:p w14:paraId="5720FA03" w14:textId="77777777" w:rsidR="00C752F9" w:rsidRPr="007E4B89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D15308" w:rsidRPr="00FA5FC2" w14:paraId="79331711" w14:textId="77777777" w:rsidTr="00166EFF">
        <w:trPr>
          <w:trHeight w:val="437"/>
        </w:trPr>
        <w:tc>
          <w:tcPr>
            <w:tcW w:w="2610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A9F12E" w14:textId="6509857E" w:rsidR="00D15308" w:rsidRPr="007E4B89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Daytime </w:t>
            </w:r>
            <w:r w:rsidR="004903C2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ontact</w:t>
            </w:r>
            <w:r w:rsidR="002667DA"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9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965B22" w14:textId="77777777" w:rsidR="00D15308" w:rsidRPr="007E4B89" w:rsidRDefault="00D15308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85E1E" w:rsidRPr="00FA5FC2" w14:paraId="49BAA8AE" w14:textId="77777777" w:rsidTr="00166EFF">
        <w:trPr>
          <w:trHeight w:val="501"/>
        </w:trPr>
        <w:tc>
          <w:tcPr>
            <w:tcW w:w="2610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395317B4" w:rsidR="00385E1E" w:rsidRPr="007E4B89" w:rsidRDefault="00385E1E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Telephone </w:t>
            </w:r>
            <w:r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umber:</w:t>
            </w:r>
          </w:p>
        </w:tc>
        <w:tc>
          <w:tcPr>
            <w:tcW w:w="307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385E1E" w:rsidRPr="007E4B89" w:rsidRDefault="00385E1E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C05BC3" w14:textId="77777777" w:rsidR="00385E1E" w:rsidRPr="007E4B89" w:rsidRDefault="00385E1E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Email:</w:t>
            </w:r>
          </w:p>
        </w:tc>
        <w:tc>
          <w:tcPr>
            <w:tcW w:w="4394" w:type="dxa"/>
            <w:gridSpan w:val="6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9CAD8C" w14:textId="47F540B6" w:rsidR="00385E1E" w:rsidRPr="007E4B89" w:rsidRDefault="00385E1E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A653DF" w:rsidRPr="00FA5FC2" w14:paraId="01EFDD10" w14:textId="77777777" w:rsidTr="00166EFF">
        <w:trPr>
          <w:trHeight w:val="501"/>
        </w:trPr>
        <w:tc>
          <w:tcPr>
            <w:tcW w:w="4688" w:type="dxa"/>
            <w:gridSpan w:val="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0FD88BB" w14:textId="77777777" w:rsidR="00A653DF" w:rsidRPr="007E4B89" w:rsidRDefault="00A653DF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Forwarding address/address for service of documents:</w:t>
            </w:r>
          </w:p>
        </w:tc>
        <w:tc>
          <w:tcPr>
            <w:tcW w:w="6379" w:type="dxa"/>
            <w:gridSpan w:val="8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5E4E56" w14:textId="0477BF96" w:rsidR="00A653DF" w:rsidRPr="007E4B89" w:rsidRDefault="00A653DF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425EBF" w:rsidRPr="00FA5FC2" w14:paraId="4530CF39" w14:textId="77777777" w:rsidTr="00166EFF">
        <w:trPr>
          <w:trHeight w:val="501"/>
        </w:trPr>
        <w:tc>
          <w:tcPr>
            <w:tcW w:w="1145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640BF70" w14:textId="42FCA5E2" w:rsidR="00425EBF" w:rsidRPr="007E4B89" w:rsidRDefault="00425EBF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Suburb:</w:t>
            </w:r>
          </w:p>
        </w:tc>
        <w:tc>
          <w:tcPr>
            <w:tcW w:w="5528" w:type="dxa"/>
            <w:gridSpan w:val="4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72E365D3" w14:textId="77777777" w:rsidR="00425EBF" w:rsidRPr="007E4B89" w:rsidRDefault="00425EBF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C636FB" w14:textId="1BADA616" w:rsidR="00425EBF" w:rsidRPr="007E4B89" w:rsidRDefault="00BF791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738013F" w14:textId="77777777" w:rsidR="00425EBF" w:rsidRPr="007E4B89" w:rsidRDefault="00425EBF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7C21948" w14:textId="6EAAA030" w:rsidR="00425EBF" w:rsidRPr="007E4B89" w:rsidRDefault="00BF791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>Postcode:</w:t>
            </w:r>
          </w:p>
        </w:tc>
        <w:tc>
          <w:tcPr>
            <w:tcW w:w="1559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0014F5" w14:textId="35BA50FF" w:rsidR="00425EBF" w:rsidRPr="007E4B89" w:rsidRDefault="00425EBF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040561" w:rsidRPr="00FA5FC2" w14:paraId="4B5A446A" w14:textId="77777777" w:rsidTr="00166EFF">
        <w:trPr>
          <w:trHeight w:val="501"/>
        </w:trPr>
        <w:tc>
          <w:tcPr>
            <w:tcW w:w="6956" w:type="dxa"/>
            <w:gridSpan w:val="6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51E65B6" w14:textId="002CBA92" w:rsidR="00040561" w:rsidRPr="007E4B89" w:rsidRDefault="00040561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Are there any extended trading permit</w:t>
            </w:r>
            <w:r w:rsidR="00EA73F5" w:rsidRPr="007E4B89">
              <w:rPr>
                <w:rFonts w:ascii="Arial Nova" w:hAnsi="Arial Nova" w:cs="Arial"/>
                <w:b/>
                <w:sz w:val="20"/>
                <w:szCs w:val="20"/>
              </w:rPr>
              <w:t>s</w:t>
            </w: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 attached to the licence?</w:t>
            </w:r>
          </w:p>
        </w:tc>
        <w:tc>
          <w:tcPr>
            <w:tcW w:w="2835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326D43F5" w14:textId="5386BDED" w:rsidR="00040561" w:rsidRPr="007E4B89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-170416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E9" w:rsidRPr="007E4B89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251E9"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040561"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="00AA2496" w:rsidRPr="007E4B89">
              <w:rPr>
                <w:rFonts w:ascii="Arial Nova" w:hAnsi="Arial Nova" w:cs="Segoe UI"/>
                <w:sz w:val="20"/>
                <w:szCs w:val="20"/>
              </w:rPr>
              <w:t xml:space="preserve"> (</w:t>
            </w:r>
            <w:r w:rsidR="007E4B89">
              <w:rPr>
                <w:rFonts w:ascii="Arial Nova" w:hAnsi="Arial Nova" w:cs="Segoe UI"/>
                <w:sz w:val="20"/>
                <w:szCs w:val="20"/>
              </w:rPr>
              <w:t>P</w:t>
            </w:r>
            <w:r w:rsidR="00AA2496" w:rsidRPr="007E4B89">
              <w:rPr>
                <w:rFonts w:ascii="Arial Nova" w:hAnsi="Arial Nova" w:cs="Segoe UI"/>
                <w:sz w:val="20"/>
                <w:szCs w:val="20"/>
              </w:rPr>
              <w:t xml:space="preserve">lease specify </w:t>
            </w:r>
            <w:r w:rsidR="00D16E4F" w:rsidRPr="007E4B89">
              <w:rPr>
                <w:rFonts w:ascii="Arial Nova" w:hAnsi="Arial Nova" w:cs="Segoe UI"/>
                <w:sz w:val="20"/>
                <w:szCs w:val="20"/>
              </w:rPr>
              <w:t>each permit below)</w:t>
            </w:r>
          </w:p>
        </w:tc>
        <w:tc>
          <w:tcPr>
            <w:tcW w:w="127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92E4A5" w14:textId="25BCEF23" w:rsidR="00040561" w:rsidRPr="007E4B89" w:rsidRDefault="00000000" w:rsidP="00826B04">
            <w:pPr>
              <w:spacing w:after="240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210607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6B04" w:rsidRPr="007E4B89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26B04"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040561"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>No</w:t>
            </w:r>
            <w:r w:rsidR="00040561" w:rsidRPr="007E4B89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</w:tr>
      <w:tr w:rsidR="00E27369" w:rsidRPr="00FA5FC2" w14:paraId="74E3B079" w14:textId="77777777" w:rsidTr="00166EFF">
        <w:trPr>
          <w:trHeight w:val="501"/>
        </w:trPr>
        <w:tc>
          <w:tcPr>
            <w:tcW w:w="11067" w:type="dxa"/>
            <w:gridSpan w:val="11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FE03C6" w14:textId="77777777" w:rsidR="00E27369" w:rsidRPr="007E4B89" w:rsidRDefault="00E27369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bookmarkEnd w:id="0"/>
    </w:tbl>
    <w:p w14:paraId="2B3DD894" w14:textId="77777777" w:rsidR="006B7CD3" w:rsidRPr="008D215E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20"/>
          <w:szCs w:val="20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554"/>
        <w:gridCol w:w="7513"/>
      </w:tblGrid>
      <w:tr w:rsidR="00CC275D" w:rsidRPr="00FA5FC2" w14:paraId="15C08474" w14:textId="77777777" w:rsidTr="00166EFF">
        <w:trPr>
          <w:trHeight w:val="576"/>
        </w:trPr>
        <w:tc>
          <w:tcPr>
            <w:tcW w:w="1106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0D872C70" w14:textId="5FB9228E" w:rsidR="00CC275D" w:rsidRPr="007E4B89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2 – DETAILS OF </w:t>
            </w:r>
            <w:r w:rsidR="004E6ED3"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>SURRENDER</w:t>
            </w:r>
          </w:p>
        </w:tc>
      </w:tr>
      <w:tr w:rsidR="00CF70B0" w:rsidRPr="00FA5FC2" w14:paraId="7D0CAD6E" w14:textId="77777777" w:rsidTr="00166EFF">
        <w:trPr>
          <w:trHeight w:val="576"/>
        </w:trPr>
        <w:tc>
          <w:tcPr>
            <w:tcW w:w="11067" w:type="dxa"/>
            <w:gridSpan w:val="2"/>
            <w:tcBorders>
              <w:top w:val="single" w:sz="4" w:space="0" w:color="auto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</w:tcPr>
          <w:p w14:paraId="1F363144" w14:textId="507A23F8" w:rsidR="00CF70B0" w:rsidRPr="007E4B89" w:rsidRDefault="00D33104" w:rsidP="00E16CE1">
            <w:pPr>
              <w:spacing w:before="120" w:after="120"/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</w:pPr>
            <w:r w:rsidRPr="007E4B89"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  <w:t>The licensee requests the Director of Liquor Licensing to accept surrender of the above lic</w:t>
            </w:r>
            <w:r w:rsidR="00525A9E" w:rsidRPr="007E4B89"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  <w:t>ence</w:t>
            </w:r>
            <w:r w:rsidR="00C86C9E" w:rsidRPr="007E4B89"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  <w:t xml:space="preserve"> and permits</w:t>
            </w:r>
            <w:r w:rsidR="00B60F6F" w:rsidRPr="007E4B89"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  <w:t>.</w:t>
            </w:r>
            <w:r w:rsidR="00525A9E" w:rsidRPr="007E4B89"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C275D" w:rsidRPr="00FA5FC2" w14:paraId="10D8E88C" w14:textId="77777777" w:rsidTr="00166EFF">
        <w:trPr>
          <w:trHeight w:val="426"/>
        </w:trPr>
        <w:tc>
          <w:tcPr>
            <w:tcW w:w="3554" w:type="dxa"/>
            <w:tcBorders>
              <w:top w:val="dotted" w:sz="2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051C5AD" w14:textId="63FFF8FD" w:rsidR="00CC275D" w:rsidRPr="007E4B89" w:rsidRDefault="00525A9E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>The surrender is to be effective from:</w:t>
            </w:r>
            <w:r w:rsidR="00CC275D"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    </w:t>
            </w:r>
            <w:r w:rsidR="00CC275D" w:rsidRPr="007E4B89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194781" w14:textId="0EF94920" w:rsidR="00CC275D" w:rsidRPr="007E4B89" w:rsidRDefault="00076527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r w:rsidRPr="007E4B89">
              <w:rPr>
                <w:rFonts w:ascii="Arial Nova" w:hAnsi="Arial Nova" w:cs="Segoe UI"/>
                <w:b/>
                <w:sz w:val="20"/>
                <w:szCs w:val="20"/>
              </w:rPr>
              <w:t>______ / ______ / ______</w:t>
            </w:r>
          </w:p>
        </w:tc>
      </w:tr>
      <w:tr w:rsidR="00984AFE" w:rsidRPr="00FA5FC2" w14:paraId="66DEA556" w14:textId="77777777" w:rsidTr="00166EFF">
        <w:trPr>
          <w:trHeight w:val="426"/>
        </w:trPr>
        <w:tc>
          <w:tcPr>
            <w:tcW w:w="3554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9A1C985" w14:textId="3F05F2DD" w:rsidR="00984AFE" w:rsidRPr="007E4B89" w:rsidRDefault="00476561" w:rsidP="0032536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The reason for the surrender is:</w:t>
            </w:r>
          </w:p>
        </w:tc>
        <w:tc>
          <w:tcPr>
            <w:tcW w:w="75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" w:hAnsi="Arial Nova" w:cs="Segoe UI"/>
                <w:sz w:val="20"/>
                <w:szCs w:val="20"/>
              </w:rPr>
              <w:id w:val="269590066"/>
              <w:placeholder>
                <w:docPart w:val="CAC1F871C4484D4EB98C7379FA499597"/>
              </w:placeholder>
              <w:showingPlcHdr/>
            </w:sdtPr>
            <w:sdtContent>
              <w:p w14:paraId="3EBCAA50" w14:textId="532F1C9A" w:rsidR="00477CB6" w:rsidRPr="007E4B89" w:rsidRDefault="001D1828" w:rsidP="00D02FE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7E4B89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7E4B89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7E4B89">
                  <w:rPr>
                    <w:rFonts w:ascii="Segoe UI" w:hAnsi="Segoe UI" w:cs="Segoe UI"/>
                    <w:sz w:val="20"/>
                    <w:szCs w:val="20"/>
                  </w:rPr>
                </w:r>
                <w:r w:rsidRPr="007E4B89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7E4B89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7E4B89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7E4B89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7E4B89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7E4B89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7E4B89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</w:tbl>
    <w:p w14:paraId="66A9446A" w14:textId="77777777" w:rsidR="00166EFF" w:rsidRPr="008D215E" w:rsidRDefault="00166EFF" w:rsidP="00166EFF">
      <w:pPr>
        <w:spacing w:after="0"/>
        <w:rPr>
          <w:rFonts w:ascii="Arial Nova" w:hAnsi="Arial Nova"/>
          <w:sz w:val="20"/>
          <w:szCs w:val="20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01"/>
        <w:gridCol w:w="8363"/>
      </w:tblGrid>
      <w:tr w:rsidR="00C0370E" w:rsidRPr="00FA5FC2" w14:paraId="7FAE9E53" w14:textId="77777777" w:rsidTr="00166EFF">
        <w:trPr>
          <w:trHeight w:val="576"/>
        </w:trPr>
        <w:tc>
          <w:tcPr>
            <w:tcW w:w="110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5E1FA94C" w14:textId="0A2274B8" w:rsidR="00C0370E" w:rsidRPr="007E4B89" w:rsidRDefault="00C0370E" w:rsidP="00C70417">
            <w:pPr>
              <w:rPr>
                <w:rFonts w:ascii="Arial Nova" w:hAnsi="Arial Nova" w:cs="Arial"/>
                <w:b/>
                <w:bCs/>
              </w:rPr>
            </w:pPr>
            <w:r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3 – </w:t>
            </w:r>
            <w:r w:rsidR="009C6775"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>NOTIFICATION OF PERSONS WITH INTEREST</w:t>
            </w:r>
          </w:p>
        </w:tc>
      </w:tr>
      <w:tr w:rsidR="00C0370E" w:rsidRPr="00FA5FC2" w14:paraId="458D4041" w14:textId="77777777" w:rsidTr="00166EFF">
        <w:trPr>
          <w:trHeight w:val="576"/>
        </w:trPr>
        <w:tc>
          <w:tcPr>
            <w:tcW w:w="11067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0E6FA"/>
          </w:tcPr>
          <w:p w14:paraId="68FCCE8F" w14:textId="10FB40C7" w:rsidR="00C0370E" w:rsidRPr="0076145C" w:rsidRDefault="008B1BC5" w:rsidP="006B63F7">
            <w:pPr>
              <w:tabs>
                <w:tab w:val="left" w:pos="-720"/>
                <w:tab w:val="left" w:pos="0"/>
                <w:tab w:val="left" w:pos="361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spacing w:before="120" w:after="120"/>
              <w:jc w:val="both"/>
              <w:rPr>
                <w:rFonts w:ascii="Arial Nova" w:hAnsi="Arial Nova"/>
                <w:b/>
                <w:bCs/>
                <w:i/>
                <w:iCs/>
                <w:spacing w:val="-3"/>
              </w:rPr>
            </w:pPr>
            <w:r>
              <w:rPr>
                <w:rFonts w:ascii="Arial Nova" w:hAnsi="Arial Nova"/>
                <w:b/>
                <w:bCs/>
                <w:i/>
                <w:iCs/>
                <w:spacing w:val="-3"/>
              </w:rPr>
              <w:t xml:space="preserve">Please note: </w:t>
            </w:r>
            <w:r w:rsidR="00D87B48" w:rsidRPr="0076145C">
              <w:rPr>
                <w:rFonts w:ascii="Arial Nova" w:hAnsi="Arial Nova"/>
                <w:b/>
                <w:bCs/>
                <w:i/>
                <w:iCs/>
                <w:spacing w:val="-3"/>
              </w:rPr>
              <w:t>A licence cannot be surrendered unless consent has been sought from every person who is entitled to any interest in the licensed premises, including a freehold interest or interest under a lease, mortgage, charge or security effecting the licensed premises.  From whom have you sought such consent?</w:t>
            </w:r>
          </w:p>
        </w:tc>
      </w:tr>
      <w:tr w:rsidR="009230E0" w:rsidRPr="00FA5FC2" w14:paraId="63D2BDD1" w14:textId="77777777" w:rsidTr="00166EFF">
        <w:trPr>
          <w:trHeight w:val="426"/>
        </w:trPr>
        <w:tc>
          <w:tcPr>
            <w:tcW w:w="1003" w:type="dxa"/>
            <w:tcBorders>
              <w:top w:val="dotted" w:sz="4" w:space="0" w:color="BFBFBF" w:themeColor="background1" w:themeShade="BF"/>
              <w:left w:val="single" w:sz="8" w:space="0" w:color="auto"/>
              <w:bottom w:val="single" w:sz="2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30651B60" w14:textId="77777777" w:rsidR="009230E0" w:rsidRPr="007E4B89" w:rsidRDefault="009230E0" w:rsidP="00C70417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sz w:val="20"/>
                <w:szCs w:val="20"/>
              </w:rPr>
              <w:t xml:space="preserve">Name:    </w:t>
            </w:r>
            <w:r w:rsidRPr="007E4B89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10064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2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DB582D" w14:textId="1D8830BF" w:rsidR="009230E0" w:rsidRPr="007E4B89" w:rsidRDefault="00000000" w:rsidP="00C70417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253639564"/>
                <w:placeholder>
                  <w:docPart w:val="6537E55FA5F84DA5B611D8234B575766"/>
                </w:placeholder>
              </w:sdtPr>
              <w:sdtContent>
                <w:sdt>
                  <w:sdtPr>
                    <w:rPr>
                      <w:rFonts w:ascii="Arial Nova" w:hAnsi="Arial Nova" w:cs="Segoe UI"/>
                      <w:sz w:val="20"/>
                      <w:szCs w:val="20"/>
                    </w:rPr>
                    <w:id w:val="-616140787"/>
                    <w:placeholder>
                      <w:docPart w:val="7A8810603D284E04A0AC51B75104F8F3"/>
                    </w:placeholder>
                    <w:showingPlcHdr/>
                  </w:sdtPr>
                  <w:sdtContent>
                    <w:bookmarkStart w:id="1" w:name="Text5"/>
                    <w:bookmarkStart w:id="2" w:name="Text7"/>
                    <w:bookmarkStart w:id="3" w:name="Text8"/>
                    <w:bookmarkStart w:id="4" w:name="Text9"/>
                    <w:bookmarkStart w:id="5" w:name="Text10"/>
                    <w:bookmarkStart w:id="6" w:name="Text11"/>
                    <w:bookmarkStart w:id="7" w:name="Text1"/>
                    <w:bookmarkStart w:id="8" w:name="Text2"/>
                    <w:bookmarkStart w:id="9" w:name="Text4"/>
                    <w:bookmarkStart w:id="10" w:name="Text6"/>
                    <w:bookmarkEnd w:id="1"/>
                    <w:bookmarkEnd w:id="2"/>
                    <w:bookmarkEnd w:id="3"/>
                    <w:bookmarkEnd w:id="4"/>
                    <w:bookmarkEnd w:id="5"/>
                    <w:bookmarkEnd w:id="6"/>
                    <w:bookmarkEnd w:id="7"/>
                    <w:bookmarkEnd w:id="8"/>
                    <w:bookmarkEnd w:id="9"/>
                    <w:bookmarkEnd w:id="10"/>
                    <w:r w:rsidR="006A2990" w:rsidRPr="007E4B89">
                      <w:rPr>
                        <w:rFonts w:ascii="Arial Nova" w:hAnsi="Arial Nova" w:cs="Segoe UI"/>
                        <w:sz w:val="20"/>
                        <w:szCs w:val="20"/>
                      </w:rPr>
                      <w:fldChar w:fldCharType="begin">
                        <w:ffData>
                          <w:name w:val="Text7"/>
                          <w:enabled/>
                          <w:calcOnExit w:val="0"/>
                          <w:textInput/>
                        </w:ffData>
                      </w:fldChar>
                    </w:r>
                    <w:r w:rsidR="006A2990" w:rsidRPr="007E4B89">
                      <w:rPr>
                        <w:rFonts w:ascii="Arial Nova" w:hAnsi="Arial Nova" w:cs="Segoe UI"/>
                        <w:sz w:val="20"/>
                        <w:szCs w:val="20"/>
                      </w:rPr>
                      <w:instrText xml:space="preserve"> FORMTEXT </w:instrText>
                    </w:r>
                    <w:r w:rsidR="006A2990" w:rsidRPr="007E4B89">
                      <w:rPr>
                        <w:rFonts w:ascii="Arial Nova" w:hAnsi="Arial Nova" w:cs="Segoe UI"/>
                        <w:sz w:val="20"/>
                        <w:szCs w:val="20"/>
                      </w:rPr>
                    </w:r>
                    <w:r w:rsidR="006A2990" w:rsidRPr="007E4B89">
                      <w:rPr>
                        <w:rFonts w:ascii="Arial Nova" w:hAnsi="Arial Nova" w:cs="Segoe UI"/>
                        <w:sz w:val="20"/>
                        <w:szCs w:val="20"/>
                      </w:rPr>
                      <w:fldChar w:fldCharType="separate"/>
                    </w:r>
                    <w:r w:rsidR="006A2990" w:rsidRPr="007E4B89">
                      <w:rPr>
                        <w:rFonts w:ascii="Arial Nova" w:hAnsi="Arial Nova" w:cs="Segoe UI"/>
                        <w:noProof/>
                        <w:sz w:val="20"/>
                        <w:szCs w:val="20"/>
                      </w:rPr>
                      <w:t> </w:t>
                    </w:r>
                    <w:r w:rsidR="006A2990" w:rsidRPr="007E4B89">
                      <w:rPr>
                        <w:rFonts w:ascii="Arial Nova" w:hAnsi="Arial Nova" w:cs="Segoe UI"/>
                        <w:noProof/>
                        <w:sz w:val="20"/>
                        <w:szCs w:val="20"/>
                      </w:rPr>
                      <w:t> </w:t>
                    </w:r>
                    <w:r w:rsidR="006A2990" w:rsidRPr="007E4B89">
                      <w:rPr>
                        <w:rFonts w:ascii="Arial Nova" w:hAnsi="Arial Nova" w:cs="Segoe UI"/>
                        <w:noProof/>
                        <w:sz w:val="20"/>
                        <w:szCs w:val="20"/>
                      </w:rPr>
                      <w:t> </w:t>
                    </w:r>
                    <w:r w:rsidR="006A2990" w:rsidRPr="007E4B89">
                      <w:rPr>
                        <w:rFonts w:ascii="Arial Nova" w:hAnsi="Arial Nova" w:cs="Segoe UI"/>
                        <w:noProof/>
                        <w:sz w:val="20"/>
                        <w:szCs w:val="20"/>
                      </w:rPr>
                      <w:t> </w:t>
                    </w:r>
                    <w:r w:rsidR="006A2990" w:rsidRPr="007E4B89">
                      <w:rPr>
                        <w:rFonts w:ascii="Arial Nova" w:hAnsi="Arial Nova" w:cs="Segoe UI"/>
                        <w:noProof/>
                        <w:sz w:val="20"/>
                        <w:szCs w:val="20"/>
                      </w:rPr>
                      <w:t> </w:t>
                    </w:r>
                    <w:r w:rsidR="006A2990" w:rsidRPr="007E4B89">
                      <w:rPr>
                        <w:rFonts w:ascii="Arial Nova" w:hAnsi="Arial Nova" w:cs="Segoe UI"/>
                        <w:sz w:val="20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F037DA" w:rsidRPr="00FA5FC2" w14:paraId="77EEC909" w14:textId="77777777" w:rsidTr="00166EFF">
        <w:trPr>
          <w:trHeight w:val="426"/>
        </w:trPr>
        <w:tc>
          <w:tcPr>
            <w:tcW w:w="2704" w:type="dxa"/>
            <w:gridSpan w:val="2"/>
            <w:tcBorders>
              <w:top w:val="single" w:sz="2" w:space="0" w:color="D1D1D1" w:themeColor="background2" w:themeShade="E6"/>
              <w:left w:val="single" w:sz="8" w:space="0" w:color="auto"/>
              <w:bottom w:val="single" w:sz="2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03542426" w14:textId="7E81E72C" w:rsidR="00F037DA" w:rsidRPr="007E4B89" w:rsidRDefault="00F037DA" w:rsidP="0076145C">
            <w:pPr>
              <w:rPr>
                <w:rFonts w:ascii="Arial Nova" w:hAnsi="Arial Nova" w:cs="Segoe UI"/>
                <w:sz w:val="20"/>
                <w:szCs w:val="20"/>
              </w:rPr>
            </w:pPr>
            <w:r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Interest in </w:t>
            </w:r>
            <w:r w:rsid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Pr="007E4B89">
              <w:rPr>
                <w:rFonts w:ascii="Arial Nova" w:hAnsi="Arial Nova" w:cs="Arial"/>
                <w:b/>
                <w:bCs/>
                <w:sz w:val="20"/>
                <w:szCs w:val="20"/>
              </w:rPr>
              <w:t>remises:</w:t>
            </w:r>
          </w:p>
        </w:tc>
        <w:tc>
          <w:tcPr>
            <w:tcW w:w="8363" w:type="dxa"/>
            <w:tcBorders>
              <w:top w:val="single" w:sz="2" w:space="0" w:color="D1D1D1" w:themeColor="background2" w:themeShade="E6"/>
              <w:left w:val="dotted" w:sz="4" w:space="0" w:color="BFBFBF" w:themeColor="background1" w:themeShade="BF"/>
              <w:bottom w:val="single" w:sz="2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5D3CB5" w14:textId="6032437E" w:rsidR="00F037DA" w:rsidRPr="007E4B89" w:rsidRDefault="00F037DA" w:rsidP="00136F49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</w:tbl>
    <w:p w14:paraId="2E5AC8A9" w14:textId="77777777" w:rsidR="008D215E" w:rsidRDefault="008D215E" w:rsidP="0076145C">
      <w:pPr>
        <w:rPr>
          <w:rFonts w:ascii="Arial Nova" w:hAnsi="Arial Nova" w:cs="Arial"/>
          <w:b/>
          <w:bCs/>
          <w:sz w:val="20"/>
          <w:szCs w:val="20"/>
        </w:rPr>
        <w:sectPr w:rsidR="008D215E" w:rsidSect="008D215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853"/>
        <w:gridCol w:w="567"/>
        <w:gridCol w:w="5670"/>
        <w:gridCol w:w="1985"/>
        <w:gridCol w:w="992"/>
      </w:tblGrid>
      <w:tr w:rsidR="008D215E" w:rsidRPr="00FA5FC2" w14:paraId="304F30E5" w14:textId="77777777" w:rsidTr="008D215E">
        <w:trPr>
          <w:trHeight w:val="426"/>
        </w:trPr>
        <w:tc>
          <w:tcPr>
            <w:tcW w:w="11067" w:type="dxa"/>
            <w:gridSpan w:val="5"/>
            <w:tcBorders>
              <w:top w:val="single" w:sz="2" w:space="0" w:color="D1D1D1" w:themeColor="background2" w:themeShade="E6"/>
              <w:left w:val="single" w:sz="8" w:space="0" w:color="auto"/>
              <w:bottom w:val="single" w:sz="2" w:space="0" w:color="D1D1D1" w:themeColor="background2" w:themeShade="E6"/>
              <w:right w:val="single" w:sz="8" w:space="0" w:color="auto"/>
            </w:tcBorders>
            <w:shd w:val="clear" w:color="auto" w:fill="38115E"/>
            <w:vAlign w:val="center"/>
          </w:tcPr>
          <w:p w14:paraId="401993FD" w14:textId="0225CC67" w:rsidR="008D215E" w:rsidRPr="008D215E" w:rsidRDefault="008D215E" w:rsidP="008D215E">
            <w:pPr>
              <w:spacing w:before="120" w:after="120"/>
              <w:rPr>
                <w:rFonts w:ascii="Arial Nova" w:hAnsi="Arial Nova" w:cs="Segoe UI"/>
                <w:b/>
                <w:bCs/>
                <w:color w:val="FFFFFF" w:themeColor="background1"/>
              </w:rPr>
            </w:pPr>
            <w:r>
              <w:rPr>
                <w:rFonts w:ascii="Arial Nova" w:hAnsi="Arial Nova" w:cs="Segoe UI"/>
                <w:b/>
                <w:bCs/>
                <w:color w:val="FFFFFF" w:themeColor="background1"/>
              </w:rPr>
              <w:lastRenderedPageBreak/>
              <w:t>SECTION 3 – NOTIFICATION OF PERSON WITH INTEREST CONTINUED</w:t>
            </w:r>
          </w:p>
        </w:tc>
      </w:tr>
      <w:tr w:rsidR="00F173EA" w:rsidRPr="00FA5FC2" w14:paraId="30734698" w14:textId="77777777" w:rsidTr="00166EFF">
        <w:trPr>
          <w:trHeight w:val="704"/>
        </w:trPr>
        <w:tc>
          <w:tcPr>
            <w:tcW w:w="8090" w:type="dxa"/>
            <w:gridSpan w:val="3"/>
            <w:tcBorders>
              <w:top w:val="single" w:sz="2" w:space="0" w:color="D1D1D1" w:themeColor="background2" w:themeShade="E6"/>
              <w:left w:val="single" w:sz="8" w:space="0" w:color="auto"/>
              <w:bottom w:val="single" w:sz="2" w:space="0" w:color="D1D1D1" w:themeColor="background2" w:themeShade="E6"/>
              <w:right w:val="single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E878863" w14:textId="34FF929C" w:rsidR="00F173EA" w:rsidRPr="007E4B89" w:rsidRDefault="00F173EA" w:rsidP="00050694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Is there any person with a relevant interest from whom consent has </w:t>
            </w:r>
            <w:r w:rsidRPr="007E4B89">
              <w:rPr>
                <w:rFonts w:ascii="Arial Nova" w:hAnsi="Arial Nova"/>
                <w:b/>
                <w:bCs/>
                <w:i/>
                <w:iCs/>
                <w:spacing w:val="-3"/>
                <w:sz w:val="20"/>
                <w:szCs w:val="20"/>
                <w:u w:val="single"/>
              </w:rPr>
              <w:t>not</w:t>
            </w:r>
            <w:r w:rsidRP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 been sought? </w:t>
            </w:r>
          </w:p>
        </w:tc>
        <w:tc>
          <w:tcPr>
            <w:tcW w:w="1985" w:type="dxa"/>
            <w:tcBorders>
              <w:top w:val="single" w:sz="2" w:space="0" w:color="D1D1D1" w:themeColor="background2" w:themeShade="E6"/>
              <w:left w:val="single" w:sz="2" w:space="0" w:color="D1D1D1" w:themeColor="background2" w:themeShade="E6"/>
              <w:bottom w:val="single" w:sz="2" w:space="0" w:color="D1D1D1" w:themeColor="background2" w:themeShade="E6"/>
              <w:right w:val="single" w:sz="2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18562CE8" w14:textId="09413CF2" w:rsidR="00F173EA" w:rsidRPr="007E4B89" w:rsidRDefault="0000000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144610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694" w:rsidRPr="007E4B89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50694"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F173EA"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Yes </w:t>
            </w:r>
            <w:r w:rsidR="0048747F" w:rsidRPr="007E4B89">
              <w:rPr>
                <w:rFonts w:ascii="Arial Nova" w:hAnsi="Arial Nova" w:cs="Segoe UI"/>
                <w:sz w:val="20"/>
                <w:szCs w:val="20"/>
              </w:rPr>
              <w:t>(</w:t>
            </w:r>
            <w:r w:rsidR="007E4B89">
              <w:rPr>
                <w:rFonts w:ascii="Arial Nova" w:hAnsi="Arial Nova" w:cs="Segoe UI"/>
                <w:sz w:val="20"/>
                <w:szCs w:val="20"/>
              </w:rPr>
              <w:t>P</w:t>
            </w:r>
            <w:r w:rsidR="0048747F" w:rsidRPr="007E4B89">
              <w:rPr>
                <w:rFonts w:ascii="Arial Nova" w:hAnsi="Arial Nova" w:cs="Segoe UI"/>
                <w:sz w:val="20"/>
                <w:szCs w:val="20"/>
              </w:rPr>
              <w:t xml:space="preserve">lease specify below) </w:t>
            </w:r>
          </w:p>
        </w:tc>
        <w:tc>
          <w:tcPr>
            <w:tcW w:w="992" w:type="dxa"/>
            <w:tcBorders>
              <w:top w:val="single" w:sz="2" w:space="0" w:color="D1D1D1" w:themeColor="background2" w:themeShade="E6"/>
              <w:left w:val="single" w:sz="2" w:space="0" w:color="D1D1D1" w:themeColor="background2" w:themeShade="E6"/>
              <w:bottom w:val="single" w:sz="2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881AA6" w14:textId="5F89749F" w:rsidR="00F173EA" w:rsidRPr="007E4B89" w:rsidRDefault="00000000" w:rsidP="0048747F">
            <w:pPr>
              <w:spacing w:after="240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189045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694" w:rsidRPr="007E4B89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050694"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 </w:t>
            </w:r>
            <w:r w:rsidR="00F173EA" w:rsidRPr="007E4B89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No </w:t>
            </w:r>
          </w:p>
        </w:tc>
      </w:tr>
      <w:tr w:rsidR="00BE60DB" w:rsidRPr="00FA5FC2" w14:paraId="3C6F3DA0" w14:textId="77777777" w:rsidTr="00166EFF">
        <w:trPr>
          <w:trHeight w:val="560"/>
        </w:trPr>
        <w:tc>
          <w:tcPr>
            <w:tcW w:w="1853" w:type="dxa"/>
            <w:tcBorders>
              <w:top w:val="single" w:sz="2" w:space="0" w:color="D1D1D1" w:themeColor="background2" w:themeShade="E6"/>
              <w:left w:val="single" w:sz="8" w:space="0" w:color="auto"/>
              <w:bottom w:val="single" w:sz="2" w:space="0" w:color="D1D1D1" w:themeColor="background2" w:themeShade="E6"/>
              <w:right w:val="nil"/>
            </w:tcBorders>
            <w:shd w:val="clear" w:color="auto" w:fill="E8E8E8" w:themeFill="background2"/>
            <w:vAlign w:val="center"/>
          </w:tcPr>
          <w:p w14:paraId="6C0750CC" w14:textId="77777777" w:rsidR="00BE60DB" w:rsidRPr="007E4B89" w:rsidRDefault="00BE60D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>Name:</w:t>
            </w:r>
          </w:p>
        </w:tc>
        <w:tc>
          <w:tcPr>
            <w:tcW w:w="9214" w:type="dxa"/>
            <w:gridSpan w:val="4"/>
            <w:tcBorders>
              <w:top w:val="single" w:sz="2" w:space="0" w:color="D1D1D1" w:themeColor="background2" w:themeShade="E6"/>
              <w:left w:val="nil"/>
              <w:bottom w:val="single" w:sz="2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27A844" w14:textId="5CDB8196" w:rsidR="00BE60DB" w:rsidRPr="007E4B89" w:rsidRDefault="00BE60D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BE60DB" w:rsidRPr="00FA5FC2" w14:paraId="3061D2A8" w14:textId="77777777" w:rsidTr="00166EFF">
        <w:trPr>
          <w:trHeight w:val="553"/>
        </w:trPr>
        <w:tc>
          <w:tcPr>
            <w:tcW w:w="2420" w:type="dxa"/>
            <w:gridSpan w:val="2"/>
            <w:tcBorders>
              <w:top w:val="single" w:sz="2" w:space="0" w:color="D1D1D1" w:themeColor="background2" w:themeShade="E6"/>
              <w:left w:val="single" w:sz="8" w:space="0" w:color="auto"/>
              <w:bottom w:val="single" w:sz="2" w:space="0" w:color="auto"/>
              <w:right w:val="nil"/>
            </w:tcBorders>
            <w:shd w:val="clear" w:color="auto" w:fill="E8E8E8" w:themeFill="background2"/>
            <w:vAlign w:val="center"/>
          </w:tcPr>
          <w:p w14:paraId="12D24A2E" w14:textId="1DF1C978" w:rsidR="00BE60DB" w:rsidRPr="007E4B89" w:rsidRDefault="00BE60DB" w:rsidP="00BE60DB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Interest in </w:t>
            </w:r>
            <w:r w:rsid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>p</w:t>
            </w:r>
            <w:r w:rsidRP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>remises:</w:t>
            </w:r>
          </w:p>
        </w:tc>
        <w:tc>
          <w:tcPr>
            <w:tcW w:w="8647" w:type="dxa"/>
            <w:gridSpan w:val="3"/>
            <w:tcBorders>
              <w:top w:val="single" w:sz="2" w:space="0" w:color="D1D1D1" w:themeColor="background2" w:themeShade="E6"/>
              <w:left w:val="nil"/>
              <w:bottom w:val="single" w:sz="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1E63FD" w14:textId="77777777" w:rsidR="00BE60DB" w:rsidRPr="007E4B89" w:rsidRDefault="00BE60D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  <w:p w14:paraId="172489A5" w14:textId="77777777" w:rsidR="00BE60DB" w:rsidRPr="007E4B89" w:rsidRDefault="00BE60D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  <w:p w14:paraId="23EC03FD" w14:textId="77777777" w:rsidR="00BE60DB" w:rsidRPr="007E4B89" w:rsidRDefault="00BE60DB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E42028" w:rsidRPr="00FA5FC2" w14:paraId="657B5DFE" w14:textId="77777777" w:rsidTr="00166EFF">
        <w:trPr>
          <w:trHeight w:val="182"/>
        </w:trPr>
        <w:tc>
          <w:tcPr>
            <w:tcW w:w="11067" w:type="dxa"/>
            <w:gridSpan w:val="5"/>
            <w:tcBorders>
              <w:top w:val="single" w:sz="2" w:space="0" w:color="D1D1D1" w:themeColor="background2" w:themeShade="E6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9F291" w14:textId="77777777" w:rsidR="00E42028" w:rsidRPr="004E332D" w:rsidRDefault="00E42028" w:rsidP="00E54E91">
            <w:pPr>
              <w:rPr>
                <w:rFonts w:ascii="Arial Nova" w:hAnsi="Arial Nova" w:cs="Segoe UI"/>
                <w:b/>
                <w:bCs/>
                <w:sz w:val="16"/>
                <w:szCs w:val="16"/>
              </w:rPr>
            </w:pPr>
          </w:p>
        </w:tc>
      </w:tr>
      <w:tr w:rsidR="00F31A8C" w:rsidRPr="00FA5FC2" w14:paraId="3599E3CA" w14:textId="77777777" w:rsidTr="007E4B89">
        <w:trPr>
          <w:trHeight w:val="576"/>
        </w:trPr>
        <w:tc>
          <w:tcPr>
            <w:tcW w:w="11067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E8E8E8" w:themeColor="background2"/>
              <w:right w:val="single" w:sz="8" w:space="0" w:color="auto"/>
            </w:tcBorders>
            <w:shd w:val="clear" w:color="auto" w:fill="38115E"/>
            <w:vAlign w:val="center"/>
          </w:tcPr>
          <w:p w14:paraId="716B1F3A" w14:textId="3AB7762F" w:rsidR="00F31A8C" w:rsidRPr="007E4B89" w:rsidRDefault="00F31A8C" w:rsidP="00C70417">
            <w:pPr>
              <w:rPr>
                <w:rFonts w:ascii="Arial Nova" w:hAnsi="Arial Nova" w:cs="Arial"/>
                <w:b/>
                <w:bCs/>
              </w:rPr>
            </w:pPr>
            <w:r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>SECTION 4 – CLUBS</w:t>
            </w:r>
          </w:p>
        </w:tc>
      </w:tr>
      <w:tr w:rsidR="00F15009" w:rsidRPr="00FA5FC2" w14:paraId="5D7262C8" w14:textId="77777777" w:rsidTr="007E4B89">
        <w:trPr>
          <w:trHeight w:val="576"/>
        </w:trPr>
        <w:tc>
          <w:tcPr>
            <w:tcW w:w="11067" w:type="dxa"/>
            <w:gridSpan w:val="5"/>
            <w:tcBorders>
              <w:top w:val="single" w:sz="2" w:space="0" w:color="E8E8E8" w:themeColor="background2"/>
              <w:left w:val="single" w:sz="8" w:space="0" w:color="auto"/>
              <w:bottom w:val="single" w:sz="2" w:space="0" w:color="E8E8E8" w:themeColor="background2"/>
              <w:right w:val="single" w:sz="8" w:space="0" w:color="auto"/>
            </w:tcBorders>
            <w:shd w:val="clear" w:color="auto" w:fill="E8E8E8" w:themeFill="background2"/>
          </w:tcPr>
          <w:p w14:paraId="225ADBCE" w14:textId="60DEF6DE" w:rsidR="008065E7" w:rsidRDefault="00F15009" w:rsidP="008065E7">
            <w:p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spacing w:before="120"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A club licence </w:t>
            </w:r>
            <w:r w:rsidR="007C64C5" w:rsidRP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may </w:t>
            </w:r>
            <w:r w:rsidR="00572CB4" w:rsidRP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>only be surrendered if:</w:t>
            </w:r>
          </w:p>
          <w:p w14:paraId="04FBF781" w14:textId="6823BC62" w:rsidR="008065E7" w:rsidRPr="008065E7" w:rsidRDefault="008065E7" w:rsidP="008065E7">
            <w:pPr>
              <w:pStyle w:val="ListParagraph"/>
              <w:numPr>
                <w:ilvl w:val="0"/>
                <w:numId w:val="43"/>
              </w:num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spacing w:before="120"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8065E7">
              <w:rPr>
                <w:rFonts w:ascii="Arial Nova" w:hAnsi="Arial Nova"/>
                <w:spacing w:val="-3"/>
                <w:sz w:val="20"/>
                <w:szCs w:val="20"/>
              </w:rPr>
              <w:t xml:space="preserve">The members of the club approve to surrender by majority resolution at a properly convened general meeting; or </w:t>
            </w:r>
          </w:p>
          <w:p w14:paraId="6B134158" w14:textId="451DDC58" w:rsidR="008065E7" w:rsidRPr="008065E7" w:rsidRDefault="008065E7" w:rsidP="008065E7">
            <w:pPr>
              <w:pStyle w:val="ListParagraph"/>
              <w:numPr>
                <w:ilvl w:val="0"/>
                <w:numId w:val="43"/>
              </w:num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spacing w:before="120"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8065E7">
              <w:rPr>
                <w:rFonts w:ascii="Arial Nova" w:hAnsi="Arial Nova"/>
                <w:spacing w:val="-3"/>
                <w:sz w:val="20"/>
                <w:szCs w:val="20"/>
              </w:rPr>
              <w:t>If no such meeting is held, the trustees of the club approve the surrender by majority resolution; or</w:t>
            </w:r>
          </w:p>
          <w:p w14:paraId="5CC0738F" w14:textId="080B6FE6" w:rsidR="008065E7" w:rsidRPr="008065E7" w:rsidRDefault="008065E7" w:rsidP="008065E7">
            <w:pPr>
              <w:pStyle w:val="ListParagraph"/>
              <w:numPr>
                <w:ilvl w:val="0"/>
                <w:numId w:val="43"/>
              </w:num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spacing w:before="120"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8065E7">
              <w:rPr>
                <w:rFonts w:ascii="Arial Nova" w:hAnsi="Arial Nova"/>
                <w:spacing w:val="-3"/>
                <w:sz w:val="20"/>
                <w:szCs w:val="20"/>
              </w:rPr>
              <w:t>The surrender is otherwise considered appropriate.</w:t>
            </w:r>
          </w:p>
          <w:p w14:paraId="2F940AE3" w14:textId="0581B2B1" w:rsidR="00E257D3" w:rsidRPr="007E4B89" w:rsidRDefault="00784C06" w:rsidP="00CF665D">
            <w:p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spacing w:before="120"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>Please outline the steps taken in your case:</w:t>
            </w:r>
          </w:p>
        </w:tc>
      </w:tr>
      <w:tr w:rsidR="00784C06" w:rsidRPr="00FA5FC2" w14:paraId="731811E0" w14:textId="77777777" w:rsidTr="007E4B89">
        <w:trPr>
          <w:trHeight w:val="576"/>
        </w:trPr>
        <w:tc>
          <w:tcPr>
            <w:tcW w:w="11067" w:type="dxa"/>
            <w:gridSpan w:val="5"/>
            <w:tcBorders>
              <w:top w:val="single" w:sz="2" w:space="0" w:color="E8E8E8" w:themeColor="background2"/>
              <w:left w:val="single" w:sz="8" w:space="0" w:color="auto"/>
              <w:bottom w:val="single" w:sz="2" w:space="0" w:color="E8E8E8" w:themeColor="background2"/>
              <w:right w:val="single" w:sz="8" w:space="0" w:color="auto"/>
            </w:tcBorders>
            <w:shd w:val="clear" w:color="auto" w:fill="FFFFFF" w:themeFill="background1"/>
          </w:tcPr>
          <w:p w14:paraId="075215B9" w14:textId="1F9E41E7" w:rsidR="00784C06" w:rsidRPr="007E4B89" w:rsidRDefault="00784C06" w:rsidP="00784C06">
            <w:p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</w:p>
        </w:tc>
      </w:tr>
      <w:tr w:rsidR="00784C06" w:rsidRPr="00FA5FC2" w14:paraId="0AD0357A" w14:textId="77777777" w:rsidTr="008D215E">
        <w:trPr>
          <w:trHeight w:val="576"/>
        </w:trPr>
        <w:tc>
          <w:tcPr>
            <w:tcW w:w="11067" w:type="dxa"/>
            <w:gridSpan w:val="5"/>
            <w:tcBorders>
              <w:top w:val="single" w:sz="2" w:space="0" w:color="E8E8E8" w:themeColor="background2"/>
              <w:left w:val="single" w:sz="8" w:space="0" w:color="auto"/>
              <w:bottom w:val="single" w:sz="2" w:space="0" w:color="E8E8E8" w:themeColor="background2"/>
              <w:right w:val="single" w:sz="8" w:space="0" w:color="auto"/>
            </w:tcBorders>
            <w:shd w:val="clear" w:color="auto" w:fill="FFFFFF" w:themeFill="background1"/>
          </w:tcPr>
          <w:p w14:paraId="2E58415C" w14:textId="77777777" w:rsidR="00784C06" w:rsidRPr="007E4B89" w:rsidRDefault="00784C06" w:rsidP="00784C06">
            <w:p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</w:p>
        </w:tc>
      </w:tr>
      <w:tr w:rsidR="008D215E" w:rsidRPr="00FA5FC2" w14:paraId="2AA7B234" w14:textId="77777777" w:rsidTr="008D215E">
        <w:trPr>
          <w:trHeight w:val="576"/>
        </w:trPr>
        <w:tc>
          <w:tcPr>
            <w:tcW w:w="11067" w:type="dxa"/>
            <w:gridSpan w:val="5"/>
            <w:tcBorders>
              <w:top w:val="single" w:sz="2" w:space="0" w:color="E8E8E8" w:themeColor="background2"/>
              <w:left w:val="single" w:sz="8" w:space="0" w:color="auto"/>
              <w:bottom w:val="single" w:sz="2" w:space="0" w:color="E8E8E8" w:themeColor="background2"/>
              <w:right w:val="single" w:sz="8" w:space="0" w:color="auto"/>
            </w:tcBorders>
            <w:shd w:val="clear" w:color="auto" w:fill="FFFFFF" w:themeFill="background1"/>
          </w:tcPr>
          <w:p w14:paraId="6436F025" w14:textId="77777777" w:rsidR="008D215E" w:rsidRPr="007E4B89" w:rsidRDefault="008D215E" w:rsidP="00784C06">
            <w:p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</w:p>
        </w:tc>
      </w:tr>
      <w:tr w:rsidR="008D215E" w:rsidRPr="00FA5FC2" w14:paraId="3D2F8CBC" w14:textId="77777777" w:rsidTr="008D215E">
        <w:trPr>
          <w:trHeight w:val="576"/>
        </w:trPr>
        <w:tc>
          <w:tcPr>
            <w:tcW w:w="11067" w:type="dxa"/>
            <w:gridSpan w:val="5"/>
            <w:tcBorders>
              <w:top w:val="single" w:sz="2" w:space="0" w:color="E8E8E8" w:themeColor="background2"/>
              <w:left w:val="single" w:sz="8" w:space="0" w:color="auto"/>
              <w:bottom w:val="single" w:sz="2" w:space="0" w:color="E8E8E8" w:themeColor="background2"/>
              <w:right w:val="single" w:sz="8" w:space="0" w:color="auto"/>
            </w:tcBorders>
            <w:shd w:val="clear" w:color="auto" w:fill="FFFFFF" w:themeFill="background1"/>
          </w:tcPr>
          <w:p w14:paraId="42687A7B" w14:textId="77777777" w:rsidR="008D215E" w:rsidRPr="007E4B89" w:rsidRDefault="008D215E" w:rsidP="00784C06">
            <w:p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</w:p>
        </w:tc>
      </w:tr>
      <w:tr w:rsidR="008D215E" w:rsidRPr="00FA5FC2" w14:paraId="4AA2D3C8" w14:textId="77777777" w:rsidTr="008D215E">
        <w:trPr>
          <w:trHeight w:val="576"/>
        </w:trPr>
        <w:tc>
          <w:tcPr>
            <w:tcW w:w="11067" w:type="dxa"/>
            <w:gridSpan w:val="5"/>
            <w:tcBorders>
              <w:top w:val="single" w:sz="2" w:space="0" w:color="E8E8E8" w:themeColor="background2"/>
              <w:left w:val="single" w:sz="8" w:space="0" w:color="auto"/>
              <w:bottom w:val="single" w:sz="2" w:space="0" w:color="E8E8E8" w:themeColor="background2"/>
              <w:right w:val="single" w:sz="8" w:space="0" w:color="auto"/>
            </w:tcBorders>
            <w:shd w:val="clear" w:color="auto" w:fill="FFFFFF" w:themeFill="background1"/>
          </w:tcPr>
          <w:p w14:paraId="7E98E554" w14:textId="77777777" w:rsidR="008D215E" w:rsidRPr="007E4B89" w:rsidRDefault="008D215E" w:rsidP="00784C06">
            <w:p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</w:p>
        </w:tc>
      </w:tr>
      <w:tr w:rsidR="008D215E" w:rsidRPr="00FA5FC2" w14:paraId="34ECE1A2" w14:textId="77777777" w:rsidTr="007E4B89">
        <w:trPr>
          <w:trHeight w:val="576"/>
        </w:trPr>
        <w:tc>
          <w:tcPr>
            <w:tcW w:w="11067" w:type="dxa"/>
            <w:gridSpan w:val="5"/>
            <w:tcBorders>
              <w:top w:val="single" w:sz="2" w:space="0" w:color="E8E8E8" w:themeColor="background2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1E493F" w14:textId="77777777" w:rsidR="008D215E" w:rsidRPr="007E4B89" w:rsidRDefault="008D215E" w:rsidP="00784C06">
            <w:pPr>
              <w:tabs>
                <w:tab w:val="left" w:pos="-720"/>
                <w:tab w:val="left" w:pos="0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826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</w:p>
        </w:tc>
      </w:tr>
    </w:tbl>
    <w:p w14:paraId="2EE6D71E" w14:textId="77777777" w:rsidR="000C071D" w:rsidRPr="008D215E" w:rsidRDefault="000C071D" w:rsidP="000C071D">
      <w:pPr>
        <w:spacing w:after="0"/>
        <w:rPr>
          <w:rFonts w:ascii="Arial Nova" w:hAnsi="Arial Nova"/>
          <w:sz w:val="20"/>
          <w:szCs w:val="20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3888"/>
        <w:gridCol w:w="1223"/>
        <w:gridCol w:w="4594"/>
      </w:tblGrid>
      <w:tr w:rsidR="00F31A8C" w:rsidRPr="00FA5FC2" w14:paraId="22D812FE" w14:textId="77777777" w:rsidTr="007E4B89">
        <w:trPr>
          <w:trHeight w:val="576"/>
        </w:trPr>
        <w:tc>
          <w:tcPr>
            <w:tcW w:w="110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0294D5BB" w14:textId="4362B6F0" w:rsidR="00F31A8C" w:rsidRPr="007E4B89" w:rsidRDefault="00940054" w:rsidP="00C70417">
            <w:pPr>
              <w:rPr>
                <w:rFonts w:ascii="Arial Nova" w:hAnsi="Arial Nova" w:cs="Arial"/>
                <w:b/>
                <w:bCs/>
              </w:rPr>
            </w:pPr>
            <w:r w:rsidRPr="00194AD8">
              <w:rPr>
                <w:rFonts w:ascii="Arial Nova" w:hAnsi="Arial Nova" w:cs="Arial"/>
                <w:b/>
                <w:bCs/>
              </w:rPr>
              <w:t>SECTION 5 – FREEHOLD OWNERS CONSENT</w:t>
            </w:r>
          </w:p>
        </w:tc>
      </w:tr>
      <w:tr w:rsidR="00F31A8C" w:rsidRPr="00FA5FC2" w14:paraId="591CF224" w14:textId="77777777" w:rsidTr="007E4B89">
        <w:trPr>
          <w:trHeight w:val="576"/>
        </w:trPr>
        <w:tc>
          <w:tcPr>
            <w:tcW w:w="11067" w:type="dxa"/>
            <w:gridSpan w:val="4"/>
            <w:tcBorders>
              <w:top w:val="single" w:sz="4" w:space="0" w:color="auto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</w:tcPr>
          <w:p w14:paraId="3C672A22" w14:textId="77777777" w:rsidR="00C83A58" w:rsidRPr="007E4B89" w:rsidRDefault="00C83A58" w:rsidP="00EA0F8C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 declare/certify that: </w:t>
            </w:r>
          </w:p>
          <w:p w14:paraId="6C80E0FC" w14:textId="39ED332A" w:rsidR="00BD381A" w:rsidRPr="007E4B89" w:rsidRDefault="00C83A58" w:rsidP="003A266D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spacing w:val="-3"/>
                <w:sz w:val="20"/>
                <w:szCs w:val="20"/>
              </w:rPr>
              <w:t>The information contained in this form, including attachments, is true and correct</w:t>
            </w:r>
            <w:r w:rsidR="003A266D" w:rsidRPr="007E4B89">
              <w:rPr>
                <w:rFonts w:ascii="Arial Nova" w:hAnsi="Arial Nova"/>
                <w:spacing w:val="-3"/>
                <w:sz w:val="20"/>
                <w:szCs w:val="20"/>
              </w:rPr>
              <w:t>.</w:t>
            </w:r>
          </w:p>
          <w:p w14:paraId="170A7622" w14:textId="77777777" w:rsidR="003A266D" w:rsidRPr="007E4B89" w:rsidRDefault="003A266D" w:rsidP="003A266D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spacing w:val="-3"/>
                <w:sz w:val="20"/>
                <w:szCs w:val="20"/>
              </w:rPr>
              <w:t xml:space="preserve">I consent to the surrender of the liquor licence. </w:t>
            </w:r>
          </w:p>
          <w:p w14:paraId="2B5396DF" w14:textId="5082176E" w:rsidR="00C83A58" w:rsidRPr="007E4B89" w:rsidRDefault="003A266D" w:rsidP="003A266D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spacing w:val="-3"/>
                <w:sz w:val="20"/>
                <w:szCs w:val="20"/>
              </w:rPr>
              <w:t xml:space="preserve">I am authorised to sign this application on behalf of the </w:t>
            </w:r>
            <w:r w:rsidR="00DF09B3">
              <w:rPr>
                <w:rFonts w:ascii="Arial Nova" w:hAnsi="Arial Nova"/>
                <w:spacing w:val="-3"/>
                <w:sz w:val="20"/>
                <w:szCs w:val="20"/>
              </w:rPr>
              <w:t>freehold owner</w:t>
            </w:r>
            <w:r w:rsidRPr="007E4B89">
              <w:rPr>
                <w:rFonts w:ascii="Arial Nova" w:hAnsi="Arial Nova"/>
                <w:spacing w:val="-3"/>
                <w:sz w:val="20"/>
                <w:szCs w:val="20"/>
              </w:rPr>
              <w:t xml:space="preserve">. </w:t>
            </w:r>
          </w:p>
          <w:p w14:paraId="565D6C9F" w14:textId="77777777" w:rsidR="00C83A58" w:rsidRPr="007E4B89" w:rsidRDefault="00C83A58" w:rsidP="00C70417">
            <w:pPr>
              <w:tabs>
                <w:tab w:val="left" w:pos="-720"/>
                <w:tab w:val="left" w:pos="0"/>
                <w:tab w:val="left" w:pos="361"/>
                <w:tab w:val="left" w:pos="413"/>
                <w:tab w:val="left" w:pos="465"/>
                <w:tab w:val="left" w:pos="516"/>
                <w:tab w:val="left" w:pos="568"/>
                <w:tab w:val="left" w:pos="619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right" w:leader="dot" w:pos="4535"/>
                <w:tab w:val="left" w:pos="5103"/>
              </w:tabs>
              <w:suppressAutoHyphens/>
              <w:jc w:val="both"/>
              <w:rPr>
                <w:rFonts w:ascii="Arial Nova" w:hAnsi="Arial Nova"/>
                <w:spacing w:val="-3"/>
                <w:sz w:val="20"/>
                <w:szCs w:val="20"/>
              </w:rPr>
            </w:pPr>
          </w:p>
        </w:tc>
      </w:tr>
      <w:tr w:rsidR="003E42AA" w:rsidRPr="00FA5FC2" w14:paraId="42E590CE" w14:textId="77777777" w:rsidTr="007E4B89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3E42AA" w:rsidRPr="007E4B89" w14:paraId="2CED679F" w14:textId="77777777" w:rsidTr="004B7B4A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E40AEF7" w14:textId="77777777" w:rsidR="003E42AA" w:rsidRPr="007E4B89" w:rsidRDefault="003E42AA" w:rsidP="004B7B4A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52850449" w14:textId="77777777" w:rsidR="003E42AA" w:rsidRPr="007E4B89" w:rsidRDefault="003E42AA" w:rsidP="004B7B4A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54023418" w14:textId="77777777" w:rsidR="003E42AA" w:rsidRPr="007E4B89" w:rsidRDefault="003E42AA" w:rsidP="004B7B4A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39552CF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296C416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3E42AA" w:rsidRPr="007E4B89" w14:paraId="7056A1FA" w14:textId="77777777" w:rsidTr="004B7B4A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2AACFA42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7E4B89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490971FE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A670A13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2DFA247D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7E4B89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4690FA77" w14:textId="77777777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E42AA" w:rsidRPr="00FA5FC2" w14:paraId="7502F6E9" w14:textId="77777777" w:rsidTr="007E4B89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BF1060D" w14:textId="6C114486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Full </w:t>
            </w:r>
            <w:r w:rsid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n</w:t>
            </w: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vAlign w:val="center"/>
          </w:tcPr>
          <w:p w14:paraId="68820B0B" w14:textId="77777777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FEE9B9B" w14:textId="3035E295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Position </w:t>
            </w:r>
            <w:r w:rsid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t</w:t>
            </w: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itle:</w:t>
            </w:r>
          </w:p>
        </w:tc>
        <w:tc>
          <w:tcPr>
            <w:tcW w:w="4594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p w14:paraId="5FD477C0" w14:textId="77777777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E42AA" w:rsidRPr="00FA5FC2" w14:paraId="32AF8242" w14:textId="77777777" w:rsidTr="007E4B89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p w14:paraId="0DC733A5" w14:textId="77777777" w:rsidR="003E42AA" w:rsidRPr="007E4B89" w:rsidRDefault="003E42AA" w:rsidP="004B7B4A">
            <w:pPr>
              <w:rPr>
                <w:rFonts w:ascii="Arial Nova" w:hAnsi="Arial Nova"/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3E42AA" w:rsidRPr="007E4B89" w14:paraId="1A280182" w14:textId="77777777" w:rsidTr="004B7B4A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2E15031B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724E531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5D798674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3E42AA" w:rsidRPr="007E4B89" w14:paraId="70367B7A" w14:textId="77777777" w:rsidTr="004B7B4A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BCEAB40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7E4B89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28C739F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313C452C" w14:textId="77777777" w:rsidR="003E42AA" w:rsidRPr="007E4B89" w:rsidRDefault="003E42AA" w:rsidP="004B7B4A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7E4B89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752BF6FF" w14:textId="77777777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E42AA" w:rsidRPr="00FA5FC2" w14:paraId="5FE8AA9E" w14:textId="77777777" w:rsidTr="007E4B89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224EDEE" w14:textId="6D34E4C4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Full </w:t>
            </w:r>
            <w:r w:rsid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n</w:t>
            </w: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dotted" w:sz="2" w:space="0" w:color="D1D1D1" w:themeColor="background2" w:themeShade="E6"/>
            </w:tcBorders>
            <w:vAlign w:val="center"/>
          </w:tcPr>
          <w:p w14:paraId="2DC86FAC" w14:textId="77777777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D70D367" w14:textId="29F1B47B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Position </w:t>
            </w:r>
            <w:r w:rsid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t</w:t>
            </w: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itle:</w:t>
            </w:r>
          </w:p>
        </w:tc>
        <w:tc>
          <w:tcPr>
            <w:tcW w:w="4594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single" w:sz="8" w:space="0" w:color="auto"/>
            </w:tcBorders>
            <w:vAlign w:val="center"/>
          </w:tcPr>
          <w:p w14:paraId="6C6AFFEA" w14:textId="77777777" w:rsidR="003E42AA" w:rsidRPr="007E4B89" w:rsidRDefault="003E42AA" w:rsidP="004B7B4A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A5F54E0" w14:textId="77777777" w:rsidR="008D215E" w:rsidRDefault="008D215E" w:rsidP="007E4B89">
      <w:pPr>
        <w:spacing w:after="0"/>
        <w:rPr>
          <w:rFonts w:ascii="Arial Nova" w:hAnsi="Arial Nova"/>
          <w:sz w:val="16"/>
          <w:szCs w:val="16"/>
        </w:rPr>
        <w:sectPr w:rsidR="008D215E" w:rsidSect="003B0C0B">
          <w:headerReference w:type="even" r:id="rId18"/>
          <w:headerReference w:type="default" r:id="rId19"/>
          <w:footerReference w:type="even" r:id="rId20"/>
          <w:pgSz w:w="11906" w:h="16838" w:code="9"/>
          <w:pgMar w:top="567" w:right="720" w:bottom="992" w:left="720" w:header="510" w:footer="0" w:gutter="0"/>
          <w:cols w:space="708"/>
          <w:docGrid w:linePitch="360"/>
        </w:sectPr>
      </w:pPr>
    </w:p>
    <w:p w14:paraId="66D0AEC3" w14:textId="77777777" w:rsidR="007E4B89" w:rsidRPr="007E4B89" w:rsidRDefault="007E4B89" w:rsidP="007E4B89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3888"/>
        <w:gridCol w:w="1223"/>
        <w:gridCol w:w="4594"/>
      </w:tblGrid>
      <w:tr w:rsidR="00540928" w:rsidRPr="00FA5FC2" w14:paraId="2088622E" w14:textId="77777777" w:rsidTr="007E4B89">
        <w:trPr>
          <w:trHeight w:val="576"/>
        </w:trPr>
        <w:tc>
          <w:tcPr>
            <w:tcW w:w="110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38115E"/>
            <w:vAlign w:val="center"/>
          </w:tcPr>
          <w:p w14:paraId="71BAA63D" w14:textId="64546FDC" w:rsidR="00540928" w:rsidRPr="007E4B89" w:rsidRDefault="00540928" w:rsidP="00E54E91">
            <w:pPr>
              <w:rPr>
                <w:rFonts w:ascii="Arial Nova" w:hAnsi="Arial Nova" w:cs="Arial"/>
                <w:b/>
                <w:bCs/>
              </w:rPr>
            </w:pPr>
            <w:r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</w:t>
            </w:r>
            <w:r w:rsidR="00602532"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>6</w:t>
            </w:r>
            <w:r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 DECLARATION</w:t>
            </w:r>
            <w:r w:rsidR="00602532" w:rsidRPr="007E4B89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LICENSEE</w:t>
            </w:r>
          </w:p>
        </w:tc>
      </w:tr>
      <w:tr w:rsidR="00546D1D" w:rsidRPr="00FA5FC2" w14:paraId="1539B89B" w14:textId="77777777" w:rsidTr="007E4B89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p w14:paraId="0FF21C78" w14:textId="77777777" w:rsidR="00546D1D" w:rsidRPr="007E4B89" w:rsidRDefault="00546D1D" w:rsidP="00EA0F8C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 declare/certify that: </w:t>
            </w:r>
          </w:p>
          <w:p w14:paraId="563AE5A2" w14:textId="69B00A46" w:rsidR="00546D1D" w:rsidRPr="007E4B89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spacing w:val="-3"/>
                <w:sz w:val="20"/>
                <w:szCs w:val="20"/>
              </w:rPr>
              <w:t>T</w:t>
            </w:r>
            <w:r w:rsidR="00546D1D" w:rsidRPr="007E4B89">
              <w:rPr>
                <w:rFonts w:ascii="Arial Nova" w:hAnsi="Arial Nova"/>
                <w:spacing w:val="-3"/>
                <w:sz w:val="20"/>
                <w:szCs w:val="20"/>
              </w:rPr>
              <w:t>he information contained in this form, including attachments, is true and correct.</w:t>
            </w:r>
          </w:p>
          <w:p w14:paraId="3453A9B6" w14:textId="7EDB2D29" w:rsidR="00546D1D" w:rsidRPr="007E4B89" w:rsidRDefault="00546D1D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spacing w:val="-3"/>
                <w:sz w:val="20"/>
                <w:szCs w:val="20"/>
              </w:rPr>
              <w:t xml:space="preserve">I am authorised to sign this application on behalf of the applicant entity. </w:t>
            </w:r>
          </w:p>
          <w:p w14:paraId="4606FD8C" w14:textId="7D757DD2" w:rsidR="00AF7BCD" w:rsidRPr="007E4B89" w:rsidRDefault="00AF7BCD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884B4A" w:rsidRPr="00FA5FC2" w14:paraId="274DB443" w14:textId="77777777" w:rsidTr="007E4B89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7E4B89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14C8BD" w14:textId="77777777" w:rsidR="00897177" w:rsidRPr="007E4B89" w:rsidRDefault="00897177" w:rsidP="00897177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5665B94D" w14:textId="77777777" w:rsidR="00897177" w:rsidRPr="007E4B89" w:rsidRDefault="00897177" w:rsidP="00897177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1782931F" w14:textId="77777777" w:rsidR="00897177" w:rsidRPr="007E4B89" w:rsidRDefault="00897177" w:rsidP="00897177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97177" w:rsidRPr="007E4B89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7E4B89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7E4B89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7E4B89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40EE0" w:rsidRPr="00FA5FC2" w14:paraId="3685A4BD" w14:textId="77777777" w:rsidTr="007E4B89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00F98" w14:textId="7C7172DF" w:rsidR="00340EE0" w:rsidRPr="007E4B89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Full </w:t>
            </w:r>
            <w:r w:rsid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n</w:t>
            </w: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vAlign w:val="center"/>
          </w:tcPr>
          <w:p w14:paraId="79A65EBE" w14:textId="00AA7891" w:rsidR="00340EE0" w:rsidRPr="007E4B89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E21F881" w14:textId="5F9DF85B" w:rsidR="00340EE0" w:rsidRPr="007E4B89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Position </w:t>
            </w:r>
            <w:r w:rsid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t</w:t>
            </w: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itle:</w:t>
            </w:r>
          </w:p>
        </w:tc>
        <w:tc>
          <w:tcPr>
            <w:tcW w:w="4594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p w14:paraId="04BF35F5" w14:textId="5EBDB051" w:rsidR="00340EE0" w:rsidRPr="007E4B89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97177" w:rsidRPr="00FA5FC2" w14:paraId="6E359977" w14:textId="77777777" w:rsidTr="007E4B89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p w14:paraId="294C71BE" w14:textId="77777777" w:rsidR="00340EE0" w:rsidRPr="007E4B89" w:rsidRDefault="00340EE0">
            <w:pPr>
              <w:rPr>
                <w:rFonts w:ascii="Arial Nova" w:hAnsi="Arial Nova"/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7E4B89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AFB34A7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97177" w:rsidRPr="007E4B89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7E4B89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7E4B89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7E4B89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36253CD" w14:textId="77777777" w:rsidR="00897177" w:rsidRPr="007E4B89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175D01" w:rsidRPr="00FA5FC2" w14:paraId="3CD1AC04" w14:textId="77777777" w:rsidTr="007E4B89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E6BDC57" w14:textId="1D252F6D" w:rsidR="00175D01" w:rsidRPr="007E4B89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Full </w:t>
            </w:r>
            <w:r w:rsid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n</w:t>
            </w: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dotted" w:sz="2" w:space="0" w:color="D1D1D1" w:themeColor="background2" w:themeShade="E6"/>
            </w:tcBorders>
            <w:vAlign w:val="center"/>
          </w:tcPr>
          <w:p w14:paraId="5D8B519D" w14:textId="19B7E228" w:rsidR="00175D01" w:rsidRPr="007E4B89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7AB6E2F" w14:textId="2F8580A6" w:rsidR="00175D01" w:rsidRPr="007E4B89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Position </w:t>
            </w:r>
            <w:r w:rsid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t</w:t>
            </w:r>
            <w:r w:rsidRPr="007E4B89">
              <w:rPr>
                <w:rFonts w:ascii="Arial Nova" w:hAnsi="Arial Nova"/>
                <w:b/>
                <w:spacing w:val="-3"/>
                <w:sz w:val="20"/>
                <w:szCs w:val="20"/>
              </w:rPr>
              <w:t>itle:</w:t>
            </w:r>
          </w:p>
        </w:tc>
        <w:tc>
          <w:tcPr>
            <w:tcW w:w="4594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single" w:sz="8" w:space="0" w:color="auto"/>
            </w:tcBorders>
            <w:vAlign w:val="center"/>
          </w:tcPr>
          <w:p w14:paraId="750786F7" w14:textId="72CE8403" w:rsidR="00175D01" w:rsidRPr="007E4B89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Pr="00FA5FC2" w:rsidRDefault="0066560B" w:rsidP="00E54E91">
      <w:pPr>
        <w:tabs>
          <w:tab w:val="left" w:pos="789"/>
        </w:tabs>
        <w:spacing w:after="0" w:line="240" w:lineRule="auto"/>
        <w:rPr>
          <w:rFonts w:ascii="Arial Nova" w:hAnsi="Arial Nova" w:cs="Arial"/>
          <w:sz w:val="2"/>
          <w:szCs w:val="2"/>
        </w:rPr>
      </w:pPr>
    </w:p>
    <w:p w14:paraId="6D1FD4B5" w14:textId="77777777" w:rsidR="00DD1046" w:rsidRPr="00FA5FC2" w:rsidRDefault="00DD1046" w:rsidP="00E16CE1">
      <w:pPr>
        <w:rPr>
          <w:rFonts w:ascii="Arial Nova" w:hAnsi="Arial Nova" w:cs="Arial"/>
          <w:sz w:val="2"/>
          <w:szCs w:val="2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FA5FC2" w14:paraId="794324C8" w14:textId="77777777" w:rsidTr="007E4B89">
        <w:trPr>
          <w:trHeight w:val="646"/>
        </w:trPr>
        <w:tc>
          <w:tcPr>
            <w:tcW w:w="11057" w:type="dxa"/>
            <w:shd w:val="clear" w:color="auto" w:fill="F0E6FA"/>
            <w:vAlign w:val="center"/>
          </w:tcPr>
          <w:p w14:paraId="171E1CCA" w14:textId="14E564AE" w:rsidR="00C866B7" w:rsidRPr="00FA5FC2" w:rsidRDefault="00C866B7" w:rsidP="007E4B89">
            <w:pPr>
              <w:tabs>
                <w:tab w:val="left" w:pos="737"/>
              </w:tabs>
              <w:suppressAutoHyphens/>
              <w:spacing w:before="120" w:after="120"/>
              <w:jc w:val="both"/>
              <w:rPr>
                <w:rFonts w:ascii="Arial Nova" w:hAnsi="Arial Nova"/>
                <w:b/>
                <w:bCs/>
                <w:spacing w:val="-3"/>
              </w:rPr>
            </w:pPr>
            <w:r w:rsidRPr="00FA5FC2">
              <w:rPr>
                <w:rFonts w:ascii="Arial Nova" w:hAnsi="Arial Nova" w:cs="Arial"/>
                <w:b/>
                <w:bCs/>
              </w:rPr>
              <w:t>IMPORTANT NOTE:</w:t>
            </w:r>
            <w:r w:rsidRPr="00FA5FC2">
              <w:rPr>
                <w:rFonts w:ascii="Arial Nova" w:hAnsi="Arial Nova" w:cs="Arial"/>
                <w:b/>
                <w:bCs/>
                <w:i/>
                <w:iCs/>
              </w:rPr>
              <w:t xml:space="preserve"> </w:t>
            </w:r>
            <w:r w:rsidRPr="00FA5FC2">
              <w:rPr>
                <w:rFonts w:ascii="Arial Nova" w:hAnsi="Arial Nova" w:cs="Arial"/>
                <w:spacing w:val="-3"/>
              </w:rPr>
              <w:t xml:space="preserve">It is an offence under the </w:t>
            </w:r>
            <w:r w:rsidRPr="00FA5FC2">
              <w:rPr>
                <w:rFonts w:ascii="Arial Nova" w:hAnsi="Arial Nova" w:cs="Arial"/>
                <w:i/>
                <w:iCs/>
                <w:spacing w:val="-3"/>
              </w:rPr>
              <w:t>Liquor Control Act 1988</w:t>
            </w:r>
            <w:r w:rsidRPr="00FA5FC2">
              <w:rPr>
                <w:rFonts w:ascii="Arial Nova" w:hAnsi="Arial Nova" w:cs="Arial"/>
                <w:spacing w:val="-3"/>
              </w:rPr>
              <w:t xml:space="preserve"> to make a statement that is false or misleading. </w:t>
            </w:r>
          </w:p>
        </w:tc>
      </w:tr>
    </w:tbl>
    <w:p w14:paraId="4BF1B405" w14:textId="77777777" w:rsidR="00F42331" w:rsidRPr="00FA5FC2" w:rsidRDefault="00F42331" w:rsidP="00E16CE1">
      <w:pPr>
        <w:rPr>
          <w:rFonts w:ascii="Arial Nova" w:hAnsi="Arial Nova" w:cs="Arial"/>
          <w:sz w:val="2"/>
          <w:szCs w:val="2"/>
        </w:rPr>
      </w:pPr>
    </w:p>
    <w:sectPr w:rsidR="00F42331" w:rsidRPr="00FA5FC2" w:rsidSect="008D215E">
      <w:footerReference w:type="default" r:id="rId21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50AB5" w14:textId="77777777" w:rsidR="00F30609" w:rsidRDefault="00F30609" w:rsidP="009C2718">
      <w:pPr>
        <w:spacing w:after="0" w:line="240" w:lineRule="auto"/>
      </w:pPr>
      <w:r>
        <w:separator/>
      </w:r>
    </w:p>
  </w:endnote>
  <w:endnote w:type="continuationSeparator" w:id="0">
    <w:p w14:paraId="4EB1E3C0" w14:textId="77777777" w:rsidR="00F30609" w:rsidRDefault="00F30609" w:rsidP="009C2718">
      <w:pPr>
        <w:spacing w:after="0" w:line="240" w:lineRule="auto"/>
      </w:pPr>
      <w:r>
        <w:continuationSeparator/>
      </w:r>
    </w:p>
  </w:endnote>
  <w:endnote w:type="continuationNotice" w:id="1">
    <w:p w14:paraId="25490C0F" w14:textId="77777777" w:rsidR="00F30609" w:rsidRDefault="00F306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10B7" w14:textId="77777777" w:rsidR="003B0C0B" w:rsidRDefault="003B0C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6074" w14:textId="69636B7B" w:rsidR="008D215E" w:rsidRPr="008D215E" w:rsidRDefault="008D215E" w:rsidP="008D215E">
    <w:pPr>
      <w:pStyle w:val="Footer"/>
      <w:tabs>
        <w:tab w:val="center" w:pos="5233"/>
        <w:tab w:val="left" w:pos="8246"/>
      </w:tabs>
      <w:rPr>
        <w:rFonts w:ascii="Arial Nova" w:hAnsi="Arial Nova"/>
        <w:sz w:val="18"/>
        <w:szCs w:val="18"/>
      </w:rPr>
    </w:pPr>
    <w:r>
      <w:rPr>
        <w:rFonts w:ascii="Arial Nova" w:hAnsi="Arial Nova"/>
        <w:sz w:val="18"/>
        <w:szCs w:val="18"/>
      </w:rPr>
      <w:tab/>
    </w:r>
    <w:r>
      <w:rPr>
        <w:rFonts w:ascii="Arial Nova" w:hAnsi="Arial Nova"/>
        <w:sz w:val="18"/>
        <w:szCs w:val="18"/>
      </w:rPr>
      <w:tab/>
    </w:r>
    <w:sdt>
      <w:sdtPr>
        <w:rPr>
          <w:rFonts w:ascii="Arial Nova" w:hAnsi="Arial Nova"/>
          <w:sz w:val="18"/>
          <w:szCs w:val="18"/>
        </w:rPr>
        <w:id w:val="-1338387774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 Nova" w:hAnsi="Arial Nova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8D215E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D215E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8D215E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D215E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>
      <w:rPr>
        <w:rFonts w:ascii="Arial Nova" w:hAnsi="Arial Nova"/>
        <w:sz w:val="18"/>
        <w:szCs w:val="18"/>
      </w:rPr>
      <w:tab/>
    </w:r>
  </w:p>
  <w:p w14:paraId="5C5E0D3C" w14:textId="0871CA14" w:rsidR="00B15B70" w:rsidRDefault="00B15B70" w:rsidP="008D215E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5B0" w14:textId="77777777" w:rsidR="003B0C0B" w:rsidRDefault="003B0C0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20"/>
        <w:szCs w:val="20"/>
      </w:rPr>
      <w:id w:val="-9682057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670770065"/>
          <w:docPartObj>
            <w:docPartGallery w:val="Page Numbers (Top of Page)"/>
            <w:docPartUnique/>
          </w:docPartObj>
        </w:sdtPr>
        <w:sdtContent>
          <w:p w14:paraId="64B20838" w14:textId="3FCE29C6" w:rsidR="008D215E" w:rsidRPr="003B0C0B" w:rsidRDefault="008D215E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3B0C0B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3B0C0B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3B0C0B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3B0C0B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3B0C0B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3B0C0B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3B0C0B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3B0C0B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3B0C0B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3B0C0B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3B0C0B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3B0C0B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7C2DEF6" w14:textId="77777777" w:rsidR="008D215E" w:rsidRDefault="008D215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3DDD4" w14:textId="77777777" w:rsidR="008D215E" w:rsidRPr="008D215E" w:rsidRDefault="008D215E" w:rsidP="008D215E">
    <w:pPr>
      <w:spacing w:after="80" w:line="240" w:lineRule="auto"/>
      <w:jc w:val="right"/>
      <w:rPr>
        <w:rFonts w:ascii="Arial Nova" w:hAnsi="Arial Nova" w:cs="Arial"/>
        <w:sz w:val="18"/>
        <w:szCs w:val="18"/>
      </w:rPr>
    </w:pPr>
    <w:r w:rsidRPr="008D215E">
      <w:rPr>
        <w:rFonts w:ascii="Arial Nova" w:hAnsi="Arial Nova" w:cs="Arial"/>
        <w:sz w:val="18"/>
        <w:szCs w:val="18"/>
      </w:rPr>
      <w:t xml:space="preserve">Level 2, Gordon Stephenson House, </w:t>
    </w:r>
  </w:p>
  <w:p w14:paraId="5701B6ED" w14:textId="77777777" w:rsidR="008D215E" w:rsidRPr="008D215E" w:rsidRDefault="008D215E" w:rsidP="008D215E">
    <w:pPr>
      <w:spacing w:after="80" w:line="240" w:lineRule="auto"/>
      <w:jc w:val="right"/>
      <w:rPr>
        <w:rFonts w:ascii="Arial Nova" w:hAnsi="Arial Nova" w:cs="Arial"/>
        <w:sz w:val="18"/>
        <w:szCs w:val="18"/>
      </w:rPr>
    </w:pPr>
    <w:r w:rsidRPr="008D215E">
      <w:rPr>
        <w:rFonts w:ascii="Arial Nova" w:hAnsi="Arial Nova" w:cs="Arial"/>
        <w:sz w:val="18"/>
        <w:szCs w:val="18"/>
      </w:rPr>
      <w:t>140 William Street, Perth Western Australia, 6000</w:t>
    </w:r>
  </w:p>
  <w:p w14:paraId="77D382AD" w14:textId="77777777" w:rsidR="008D215E" w:rsidRPr="008D215E" w:rsidRDefault="008D215E" w:rsidP="008D215E">
    <w:pPr>
      <w:tabs>
        <w:tab w:val="left" w:pos="7980"/>
      </w:tabs>
      <w:spacing w:after="80" w:line="240" w:lineRule="auto"/>
      <w:jc w:val="right"/>
      <w:rPr>
        <w:rFonts w:ascii="Arial Nova" w:hAnsi="Arial Nova" w:cs="Arial"/>
        <w:sz w:val="18"/>
        <w:szCs w:val="18"/>
      </w:rPr>
    </w:pPr>
    <w:r w:rsidRPr="008D215E">
      <w:rPr>
        <w:rFonts w:ascii="Arial Nova" w:hAnsi="Arial Nova" w:cs="Arial"/>
        <w:b/>
        <w:sz w:val="18"/>
        <w:szCs w:val="18"/>
      </w:rPr>
      <w:t>Postal Address:</w:t>
    </w:r>
    <w:r w:rsidRPr="008D215E">
      <w:rPr>
        <w:rFonts w:ascii="Arial Nova" w:hAnsi="Arial Nova" w:cs="Arial"/>
        <w:sz w:val="18"/>
        <w:szCs w:val="18"/>
      </w:rPr>
      <w:t xml:space="preserve"> Locked Bag 14</w:t>
    </w:r>
    <w:r w:rsidRPr="008D215E">
      <w:rPr>
        <w:rFonts w:ascii="Arial Nova" w:hAnsi="Arial Nova" w:cs="Arial"/>
        <w:bCs/>
        <w:sz w:val="18"/>
        <w:szCs w:val="18"/>
      </w:rPr>
      <w:t>, Cloisters Square, Perth, WA, 6850</w:t>
    </w:r>
  </w:p>
  <w:p w14:paraId="08492C39" w14:textId="77777777" w:rsidR="008D215E" w:rsidRPr="008D215E" w:rsidRDefault="008D215E" w:rsidP="008D215E">
    <w:pPr>
      <w:tabs>
        <w:tab w:val="left" w:pos="7980"/>
      </w:tabs>
      <w:spacing w:after="80" w:line="240" w:lineRule="auto"/>
      <w:jc w:val="right"/>
      <w:rPr>
        <w:rFonts w:ascii="Arial Nova" w:hAnsi="Arial Nova" w:cs="Arial"/>
        <w:b/>
        <w:sz w:val="18"/>
        <w:szCs w:val="18"/>
      </w:rPr>
    </w:pPr>
    <w:r w:rsidRPr="008D215E">
      <w:rPr>
        <w:rFonts w:ascii="Arial Nova" w:hAnsi="Arial Nova" w:cs="Arial"/>
        <w:b/>
        <w:sz w:val="18"/>
        <w:szCs w:val="18"/>
      </w:rPr>
      <w:t>Tel:</w:t>
    </w:r>
    <w:r w:rsidRPr="008D215E">
      <w:rPr>
        <w:rFonts w:ascii="Arial Nova" w:hAnsi="Arial Nova" w:cs="Arial"/>
        <w:sz w:val="18"/>
        <w:szCs w:val="18"/>
      </w:rPr>
      <w:t xml:space="preserve"> +61 8 655 14888</w:t>
    </w:r>
    <w:r w:rsidRPr="008D215E">
      <w:rPr>
        <w:rFonts w:ascii="Arial Nova" w:hAnsi="Arial Nova" w:cs="Arial"/>
        <w:b/>
        <w:sz w:val="18"/>
        <w:szCs w:val="18"/>
      </w:rPr>
      <w:t xml:space="preserve"> Country Callers: </w:t>
    </w:r>
    <w:r w:rsidRPr="008D215E">
      <w:rPr>
        <w:rFonts w:ascii="Arial Nova" w:hAnsi="Arial Nova" w:cs="Arial"/>
        <w:sz w:val="18"/>
        <w:szCs w:val="18"/>
      </w:rPr>
      <w:t>1800 634 541</w:t>
    </w:r>
    <w:r w:rsidRPr="008D215E">
      <w:rPr>
        <w:rFonts w:ascii="Arial Nova" w:hAnsi="Arial Nova" w:cs="Arial"/>
        <w:b/>
        <w:sz w:val="18"/>
        <w:szCs w:val="18"/>
      </w:rPr>
      <w:t xml:space="preserve"> </w:t>
    </w:r>
  </w:p>
  <w:p w14:paraId="7A324678" w14:textId="77777777" w:rsidR="008D215E" w:rsidRPr="008D215E" w:rsidRDefault="008D215E" w:rsidP="008D215E">
    <w:pPr>
      <w:pStyle w:val="NoSpacing"/>
      <w:jc w:val="right"/>
      <w:rPr>
        <w:rFonts w:ascii="Arial Nova" w:hAnsi="Arial Nova" w:cs="Arial"/>
        <w:sz w:val="18"/>
        <w:szCs w:val="18"/>
      </w:rPr>
    </w:pPr>
    <w:r w:rsidRPr="008D215E">
      <w:rPr>
        <w:rFonts w:ascii="Arial Nova" w:hAnsi="Arial Nova" w:cs="Arial"/>
        <w:b/>
        <w:sz w:val="18"/>
        <w:szCs w:val="18"/>
      </w:rPr>
      <w:t xml:space="preserve">Email: </w:t>
    </w:r>
    <w:hyperlink r:id="rId1" w:history="1">
      <w:r w:rsidRPr="008D215E">
        <w:rPr>
          <w:rStyle w:val="Hyperlink"/>
          <w:rFonts w:ascii="Arial Nova" w:hAnsi="Arial Nova" w:cs="Arial"/>
          <w:sz w:val="18"/>
          <w:szCs w:val="18"/>
        </w:rPr>
        <w:t>rgl@lgirs.wa.gov.au</w:t>
      </w:r>
    </w:hyperlink>
    <w:r w:rsidRPr="008D215E">
      <w:rPr>
        <w:rFonts w:ascii="Arial Nova" w:hAnsi="Arial Nova" w:cs="Arial"/>
        <w:sz w:val="18"/>
        <w:szCs w:val="18"/>
      </w:rPr>
      <w:t xml:space="preserve"> </w:t>
    </w:r>
    <w:r w:rsidRPr="008D215E">
      <w:rPr>
        <w:rFonts w:ascii="Arial Nova" w:hAnsi="Arial Nova" w:cs="Arial"/>
        <w:b/>
        <w:sz w:val="18"/>
        <w:szCs w:val="18"/>
      </w:rPr>
      <w:t>Website:</w:t>
    </w:r>
    <w:r w:rsidRPr="008D215E">
      <w:rPr>
        <w:rFonts w:ascii="Arial Nova" w:hAnsi="Arial Nova" w:cs="Arial"/>
        <w:sz w:val="18"/>
        <w:szCs w:val="18"/>
      </w:rPr>
      <w:t xml:space="preserve"> </w:t>
    </w:r>
    <w:hyperlink r:id="rId2" w:history="1">
      <w:r w:rsidRPr="008D215E">
        <w:rPr>
          <w:rStyle w:val="Hyperlink"/>
          <w:rFonts w:ascii="Arial Nova" w:hAnsi="Arial Nova" w:cs="Arial"/>
          <w:sz w:val="18"/>
          <w:szCs w:val="18"/>
        </w:rPr>
        <w:t>www.lgirs.wa.gov.au</w:t>
      </w:r>
    </w:hyperlink>
  </w:p>
  <w:p w14:paraId="75C65989" w14:textId="77777777" w:rsidR="008D215E" w:rsidRPr="00FA5FC2" w:rsidRDefault="008D215E" w:rsidP="008D215E">
    <w:pPr>
      <w:rPr>
        <w:rFonts w:ascii="Arial Nova" w:hAnsi="Arial Nova" w:cs="Arial"/>
        <w:sz w:val="2"/>
        <w:szCs w:val="2"/>
      </w:rPr>
    </w:pPr>
  </w:p>
  <w:p w14:paraId="729EF994" w14:textId="62F01089" w:rsidR="008D215E" w:rsidRPr="008D215E" w:rsidRDefault="008D215E" w:rsidP="008D215E">
    <w:pPr>
      <w:pStyle w:val="Footer"/>
      <w:tabs>
        <w:tab w:val="center" w:pos="5233"/>
        <w:tab w:val="left" w:pos="8246"/>
      </w:tabs>
      <w:rPr>
        <w:rFonts w:ascii="Arial Nova" w:hAnsi="Arial Nova"/>
        <w:sz w:val="18"/>
        <w:szCs w:val="18"/>
      </w:rPr>
    </w:pPr>
    <w:r>
      <w:rPr>
        <w:rFonts w:ascii="Arial Nova" w:hAnsi="Arial Nova"/>
        <w:sz w:val="18"/>
        <w:szCs w:val="18"/>
      </w:rPr>
      <w:tab/>
    </w:r>
    <w:r>
      <w:rPr>
        <w:rFonts w:ascii="Arial Nova" w:hAnsi="Arial Nova"/>
        <w:sz w:val="18"/>
        <w:szCs w:val="18"/>
      </w:rPr>
      <w:tab/>
    </w:r>
    <w:sdt>
      <w:sdtPr>
        <w:rPr>
          <w:rFonts w:ascii="Arial Nova" w:hAnsi="Arial Nova"/>
          <w:sz w:val="18"/>
          <w:szCs w:val="18"/>
        </w:rPr>
        <w:id w:val="2006315730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 Nova" w:hAnsi="Arial Nova"/>
              <w:sz w:val="18"/>
              <w:szCs w:val="18"/>
            </w:rPr>
            <w:id w:val="-1025330302"/>
            <w:docPartObj>
              <w:docPartGallery w:val="Page Numbers (Top of Page)"/>
              <w:docPartUnique/>
            </w:docPartObj>
          </w:sdtPr>
          <w:sdtContent>
            <w:r w:rsidRPr="008D215E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D215E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8D215E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8D215E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8D215E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>
      <w:rPr>
        <w:rFonts w:ascii="Arial Nova" w:hAnsi="Arial Nova"/>
        <w:sz w:val="18"/>
        <w:szCs w:val="18"/>
      </w:rPr>
      <w:tab/>
    </w:r>
  </w:p>
  <w:p w14:paraId="57D988BE" w14:textId="77777777" w:rsidR="008D215E" w:rsidRDefault="008D215E" w:rsidP="008D215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3F4D2" w14:textId="77777777" w:rsidR="00F30609" w:rsidRDefault="00F30609" w:rsidP="009C2718">
      <w:pPr>
        <w:spacing w:after="0" w:line="240" w:lineRule="auto"/>
      </w:pPr>
      <w:r>
        <w:separator/>
      </w:r>
    </w:p>
  </w:footnote>
  <w:footnote w:type="continuationSeparator" w:id="0">
    <w:p w14:paraId="622404A2" w14:textId="77777777" w:rsidR="00F30609" w:rsidRDefault="00F30609" w:rsidP="009C2718">
      <w:pPr>
        <w:spacing w:after="0" w:line="240" w:lineRule="auto"/>
      </w:pPr>
      <w:r>
        <w:continuationSeparator/>
      </w:r>
    </w:p>
  </w:footnote>
  <w:footnote w:type="continuationNotice" w:id="1">
    <w:p w14:paraId="1E429D95" w14:textId="77777777" w:rsidR="00F30609" w:rsidRDefault="00F306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F0C4" w14:textId="77777777" w:rsidR="003B0C0B" w:rsidRDefault="003B0C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0FAD79B8" w:rsidR="00A16AA6" w:rsidRDefault="00220B42" w:rsidP="00E16CE1">
    <w:pPr>
      <w:pStyle w:val="Header"/>
      <w:tabs>
        <w:tab w:val="clear" w:pos="4513"/>
        <w:tab w:val="clear" w:pos="9026"/>
        <w:tab w:val="left" w:pos="7185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5533F24F" wp14:editId="0D233FAB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805278531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DBCBF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5163" w14:textId="77777777" w:rsidR="003B0C0B" w:rsidRDefault="003B0C0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596D" w14:textId="77777777" w:rsidR="003B0C0B" w:rsidRDefault="003B0C0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1D377" w14:textId="0C6D2BDF" w:rsidR="008D215E" w:rsidRDefault="008D215E" w:rsidP="00E16CE1">
    <w:pPr>
      <w:pStyle w:val="Header"/>
      <w:tabs>
        <w:tab w:val="clear" w:pos="4513"/>
        <w:tab w:val="clear" w:pos="9026"/>
        <w:tab w:val="left" w:pos="7185"/>
      </w:tabs>
    </w:pPr>
    <w:r>
      <w:rPr>
        <w:noProof/>
      </w:rPr>
      <w:drawing>
        <wp:anchor distT="0" distB="0" distL="114300" distR="114300" simplePos="0" relativeHeight="251661315" behindDoc="1" locked="0" layoutInCell="1" allowOverlap="1" wp14:anchorId="510A6AAD" wp14:editId="17AB3EA6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202344406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985"/>
    <w:multiLevelType w:val="hybridMultilevel"/>
    <w:tmpl w:val="ADA041B4"/>
    <w:lvl w:ilvl="0" w:tplc="0C090019">
      <w:start w:val="1"/>
      <w:numFmt w:val="lowerLetter"/>
      <w:lvlText w:val="%1."/>
      <w:lvlJc w:val="left"/>
      <w:pPr>
        <w:ind w:left="825" w:hanging="360"/>
      </w:pPr>
    </w:lvl>
    <w:lvl w:ilvl="1" w:tplc="FFFFFFFF" w:tentative="1">
      <w:start w:val="1"/>
      <w:numFmt w:val="lowerLetter"/>
      <w:lvlText w:val="%2."/>
      <w:lvlJc w:val="left"/>
      <w:pPr>
        <w:ind w:left="1545" w:hanging="360"/>
      </w:pPr>
    </w:lvl>
    <w:lvl w:ilvl="2" w:tplc="FFFFFFFF" w:tentative="1">
      <w:start w:val="1"/>
      <w:numFmt w:val="lowerRoman"/>
      <w:lvlText w:val="%3."/>
      <w:lvlJc w:val="right"/>
      <w:pPr>
        <w:ind w:left="2265" w:hanging="180"/>
      </w:pPr>
    </w:lvl>
    <w:lvl w:ilvl="3" w:tplc="FFFFFFFF" w:tentative="1">
      <w:start w:val="1"/>
      <w:numFmt w:val="decimal"/>
      <w:lvlText w:val="%4."/>
      <w:lvlJc w:val="left"/>
      <w:pPr>
        <w:ind w:left="2985" w:hanging="360"/>
      </w:pPr>
    </w:lvl>
    <w:lvl w:ilvl="4" w:tplc="FFFFFFFF" w:tentative="1">
      <w:start w:val="1"/>
      <w:numFmt w:val="lowerLetter"/>
      <w:lvlText w:val="%5."/>
      <w:lvlJc w:val="left"/>
      <w:pPr>
        <w:ind w:left="3705" w:hanging="360"/>
      </w:pPr>
    </w:lvl>
    <w:lvl w:ilvl="5" w:tplc="FFFFFFFF" w:tentative="1">
      <w:start w:val="1"/>
      <w:numFmt w:val="lowerRoman"/>
      <w:lvlText w:val="%6."/>
      <w:lvlJc w:val="right"/>
      <w:pPr>
        <w:ind w:left="4425" w:hanging="180"/>
      </w:pPr>
    </w:lvl>
    <w:lvl w:ilvl="6" w:tplc="FFFFFFFF" w:tentative="1">
      <w:start w:val="1"/>
      <w:numFmt w:val="decimal"/>
      <w:lvlText w:val="%7."/>
      <w:lvlJc w:val="left"/>
      <w:pPr>
        <w:ind w:left="5145" w:hanging="360"/>
      </w:pPr>
    </w:lvl>
    <w:lvl w:ilvl="7" w:tplc="FFFFFFFF" w:tentative="1">
      <w:start w:val="1"/>
      <w:numFmt w:val="lowerLetter"/>
      <w:lvlText w:val="%8."/>
      <w:lvlJc w:val="left"/>
      <w:pPr>
        <w:ind w:left="5865" w:hanging="360"/>
      </w:pPr>
    </w:lvl>
    <w:lvl w:ilvl="8" w:tplc="FFFFFFFF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1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E5B05"/>
    <w:multiLevelType w:val="hybridMultilevel"/>
    <w:tmpl w:val="97B8E650"/>
    <w:lvl w:ilvl="0" w:tplc="4B4064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26921"/>
    <w:multiLevelType w:val="hybridMultilevel"/>
    <w:tmpl w:val="9F60CB6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01876"/>
    <w:multiLevelType w:val="hybridMultilevel"/>
    <w:tmpl w:val="436C087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BB61342"/>
    <w:multiLevelType w:val="hybridMultilevel"/>
    <w:tmpl w:val="DCE255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9"/>
  </w:num>
  <w:num w:numId="2" w16cid:durableId="398593981">
    <w:abstractNumId w:val="13"/>
  </w:num>
  <w:num w:numId="3" w16cid:durableId="1576285157">
    <w:abstractNumId w:val="34"/>
  </w:num>
  <w:num w:numId="4" w16cid:durableId="579828105">
    <w:abstractNumId w:val="29"/>
  </w:num>
  <w:num w:numId="5" w16cid:durableId="786042848">
    <w:abstractNumId w:val="12"/>
  </w:num>
  <w:num w:numId="6" w16cid:durableId="739719147">
    <w:abstractNumId w:val="2"/>
  </w:num>
  <w:num w:numId="7" w16cid:durableId="1712877181">
    <w:abstractNumId w:val="40"/>
  </w:num>
  <w:num w:numId="8" w16cid:durableId="1945183464">
    <w:abstractNumId w:val="6"/>
  </w:num>
  <w:num w:numId="9" w16cid:durableId="41173497">
    <w:abstractNumId w:val="35"/>
  </w:num>
  <w:num w:numId="10" w16cid:durableId="14503208">
    <w:abstractNumId w:val="18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8"/>
  </w:num>
  <w:num w:numId="14" w16cid:durableId="1521042764">
    <w:abstractNumId w:val="11"/>
  </w:num>
  <w:num w:numId="15" w16cid:durableId="1245912522">
    <w:abstractNumId w:val="10"/>
  </w:num>
  <w:num w:numId="16" w16cid:durableId="2084638396">
    <w:abstractNumId w:val="33"/>
  </w:num>
  <w:num w:numId="17" w16cid:durableId="1531139460">
    <w:abstractNumId w:val="1"/>
  </w:num>
  <w:num w:numId="18" w16cid:durableId="1905870875">
    <w:abstractNumId w:val="15"/>
  </w:num>
  <w:num w:numId="19" w16cid:durableId="477262465">
    <w:abstractNumId w:val="4"/>
  </w:num>
  <w:num w:numId="20" w16cid:durableId="689721210">
    <w:abstractNumId w:val="21"/>
  </w:num>
  <w:num w:numId="21" w16cid:durableId="311717405">
    <w:abstractNumId w:val="39"/>
  </w:num>
  <w:num w:numId="22" w16cid:durableId="249586193">
    <w:abstractNumId w:val="27"/>
  </w:num>
  <w:num w:numId="23" w16cid:durableId="238249214">
    <w:abstractNumId w:val="14"/>
  </w:num>
  <w:num w:numId="24" w16cid:durableId="2041011680">
    <w:abstractNumId w:val="9"/>
  </w:num>
  <w:num w:numId="25" w16cid:durableId="725757983">
    <w:abstractNumId w:val="28"/>
  </w:num>
  <w:num w:numId="26" w16cid:durableId="550845605">
    <w:abstractNumId w:val="20"/>
  </w:num>
  <w:num w:numId="27" w16cid:durableId="1496844861">
    <w:abstractNumId w:val="36"/>
  </w:num>
  <w:num w:numId="28" w16cid:durableId="1300575954">
    <w:abstractNumId w:val="23"/>
  </w:num>
  <w:num w:numId="29" w16cid:durableId="1378310746">
    <w:abstractNumId w:val="38"/>
  </w:num>
  <w:num w:numId="30" w16cid:durableId="605579997">
    <w:abstractNumId w:val="42"/>
  </w:num>
  <w:num w:numId="31" w16cid:durableId="713189955">
    <w:abstractNumId w:val="37"/>
  </w:num>
  <w:num w:numId="32" w16cid:durableId="513615583">
    <w:abstractNumId w:val="30"/>
  </w:num>
  <w:num w:numId="33" w16cid:durableId="1518077028">
    <w:abstractNumId w:val="3"/>
  </w:num>
  <w:num w:numId="34" w16cid:durableId="1001543347">
    <w:abstractNumId w:val="17"/>
  </w:num>
  <w:num w:numId="35" w16cid:durableId="1621108625">
    <w:abstractNumId w:val="25"/>
  </w:num>
  <w:num w:numId="36" w16cid:durableId="1444378396">
    <w:abstractNumId w:val="31"/>
  </w:num>
  <w:num w:numId="37" w16cid:durableId="127285934">
    <w:abstractNumId w:val="26"/>
  </w:num>
  <w:num w:numId="38" w16cid:durableId="1399011187">
    <w:abstractNumId w:val="41"/>
  </w:num>
  <w:num w:numId="39" w16cid:durableId="124979227">
    <w:abstractNumId w:val="16"/>
  </w:num>
  <w:num w:numId="40" w16cid:durableId="1101756589">
    <w:abstractNumId w:val="32"/>
  </w:num>
  <w:num w:numId="41" w16cid:durableId="1913924702">
    <w:abstractNumId w:val="7"/>
  </w:num>
  <w:num w:numId="42" w16cid:durableId="2106880519">
    <w:abstractNumId w:val="22"/>
  </w:num>
  <w:num w:numId="43" w16cid:durableId="17913204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177F"/>
    <w:rsid w:val="00012E40"/>
    <w:rsid w:val="00014116"/>
    <w:rsid w:val="0001613F"/>
    <w:rsid w:val="00016D89"/>
    <w:rsid w:val="00024DC9"/>
    <w:rsid w:val="000255E1"/>
    <w:rsid w:val="00026241"/>
    <w:rsid w:val="00040561"/>
    <w:rsid w:val="0004426D"/>
    <w:rsid w:val="000449C2"/>
    <w:rsid w:val="000453FB"/>
    <w:rsid w:val="0004617A"/>
    <w:rsid w:val="00047472"/>
    <w:rsid w:val="00050694"/>
    <w:rsid w:val="00052135"/>
    <w:rsid w:val="0005344F"/>
    <w:rsid w:val="000537A0"/>
    <w:rsid w:val="000555E9"/>
    <w:rsid w:val="0005570E"/>
    <w:rsid w:val="00056FFA"/>
    <w:rsid w:val="00057436"/>
    <w:rsid w:val="00061C81"/>
    <w:rsid w:val="000627C3"/>
    <w:rsid w:val="0006356C"/>
    <w:rsid w:val="00066D44"/>
    <w:rsid w:val="00071B40"/>
    <w:rsid w:val="000746AA"/>
    <w:rsid w:val="00076527"/>
    <w:rsid w:val="000830E0"/>
    <w:rsid w:val="00086080"/>
    <w:rsid w:val="00087C1D"/>
    <w:rsid w:val="00094F05"/>
    <w:rsid w:val="000A39C4"/>
    <w:rsid w:val="000A42C0"/>
    <w:rsid w:val="000B0D48"/>
    <w:rsid w:val="000B0DB6"/>
    <w:rsid w:val="000B3BAE"/>
    <w:rsid w:val="000C071D"/>
    <w:rsid w:val="000D37E1"/>
    <w:rsid w:val="000D5722"/>
    <w:rsid w:val="000D7000"/>
    <w:rsid w:val="000E1476"/>
    <w:rsid w:val="000E448D"/>
    <w:rsid w:val="000E6067"/>
    <w:rsid w:val="000F40F4"/>
    <w:rsid w:val="000F7E42"/>
    <w:rsid w:val="001004E5"/>
    <w:rsid w:val="00100833"/>
    <w:rsid w:val="00110C41"/>
    <w:rsid w:val="001131BC"/>
    <w:rsid w:val="00113F11"/>
    <w:rsid w:val="00121F6C"/>
    <w:rsid w:val="00122D69"/>
    <w:rsid w:val="00124EAB"/>
    <w:rsid w:val="001259FB"/>
    <w:rsid w:val="00126048"/>
    <w:rsid w:val="00133C3A"/>
    <w:rsid w:val="00136F49"/>
    <w:rsid w:val="00141849"/>
    <w:rsid w:val="00141DB0"/>
    <w:rsid w:val="00142213"/>
    <w:rsid w:val="00142DD1"/>
    <w:rsid w:val="0014503A"/>
    <w:rsid w:val="00147FE3"/>
    <w:rsid w:val="0015497C"/>
    <w:rsid w:val="0015555F"/>
    <w:rsid w:val="0015773B"/>
    <w:rsid w:val="00160553"/>
    <w:rsid w:val="001633A0"/>
    <w:rsid w:val="001636F6"/>
    <w:rsid w:val="00166EFF"/>
    <w:rsid w:val="00172770"/>
    <w:rsid w:val="00175120"/>
    <w:rsid w:val="00175D01"/>
    <w:rsid w:val="00182B3B"/>
    <w:rsid w:val="001834F2"/>
    <w:rsid w:val="00190132"/>
    <w:rsid w:val="00194AD8"/>
    <w:rsid w:val="001A1C7E"/>
    <w:rsid w:val="001A1F0D"/>
    <w:rsid w:val="001A46C6"/>
    <w:rsid w:val="001A60C8"/>
    <w:rsid w:val="001B5484"/>
    <w:rsid w:val="001C7F28"/>
    <w:rsid w:val="001D1231"/>
    <w:rsid w:val="001D1828"/>
    <w:rsid w:val="001D35D9"/>
    <w:rsid w:val="001D67C9"/>
    <w:rsid w:val="001D7BF7"/>
    <w:rsid w:val="001E0309"/>
    <w:rsid w:val="002009C5"/>
    <w:rsid w:val="00211156"/>
    <w:rsid w:val="002161DE"/>
    <w:rsid w:val="002205A8"/>
    <w:rsid w:val="00220B42"/>
    <w:rsid w:val="00237893"/>
    <w:rsid w:val="00240820"/>
    <w:rsid w:val="002453C7"/>
    <w:rsid w:val="00260124"/>
    <w:rsid w:val="002667DA"/>
    <w:rsid w:val="00267415"/>
    <w:rsid w:val="00275DE9"/>
    <w:rsid w:val="0028366B"/>
    <w:rsid w:val="00284E97"/>
    <w:rsid w:val="00292676"/>
    <w:rsid w:val="00292B1C"/>
    <w:rsid w:val="002A7834"/>
    <w:rsid w:val="002B1A83"/>
    <w:rsid w:val="002B53D1"/>
    <w:rsid w:val="002C409F"/>
    <w:rsid w:val="002C551F"/>
    <w:rsid w:val="002E4299"/>
    <w:rsid w:val="002E50FE"/>
    <w:rsid w:val="002E6EB7"/>
    <w:rsid w:val="002F2064"/>
    <w:rsid w:val="00300174"/>
    <w:rsid w:val="00302093"/>
    <w:rsid w:val="00307ED2"/>
    <w:rsid w:val="00325363"/>
    <w:rsid w:val="0032752A"/>
    <w:rsid w:val="003338AB"/>
    <w:rsid w:val="00340EE0"/>
    <w:rsid w:val="00354F58"/>
    <w:rsid w:val="003557E8"/>
    <w:rsid w:val="00357968"/>
    <w:rsid w:val="0036289B"/>
    <w:rsid w:val="00365AAA"/>
    <w:rsid w:val="003665C0"/>
    <w:rsid w:val="003679BA"/>
    <w:rsid w:val="0037116F"/>
    <w:rsid w:val="0037194A"/>
    <w:rsid w:val="00375E87"/>
    <w:rsid w:val="0038013C"/>
    <w:rsid w:val="00380768"/>
    <w:rsid w:val="00385E1E"/>
    <w:rsid w:val="0038611C"/>
    <w:rsid w:val="003877A3"/>
    <w:rsid w:val="00390386"/>
    <w:rsid w:val="003905E6"/>
    <w:rsid w:val="003954C9"/>
    <w:rsid w:val="0039551D"/>
    <w:rsid w:val="003956BD"/>
    <w:rsid w:val="003A1EFC"/>
    <w:rsid w:val="003A266D"/>
    <w:rsid w:val="003A3A8E"/>
    <w:rsid w:val="003A56E5"/>
    <w:rsid w:val="003B0C0B"/>
    <w:rsid w:val="003B77C0"/>
    <w:rsid w:val="003C328A"/>
    <w:rsid w:val="003C791A"/>
    <w:rsid w:val="003D40F6"/>
    <w:rsid w:val="003D4612"/>
    <w:rsid w:val="003D6DE5"/>
    <w:rsid w:val="003E1E09"/>
    <w:rsid w:val="003E42AA"/>
    <w:rsid w:val="003E4ACD"/>
    <w:rsid w:val="00400A84"/>
    <w:rsid w:val="00400D0C"/>
    <w:rsid w:val="00401E26"/>
    <w:rsid w:val="00406F1C"/>
    <w:rsid w:val="00412F8A"/>
    <w:rsid w:val="00413CF9"/>
    <w:rsid w:val="004251E9"/>
    <w:rsid w:val="00425EBF"/>
    <w:rsid w:val="00430916"/>
    <w:rsid w:val="004333A8"/>
    <w:rsid w:val="004351CC"/>
    <w:rsid w:val="00435ABE"/>
    <w:rsid w:val="00450D2E"/>
    <w:rsid w:val="00451AA4"/>
    <w:rsid w:val="00455CE5"/>
    <w:rsid w:val="00473A80"/>
    <w:rsid w:val="004740C0"/>
    <w:rsid w:val="0047471B"/>
    <w:rsid w:val="00476561"/>
    <w:rsid w:val="00477CB6"/>
    <w:rsid w:val="00480284"/>
    <w:rsid w:val="0048747F"/>
    <w:rsid w:val="004903C2"/>
    <w:rsid w:val="00492F02"/>
    <w:rsid w:val="004938ED"/>
    <w:rsid w:val="00494C75"/>
    <w:rsid w:val="004A3D4B"/>
    <w:rsid w:val="004A7EAD"/>
    <w:rsid w:val="004B4B3E"/>
    <w:rsid w:val="004C1397"/>
    <w:rsid w:val="004C2044"/>
    <w:rsid w:val="004C42D3"/>
    <w:rsid w:val="004C53DF"/>
    <w:rsid w:val="004C61FD"/>
    <w:rsid w:val="004C766B"/>
    <w:rsid w:val="004D00B6"/>
    <w:rsid w:val="004E0CFD"/>
    <w:rsid w:val="004E332D"/>
    <w:rsid w:val="004E6ED3"/>
    <w:rsid w:val="004E71BC"/>
    <w:rsid w:val="004F74D0"/>
    <w:rsid w:val="00507444"/>
    <w:rsid w:val="00511C2B"/>
    <w:rsid w:val="005141DF"/>
    <w:rsid w:val="0052075D"/>
    <w:rsid w:val="005233F5"/>
    <w:rsid w:val="00525A9E"/>
    <w:rsid w:val="005334EB"/>
    <w:rsid w:val="00540928"/>
    <w:rsid w:val="005430AE"/>
    <w:rsid w:val="005430CB"/>
    <w:rsid w:val="005433B9"/>
    <w:rsid w:val="00546D1D"/>
    <w:rsid w:val="00566426"/>
    <w:rsid w:val="005713FD"/>
    <w:rsid w:val="00572CB4"/>
    <w:rsid w:val="00577AD7"/>
    <w:rsid w:val="0058209A"/>
    <w:rsid w:val="00583A78"/>
    <w:rsid w:val="00591A28"/>
    <w:rsid w:val="00595414"/>
    <w:rsid w:val="00597113"/>
    <w:rsid w:val="005A5A84"/>
    <w:rsid w:val="005A63AB"/>
    <w:rsid w:val="005A64EA"/>
    <w:rsid w:val="005A7CAE"/>
    <w:rsid w:val="005B1A5A"/>
    <w:rsid w:val="005B3423"/>
    <w:rsid w:val="005B6C6B"/>
    <w:rsid w:val="005C282C"/>
    <w:rsid w:val="005D4C86"/>
    <w:rsid w:val="005D5216"/>
    <w:rsid w:val="005D579A"/>
    <w:rsid w:val="005D654F"/>
    <w:rsid w:val="005D65C3"/>
    <w:rsid w:val="005D7A87"/>
    <w:rsid w:val="005E2E4E"/>
    <w:rsid w:val="005E72B5"/>
    <w:rsid w:val="00601F82"/>
    <w:rsid w:val="00602532"/>
    <w:rsid w:val="0060614A"/>
    <w:rsid w:val="00606F40"/>
    <w:rsid w:val="006110A1"/>
    <w:rsid w:val="00620A6E"/>
    <w:rsid w:val="0062539E"/>
    <w:rsid w:val="00633027"/>
    <w:rsid w:val="00636742"/>
    <w:rsid w:val="006375B2"/>
    <w:rsid w:val="00644CEE"/>
    <w:rsid w:val="0065288D"/>
    <w:rsid w:val="00657298"/>
    <w:rsid w:val="0066011B"/>
    <w:rsid w:val="0066560B"/>
    <w:rsid w:val="006720BD"/>
    <w:rsid w:val="0068190C"/>
    <w:rsid w:val="00683B77"/>
    <w:rsid w:val="006849C7"/>
    <w:rsid w:val="00684EDF"/>
    <w:rsid w:val="00686D1E"/>
    <w:rsid w:val="00687972"/>
    <w:rsid w:val="00690239"/>
    <w:rsid w:val="0069062F"/>
    <w:rsid w:val="006A2990"/>
    <w:rsid w:val="006B26BC"/>
    <w:rsid w:val="006B3B5F"/>
    <w:rsid w:val="006B63F7"/>
    <w:rsid w:val="006B7CD3"/>
    <w:rsid w:val="006C154E"/>
    <w:rsid w:val="006C1F46"/>
    <w:rsid w:val="006C274B"/>
    <w:rsid w:val="006C2B65"/>
    <w:rsid w:val="006C2F89"/>
    <w:rsid w:val="006D0B2E"/>
    <w:rsid w:val="006D4642"/>
    <w:rsid w:val="006D4DC1"/>
    <w:rsid w:val="006D50CB"/>
    <w:rsid w:val="006E45C1"/>
    <w:rsid w:val="006E68E0"/>
    <w:rsid w:val="00701375"/>
    <w:rsid w:val="00702D5D"/>
    <w:rsid w:val="00707C20"/>
    <w:rsid w:val="007129D2"/>
    <w:rsid w:val="007224DD"/>
    <w:rsid w:val="0073615F"/>
    <w:rsid w:val="007410F1"/>
    <w:rsid w:val="007420D0"/>
    <w:rsid w:val="00742AD1"/>
    <w:rsid w:val="00747AAB"/>
    <w:rsid w:val="00754238"/>
    <w:rsid w:val="00756093"/>
    <w:rsid w:val="00757010"/>
    <w:rsid w:val="0076145C"/>
    <w:rsid w:val="00764AE3"/>
    <w:rsid w:val="007679DC"/>
    <w:rsid w:val="00774157"/>
    <w:rsid w:val="00784C06"/>
    <w:rsid w:val="007864D7"/>
    <w:rsid w:val="0078744E"/>
    <w:rsid w:val="00794345"/>
    <w:rsid w:val="007A137A"/>
    <w:rsid w:val="007A2688"/>
    <w:rsid w:val="007A5AB0"/>
    <w:rsid w:val="007C63BB"/>
    <w:rsid w:val="007C64C5"/>
    <w:rsid w:val="007D0A07"/>
    <w:rsid w:val="007D15D4"/>
    <w:rsid w:val="007E3CAF"/>
    <w:rsid w:val="007E4B89"/>
    <w:rsid w:val="007F230F"/>
    <w:rsid w:val="007F2948"/>
    <w:rsid w:val="007F302B"/>
    <w:rsid w:val="00800CAD"/>
    <w:rsid w:val="00804096"/>
    <w:rsid w:val="008047E4"/>
    <w:rsid w:val="008065E7"/>
    <w:rsid w:val="00826B04"/>
    <w:rsid w:val="00830C9A"/>
    <w:rsid w:val="00833783"/>
    <w:rsid w:val="0084606E"/>
    <w:rsid w:val="0084635E"/>
    <w:rsid w:val="00857C27"/>
    <w:rsid w:val="0086051E"/>
    <w:rsid w:val="00865ED4"/>
    <w:rsid w:val="0087376D"/>
    <w:rsid w:val="00883DC3"/>
    <w:rsid w:val="008841F2"/>
    <w:rsid w:val="00884B4A"/>
    <w:rsid w:val="00886C39"/>
    <w:rsid w:val="008925B4"/>
    <w:rsid w:val="00897177"/>
    <w:rsid w:val="008A0C8E"/>
    <w:rsid w:val="008A2471"/>
    <w:rsid w:val="008A694D"/>
    <w:rsid w:val="008B1BC5"/>
    <w:rsid w:val="008B34B6"/>
    <w:rsid w:val="008B3904"/>
    <w:rsid w:val="008B3A79"/>
    <w:rsid w:val="008B47BD"/>
    <w:rsid w:val="008C1FF4"/>
    <w:rsid w:val="008C51AB"/>
    <w:rsid w:val="008C5374"/>
    <w:rsid w:val="008C5F4F"/>
    <w:rsid w:val="008C614F"/>
    <w:rsid w:val="008C76F6"/>
    <w:rsid w:val="008D195E"/>
    <w:rsid w:val="008D2101"/>
    <w:rsid w:val="008D215E"/>
    <w:rsid w:val="008D465C"/>
    <w:rsid w:val="008D498A"/>
    <w:rsid w:val="008F4AE9"/>
    <w:rsid w:val="008F59CE"/>
    <w:rsid w:val="0090040C"/>
    <w:rsid w:val="00900B59"/>
    <w:rsid w:val="00902919"/>
    <w:rsid w:val="00902CC8"/>
    <w:rsid w:val="00904AE3"/>
    <w:rsid w:val="00904E0D"/>
    <w:rsid w:val="009057A6"/>
    <w:rsid w:val="00905EC9"/>
    <w:rsid w:val="0091303E"/>
    <w:rsid w:val="009136EF"/>
    <w:rsid w:val="009230E0"/>
    <w:rsid w:val="0092438E"/>
    <w:rsid w:val="00930BE5"/>
    <w:rsid w:val="00936BA2"/>
    <w:rsid w:val="00937151"/>
    <w:rsid w:val="00940054"/>
    <w:rsid w:val="00942DB0"/>
    <w:rsid w:val="00964279"/>
    <w:rsid w:val="009656E5"/>
    <w:rsid w:val="00966DD5"/>
    <w:rsid w:val="009736BA"/>
    <w:rsid w:val="00973FD4"/>
    <w:rsid w:val="00975CB6"/>
    <w:rsid w:val="00977504"/>
    <w:rsid w:val="009818CE"/>
    <w:rsid w:val="00982BB2"/>
    <w:rsid w:val="00984AFE"/>
    <w:rsid w:val="009856C8"/>
    <w:rsid w:val="009867BB"/>
    <w:rsid w:val="00987914"/>
    <w:rsid w:val="00990421"/>
    <w:rsid w:val="009910EF"/>
    <w:rsid w:val="009949EA"/>
    <w:rsid w:val="009A26AB"/>
    <w:rsid w:val="009B17E5"/>
    <w:rsid w:val="009C2718"/>
    <w:rsid w:val="009C27F4"/>
    <w:rsid w:val="009C3A2E"/>
    <w:rsid w:val="009C6775"/>
    <w:rsid w:val="009C6FB6"/>
    <w:rsid w:val="009D04A5"/>
    <w:rsid w:val="009D058B"/>
    <w:rsid w:val="009D774D"/>
    <w:rsid w:val="009E339B"/>
    <w:rsid w:val="009E78E5"/>
    <w:rsid w:val="009F7BD4"/>
    <w:rsid w:val="00A02382"/>
    <w:rsid w:val="00A02689"/>
    <w:rsid w:val="00A02F1E"/>
    <w:rsid w:val="00A072E8"/>
    <w:rsid w:val="00A16AA6"/>
    <w:rsid w:val="00A276BE"/>
    <w:rsid w:val="00A304BF"/>
    <w:rsid w:val="00A311ED"/>
    <w:rsid w:val="00A34D4F"/>
    <w:rsid w:val="00A433E1"/>
    <w:rsid w:val="00A516D4"/>
    <w:rsid w:val="00A52FC5"/>
    <w:rsid w:val="00A63619"/>
    <w:rsid w:val="00A653DF"/>
    <w:rsid w:val="00A71BAF"/>
    <w:rsid w:val="00A74E43"/>
    <w:rsid w:val="00A77072"/>
    <w:rsid w:val="00A87874"/>
    <w:rsid w:val="00AA1730"/>
    <w:rsid w:val="00AA2496"/>
    <w:rsid w:val="00AB1004"/>
    <w:rsid w:val="00AB7C2D"/>
    <w:rsid w:val="00AC0B66"/>
    <w:rsid w:val="00AD5A7A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5B70"/>
    <w:rsid w:val="00B15C43"/>
    <w:rsid w:val="00B16EFE"/>
    <w:rsid w:val="00B200F0"/>
    <w:rsid w:val="00B2110B"/>
    <w:rsid w:val="00B22026"/>
    <w:rsid w:val="00B221AD"/>
    <w:rsid w:val="00B230B1"/>
    <w:rsid w:val="00B26515"/>
    <w:rsid w:val="00B26BDF"/>
    <w:rsid w:val="00B3072D"/>
    <w:rsid w:val="00B3096E"/>
    <w:rsid w:val="00B43F0E"/>
    <w:rsid w:val="00B46ECD"/>
    <w:rsid w:val="00B504FF"/>
    <w:rsid w:val="00B57912"/>
    <w:rsid w:val="00B57E77"/>
    <w:rsid w:val="00B60F6F"/>
    <w:rsid w:val="00B74C50"/>
    <w:rsid w:val="00B8387E"/>
    <w:rsid w:val="00B85245"/>
    <w:rsid w:val="00B87B6E"/>
    <w:rsid w:val="00B938CE"/>
    <w:rsid w:val="00B9639F"/>
    <w:rsid w:val="00B96F9D"/>
    <w:rsid w:val="00BB021B"/>
    <w:rsid w:val="00BC580F"/>
    <w:rsid w:val="00BD381A"/>
    <w:rsid w:val="00BD6D4F"/>
    <w:rsid w:val="00BE52B2"/>
    <w:rsid w:val="00BE60DB"/>
    <w:rsid w:val="00BF202B"/>
    <w:rsid w:val="00BF6BAB"/>
    <w:rsid w:val="00BF791B"/>
    <w:rsid w:val="00C02A27"/>
    <w:rsid w:val="00C0370E"/>
    <w:rsid w:val="00C03F16"/>
    <w:rsid w:val="00C07673"/>
    <w:rsid w:val="00C079A2"/>
    <w:rsid w:val="00C13DB6"/>
    <w:rsid w:val="00C1417E"/>
    <w:rsid w:val="00C2524D"/>
    <w:rsid w:val="00C31457"/>
    <w:rsid w:val="00C3185B"/>
    <w:rsid w:val="00C4186A"/>
    <w:rsid w:val="00C60E4E"/>
    <w:rsid w:val="00C666F3"/>
    <w:rsid w:val="00C708F5"/>
    <w:rsid w:val="00C752F9"/>
    <w:rsid w:val="00C755A9"/>
    <w:rsid w:val="00C83A58"/>
    <w:rsid w:val="00C83CA3"/>
    <w:rsid w:val="00C844C3"/>
    <w:rsid w:val="00C865E5"/>
    <w:rsid w:val="00C866B7"/>
    <w:rsid w:val="00C86C9E"/>
    <w:rsid w:val="00C96AF0"/>
    <w:rsid w:val="00C971A6"/>
    <w:rsid w:val="00CA6187"/>
    <w:rsid w:val="00CA709E"/>
    <w:rsid w:val="00CA717F"/>
    <w:rsid w:val="00CB0B9E"/>
    <w:rsid w:val="00CB1D78"/>
    <w:rsid w:val="00CB422C"/>
    <w:rsid w:val="00CB5DE0"/>
    <w:rsid w:val="00CB7B19"/>
    <w:rsid w:val="00CC0CF2"/>
    <w:rsid w:val="00CC275D"/>
    <w:rsid w:val="00CC4446"/>
    <w:rsid w:val="00CC755C"/>
    <w:rsid w:val="00CC794D"/>
    <w:rsid w:val="00CD247B"/>
    <w:rsid w:val="00CD75F4"/>
    <w:rsid w:val="00CE5F21"/>
    <w:rsid w:val="00CF4139"/>
    <w:rsid w:val="00CF5A24"/>
    <w:rsid w:val="00CF665D"/>
    <w:rsid w:val="00CF70B0"/>
    <w:rsid w:val="00D02FE1"/>
    <w:rsid w:val="00D05996"/>
    <w:rsid w:val="00D10EB5"/>
    <w:rsid w:val="00D129EE"/>
    <w:rsid w:val="00D15308"/>
    <w:rsid w:val="00D16E4F"/>
    <w:rsid w:val="00D17AC0"/>
    <w:rsid w:val="00D23B34"/>
    <w:rsid w:val="00D24A87"/>
    <w:rsid w:val="00D26163"/>
    <w:rsid w:val="00D27FD4"/>
    <w:rsid w:val="00D33104"/>
    <w:rsid w:val="00D4066C"/>
    <w:rsid w:val="00D40F48"/>
    <w:rsid w:val="00D43A8C"/>
    <w:rsid w:val="00D6062B"/>
    <w:rsid w:val="00D625DE"/>
    <w:rsid w:val="00D62B66"/>
    <w:rsid w:val="00D63F12"/>
    <w:rsid w:val="00D769BC"/>
    <w:rsid w:val="00D77A61"/>
    <w:rsid w:val="00D87B48"/>
    <w:rsid w:val="00D91AB4"/>
    <w:rsid w:val="00D959A0"/>
    <w:rsid w:val="00D96D21"/>
    <w:rsid w:val="00DB2A27"/>
    <w:rsid w:val="00DC0E79"/>
    <w:rsid w:val="00DC46D7"/>
    <w:rsid w:val="00DC4F51"/>
    <w:rsid w:val="00DC6E5B"/>
    <w:rsid w:val="00DD1046"/>
    <w:rsid w:val="00DD1638"/>
    <w:rsid w:val="00DD279D"/>
    <w:rsid w:val="00DD3576"/>
    <w:rsid w:val="00DD786F"/>
    <w:rsid w:val="00DE3FFA"/>
    <w:rsid w:val="00DE45CD"/>
    <w:rsid w:val="00DF09B3"/>
    <w:rsid w:val="00DF3CAD"/>
    <w:rsid w:val="00DF4B8F"/>
    <w:rsid w:val="00DF70DC"/>
    <w:rsid w:val="00E0593E"/>
    <w:rsid w:val="00E16CE1"/>
    <w:rsid w:val="00E230C8"/>
    <w:rsid w:val="00E257D3"/>
    <w:rsid w:val="00E26434"/>
    <w:rsid w:val="00E27369"/>
    <w:rsid w:val="00E3153F"/>
    <w:rsid w:val="00E319B6"/>
    <w:rsid w:val="00E3264C"/>
    <w:rsid w:val="00E3624F"/>
    <w:rsid w:val="00E4004C"/>
    <w:rsid w:val="00E42028"/>
    <w:rsid w:val="00E42620"/>
    <w:rsid w:val="00E44CCC"/>
    <w:rsid w:val="00E46A80"/>
    <w:rsid w:val="00E472EF"/>
    <w:rsid w:val="00E501B5"/>
    <w:rsid w:val="00E51351"/>
    <w:rsid w:val="00E53FBE"/>
    <w:rsid w:val="00E54E91"/>
    <w:rsid w:val="00E6128F"/>
    <w:rsid w:val="00E708F0"/>
    <w:rsid w:val="00E83AB3"/>
    <w:rsid w:val="00EA0F8C"/>
    <w:rsid w:val="00EA1AF6"/>
    <w:rsid w:val="00EA4737"/>
    <w:rsid w:val="00EA73F5"/>
    <w:rsid w:val="00EB1DBF"/>
    <w:rsid w:val="00EB604B"/>
    <w:rsid w:val="00EC7B68"/>
    <w:rsid w:val="00EC7BF4"/>
    <w:rsid w:val="00ED4669"/>
    <w:rsid w:val="00EE0C49"/>
    <w:rsid w:val="00EE5342"/>
    <w:rsid w:val="00EF1071"/>
    <w:rsid w:val="00EF20CB"/>
    <w:rsid w:val="00EF411B"/>
    <w:rsid w:val="00F037DA"/>
    <w:rsid w:val="00F0707E"/>
    <w:rsid w:val="00F1139C"/>
    <w:rsid w:val="00F15009"/>
    <w:rsid w:val="00F15D2F"/>
    <w:rsid w:val="00F15FD9"/>
    <w:rsid w:val="00F173EA"/>
    <w:rsid w:val="00F23B2A"/>
    <w:rsid w:val="00F30609"/>
    <w:rsid w:val="00F31A8C"/>
    <w:rsid w:val="00F32A2F"/>
    <w:rsid w:val="00F35C4A"/>
    <w:rsid w:val="00F42331"/>
    <w:rsid w:val="00F46D41"/>
    <w:rsid w:val="00F51475"/>
    <w:rsid w:val="00F53259"/>
    <w:rsid w:val="00F6122A"/>
    <w:rsid w:val="00F62CFB"/>
    <w:rsid w:val="00F63C0A"/>
    <w:rsid w:val="00F707A6"/>
    <w:rsid w:val="00F77BEF"/>
    <w:rsid w:val="00F938DB"/>
    <w:rsid w:val="00F93DFA"/>
    <w:rsid w:val="00F94222"/>
    <w:rsid w:val="00F977F4"/>
    <w:rsid w:val="00FA0125"/>
    <w:rsid w:val="00FA3EE3"/>
    <w:rsid w:val="00FA59A3"/>
    <w:rsid w:val="00FA5FC2"/>
    <w:rsid w:val="00FB1C43"/>
    <w:rsid w:val="00FC16FE"/>
    <w:rsid w:val="00FC25E7"/>
    <w:rsid w:val="00FC3100"/>
    <w:rsid w:val="00FC46FF"/>
    <w:rsid w:val="00FC612F"/>
    <w:rsid w:val="00FC7C91"/>
    <w:rsid w:val="00FD3067"/>
    <w:rsid w:val="00FD3441"/>
    <w:rsid w:val="00FE4F0B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5EAEC232-FC65-4CA7-AE28-AD0B9F3C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</w:docPartBody>
    </w:docPart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</w:docPartBody>
    </w:docPart>
    <w:docPart>
      <w:docPartPr>
        <w:name w:val="D323D41AC32B473EB824D5E61906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2418-62EE-420A-BA52-0FCE671AABC0}"/>
      </w:docPartPr>
      <w:docPartBody>
        <w:p w:rsidR="00C13BB9" w:rsidRDefault="00F63C0A" w:rsidP="00F63C0A">
          <w:pPr>
            <w:pStyle w:val="D323D41AC32B473EB824D5E61906F088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</w:docPartBody>
    </w:docPart>
    <w:docPart>
      <w:docPartPr>
        <w:name w:val="CAC1F871C4484D4EB98C7379FA499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7CFC8-36C3-46C4-9DF5-ABB9FE246A35}"/>
      </w:docPartPr>
      <w:docPartBody>
        <w:p w:rsidR="00EE6FA1" w:rsidRDefault="00EC7BF4">
          <w:pPr>
            <w:pStyle w:val="CAC1F871C4484D4EB98C7379FA49959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41" w:name="Text5"/>
        <w:bookmarkStart w:id="1742" w:name="Text5"/>
        <w:bookmarkStart w:id="1743" w:name="Text7"/>
        <w:bookmarkStart w:id="1744" w:name="Text8"/>
        <w:bookmarkStart w:id="1745" w:name="Text9"/>
        <w:bookmarkStart w:id="1746" w:name="Text10"/>
        <w:bookmarkStart w:id="1747" w:name="Text11"/>
        <w:bookmarkStart w:id="1748" w:name="Text1"/>
        <w:bookmarkStart w:id="1749" w:name="Text2"/>
        <w:bookmarkStart w:id="1750" w:name="Text4"/>
        <w:bookmarkStart w:id="1751" w:name="Text6"/>
        <w:bookmarkStart w:id="1752" w:name="Text5"/>
        <w:bookmarkStart w:id="1753" w:name="Text7"/>
        <w:bookmarkStart w:id="1754" w:name="Text8"/>
        <w:bookmarkStart w:id="1755" w:name="Text9"/>
        <w:bookmarkStart w:id="1756" w:name="Text10"/>
        <w:bookmarkStart w:id="1757" w:name="Text11"/>
        <w:bookmarkStart w:id="1758" w:name="Text1"/>
        <w:bookmarkStart w:id="1759" w:name="Text2"/>
        <w:bookmarkStart w:id="1760" w:name="Text4"/>
        <w:bookmarkStart w:id="1761" w:name="Text6"/>
        <w:bookmarkStart w:id="1762" w:name="Text5"/>
        <w:bookmarkStart w:id="1763" w:name="Text7"/>
        <w:bookmarkStart w:id="1764" w:name="Text8"/>
        <w:bookmarkStart w:id="1765" w:name="Text9"/>
        <w:bookmarkStart w:id="1766" w:name="Text10"/>
        <w:bookmarkStart w:id="1767" w:name="Text11"/>
        <w:bookmarkStart w:id="1768" w:name="Text1"/>
        <w:bookmarkStart w:id="1769" w:name="Text2"/>
        <w:bookmarkStart w:id="1770" w:name="Text4"/>
        <w:bookmarkStart w:id="1771" w:name="Text6"/>
        <w:bookmarkStart w:id="1772" w:name="Text5"/>
        <w:bookmarkStart w:id="1773" w:name="Text7"/>
        <w:bookmarkStart w:id="1774" w:name="Text8"/>
        <w:bookmarkStart w:id="1775" w:name="Text9"/>
        <w:bookmarkStart w:id="1776" w:name="Text10"/>
        <w:bookmarkStart w:id="1777" w:name="Text11"/>
        <w:bookmarkStart w:id="1778" w:name="Text1"/>
        <w:bookmarkStart w:id="1779" w:name="Text2"/>
        <w:bookmarkStart w:id="1780" w:name="Text4"/>
        <w:bookmarkStart w:id="1781" w:name="Text6"/>
        <w:bookmarkStart w:id="1782" w:name="Text5"/>
        <w:bookmarkStart w:id="1783" w:name="Text7"/>
        <w:bookmarkStart w:id="1784" w:name="Text8"/>
        <w:bookmarkStart w:id="1785" w:name="Text9"/>
        <w:bookmarkStart w:id="1786" w:name="Text10"/>
        <w:bookmarkStart w:id="1787" w:name="Text11"/>
        <w:bookmarkStart w:id="1788" w:name="Text1"/>
        <w:bookmarkStart w:id="1789" w:name="Text2"/>
        <w:bookmarkStart w:id="1790" w:name="Text4"/>
        <w:bookmarkStart w:id="1791" w:name="Text6"/>
        <w:bookmarkStart w:id="1792" w:name="Text5"/>
        <w:bookmarkStart w:id="1793" w:name="Text7"/>
        <w:bookmarkStart w:id="1794" w:name="Text8"/>
        <w:bookmarkStart w:id="1795" w:name="Text9"/>
        <w:bookmarkStart w:id="1796" w:name="Text10"/>
        <w:bookmarkStart w:id="1797" w:name="Text11"/>
        <w:bookmarkStart w:id="1798" w:name="Text1"/>
        <w:bookmarkStart w:id="1799" w:name="Text2"/>
        <w:bookmarkStart w:id="1800" w:name="Text4"/>
        <w:bookmarkStart w:id="1801" w:name="Text6"/>
        <w:bookmarkStart w:id="1802" w:name="Text5"/>
        <w:bookmarkStart w:id="1803" w:name="Text7"/>
        <w:bookmarkStart w:id="1804" w:name="Text8"/>
        <w:bookmarkStart w:id="1805" w:name="Text9"/>
        <w:bookmarkStart w:id="1806" w:name="Text10"/>
        <w:bookmarkStart w:id="1807" w:name="Text11"/>
        <w:bookmarkStart w:id="1808" w:name="Text1"/>
        <w:bookmarkStart w:id="1809" w:name="Text2"/>
        <w:bookmarkStart w:id="1810" w:name="Text4"/>
        <w:bookmarkStart w:id="1811" w:name="Text6"/>
        <w:bookmarkStart w:id="1812" w:name="Text5"/>
        <w:bookmarkStart w:id="1813" w:name="Text7"/>
        <w:bookmarkStart w:id="1814" w:name="Text8"/>
        <w:bookmarkStart w:id="1815" w:name="Text9"/>
        <w:bookmarkStart w:id="1816" w:name="Text10"/>
        <w:bookmarkStart w:id="1817" w:name="Text11"/>
        <w:bookmarkStart w:id="1818" w:name="Text1"/>
        <w:bookmarkStart w:id="1819" w:name="Text2"/>
        <w:bookmarkStart w:id="1820" w:name="Text4"/>
        <w:bookmarkStart w:id="1821" w:name="Text6"/>
        <w:bookmarkStart w:id="1822" w:name="Text5"/>
        <w:bookmarkStart w:id="1823" w:name="Text7"/>
        <w:bookmarkStart w:id="1824" w:name="Text8"/>
        <w:bookmarkStart w:id="1825" w:name="Text9"/>
        <w:bookmarkStart w:id="1826" w:name="Text10"/>
        <w:bookmarkStart w:id="1827" w:name="Text11"/>
        <w:bookmarkStart w:id="1828" w:name="Text1"/>
        <w:bookmarkStart w:id="1829" w:name="Text2"/>
        <w:bookmarkStart w:id="1830" w:name="Text4"/>
        <w:bookmarkStart w:id="1831" w:name="Text6"/>
        <w:bookmarkEnd w:id="1741"/>
        <w:bookmarkEnd w:id="1742"/>
        <w:bookmarkEnd w:id="1743"/>
        <w:bookmarkEnd w:id="1744"/>
        <w:bookmarkEnd w:id="1745"/>
        <w:bookmarkEnd w:id="1746"/>
        <w:bookmarkEnd w:id="1747"/>
        <w:bookmarkEnd w:id="1748"/>
        <w:bookmarkEnd w:id="1749"/>
        <w:bookmarkEnd w:id="1750"/>
        <w:bookmarkEnd w:id="1751"/>
        <w:bookmarkEnd w:id="1752"/>
        <w:bookmarkEnd w:id="1753"/>
        <w:bookmarkEnd w:id="1754"/>
        <w:bookmarkEnd w:id="1755"/>
        <w:bookmarkEnd w:id="1756"/>
        <w:bookmarkEnd w:id="1757"/>
        <w:bookmarkEnd w:id="1758"/>
        <w:bookmarkEnd w:id="1759"/>
        <w:bookmarkEnd w:id="1760"/>
        <w:bookmarkEnd w:id="1761"/>
        <w:bookmarkEnd w:id="1762"/>
        <w:bookmarkEnd w:id="1763"/>
        <w:bookmarkEnd w:id="1764"/>
        <w:bookmarkEnd w:id="1765"/>
        <w:bookmarkEnd w:id="1766"/>
        <w:bookmarkEnd w:id="1767"/>
        <w:bookmarkEnd w:id="1768"/>
        <w:bookmarkEnd w:id="1769"/>
        <w:bookmarkEnd w:id="1770"/>
        <w:bookmarkEnd w:id="1771"/>
        <w:bookmarkEnd w:id="1772"/>
        <w:bookmarkEnd w:id="1773"/>
        <w:bookmarkEnd w:id="1774"/>
        <w:bookmarkEnd w:id="1775"/>
        <w:bookmarkEnd w:id="1776"/>
        <w:bookmarkEnd w:id="1777"/>
        <w:bookmarkEnd w:id="1778"/>
        <w:bookmarkEnd w:id="1779"/>
        <w:bookmarkEnd w:id="1780"/>
        <w:bookmarkEnd w:id="1781"/>
        <w:bookmarkEnd w:id="1782"/>
        <w:bookmarkEnd w:id="1783"/>
        <w:bookmarkEnd w:id="1784"/>
        <w:bookmarkEnd w:id="1785"/>
        <w:bookmarkEnd w:id="1786"/>
        <w:bookmarkEnd w:id="1787"/>
        <w:bookmarkEnd w:id="1788"/>
        <w:bookmarkEnd w:id="1789"/>
        <w:bookmarkEnd w:id="1790"/>
        <w:bookmarkEnd w:id="1791"/>
        <w:bookmarkEnd w:id="1792"/>
        <w:bookmarkEnd w:id="1793"/>
        <w:bookmarkEnd w:id="1794"/>
        <w:bookmarkEnd w:id="1795"/>
        <w:bookmarkEnd w:id="1796"/>
        <w:bookmarkEnd w:id="1797"/>
        <w:bookmarkEnd w:id="1798"/>
        <w:bookmarkEnd w:id="1799"/>
        <w:bookmarkEnd w:id="1800"/>
        <w:bookmarkEnd w:id="1801"/>
        <w:bookmarkEnd w:id="1802"/>
        <w:bookmarkEnd w:id="1803"/>
        <w:bookmarkEnd w:id="1804"/>
        <w:bookmarkEnd w:id="1805"/>
        <w:bookmarkEnd w:id="1806"/>
        <w:bookmarkEnd w:id="1807"/>
        <w:bookmarkEnd w:id="1808"/>
        <w:bookmarkEnd w:id="1809"/>
        <w:bookmarkEnd w:id="1810"/>
        <w:bookmarkEnd w:id="1811"/>
        <w:bookmarkEnd w:id="1812"/>
        <w:bookmarkEnd w:id="1813"/>
        <w:bookmarkEnd w:id="1814"/>
        <w:bookmarkEnd w:id="1815"/>
        <w:bookmarkEnd w:id="1816"/>
        <w:bookmarkEnd w:id="1817"/>
        <w:bookmarkEnd w:id="1818"/>
        <w:bookmarkEnd w:id="1819"/>
        <w:bookmarkEnd w:id="1820"/>
        <w:bookmarkEnd w:id="1821"/>
        <w:bookmarkEnd w:id="1822"/>
        <w:bookmarkEnd w:id="1823"/>
        <w:bookmarkEnd w:id="1824"/>
        <w:bookmarkEnd w:id="1825"/>
        <w:bookmarkEnd w:id="1826"/>
        <w:bookmarkEnd w:id="1827"/>
        <w:bookmarkEnd w:id="1828"/>
        <w:bookmarkEnd w:id="1829"/>
        <w:bookmarkEnd w:id="1830"/>
        <w:bookmarkEnd w:id="1831"/>
      </w:docPartBody>
    </w:docPart>
    <w:docPart>
      <w:docPartPr>
        <w:name w:val="6537E55FA5F84DA5B611D8234B575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02ED0-E5F3-431F-BDB1-2C61D43C1AEC}"/>
      </w:docPartPr>
      <w:docPartBody>
        <w:p w:rsidR="00840573" w:rsidRDefault="006A6137" w:rsidP="006A6137">
          <w:pPr>
            <w:pStyle w:val="6537E55FA5F84DA5B611D8234B575766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832" w:name="Text5"/>
        <w:bookmarkStart w:id="1833" w:name="Text7"/>
        <w:bookmarkStart w:id="1834" w:name="Text8"/>
        <w:bookmarkStart w:id="1835" w:name="Text9"/>
        <w:bookmarkStart w:id="1836" w:name="Text10"/>
        <w:bookmarkStart w:id="1837" w:name="Text11"/>
        <w:bookmarkStart w:id="1838" w:name="Text1"/>
        <w:bookmarkStart w:id="1839" w:name="Text2"/>
        <w:bookmarkStart w:id="1840" w:name="Text4"/>
        <w:bookmarkStart w:id="1841" w:name="Text6"/>
        <w:bookmarkEnd w:id="1832"/>
        <w:bookmarkEnd w:id="1833"/>
        <w:bookmarkEnd w:id="1834"/>
        <w:bookmarkEnd w:id="1835"/>
        <w:bookmarkEnd w:id="1836"/>
        <w:bookmarkEnd w:id="1837"/>
        <w:bookmarkEnd w:id="1838"/>
        <w:bookmarkEnd w:id="1839"/>
        <w:bookmarkEnd w:id="1840"/>
        <w:bookmarkEnd w:id="1841"/>
      </w:docPartBody>
    </w:docPart>
    <w:docPart>
      <w:docPartPr>
        <w:name w:val="7A8810603D284E04A0AC51B75104F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B4D36-B218-4455-B8D8-6A0E77DBA5EB}"/>
      </w:docPartPr>
      <w:docPartBody>
        <w:p w:rsidR="00840573" w:rsidRDefault="006A6137" w:rsidP="006A6137">
          <w:pPr>
            <w:pStyle w:val="7A8810603D284E04A0AC51B75104F8F3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B6EEB"/>
    <w:rsid w:val="000D37E1"/>
    <w:rsid w:val="00100CD5"/>
    <w:rsid w:val="00122D69"/>
    <w:rsid w:val="00142DD1"/>
    <w:rsid w:val="00160F9D"/>
    <w:rsid w:val="0016602B"/>
    <w:rsid w:val="001A2989"/>
    <w:rsid w:val="001E1E07"/>
    <w:rsid w:val="002453C7"/>
    <w:rsid w:val="002B1294"/>
    <w:rsid w:val="002B1A83"/>
    <w:rsid w:val="002F3323"/>
    <w:rsid w:val="00365AAA"/>
    <w:rsid w:val="003665C0"/>
    <w:rsid w:val="003C2191"/>
    <w:rsid w:val="003D4612"/>
    <w:rsid w:val="00413CF9"/>
    <w:rsid w:val="004333A8"/>
    <w:rsid w:val="00473879"/>
    <w:rsid w:val="0047471B"/>
    <w:rsid w:val="00492F02"/>
    <w:rsid w:val="004A32F8"/>
    <w:rsid w:val="004C766B"/>
    <w:rsid w:val="004D00B6"/>
    <w:rsid w:val="005041B1"/>
    <w:rsid w:val="0053163F"/>
    <w:rsid w:val="005350F3"/>
    <w:rsid w:val="005430CB"/>
    <w:rsid w:val="005A4420"/>
    <w:rsid w:val="005B298B"/>
    <w:rsid w:val="005E5698"/>
    <w:rsid w:val="00637B5E"/>
    <w:rsid w:val="00640EED"/>
    <w:rsid w:val="0065288D"/>
    <w:rsid w:val="00686D1E"/>
    <w:rsid w:val="00687C50"/>
    <w:rsid w:val="006A6137"/>
    <w:rsid w:val="006D50CB"/>
    <w:rsid w:val="00727AED"/>
    <w:rsid w:val="00746B32"/>
    <w:rsid w:val="00754238"/>
    <w:rsid w:val="00756093"/>
    <w:rsid w:val="00830C9A"/>
    <w:rsid w:val="00840573"/>
    <w:rsid w:val="008414EF"/>
    <w:rsid w:val="00843E4F"/>
    <w:rsid w:val="008925B4"/>
    <w:rsid w:val="008A3EC9"/>
    <w:rsid w:val="008D195E"/>
    <w:rsid w:val="009057A6"/>
    <w:rsid w:val="00905EC9"/>
    <w:rsid w:val="00973FD4"/>
    <w:rsid w:val="009C6F22"/>
    <w:rsid w:val="009D0754"/>
    <w:rsid w:val="009F315B"/>
    <w:rsid w:val="00A0125A"/>
    <w:rsid w:val="00A91117"/>
    <w:rsid w:val="00AC6655"/>
    <w:rsid w:val="00AF3D88"/>
    <w:rsid w:val="00AF437E"/>
    <w:rsid w:val="00AF6889"/>
    <w:rsid w:val="00B104E9"/>
    <w:rsid w:val="00B2110B"/>
    <w:rsid w:val="00B57E77"/>
    <w:rsid w:val="00B8387E"/>
    <w:rsid w:val="00BC24B4"/>
    <w:rsid w:val="00BD1C5C"/>
    <w:rsid w:val="00C13BB9"/>
    <w:rsid w:val="00C22004"/>
    <w:rsid w:val="00C37EEA"/>
    <w:rsid w:val="00C666F3"/>
    <w:rsid w:val="00C73011"/>
    <w:rsid w:val="00C96AF0"/>
    <w:rsid w:val="00CB7B19"/>
    <w:rsid w:val="00CE3DAD"/>
    <w:rsid w:val="00DA2EC4"/>
    <w:rsid w:val="00DC3BFF"/>
    <w:rsid w:val="00DE45CD"/>
    <w:rsid w:val="00E0084C"/>
    <w:rsid w:val="00EC7BF4"/>
    <w:rsid w:val="00EE6FA1"/>
    <w:rsid w:val="00F02273"/>
    <w:rsid w:val="00F057FF"/>
    <w:rsid w:val="00F176BE"/>
    <w:rsid w:val="00F35C7B"/>
    <w:rsid w:val="00F506C0"/>
    <w:rsid w:val="00F62CFB"/>
    <w:rsid w:val="00F63C0A"/>
    <w:rsid w:val="00F705D6"/>
    <w:rsid w:val="00F94222"/>
    <w:rsid w:val="00FE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D323D41AC32B473EB824D5E61906F088">
    <w:name w:val="D323D41AC32B473EB824D5E61906F088"/>
    <w:rsid w:val="00F63C0A"/>
  </w:style>
  <w:style w:type="paragraph" w:customStyle="1" w:styleId="CAC1F871C4484D4EB98C7379FA499597">
    <w:name w:val="CAC1F871C4484D4EB98C7379FA499597"/>
  </w:style>
  <w:style w:type="paragraph" w:customStyle="1" w:styleId="6537E55FA5F84DA5B611D8234B575766">
    <w:name w:val="6537E55FA5F84DA5B611D8234B575766"/>
    <w:rsid w:val="006A6137"/>
  </w:style>
  <w:style w:type="paragraph" w:customStyle="1" w:styleId="7A8810603D284E04A0AC51B75104F8F3">
    <w:name w:val="7A8810603D284E04A0AC51B75104F8F3"/>
    <w:rsid w:val="006A61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A111064390</value>
    </field>
    <field name="Objective-Title">
      <value order="0">Notice of Intention to Surrender Licence</value>
    </field>
    <field name="Objective-Description">
      <value order="0">Initial upload of draft forms downloaded from Sharepoint.</value>
    </field>
    <field name="Objective-CreationStamp">
      <value order="0">2026-05-27T02:05:36Z</value>
    </field>
    <field name="Objective-IsApproved">
      <value order="0">false</value>
    </field>
    <field name="Objective-IsPublished">
      <value order="0">true</value>
    </field>
    <field name="Objective-DatePublished">
      <value order="0">2026-06-16T05:05:33Z</value>
    </field>
    <field name="Objective-ModificationStamp">
      <value order="0">2026-06-16T05:05:33Z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vA121119283</value>
    </field>
    <field name="Objective-Version">
      <value order="0">6.0</value>
    </field>
    <field name="Objective-VersionNumber">
      <value order="0">6</value>
    </field>
    <field name="Objective-VersionComment">
      <value order="0">Reviewing and updating from GM Licensings feedback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4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2025-12-01T09:26:00Z</cp:lastPrinted>
  <dcterms:created xsi:type="dcterms:W3CDTF">2026-07-17T01:03:00Z</dcterms:created>
  <dcterms:modified xsi:type="dcterms:W3CDTF">2026-07-17T01:03:00Z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A111064390</vt:lpwstr>
  </property>
  <property fmtid="{D5CDD505-2E9C-101B-9397-08002B2CF9AE}" pid="13" name="Objective-Title">
    <vt:lpwstr>Notice of Intention to Surrender Licence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2026-05-27T02:05:36Z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2026-06-16T05:05:33Z</vt:filetime>
  </property>
  <property fmtid="{D5CDD505-2E9C-101B-9397-08002B2CF9AE}" pid="19" name="Objective-ModificationStamp">
    <vt:filetime>2026-06-16T05:05:33Z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vA121119283</vt:lpwstr>
  </property>
  <property fmtid="{D5CDD505-2E9C-101B-9397-08002B2CF9AE}" pid="25" name="Objective-Version">
    <vt:lpwstr>6.0</vt:lpwstr>
  </property>
  <property fmtid="{D5CDD505-2E9C-101B-9397-08002B2CF9AE}" pid="26" name="Objective-VersionNumber">
    <vt:r8>6</vt:r8>
  </property>
  <property fmtid="{D5CDD505-2E9C-101B-9397-08002B2CF9AE}" pid="27" name="Objective-VersionComment">
    <vt:lpwstr>Reviewing and updating from GM Licensings feedback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