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61D3" w14:textId="4D497C8C" w:rsidR="00AF15CE" w:rsidRPr="00113F11" w:rsidRDefault="00E962D9" w:rsidP="00E54E91">
      <w:pPr>
        <w:pStyle w:val="NoSpacing"/>
        <w:jc w:val="center"/>
        <w:rPr>
          <w:rFonts w:ascii="Arial Bold" w:hAnsi="Arial Bold" w:cs="Arial"/>
          <w:b/>
          <w:bCs/>
          <w:color w:val="38115E"/>
          <w:sz w:val="44"/>
          <w:szCs w:val="44"/>
        </w:rPr>
      </w:pPr>
      <w:bookmarkStart w:id="0" w:name="_Hlk57015325"/>
      <w:r>
        <w:rPr>
          <w:rFonts w:ascii="Arial Bold" w:hAnsi="Arial Bold" w:cs="Arial"/>
          <w:b/>
          <w:bCs/>
          <w:color w:val="38115E"/>
          <w:sz w:val="44"/>
          <w:szCs w:val="44"/>
        </w:rPr>
        <w:t>APPLICATION</w:t>
      </w:r>
      <w:r w:rsidR="009E458E">
        <w:rPr>
          <w:rFonts w:ascii="Arial Bold" w:hAnsi="Arial Bold" w:cs="Arial"/>
          <w:b/>
          <w:bCs/>
          <w:color w:val="38115E"/>
          <w:sz w:val="44"/>
          <w:szCs w:val="44"/>
        </w:rPr>
        <w:t xml:space="preserve"> FOR APPROVAL </w:t>
      </w:r>
      <w:r w:rsidR="00BB2C0C">
        <w:rPr>
          <w:rFonts w:ascii="Arial Bold" w:hAnsi="Arial Bold" w:cs="Arial"/>
          <w:b/>
          <w:bCs/>
          <w:color w:val="38115E"/>
          <w:sz w:val="44"/>
          <w:szCs w:val="44"/>
        </w:rPr>
        <w:t xml:space="preserve">TO CONDUCT </w:t>
      </w:r>
      <w:r w:rsidR="009E458E">
        <w:rPr>
          <w:rFonts w:ascii="Arial Bold" w:hAnsi="Arial Bold" w:cs="Arial"/>
          <w:b/>
          <w:bCs/>
          <w:color w:val="38115E"/>
          <w:sz w:val="44"/>
          <w:szCs w:val="44"/>
        </w:rPr>
        <w:t xml:space="preserve">NON-LIQUOR BUSINESS ON </w:t>
      </w:r>
      <w:r w:rsidR="00A06099">
        <w:rPr>
          <w:rFonts w:ascii="Arial Bold" w:hAnsi="Arial Bold" w:cs="Arial"/>
          <w:b/>
          <w:bCs/>
          <w:color w:val="38115E"/>
          <w:sz w:val="44"/>
          <w:szCs w:val="44"/>
        </w:rPr>
        <w:t xml:space="preserve">OR FROM </w:t>
      </w:r>
      <w:r w:rsidR="009E458E">
        <w:rPr>
          <w:rFonts w:ascii="Arial Bold" w:hAnsi="Arial Bold" w:cs="Arial"/>
          <w:b/>
          <w:bCs/>
          <w:color w:val="38115E"/>
          <w:sz w:val="44"/>
          <w:szCs w:val="44"/>
        </w:rPr>
        <w:t>LICENSED PREMISES</w:t>
      </w:r>
    </w:p>
    <w:p w14:paraId="5297BFED" w14:textId="508F8993" w:rsidR="00AF15CE" w:rsidRPr="00061C81" w:rsidRDefault="00A87874" w:rsidP="00E16CE1">
      <w:pPr>
        <w:pStyle w:val="NoSpacing"/>
        <w:spacing w:after="60"/>
        <w:jc w:val="center"/>
        <w:rPr>
          <w:rFonts w:ascii="Arial Nova" w:hAnsi="Arial Nova" w:cs="Arial"/>
          <w:sz w:val="28"/>
          <w:szCs w:val="28"/>
        </w:rPr>
      </w:pPr>
      <w:r w:rsidRPr="00E16CE1">
        <w:rPr>
          <w:rFonts w:ascii="Arial Nova" w:hAnsi="Arial Nova" w:cs="Arial"/>
          <w:i/>
          <w:iCs/>
          <w:sz w:val="28"/>
          <w:szCs w:val="28"/>
        </w:rPr>
        <w:t>Liquor Control Act 1988</w:t>
      </w:r>
      <w:r w:rsidR="005433B9">
        <w:rPr>
          <w:rFonts w:ascii="Arial Nova" w:hAnsi="Arial Nova" w:cs="Arial"/>
          <w:sz w:val="28"/>
          <w:szCs w:val="28"/>
        </w:rPr>
        <w:t xml:space="preserve"> </w:t>
      </w:r>
      <w:r w:rsidR="00F70259">
        <w:rPr>
          <w:rFonts w:ascii="Arial Nova" w:hAnsi="Arial Nova" w:cs="Arial"/>
          <w:sz w:val="28"/>
          <w:szCs w:val="28"/>
        </w:rPr>
        <w:t>–</w:t>
      </w:r>
      <w:r w:rsidR="005433B9">
        <w:rPr>
          <w:rFonts w:ascii="Arial Nova" w:hAnsi="Arial Nova" w:cs="Arial"/>
          <w:sz w:val="28"/>
          <w:szCs w:val="28"/>
        </w:rPr>
        <w:t xml:space="preserve"> </w:t>
      </w:r>
      <w:r w:rsidR="00AF15CE">
        <w:rPr>
          <w:rFonts w:ascii="Arial Nova" w:hAnsi="Arial Nova" w:cs="Arial"/>
          <w:sz w:val="28"/>
          <w:szCs w:val="28"/>
        </w:rPr>
        <w:t>Section</w:t>
      </w:r>
      <w:r w:rsidR="00F70259">
        <w:rPr>
          <w:rFonts w:ascii="Arial Nova" w:hAnsi="Arial Nova" w:cs="Arial"/>
          <w:sz w:val="28"/>
          <w:szCs w:val="28"/>
        </w:rPr>
        <w:t xml:space="preserve"> 119A</w:t>
      </w:r>
    </w:p>
    <w:p w14:paraId="085B38EB" w14:textId="5C2A3279" w:rsidR="00302093" w:rsidRPr="00302093" w:rsidRDefault="005233F5" w:rsidP="00E16CE1">
      <w:pPr>
        <w:pStyle w:val="NoSpacing"/>
        <w:spacing w:after="120"/>
        <w:ind w:right="119"/>
        <w:jc w:val="right"/>
        <w:rPr>
          <w:sz w:val="16"/>
          <w:szCs w:val="16"/>
        </w:rPr>
      </w:pPr>
      <w:r>
        <w:rPr>
          <w:rFonts w:ascii="Arial" w:hAnsi="Arial" w:cs="Arial"/>
          <w:color w:val="000000" w:themeColor="text1"/>
          <w:sz w:val="20"/>
          <w:szCs w:val="20"/>
        </w:rPr>
        <w:t>P</w:t>
      </w:r>
      <w:r w:rsidR="007410F1" w:rsidRPr="00BB021B">
        <w:rPr>
          <w:rFonts w:ascii="Arial" w:hAnsi="Arial" w:cs="Arial"/>
          <w:color w:val="000000" w:themeColor="text1"/>
          <w:sz w:val="20"/>
          <w:szCs w:val="20"/>
        </w:rPr>
        <w:t xml:space="preserve">lease print neatly in </w:t>
      </w:r>
      <w:r w:rsidR="007410F1" w:rsidRPr="005B3423">
        <w:rPr>
          <w:rFonts w:ascii="Arial Black" w:hAnsi="Arial Black" w:cs="Arial"/>
          <w:b/>
          <w:color w:val="000000" w:themeColor="text1"/>
          <w:sz w:val="20"/>
          <w:szCs w:val="20"/>
          <w:u w:val="single"/>
        </w:rPr>
        <w:t>BLOCK LETTERS</w:t>
      </w:r>
      <w:r w:rsidR="001834F2">
        <w:rPr>
          <w:sz w:val="16"/>
          <w:szCs w:val="16"/>
        </w:rPr>
        <w:t>.</w:t>
      </w: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3071"/>
        <w:gridCol w:w="1134"/>
        <w:gridCol w:w="283"/>
        <w:gridCol w:w="992"/>
        <w:gridCol w:w="709"/>
        <w:gridCol w:w="1418"/>
        <w:gridCol w:w="850"/>
      </w:tblGrid>
      <w:tr w:rsidR="00C752F9" w:rsidRPr="00FE4C28" w14:paraId="31D9FF50" w14:textId="77777777" w:rsidTr="00C752F9">
        <w:trPr>
          <w:trHeight w:val="576"/>
        </w:trPr>
        <w:tc>
          <w:tcPr>
            <w:tcW w:w="1106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8115E"/>
            <w:vAlign w:val="center"/>
          </w:tcPr>
          <w:p w14:paraId="2E2A8FC3" w14:textId="77777777" w:rsidR="00C752F9" w:rsidRPr="00A84BC7" w:rsidRDefault="00C752F9" w:rsidP="00E54E91">
            <w:pPr>
              <w:rPr>
                <w:rFonts w:ascii="Arial Nova" w:hAnsi="Arial Nova" w:cs="Arial"/>
                <w:b/>
                <w:bCs/>
              </w:rPr>
            </w:pPr>
            <w:r w:rsidRPr="00A84BC7">
              <w:rPr>
                <w:rFonts w:ascii="Arial Nova" w:hAnsi="Arial Nova" w:cs="Arial"/>
                <w:b/>
                <w:bCs/>
                <w:color w:val="FFFFFF" w:themeColor="background1"/>
              </w:rPr>
              <w:t>SECTION 1 – DETAILS OF LICENCE</w:t>
            </w:r>
          </w:p>
        </w:tc>
      </w:tr>
      <w:tr w:rsidR="00C752F9" w:rsidRPr="007B213E" w14:paraId="20B1A7EB" w14:textId="77777777" w:rsidTr="00E16CE1">
        <w:trPr>
          <w:trHeight w:val="429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1F2A6C3" w14:textId="63458F11" w:rsidR="00C752F9" w:rsidRPr="00A84BC7" w:rsidRDefault="00C752F9" w:rsidP="00E16CE1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r w:rsidRPr="00A84BC7">
              <w:rPr>
                <w:rFonts w:ascii="Arial Nova" w:hAnsi="Arial Nova" w:cs="Arial"/>
                <w:b/>
                <w:sz w:val="20"/>
                <w:szCs w:val="20"/>
              </w:rPr>
              <w:t xml:space="preserve">Licence </w:t>
            </w:r>
            <w:r w:rsidR="004903C2" w:rsidRPr="00A84BC7">
              <w:rPr>
                <w:rFonts w:ascii="Arial Nova" w:hAnsi="Arial Nova" w:cs="Arial"/>
                <w:b/>
                <w:bCs/>
                <w:sz w:val="20"/>
                <w:szCs w:val="20"/>
              </w:rPr>
              <w:t>n</w:t>
            </w:r>
            <w:r w:rsidRPr="00A84BC7">
              <w:rPr>
                <w:rFonts w:ascii="Arial Nova" w:hAnsi="Arial Nova" w:cs="Arial"/>
                <w:b/>
                <w:sz w:val="20"/>
                <w:szCs w:val="20"/>
              </w:rPr>
              <w:t xml:space="preserve">umber:    </w:t>
            </w:r>
            <w:r w:rsidRPr="00A84BC7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</w:tc>
        <w:tc>
          <w:tcPr>
            <w:tcW w:w="8457" w:type="dxa"/>
            <w:gridSpan w:val="7"/>
            <w:tcBorders>
              <w:top w:val="nil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47177" w14:textId="77777777" w:rsidR="00C752F9" w:rsidRPr="00A84BC7" w:rsidRDefault="00000000" w:rsidP="00E54E91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307974145"/>
                <w:placeholder>
                  <w:docPart w:val="24E72A2D1D3B41C68B5B74C29C7F93FB"/>
                </w:placeholder>
                <w:showingPlcHdr/>
                <w:text/>
              </w:sdtPr>
              <w:sdtContent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7B213E" w14:paraId="3839B169" w14:textId="77777777" w:rsidTr="00E16CE1">
        <w:trPr>
          <w:trHeight w:val="624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5A839300" w14:textId="4A597D68" w:rsidR="00C752F9" w:rsidRPr="00A84BC7" w:rsidRDefault="00D15308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A84BC7">
              <w:rPr>
                <w:rFonts w:ascii="Arial Nova" w:hAnsi="Arial Nova" w:cs="Arial"/>
                <w:b/>
                <w:sz w:val="20"/>
                <w:szCs w:val="20"/>
              </w:rPr>
              <w:t xml:space="preserve">Licensed </w:t>
            </w:r>
            <w:r w:rsidR="004903C2" w:rsidRPr="00A84BC7">
              <w:rPr>
                <w:rFonts w:ascii="Arial Nova" w:hAnsi="Arial Nova" w:cs="Arial"/>
                <w:b/>
                <w:bCs/>
                <w:sz w:val="20"/>
                <w:szCs w:val="20"/>
              </w:rPr>
              <w:t>p</w:t>
            </w:r>
            <w:r w:rsidR="00C752F9" w:rsidRPr="00A84BC7">
              <w:rPr>
                <w:rFonts w:ascii="Arial Nova" w:hAnsi="Arial Nova" w:cs="Arial"/>
                <w:b/>
                <w:sz w:val="20"/>
                <w:szCs w:val="20"/>
              </w:rPr>
              <w:t>remises</w:t>
            </w:r>
            <w:r w:rsidR="00A63619" w:rsidRPr="00A84BC7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  <w:r w:rsidR="004903C2" w:rsidRPr="00A84BC7">
              <w:rPr>
                <w:rFonts w:ascii="Arial Nova" w:hAnsi="Arial Nova" w:cs="Arial"/>
                <w:b/>
                <w:bCs/>
                <w:sz w:val="20"/>
                <w:szCs w:val="20"/>
              </w:rPr>
              <w:t>n</w:t>
            </w:r>
            <w:r w:rsidR="00A63619" w:rsidRPr="00A84BC7">
              <w:rPr>
                <w:rFonts w:ascii="Arial Nova" w:hAnsi="Arial Nova" w:cs="Arial"/>
                <w:b/>
                <w:bCs/>
                <w:sz w:val="20"/>
                <w:szCs w:val="20"/>
              </w:rPr>
              <w:t>ame</w:t>
            </w:r>
            <w:r w:rsidR="00C752F9" w:rsidRPr="00A84BC7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8457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AB3C6C" w14:textId="77777777" w:rsidR="00C752F9" w:rsidRPr="00A84BC7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539436530"/>
                <w:placeholder>
                  <w:docPart w:val="F83B6A62042C48DF8E1A2AF0E5BA4FA7"/>
                </w:placeholder>
                <w:showingPlcHdr/>
                <w:text/>
              </w:sdtPr>
              <w:sdtContent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7B213E" w14:paraId="7E891C73" w14:textId="77777777" w:rsidTr="00E16CE1">
        <w:trPr>
          <w:trHeight w:val="692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1857C923" w14:textId="5F9F1308" w:rsidR="00C752F9" w:rsidRPr="00A84BC7" w:rsidRDefault="00D15308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A84BC7">
              <w:rPr>
                <w:rFonts w:ascii="Arial Nova" w:hAnsi="Arial Nova" w:cs="Arial"/>
                <w:b/>
                <w:sz w:val="20"/>
                <w:szCs w:val="20"/>
              </w:rPr>
              <w:t xml:space="preserve">Licensed </w:t>
            </w:r>
            <w:r w:rsidR="004903C2" w:rsidRPr="00A84BC7">
              <w:rPr>
                <w:rFonts w:ascii="Arial Nova" w:hAnsi="Arial Nova" w:cs="Arial"/>
                <w:b/>
                <w:bCs/>
                <w:sz w:val="20"/>
                <w:szCs w:val="20"/>
              </w:rPr>
              <w:t>p</w:t>
            </w:r>
            <w:r w:rsidR="00C752F9" w:rsidRPr="00A84BC7">
              <w:rPr>
                <w:rFonts w:ascii="Arial Nova" w:hAnsi="Arial Nova" w:cs="Arial"/>
                <w:b/>
                <w:sz w:val="20"/>
                <w:szCs w:val="20"/>
              </w:rPr>
              <w:t>remises</w:t>
            </w:r>
            <w:r w:rsidR="000B0D48" w:rsidRPr="00A84BC7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  <w:r w:rsidR="004903C2" w:rsidRPr="00A84BC7">
              <w:rPr>
                <w:rFonts w:ascii="Arial Nova" w:hAnsi="Arial Nova" w:cs="Arial"/>
                <w:b/>
                <w:bCs/>
                <w:sz w:val="20"/>
                <w:szCs w:val="20"/>
              </w:rPr>
              <w:t>a</w:t>
            </w:r>
            <w:r w:rsidR="000B0D48" w:rsidRPr="00A84BC7">
              <w:rPr>
                <w:rFonts w:ascii="Arial Nova" w:hAnsi="Arial Nova" w:cs="Arial"/>
                <w:b/>
                <w:bCs/>
                <w:sz w:val="20"/>
                <w:szCs w:val="20"/>
              </w:rPr>
              <w:t>ddress</w:t>
            </w:r>
            <w:r w:rsidR="00C752F9" w:rsidRPr="00A84BC7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8457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BFBD5" w14:textId="77777777" w:rsidR="00C752F9" w:rsidRPr="00A84BC7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8059816"/>
                <w:placeholder>
                  <w:docPart w:val="9BE46491A9644EA99735318AED12F01C"/>
                </w:placeholder>
                <w:showingPlcHdr/>
                <w:text/>
              </w:sdtPr>
              <w:sdtContent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7B213E" w14:paraId="24AD7F82" w14:textId="77777777" w:rsidTr="00E16CE1">
        <w:trPr>
          <w:trHeight w:val="477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D157491" w14:textId="74A9F0F8" w:rsidR="00C752F9" w:rsidRPr="00A84BC7" w:rsidRDefault="00C752F9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A84BC7">
              <w:rPr>
                <w:rFonts w:ascii="Arial Nova" w:hAnsi="Arial Nova" w:cs="Arial"/>
                <w:b/>
                <w:sz w:val="20"/>
                <w:szCs w:val="20"/>
              </w:rPr>
              <w:t xml:space="preserve">Suburb: </w:t>
            </w:r>
          </w:p>
        </w:tc>
        <w:tc>
          <w:tcPr>
            <w:tcW w:w="4488" w:type="dxa"/>
            <w:gridSpan w:val="3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6B25C434" w14:textId="77777777" w:rsidR="00C752F9" w:rsidRPr="00A84BC7" w:rsidRDefault="00000000" w:rsidP="00E54E91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1711331026"/>
                <w:placeholder>
                  <w:docPart w:val="A4560A7BC0624E9BB47E192751D488BA"/>
                </w:placeholder>
                <w:showingPlcHdr/>
                <w:text/>
              </w:sdtPr>
              <w:sdtContent>
                <w:r w:rsidR="00C752F9" w:rsidRPr="00A84BC7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C752F9" w:rsidRPr="00A84BC7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="00C752F9" w:rsidRPr="00A84BC7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="00C752F9" w:rsidRPr="00A84BC7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="00C752F9" w:rsidRPr="00A84BC7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A84BC7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A84BC7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A84BC7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A84BC7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A84BC7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99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2E4DD87" w14:textId="77777777" w:rsidR="00C752F9" w:rsidRPr="00A84BC7" w:rsidRDefault="00C752F9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A84BC7">
              <w:rPr>
                <w:rFonts w:ascii="Arial Nova" w:hAnsi="Arial Nova" w:cs="Arial"/>
                <w:b/>
                <w:sz w:val="20"/>
                <w:szCs w:val="20"/>
              </w:rPr>
              <w:t>State:</w:t>
            </w:r>
          </w:p>
        </w:tc>
        <w:tc>
          <w:tcPr>
            <w:tcW w:w="709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41134767" w14:textId="77777777" w:rsidR="00C752F9" w:rsidRPr="00A84BC7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alias w:val="Select from List"/>
                <w:tag w:val="Select from List"/>
                <w:id w:val="-815873302"/>
                <w:placeholder>
                  <w:docPart w:val="E5A1315165EC45399ECDB7EC4B3A9834"/>
                </w:placeholder>
                <w:dropDownList>
                  <w:listItem w:displayText="WA" w:value="WA"/>
                  <w:listItem w:displayText="SA" w:value="SA"/>
                  <w:listItem w:displayText="NT" w:value="NT"/>
                  <w:listItem w:displayText="ACT" w:value="ACT"/>
                  <w:listItem w:displayText="QLD" w:value="QLD"/>
                  <w:listItem w:displayText="TAS" w:value="TAS"/>
                  <w:listItem w:displayText="VIC" w:value="VIC"/>
                  <w:listItem w:displayText="NSW" w:value="NSW"/>
                </w:dropDownList>
              </w:sdtPr>
              <w:sdtContent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t>WA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573061E" w14:textId="77777777" w:rsidR="00C752F9" w:rsidRPr="00A84BC7" w:rsidRDefault="00C752F9" w:rsidP="00E54E91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A84BC7">
              <w:rPr>
                <w:rFonts w:ascii="Arial Nova" w:hAnsi="Arial Nova" w:cs="Arial"/>
                <w:b/>
                <w:sz w:val="20"/>
                <w:szCs w:val="20"/>
              </w:rPr>
              <w:t xml:space="preserve">Postcode: </w:t>
            </w:r>
          </w:p>
        </w:tc>
        <w:tc>
          <w:tcPr>
            <w:tcW w:w="850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BEA42F" w14:textId="77777777" w:rsidR="00C752F9" w:rsidRPr="00A84BC7" w:rsidRDefault="00000000" w:rsidP="00E54E91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676454226"/>
                <w:placeholder>
                  <w:docPart w:val="9E9AB659C527455FA90E92E8AB55DD21"/>
                </w:placeholder>
                <w:showingPlcHdr/>
                <w:text/>
              </w:sdtPr>
              <w:sdtContent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752F9" w:rsidRPr="00A84BC7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A84BC7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A84BC7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A84BC7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A84BC7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7B213E" w14:paraId="27243436" w14:textId="77777777" w:rsidTr="00E16CE1">
        <w:trPr>
          <w:trHeight w:val="527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F016F4D" w14:textId="44547EB3" w:rsidR="00C752F9" w:rsidRPr="00A84BC7" w:rsidRDefault="00C752F9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A84BC7">
              <w:rPr>
                <w:rFonts w:ascii="Arial Nova" w:hAnsi="Arial Nova" w:cs="Arial"/>
                <w:b/>
                <w:sz w:val="20"/>
                <w:szCs w:val="20"/>
              </w:rPr>
              <w:t>Licensee</w:t>
            </w:r>
            <w:r w:rsidR="002667DA" w:rsidRPr="00A84BC7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  <w:r w:rsidR="004903C2" w:rsidRPr="00A84BC7">
              <w:rPr>
                <w:rFonts w:ascii="Arial Nova" w:hAnsi="Arial Nova" w:cs="Arial"/>
                <w:b/>
                <w:bCs/>
                <w:sz w:val="20"/>
                <w:szCs w:val="20"/>
              </w:rPr>
              <w:t>n</w:t>
            </w:r>
            <w:r w:rsidR="002667DA" w:rsidRPr="00A84BC7">
              <w:rPr>
                <w:rFonts w:ascii="Arial Nova" w:hAnsi="Arial Nova" w:cs="Arial"/>
                <w:b/>
                <w:bCs/>
                <w:sz w:val="20"/>
                <w:szCs w:val="20"/>
              </w:rPr>
              <w:t>ame</w:t>
            </w:r>
            <w:r w:rsidRPr="00A84BC7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8457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17A4FA" w14:textId="77777777" w:rsidR="00C752F9" w:rsidRPr="00A84BC7" w:rsidRDefault="00000000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152531202"/>
                <w:placeholder>
                  <w:docPart w:val="D323D41AC32B473EB824D5E61906F088"/>
                </w:placeholder>
                <w:showingPlcHdr/>
                <w:text/>
              </w:sdtPr>
              <w:sdtContent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A84BC7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  <w:p w14:paraId="5720FA03" w14:textId="77777777" w:rsidR="00C752F9" w:rsidRPr="00A84BC7" w:rsidRDefault="00C752F9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</w:p>
        </w:tc>
      </w:tr>
      <w:tr w:rsidR="00D15308" w:rsidRPr="007B213E" w14:paraId="79331711" w14:textId="77777777" w:rsidTr="00E16CE1">
        <w:trPr>
          <w:trHeight w:val="437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CA9F12E" w14:textId="6509857E" w:rsidR="00D15308" w:rsidRPr="00A84BC7" w:rsidRDefault="00D15308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A84BC7">
              <w:rPr>
                <w:rFonts w:ascii="Arial Nova" w:hAnsi="Arial Nova" w:cs="Arial"/>
                <w:b/>
                <w:sz w:val="20"/>
                <w:szCs w:val="20"/>
              </w:rPr>
              <w:t xml:space="preserve">Daytime </w:t>
            </w:r>
            <w:r w:rsidR="004903C2" w:rsidRPr="00A84BC7">
              <w:rPr>
                <w:rFonts w:ascii="Arial Nova" w:hAnsi="Arial Nova" w:cs="Arial"/>
                <w:b/>
                <w:bCs/>
                <w:sz w:val="20"/>
                <w:szCs w:val="20"/>
              </w:rPr>
              <w:t>c</w:t>
            </w:r>
            <w:r w:rsidRPr="00A84BC7">
              <w:rPr>
                <w:rFonts w:ascii="Arial Nova" w:hAnsi="Arial Nova" w:cs="Arial"/>
                <w:b/>
                <w:sz w:val="20"/>
                <w:szCs w:val="20"/>
              </w:rPr>
              <w:t>ontact</w:t>
            </w:r>
            <w:r w:rsidR="002667DA" w:rsidRPr="00A84BC7">
              <w:rPr>
                <w:rFonts w:ascii="Arial Nova" w:hAnsi="Arial Nova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457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65B22" w14:textId="77777777" w:rsidR="00D15308" w:rsidRPr="00A84BC7" w:rsidRDefault="00D15308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1259FB" w:rsidRPr="007B213E" w14:paraId="49BAA8AE" w14:textId="77777777" w:rsidTr="00E16CE1">
        <w:trPr>
          <w:trHeight w:val="501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B1375D8" w14:textId="395317B4" w:rsidR="001259FB" w:rsidRPr="00A84BC7" w:rsidRDefault="001259FB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A84BC7">
              <w:rPr>
                <w:rFonts w:ascii="Arial Nova" w:hAnsi="Arial Nova" w:cs="Arial"/>
                <w:b/>
                <w:sz w:val="20"/>
                <w:szCs w:val="20"/>
              </w:rPr>
              <w:t xml:space="preserve">Telephone </w:t>
            </w:r>
            <w:r w:rsidR="002B53D1" w:rsidRPr="00A84BC7">
              <w:rPr>
                <w:rFonts w:ascii="Arial Nova" w:hAnsi="Arial Nova" w:cs="Arial"/>
                <w:b/>
                <w:bCs/>
                <w:sz w:val="20"/>
                <w:szCs w:val="20"/>
              </w:rPr>
              <w:t>n</w:t>
            </w:r>
            <w:r w:rsidRPr="00A84BC7">
              <w:rPr>
                <w:rFonts w:ascii="Arial Nova" w:hAnsi="Arial Nova" w:cs="Arial"/>
                <w:b/>
                <w:sz w:val="20"/>
                <w:szCs w:val="20"/>
              </w:rPr>
              <w:t>umber:</w:t>
            </w:r>
          </w:p>
        </w:tc>
        <w:tc>
          <w:tcPr>
            <w:tcW w:w="3071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auto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560BFE1F" w14:textId="77777777" w:rsidR="001259FB" w:rsidRPr="00A84BC7" w:rsidRDefault="001259FB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4791286" w14:textId="77777777" w:rsidR="00595414" w:rsidRPr="00A84BC7" w:rsidRDefault="00595414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r w:rsidRPr="00A84BC7">
              <w:rPr>
                <w:rFonts w:ascii="Arial Nova" w:hAnsi="Arial Nova" w:cs="Arial"/>
                <w:b/>
                <w:sz w:val="20"/>
                <w:szCs w:val="20"/>
              </w:rPr>
              <w:t>Email:</w:t>
            </w:r>
          </w:p>
        </w:tc>
        <w:tc>
          <w:tcPr>
            <w:tcW w:w="4252" w:type="dxa"/>
            <w:gridSpan w:val="5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CAD8C" w14:textId="17459BDC" w:rsidR="001259FB" w:rsidRPr="00A84BC7" w:rsidRDefault="001259FB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bookmarkEnd w:id="0"/>
    </w:tbl>
    <w:p w14:paraId="2B3DD894" w14:textId="77777777" w:rsidR="006B7CD3" w:rsidRPr="00A84BC7" w:rsidRDefault="006B7CD3" w:rsidP="0068190C">
      <w:pPr>
        <w:tabs>
          <w:tab w:val="left" w:pos="1064"/>
        </w:tabs>
        <w:spacing w:after="0" w:line="240" w:lineRule="auto"/>
        <w:rPr>
          <w:rFonts w:ascii="Arial Nova" w:hAnsi="Arial Nova" w:cs="Arial"/>
          <w:b/>
          <w:bCs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E8E8E8" w:themeColor="background2"/>
          <w:left w:val="single" w:sz="2" w:space="0" w:color="E8E8E8" w:themeColor="background2"/>
          <w:bottom w:val="single" w:sz="2" w:space="0" w:color="E8E8E8" w:themeColor="background2"/>
          <w:right w:val="single" w:sz="2" w:space="0" w:color="E8E8E8" w:themeColor="background2"/>
          <w:insideH w:val="single" w:sz="2" w:space="0" w:color="E8E8E8" w:themeColor="background2"/>
          <w:insideV w:val="single" w:sz="2" w:space="0" w:color="E8E8E8" w:themeColor="background2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428"/>
        <w:gridCol w:w="281"/>
        <w:gridCol w:w="1276"/>
        <w:gridCol w:w="850"/>
        <w:gridCol w:w="284"/>
        <w:gridCol w:w="706"/>
        <w:gridCol w:w="2696"/>
        <w:gridCol w:w="1559"/>
        <w:gridCol w:w="567"/>
        <w:gridCol w:w="1564"/>
      </w:tblGrid>
      <w:tr w:rsidR="00CC275D" w:rsidRPr="00FE4C28" w14:paraId="15C08474" w14:textId="77777777" w:rsidTr="74776931">
        <w:trPr>
          <w:trHeight w:val="576"/>
        </w:trPr>
        <w:tc>
          <w:tcPr>
            <w:tcW w:w="11067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38115E"/>
            <w:vAlign w:val="center"/>
          </w:tcPr>
          <w:p w14:paraId="0D872C70" w14:textId="240D29BE" w:rsidR="00CC275D" w:rsidRPr="00A84BC7" w:rsidRDefault="00CC275D" w:rsidP="00E54E91">
            <w:pPr>
              <w:rPr>
                <w:rFonts w:ascii="Arial Nova" w:hAnsi="Arial Nova" w:cs="Arial"/>
                <w:b/>
                <w:bCs/>
              </w:rPr>
            </w:pPr>
            <w:r w:rsidRPr="00A84BC7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SECTION 2 – DETAILS OF </w:t>
            </w:r>
            <w:r w:rsidR="00351DD7" w:rsidRPr="00A84BC7">
              <w:rPr>
                <w:rFonts w:ascii="Arial Nova" w:hAnsi="Arial Nova" w:cs="Arial"/>
                <w:b/>
                <w:bCs/>
                <w:color w:val="FFFFFF" w:themeColor="background1"/>
              </w:rPr>
              <w:t>NON-LIQUOR BUSINESS ON LICENSED PREMISES</w:t>
            </w:r>
          </w:p>
        </w:tc>
      </w:tr>
      <w:tr w:rsidR="00532BFB" w:rsidRPr="00FE4C28" w14:paraId="7D0CAD6E" w14:textId="77777777" w:rsidTr="000443E2">
        <w:trPr>
          <w:trHeight w:val="576"/>
        </w:trPr>
        <w:tc>
          <w:tcPr>
            <w:tcW w:w="7377" w:type="dxa"/>
            <w:gridSpan w:val="8"/>
            <w:tcBorders>
              <w:top w:val="nil"/>
              <w:left w:val="single" w:sz="8" w:space="0" w:color="auto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E8E8E8" w:themeFill="background2"/>
          </w:tcPr>
          <w:p w14:paraId="6B100667" w14:textId="77777777" w:rsidR="0014201F" w:rsidRPr="00A84BC7" w:rsidRDefault="0014201F" w:rsidP="00E16CE1">
            <w:pPr>
              <w:spacing w:before="120" w:after="120"/>
              <w:rPr>
                <w:rFonts w:ascii="Arial Nova" w:hAnsi="Arial Nova" w:cs="Segoe UI"/>
                <w:b/>
                <w:sz w:val="20"/>
                <w:szCs w:val="20"/>
              </w:rPr>
            </w:pPr>
            <w:r w:rsidRPr="00A84BC7">
              <w:rPr>
                <w:rFonts w:ascii="Arial Nova" w:hAnsi="Arial Nova" w:cs="Segoe UI"/>
                <w:b/>
                <w:sz w:val="20"/>
                <w:szCs w:val="20"/>
              </w:rPr>
              <w:t>Approval to conduct a non-liquor business on licensed premises is sought by either:</w:t>
            </w:r>
          </w:p>
        </w:tc>
        <w:tc>
          <w:tcPr>
            <w:tcW w:w="1559" w:type="dxa"/>
            <w:tcBorders>
              <w:top w:val="nil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</w:tcPr>
          <w:p w14:paraId="60D29BBF" w14:textId="7AF233AD" w:rsidR="0014201F" w:rsidRPr="00A84BC7" w:rsidRDefault="00B650B9" w:rsidP="00E16CE1">
            <w:pPr>
              <w:spacing w:before="120" w:after="120"/>
              <w:rPr>
                <w:rFonts w:ascii="Arial Nova" w:hAnsi="Arial Nova" w:cs="Segoe UI"/>
                <w:b/>
                <w:sz w:val="20"/>
                <w:szCs w:val="20"/>
              </w:rPr>
            </w:pPr>
            <w:r w:rsidRPr="00A84BC7">
              <w:rPr>
                <w:rFonts w:ascii="Arial Nova" w:hAnsi="Arial Nova" w:cs="Segoe UI"/>
                <w:b/>
                <w:sz w:val="20"/>
                <w:szCs w:val="20"/>
              </w:rPr>
              <w:t xml:space="preserve">Licensee </w:t>
            </w:r>
            <w:sdt>
              <w:sdtPr>
                <w:rPr>
                  <w:rFonts w:ascii="Arial Nova" w:hAnsi="Arial Nova" w:cs="Segoe UI"/>
                  <w:b/>
                  <w:sz w:val="20"/>
                  <w:szCs w:val="20"/>
                </w:rPr>
                <w:id w:val="1088119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4BC7">
                  <w:rPr>
                    <w:rFonts w:ascii="MS Gothic" w:eastAsia="MS Gothic" w:hAnsi="MS Gothic" w:cs="Segoe UI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31" w:type="dxa"/>
            <w:gridSpan w:val="2"/>
            <w:tcBorders>
              <w:top w:val="nil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single" w:sz="8" w:space="0" w:color="auto"/>
            </w:tcBorders>
          </w:tcPr>
          <w:p w14:paraId="1F363144" w14:textId="070D7E24" w:rsidR="0014201F" w:rsidRPr="00A84BC7" w:rsidRDefault="00B650B9" w:rsidP="00E16CE1">
            <w:pPr>
              <w:spacing w:before="120" w:after="120"/>
              <w:rPr>
                <w:rFonts w:ascii="Arial Nova" w:hAnsi="Arial Nova" w:cs="Segoe UI"/>
                <w:b/>
                <w:sz w:val="20"/>
                <w:szCs w:val="20"/>
              </w:rPr>
            </w:pPr>
            <w:r w:rsidRPr="00A84BC7">
              <w:rPr>
                <w:rFonts w:ascii="Arial Nova" w:hAnsi="Arial Nova" w:cs="Segoe UI"/>
                <w:b/>
                <w:sz w:val="20"/>
                <w:szCs w:val="20"/>
              </w:rPr>
              <w:t xml:space="preserve"> </w:t>
            </w:r>
            <w:r w:rsidR="006F4A52">
              <w:rPr>
                <w:rFonts w:ascii="Arial Nova" w:hAnsi="Arial Nova" w:cs="Segoe UI"/>
                <w:b/>
                <w:sz w:val="20"/>
                <w:szCs w:val="20"/>
              </w:rPr>
              <w:t>Other Person</w:t>
            </w:r>
            <w:r w:rsidR="006F4A52" w:rsidRPr="00A84BC7">
              <w:rPr>
                <w:rFonts w:ascii="Arial Nova" w:hAnsi="Arial Nova" w:cs="Segoe U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Arial Nova" w:hAnsi="Arial Nova" w:cs="Segoe UI"/>
                  <w:b/>
                  <w:sz w:val="20"/>
                  <w:szCs w:val="20"/>
                </w:rPr>
                <w:id w:val="1136610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4A52">
                  <w:rPr>
                    <w:rFonts w:ascii="MS Gothic" w:eastAsia="MS Gothic" w:hAnsi="MS Gothic" w:cs="Segoe UI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56E45" w:rsidRPr="007B213E" w14:paraId="10D8E88C" w14:textId="77777777" w:rsidTr="74776931">
        <w:trPr>
          <w:trHeight w:val="426"/>
        </w:trPr>
        <w:tc>
          <w:tcPr>
            <w:tcW w:w="3691" w:type="dxa"/>
            <w:gridSpan w:val="5"/>
            <w:tcBorders>
              <w:top w:val="dotted" w:sz="4" w:space="0" w:color="BFBFBF" w:themeColor="background1" w:themeShade="BF"/>
              <w:left w:val="single" w:sz="8" w:space="0" w:color="auto"/>
              <w:bottom w:val="dotted" w:sz="4" w:space="0" w:color="BFBFBF" w:themeColor="background1" w:themeShade="BF"/>
              <w:right w:val="nil"/>
            </w:tcBorders>
            <w:shd w:val="clear" w:color="auto" w:fill="E8E8E8" w:themeFill="background2"/>
            <w:vAlign w:val="center"/>
          </w:tcPr>
          <w:p w14:paraId="4F907ECD" w14:textId="77777777" w:rsidR="00A56E45" w:rsidRPr="00A84BC7" w:rsidRDefault="00A56E45" w:rsidP="00E54E91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  <w:r w:rsidRPr="00A84BC7">
              <w:rPr>
                <w:rFonts w:ascii="Arial Nova" w:hAnsi="Arial Nova" w:cs="Arial"/>
                <w:b/>
                <w:sz w:val="20"/>
                <w:szCs w:val="20"/>
              </w:rPr>
              <w:t xml:space="preserve">Full name of </w:t>
            </w:r>
            <w:r w:rsidRPr="00A84BC7">
              <w:rPr>
                <w:rFonts w:ascii="Arial Nova" w:hAnsi="Arial Nova" w:cs="Arial"/>
                <w:b/>
                <w:bCs/>
                <w:sz w:val="20"/>
                <w:szCs w:val="20"/>
              </w:rPr>
              <w:t>proposed business:</w:t>
            </w:r>
            <w:r w:rsidRPr="00A84BC7">
              <w:rPr>
                <w:rFonts w:ascii="Arial Nova" w:hAnsi="Arial Nova" w:cs="Arial"/>
                <w:b/>
                <w:sz w:val="20"/>
                <w:szCs w:val="20"/>
              </w:rPr>
              <w:t xml:space="preserve">    </w:t>
            </w:r>
            <w:r w:rsidRPr="00A84BC7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</w:tc>
        <w:tc>
          <w:tcPr>
            <w:tcW w:w="7376" w:type="dxa"/>
            <w:gridSpan w:val="6"/>
            <w:tcBorders>
              <w:top w:val="dotted" w:sz="4" w:space="0" w:color="BFBFBF" w:themeColor="background1" w:themeShade="BF"/>
              <w:left w:val="nil"/>
              <w:bottom w:val="dotted" w:sz="4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194781" w14:textId="6A1F586F" w:rsidR="00A56E45" w:rsidRPr="00A84BC7" w:rsidRDefault="00A56E45" w:rsidP="00E54E91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</w:p>
        </w:tc>
      </w:tr>
      <w:tr w:rsidR="00687140" w:rsidRPr="007B213E" w14:paraId="40DB2C9E" w14:textId="77777777" w:rsidTr="74776931">
        <w:trPr>
          <w:trHeight w:val="586"/>
        </w:trPr>
        <w:tc>
          <w:tcPr>
            <w:tcW w:w="4681" w:type="dxa"/>
            <w:gridSpan w:val="7"/>
            <w:tcBorders>
              <w:top w:val="dotted" w:sz="4" w:space="0" w:color="BFBFBF" w:themeColor="background1" w:themeShade="BF"/>
              <w:left w:val="single" w:sz="8" w:space="0" w:color="auto"/>
              <w:bottom w:val="dotted" w:sz="4" w:space="0" w:color="BFBFBF" w:themeColor="background1" w:themeShade="BF"/>
              <w:right w:val="nil"/>
            </w:tcBorders>
            <w:shd w:val="clear" w:color="auto" w:fill="E8E8E8" w:themeFill="background2"/>
            <w:vAlign w:val="center"/>
          </w:tcPr>
          <w:p w14:paraId="0CC6819A" w14:textId="77777777" w:rsidR="00687140" w:rsidRPr="00A84BC7" w:rsidRDefault="0068714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A84BC7">
              <w:rPr>
                <w:rFonts w:ascii="Arial Nova" w:hAnsi="Arial Nova" w:cs="Segoe UI"/>
                <w:b/>
                <w:sz w:val="20"/>
                <w:szCs w:val="20"/>
              </w:rPr>
              <w:t>Name of the person/company in control of the business:</w:t>
            </w:r>
          </w:p>
        </w:tc>
        <w:tc>
          <w:tcPr>
            <w:tcW w:w="6386" w:type="dxa"/>
            <w:gridSpan w:val="4"/>
            <w:tcBorders>
              <w:top w:val="dotted" w:sz="4" w:space="0" w:color="BFBFBF" w:themeColor="background1" w:themeShade="BF"/>
              <w:left w:val="nil"/>
              <w:bottom w:val="dotted" w:sz="4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6FE619" w14:textId="17149C8D" w:rsidR="00687140" w:rsidRPr="00A84BC7" w:rsidRDefault="0068714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</w:p>
        </w:tc>
      </w:tr>
      <w:tr w:rsidR="00B60777" w:rsidRPr="007B213E" w14:paraId="7996FDAE" w14:textId="77777777" w:rsidTr="74776931">
        <w:trPr>
          <w:trHeight w:val="586"/>
        </w:trPr>
        <w:tc>
          <w:tcPr>
            <w:tcW w:w="1284" w:type="dxa"/>
            <w:gridSpan w:val="2"/>
            <w:tcBorders>
              <w:top w:val="dotted" w:sz="4" w:space="0" w:color="BFBFBF" w:themeColor="background1" w:themeShade="BF"/>
              <w:left w:val="single" w:sz="8" w:space="0" w:color="auto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7E817FBE" w14:textId="77777777" w:rsidR="00B60777" w:rsidRPr="00A84BC7" w:rsidRDefault="00B60777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A84BC7">
              <w:rPr>
                <w:rFonts w:ascii="Arial Nova" w:hAnsi="Arial Nova" w:cs="Arial"/>
                <w:b/>
                <w:bCs/>
                <w:sz w:val="20"/>
                <w:szCs w:val="20"/>
              </w:rPr>
              <w:t>Address:</w:t>
            </w:r>
          </w:p>
        </w:tc>
        <w:tc>
          <w:tcPr>
            <w:tcW w:w="9783" w:type="dxa"/>
            <w:gridSpan w:val="9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single" w:sz="8" w:space="0" w:color="auto"/>
            </w:tcBorders>
            <w:vAlign w:val="center"/>
          </w:tcPr>
          <w:p w14:paraId="6CD9C63D" w14:textId="2CFDAAA1" w:rsidR="00B60777" w:rsidRPr="00A84BC7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552727355"/>
                <w:placeholder>
                  <w:docPart w:val="0696128CCBF74E8A987EF1C7C30A2F92"/>
                </w:placeholder>
                <w:showingPlcHdr/>
                <w:text/>
              </w:sdtPr>
              <w:sdtContent>
                <w:r w:rsidR="00B60777" w:rsidRPr="00A84BC7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B60777" w:rsidRPr="00A84BC7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B60777" w:rsidRPr="00A84BC7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B60777" w:rsidRPr="00A84BC7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B60777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B60777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B60777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B60777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B60777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B60777" w:rsidRPr="00A84BC7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  <w:r w:rsidR="00484885" w:rsidRPr="00A84BC7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</w:tc>
      </w:tr>
      <w:tr w:rsidR="009E5AE3" w:rsidRPr="007B213E" w14:paraId="236AC9FF" w14:textId="77777777" w:rsidTr="74776931">
        <w:trPr>
          <w:trHeight w:val="637"/>
        </w:trPr>
        <w:tc>
          <w:tcPr>
            <w:tcW w:w="856" w:type="dxa"/>
            <w:tcBorders>
              <w:top w:val="dotted" w:sz="4" w:space="0" w:color="BFBFBF" w:themeColor="background1" w:themeShade="BF"/>
              <w:left w:val="single" w:sz="8" w:space="0" w:color="auto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596F06D0" w14:textId="6AB418F6" w:rsidR="009E5AE3" w:rsidRPr="00A84BC7" w:rsidRDefault="009E5AE3" w:rsidP="00F30EB5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A84BC7">
              <w:rPr>
                <w:rFonts w:ascii="Arial Nova" w:hAnsi="Arial Nova" w:cs="Arial"/>
                <w:b/>
                <w:sz w:val="20"/>
                <w:szCs w:val="20"/>
              </w:rPr>
              <w:t>State:</w:t>
            </w:r>
          </w:p>
        </w:tc>
        <w:tc>
          <w:tcPr>
            <w:tcW w:w="709" w:type="dxa"/>
            <w:gridSpan w:val="2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36535A7" w14:textId="2F235126" w:rsidR="009E5AE3" w:rsidRPr="00A84BC7" w:rsidRDefault="00000000" w:rsidP="00F30EB5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alias w:val="Select from List"/>
                <w:tag w:val="Select from List"/>
                <w:id w:val="-1939746691"/>
                <w:placeholder>
                  <w:docPart w:val="B303CC1FA5C9442780D5A6D30528D571"/>
                </w:placeholder>
                <w:dropDownList>
                  <w:listItem w:displayText="WA" w:value="WA"/>
                  <w:listItem w:displayText="SA" w:value="SA"/>
                  <w:listItem w:displayText="NT" w:value="NT"/>
                  <w:listItem w:displayText="ACT" w:value="ACT"/>
                  <w:listItem w:displayText="QLD" w:value="QLD"/>
                  <w:listItem w:displayText="TAS" w:value="TAS"/>
                  <w:listItem w:displayText="VIC" w:value="VIC"/>
                  <w:listItem w:displayText="NSW" w:value="NSW"/>
                </w:dropDownList>
              </w:sdtPr>
              <w:sdtContent>
                <w:r w:rsidR="009E5AE3" w:rsidRPr="00A84BC7">
                  <w:rPr>
                    <w:rFonts w:ascii="Arial Nova" w:hAnsi="Arial Nova" w:cs="Segoe UI"/>
                    <w:sz w:val="20"/>
                    <w:szCs w:val="20"/>
                  </w:rPr>
                  <w:t>WA</w:t>
                </w:r>
              </w:sdtContent>
            </w:sdt>
          </w:p>
        </w:tc>
        <w:tc>
          <w:tcPr>
            <w:tcW w:w="1276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2CC80436" w14:textId="79D448A5" w:rsidR="009E5AE3" w:rsidRPr="00A84BC7" w:rsidRDefault="009E5AE3" w:rsidP="00F30EB5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A84BC7">
              <w:rPr>
                <w:rFonts w:ascii="Arial Nova" w:hAnsi="Arial Nova" w:cs="Arial"/>
                <w:b/>
                <w:sz w:val="20"/>
                <w:szCs w:val="20"/>
              </w:rPr>
              <w:t>Postcode:</w:t>
            </w:r>
          </w:p>
        </w:tc>
        <w:tc>
          <w:tcPr>
            <w:tcW w:w="1134" w:type="dxa"/>
            <w:gridSpan w:val="2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0565C78" w14:textId="77777777" w:rsidR="009E5AE3" w:rsidRPr="00A84BC7" w:rsidRDefault="009E5AE3" w:rsidP="00F30EB5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5FE6D16B" w14:textId="07F1340A" w:rsidR="009E5AE3" w:rsidRPr="00A84BC7" w:rsidRDefault="009E5AE3" w:rsidP="00F30EB5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A84BC7">
              <w:rPr>
                <w:rFonts w:ascii="Arial Nova" w:hAnsi="Arial Nova" w:cs="Arial"/>
                <w:b/>
                <w:sz w:val="20"/>
                <w:szCs w:val="20"/>
              </w:rPr>
              <w:t xml:space="preserve">Date when proposed business will begin operation: </w:t>
            </w:r>
          </w:p>
        </w:tc>
        <w:tc>
          <w:tcPr>
            <w:tcW w:w="1564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EB13FE" w14:textId="4B660786" w:rsidR="009E5AE3" w:rsidRPr="00A84BC7" w:rsidRDefault="009E5AE3" w:rsidP="00F30EB5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A84BC7">
              <w:rPr>
                <w:rFonts w:ascii="Arial Nova" w:hAnsi="Arial Nova" w:cs="Arial"/>
                <w:b/>
                <w:sz w:val="20"/>
                <w:szCs w:val="20"/>
              </w:rPr>
              <w:t>___/___/___</w:t>
            </w:r>
          </w:p>
        </w:tc>
      </w:tr>
      <w:tr w:rsidR="00F30EB5" w:rsidRPr="007B213E" w14:paraId="249A874A" w14:textId="77777777" w:rsidTr="74776931">
        <w:trPr>
          <w:trHeight w:val="637"/>
        </w:trPr>
        <w:tc>
          <w:tcPr>
            <w:tcW w:w="11067" w:type="dxa"/>
            <w:gridSpan w:val="11"/>
            <w:tcBorders>
              <w:top w:val="dotted" w:sz="4" w:space="0" w:color="BFBFBF" w:themeColor="background1" w:themeShade="BF"/>
              <w:left w:val="single" w:sz="8" w:space="0" w:color="auto"/>
              <w:bottom w:val="nil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545D9143" w14:textId="61BB264F" w:rsidR="00F30EB5" w:rsidRPr="00A84BC7" w:rsidRDefault="006F4A52" w:rsidP="00F30EB5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A84BC7">
              <w:rPr>
                <w:rFonts w:ascii="Arial Nova" w:hAnsi="Arial Nova" w:cs="Arial"/>
                <w:b/>
                <w:bCs/>
                <w:sz w:val="20"/>
                <w:szCs w:val="20"/>
              </w:rPr>
              <w:t>Specify the nature of the business and how it will operate within the licensed premises:</w:t>
            </w:r>
            <w:r w:rsidR="00F30EB5" w:rsidRPr="00A84BC7" w:rsidDel="00CB5DE0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</w:tc>
      </w:tr>
      <w:tr w:rsidR="00F30EB5" w:rsidRPr="007B213E" w14:paraId="4F014015" w14:textId="77777777" w:rsidTr="00A84BC7">
        <w:trPr>
          <w:trHeight w:val="490"/>
        </w:trPr>
        <w:tc>
          <w:tcPr>
            <w:tcW w:w="11067" w:type="dxa"/>
            <w:gridSpan w:val="11"/>
            <w:tcBorders>
              <w:top w:val="nil"/>
              <w:left w:val="single" w:sz="8" w:space="0" w:color="auto"/>
              <w:bottom w:val="dotted" w:sz="4" w:space="0" w:color="BFBFBF" w:themeColor="background1" w:themeShade="BF"/>
              <w:right w:val="single" w:sz="8" w:space="0" w:color="auto"/>
            </w:tcBorders>
            <w:vAlign w:val="center"/>
          </w:tcPr>
          <w:p w14:paraId="7A1D3EDB" w14:textId="5D853CC2" w:rsidR="00F30EB5" w:rsidRPr="00A84BC7" w:rsidRDefault="00000000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1836452553"/>
                <w:placeholder>
                  <w:docPart w:val="5624E7B498DA4EE6A0D48CE478ED234A"/>
                </w:placeholder>
                <w:showingPlcHdr/>
                <w:text/>
              </w:sdtPr>
              <w:sdtContent>
                <w:r w:rsidR="00F30EB5" w:rsidRPr="00A84BC7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F30EB5" w:rsidRPr="00A84BC7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F30EB5" w:rsidRPr="00A84BC7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F30EB5" w:rsidRPr="00A84BC7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F30EB5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F30EB5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F30EB5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F30EB5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F30EB5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F30EB5" w:rsidRPr="00A84BC7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D61DFC" w:rsidRPr="007B213E" w14:paraId="49485D8A" w14:textId="77777777" w:rsidTr="00551CB0">
        <w:trPr>
          <w:trHeight w:val="417"/>
        </w:trPr>
        <w:tc>
          <w:tcPr>
            <w:tcW w:w="11067" w:type="dxa"/>
            <w:gridSpan w:val="11"/>
            <w:tcBorders>
              <w:top w:val="dotted" w:sz="4" w:space="0" w:color="BFBFBF" w:themeColor="background1" w:themeShade="BF"/>
              <w:left w:val="single" w:sz="8" w:space="0" w:color="auto"/>
              <w:bottom w:val="dotted" w:sz="4" w:space="0" w:color="BFBFBF" w:themeColor="background1" w:themeShade="BF"/>
              <w:right w:val="single" w:sz="8" w:space="0" w:color="auto"/>
            </w:tcBorders>
            <w:vAlign w:val="center"/>
          </w:tcPr>
          <w:p w14:paraId="676FDB99" w14:textId="77777777" w:rsidR="00D61DFC" w:rsidRPr="00A84BC7" w:rsidRDefault="00D61DFC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551CB0" w:rsidRPr="007B213E" w14:paraId="4CF4682C" w14:textId="77777777" w:rsidTr="00551CB0">
        <w:trPr>
          <w:trHeight w:val="417"/>
        </w:trPr>
        <w:tc>
          <w:tcPr>
            <w:tcW w:w="11067" w:type="dxa"/>
            <w:gridSpan w:val="11"/>
            <w:tcBorders>
              <w:top w:val="dotted" w:sz="4" w:space="0" w:color="BFBFBF" w:themeColor="background1" w:themeShade="BF"/>
              <w:left w:val="single" w:sz="8" w:space="0" w:color="auto"/>
              <w:bottom w:val="dotted" w:sz="4" w:space="0" w:color="BFBFBF" w:themeColor="background1" w:themeShade="BF"/>
              <w:right w:val="single" w:sz="8" w:space="0" w:color="auto"/>
            </w:tcBorders>
            <w:vAlign w:val="center"/>
          </w:tcPr>
          <w:p w14:paraId="4D3387FA" w14:textId="77777777" w:rsidR="00551CB0" w:rsidRPr="00A84BC7" w:rsidRDefault="00551CB0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551CB0" w:rsidRPr="007B213E" w14:paraId="3253A025" w14:textId="77777777" w:rsidTr="00551CB0">
        <w:trPr>
          <w:trHeight w:val="417"/>
        </w:trPr>
        <w:tc>
          <w:tcPr>
            <w:tcW w:w="11067" w:type="dxa"/>
            <w:gridSpan w:val="11"/>
            <w:tcBorders>
              <w:top w:val="dotted" w:sz="4" w:space="0" w:color="BFBFBF" w:themeColor="background1" w:themeShade="BF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3C9601" w14:textId="77777777" w:rsidR="00551CB0" w:rsidRPr="00A84BC7" w:rsidRDefault="00551CB0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</w:tbl>
    <w:p w14:paraId="5B60B568" w14:textId="77777777" w:rsidR="00551CB0" w:rsidRDefault="00551CB0" w:rsidP="0018231E">
      <w:pPr>
        <w:spacing w:before="120" w:after="120"/>
        <w:rPr>
          <w:rFonts w:ascii="Arial Nova" w:hAnsi="Arial Nova" w:cs="Arial"/>
          <w:b/>
          <w:sz w:val="20"/>
          <w:szCs w:val="20"/>
        </w:rPr>
        <w:sectPr w:rsidR="00551CB0" w:rsidSect="00C8414C">
          <w:headerReference w:type="default" r:id="rId12"/>
          <w:footerReference w:type="default" r:id="rId13"/>
          <w:pgSz w:w="11906" w:h="16838" w:code="9"/>
          <w:pgMar w:top="1871" w:right="720" w:bottom="992" w:left="720" w:header="510" w:footer="0" w:gutter="0"/>
          <w:cols w:space="708"/>
          <w:docGrid w:linePitch="360"/>
        </w:sectPr>
      </w:pPr>
    </w:p>
    <w:tbl>
      <w:tblPr>
        <w:tblStyle w:val="TableGrid"/>
        <w:tblW w:w="11067" w:type="dxa"/>
        <w:tblInd w:w="-157" w:type="dxa"/>
        <w:tblBorders>
          <w:top w:val="single" w:sz="2" w:space="0" w:color="E8E8E8" w:themeColor="background2"/>
          <w:left w:val="single" w:sz="2" w:space="0" w:color="E8E8E8" w:themeColor="background2"/>
          <w:bottom w:val="single" w:sz="2" w:space="0" w:color="E8E8E8" w:themeColor="background2"/>
          <w:right w:val="single" w:sz="2" w:space="0" w:color="E8E8E8" w:themeColor="background2"/>
          <w:insideH w:val="single" w:sz="2" w:space="0" w:color="E8E8E8" w:themeColor="background2"/>
          <w:insideV w:val="single" w:sz="2" w:space="0" w:color="E8E8E8" w:themeColor="background2"/>
        </w:tblBorders>
        <w:tblLayout w:type="fixed"/>
        <w:tblLook w:val="04A0" w:firstRow="1" w:lastRow="0" w:firstColumn="1" w:lastColumn="0" w:noHBand="0" w:noVBand="1"/>
      </w:tblPr>
      <w:tblGrid>
        <w:gridCol w:w="5962"/>
        <w:gridCol w:w="2974"/>
        <w:gridCol w:w="2131"/>
      </w:tblGrid>
      <w:tr w:rsidR="00551CB0" w:rsidRPr="007B213E" w14:paraId="166D70EE" w14:textId="77777777" w:rsidTr="00551CB0">
        <w:trPr>
          <w:trHeight w:val="637"/>
        </w:trPr>
        <w:tc>
          <w:tcPr>
            <w:tcW w:w="1106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38115E"/>
            <w:vAlign w:val="center"/>
          </w:tcPr>
          <w:p w14:paraId="1D2458C0" w14:textId="0057173F" w:rsidR="00551CB0" w:rsidRPr="00551CB0" w:rsidRDefault="00551CB0" w:rsidP="0018231E">
            <w:pPr>
              <w:spacing w:before="120" w:after="120"/>
              <w:rPr>
                <w:rFonts w:ascii="Arial Nova" w:hAnsi="Arial Nova" w:cs="Arial"/>
                <w:b/>
                <w:color w:val="FFFFFF" w:themeColor="background1"/>
              </w:rPr>
            </w:pPr>
            <w:r w:rsidRPr="00551CB0">
              <w:rPr>
                <w:rFonts w:ascii="Arial Nova" w:hAnsi="Arial Nova" w:cs="Arial"/>
                <w:b/>
                <w:color w:val="FFFFFF" w:themeColor="background1"/>
              </w:rPr>
              <w:lastRenderedPageBreak/>
              <w:t>SECTION 2 – DETAILS OF NON</w:t>
            </w:r>
            <w:r w:rsidR="00C83E7B">
              <w:rPr>
                <w:rFonts w:ascii="Arial Nova" w:hAnsi="Arial Nova" w:cs="Arial"/>
                <w:b/>
                <w:color w:val="FFFFFF" w:themeColor="background1"/>
              </w:rPr>
              <w:t>-</w:t>
            </w:r>
            <w:r w:rsidRPr="00551CB0">
              <w:rPr>
                <w:rFonts w:ascii="Arial Nova" w:hAnsi="Arial Nova" w:cs="Arial"/>
                <w:b/>
                <w:color w:val="FFFFFF" w:themeColor="background1"/>
              </w:rPr>
              <w:t>LIQUOR BUSINESS ON LICENSED PREMISES CONTINUED</w:t>
            </w:r>
          </w:p>
        </w:tc>
      </w:tr>
      <w:tr w:rsidR="0018231E" w:rsidRPr="007B213E" w14:paraId="6C2EA6BB" w14:textId="77777777" w:rsidTr="00E216CA">
        <w:trPr>
          <w:trHeight w:val="637"/>
        </w:trPr>
        <w:tc>
          <w:tcPr>
            <w:tcW w:w="1106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0B62E66D" w14:textId="57F000BF" w:rsidR="0018231E" w:rsidRPr="00A84BC7" w:rsidRDefault="006F4A52" w:rsidP="0018231E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r w:rsidRPr="00A84BC7">
              <w:rPr>
                <w:rFonts w:ascii="Arial Nova" w:hAnsi="Arial Nova" w:cs="Arial"/>
                <w:b/>
                <w:sz w:val="20"/>
                <w:szCs w:val="20"/>
              </w:rPr>
              <w:t>Briefly describe the nature of the agreement or arrangement (further information may be requested e.g. floor plans):</w:t>
            </w:r>
            <w:bookmarkStart w:id="1" w:name="Text5"/>
            <w:bookmarkStart w:id="2" w:name="Text7"/>
            <w:bookmarkStart w:id="3" w:name="Text8"/>
            <w:bookmarkStart w:id="4" w:name="Text9"/>
            <w:bookmarkStart w:id="5" w:name="Text10"/>
            <w:bookmarkStart w:id="6" w:name="Text11"/>
            <w:bookmarkStart w:id="7" w:name="Text1"/>
            <w:bookmarkStart w:id="8" w:name="Text2"/>
            <w:bookmarkStart w:id="9" w:name="Text4"/>
            <w:bookmarkStart w:id="10" w:name="Text6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r w:rsidRPr="00A84BC7" w:rsidDel="006F4A52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8414C" w:rsidRPr="007B213E" w14:paraId="1456ACCA" w14:textId="77777777" w:rsidTr="00E216CA">
        <w:trPr>
          <w:trHeight w:val="357"/>
        </w:trPr>
        <w:tc>
          <w:tcPr>
            <w:tcW w:w="11067" w:type="dxa"/>
            <w:gridSpan w:val="3"/>
            <w:tcBorders>
              <w:top w:val="nil"/>
              <w:left w:val="single" w:sz="8" w:space="0" w:color="auto"/>
              <w:bottom w:val="dotted" w:sz="4" w:space="0" w:color="BFBFBF" w:themeColor="background1" w:themeShade="BF"/>
              <w:right w:val="single" w:sz="8" w:space="0" w:color="auto"/>
            </w:tcBorders>
            <w:vAlign w:val="center"/>
          </w:tcPr>
          <w:p w14:paraId="55AACBBB" w14:textId="77777777" w:rsidR="00C8414C" w:rsidRPr="00A84BC7" w:rsidRDefault="00C8414C" w:rsidP="0018231E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</w:p>
        </w:tc>
      </w:tr>
      <w:tr w:rsidR="003F5C3C" w:rsidRPr="007B213E" w14:paraId="59C1D25D" w14:textId="77777777" w:rsidTr="00E216CA">
        <w:trPr>
          <w:trHeight w:val="558"/>
        </w:trPr>
        <w:tc>
          <w:tcPr>
            <w:tcW w:w="11067" w:type="dxa"/>
            <w:gridSpan w:val="3"/>
            <w:tcBorders>
              <w:top w:val="dotted" w:sz="4" w:space="0" w:color="BFBFBF" w:themeColor="background1" w:themeShade="BF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7D10BE2" w14:textId="77777777" w:rsidR="003F5C3C" w:rsidRDefault="003F5C3C" w:rsidP="00E54E91">
            <w:pPr>
              <w:rPr>
                <w:rFonts w:ascii="Arial Nova" w:hAnsi="Arial Nova" w:cs="Segoe UI"/>
              </w:rPr>
            </w:pPr>
          </w:p>
        </w:tc>
      </w:tr>
      <w:tr w:rsidR="008260C6" w:rsidRPr="007B213E" w14:paraId="23A26973" w14:textId="77777777" w:rsidTr="74776931">
        <w:trPr>
          <w:trHeight w:val="637"/>
        </w:trPr>
        <w:tc>
          <w:tcPr>
            <w:tcW w:w="1106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3F39B35A" w14:textId="70DD54B0" w:rsidR="008260C6" w:rsidRPr="00A84BC7" w:rsidRDefault="008260C6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r w:rsidRPr="00A84BC7">
              <w:rPr>
                <w:rFonts w:ascii="Arial Nova" w:hAnsi="Arial Nova" w:cs="Arial"/>
                <w:b/>
                <w:bCs/>
                <w:sz w:val="20"/>
                <w:szCs w:val="20"/>
              </w:rPr>
              <w:t>What monetary benefits will the licensee gain from the proposed business (</w:t>
            </w:r>
            <w:r w:rsidR="00C83E7B" w:rsidRPr="00A84BC7">
              <w:rPr>
                <w:rFonts w:ascii="Arial Nova" w:hAnsi="Arial Nova" w:cs="Arial"/>
                <w:b/>
                <w:bCs/>
                <w:sz w:val="20"/>
                <w:szCs w:val="20"/>
              </w:rPr>
              <w:t>e.g.</w:t>
            </w:r>
            <w:r w:rsidRPr="00A84BC7">
              <w:rPr>
                <w:rFonts w:ascii="Arial Nova" w:hAnsi="Arial Nova" w:cs="Arial"/>
                <w:b/>
                <w:bCs/>
                <w:sz w:val="20"/>
                <w:szCs w:val="20"/>
              </w:rPr>
              <w:t>, rent</w:t>
            </w:r>
            <w:r w:rsidR="6ECA585A" w:rsidRPr="00A84BC7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  <w:r w:rsidRPr="00A84BC7">
              <w:rPr>
                <w:rFonts w:ascii="Arial Nova" w:hAnsi="Arial Nova" w:cs="Arial"/>
                <w:b/>
                <w:bCs/>
                <w:sz w:val="20"/>
                <w:szCs w:val="20"/>
              </w:rPr>
              <w:t>/</w:t>
            </w:r>
            <w:r w:rsidR="7F0617DE" w:rsidRPr="00A84BC7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  <w:r w:rsidRPr="00A84BC7">
              <w:rPr>
                <w:rFonts w:ascii="Arial Nova" w:hAnsi="Arial Nova" w:cs="Arial"/>
                <w:b/>
                <w:bCs/>
                <w:sz w:val="20"/>
                <w:szCs w:val="20"/>
              </w:rPr>
              <w:t>commission</w:t>
            </w:r>
            <w:r w:rsidR="00901DFB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/ retention of foods sales</w:t>
            </w:r>
            <w:r w:rsidRPr="00A84BC7">
              <w:rPr>
                <w:rFonts w:ascii="Arial Nova" w:hAnsi="Arial Nova" w:cs="Arial"/>
                <w:b/>
                <w:bCs/>
                <w:sz w:val="20"/>
                <w:szCs w:val="20"/>
              </w:rPr>
              <w:t>):</w:t>
            </w:r>
          </w:p>
        </w:tc>
      </w:tr>
      <w:tr w:rsidR="008260C6" w:rsidRPr="007B213E" w14:paraId="1A60A5CD" w14:textId="77777777" w:rsidTr="00A84BC7">
        <w:trPr>
          <w:trHeight w:val="403"/>
        </w:trPr>
        <w:tc>
          <w:tcPr>
            <w:tcW w:w="11067" w:type="dxa"/>
            <w:gridSpan w:val="3"/>
            <w:tcBorders>
              <w:top w:val="nil"/>
              <w:left w:val="single" w:sz="8" w:space="0" w:color="auto"/>
              <w:bottom w:val="dotted" w:sz="4" w:space="0" w:color="BFBFBF" w:themeColor="background1" w:themeShade="BF"/>
              <w:right w:val="single" w:sz="8" w:space="0" w:color="auto"/>
            </w:tcBorders>
            <w:vAlign w:val="center"/>
          </w:tcPr>
          <w:p w14:paraId="1B8D64CC" w14:textId="3520C9B7" w:rsidR="008260C6" w:rsidRPr="00A84BC7" w:rsidRDefault="00000000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963304500"/>
                <w:placeholder>
                  <w:docPart w:val="F9AD13753DE143B38C75E22399F447AB"/>
                </w:placeholder>
                <w:showingPlcHdr/>
                <w:text/>
              </w:sdtPr>
              <w:sdtContent>
                <w:r w:rsidR="00E50817" w:rsidRPr="00A84BC7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E50817" w:rsidRPr="00A84BC7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E50817" w:rsidRPr="00A84BC7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E50817" w:rsidRPr="00A84BC7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E50817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E50817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E50817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E50817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E50817" w:rsidRPr="00A84BC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E50817" w:rsidRPr="00A84BC7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BF64D8" w:rsidRPr="007B213E" w14:paraId="7F227C49" w14:textId="77777777" w:rsidTr="00A84BC7">
        <w:trPr>
          <w:trHeight w:val="473"/>
        </w:trPr>
        <w:tc>
          <w:tcPr>
            <w:tcW w:w="11067" w:type="dxa"/>
            <w:gridSpan w:val="3"/>
            <w:tcBorders>
              <w:top w:val="dotted" w:sz="4" w:space="0" w:color="BFBFBF" w:themeColor="background1" w:themeShade="BF"/>
              <w:left w:val="single" w:sz="8" w:space="0" w:color="auto"/>
              <w:bottom w:val="dotted" w:sz="4" w:space="0" w:color="BFBFBF" w:themeColor="background1" w:themeShade="BF"/>
              <w:right w:val="single" w:sz="8" w:space="0" w:color="auto"/>
            </w:tcBorders>
            <w:vAlign w:val="center"/>
          </w:tcPr>
          <w:p w14:paraId="26A766E1" w14:textId="77777777" w:rsidR="00BF64D8" w:rsidRPr="00A84BC7" w:rsidRDefault="00BF64D8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6743BA" w:rsidRPr="007B213E" w14:paraId="4A148372" w14:textId="77777777" w:rsidTr="000443E2">
        <w:trPr>
          <w:trHeight w:val="637"/>
        </w:trPr>
        <w:tc>
          <w:tcPr>
            <w:tcW w:w="5962" w:type="dxa"/>
            <w:tcBorders>
              <w:top w:val="dotted" w:sz="4" w:space="0" w:color="BFBFBF" w:themeColor="background1" w:themeShade="BF"/>
              <w:left w:val="single" w:sz="8" w:space="0" w:color="auto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0B10ABB2" w14:textId="16FC281F" w:rsidR="006743BA" w:rsidRPr="00A84BC7" w:rsidRDefault="006743BA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A84BC7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Is there an agreement or arrangement in writing: </w:t>
            </w:r>
          </w:p>
        </w:tc>
        <w:tc>
          <w:tcPr>
            <w:tcW w:w="2974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3322C741" w14:textId="77777777" w:rsidR="006743BA" w:rsidRPr="00A84BC7" w:rsidRDefault="006743BA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r w:rsidRPr="00A84BC7">
              <w:rPr>
                <w:rFonts w:ascii="Arial Nova" w:hAnsi="Arial Nova" w:cs="Segoe UI"/>
                <w:b/>
                <w:bCs/>
                <w:sz w:val="20"/>
                <w:szCs w:val="20"/>
              </w:rPr>
              <w:t>Yes</w:t>
            </w:r>
            <w:r w:rsidRPr="00A84BC7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44612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4BC7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19978C08" w14:textId="0500B323" w:rsidR="00967615" w:rsidRPr="00A84BC7" w:rsidRDefault="008451FD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r w:rsidRPr="00A84BC7">
              <w:rPr>
                <w:rFonts w:ascii="Arial Nova" w:hAnsi="Arial Nova" w:cs="Segoe UI"/>
                <w:sz w:val="20"/>
                <w:szCs w:val="20"/>
              </w:rPr>
              <w:t xml:space="preserve">(If </w:t>
            </w:r>
            <w:r w:rsidRPr="00A84BC7">
              <w:rPr>
                <w:rFonts w:ascii="Arial Nova" w:hAnsi="Arial Nova" w:cs="Segoe UI"/>
                <w:b/>
                <w:bCs/>
                <w:sz w:val="20"/>
                <w:szCs w:val="20"/>
              </w:rPr>
              <w:t>YES</w:t>
            </w:r>
            <w:r w:rsidRPr="00A84BC7">
              <w:rPr>
                <w:rFonts w:ascii="Arial Nova" w:hAnsi="Arial Nova" w:cs="Segoe UI"/>
                <w:sz w:val="20"/>
                <w:szCs w:val="20"/>
              </w:rPr>
              <w:t>, please attach a copy.)</w:t>
            </w:r>
          </w:p>
        </w:tc>
        <w:tc>
          <w:tcPr>
            <w:tcW w:w="2131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single" w:sz="8" w:space="0" w:color="auto"/>
            </w:tcBorders>
            <w:vAlign w:val="center"/>
          </w:tcPr>
          <w:p w14:paraId="10E55C59" w14:textId="4F20AB3B" w:rsidR="006743BA" w:rsidRPr="00A84BC7" w:rsidRDefault="006743BA" w:rsidP="008451FD">
            <w:pPr>
              <w:spacing w:after="240"/>
              <w:rPr>
                <w:rFonts w:ascii="Arial Nova" w:hAnsi="Arial Nova" w:cs="Segoe UI"/>
                <w:sz w:val="20"/>
                <w:szCs w:val="20"/>
              </w:rPr>
            </w:pPr>
            <w:r w:rsidRPr="00A84BC7">
              <w:rPr>
                <w:rFonts w:ascii="Arial Nova" w:hAnsi="Arial Nova" w:cs="Segoe UI"/>
                <w:b/>
                <w:bCs/>
                <w:sz w:val="20"/>
                <w:szCs w:val="20"/>
              </w:rPr>
              <w:t>No</w:t>
            </w:r>
            <w:r w:rsidRPr="00A84BC7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61517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4BC7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905F9" w:rsidRPr="007B213E" w14:paraId="6A7B458B" w14:textId="77777777" w:rsidTr="000443E2">
        <w:trPr>
          <w:trHeight w:val="637"/>
        </w:trPr>
        <w:tc>
          <w:tcPr>
            <w:tcW w:w="5962" w:type="dxa"/>
            <w:tcBorders>
              <w:top w:val="dotted" w:sz="4" w:space="0" w:color="BFBFBF" w:themeColor="background1" w:themeShade="BF"/>
              <w:left w:val="single" w:sz="8" w:space="0" w:color="auto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14277104" w14:textId="3A18AD9A" w:rsidR="00B905F9" w:rsidRPr="00A84BC7" w:rsidRDefault="00893AF9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A84BC7">
              <w:rPr>
                <w:rFonts w:ascii="Arial Nova" w:hAnsi="Arial Nova" w:cs="Segoe UI"/>
                <w:b/>
                <w:bCs/>
                <w:sz w:val="20"/>
                <w:szCs w:val="20"/>
              </w:rPr>
              <w:t>Are there currently any other non-liquor business</w:t>
            </w:r>
            <w:r w:rsidR="00526B4A">
              <w:rPr>
                <w:rFonts w:ascii="Arial Nova" w:hAnsi="Arial Nova" w:cs="Segoe UI"/>
                <w:b/>
                <w:bCs/>
                <w:sz w:val="20"/>
                <w:szCs w:val="20"/>
              </w:rPr>
              <w:t>es</w:t>
            </w:r>
            <w:r w:rsidRPr="00A84BC7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operating from the licensed premises:</w:t>
            </w:r>
          </w:p>
        </w:tc>
        <w:tc>
          <w:tcPr>
            <w:tcW w:w="2974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5FAF0C7F" w14:textId="4D2C927A" w:rsidR="00B905F9" w:rsidRPr="00A84BC7" w:rsidRDefault="00AA4AC8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r w:rsidRPr="00A84BC7">
              <w:rPr>
                <w:rFonts w:ascii="Arial Nova" w:hAnsi="Arial Nova" w:cs="Segoe UI"/>
                <w:b/>
                <w:bCs/>
                <w:sz w:val="20"/>
                <w:szCs w:val="20"/>
              </w:rPr>
              <w:t>Yes</w:t>
            </w:r>
            <w:r w:rsidRPr="00A84BC7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210037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435" w:rsidRPr="00A84BC7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482774E7" w14:textId="38F4F286" w:rsidR="00AA4AC8" w:rsidRPr="00A84BC7" w:rsidRDefault="00AA4AC8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r w:rsidRPr="00A84BC7">
              <w:rPr>
                <w:rFonts w:ascii="Arial Nova" w:hAnsi="Arial Nova" w:cs="Segoe UI"/>
                <w:sz w:val="20"/>
                <w:szCs w:val="20"/>
              </w:rPr>
              <w:t xml:space="preserve">(If </w:t>
            </w:r>
            <w:r w:rsidRPr="00A84BC7">
              <w:rPr>
                <w:rFonts w:ascii="Arial Nova" w:hAnsi="Arial Nova" w:cs="Segoe UI"/>
                <w:b/>
                <w:bCs/>
                <w:sz w:val="20"/>
                <w:szCs w:val="20"/>
              </w:rPr>
              <w:t>YES</w:t>
            </w:r>
            <w:r w:rsidRPr="00A84BC7">
              <w:rPr>
                <w:rFonts w:ascii="Arial Nova" w:hAnsi="Arial Nova" w:cs="Segoe UI"/>
                <w:sz w:val="20"/>
                <w:szCs w:val="20"/>
              </w:rPr>
              <w:t>, please provide details</w:t>
            </w:r>
            <w:r w:rsidR="00EE2F43" w:rsidRPr="00A84BC7">
              <w:rPr>
                <w:rFonts w:ascii="Arial Nova" w:hAnsi="Arial Nova" w:cs="Segoe UI"/>
                <w:sz w:val="20"/>
                <w:szCs w:val="20"/>
              </w:rPr>
              <w:t>):</w:t>
            </w:r>
          </w:p>
        </w:tc>
        <w:tc>
          <w:tcPr>
            <w:tcW w:w="2131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single" w:sz="8" w:space="0" w:color="auto"/>
            </w:tcBorders>
            <w:vAlign w:val="center"/>
          </w:tcPr>
          <w:p w14:paraId="715F2780" w14:textId="7ADF1941" w:rsidR="00B905F9" w:rsidRPr="00A84BC7" w:rsidRDefault="00EE2F43" w:rsidP="00E90435">
            <w:pPr>
              <w:spacing w:after="240"/>
              <w:rPr>
                <w:rFonts w:ascii="Arial Nova" w:hAnsi="Arial Nova" w:cs="Segoe UI"/>
                <w:sz w:val="20"/>
                <w:szCs w:val="20"/>
              </w:rPr>
            </w:pPr>
            <w:r w:rsidRPr="00A84BC7">
              <w:rPr>
                <w:rFonts w:ascii="Arial Nova" w:hAnsi="Arial Nova" w:cs="Segoe UI"/>
                <w:b/>
                <w:bCs/>
                <w:sz w:val="20"/>
                <w:szCs w:val="20"/>
              </w:rPr>
              <w:t>No</w:t>
            </w:r>
            <w:r w:rsidRPr="00A84BC7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1401203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4BC7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1460F" w:rsidRPr="007B213E" w14:paraId="1A6AD1E2" w14:textId="77777777" w:rsidTr="00A84BC7">
        <w:trPr>
          <w:trHeight w:val="529"/>
        </w:trPr>
        <w:tc>
          <w:tcPr>
            <w:tcW w:w="11067" w:type="dxa"/>
            <w:gridSpan w:val="3"/>
            <w:tcBorders>
              <w:top w:val="dotted" w:sz="4" w:space="0" w:color="BFBFBF" w:themeColor="background1" w:themeShade="BF"/>
              <w:left w:val="single" w:sz="8" w:space="0" w:color="auto"/>
              <w:bottom w:val="dotted" w:sz="4" w:space="0" w:color="BFBFBF" w:themeColor="background1" w:themeShade="BF"/>
              <w:right w:val="single" w:sz="8" w:space="0" w:color="auto"/>
            </w:tcBorders>
            <w:vAlign w:val="center"/>
          </w:tcPr>
          <w:p w14:paraId="7F3B20EB" w14:textId="063197FD" w:rsidR="0081460F" w:rsidRPr="00A84BC7" w:rsidRDefault="00000000" w:rsidP="0094116F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45767942"/>
                <w:placeholder>
                  <w:docPart w:val="BB428C852BD44506B9FB7EF0176EEC4E"/>
                </w:placeholder>
                <w:text/>
              </w:sdtPr>
              <w:sdtContent>
                <w:r w:rsidR="0094116F" w:rsidRPr="00A84BC7">
                  <w:rPr>
                    <w:rFonts w:ascii="Arial Nova" w:hAnsi="Arial Nova" w:cs="Segoe UI"/>
                    <w:sz w:val="20"/>
                    <w:szCs w:val="20"/>
                  </w:rPr>
                  <w:t xml:space="preserve">                          </w:t>
                </w:r>
              </w:sdtContent>
            </w:sdt>
          </w:p>
        </w:tc>
      </w:tr>
      <w:tr w:rsidR="0094116F" w:rsidRPr="007B213E" w14:paraId="1EB38C79" w14:textId="77777777" w:rsidTr="00A84BC7">
        <w:trPr>
          <w:trHeight w:val="439"/>
        </w:trPr>
        <w:tc>
          <w:tcPr>
            <w:tcW w:w="11067" w:type="dxa"/>
            <w:gridSpan w:val="3"/>
            <w:tcBorders>
              <w:top w:val="dotted" w:sz="4" w:space="0" w:color="BFBFBF" w:themeColor="background1" w:themeShade="BF"/>
              <w:left w:val="single" w:sz="8" w:space="0" w:color="auto"/>
              <w:bottom w:val="dotted" w:sz="4" w:space="0" w:color="BFBFBF" w:themeColor="background1" w:themeShade="BF"/>
              <w:right w:val="single" w:sz="8" w:space="0" w:color="auto"/>
            </w:tcBorders>
            <w:vAlign w:val="center"/>
          </w:tcPr>
          <w:p w14:paraId="242E4902" w14:textId="77777777" w:rsidR="0094116F" w:rsidRPr="00A84BC7" w:rsidRDefault="0094116F" w:rsidP="0094116F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B4126D" w:rsidRPr="007B213E" w14:paraId="74BA244B" w14:textId="77777777" w:rsidTr="00A84BC7">
        <w:trPr>
          <w:trHeight w:val="415"/>
        </w:trPr>
        <w:tc>
          <w:tcPr>
            <w:tcW w:w="11067" w:type="dxa"/>
            <w:gridSpan w:val="3"/>
            <w:tcBorders>
              <w:top w:val="dotted" w:sz="4" w:space="0" w:color="BFBFBF" w:themeColor="background1" w:themeShade="BF"/>
              <w:left w:val="single" w:sz="8" w:space="0" w:color="auto"/>
              <w:bottom w:val="dotted" w:sz="4" w:space="0" w:color="BFBFBF" w:themeColor="background1" w:themeShade="BF"/>
              <w:right w:val="single" w:sz="8" w:space="0" w:color="auto"/>
            </w:tcBorders>
          </w:tcPr>
          <w:p w14:paraId="59865C27" w14:textId="77777777" w:rsidR="00B4126D" w:rsidRDefault="00000000" w:rsidP="00B4126D">
            <w:pPr>
              <w:rPr>
                <w:rFonts w:ascii="Arial Nova" w:hAnsi="Arial Nova" w:cs="Segoe UI"/>
                <w:b/>
                <w:bCs/>
              </w:rPr>
            </w:pPr>
            <w:sdt>
              <w:sdtPr>
                <w:rPr>
                  <w:rFonts w:ascii="Arial Nova" w:hAnsi="Arial Nova" w:cs="Segoe UI"/>
                </w:rPr>
                <w:id w:val="909111945"/>
                <w:placeholder>
                  <w:docPart w:val="2C27DA6B1CD94C389BC8FD262B320AE9"/>
                </w:placeholder>
                <w:showingPlcHdr/>
                <w:text/>
              </w:sdtPr>
              <w:sdtContent>
                <w:r w:rsidR="00B4126D" w:rsidRPr="009C602C">
                  <w:rPr>
                    <w:rFonts w:ascii="Arial Nova" w:hAnsi="Arial Nova" w:cs="Segoe UI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B4126D" w:rsidRPr="009C602C">
                  <w:rPr>
                    <w:rFonts w:ascii="Arial Nova" w:hAnsi="Arial Nova" w:cs="Segoe UI"/>
                  </w:rPr>
                  <w:instrText xml:space="preserve"> FORMTEXT </w:instrText>
                </w:r>
                <w:r w:rsidR="00B4126D" w:rsidRPr="009C602C">
                  <w:rPr>
                    <w:rFonts w:ascii="Arial Nova" w:hAnsi="Arial Nova" w:cs="Segoe UI"/>
                  </w:rPr>
                </w:r>
                <w:r w:rsidR="00B4126D" w:rsidRPr="009C602C">
                  <w:rPr>
                    <w:rFonts w:ascii="Arial Nova" w:hAnsi="Arial Nova" w:cs="Segoe UI"/>
                  </w:rPr>
                  <w:fldChar w:fldCharType="separate"/>
                </w:r>
                <w:r w:rsidR="00B4126D" w:rsidRPr="009C602C">
                  <w:rPr>
                    <w:rFonts w:ascii="Arial Nova" w:hAnsi="Arial Nova" w:cs="Segoe UI"/>
                  </w:rPr>
                  <w:t> </w:t>
                </w:r>
                <w:r w:rsidR="00B4126D" w:rsidRPr="009C602C">
                  <w:rPr>
                    <w:rFonts w:ascii="Arial Nova" w:hAnsi="Arial Nova" w:cs="Segoe UI"/>
                  </w:rPr>
                  <w:t> </w:t>
                </w:r>
                <w:r w:rsidR="00B4126D" w:rsidRPr="009C602C">
                  <w:rPr>
                    <w:rFonts w:ascii="Arial Nova" w:hAnsi="Arial Nova" w:cs="Segoe UI"/>
                  </w:rPr>
                  <w:t> </w:t>
                </w:r>
                <w:r w:rsidR="00B4126D" w:rsidRPr="009C602C">
                  <w:rPr>
                    <w:rFonts w:ascii="Arial Nova" w:hAnsi="Arial Nova" w:cs="Segoe UI"/>
                  </w:rPr>
                  <w:t> </w:t>
                </w:r>
                <w:r w:rsidR="00B4126D" w:rsidRPr="009C602C">
                  <w:rPr>
                    <w:rFonts w:ascii="Arial Nova" w:hAnsi="Arial Nova" w:cs="Segoe UI"/>
                  </w:rPr>
                  <w:t> </w:t>
                </w:r>
                <w:r w:rsidR="00B4126D" w:rsidRPr="009C602C">
                  <w:rPr>
                    <w:rFonts w:ascii="Arial Nova" w:hAnsi="Arial Nova" w:cs="Segoe UI"/>
                  </w:rPr>
                  <w:fldChar w:fldCharType="end"/>
                </w:r>
              </w:sdtContent>
            </w:sdt>
          </w:p>
          <w:p w14:paraId="14E6C903" w14:textId="70E0FCF1" w:rsidR="00B4126D" w:rsidRPr="004017F3" w:rsidRDefault="00000000" w:rsidP="007A0564">
            <w:pPr>
              <w:rPr>
                <w:rFonts w:ascii="Arial Nova" w:hAnsi="Arial Nova" w:cs="Segoe UI"/>
                <w:b/>
                <w:bCs/>
              </w:rPr>
            </w:pPr>
            <w:sdt>
              <w:sdtPr>
                <w:rPr>
                  <w:rFonts w:ascii="Arial Nova" w:hAnsi="Arial Nova" w:cs="Segoe UI"/>
                </w:rPr>
                <w:id w:val="-1731532039"/>
                <w:placeholder>
                  <w:docPart w:val="3E5A1838C32046B49B0B9576CE254245"/>
                </w:placeholder>
                <w:showingPlcHdr/>
                <w:text/>
              </w:sdtPr>
              <w:sdtContent>
                <w:r w:rsidR="00B4126D" w:rsidRPr="009C602C">
                  <w:rPr>
                    <w:rFonts w:ascii="Arial Nova" w:hAnsi="Arial Nova" w:cs="Segoe UI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B4126D" w:rsidRPr="009C602C">
                  <w:rPr>
                    <w:rFonts w:ascii="Arial Nova" w:hAnsi="Arial Nova" w:cs="Segoe UI"/>
                  </w:rPr>
                  <w:instrText xml:space="preserve"> FORMTEXT </w:instrText>
                </w:r>
                <w:r w:rsidR="00B4126D" w:rsidRPr="009C602C">
                  <w:rPr>
                    <w:rFonts w:ascii="Arial Nova" w:hAnsi="Arial Nova" w:cs="Segoe UI"/>
                  </w:rPr>
                </w:r>
                <w:r w:rsidR="00B4126D" w:rsidRPr="009C602C">
                  <w:rPr>
                    <w:rFonts w:ascii="Arial Nova" w:hAnsi="Arial Nova" w:cs="Segoe UI"/>
                  </w:rPr>
                  <w:fldChar w:fldCharType="separate"/>
                </w:r>
                <w:r w:rsidR="00B4126D" w:rsidRPr="009C602C">
                  <w:rPr>
                    <w:rFonts w:ascii="Arial Nova" w:hAnsi="Arial Nova" w:cs="Segoe UI"/>
                  </w:rPr>
                  <w:t> </w:t>
                </w:r>
                <w:r w:rsidR="00B4126D" w:rsidRPr="009C602C">
                  <w:rPr>
                    <w:rFonts w:ascii="Arial Nova" w:hAnsi="Arial Nova" w:cs="Segoe UI"/>
                  </w:rPr>
                  <w:t> </w:t>
                </w:r>
                <w:r w:rsidR="00B4126D" w:rsidRPr="009C602C">
                  <w:rPr>
                    <w:rFonts w:ascii="Arial Nova" w:hAnsi="Arial Nova" w:cs="Segoe UI"/>
                  </w:rPr>
                  <w:t> </w:t>
                </w:r>
                <w:r w:rsidR="00B4126D" w:rsidRPr="009C602C">
                  <w:rPr>
                    <w:rFonts w:ascii="Arial Nova" w:hAnsi="Arial Nova" w:cs="Segoe UI"/>
                  </w:rPr>
                  <w:t> </w:t>
                </w:r>
                <w:r w:rsidR="00B4126D" w:rsidRPr="009C602C">
                  <w:rPr>
                    <w:rFonts w:ascii="Arial Nova" w:hAnsi="Arial Nova" w:cs="Segoe UI"/>
                  </w:rPr>
                  <w:t> </w:t>
                </w:r>
                <w:r w:rsidR="00B4126D" w:rsidRPr="009C602C">
                  <w:rPr>
                    <w:rFonts w:ascii="Arial Nova" w:hAnsi="Arial Nova" w:cs="Segoe UI"/>
                  </w:rPr>
                  <w:fldChar w:fldCharType="end"/>
                </w:r>
              </w:sdtContent>
            </w:sdt>
          </w:p>
        </w:tc>
      </w:tr>
      <w:tr w:rsidR="00B96D15" w:rsidRPr="00FE4C28" w14:paraId="16272551" w14:textId="77777777" w:rsidTr="00A84BC7">
        <w:trPr>
          <w:trHeight w:val="451"/>
        </w:trPr>
        <w:tc>
          <w:tcPr>
            <w:tcW w:w="11067" w:type="dxa"/>
            <w:gridSpan w:val="3"/>
            <w:tcBorders>
              <w:top w:val="dotted" w:sz="4" w:space="0" w:color="BFBFBF" w:themeColor="background1" w:themeShade="BF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9FF92D" w14:textId="77777777" w:rsidR="00B96D15" w:rsidRPr="00FE4C28" w:rsidRDefault="00B96D15" w:rsidP="00E54E91">
            <w:pPr>
              <w:rPr>
                <w:rFonts w:ascii="Arial Bold" w:hAnsi="Arial Bold" w:cs="Arial"/>
                <w:b/>
                <w:bCs/>
                <w:color w:val="FFFFFF" w:themeColor="background1"/>
              </w:rPr>
            </w:pPr>
          </w:p>
        </w:tc>
      </w:tr>
    </w:tbl>
    <w:p w14:paraId="5F685D40" w14:textId="77777777" w:rsidR="00C41E45" w:rsidRPr="00A84BC7" w:rsidRDefault="00C41E45" w:rsidP="003F5C3C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E8E8E8" w:themeColor="background2"/>
          <w:left w:val="single" w:sz="2" w:space="0" w:color="E8E8E8" w:themeColor="background2"/>
          <w:bottom w:val="single" w:sz="2" w:space="0" w:color="E8E8E8" w:themeColor="background2"/>
          <w:right w:val="single" w:sz="2" w:space="0" w:color="E8E8E8" w:themeColor="background2"/>
          <w:insideH w:val="single" w:sz="2" w:space="0" w:color="E8E8E8" w:themeColor="background2"/>
          <w:insideV w:val="single" w:sz="2" w:space="0" w:color="E8E8E8" w:themeColor="background2"/>
        </w:tblBorders>
        <w:tblLayout w:type="fixed"/>
        <w:tblLook w:val="04A0" w:firstRow="1" w:lastRow="0" w:firstColumn="1" w:lastColumn="0" w:noHBand="0" w:noVBand="1"/>
      </w:tblPr>
      <w:tblGrid>
        <w:gridCol w:w="1354"/>
        <w:gridCol w:w="3883"/>
        <w:gridCol w:w="1578"/>
        <w:gridCol w:w="4252"/>
      </w:tblGrid>
      <w:tr w:rsidR="00540928" w:rsidRPr="00FE4C28" w14:paraId="2088622E" w14:textId="77777777" w:rsidTr="003E4EC9">
        <w:trPr>
          <w:trHeight w:val="576"/>
        </w:trPr>
        <w:tc>
          <w:tcPr>
            <w:tcW w:w="11067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38115E"/>
            <w:vAlign w:val="center"/>
          </w:tcPr>
          <w:p w14:paraId="71BAA63D" w14:textId="78C548C1" w:rsidR="00540928" w:rsidRPr="00A84BC7" w:rsidRDefault="00540928" w:rsidP="00E54E91">
            <w:pPr>
              <w:rPr>
                <w:rFonts w:ascii="Arial Nova" w:hAnsi="Arial Nova" w:cs="Arial"/>
                <w:b/>
                <w:bCs/>
              </w:rPr>
            </w:pPr>
            <w:r w:rsidRPr="00A84BC7">
              <w:rPr>
                <w:rFonts w:ascii="Arial Nova" w:hAnsi="Arial Nova" w:cs="Arial"/>
                <w:b/>
                <w:bCs/>
                <w:color w:val="FFFFFF" w:themeColor="background1"/>
              </w:rPr>
              <w:t>SECTION 3 – DECLARATION</w:t>
            </w:r>
          </w:p>
        </w:tc>
      </w:tr>
      <w:tr w:rsidR="00546D1D" w:rsidRPr="007B213E" w14:paraId="1539B89B" w14:textId="77777777" w:rsidTr="003E4EC9">
        <w:trPr>
          <w:trHeight w:val="637"/>
        </w:trPr>
        <w:tc>
          <w:tcPr>
            <w:tcW w:w="1106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FF21C78" w14:textId="77777777" w:rsidR="00546D1D" w:rsidRPr="00406F1C" w:rsidRDefault="00546D1D" w:rsidP="00D874C5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before="120"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406F1C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I declare/certify that: </w:t>
            </w:r>
          </w:p>
          <w:p w14:paraId="563AE5A2" w14:textId="69B00A46" w:rsidR="00546D1D" w:rsidRDefault="00747AAB" w:rsidP="00E54E91">
            <w:pPr>
              <w:pStyle w:val="ListParagraph"/>
              <w:numPr>
                <w:ilvl w:val="0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" w:hAnsi="Arial Nova"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spacing w:val="-3"/>
                <w:sz w:val="20"/>
                <w:szCs w:val="20"/>
              </w:rPr>
              <w:t>T</w:t>
            </w:r>
            <w:r w:rsidR="00546D1D" w:rsidRPr="00406F1C">
              <w:rPr>
                <w:rFonts w:ascii="Arial Nova" w:hAnsi="Arial Nova"/>
                <w:spacing w:val="-3"/>
                <w:sz w:val="20"/>
                <w:szCs w:val="20"/>
              </w:rPr>
              <w:t>he information contained in this form, including attachments, is true and correct.</w:t>
            </w:r>
          </w:p>
          <w:p w14:paraId="5D1994C5" w14:textId="5FFD99B5" w:rsidR="006F4A52" w:rsidRPr="00406F1C" w:rsidRDefault="006F4A52" w:rsidP="00E54E91">
            <w:pPr>
              <w:pStyle w:val="ListParagraph"/>
              <w:numPr>
                <w:ilvl w:val="0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" w:hAnsi="Arial Nova"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spacing w:val="-3"/>
                <w:sz w:val="20"/>
                <w:szCs w:val="20"/>
              </w:rPr>
              <w:t>The licensee is aware of and supports this application.</w:t>
            </w:r>
          </w:p>
          <w:p w14:paraId="4606FD8C" w14:textId="070C0B47" w:rsidR="00AF7BCD" w:rsidRPr="00CC275D" w:rsidRDefault="00546D1D" w:rsidP="00402203">
            <w:pPr>
              <w:pStyle w:val="ListParagraph"/>
              <w:numPr>
                <w:ilvl w:val="0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 bold" w:hAnsi="Arial Nova bold" w:cs="Segoe UI"/>
                <w:sz w:val="24"/>
                <w:szCs w:val="24"/>
              </w:rPr>
            </w:pPr>
            <w:r w:rsidRPr="00406F1C">
              <w:rPr>
                <w:rFonts w:ascii="Arial Nova" w:hAnsi="Arial Nova"/>
                <w:spacing w:val="-3"/>
                <w:sz w:val="20"/>
                <w:szCs w:val="20"/>
              </w:rPr>
              <w:t xml:space="preserve">I am authorised to sign this application on behalf of the applicant entity. </w:t>
            </w:r>
          </w:p>
        </w:tc>
      </w:tr>
      <w:tr w:rsidR="00884B4A" w:rsidRPr="007B213E" w14:paraId="274DB443" w14:textId="77777777" w:rsidTr="003E4EC9">
        <w:trPr>
          <w:trHeight w:val="637"/>
        </w:trPr>
        <w:tc>
          <w:tcPr>
            <w:tcW w:w="1106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tbl>
            <w:tblPr>
              <w:tblStyle w:val="TableGrid"/>
              <w:tblW w:w="10206" w:type="dxa"/>
              <w:tblInd w:w="321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897177" w:rsidRPr="00571261" w14:paraId="0BE4E842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5665B94D" w14:textId="77777777" w:rsidR="00897177" w:rsidRDefault="00897177" w:rsidP="00897177">
                  <w:pPr>
                    <w:ind w:left="74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1782931F" w14:textId="77777777" w:rsidR="00897177" w:rsidRPr="00571261" w:rsidRDefault="00897177" w:rsidP="00897177">
                  <w:pPr>
                    <w:ind w:left="74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752BF11" w14:textId="77777777" w:rsidR="00897177" w:rsidRPr="00571261" w:rsidRDefault="00897177" w:rsidP="0089717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0C78A880" w14:textId="77777777" w:rsidR="00897177" w:rsidRPr="00571261" w:rsidRDefault="00897177" w:rsidP="0089717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897177" w:rsidRPr="008A0C8E" w14:paraId="0B4DBE1C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67AED077" w14:textId="77777777" w:rsidR="00897177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8A0C8E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  <w:p w14:paraId="2DA3E8D2" w14:textId="77777777" w:rsidR="00897177" w:rsidRPr="008A0C8E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4279051" w14:textId="77777777" w:rsidR="00897177" w:rsidRPr="008A0C8E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7CD82699" w14:textId="77777777" w:rsidR="00897177" w:rsidRPr="008A0C8E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8A0C8E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025F9116" w14:textId="77777777" w:rsidR="00884B4A" w:rsidRPr="00406F1C" w:rsidRDefault="00884B4A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340EE0" w:rsidRPr="007B213E" w14:paraId="3685A4BD" w14:textId="77777777" w:rsidTr="003E4EC9">
        <w:trPr>
          <w:trHeight w:val="637"/>
        </w:trPr>
        <w:tc>
          <w:tcPr>
            <w:tcW w:w="1354" w:type="dxa"/>
            <w:tcBorders>
              <w:top w:val="nil"/>
              <w:left w:val="single" w:sz="8" w:space="0" w:color="auto"/>
              <w:bottom w:val="nil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26E00F98" w14:textId="77777777" w:rsidR="00340EE0" w:rsidRPr="00402203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402203">
              <w:rPr>
                <w:rFonts w:ascii="Arial Nova" w:hAnsi="Arial Nova"/>
                <w:b/>
                <w:spacing w:val="-3"/>
                <w:sz w:val="20"/>
                <w:szCs w:val="20"/>
              </w:rPr>
              <w:t>Full Name:</w:t>
            </w:r>
          </w:p>
        </w:tc>
        <w:tc>
          <w:tcPr>
            <w:tcW w:w="3883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79A65EBE" w14:textId="00AA7891" w:rsidR="00340EE0" w:rsidRPr="00402203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nil"/>
              <w:left w:val="dotted" w:sz="4" w:space="0" w:color="BFBFBF" w:themeColor="background1" w:themeShade="BF"/>
              <w:bottom w:val="nil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2E21F881" w14:textId="5213CB04" w:rsidR="00340EE0" w:rsidRPr="00402203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402203">
              <w:rPr>
                <w:rFonts w:ascii="Arial Nova" w:hAnsi="Arial Nova"/>
                <w:b/>
                <w:spacing w:val="-3"/>
                <w:sz w:val="20"/>
                <w:szCs w:val="20"/>
              </w:rPr>
              <w:t>Position Title:</w:t>
            </w:r>
          </w:p>
        </w:tc>
        <w:tc>
          <w:tcPr>
            <w:tcW w:w="4252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single" w:sz="8" w:space="0" w:color="auto"/>
            </w:tcBorders>
            <w:vAlign w:val="center"/>
          </w:tcPr>
          <w:p w14:paraId="04BF35F5" w14:textId="5EBDB051" w:rsidR="00340EE0" w:rsidRPr="00402203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897177" w:rsidRPr="007B213E" w14:paraId="6E359977" w14:textId="77777777" w:rsidTr="003E4EC9">
        <w:trPr>
          <w:trHeight w:val="637"/>
        </w:trPr>
        <w:tc>
          <w:tcPr>
            <w:tcW w:w="11067" w:type="dxa"/>
            <w:gridSpan w:val="4"/>
            <w:tcBorders>
              <w:top w:val="dotted" w:sz="4" w:space="0" w:color="BFBFBF" w:themeColor="background1" w:themeShade="BF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94C71BE" w14:textId="77777777" w:rsidR="00340EE0" w:rsidRDefault="00340EE0"/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897177" w:rsidRPr="00571261" w14:paraId="1AEFD46D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5AFB34A7" w14:textId="77777777" w:rsidR="00897177" w:rsidRPr="00E16CE1" w:rsidRDefault="00897177" w:rsidP="00897177">
                  <w:pPr>
                    <w:rPr>
                      <w:rFonts w:ascii="Segoe UI" w:hAnsi="Segoe UI" w:cs="Segoe UI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721FDEF4" w14:textId="77777777" w:rsidR="00897177" w:rsidRPr="00E16CE1" w:rsidRDefault="00897177" w:rsidP="00897177">
                  <w:pPr>
                    <w:rPr>
                      <w:rFonts w:ascii="Segoe UI" w:hAnsi="Segoe UI" w:cs="Segoe UI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4BB9333F" w14:textId="77777777" w:rsidR="00897177" w:rsidRPr="00E16CE1" w:rsidRDefault="00897177" w:rsidP="00897177">
                  <w:pPr>
                    <w:rPr>
                      <w:rFonts w:ascii="Segoe UI" w:hAnsi="Segoe UI" w:cs="Segoe UI"/>
                    </w:rPr>
                  </w:pPr>
                </w:p>
              </w:tc>
            </w:tr>
            <w:tr w:rsidR="00897177" w:rsidRPr="008A0C8E" w14:paraId="0E6186B5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7DB51995" w14:textId="77777777" w:rsidR="00897177" w:rsidRPr="008A0C8E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8A0C8E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27A36DFB" w14:textId="77777777" w:rsidR="00897177" w:rsidRPr="008A0C8E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43BEEB9C" w14:textId="77777777" w:rsidR="00897177" w:rsidRPr="008A0C8E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8A0C8E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036253CD" w14:textId="77777777" w:rsidR="00897177" w:rsidRPr="00E16CE1" w:rsidRDefault="00897177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</w:rPr>
            </w:pPr>
          </w:p>
        </w:tc>
      </w:tr>
      <w:tr w:rsidR="00175D01" w:rsidRPr="007B213E" w14:paraId="3CD1AC04" w14:textId="77777777" w:rsidTr="003C63DF">
        <w:trPr>
          <w:trHeight w:val="637"/>
        </w:trPr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3E6BDC57" w14:textId="77777777" w:rsidR="00175D01" w:rsidRPr="00402203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402203">
              <w:rPr>
                <w:rFonts w:ascii="Arial Nova" w:hAnsi="Arial Nova"/>
                <w:b/>
                <w:spacing w:val="-3"/>
                <w:sz w:val="20"/>
                <w:szCs w:val="20"/>
              </w:rPr>
              <w:t>Full Name:</w:t>
            </w:r>
          </w:p>
        </w:tc>
        <w:tc>
          <w:tcPr>
            <w:tcW w:w="3883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8" w:space="0" w:color="auto"/>
              <w:right w:val="dotted" w:sz="4" w:space="0" w:color="BFBFBF" w:themeColor="background1" w:themeShade="BF"/>
            </w:tcBorders>
            <w:vAlign w:val="center"/>
          </w:tcPr>
          <w:p w14:paraId="5D8B519D" w14:textId="19B7E228" w:rsidR="00175D01" w:rsidRPr="00402203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nil"/>
              <w:left w:val="dotted" w:sz="4" w:space="0" w:color="BFBFBF" w:themeColor="background1" w:themeShade="BF"/>
              <w:bottom w:val="single" w:sz="8" w:space="0" w:color="auto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77AB6E2F" w14:textId="77777777" w:rsidR="00175D01" w:rsidRPr="00402203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402203">
              <w:rPr>
                <w:rFonts w:ascii="Arial Nova" w:hAnsi="Arial Nova"/>
                <w:b/>
                <w:spacing w:val="-3"/>
                <w:sz w:val="20"/>
                <w:szCs w:val="20"/>
              </w:rPr>
              <w:t>Position Title:</w:t>
            </w:r>
          </w:p>
        </w:tc>
        <w:tc>
          <w:tcPr>
            <w:tcW w:w="4252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8" w:space="0" w:color="auto"/>
              <w:right w:val="single" w:sz="8" w:space="0" w:color="auto"/>
            </w:tcBorders>
            <w:vAlign w:val="center"/>
          </w:tcPr>
          <w:p w14:paraId="750786F7" w14:textId="72CE8403" w:rsidR="00175D01" w:rsidRPr="00402203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</w:tbl>
    <w:p w14:paraId="42494DEA" w14:textId="1CED55DE" w:rsidR="0066560B" w:rsidRDefault="0066560B" w:rsidP="00E54E91">
      <w:pPr>
        <w:tabs>
          <w:tab w:val="left" w:pos="789"/>
        </w:tabs>
        <w:spacing w:after="0" w:line="240" w:lineRule="auto"/>
        <w:rPr>
          <w:rFonts w:ascii="Arial" w:hAnsi="Arial" w:cs="Arial"/>
          <w:sz w:val="2"/>
          <w:szCs w:val="2"/>
        </w:rPr>
      </w:pPr>
    </w:p>
    <w:p w14:paraId="6D1FD4B5" w14:textId="77777777" w:rsidR="00DD1046" w:rsidRDefault="00DD1046" w:rsidP="00E16CE1">
      <w:pPr>
        <w:rPr>
          <w:rFonts w:ascii="Arial" w:hAnsi="Arial" w:cs="Arial"/>
          <w:sz w:val="2"/>
          <w:szCs w:val="2"/>
        </w:rPr>
      </w:pPr>
    </w:p>
    <w:tbl>
      <w:tblPr>
        <w:tblStyle w:val="TableGrid"/>
        <w:tblW w:w="11057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shd w:val="clear" w:color="auto" w:fill="DEC7F5"/>
        <w:tblLayout w:type="fixed"/>
        <w:tblLook w:val="04A0" w:firstRow="1" w:lastRow="0" w:firstColumn="1" w:lastColumn="0" w:noHBand="0" w:noVBand="1"/>
      </w:tblPr>
      <w:tblGrid>
        <w:gridCol w:w="11057"/>
      </w:tblGrid>
      <w:tr w:rsidR="00C866B7" w:rsidRPr="00571261" w14:paraId="794324C8" w14:textId="77777777" w:rsidTr="00A84BC7">
        <w:trPr>
          <w:trHeight w:val="791"/>
        </w:trPr>
        <w:tc>
          <w:tcPr>
            <w:tcW w:w="11057" w:type="dxa"/>
            <w:shd w:val="clear" w:color="auto" w:fill="F0E6FA"/>
            <w:vAlign w:val="center"/>
          </w:tcPr>
          <w:p w14:paraId="171E1CCA" w14:textId="05FBD2E4" w:rsidR="00C866B7" w:rsidRPr="00A84BC7" w:rsidRDefault="00C866B7" w:rsidP="00B07D0F">
            <w:pPr>
              <w:tabs>
                <w:tab w:val="left" w:pos="737"/>
              </w:tabs>
              <w:suppressAutoHyphens/>
              <w:jc w:val="both"/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</w:pPr>
            <w:r w:rsidRPr="00A84BC7">
              <w:rPr>
                <w:rFonts w:ascii="Arial Nova" w:hAnsi="Arial Nova" w:cs="Arial"/>
                <w:b/>
                <w:bCs/>
                <w:sz w:val="20"/>
                <w:szCs w:val="20"/>
              </w:rPr>
              <w:t>IMPORTANT NOTE:</w:t>
            </w:r>
            <w:r w:rsidRPr="00A84BC7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A84BC7">
              <w:rPr>
                <w:rFonts w:ascii="Arial Nova" w:hAnsi="Arial Nova" w:cs="Arial"/>
                <w:b/>
                <w:bCs/>
                <w:spacing w:val="-3"/>
                <w:sz w:val="20"/>
                <w:szCs w:val="20"/>
              </w:rPr>
              <w:t xml:space="preserve">It is an offence under the </w:t>
            </w:r>
            <w:r w:rsidRPr="00A84BC7">
              <w:rPr>
                <w:rFonts w:ascii="Arial Nova" w:hAnsi="Arial Nova" w:cs="Arial"/>
                <w:b/>
                <w:bCs/>
                <w:i/>
                <w:iCs/>
                <w:spacing w:val="-3"/>
                <w:sz w:val="20"/>
                <w:szCs w:val="20"/>
              </w:rPr>
              <w:t>Liquor Control Act 1988</w:t>
            </w:r>
            <w:r w:rsidRPr="00A84BC7">
              <w:rPr>
                <w:rFonts w:ascii="Arial Nova" w:hAnsi="Arial Nova" w:cs="Arial"/>
                <w:b/>
                <w:bCs/>
                <w:spacing w:val="-3"/>
                <w:sz w:val="20"/>
                <w:szCs w:val="20"/>
              </w:rPr>
              <w:t xml:space="preserve"> to make a statement that is false or misleading. </w:t>
            </w:r>
          </w:p>
        </w:tc>
      </w:tr>
    </w:tbl>
    <w:p w14:paraId="4BF1B405" w14:textId="77777777" w:rsidR="00F42331" w:rsidRDefault="00F42331" w:rsidP="00E16CE1">
      <w:pPr>
        <w:rPr>
          <w:rFonts w:ascii="Arial" w:hAnsi="Arial" w:cs="Arial"/>
          <w:sz w:val="2"/>
          <w:szCs w:val="2"/>
        </w:rPr>
      </w:pPr>
      <w:bookmarkStart w:id="11" w:name="_Hlk231619690"/>
    </w:p>
    <w:bookmarkEnd w:id="11"/>
    <w:p w14:paraId="53661AE8" w14:textId="77777777" w:rsidR="00DD1046" w:rsidRPr="00DD1046" w:rsidRDefault="00DD1046" w:rsidP="009B0741">
      <w:pPr>
        <w:jc w:val="right"/>
        <w:rPr>
          <w:rFonts w:ascii="Arial" w:hAnsi="Arial" w:cs="Arial"/>
          <w:sz w:val="2"/>
          <w:szCs w:val="2"/>
        </w:rPr>
      </w:pPr>
    </w:p>
    <w:sectPr w:rsidR="00DD1046" w:rsidRPr="00DD1046" w:rsidSect="000443E2">
      <w:headerReference w:type="even" r:id="rId14"/>
      <w:footerReference w:type="even" r:id="rId15"/>
      <w:pgSz w:w="11906" w:h="16838" w:code="9"/>
      <w:pgMar w:top="284" w:right="720" w:bottom="992" w:left="720" w:header="51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EEAF6" w14:textId="77777777" w:rsidR="00DB041D" w:rsidRDefault="00DB041D" w:rsidP="009C2718">
      <w:pPr>
        <w:spacing w:after="0" w:line="240" w:lineRule="auto"/>
      </w:pPr>
      <w:r>
        <w:separator/>
      </w:r>
    </w:p>
  </w:endnote>
  <w:endnote w:type="continuationSeparator" w:id="0">
    <w:p w14:paraId="61197B6F" w14:textId="77777777" w:rsidR="00DB041D" w:rsidRDefault="00DB041D" w:rsidP="009C2718">
      <w:pPr>
        <w:spacing w:after="0" w:line="240" w:lineRule="auto"/>
      </w:pPr>
      <w:r>
        <w:continuationSeparator/>
      </w:r>
    </w:p>
  </w:endnote>
  <w:endnote w:type="continuationNotice" w:id="1">
    <w:p w14:paraId="275DB7CB" w14:textId="77777777" w:rsidR="00DB041D" w:rsidRDefault="00DB04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ova bold">
    <w:altName w:val="Arial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0846501"/>
      <w:docPartObj>
        <w:docPartGallery w:val="Page Numbers (Bottom of Page)"/>
        <w:docPartUnique/>
      </w:docPartObj>
    </w:sdtPr>
    <w:sdtEndPr>
      <w:rPr>
        <w:rFonts w:ascii="Arial Nova" w:hAnsi="Arial Nova"/>
        <w:sz w:val="18"/>
        <w:szCs w:val="18"/>
      </w:rPr>
    </w:sdtEndPr>
    <w:sdtContent>
      <w:sdt>
        <w:sdtPr>
          <w:rPr>
            <w:rFonts w:ascii="Arial Nova" w:hAnsi="Arial Nova"/>
            <w:sz w:val="18"/>
            <w:szCs w:val="18"/>
          </w:rPr>
          <w:id w:val="-1640489846"/>
          <w:docPartObj>
            <w:docPartGallery w:val="Page Numbers (Top of Page)"/>
            <w:docPartUnique/>
          </w:docPartObj>
        </w:sdtPr>
        <w:sdtContent>
          <w:p w14:paraId="1917AB87" w14:textId="03F03327" w:rsidR="00D77D04" w:rsidRPr="000443E2" w:rsidRDefault="00D77D04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0443E2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0443E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443E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0443E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443E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443E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0443E2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0443E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443E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0443E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443E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443E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C5E0D3C" w14:textId="3A0E205E" w:rsidR="00B15B70" w:rsidRDefault="00B15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-339929300"/>
      <w:docPartObj>
        <w:docPartGallery w:val="Page Numbers (Bottom of Page)"/>
        <w:docPartUnique/>
      </w:docPartObj>
    </w:sdtPr>
    <w:sdtContent>
      <w:bookmarkStart w:id="12" w:name="_Hlk231880941" w:displacedByCustomXml="next"/>
      <w:sdt>
        <w:sdtPr>
          <w:rPr>
            <w:rFonts w:ascii="Arial Nova" w:hAnsi="Arial Nova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11C5F2C8" w14:textId="77777777" w:rsidR="00196583" w:rsidRDefault="00255D06">
            <w:pPr>
              <w:pStyle w:val="Footer"/>
              <w:jc w:val="right"/>
              <w:rPr>
                <w:rFonts w:ascii="Arial Nova" w:hAnsi="Arial Nova" w:cs="Arial"/>
                <w:sz w:val="18"/>
                <w:szCs w:val="18"/>
              </w:rPr>
            </w:pPr>
            <w:r>
              <w:rPr>
                <w:rFonts w:ascii="Arial Nova" w:hAnsi="Arial Nova"/>
                <w:sz w:val="18"/>
                <w:szCs w:val="18"/>
              </w:rPr>
              <w:t xml:space="preserve">                        </w:t>
            </w:r>
            <w:r w:rsidRPr="00FB6A4A">
              <w:rPr>
                <w:rFonts w:ascii="Arial Nova" w:hAnsi="Arial Nova" w:cs="Arial"/>
                <w:sz w:val="18"/>
                <w:szCs w:val="18"/>
              </w:rPr>
              <w:t xml:space="preserve">Level 2, Gordon Stephenson House, </w:t>
            </w:r>
          </w:p>
          <w:p w14:paraId="28C80433" w14:textId="7E475648" w:rsidR="00255D06" w:rsidRPr="000443E2" w:rsidRDefault="00255D06" w:rsidP="000443E2">
            <w:pPr>
              <w:pStyle w:val="Footer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FB6A4A">
              <w:rPr>
                <w:rFonts w:ascii="Arial Nova" w:hAnsi="Arial Nova" w:cs="Arial"/>
                <w:sz w:val="18"/>
                <w:szCs w:val="18"/>
              </w:rPr>
              <w:t>140 William Street, Perth Western Australia, 6000</w:t>
            </w:r>
          </w:p>
          <w:p w14:paraId="1C55EB7A" w14:textId="77777777" w:rsidR="00255D06" w:rsidRPr="00FB6A4A" w:rsidRDefault="00255D06" w:rsidP="00255D06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FB6A4A">
              <w:rPr>
                <w:rFonts w:ascii="Arial Nova" w:hAnsi="Arial Nova" w:cs="Arial"/>
                <w:b/>
                <w:bCs/>
                <w:sz w:val="18"/>
                <w:szCs w:val="18"/>
              </w:rPr>
              <w:t>Postal Address:</w:t>
            </w:r>
            <w:r w:rsidRPr="00FB6A4A">
              <w:rPr>
                <w:rFonts w:ascii="Arial Nova" w:hAnsi="Arial Nova" w:cs="Arial"/>
                <w:sz w:val="18"/>
                <w:szCs w:val="18"/>
              </w:rPr>
              <w:t xml:space="preserve"> Locked Bag 14, Cloisters Square, Perth, WA, 6850</w:t>
            </w:r>
          </w:p>
          <w:p w14:paraId="27375DB8" w14:textId="77777777" w:rsidR="00255D06" w:rsidRPr="00FB6A4A" w:rsidRDefault="00255D06" w:rsidP="00255D06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FB6A4A">
              <w:rPr>
                <w:rFonts w:ascii="Arial Nova" w:hAnsi="Arial Nova" w:cs="Arial"/>
                <w:b/>
                <w:bCs/>
                <w:sz w:val="18"/>
                <w:szCs w:val="18"/>
              </w:rPr>
              <w:t>Tel:</w:t>
            </w:r>
            <w:r>
              <w:rPr>
                <w:rFonts w:ascii="Arial Nova" w:hAnsi="Arial Nova" w:cs="Arial"/>
                <w:b/>
                <w:bCs/>
                <w:sz w:val="18"/>
                <w:szCs w:val="18"/>
              </w:rPr>
              <w:t xml:space="preserve"> </w:t>
            </w:r>
            <w:r w:rsidRPr="00A03FCC">
              <w:rPr>
                <w:rFonts w:ascii="Arial Nova" w:hAnsi="Arial Nova" w:cs="Arial"/>
                <w:sz w:val="18"/>
                <w:szCs w:val="18"/>
              </w:rPr>
              <w:t>+ 61</w:t>
            </w:r>
            <w:r w:rsidRPr="00091D71">
              <w:rPr>
                <w:rFonts w:ascii="Arial Nova" w:hAnsi="Arial Nova" w:cs="Arial"/>
                <w:sz w:val="18"/>
                <w:szCs w:val="18"/>
              </w:rPr>
              <w:t xml:space="preserve"> </w:t>
            </w:r>
            <w:r w:rsidRPr="00FB6A4A">
              <w:rPr>
                <w:rFonts w:ascii="Arial Nova" w:hAnsi="Arial Nova" w:cs="Arial"/>
                <w:sz w:val="18"/>
                <w:szCs w:val="18"/>
              </w:rPr>
              <w:t>8 6551</w:t>
            </w:r>
            <w:r>
              <w:rPr>
                <w:rFonts w:ascii="Arial Nova" w:hAnsi="Arial Nova" w:cs="Arial"/>
                <w:sz w:val="18"/>
                <w:szCs w:val="18"/>
              </w:rPr>
              <w:t xml:space="preserve"> </w:t>
            </w:r>
            <w:r w:rsidRPr="00FB6A4A">
              <w:rPr>
                <w:rFonts w:ascii="Arial Nova" w:hAnsi="Arial Nova" w:cs="Arial"/>
                <w:sz w:val="18"/>
                <w:szCs w:val="18"/>
              </w:rPr>
              <w:t>4888</w:t>
            </w:r>
            <w:r w:rsidRPr="00FB6A4A">
              <w:rPr>
                <w:rFonts w:ascii="Arial Nova" w:hAnsi="Arial Nova" w:cs="Arial"/>
                <w:b/>
                <w:bCs/>
                <w:sz w:val="18"/>
                <w:szCs w:val="18"/>
              </w:rPr>
              <w:t xml:space="preserve"> Country Callers: </w:t>
            </w:r>
            <w:r w:rsidRPr="00FB6A4A">
              <w:rPr>
                <w:rFonts w:ascii="Arial Nova" w:hAnsi="Arial Nova" w:cs="Arial"/>
                <w:sz w:val="18"/>
                <w:szCs w:val="18"/>
              </w:rPr>
              <w:t>1800 634 541</w:t>
            </w:r>
          </w:p>
          <w:p w14:paraId="121330BE" w14:textId="77777777" w:rsidR="00255D06" w:rsidRPr="00A03FCC" w:rsidRDefault="00255D06" w:rsidP="00255D06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FB6A4A">
              <w:rPr>
                <w:rFonts w:ascii="Arial Nova" w:hAnsi="Arial Nova" w:cs="Arial"/>
                <w:b/>
                <w:bCs/>
                <w:sz w:val="18"/>
                <w:szCs w:val="18"/>
              </w:rPr>
              <w:t xml:space="preserve">Email: </w:t>
            </w:r>
            <w:hyperlink r:id="rId1" w:tgtFrame="_blank" w:tooltip="mailto:rgl@lgirs.wa.gov.au" w:history="1">
              <w:r w:rsidRPr="00FB6A4A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rgl@lgirs.wa.gov.au</w:t>
              </w:r>
            </w:hyperlink>
            <w:r w:rsidRPr="00FB6A4A">
              <w:rPr>
                <w:rFonts w:ascii="Arial Nova" w:hAnsi="Arial Nova" w:cs="Arial"/>
                <w:sz w:val="18"/>
                <w:szCs w:val="18"/>
              </w:rPr>
              <w:t xml:space="preserve"> </w:t>
            </w:r>
            <w:r w:rsidRPr="00FB6A4A">
              <w:rPr>
                <w:rFonts w:ascii="Arial Nova" w:hAnsi="Arial Nova" w:cs="Arial"/>
                <w:b/>
                <w:bCs/>
                <w:sz w:val="18"/>
                <w:szCs w:val="18"/>
              </w:rPr>
              <w:t>Website:</w:t>
            </w:r>
            <w:r w:rsidRPr="00FB6A4A">
              <w:rPr>
                <w:rFonts w:ascii="Arial Nova" w:hAnsi="Arial Nova" w:cs="Arial"/>
                <w:sz w:val="18"/>
                <w:szCs w:val="18"/>
              </w:rPr>
              <w:t> </w:t>
            </w:r>
            <w:hyperlink r:id="rId2" w:tgtFrame="_blank" w:tooltip="http://www.lgirs.wa.gov.au/" w:history="1">
              <w:r w:rsidRPr="00FB6A4A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www.lgirs.wa.gov.au</w:t>
              </w:r>
            </w:hyperlink>
            <w:bookmarkEnd w:id="12"/>
          </w:p>
          <w:p w14:paraId="36C067C6" w14:textId="63BEB13F" w:rsidR="00255D06" w:rsidRPr="000443E2" w:rsidRDefault="00255D06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0443E2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0443E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443E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0443E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443E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443E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0443E2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0443E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443E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0443E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443E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443E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232840C" w14:textId="2CA0FAC0" w:rsidR="00091D71" w:rsidRPr="00091D71" w:rsidRDefault="00091D71" w:rsidP="000443E2">
    <w:pPr>
      <w:pStyle w:val="Footer"/>
      <w:tabs>
        <w:tab w:val="clear" w:pos="4513"/>
        <w:tab w:val="clear" w:pos="9026"/>
        <w:tab w:val="left" w:pos="39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DDF40" w14:textId="77777777" w:rsidR="00DB041D" w:rsidRDefault="00DB041D" w:rsidP="009C2718">
      <w:pPr>
        <w:spacing w:after="0" w:line="240" w:lineRule="auto"/>
      </w:pPr>
      <w:r>
        <w:separator/>
      </w:r>
    </w:p>
  </w:footnote>
  <w:footnote w:type="continuationSeparator" w:id="0">
    <w:p w14:paraId="7D13DF6B" w14:textId="77777777" w:rsidR="00DB041D" w:rsidRDefault="00DB041D" w:rsidP="009C2718">
      <w:pPr>
        <w:spacing w:after="0" w:line="240" w:lineRule="auto"/>
      </w:pPr>
      <w:r>
        <w:continuationSeparator/>
      </w:r>
    </w:p>
  </w:footnote>
  <w:footnote w:type="continuationNotice" w:id="1">
    <w:p w14:paraId="0406F3E6" w14:textId="77777777" w:rsidR="00DB041D" w:rsidRDefault="00DB04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93562" w14:textId="72448B19" w:rsidR="00A16AA6" w:rsidRDefault="00141DB0" w:rsidP="00E16CE1">
    <w:pPr>
      <w:pStyle w:val="Header"/>
      <w:tabs>
        <w:tab w:val="clear" w:pos="4513"/>
        <w:tab w:val="clear" w:pos="9026"/>
        <w:tab w:val="left" w:pos="7185"/>
      </w:tabs>
    </w:pPr>
    <w:r w:rsidRPr="00141DB0">
      <w:rPr>
        <w:rFonts w:ascii="Arial" w:hAnsi="Arial" w:cs="Arial"/>
        <w:b/>
        <w:bCs/>
        <w:noProof/>
        <w:color w:val="38115E"/>
        <w:sz w:val="44"/>
        <w:szCs w:val="44"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69AE715" wp14:editId="59E092F9">
              <wp:simplePos x="0" y="0"/>
              <wp:positionH relativeFrom="margin">
                <wp:align>right</wp:align>
              </wp:positionH>
              <wp:positionV relativeFrom="paragraph">
                <wp:posOffset>56960</wp:posOffset>
              </wp:positionV>
              <wp:extent cx="2042556" cy="451262"/>
              <wp:effectExtent l="0" t="0" r="0" b="6350"/>
              <wp:wrapNone/>
              <wp:docPr id="176456665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2556" cy="4512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00B65" w14:textId="78FEBE10" w:rsidR="00141DB0" w:rsidRPr="005233F5" w:rsidRDefault="00BC733C" w:rsidP="00BC733C">
                          <w:pPr>
                            <w:jc w:val="center"/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  <w:t>Form 1</w:t>
                          </w:r>
                          <w:r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9AE7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9.65pt;margin-top:4.5pt;width:160.85pt;height:35.55pt;z-index:2516582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" filled="f" stroked="f">
              <v:textbox>
                <w:txbxContent>
                  <w:p w14:paraId="10900B65" w14:textId="78FEBE10" w:rsidR="00141DB0" w:rsidRPr="005233F5" w:rsidRDefault="00BC733C" w:rsidP="00BC733C">
                    <w:pPr>
                      <w:jc w:val="center"/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  <w:t>Form 1</w:t>
                    </w:r>
                    <w:r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  <w:tab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20B42">
      <w:rPr>
        <w:noProof/>
      </w:rPr>
      <w:drawing>
        <wp:anchor distT="0" distB="0" distL="114300" distR="114300" simplePos="0" relativeHeight="251658241" behindDoc="1" locked="0" layoutInCell="1" allowOverlap="1" wp14:anchorId="5533F24F" wp14:editId="4A2FDF07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3237230" cy="774065"/>
          <wp:effectExtent l="0" t="0" r="1270" b="6985"/>
          <wp:wrapNone/>
          <wp:docPr id="914024138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20B42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8EC997B" wp14:editId="748F3F61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8039100" cy="1247775"/>
              <wp:effectExtent l="0" t="0" r="19050" b="28575"/>
              <wp:wrapNone/>
              <wp:docPr id="485569631" name="Rectangle: Top Corners Rounde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9100" cy="1247775"/>
                      </a:xfrm>
                      <a:prstGeom prst="round2SameRect">
                        <a:avLst/>
                      </a:prstGeom>
                      <a:solidFill>
                        <a:srgbClr val="38115E"/>
                      </a:solidFill>
                      <a:ln>
                        <a:solidFill>
                          <a:srgbClr val="38115E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3A226044">
            <v:shape id="Rectangle: Top Corners Rounded 2" style="position:absolute;margin-left:0;margin-top:-35.4pt;width:633pt;height:98.2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8039100,1247775" o:spid="_x0000_s1026" fillcolor="#38115e" strokecolor="#38115e" strokeweight="1pt" path="m207967,l7831133,v114857,,207967,93110,207967,207967l8039100,1247775r,l,1247775r,l,207967c,93110,93110,,20796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" w14:anchorId="05A44991">
              <v:stroke joinstyle="miter"/>
              <v:path arrowok="t" o:connecttype="custom" o:connectlocs="207967,0;7831133,0;8039100,207967;8039100,1247775;8039100,1247775;0,1247775;0,1247775;0,207967;207967,0" o:connectangles="0,0,0,0,0,0,0,0,0"/>
              <w10:wrap anchorx="margin"/>
            </v:shape>
          </w:pict>
        </mc:Fallback>
      </mc:AlternateContent>
    </w:r>
    <w:r w:rsidR="00987914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A3A54" w14:textId="77777777" w:rsidR="00C8414C" w:rsidRDefault="00C841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8527A7"/>
    <w:multiLevelType w:val="hybridMultilevel"/>
    <w:tmpl w:val="C78E2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D4887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E2224"/>
    <w:multiLevelType w:val="hybridMultilevel"/>
    <w:tmpl w:val="EEA84A32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B637F"/>
    <w:multiLevelType w:val="hybridMultilevel"/>
    <w:tmpl w:val="2F36A5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4CE"/>
    <w:multiLevelType w:val="hybridMultilevel"/>
    <w:tmpl w:val="68842E9E"/>
    <w:lvl w:ilvl="0" w:tplc="A8BC9E16">
      <w:start w:val="1"/>
      <w:numFmt w:val="decimal"/>
      <w:lvlText w:val="%1."/>
      <w:lvlJc w:val="left"/>
      <w:pPr>
        <w:ind w:left="720" w:hanging="360"/>
      </w:pPr>
      <w:rPr>
        <w:rFonts w:ascii="Arial Nova" w:hAnsi="Arial Nova"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61672"/>
    <w:multiLevelType w:val="hybridMultilevel"/>
    <w:tmpl w:val="192611BE"/>
    <w:lvl w:ilvl="0" w:tplc="2B909728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00ABF"/>
    <w:multiLevelType w:val="multilevel"/>
    <w:tmpl w:val="0C0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274F4AA9"/>
    <w:multiLevelType w:val="hybridMultilevel"/>
    <w:tmpl w:val="771C0094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845A2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10" w15:restartNumberingAfterBreak="0">
    <w:nsid w:val="2D926C31"/>
    <w:multiLevelType w:val="hybridMultilevel"/>
    <w:tmpl w:val="B42EDF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35E30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14084"/>
    <w:multiLevelType w:val="hybridMultilevel"/>
    <w:tmpl w:val="A2228C86"/>
    <w:lvl w:ilvl="0" w:tplc="870A2DEE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B0A57"/>
    <w:multiLevelType w:val="hybridMultilevel"/>
    <w:tmpl w:val="C980AD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C6D4A"/>
    <w:multiLevelType w:val="hybridMultilevel"/>
    <w:tmpl w:val="EF7C1F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C6BB8"/>
    <w:multiLevelType w:val="multilevel"/>
    <w:tmpl w:val="8934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DE4223E"/>
    <w:multiLevelType w:val="hybridMultilevel"/>
    <w:tmpl w:val="B7A83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F403F"/>
    <w:multiLevelType w:val="hybridMultilevel"/>
    <w:tmpl w:val="919CB7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62E54"/>
    <w:multiLevelType w:val="hybridMultilevel"/>
    <w:tmpl w:val="F1EC93A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36BC0"/>
    <w:multiLevelType w:val="hybridMultilevel"/>
    <w:tmpl w:val="88C2E5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A4EEC"/>
    <w:multiLevelType w:val="hybridMultilevel"/>
    <w:tmpl w:val="02B2DD28"/>
    <w:lvl w:ilvl="0" w:tplc="5D980D6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BB3C32"/>
    <w:multiLevelType w:val="multilevel"/>
    <w:tmpl w:val="13EE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DC42EA5"/>
    <w:multiLevelType w:val="multilevel"/>
    <w:tmpl w:val="6FE0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F15CC8"/>
    <w:multiLevelType w:val="hybridMultilevel"/>
    <w:tmpl w:val="E04422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A1C0D"/>
    <w:multiLevelType w:val="hybridMultilevel"/>
    <w:tmpl w:val="BA829B5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D60D9"/>
    <w:multiLevelType w:val="hybridMultilevel"/>
    <w:tmpl w:val="A052F012"/>
    <w:lvl w:ilvl="0" w:tplc="6CBE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D355B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AD61FB2"/>
    <w:multiLevelType w:val="multilevel"/>
    <w:tmpl w:val="55A6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C4B7993"/>
    <w:multiLevelType w:val="hybridMultilevel"/>
    <w:tmpl w:val="DBE694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B5ECF"/>
    <w:multiLevelType w:val="hybridMultilevel"/>
    <w:tmpl w:val="699018D2"/>
    <w:lvl w:ilvl="0" w:tplc="3F5879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A1C0E"/>
    <w:multiLevelType w:val="hybridMultilevel"/>
    <w:tmpl w:val="B4CC7AB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0A34E8"/>
    <w:multiLevelType w:val="hybridMultilevel"/>
    <w:tmpl w:val="CDDE5016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150CD6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91A4589"/>
    <w:multiLevelType w:val="hybridMultilevel"/>
    <w:tmpl w:val="02B2DD28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3C2051"/>
    <w:multiLevelType w:val="hybridMultilevel"/>
    <w:tmpl w:val="55E0E5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B17A3"/>
    <w:multiLevelType w:val="hybridMultilevel"/>
    <w:tmpl w:val="E35269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D0800"/>
    <w:multiLevelType w:val="hybridMultilevel"/>
    <w:tmpl w:val="D6201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B231FE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6116650">
    <w:abstractNumId w:val="17"/>
  </w:num>
  <w:num w:numId="2" w16cid:durableId="398593981">
    <w:abstractNumId w:val="12"/>
  </w:num>
  <w:num w:numId="3" w16cid:durableId="1576285157">
    <w:abstractNumId w:val="29"/>
  </w:num>
  <w:num w:numId="4" w16cid:durableId="579828105">
    <w:abstractNumId w:val="25"/>
  </w:num>
  <w:num w:numId="5" w16cid:durableId="786042848">
    <w:abstractNumId w:val="11"/>
  </w:num>
  <w:num w:numId="6" w16cid:durableId="739719147">
    <w:abstractNumId w:val="2"/>
  </w:num>
  <w:num w:numId="7" w16cid:durableId="1712877181">
    <w:abstractNumId w:val="35"/>
  </w:num>
  <w:num w:numId="8" w16cid:durableId="1945183464">
    <w:abstractNumId w:val="6"/>
  </w:num>
  <w:num w:numId="9" w16cid:durableId="41173497">
    <w:abstractNumId w:val="30"/>
  </w:num>
  <w:num w:numId="10" w16cid:durableId="14503208">
    <w:abstractNumId w:val="16"/>
  </w:num>
  <w:num w:numId="11" w16cid:durableId="37711065">
    <w:abstractNumId w:val="5"/>
  </w:num>
  <w:num w:numId="12" w16cid:durableId="689991707">
    <w:abstractNumId w:val="0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  <w:sz w:val="20"/>
        </w:rPr>
      </w:lvl>
    </w:lvlOverride>
  </w:num>
  <w:num w:numId="13" w16cid:durableId="894513065">
    <w:abstractNumId w:val="7"/>
  </w:num>
  <w:num w:numId="14" w16cid:durableId="1521042764">
    <w:abstractNumId w:val="10"/>
  </w:num>
  <w:num w:numId="15" w16cid:durableId="1245912522">
    <w:abstractNumId w:val="9"/>
  </w:num>
  <w:num w:numId="16" w16cid:durableId="2084638396">
    <w:abstractNumId w:val="28"/>
  </w:num>
  <w:num w:numId="17" w16cid:durableId="1531139460">
    <w:abstractNumId w:val="1"/>
  </w:num>
  <w:num w:numId="18" w16cid:durableId="1905870875">
    <w:abstractNumId w:val="14"/>
  </w:num>
  <w:num w:numId="19" w16cid:durableId="477262465">
    <w:abstractNumId w:val="4"/>
  </w:num>
  <w:num w:numId="20" w16cid:durableId="689721210">
    <w:abstractNumId w:val="19"/>
  </w:num>
  <w:num w:numId="21" w16cid:durableId="311717405">
    <w:abstractNumId w:val="34"/>
  </w:num>
  <w:num w:numId="22" w16cid:durableId="249586193">
    <w:abstractNumId w:val="23"/>
  </w:num>
  <w:num w:numId="23" w16cid:durableId="238249214">
    <w:abstractNumId w:val="13"/>
  </w:num>
  <w:num w:numId="24" w16cid:durableId="2041011680">
    <w:abstractNumId w:val="8"/>
  </w:num>
  <w:num w:numId="25" w16cid:durableId="725757983">
    <w:abstractNumId w:val="24"/>
  </w:num>
  <w:num w:numId="26" w16cid:durableId="550845605">
    <w:abstractNumId w:val="18"/>
  </w:num>
  <w:num w:numId="27" w16cid:durableId="1496844861">
    <w:abstractNumId w:val="31"/>
  </w:num>
  <w:num w:numId="28" w16cid:durableId="1300575954">
    <w:abstractNumId w:val="20"/>
  </w:num>
  <w:num w:numId="29" w16cid:durableId="1378310746">
    <w:abstractNumId w:val="33"/>
  </w:num>
  <w:num w:numId="30" w16cid:durableId="605579997">
    <w:abstractNumId w:val="37"/>
  </w:num>
  <w:num w:numId="31" w16cid:durableId="713189955">
    <w:abstractNumId w:val="32"/>
  </w:num>
  <w:num w:numId="32" w16cid:durableId="513615583">
    <w:abstractNumId w:val="26"/>
  </w:num>
  <w:num w:numId="33" w16cid:durableId="1518077028">
    <w:abstractNumId w:val="3"/>
  </w:num>
  <w:num w:numId="34" w16cid:durableId="1001543347">
    <w:abstractNumId w:val="15"/>
  </w:num>
  <w:num w:numId="35" w16cid:durableId="1621108625">
    <w:abstractNumId w:val="21"/>
  </w:num>
  <w:num w:numId="36" w16cid:durableId="1444378396">
    <w:abstractNumId w:val="27"/>
  </w:num>
  <w:num w:numId="37" w16cid:durableId="127285934">
    <w:abstractNumId w:val="22"/>
  </w:num>
  <w:num w:numId="38" w16cid:durableId="139901118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evenAndOddHeaders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8E"/>
    <w:rsid w:val="00006306"/>
    <w:rsid w:val="00006AEE"/>
    <w:rsid w:val="0001177F"/>
    <w:rsid w:val="00012E40"/>
    <w:rsid w:val="00013093"/>
    <w:rsid w:val="00014116"/>
    <w:rsid w:val="0001613F"/>
    <w:rsid w:val="00016D89"/>
    <w:rsid w:val="00024DC9"/>
    <w:rsid w:val="000255E1"/>
    <w:rsid w:val="0003499E"/>
    <w:rsid w:val="000419AB"/>
    <w:rsid w:val="0004426D"/>
    <w:rsid w:val="000443E2"/>
    <w:rsid w:val="000449C2"/>
    <w:rsid w:val="000453FB"/>
    <w:rsid w:val="0004617A"/>
    <w:rsid w:val="00047472"/>
    <w:rsid w:val="00052135"/>
    <w:rsid w:val="000537A0"/>
    <w:rsid w:val="00053BDB"/>
    <w:rsid w:val="000555E9"/>
    <w:rsid w:val="0005570E"/>
    <w:rsid w:val="00056FFA"/>
    <w:rsid w:val="00057436"/>
    <w:rsid w:val="00061C81"/>
    <w:rsid w:val="000627C3"/>
    <w:rsid w:val="00066D44"/>
    <w:rsid w:val="00071B40"/>
    <w:rsid w:val="000746AA"/>
    <w:rsid w:val="00080E01"/>
    <w:rsid w:val="000830E0"/>
    <w:rsid w:val="00086080"/>
    <w:rsid w:val="00087C1D"/>
    <w:rsid w:val="00091D71"/>
    <w:rsid w:val="000A297C"/>
    <w:rsid w:val="000A39C4"/>
    <w:rsid w:val="000B0D48"/>
    <w:rsid w:val="000B0DB6"/>
    <w:rsid w:val="000B3BAE"/>
    <w:rsid w:val="000C7379"/>
    <w:rsid w:val="000D1080"/>
    <w:rsid w:val="000D1765"/>
    <w:rsid w:val="000D37E1"/>
    <w:rsid w:val="000D5722"/>
    <w:rsid w:val="000D7000"/>
    <w:rsid w:val="000E1476"/>
    <w:rsid w:val="000E448D"/>
    <w:rsid w:val="000E6067"/>
    <w:rsid w:val="000F40F4"/>
    <w:rsid w:val="000F7E42"/>
    <w:rsid w:val="001004E5"/>
    <w:rsid w:val="00100833"/>
    <w:rsid w:val="00110C41"/>
    <w:rsid w:val="001131BC"/>
    <w:rsid w:val="00113F11"/>
    <w:rsid w:val="00121F6C"/>
    <w:rsid w:val="00122D69"/>
    <w:rsid w:val="00124EAB"/>
    <w:rsid w:val="001259FB"/>
    <w:rsid w:val="00133C3A"/>
    <w:rsid w:val="00141849"/>
    <w:rsid w:val="00141DB0"/>
    <w:rsid w:val="0014201F"/>
    <w:rsid w:val="00142213"/>
    <w:rsid w:val="00142DD1"/>
    <w:rsid w:val="0014503A"/>
    <w:rsid w:val="00147FE3"/>
    <w:rsid w:val="0015497C"/>
    <w:rsid w:val="00160553"/>
    <w:rsid w:val="001633A0"/>
    <w:rsid w:val="001636F6"/>
    <w:rsid w:val="00172770"/>
    <w:rsid w:val="00175120"/>
    <w:rsid w:val="00175D01"/>
    <w:rsid w:val="0018231E"/>
    <w:rsid w:val="00182B3B"/>
    <w:rsid w:val="001834F2"/>
    <w:rsid w:val="00185DAF"/>
    <w:rsid w:val="00190132"/>
    <w:rsid w:val="00196583"/>
    <w:rsid w:val="001A1C7E"/>
    <w:rsid w:val="001A1F0D"/>
    <w:rsid w:val="001A60C8"/>
    <w:rsid w:val="001B3AE3"/>
    <w:rsid w:val="001B5484"/>
    <w:rsid w:val="001C7F28"/>
    <w:rsid w:val="001D1231"/>
    <w:rsid w:val="001D35D9"/>
    <w:rsid w:val="001D67C9"/>
    <w:rsid w:val="001D7BF7"/>
    <w:rsid w:val="001E0309"/>
    <w:rsid w:val="001E6BD8"/>
    <w:rsid w:val="002009C5"/>
    <w:rsid w:val="00211156"/>
    <w:rsid w:val="002161DE"/>
    <w:rsid w:val="002205A8"/>
    <w:rsid w:val="00220B42"/>
    <w:rsid w:val="00237893"/>
    <w:rsid w:val="00240820"/>
    <w:rsid w:val="002453C7"/>
    <w:rsid w:val="00255D06"/>
    <w:rsid w:val="00260124"/>
    <w:rsid w:val="002667DA"/>
    <w:rsid w:val="00275DE9"/>
    <w:rsid w:val="0028366B"/>
    <w:rsid w:val="00284E97"/>
    <w:rsid w:val="00292676"/>
    <w:rsid w:val="00292B1C"/>
    <w:rsid w:val="002A7834"/>
    <w:rsid w:val="002B1A83"/>
    <w:rsid w:val="002B53D1"/>
    <w:rsid w:val="002C409F"/>
    <w:rsid w:val="002C551F"/>
    <w:rsid w:val="002E4299"/>
    <w:rsid w:val="002E50FE"/>
    <w:rsid w:val="002E6EB7"/>
    <w:rsid w:val="002F2064"/>
    <w:rsid w:val="00300174"/>
    <w:rsid w:val="00302093"/>
    <w:rsid w:val="00307ED2"/>
    <w:rsid w:val="00325363"/>
    <w:rsid w:val="0032752A"/>
    <w:rsid w:val="003338AB"/>
    <w:rsid w:val="00340EE0"/>
    <w:rsid w:val="00344D89"/>
    <w:rsid w:val="00351DD7"/>
    <w:rsid w:val="00357968"/>
    <w:rsid w:val="0036289B"/>
    <w:rsid w:val="00362DCA"/>
    <w:rsid w:val="00365AAA"/>
    <w:rsid w:val="003665C0"/>
    <w:rsid w:val="003679BA"/>
    <w:rsid w:val="0037116F"/>
    <w:rsid w:val="0037194A"/>
    <w:rsid w:val="003724A4"/>
    <w:rsid w:val="00375E87"/>
    <w:rsid w:val="0038013C"/>
    <w:rsid w:val="00380768"/>
    <w:rsid w:val="00381857"/>
    <w:rsid w:val="0038611C"/>
    <w:rsid w:val="00390386"/>
    <w:rsid w:val="00390BFD"/>
    <w:rsid w:val="003954C9"/>
    <w:rsid w:val="0039551D"/>
    <w:rsid w:val="003956BD"/>
    <w:rsid w:val="003A1EFC"/>
    <w:rsid w:val="003A3A8E"/>
    <w:rsid w:val="003A56E5"/>
    <w:rsid w:val="003B0A33"/>
    <w:rsid w:val="003C328A"/>
    <w:rsid w:val="003C63DF"/>
    <w:rsid w:val="003C791A"/>
    <w:rsid w:val="003D40F6"/>
    <w:rsid w:val="003D4612"/>
    <w:rsid w:val="003D536C"/>
    <w:rsid w:val="003E4ACD"/>
    <w:rsid w:val="003E4EC9"/>
    <w:rsid w:val="003E539A"/>
    <w:rsid w:val="003F5C3C"/>
    <w:rsid w:val="00400A84"/>
    <w:rsid w:val="00400D0C"/>
    <w:rsid w:val="004017F3"/>
    <w:rsid w:val="00401E26"/>
    <w:rsid w:val="00402203"/>
    <w:rsid w:val="00406F1C"/>
    <w:rsid w:val="00413CF9"/>
    <w:rsid w:val="00430916"/>
    <w:rsid w:val="004333A8"/>
    <w:rsid w:val="004479B1"/>
    <w:rsid w:val="00450D2E"/>
    <w:rsid w:val="00456015"/>
    <w:rsid w:val="00473A80"/>
    <w:rsid w:val="004740C0"/>
    <w:rsid w:val="0047471B"/>
    <w:rsid w:val="00480284"/>
    <w:rsid w:val="00484885"/>
    <w:rsid w:val="004903C2"/>
    <w:rsid w:val="00492F02"/>
    <w:rsid w:val="004936CA"/>
    <w:rsid w:val="004938ED"/>
    <w:rsid w:val="00494C75"/>
    <w:rsid w:val="00497F9B"/>
    <w:rsid w:val="004A7EAD"/>
    <w:rsid w:val="004B4B3E"/>
    <w:rsid w:val="004C1397"/>
    <w:rsid w:val="004C2044"/>
    <w:rsid w:val="004C53DF"/>
    <w:rsid w:val="004C61FD"/>
    <w:rsid w:val="004C766B"/>
    <w:rsid w:val="004D00B6"/>
    <w:rsid w:val="004D0CAF"/>
    <w:rsid w:val="004E71BC"/>
    <w:rsid w:val="004F74D0"/>
    <w:rsid w:val="00507444"/>
    <w:rsid w:val="00511C2B"/>
    <w:rsid w:val="0052075D"/>
    <w:rsid w:val="005233F5"/>
    <w:rsid w:val="00526B4A"/>
    <w:rsid w:val="00532BFB"/>
    <w:rsid w:val="00540928"/>
    <w:rsid w:val="005430AE"/>
    <w:rsid w:val="005430CB"/>
    <w:rsid w:val="005433B9"/>
    <w:rsid w:val="00546D1D"/>
    <w:rsid w:val="00551CB0"/>
    <w:rsid w:val="00557A84"/>
    <w:rsid w:val="005713FD"/>
    <w:rsid w:val="00573D18"/>
    <w:rsid w:val="00577AD7"/>
    <w:rsid w:val="00583A78"/>
    <w:rsid w:val="00591A28"/>
    <w:rsid w:val="00595414"/>
    <w:rsid w:val="00597113"/>
    <w:rsid w:val="005A5A84"/>
    <w:rsid w:val="005A63AB"/>
    <w:rsid w:val="005A64EA"/>
    <w:rsid w:val="005A7CAE"/>
    <w:rsid w:val="005B0683"/>
    <w:rsid w:val="005B3423"/>
    <w:rsid w:val="005B494A"/>
    <w:rsid w:val="005B6C6B"/>
    <w:rsid w:val="005D0B43"/>
    <w:rsid w:val="005D2C37"/>
    <w:rsid w:val="005D4C86"/>
    <w:rsid w:val="005D5216"/>
    <w:rsid w:val="005D579A"/>
    <w:rsid w:val="005D654F"/>
    <w:rsid w:val="005D7A87"/>
    <w:rsid w:val="005E2E4E"/>
    <w:rsid w:val="005E72B5"/>
    <w:rsid w:val="0060614A"/>
    <w:rsid w:val="00606F40"/>
    <w:rsid w:val="006110A1"/>
    <w:rsid w:val="00620A6E"/>
    <w:rsid w:val="0062539E"/>
    <w:rsid w:val="00633027"/>
    <w:rsid w:val="006375B2"/>
    <w:rsid w:val="00644CEE"/>
    <w:rsid w:val="0065288D"/>
    <w:rsid w:val="00657298"/>
    <w:rsid w:val="0066011B"/>
    <w:rsid w:val="00661332"/>
    <w:rsid w:val="0066560B"/>
    <w:rsid w:val="006720BD"/>
    <w:rsid w:val="006743BA"/>
    <w:rsid w:val="0068190C"/>
    <w:rsid w:val="00683B77"/>
    <w:rsid w:val="006849C7"/>
    <w:rsid w:val="00684EDF"/>
    <w:rsid w:val="00687140"/>
    <w:rsid w:val="00687972"/>
    <w:rsid w:val="00690239"/>
    <w:rsid w:val="0069062F"/>
    <w:rsid w:val="006943E8"/>
    <w:rsid w:val="006B0510"/>
    <w:rsid w:val="006B26BC"/>
    <w:rsid w:val="006B3B5F"/>
    <w:rsid w:val="006B5F97"/>
    <w:rsid w:val="006B7CD3"/>
    <w:rsid w:val="006C154E"/>
    <w:rsid w:val="006C1F46"/>
    <w:rsid w:val="006C274B"/>
    <w:rsid w:val="006C2B65"/>
    <w:rsid w:val="006C2F89"/>
    <w:rsid w:val="006D0B2E"/>
    <w:rsid w:val="006D1159"/>
    <w:rsid w:val="006D4642"/>
    <w:rsid w:val="006D4DC1"/>
    <w:rsid w:val="006D50CB"/>
    <w:rsid w:val="006E45C1"/>
    <w:rsid w:val="006E5023"/>
    <w:rsid w:val="006E68E0"/>
    <w:rsid w:val="006F0621"/>
    <w:rsid w:val="006F4A52"/>
    <w:rsid w:val="00702D5D"/>
    <w:rsid w:val="00707C20"/>
    <w:rsid w:val="007129D2"/>
    <w:rsid w:val="007178E2"/>
    <w:rsid w:val="00726F3C"/>
    <w:rsid w:val="0073615F"/>
    <w:rsid w:val="007410F1"/>
    <w:rsid w:val="00742AD1"/>
    <w:rsid w:val="00747AAB"/>
    <w:rsid w:val="00752205"/>
    <w:rsid w:val="00754238"/>
    <w:rsid w:val="00756093"/>
    <w:rsid w:val="00757010"/>
    <w:rsid w:val="007627FC"/>
    <w:rsid w:val="00763765"/>
    <w:rsid w:val="00764AE3"/>
    <w:rsid w:val="007679DC"/>
    <w:rsid w:val="0077275E"/>
    <w:rsid w:val="00774157"/>
    <w:rsid w:val="00777F2A"/>
    <w:rsid w:val="007864D7"/>
    <w:rsid w:val="0078744E"/>
    <w:rsid w:val="007A0564"/>
    <w:rsid w:val="007A137A"/>
    <w:rsid w:val="007A2688"/>
    <w:rsid w:val="007A2F99"/>
    <w:rsid w:val="007B2604"/>
    <w:rsid w:val="007C5645"/>
    <w:rsid w:val="007C63BB"/>
    <w:rsid w:val="007D15D4"/>
    <w:rsid w:val="007F230F"/>
    <w:rsid w:val="007F302B"/>
    <w:rsid w:val="00800CAD"/>
    <w:rsid w:val="00804096"/>
    <w:rsid w:val="008047E4"/>
    <w:rsid w:val="0081088D"/>
    <w:rsid w:val="0081460F"/>
    <w:rsid w:val="008260C6"/>
    <w:rsid w:val="008451FD"/>
    <w:rsid w:val="0084606E"/>
    <w:rsid w:val="0084635E"/>
    <w:rsid w:val="008470A0"/>
    <w:rsid w:val="00854E67"/>
    <w:rsid w:val="00857C27"/>
    <w:rsid w:val="0086051E"/>
    <w:rsid w:val="00873C31"/>
    <w:rsid w:val="00883DC3"/>
    <w:rsid w:val="008841F2"/>
    <w:rsid w:val="00884B4A"/>
    <w:rsid w:val="00886C39"/>
    <w:rsid w:val="00887449"/>
    <w:rsid w:val="008925B4"/>
    <w:rsid w:val="00893AF9"/>
    <w:rsid w:val="00897177"/>
    <w:rsid w:val="008A0C8E"/>
    <w:rsid w:val="008A694D"/>
    <w:rsid w:val="008B3A79"/>
    <w:rsid w:val="008C1FF4"/>
    <w:rsid w:val="008C51AB"/>
    <w:rsid w:val="008C5374"/>
    <w:rsid w:val="008C5F4F"/>
    <w:rsid w:val="008C614F"/>
    <w:rsid w:val="008C76F6"/>
    <w:rsid w:val="008D195E"/>
    <w:rsid w:val="008D2101"/>
    <w:rsid w:val="008D465C"/>
    <w:rsid w:val="008D498A"/>
    <w:rsid w:val="008F4AE9"/>
    <w:rsid w:val="008F59CE"/>
    <w:rsid w:val="0090040C"/>
    <w:rsid w:val="00901DFB"/>
    <w:rsid w:val="00902919"/>
    <w:rsid w:val="00904E0D"/>
    <w:rsid w:val="009057A6"/>
    <w:rsid w:val="00905EC9"/>
    <w:rsid w:val="0091303E"/>
    <w:rsid w:val="009136EF"/>
    <w:rsid w:val="0092438E"/>
    <w:rsid w:val="00930BE5"/>
    <w:rsid w:val="00936BA2"/>
    <w:rsid w:val="00937151"/>
    <w:rsid w:val="0094116F"/>
    <w:rsid w:val="00966DD5"/>
    <w:rsid w:val="00967615"/>
    <w:rsid w:val="009736BA"/>
    <w:rsid w:val="00973FD4"/>
    <w:rsid w:val="00975CB6"/>
    <w:rsid w:val="009818CE"/>
    <w:rsid w:val="00984AFE"/>
    <w:rsid w:val="009856C8"/>
    <w:rsid w:val="00985A95"/>
    <w:rsid w:val="009867BB"/>
    <w:rsid w:val="00987914"/>
    <w:rsid w:val="00990421"/>
    <w:rsid w:val="009910EF"/>
    <w:rsid w:val="009949EA"/>
    <w:rsid w:val="009A26AB"/>
    <w:rsid w:val="009A3B5A"/>
    <w:rsid w:val="009B0741"/>
    <w:rsid w:val="009C2718"/>
    <w:rsid w:val="009C27F4"/>
    <w:rsid w:val="009C3A2E"/>
    <w:rsid w:val="009D04A5"/>
    <w:rsid w:val="009D774D"/>
    <w:rsid w:val="009E339B"/>
    <w:rsid w:val="009E458E"/>
    <w:rsid w:val="009E5AE3"/>
    <w:rsid w:val="009E78E5"/>
    <w:rsid w:val="009F7BD4"/>
    <w:rsid w:val="00A00367"/>
    <w:rsid w:val="00A01938"/>
    <w:rsid w:val="00A02382"/>
    <w:rsid w:val="00A02689"/>
    <w:rsid w:val="00A06099"/>
    <w:rsid w:val="00A072E8"/>
    <w:rsid w:val="00A1500A"/>
    <w:rsid w:val="00A159CE"/>
    <w:rsid w:val="00A16AA6"/>
    <w:rsid w:val="00A276BE"/>
    <w:rsid w:val="00A304BF"/>
    <w:rsid w:val="00A311ED"/>
    <w:rsid w:val="00A34D4F"/>
    <w:rsid w:val="00A35652"/>
    <w:rsid w:val="00A40BA6"/>
    <w:rsid w:val="00A52FC5"/>
    <w:rsid w:val="00A55835"/>
    <w:rsid w:val="00A56E45"/>
    <w:rsid w:val="00A63619"/>
    <w:rsid w:val="00A647B7"/>
    <w:rsid w:val="00A74E43"/>
    <w:rsid w:val="00A77072"/>
    <w:rsid w:val="00A84BC7"/>
    <w:rsid w:val="00A87874"/>
    <w:rsid w:val="00A87F71"/>
    <w:rsid w:val="00AA1730"/>
    <w:rsid w:val="00AA4AC8"/>
    <w:rsid w:val="00AB6C58"/>
    <w:rsid w:val="00AC0B66"/>
    <w:rsid w:val="00AD5A7A"/>
    <w:rsid w:val="00AD7B65"/>
    <w:rsid w:val="00AE0447"/>
    <w:rsid w:val="00AE3AC2"/>
    <w:rsid w:val="00AE6F29"/>
    <w:rsid w:val="00AE7D86"/>
    <w:rsid w:val="00AF07E9"/>
    <w:rsid w:val="00AF15CE"/>
    <w:rsid w:val="00AF2348"/>
    <w:rsid w:val="00AF3676"/>
    <w:rsid w:val="00AF3D88"/>
    <w:rsid w:val="00AF437E"/>
    <w:rsid w:val="00AF6889"/>
    <w:rsid w:val="00AF7BCD"/>
    <w:rsid w:val="00B02E3F"/>
    <w:rsid w:val="00B10EA2"/>
    <w:rsid w:val="00B13141"/>
    <w:rsid w:val="00B15B70"/>
    <w:rsid w:val="00B15C43"/>
    <w:rsid w:val="00B16C7B"/>
    <w:rsid w:val="00B16EFE"/>
    <w:rsid w:val="00B2110B"/>
    <w:rsid w:val="00B221AD"/>
    <w:rsid w:val="00B230B1"/>
    <w:rsid w:val="00B2611D"/>
    <w:rsid w:val="00B26515"/>
    <w:rsid w:val="00B26BDF"/>
    <w:rsid w:val="00B3072D"/>
    <w:rsid w:val="00B3096E"/>
    <w:rsid w:val="00B4126D"/>
    <w:rsid w:val="00B43F0E"/>
    <w:rsid w:val="00B46ECD"/>
    <w:rsid w:val="00B504FF"/>
    <w:rsid w:val="00B57912"/>
    <w:rsid w:val="00B57E77"/>
    <w:rsid w:val="00B60622"/>
    <w:rsid w:val="00B60777"/>
    <w:rsid w:val="00B650B9"/>
    <w:rsid w:val="00B76C3B"/>
    <w:rsid w:val="00B8387E"/>
    <w:rsid w:val="00B87B6E"/>
    <w:rsid w:val="00B905F9"/>
    <w:rsid w:val="00B938CE"/>
    <w:rsid w:val="00B96D15"/>
    <w:rsid w:val="00B96F9D"/>
    <w:rsid w:val="00BB021B"/>
    <w:rsid w:val="00BB2C0C"/>
    <w:rsid w:val="00BB765C"/>
    <w:rsid w:val="00BC580F"/>
    <w:rsid w:val="00BC733C"/>
    <w:rsid w:val="00BD4675"/>
    <w:rsid w:val="00BD6D4F"/>
    <w:rsid w:val="00BE2B8D"/>
    <w:rsid w:val="00BE52B2"/>
    <w:rsid w:val="00BF202B"/>
    <w:rsid w:val="00BF64D8"/>
    <w:rsid w:val="00BF6BAB"/>
    <w:rsid w:val="00C02A27"/>
    <w:rsid w:val="00C03F16"/>
    <w:rsid w:val="00C07673"/>
    <w:rsid w:val="00C079A2"/>
    <w:rsid w:val="00C13DB6"/>
    <w:rsid w:val="00C1417E"/>
    <w:rsid w:val="00C2524D"/>
    <w:rsid w:val="00C25F71"/>
    <w:rsid w:val="00C31457"/>
    <w:rsid w:val="00C3185B"/>
    <w:rsid w:val="00C4186A"/>
    <w:rsid w:val="00C41E45"/>
    <w:rsid w:val="00C60E4E"/>
    <w:rsid w:val="00C666F3"/>
    <w:rsid w:val="00C708F5"/>
    <w:rsid w:val="00C752F9"/>
    <w:rsid w:val="00C755A9"/>
    <w:rsid w:val="00C758F3"/>
    <w:rsid w:val="00C82E71"/>
    <w:rsid w:val="00C83E7B"/>
    <w:rsid w:val="00C8414C"/>
    <w:rsid w:val="00C866B7"/>
    <w:rsid w:val="00C96AF0"/>
    <w:rsid w:val="00C971A6"/>
    <w:rsid w:val="00CA6187"/>
    <w:rsid w:val="00CA709E"/>
    <w:rsid w:val="00CA717F"/>
    <w:rsid w:val="00CB0B9E"/>
    <w:rsid w:val="00CB1D78"/>
    <w:rsid w:val="00CB422C"/>
    <w:rsid w:val="00CB5289"/>
    <w:rsid w:val="00CB5DE0"/>
    <w:rsid w:val="00CB7B19"/>
    <w:rsid w:val="00CC0CF2"/>
    <w:rsid w:val="00CC275D"/>
    <w:rsid w:val="00CC4446"/>
    <w:rsid w:val="00CC755C"/>
    <w:rsid w:val="00CC794D"/>
    <w:rsid w:val="00CD247B"/>
    <w:rsid w:val="00CD75F4"/>
    <w:rsid w:val="00CF2436"/>
    <w:rsid w:val="00CF5A24"/>
    <w:rsid w:val="00CF68E9"/>
    <w:rsid w:val="00D03F50"/>
    <w:rsid w:val="00D05996"/>
    <w:rsid w:val="00D10EB5"/>
    <w:rsid w:val="00D129EE"/>
    <w:rsid w:val="00D15308"/>
    <w:rsid w:val="00D17AC0"/>
    <w:rsid w:val="00D20A10"/>
    <w:rsid w:val="00D23B34"/>
    <w:rsid w:val="00D26163"/>
    <w:rsid w:val="00D27FD4"/>
    <w:rsid w:val="00D33CF0"/>
    <w:rsid w:val="00D4066C"/>
    <w:rsid w:val="00D40F48"/>
    <w:rsid w:val="00D42E2A"/>
    <w:rsid w:val="00D55189"/>
    <w:rsid w:val="00D61DFC"/>
    <w:rsid w:val="00D625DE"/>
    <w:rsid w:val="00D62B66"/>
    <w:rsid w:val="00D77A61"/>
    <w:rsid w:val="00D77D04"/>
    <w:rsid w:val="00D874C5"/>
    <w:rsid w:val="00D91AB4"/>
    <w:rsid w:val="00D91BFE"/>
    <w:rsid w:val="00D959A0"/>
    <w:rsid w:val="00D96D21"/>
    <w:rsid w:val="00DB041D"/>
    <w:rsid w:val="00DB2A27"/>
    <w:rsid w:val="00DC0E79"/>
    <w:rsid w:val="00DC46D7"/>
    <w:rsid w:val="00DC4F51"/>
    <w:rsid w:val="00DC6E5B"/>
    <w:rsid w:val="00DD1046"/>
    <w:rsid w:val="00DD1638"/>
    <w:rsid w:val="00DD279D"/>
    <w:rsid w:val="00DD3576"/>
    <w:rsid w:val="00DE3FFA"/>
    <w:rsid w:val="00DE45CD"/>
    <w:rsid w:val="00DF3CAD"/>
    <w:rsid w:val="00E0593E"/>
    <w:rsid w:val="00E16B85"/>
    <w:rsid w:val="00E16CE1"/>
    <w:rsid w:val="00E216CA"/>
    <w:rsid w:val="00E230C8"/>
    <w:rsid w:val="00E26434"/>
    <w:rsid w:val="00E3153F"/>
    <w:rsid w:val="00E319B6"/>
    <w:rsid w:val="00E3264C"/>
    <w:rsid w:val="00E4004C"/>
    <w:rsid w:val="00E42620"/>
    <w:rsid w:val="00E44CCC"/>
    <w:rsid w:val="00E46A80"/>
    <w:rsid w:val="00E472EF"/>
    <w:rsid w:val="00E501B5"/>
    <w:rsid w:val="00E50817"/>
    <w:rsid w:val="00E53FBE"/>
    <w:rsid w:val="00E54E91"/>
    <w:rsid w:val="00E6128F"/>
    <w:rsid w:val="00E63B2D"/>
    <w:rsid w:val="00E83AB3"/>
    <w:rsid w:val="00E90435"/>
    <w:rsid w:val="00E91D09"/>
    <w:rsid w:val="00E962D9"/>
    <w:rsid w:val="00EA4737"/>
    <w:rsid w:val="00EB521A"/>
    <w:rsid w:val="00EC7B68"/>
    <w:rsid w:val="00EC7BF4"/>
    <w:rsid w:val="00ED2CB2"/>
    <w:rsid w:val="00ED4669"/>
    <w:rsid w:val="00EE0C49"/>
    <w:rsid w:val="00EE2F43"/>
    <w:rsid w:val="00EE5342"/>
    <w:rsid w:val="00EF1071"/>
    <w:rsid w:val="00EF20CB"/>
    <w:rsid w:val="00EF411B"/>
    <w:rsid w:val="00F03AE7"/>
    <w:rsid w:val="00F066FA"/>
    <w:rsid w:val="00F0707E"/>
    <w:rsid w:val="00F1139C"/>
    <w:rsid w:val="00F114F4"/>
    <w:rsid w:val="00F15FD9"/>
    <w:rsid w:val="00F17EC5"/>
    <w:rsid w:val="00F30EB5"/>
    <w:rsid w:val="00F32A2F"/>
    <w:rsid w:val="00F35C4A"/>
    <w:rsid w:val="00F42331"/>
    <w:rsid w:val="00F4298C"/>
    <w:rsid w:val="00F44A05"/>
    <w:rsid w:val="00F46D41"/>
    <w:rsid w:val="00F51475"/>
    <w:rsid w:val="00F6122A"/>
    <w:rsid w:val="00F62CFB"/>
    <w:rsid w:val="00F63C0A"/>
    <w:rsid w:val="00F70259"/>
    <w:rsid w:val="00F707A6"/>
    <w:rsid w:val="00F70A50"/>
    <w:rsid w:val="00F77BEF"/>
    <w:rsid w:val="00F8763F"/>
    <w:rsid w:val="00F938DB"/>
    <w:rsid w:val="00F93DFA"/>
    <w:rsid w:val="00F94222"/>
    <w:rsid w:val="00FA0125"/>
    <w:rsid w:val="00FA3EE3"/>
    <w:rsid w:val="00FB1C43"/>
    <w:rsid w:val="00FB2487"/>
    <w:rsid w:val="00FB6A4A"/>
    <w:rsid w:val="00FC16FE"/>
    <w:rsid w:val="00FC25E7"/>
    <w:rsid w:val="00FC3100"/>
    <w:rsid w:val="00FC612F"/>
    <w:rsid w:val="00FC7C91"/>
    <w:rsid w:val="00FD0773"/>
    <w:rsid w:val="00FD3067"/>
    <w:rsid w:val="00FD3441"/>
    <w:rsid w:val="00FE1F04"/>
    <w:rsid w:val="03B73197"/>
    <w:rsid w:val="05F11B8E"/>
    <w:rsid w:val="0617DF86"/>
    <w:rsid w:val="06B6BE1F"/>
    <w:rsid w:val="0728F424"/>
    <w:rsid w:val="081BC720"/>
    <w:rsid w:val="0852BFD0"/>
    <w:rsid w:val="0A08A503"/>
    <w:rsid w:val="0D06240A"/>
    <w:rsid w:val="0D5BAD4A"/>
    <w:rsid w:val="12143F2E"/>
    <w:rsid w:val="12875840"/>
    <w:rsid w:val="12C723EA"/>
    <w:rsid w:val="12E4852D"/>
    <w:rsid w:val="144C6B66"/>
    <w:rsid w:val="1452F4ED"/>
    <w:rsid w:val="1780BDE4"/>
    <w:rsid w:val="18C3C1F7"/>
    <w:rsid w:val="19E511BC"/>
    <w:rsid w:val="1C90F956"/>
    <w:rsid w:val="1FBB8DFF"/>
    <w:rsid w:val="21F430F1"/>
    <w:rsid w:val="2244A7E0"/>
    <w:rsid w:val="22D7EA73"/>
    <w:rsid w:val="2329378C"/>
    <w:rsid w:val="23393962"/>
    <w:rsid w:val="266388B1"/>
    <w:rsid w:val="29D49F6C"/>
    <w:rsid w:val="2A5EB7A8"/>
    <w:rsid w:val="2C548339"/>
    <w:rsid w:val="2CF89DEE"/>
    <w:rsid w:val="2D5AA15E"/>
    <w:rsid w:val="2E3E7C06"/>
    <w:rsid w:val="2F7067C2"/>
    <w:rsid w:val="30553CB7"/>
    <w:rsid w:val="3285D150"/>
    <w:rsid w:val="359C8D82"/>
    <w:rsid w:val="360B73D4"/>
    <w:rsid w:val="36A3E02A"/>
    <w:rsid w:val="36FF204D"/>
    <w:rsid w:val="3B62935E"/>
    <w:rsid w:val="3D7E2432"/>
    <w:rsid w:val="3F0C69A0"/>
    <w:rsid w:val="3F6E8D34"/>
    <w:rsid w:val="3F88D95E"/>
    <w:rsid w:val="4264C0AF"/>
    <w:rsid w:val="45B985B7"/>
    <w:rsid w:val="483604C7"/>
    <w:rsid w:val="490998B6"/>
    <w:rsid w:val="49612A5F"/>
    <w:rsid w:val="4CF98E99"/>
    <w:rsid w:val="56CB1B76"/>
    <w:rsid w:val="574B1E3E"/>
    <w:rsid w:val="57B5016E"/>
    <w:rsid w:val="59337E16"/>
    <w:rsid w:val="602CF5D8"/>
    <w:rsid w:val="60C1BC10"/>
    <w:rsid w:val="624B70FE"/>
    <w:rsid w:val="628970DB"/>
    <w:rsid w:val="630745BF"/>
    <w:rsid w:val="639E3DCF"/>
    <w:rsid w:val="6627CB3C"/>
    <w:rsid w:val="6B01A172"/>
    <w:rsid w:val="6C0741B4"/>
    <w:rsid w:val="6E249201"/>
    <w:rsid w:val="6ECA585A"/>
    <w:rsid w:val="6FF20112"/>
    <w:rsid w:val="718FBD5A"/>
    <w:rsid w:val="71FF88E1"/>
    <w:rsid w:val="74776931"/>
    <w:rsid w:val="77BC5D3B"/>
    <w:rsid w:val="78425C53"/>
    <w:rsid w:val="7B752A02"/>
    <w:rsid w:val="7F06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7E822"/>
  <w15:chartTrackingRefBased/>
  <w15:docId w15:val="{74FD2269-BB78-4CCB-91B5-F7166C4F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B6E"/>
  </w:style>
  <w:style w:type="paragraph" w:styleId="Heading1">
    <w:name w:val="heading 1"/>
    <w:basedOn w:val="Normal"/>
    <w:next w:val="Normal"/>
    <w:link w:val="Heading1Char"/>
    <w:uiPriority w:val="9"/>
    <w:qFormat/>
    <w:rsid w:val="00DB2A27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27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557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000"/>
    <w:pPr>
      <w:keepNext/>
      <w:keepLines/>
      <w:spacing w:before="160" w:after="80"/>
      <w:outlineLvl w:val="2"/>
    </w:pPr>
    <w:rPr>
      <w:rFonts w:eastAsiaTheme="majorEastAsia" w:cstheme="majorBidi"/>
      <w:color w:val="03405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3405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000"/>
    <w:pPr>
      <w:keepNext/>
      <w:keepLines/>
      <w:spacing w:before="80" w:after="40"/>
      <w:outlineLvl w:val="4"/>
    </w:pPr>
    <w:rPr>
      <w:rFonts w:eastAsiaTheme="majorEastAsia" w:cstheme="majorBidi"/>
      <w:color w:val="03405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A27"/>
    <w:rPr>
      <w:rFonts w:eastAsiaTheme="majorEastAsia" w:cstheme="majorBidi"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7FD4"/>
    <w:rPr>
      <w:rFonts w:asciiTheme="majorHAnsi" w:eastAsiaTheme="majorEastAsia" w:hAnsiTheme="majorHAnsi" w:cstheme="majorBidi"/>
      <w:color w:val="0557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000"/>
    <w:rPr>
      <w:rFonts w:eastAsiaTheme="majorEastAsia" w:cstheme="majorBidi"/>
      <w:color w:val="03405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000"/>
    <w:rPr>
      <w:rFonts w:eastAsiaTheme="majorEastAsia" w:cstheme="majorBidi"/>
      <w:i/>
      <w:iCs/>
      <w:color w:val="03405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000"/>
    <w:rPr>
      <w:rFonts w:eastAsiaTheme="majorEastAsia" w:cstheme="majorBidi"/>
      <w:color w:val="03405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A27"/>
    <w:pPr>
      <w:spacing w:after="80" w:line="240" w:lineRule="auto"/>
      <w:contextualSpacing/>
    </w:pPr>
    <w:rPr>
      <w:rFonts w:eastAsiaTheme="majorEastAsia" w:cstheme="majorBidi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A27"/>
    <w:rPr>
      <w:rFonts w:eastAsiaTheme="majorEastAsia" w:cstheme="majorBidi"/>
      <w:b/>
      <w:bCs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000"/>
    <w:rPr>
      <w:i/>
      <w:iCs/>
      <w:color w:val="03405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000"/>
    <w:pPr>
      <w:pBdr>
        <w:top w:val="single" w:sz="4" w:space="10" w:color="03405F" w:themeColor="accent1" w:themeShade="BF"/>
        <w:bottom w:val="single" w:sz="4" w:space="10" w:color="03405F" w:themeColor="accent1" w:themeShade="BF"/>
      </w:pBdr>
      <w:spacing w:before="360" w:after="360"/>
      <w:ind w:left="864" w:right="864"/>
      <w:jc w:val="center"/>
    </w:pPr>
    <w:rPr>
      <w:i/>
      <w:iCs/>
      <w:color w:val="03405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000"/>
    <w:rPr>
      <w:i/>
      <w:iCs/>
      <w:color w:val="03405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000"/>
    <w:rPr>
      <w:b/>
      <w:bCs/>
      <w:smallCaps/>
      <w:color w:val="03405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718"/>
  </w:style>
  <w:style w:type="paragraph" w:styleId="Footer">
    <w:name w:val="footer"/>
    <w:basedOn w:val="Normal"/>
    <w:link w:val="Foot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718"/>
  </w:style>
  <w:style w:type="paragraph" w:styleId="NoSpacing">
    <w:name w:val="No Spacing"/>
    <w:uiPriority w:val="1"/>
    <w:qFormat/>
    <w:rsid w:val="0092438E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92438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6AA6"/>
    <w:rPr>
      <w:color w:val="666666"/>
    </w:rPr>
  </w:style>
  <w:style w:type="character" w:styleId="PageNumber">
    <w:name w:val="page number"/>
    <w:basedOn w:val="DefaultParagraphFont"/>
    <w:rsid w:val="00B15B70"/>
    <w:rPr>
      <w:rFonts w:ascii="Arial" w:hAnsi="Arial"/>
      <w:sz w:val="14"/>
    </w:rPr>
  </w:style>
  <w:style w:type="table" w:styleId="TableGridLight">
    <w:name w:val="Grid Table Light"/>
    <w:basedOn w:val="TableNormal"/>
    <w:uiPriority w:val="40"/>
    <w:rsid w:val="003E4A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6720BD"/>
    <w:rPr>
      <w:color w:val="05578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0B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2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5233F5"/>
  </w:style>
  <w:style w:type="character" w:customStyle="1" w:styleId="eop">
    <w:name w:val="eop"/>
    <w:basedOn w:val="DefaultParagraphFont"/>
    <w:rsid w:val="005233F5"/>
  </w:style>
  <w:style w:type="character" w:customStyle="1" w:styleId="contentcontrolboundarysink">
    <w:name w:val="contentcontrolboundarysink"/>
    <w:basedOn w:val="DefaultParagraphFont"/>
    <w:rsid w:val="005233F5"/>
  </w:style>
  <w:style w:type="character" w:customStyle="1" w:styleId="wacimagecontainer">
    <w:name w:val="wacimagecontainer"/>
    <w:basedOn w:val="DefaultParagraphFont"/>
    <w:rsid w:val="005233F5"/>
  </w:style>
  <w:style w:type="character" w:styleId="CommentReference">
    <w:name w:val="annotation reference"/>
    <w:basedOn w:val="DefaultParagraphFont"/>
    <w:uiPriority w:val="99"/>
    <w:semiHidden/>
    <w:unhideWhenUsed/>
    <w:rsid w:val="00930B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0B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0B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B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BE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33B9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390BF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3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5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1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girs.wa.gov.au" TargetMode="External"/><Relationship Id="rId1" Type="http://schemas.openxmlformats.org/officeDocument/2006/relationships/hyperlink" Target="mailto:rgl@lgirs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.maxwell\Downloads\DLGSC%20generic%20Word%20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E72A2D1D3B41C68B5B74C29C7F9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80CEB-E8D5-4F41-B97F-8DF3F5D48314}"/>
      </w:docPartPr>
      <w:docPartBody>
        <w:bookmarkStart w:id="0" w:name="Text2"/>
        <w:bookmarkStart w:id="1" w:name="Text7"/>
        <w:bookmarkStart w:id="2" w:name="Text4"/>
        <w:bookmarkStart w:id="3" w:name="Text5"/>
        <w:bookmarkStart w:id="4" w:name="Text6"/>
        <w:bookmarkStart w:id="5" w:name="Text8"/>
        <w:bookmarkStart w:id="6" w:name="Text9"/>
        <w:bookmarkStart w:id="7" w:name="Text10"/>
        <w:bookmarkStart w:id="8" w:name="Text11"/>
        <w:bookmarkStart w:id="9" w:name="Text1"/>
        <w:bookmarkStart w:id="10" w:name="Text8"/>
        <w:bookmarkStart w:id="11" w:name="Text9"/>
        <w:bookmarkStart w:id="12" w:name="Text8"/>
        <w:bookmarkStart w:id="13" w:name="Text10"/>
        <w:bookmarkStart w:id="14" w:name="Text10"/>
        <w:bookmarkStart w:id="15" w:name="Text10"/>
        <w:bookmarkStart w:id="16" w:name="Text10"/>
        <w:bookmarkStart w:id="17" w:name="Text10"/>
        <w:bookmarkStart w:id="18" w:name="Text10"/>
        <w:bookmarkStart w:id="19" w:name="Text10"/>
        <w:bookmarkStart w:id="20" w:name="Text10"/>
        <w:bookmarkStart w:id="21" w:name="Text10"/>
        <w:bookmarkStart w:id="22" w:name="Text10"/>
        <w:bookmarkStart w:id="23" w:name="Text1"/>
        <w:bookmarkStart w:id="24" w:name="Text2"/>
        <w:bookmarkStart w:id="25" w:name="Text7"/>
        <w:bookmarkStart w:id="26" w:name="Text4"/>
        <w:bookmarkStart w:id="27" w:name="Text5"/>
        <w:bookmarkStart w:id="28" w:name="Text6"/>
        <w:bookmarkStart w:id="29" w:name="Text1"/>
        <w:bookmarkStart w:id="30" w:name="Text2"/>
        <w:bookmarkStart w:id="31" w:name="Text7"/>
        <w:bookmarkStart w:id="32" w:name="Text4"/>
        <w:bookmarkStart w:id="33" w:name="Text5"/>
        <w:bookmarkStart w:id="34" w:name="Text6"/>
        <w:bookmarkStart w:id="35" w:name="Text2"/>
        <w:bookmarkStart w:id="36" w:name="Text2"/>
        <w:bookmarkStart w:id="37" w:name="Text2"/>
        <w:bookmarkStart w:id="38" w:name="Text10"/>
        <w:bookmarkStart w:id="39" w:name="Text9"/>
        <w:bookmarkStart w:id="40" w:name="Text9"/>
        <w:bookmarkStart w:id="41" w:name="Text9"/>
        <w:bookmarkStart w:id="42" w:name="Text10"/>
        <w:bookmarkStart w:id="43" w:name="Text10"/>
        <w:bookmarkStart w:id="44" w:name="Text2"/>
        <w:bookmarkStart w:id="45" w:name="Text10"/>
        <w:bookmarkStart w:id="46" w:name="Text9"/>
        <w:bookmarkStart w:id="47" w:name="Text10"/>
        <w:bookmarkStart w:id="48" w:name="Text10"/>
        <w:bookmarkStart w:id="49" w:name="Text10"/>
        <w:bookmarkStart w:id="50" w:name="Text10"/>
        <w:bookmarkStart w:id="51" w:name="Text10"/>
        <w:bookmarkStart w:id="52" w:name="Text10"/>
        <w:bookmarkStart w:id="53" w:name="Text10"/>
        <w:bookmarkStart w:id="54" w:name="Text10"/>
        <w:bookmarkStart w:id="55" w:name="Text10"/>
        <w:bookmarkStart w:id="56" w:name="Text10"/>
        <w:bookmarkStart w:id="57" w:name="Text10"/>
        <w:bookmarkStart w:id="58" w:name="Text10"/>
        <w:bookmarkStart w:id="59" w:name="Text8"/>
        <w:bookmarkStart w:id="60" w:name="Text10"/>
        <w:bookmarkStart w:id="61" w:name="Text7"/>
        <w:bookmarkStart w:id="62" w:name="Text4"/>
        <w:bookmarkStart w:id="63" w:name="Text5"/>
        <w:bookmarkStart w:id="64" w:name="Text6"/>
        <w:bookmarkStart w:id="65" w:name="Text10"/>
        <w:bookmarkStart w:id="66" w:name="Text10"/>
        <w:bookmarkStart w:id="67" w:name="Text10"/>
        <w:bookmarkStart w:id="68" w:name="Text2"/>
        <w:bookmarkStart w:id="69" w:name="Text10"/>
        <w:bookmarkStart w:id="70" w:name="Text9"/>
        <w:bookmarkStart w:id="71" w:name="Text8"/>
        <w:bookmarkStart w:id="72" w:name="Text9"/>
        <w:bookmarkStart w:id="73" w:name="Text10"/>
        <w:bookmarkStart w:id="74" w:name="Text11"/>
        <w:bookmarkStart w:id="75" w:name="Text1"/>
        <w:bookmarkStart w:id="76" w:name="Text2"/>
        <w:bookmarkStart w:id="77" w:name="Text7"/>
        <w:bookmarkStart w:id="78" w:name="Text4"/>
        <w:bookmarkStart w:id="79" w:name="Text5"/>
        <w:bookmarkStart w:id="80" w:name="Text6"/>
        <w:bookmarkStart w:id="81" w:name="Text7"/>
        <w:bookmarkStart w:id="82" w:name="Text7"/>
        <w:bookmarkStart w:id="83" w:name="Text7"/>
        <w:bookmarkStart w:id="84" w:name="Text10"/>
        <w:bookmarkStart w:id="85" w:name="Text10"/>
        <w:bookmarkStart w:id="86" w:name="Text10"/>
        <w:bookmarkStart w:id="87" w:name="Text10"/>
        <w:bookmarkStart w:id="88" w:name="Text10"/>
        <w:bookmarkStart w:id="89" w:name="Text10"/>
        <w:bookmarkStart w:id="90" w:name="Text10"/>
        <w:bookmarkStart w:id="91" w:name="Text10"/>
        <w:bookmarkStart w:id="92" w:name="Text10"/>
        <w:bookmarkStart w:id="93" w:name="Text10"/>
        <w:bookmarkStart w:id="94" w:name="Text10"/>
        <w:bookmarkStart w:id="95" w:name="Text10"/>
        <w:bookmarkStart w:id="96" w:name="Text10"/>
        <w:bookmarkStart w:id="97" w:name="Text10"/>
        <w:bookmarkStart w:id="98" w:name="Text10"/>
        <w:bookmarkStart w:id="99" w:name="Text2"/>
        <w:bookmarkStart w:id="100" w:name="Text9"/>
        <w:bookmarkStart w:id="101" w:name="Text8"/>
        <w:bookmarkStart w:id="102" w:name="Text7"/>
        <w:bookmarkStart w:id="103" w:name="Text4"/>
        <w:bookmarkStart w:id="104" w:name="Text5"/>
        <w:bookmarkStart w:id="105" w:name="Text6"/>
        <w:bookmarkStart w:id="106" w:name="Text10"/>
        <w:bookmarkStart w:id="107" w:name="Text10"/>
        <w:bookmarkStart w:id="108" w:name="Text10"/>
        <w:bookmarkStart w:id="109" w:name="Text10"/>
        <w:bookmarkStart w:id="110" w:name="Text10"/>
        <w:bookmarkStart w:id="111" w:name="Text10"/>
        <w:bookmarkStart w:id="112" w:name="Text2"/>
        <w:bookmarkStart w:id="113" w:name="Text9"/>
        <w:bookmarkStart w:id="114" w:name="Text8"/>
        <w:bookmarkStart w:id="115" w:name="Text7"/>
        <w:bookmarkStart w:id="116" w:name="Text4"/>
        <w:bookmarkStart w:id="117" w:name="Text5"/>
        <w:bookmarkStart w:id="118" w:name="Text6"/>
        <w:bookmarkStart w:id="119" w:name="Text10"/>
        <w:bookmarkStart w:id="120" w:name="Text2"/>
        <w:bookmarkStart w:id="121" w:name="Text10"/>
        <w:bookmarkStart w:id="122" w:name="Text9"/>
        <w:bookmarkStart w:id="123" w:name="Text9"/>
        <w:bookmarkStart w:id="124" w:name="Text2"/>
        <w:bookmarkStart w:id="125" w:name="Text10"/>
        <w:bookmarkStart w:id="126" w:name="Text9"/>
        <w:bookmarkStart w:id="127" w:name="Text9"/>
        <w:bookmarkStart w:id="128" w:name="Text2"/>
        <w:bookmarkStart w:id="129" w:name="Text10"/>
        <w:bookmarkStart w:id="130" w:name="Text9"/>
        <w:bookmarkStart w:id="131" w:name="Text9"/>
        <w:bookmarkStart w:id="132" w:name="Text2"/>
        <w:bookmarkStart w:id="133" w:name="Text10"/>
        <w:bookmarkStart w:id="134" w:name="Text9"/>
        <w:bookmarkStart w:id="135" w:name="Text9"/>
        <w:bookmarkStart w:id="136" w:name="Text2"/>
        <w:bookmarkStart w:id="137" w:name="Text10"/>
        <w:bookmarkStart w:id="138" w:name="Text9"/>
        <w:bookmarkStart w:id="139" w:name="Text9"/>
        <w:bookmarkStart w:id="140" w:name="Text2"/>
        <w:bookmarkStart w:id="141" w:name="Text10"/>
        <w:bookmarkStart w:id="142" w:name="Text9"/>
        <w:bookmarkStart w:id="143" w:name="Text9"/>
        <w:bookmarkStart w:id="144" w:name="Text2"/>
        <w:bookmarkStart w:id="145" w:name="Text10"/>
        <w:bookmarkStart w:id="146" w:name="Text9"/>
        <w:bookmarkStart w:id="147" w:name="Text9"/>
        <w:bookmarkStart w:id="148" w:name="Text2"/>
        <w:bookmarkStart w:id="149" w:name="Text10"/>
        <w:bookmarkStart w:id="150" w:name="Text9"/>
        <w:bookmarkStart w:id="151" w:name="Text9"/>
        <w:bookmarkStart w:id="152" w:name="Text2"/>
        <w:bookmarkStart w:id="153" w:name="Text10"/>
        <w:bookmarkStart w:id="154" w:name="Text9"/>
        <w:bookmarkStart w:id="155" w:name="Text9"/>
        <w:bookmarkStart w:id="156" w:name="Text2"/>
        <w:bookmarkStart w:id="157" w:name="Text10"/>
        <w:bookmarkStart w:id="158" w:name="Text9"/>
        <w:bookmarkStart w:id="159" w:name="Text9"/>
        <w:bookmarkStart w:id="160" w:name="Text2"/>
        <w:bookmarkStart w:id="161" w:name="Text10"/>
        <w:bookmarkStart w:id="162" w:name="Text9"/>
        <w:bookmarkStart w:id="163" w:name="Text9"/>
        <w:bookmarkStart w:id="164" w:name="Text7"/>
        <w:bookmarkStart w:id="165" w:name="Text8"/>
        <w:bookmarkStart w:id="166" w:name="Text9"/>
        <w:bookmarkStart w:id="167" w:name="Text10"/>
        <w:bookmarkStart w:id="168" w:name="Text11"/>
        <w:bookmarkStart w:id="169" w:name="Text1"/>
        <w:bookmarkStart w:id="170" w:name="Text2"/>
        <w:bookmarkStart w:id="171" w:name="Text7"/>
        <w:bookmarkStart w:id="172" w:name="Text4"/>
        <w:bookmarkStart w:id="173" w:name="Text6"/>
        <w:bookmarkStart w:id="174" w:name="Text5"/>
        <w:bookmarkStart w:id="175" w:name="Text7"/>
        <w:bookmarkStart w:id="176" w:name="Text8"/>
        <w:bookmarkStart w:id="177" w:name="Text9"/>
        <w:bookmarkStart w:id="178" w:name="Text10"/>
        <w:bookmarkStart w:id="179" w:name="Text11"/>
        <w:bookmarkStart w:id="180" w:name="Text1"/>
        <w:bookmarkStart w:id="181" w:name="Text2"/>
        <w:bookmarkStart w:id="182" w:name="Text4"/>
        <w:bookmarkStart w:id="183" w:name="Text5"/>
        <w:bookmarkStart w:id="184" w:name="Text6"/>
        <w:bookmarkStart w:id="185" w:name="Text8"/>
        <w:bookmarkStart w:id="186" w:name="Text9"/>
        <w:bookmarkStart w:id="187" w:name="Text10"/>
        <w:bookmarkStart w:id="188" w:name="Text11"/>
        <w:bookmarkStart w:id="189" w:name="Text1"/>
        <w:bookmarkStart w:id="190" w:name="Text2"/>
        <w:bookmarkStart w:id="191" w:name="Text7"/>
        <w:bookmarkStart w:id="192" w:name="Text4"/>
        <w:bookmarkStart w:id="193" w:name="Text5"/>
        <w:bookmarkStart w:id="194" w:name="Text6"/>
        <w:bookmarkStart w:id="195" w:name="Text5"/>
        <w:bookmarkStart w:id="196" w:name="Text6"/>
        <w:bookmarkStart w:id="197" w:name="Text2"/>
        <w:bookmarkStart w:id="198" w:name="Text7"/>
        <w:bookmarkStart w:id="199" w:name="Text4"/>
        <w:bookmarkStart w:id="200" w:name="Text5"/>
        <w:bookmarkStart w:id="201" w:name="Text6"/>
        <w:bookmarkStart w:id="202" w:name="Text8"/>
        <w:bookmarkStart w:id="203" w:name="Text9"/>
        <w:bookmarkStart w:id="204" w:name="Text10"/>
        <w:bookmarkStart w:id="205" w:name="Text11"/>
        <w:bookmarkStart w:id="206" w:name="Text1"/>
        <w:bookmarkStart w:id="207" w:name="Text2"/>
        <w:bookmarkStart w:id="208" w:name="Text7"/>
        <w:bookmarkStart w:id="209" w:name="Text4"/>
        <w:bookmarkStart w:id="210" w:name="Text5"/>
        <w:bookmarkStart w:id="211" w:name="Text6"/>
        <w:bookmarkStart w:id="212" w:name="Text8"/>
        <w:bookmarkStart w:id="213" w:name="Text9"/>
        <w:bookmarkStart w:id="214" w:name="Text10"/>
        <w:bookmarkStart w:id="215" w:name="Text11"/>
        <w:bookmarkStart w:id="216" w:name="Text1"/>
        <w:bookmarkStart w:id="217" w:name="Text2"/>
        <w:bookmarkStart w:id="218" w:name="Text7"/>
        <w:bookmarkStart w:id="219" w:name="Text4"/>
        <w:bookmarkStart w:id="220" w:name="Text5"/>
        <w:bookmarkStart w:id="221" w:name="Text6"/>
        <w:bookmarkStart w:id="222" w:name="Text8"/>
        <w:bookmarkStart w:id="223" w:name="Text9"/>
        <w:bookmarkStart w:id="224" w:name="Text10"/>
        <w:bookmarkStart w:id="225" w:name="Text11"/>
        <w:bookmarkStart w:id="226" w:name="Text1"/>
        <w:bookmarkStart w:id="227" w:name="Text2"/>
        <w:bookmarkStart w:id="228" w:name="Text7"/>
        <w:bookmarkStart w:id="229" w:name="Text4"/>
        <w:bookmarkStart w:id="230" w:name="Text5"/>
        <w:bookmarkStart w:id="231" w:name="Text6"/>
        <w:bookmarkStart w:id="232" w:name="Text8"/>
        <w:bookmarkStart w:id="233" w:name="Text9"/>
        <w:bookmarkStart w:id="234" w:name="Text10"/>
        <w:bookmarkStart w:id="235" w:name="Text11"/>
        <w:bookmarkStart w:id="236" w:name="Text1"/>
        <w:bookmarkStart w:id="237" w:name="Text2"/>
        <w:bookmarkStart w:id="238" w:name="Text7"/>
        <w:bookmarkStart w:id="239" w:name="Text4"/>
        <w:bookmarkStart w:id="240" w:name="Text5"/>
        <w:bookmarkStart w:id="241" w:name="Text6"/>
        <w:bookmarkStart w:id="242" w:name="Text2"/>
        <w:bookmarkStart w:id="243" w:name="Text7"/>
        <w:bookmarkStart w:id="244" w:name="Text4"/>
        <w:bookmarkStart w:id="245" w:name="Text5"/>
        <w:bookmarkStart w:id="246" w:name="Text6"/>
        <w:bookmarkStart w:id="247" w:name="Text8"/>
        <w:bookmarkStart w:id="248" w:name="Text9"/>
        <w:bookmarkStart w:id="249" w:name="Text10"/>
        <w:bookmarkStart w:id="250" w:name="Text11"/>
        <w:bookmarkStart w:id="251" w:name="Text1"/>
        <w:bookmarkStart w:id="252" w:name="Text2"/>
        <w:bookmarkStart w:id="253" w:name="Text7"/>
        <w:bookmarkStart w:id="254" w:name="Text4"/>
        <w:bookmarkStart w:id="255" w:name="Text5"/>
        <w:bookmarkStart w:id="256" w:name="Text6"/>
        <w:bookmarkStart w:id="257" w:name="Text8"/>
        <w:bookmarkStart w:id="258" w:name="Text9"/>
        <w:bookmarkStart w:id="259" w:name="Text10"/>
        <w:bookmarkStart w:id="260" w:name="Text11"/>
        <w:bookmarkStart w:id="261" w:name="Text1"/>
        <w:bookmarkStart w:id="262" w:name="Text2"/>
        <w:bookmarkStart w:id="263" w:name="Text7"/>
        <w:bookmarkStart w:id="264" w:name="Text4"/>
        <w:bookmarkStart w:id="265" w:name="Text5"/>
        <w:bookmarkStart w:id="266" w:name="Text6"/>
        <w:bookmarkStart w:id="267" w:name="Text8"/>
        <w:bookmarkStart w:id="268" w:name="Text9"/>
        <w:bookmarkStart w:id="269" w:name="Text10"/>
        <w:bookmarkStart w:id="270" w:name="Text11"/>
        <w:bookmarkStart w:id="271" w:name="Text1"/>
        <w:bookmarkStart w:id="272" w:name="Text2"/>
        <w:bookmarkStart w:id="273" w:name="Text7"/>
        <w:bookmarkStart w:id="274" w:name="Text4"/>
        <w:bookmarkStart w:id="275" w:name="Text5"/>
        <w:bookmarkStart w:id="276" w:name="Text6"/>
        <w:bookmarkStart w:id="277" w:name="Text8"/>
        <w:bookmarkStart w:id="278" w:name="Text9"/>
        <w:bookmarkStart w:id="279" w:name="Text10"/>
        <w:bookmarkStart w:id="280" w:name="Text11"/>
        <w:bookmarkStart w:id="281" w:name="Text1"/>
        <w:bookmarkStart w:id="282" w:name="Text8"/>
        <w:bookmarkStart w:id="283" w:name="Text9"/>
        <w:bookmarkStart w:id="284" w:name="Text10"/>
        <w:bookmarkStart w:id="285" w:name="Text11"/>
        <w:bookmarkStart w:id="286" w:name="Text1"/>
        <w:bookmarkStart w:id="287" w:name="Text7"/>
        <w:bookmarkStart w:id="288" w:name="Text7"/>
        <w:bookmarkStart w:id="289" w:name="Text7"/>
        <w:bookmarkStart w:id="290" w:name="Text7"/>
        <w:bookmarkStart w:id="291" w:name="Text7"/>
        <w:bookmarkStart w:id="292" w:name="Text7"/>
        <w:bookmarkStart w:id="293" w:name="Text2"/>
        <w:bookmarkStart w:id="294" w:name="Text7"/>
        <w:bookmarkStart w:id="295" w:name="Text4"/>
        <w:bookmarkStart w:id="296" w:name="Text5"/>
        <w:bookmarkStart w:id="297" w:name="Text6"/>
        <w:bookmarkStart w:id="298" w:name="Text8"/>
        <w:bookmarkStart w:id="299" w:name="Text9"/>
        <w:bookmarkStart w:id="300" w:name="Text10"/>
        <w:bookmarkStart w:id="301" w:name="Text11"/>
        <w:bookmarkStart w:id="302" w:name="Text1"/>
        <w:bookmarkStart w:id="303" w:name="Text2"/>
        <w:bookmarkStart w:id="304" w:name="Text7"/>
        <w:bookmarkStart w:id="305" w:name="Text4"/>
        <w:bookmarkStart w:id="306" w:name="Text5"/>
        <w:bookmarkStart w:id="307" w:name="Text6"/>
        <w:bookmarkStart w:id="308" w:name="Text8"/>
        <w:bookmarkStart w:id="309" w:name="Text9"/>
        <w:bookmarkStart w:id="310" w:name="Text10"/>
        <w:bookmarkStart w:id="311" w:name="Text11"/>
        <w:bookmarkStart w:id="312" w:name="Text1"/>
        <w:bookmarkStart w:id="313" w:name="Text2"/>
        <w:bookmarkStart w:id="314" w:name="Text7"/>
        <w:bookmarkStart w:id="315" w:name="Text4"/>
        <w:bookmarkStart w:id="316" w:name="Text5"/>
        <w:bookmarkStart w:id="317" w:name="Text6"/>
        <w:bookmarkStart w:id="318" w:name="Text8"/>
        <w:bookmarkStart w:id="319" w:name="Text9"/>
        <w:bookmarkStart w:id="320" w:name="Text10"/>
        <w:bookmarkStart w:id="321" w:name="Text11"/>
        <w:bookmarkStart w:id="322" w:name="Text1"/>
        <w:bookmarkStart w:id="323" w:name="Text8"/>
        <w:bookmarkStart w:id="324" w:name="Text9"/>
        <w:bookmarkStart w:id="325" w:name="Text10"/>
        <w:bookmarkStart w:id="326" w:name="Text11"/>
        <w:bookmarkStart w:id="327" w:name="Text1"/>
        <w:bookmarkStart w:id="328" w:name="Text2"/>
        <w:bookmarkStart w:id="329" w:name="Text7"/>
        <w:bookmarkStart w:id="330" w:name="Text4"/>
        <w:bookmarkStart w:id="331" w:name="Text5"/>
        <w:bookmarkStart w:id="332" w:name="Text6"/>
        <w:bookmarkStart w:id="333" w:name="Text8"/>
        <w:bookmarkStart w:id="334" w:name="Text9"/>
        <w:bookmarkStart w:id="335" w:name="Text10"/>
        <w:bookmarkStart w:id="336" w:name="Text11"/>
        <w:bookmarkStart w:id="337" w:name="Text1"/>
        <w:bookmarkStart w:id="338" w:name="Text8"/>
        <w:bookmarkStart w:id="339" w:name="Text9"/>
        <w:bookmarkStart w:id="340" w:name="Text10"/>
        <w:bookmarkStart w:id="341" w:name="Text11"/>
        <w:bookmarkStart w:id="342" w:name="Text1"/>
        <w:bookmarkStart w:id="343" w:name="Text8"/>
        <w:bookmarkStart w:id="344" w:name="Text9"/>
        <w:bookmarkStart w:id="345" w:name="Text10"/>
        <w:bookmarkStart w:id="346" w:name="Text11"/>
        <w:bookmarkStart w:id="347" w:name="Text1"/>
        <w:bookmarkStart w:id="348" w:name="Text8"/>
        <w:bookmarkStart w:id="349" w:name="Text9"/>
        <w:bookmarkStart w:id="350" w:name="Text10"/>
        <w:bookmarkStart w:id="351" w:name="Text11"/>
        <w:bookmarkStart w:id="352" w:name="Text1"/>
        <w:bookmarkStart w:id="353" w:name="Text8"/>
        <w:bookmarkStart w:id="354" w:name="Text9"/>
        <w:bookmarkStart w:id="355" w:name="Text10"/>
        <w:bookmarkStart w:id="356" w:name="Text11"/>
        <w:bookmarkStart w:id="357" w:name="Text1"/>
        <w:bookmarkStart w:id="358" w:name="Text8"/>
        <w:bookmarkStart w:id="359" w:name="Text9"/>
        <w:bookmarkStart w:id="360" w:name="Text10"/>
        <w:bookmarkStart w:id="361" w:name="Text11"/>
        <w:bookmarkStart w:id="362" w:name="Text1"/>
        <w:bookmarkStart w:id="363" w:name="Text8"/>
        <w:bookmarkStart w:id="364" w:name="Text9"/>
        <w:bookmarkStart w:id="365" w:name="Text10"/>
        <w:bookmarkStart w:id="366" w:name="Text11"/>
        <w:bookmarkStart w:id="367" w:name="Text1"/>
        <w:bookmarkStart w:id="368" w:name="Text8"/>
        <w:bookmarkStart w:id="369" w:name="Text9"/>
        <w:bookmarkStart w:id="370" w:name="Text10"/>
        <w:bookmarkStart w:id="371" w:name="Text11"/>
        <w:bookmarkStart w:id="372" w:name="Text1"/>
        <w:bookmarkStart w:id="373" w:name="Text8"/>
        <w:bookmarkStart w:id="374" w:name="Text9"/>
        <w:bookmarkStart w:id="375" w:name="Text10"/>
        <w:bookmarkStart w:id="376" w:name="Text11"/>
        <w:bookmarkStart w:id="377" w:name="Text1"/>
        <w:bookmarkStart w:id="378" w:name="Text8"/>
        <w:bookmarkStart w:id="379" w:name="Text9"/>
        <w:bookmarkStart w:id="380" w:name="Text10"/>
        <w:bookmarkStart w:id="381" w:name="Text11"/>
        <w:bookmarkStart w:id="382" w:name="Text1"/>
        <w:bookmarkStart w:id="383" w:name="Text8"/>
        <w:bookmarkStart w:id="384" w:name="Text9"/>
        <w:bookmarkStart w:id="385" w:name="Text10"/>
        <w:bookmarkStart w:id="386" w:name="Text11"/>
        <w:bookmarkStart w:id="387" w:name="Text1"/>
        <w:bookmarkStart w:id="388" w:name="Text8"/>
        <w:bookmarkStart w:id="389" w:name="Text9"/>
        <w:bookmarkStart w:id="390" w:name="Text10"/>
        <w:bookmarkStart w:id="391" w:name="Text11"/>
        <w:bookmarkStart w:id="392" w:name="Text1"/>
        <w:bookmarkStart w:id="393" w:name="Text8"/>
        <w:bookmarkStart w:id="394" w:name="Text9"/>
        <w:bookmarkStart w:id="395" w:name="Text10"/>
        <w:bookmarkStart w:id="396" w:name="Text11"/>
        <w:bookmarkStart w:id="397" w:name="Text1"/>
        <w:bookmarkStart w:id="398" w:name="Text8"/>
        <w:bookmarkStart w:id="399" w:name="Text9"/>
        <w:bookmarkStart w:id="400" w:name="Text10"/>
        <w:bookmarkStart w:id="401" w:name="Text11"/>
        <w:bookmarkStart w:id="402" w:name="Text1"/>
        <w:bookmarkStart w:id="403" w:name="Text8"/>
        <w:bookmarkStart w:id="404" w:name="Text9"/>
        <w:bookmarkStart w:id="405" w:name="Text10"/>
        <w:bookmarkStart w:id="406" w:name="Text11"/>
        <w:bookmarkStart w:id="407" w:name="Text1"/>
        <w:bookmarkStart w:id="408" w:name="Text8"/>
        <w:bookmarkStart w:id="409" w:name="Text9"/>
        <w:bookmarkStart w:id="410" w:name="Text10"/>
        <w:bookmarkStart w:id="411" w:name="Text11"/>
        <w:bookmarkStart w:id="412" w:name="Text1"/>
        <w:bookmarkStart w:id="413" w:name="Text8"/>
        <w:bookmarkStart w:id="414" w:name="Text9"/>
        <w:bookmarkStart w:id="415" w:name="Text10"/>
        <w:bookmarkStart w:id="416" w:name="Text11"/>
        <w:bookmarkStart w:id="417" w:name="Text1"/>
        <w:bookmarkStart w:id="418" w:name="Text8"/>
        <w:bookmarkStart w:id="419" w:name="Text9"/>
        <w:bookmarkStart w:id="420" w:name="Text10"/>
        <w:bookmarkStart w:id="421" w:name="Text11"/>
        <w:bookmarkStart w:id="422" w:name="Text1"/>
        <w:bookmarkStart w:id="423" w:name="Text8"/>
        <w:bookmarkStart w:id="424" w:name="Text9"/>
        <w:bookmarkStart w:id="425" w:name="Text10"/>
        <w:bookmarkStart w:id="426" w:name="Text11"/>
        <w:bookmarkStart w:id="427" w:name="Text1"/>
        <w:bookmarkStart w:id="428" w:name="Text8"/>
        <w:bookmarkStart w:id="429" w:name="Text9"/>
        <w:bookmarkStart w:id="430" w:name="Text10"/>
        <w:bookmarkStart w:id="431" w:name="Text11"/>
        <w:bookmarkStart w:id="432" w:name="Text1"/>
        <w:bookmarkStart w:id="433" w:name="Text8"/>
        <w:bookmarkStart w:id="434" w:name="Text9"/>
        <w:bookmarkStart w:id="435" w:name="Text10"/>
        <w:bookmarkStart w:id="436" w:name="Text11"/>
        <w:bookmarkStart w:id="437" w:name="Text1"/>
        <w:bookmarkStart w:id="438" w:name="Text8"/>
        <w:bookmarkStart w:id="439" w:name="Text9"/>
        <w:bookmarkStart w:id="440" w:name="Text10"/>
        <w:bookmarkStart w:id="441" w:name="Text11"/>
        <w:bookmarkStart w:id="442" w:name="Text1"/>
        <w:bookmarkStart w:id="443" w:name="Text8"/>
        <w:bookmarkStart w:id="444" w:name="Text9"/>
        <w:bookmarkStart w:id="445" w:name="Text10"/>
        <w:bookmarkStart w:id="446" w:name="Text11"/>
        <w:bookmarkStart w:id="447" w:name="Text1"/>
        <w:bookmarkStart w:id="448" w:name="Text8"/>
        <w:bookmarkStart w:id="449" w:name="Text9"/>
        <w:bookmarkStart w:id="450" w:name="Text10"/>
        <w:bookmarkStart w:id="451" w:name="Text11"/>
        <w:bookmarkStart w:id="452" w:name="Text1"/>
        <w:bookmarkStart w:id="453" w:name="Text8"/>
        <w:bookmarkStart w:id="454" w:name="Text9"/>
        <w:bookmarkStart w:id="455" w:name="Text10"/>
        <w:bookmarkStart w:id="456" w:name="Text11"/>
        <w:bookmarkStart w:id="457" w:name="Text1"/>
        <w:bookmarkStart w:id="458" w:name="Text8"/>
        <w:bookmarkStart w:id="459" w:name="Text9"/>
        <w:bookmarkStart w:id="460" w:name="Text10"/>
        <w:bookmarkStart w:id="461" w:name="Text11"/>
        <w:bookmarkStart w:id="462" w:name="Text1"/>
        <w:bookmarkStart w:id="463" w:name="Text8"/>
        <w:bookmarkStart w:id="464" w:name="Text9"/>
        <w:bookmarkStart w:id="465" w:name="Text10"/>
        <w:bookmarkStart w:id="466" w:name="Text11"/>
        <w:bookmarkStart w:id="467" w:name="Text1"/>
        <w:bookmarkStart w:id="468" w:name="Text8"/>
        <w:bookmarkStart w:id="469" w:name="Text9"/>
        <w:bookmarkStart w:id="470" w:name="Text10"/>
        <w:bookmarkStart w:id="471" w:name="Text11"/>
        <w:bookmarkStart w:id="472" w:name="Text1"/>
        <w:bookmarkStart w:id="473" w:name="Text8"/>
        <w:bookmarkStart w:id="474" w:name="Text9"/>
        <w:bookmarkStart w:id="475" w:name="Text10"/>
        <w:bookmarkStart w:id="476" w:name="Text11"/>
        <w:bookmarkStart w:id="477" w:name="Text1"/>
        <w:bookmarkStart w:id="478" w:name="Text8"/>
        <w:bookmarkStart w:id="479" w:name="Text9"/>
        <w:bookmarkStart w:id="480" w:name="Text10"/>
        <w:bookmarkStart w:id="481" w:name="Text11"/>
        <w:bookmarkStart w:id="482" w:name="Text1"/>
        <w:bookmarkStart w:id="483" w:name="Text8"/>
        <w:bookmarkStart w:id="484" w:name="Text9"/>
        <w:bookmarkStart w:id="485" w:name="Text10"/>
        <w:bookmarkStart w:id="486" w:name="Text11"/>
        <w:bookmarkStart w:id="487" w:name="Text1"/>
        <w:bookmarkStart w:id="488" w:name="Text8"/>
        <w:bookmarkStart w:id="489" w:name="Text9"/>
        <w:bookmarkStart w:id="490" w:name="Text10"/>
        <w:bookmarkStart w:id="491" w:name="Text11"/>
        <w:bookmarkStart w:id="492" w:name="Text1"/>
        <w:bookmarkStart w:id="493" w:name="Text2"/>
        <w:bookmarkStart w:id="494" w:name="Text7"/>
        <w:bookmarkStart w:id="495" w:name="Text4"/>
        <w:bookmarkStart w:id="496" w:name="Text5"/>
        <w:bookmarkStart w:id="497" w:name="Text6"/>
        <w:bookmarkStart w:id="498" w:name="Text8"/>
        <w:bookmarkStart w:id="499" w:name="Text9"/>
        <w:bookmarkStart w:id="500" w:name="Text10"/>
        <w:bookmarkStart w:id="501" w:name="Text11"/>
        <w:bookmarkStart w:id="502" w:name="Text1"/>
        <w:bookmarkStart w:id="503" w:name="Text8"/>
        <w:bookmarkStart w:id="504" w:name="Text9"/>
        <w:bookmarkStart w:id="505" w:name="Text10"/>
        <w:bookmarkStart w:id="506" w:name="Text11"/>
        <w:bookmarkStart w:id="507" w:name="Text1"/>
        <w:bookmarkStart w:id="508" w:name="Text8"/>
        <w:bookmarkStart w:id="509" w:name="Text9"/>
        <w:bookmarkStart w:id="510" w:name="Text10"/>
        <w:bookmarkStart w:id="511" w:name="Text11"/>
        <w:bookmarkStart w:id="512" w:name="Text1"/>
        <w:bookmarkStart w:id="513" w:name="Text8"/>
        <w:bookmarkStart w:id="514" w:name="Text9"/>
        <w:bookmarkStart w:id="515" w:name="Text10"/>
        <w:bookmarkStart w:id="516" w:name="Text11"/>
        <w:bookmarkStart w:id="517" w:name="Text1"/>
        <w:bookmarkStart w:id="518" w:name="Text8"/>
        <w:bookmarkStart w:id="519" w:name="Text9"/>
        <w:bookmarkStart w:id="520" w:name="Text10"/>
        <w:bookmarkStart w:id="521" w:name="Text11"/>
        <w:bookmarkStart w:id="522" w:name="Text1"/>
        <w:bookmarkStart w:id="523" w:name="Text8"/>
        <w:bookmarkStart w:id="524" w:name="Text9"/>
        <w:bookmarkStart w:id="525" w:name="Text10"/>
        <w:bookmarkStart w:id="526" w:name="Text11"/>
        <w:bookmarkStart w:id="527" w:name="Text1"/>
        <w:bookmarkStart w:id="528" w:name="Text8"/>
        <w:bookmarkStart w:id="529" w:name="Text9"/>
        <w:bookmarkStart w:id="530" w:name="Text10"/>
        <w:bookmarkStart w:id="531" w:name="Text11"/>
        <w:bookmarkStart w:id="532" w:name="Text1"/>
        <w:bookmarkStart w:id="533" w:name="Text8"/>
        <w:bookmarkStart w:id="534" w:name="Text9"/>
        <w:bookmarkStart w:id="535" w:name="Text10"/>
        <w:bookmarkStart w:id="536" w:name="Text11"/>
        <w:bookmarkStart w:id="537" w:name="Text1"/>
        <w:bookmarkStart w:id="538" w:name="Text8"/>
        <w:bookmarkStart w:id="539" w:name="Text9"/>
        <w:bookmarkStart w:id="540" w:name="Text10"/>
        <w:bookmarkStart w:id="541" w:name="Text11"/>
        <w:bookmarkStart w:id="542" w:name="Text1"/>
        <w:bookmarkStart w:id="543" w:name="Text8"/>
        <w:bookmarkStart w:id="544" w:name="Text9"/>
        <w:bookmarkStart w:id="545" w:name="Text10"/>
        <w:bookmarkStart w:id="546" w:name="Text11"/>
        <w:bookmarkStart w:id="547" w:name="Text1"/>
        <w:bookmarkStart w:id="548" w:name="Text8"/>
        <w:bookmarkStart w:id="549" w:name="Text9"/>
        <w:bookmarkStart w:id="550" w:name="Text10"/>
        <w:bookmarkStart w:id="551" w:name="Text11"/>
        <w:bookmarkStart w:id="552" w:name="Text1"/>
        <w:bookmarkStart w:id="553" w:name="Text8"/>
        <w:bookmarkStart w:id="554" w:name="Text9"/>
        <w:bookmarkStart w:id="555" w:name="Text10"/>
        <w:bookmarkStart w:id="556" w:name="Text11"/>
        <w:bookmarkStart w:id="557" w:name="Text1"/>
        <w:bookmarkStart w:id="558" w:name="Text8"/>
        <w:bookmarkStart w:id="559" w:name="Text9"/>
        <w:bookmarkStart w:id="560" w:name="Text10"/>
        <w:bookmarkStart w:id="561" w:name="Text11"/>
        <w:bookmarkStart w:id="562" w:name="Text1"/>
        <w:bookmarkStart w:id="563" w:name="Text8"/>
        <w:bookmarkStart w:id="564" w:name="Text9"/>
        <w:bookmarkStart w:id="565" w:name="Text10"/>
        <w:bookmarkStart w:id="566" w:name="Text11"/>
        <w:bookmarkStart w:id="567" w:name="Text1"/>
        <w:bookmarkStart w:id="568" w:name="Text8"/>
        <w:bookmarkStart w:id="569" w:name="Text9"/>
        <w:bookmarkStart w:id="570" w:name="Text10"/>
        <w:bookmarkStart w:id="571" w:name="Text11"/>
        <w:bookmarkStart w:id="572" w:name="Text1"/>
        <w:bookmarkStart w:id="573" w:name="Text8"/>
        <w:bookmarkStart w:id="574" w:name="Text9"/>
        <w:bookmarkStart w:id="575" w:name="Text10"/>
        <w:bookmarkStart w:id="576" w:name="Text11"/>
        <w:bookmarkStart w:id="577" w:name="Text1"/>
        <w:bookmarkStart w:id="578" w:name="Text8"/>
        <w:bookmarkStart w:id="579" w:name="Text9"/>
        <w:bookmarkStart w:id="580" w:name="Text10"/>
        <w:bookmarkStart w:id="581" w:name="Text11"/>
        <w:bookmarkStart w:id="582" w:name="Text1"/>
        <w:bookmarkStart w:id="583" w:name="Text8"/>
        <w:bookmarkStart w:id="584" w:name="Text9"/>
        <w:bookmarkStart w:id="585" w:name="Text10"/>
        <w:bookmarkStart w:id="586" w:name="Text11"/>
        <w:bookmarkStart w:id="587" w:name="Text1"/>
        <w:bookmarkStart w:id="588" w:name="Text8"/>
        <w:bookmarkStart w:id="589" w:name="Text9"/>
        <w:bookmarkStart w:id="590" w:name="Text10"/>
        <w:bookmarkStart w:id="591" w:name="Text11"/>
        <w:bookmarkStart w:id="592" w:name="Text1"/>
        <w:bookmarkStart w:id="593" w:name="Text8"/>
        <w:bookmarkStart w:id="594" w:name="Text9"/>
        <w:bookmarkStart w:id="595" w:name="Text10"/>
        <w:bookmarkStart w:id="596" w:name="Text11"/>
        <w:bookmarkStart w:id="597" w:name="Text1"/>
        <w:bookmarkStart w:id="598" w:name="Text8"/>
        <w:bookmarkStart w:id="599" w:name="Text9"/>
        <w:bookmarkStart w:id="600" w:name="Text10"/>
        <w:bookmarkStart w:id="601" w:name="Text11"/>
        <w:bookmarkStart w:id="602" w:name="Text1"/>
        <w:bookmarkStart w:id="603" w:name="Text8"/>
        <w:bookmarkStart w:id="604" w:name="Text9"/>
        <w:bookmarkStart w:id="605" w:name="Text10"/>
        <w:bookmarkStart w:id="606" w:name="Text11"/>
        <w:bookmarkStart w:id="607" w:name="Text1"/>
        <w:bookmarkStart w:id="608" w:name="Text8"/>
        <w:bookmarkStart w:id="609" w:name="Text9"/>
        <w:bookmarkStart w:id="610" w:name="Text10"/>
        <w:bookmarkStart w:id="611" w:name="Text11"/>
        <w:bookmarkStart w:id="612" w:name="Text1"/>
        <w:bookmarkStart w:id="613" w:name="Text8"/>
        <w:bookmarkStart w:id="614" w:name="Text9"/>
        <w:bookmarkStart w:id="615" w:name="Text10"/>
        <w:bookmarkStart w:id="616" w:name="Text11"/>
        <w:bookmarkStart w:id="617" w:name="Text1"/>
        <w:bookmarkStart w:id="618" w:name="Text8"/>
        <w:bookmarkStart w:id="619" w:name="Text9"/>
        <w:bookmarkStart w:id="620" w:name="Text10"/>
        <w:bookmarkStart w:id="621" w:name="Text11"/>
        <w:bookmarkStart w:id="622" w:name="Text1"/>
        <w:bookmarkStart w:id="623" w:name="Text8"/>
        <w:bookmarkStart w:id="624" w:name="Text9"/>
        <w:bookmarkStart w:id="625" w:name="Text10"/>
        <w:bookmarkStart w:id="626" w:name="Text11"/>
        <w:bookmarkStart w:id="627" w:name="Text1"/>
        <w:bookmarkStart w:id="628" w:name="Text8"/>
        <w:bookmarkStart w:id="629" w:name="Text9"/>
        <w:bookmarkStart w:id="630" w:name="Text10"/>
        <w:bookmarkStart w:id="631" w:name="Text11"/>
        <w:bookmarkStart w:id="632" w:name="Text1"/>
        <w:bookmarkStart w:id="633" w:name="Text8"/>
        <w:bookmarkStart w:id="634" w:name="Text9"/>
        <w:bookmarkStart w:id="635" w:name="Text10"/>
        <w:bookmarkStart w:id="636" w:name="Text11"/>
        <w:bookmarkStart w:id="637" w:name="Text1"/>
        <w:bookmarkStart w:id="638" w:name="Text8"/>
        <w:bookmarkStart w:id="639" w:name="Text9"/>
        <w:bookmarkStart w:id="640" w:name="Text10"/>
        <w:bookmarkStart w:id="641" w:name="Text11"/>
        <w:bookmarkStart w:id="642" w:name="Text1"/>
        <w:bookmarkStart w:id="643" w:name="Text8"/>
        <w:bookmarkStart w:id="644" w:name="Text9"/>
        <w:bookmarkStart w:id="645" w:name="Text10"/>
        <w:bookmarkStart w:id="646" w:name="Text11"/>
        <w:bookmarkStart w:id="647" w:name="Text1"/>
        <w:bookmarkStart w:id="648" w:name="Text8"/>
        <w:bookmarkStart w:id="649" w:name="Text9"/>
        <w:bookmarkStart w:id="650" w:name="Text10"/>
        <w:bookmarkStart w:id="651" w:name="Text11"/>
        <w:bookmarkStart w:id="652" w:name="Text1"/>
        <w:bookmarkStart w:id="653" w:name="Text8"/>
        <w:bookmarkStart w:id="654" w:name="Text9"/>
        <w:bookmarkStart w:id="655" w:name="Text10"/>
        <w:bookmarkStart w:id="656" w:name="Text11"/>
        <w:bookmarkStart w:id="657" w:name="Text1"/>
        <w:bookmarkStart w:id="658" w:name="Text8"/>
        <w:bookmarkStart w:id="659" w:name="Text9"/>
        <w:bookmarkStart w:id="660" w:name="Text10"/>
        <w:bookmarkStart w:id="661" w:name="Text11"/>
        <w:bookmarkStart w:id="662" w:name="Text1"/>
        <w:bookmarkStart w:id="663" w:name="Text8"/>
        <w:bookmarkStart w:id="664" w:name="Text9"/>
        <w:bookmarkStart w:id="665" w:name="Text10"/>
        <w:bookmarkStart w:id="666" w:name="Text11"/>
        <w:bookmarkStart w:id="667" w:name="Text1"/>
        <w:bookmarkStart w:id="668" w:name="Text8"/>
        <w:bookmarkStart w:id="669" w:name="Text9"/>
        <w:bookmarkStart w:id="670" w:name="Text10"/>
        <w:bookmarkStart w:id="671" w:name="Text11"/>
        <w:bookmarkStart w:id="672" w:name="Text1"/>
        <w:bookmarkStart w:id="673" w:name="Text8"/>
        <w:bookmarkStart w:id="674" w:name="Text9"/>
        <w:bookmarkStart w:id="675" w:name="Text10"/>
        <w:bookmarkStart w:id="676" w:name="Text11"/>
        <w:bookmarkStart w:id="677" w:name="Text1"/>
        <w:bookmarkStart w:id="678" w:name="Text8"/>
        <w:bookmarkStart w:id="679" w:name="Text9"/>
        <w:bookmarkStart w:id="680" w:name="Text10"/>
        <w:bookmarkStart w:id="681" w:name="Text11"/>
        <w:bookmarkStart w:id="682" w:name="Text1"/>
        <w:bookmarkStart w:id="683" w:name="Text8"/>
        <w:bookmarkStart w:id="684" w:name="Text9"/>
        <w:bookmarkStart w:id="685" w:name="Text10"/>
        <w:bookmarkStart w:id="686" w:name="Text11"/>
        <w:bookmarkStart w:id="687" w:name="Text1"/>
        <w:bookmarkStart w:id="688" w:name="Text8"/>
        <w:bookmarkStart w:id="689" w:name="Text9"/>
        <w:bookmarkStart w:id="690" w:name="Text10"/>
        <w:bookmarkStart w:id="691" w:name="Text11"/>
        <w:bookmarkStart w:id="692" w:name="Text1"/>
        <w:bookmarkStart w:id="693" w:name="Text8"/>
        <w:bookmarkStart w:id="694" w:name="Text9"/>
        <w:bookmarkStart w:id="695" w:name="Text10"/>
        <w:bookmarkStart w:id="696" w:name="Text11"/>
        <w:bookmarkStart w:id="697" w:name="Text1"/>
        <w:bookmarkStart w:id="698" w:name="Text8"/>
        <w:bookmarkStart w:id="699" w:name="Text9"/>
        <w:bookmarkStart w:id="700" w:name="Text10"/>
        <w:bookmarkStart w:id="701" w:name="Text11"/>
        <w:bookmarkStart w:id="702" w:name="Text1"/>
        <w:bookmarkStart w:id="703" w:name="Text8"/>
        <w:bookmarkStart w:id="704" w:name="Text9"/>
        <w:bookmarkStart w:id="705" w:name="Text10"/>
        <w:bookmarkStart w:id="706" w:name="Text11"/>
        <w:bookmarkStart w:id="707" w:name="Text1"/>
        <w:bookmarkStart w:id="708" w:name="Text8"/>
        <w:bookmarkStart w:id="709" w:name="Text9"/>
        <w:bookmarkStart w:id="710" w:name="Text10"/>
        <w:bookmarkStart w:id="711" w:name="Text11"/>
        <w:bookmarkStart w:id="712" w:name="Text1"/>
        <w:bookmarkStart w:id="713" w:name="Text8"/>
        <w:bookmarkStart w:id="714" w:name="Text9"/>
        <w:bookmarkStart w:id="715" w:name="Text10"/>
        <w:bookmarkStart w:id="716" w:name="Text11"/>
        <w:bookmarkStart w:id="717" w:name="Text1"/>
        <w:bookmarkStart w:id="718" w:name="Text8"/>
        <w:bookmarkStart w:id="719" w:name="Text9"/>
        <w:bookmarkStart w:id="720" w:name="Text10"/>
        <w:bookmarkStart w:id="721" w:name="Text11"/>
        <w:bookmarkStart w:id="722" w:name="Text1"/>
        <w:bookmarkStart w:id="723" w:name="Text8"/>
        <w:bookmarkStart w:id="724" w:name="Text9"/>
        <w:bookmarkStart w:id="725" w:name="Text10"/>
        <w:bookmarkStart w:id="726" w:name="Text11"/>
        <w:bookmarkStart w:id="727" w:name="Text1"/>
        <w:bookmarkStart w:id="728" w:name="Text8"/>
        <w:bookmarkStart w:id="729" w:name="Text9"/>
        <w:bookmarkStart w:id="730" w:name="Text10"/>
        <w:bookmarkStart w:id="731" w:name="Text11"/>
        <w:bookmarkStart w:id="732" w:name="Text1"/>
        <w:bookmarkStart w:id="733" w:name="Text8"/>
        <w:bookmarkStart w:id="734" w:name="Text9"/>
        <w:bookmarkStart w:id="735" w:name="Text10"/>
        <w:bookmarkStart w:id="736" w:name="Text11"/>
        <w:bookmarkStart w:id="737" w:name="Text1"/>
        <w:bookmarkStart w:id="738" w:name="Text2"/>
        <w:bookmarkStart w:id="739" w:name="Text7"/>
        <w:bookmarkStart w:id="740" w:name="Text4"/>
        <w:bookmarkStart w:id="741" w:name="Text5"/>
        <w:bookmarkStart w:id="742" w:name="Text6"/>
        <w:bookmarkStart w:id="743" w:name="Text7"/>
        <w:bookmarkStart w:id="744" w:name="Text8"/>
        <w:bookmarkStart w:id="745" w:name="Text9"/>
        <w:bookmarkStart w:id="746" w:name="Text10"/>
        <w:bookmarkStart w:id="747" w:name="Text11"/>
        <w:bookmarkStart w:id="748" w:name="Text1"/>
        <w:bookmarkStart w:id="749" w:name="Text2"/>
        <w:bookmarkStart w:id="750" w:name="Text7"/>
        <w:bookmarkStart w:id="751" w:name="Text4"/>
        <w:bookmarkStart w:id="752" w:name="Text6"/>
        <w:bookmarkStart w:id="753" w:name="Text5"/>
        <w:bookmarkStart w:id="754" w:name="Text7"/>
        <w:bookmarkStart w:id="755" w:name="Text8"/>
        <w:bookmarkStart w:id="756" w:name="Text9"/>
        <w:bookmarkStart w:id="757" w:name="Text10"/>
        <w:bookmarkStart w:id="758" w:name="Text11"/>
        <w:bookmarkStart w:id="759" w:name="Text1"/>
        <w:bookmarkStart w:id="760" w:name="Text2"/>
        <w:bookmarkStart w:id="761" w:name="Text4"/>
        <w:bookmarkStart w:id="762" w:name="Text5"/>
        <w:bookmarkStart w:id="763" w:name="Text6"/>
        <w:bookmarkStart w:id="764" w:name="Text8"/>
        <w:bookmarkStart w:id="765" w:name="Text9"/>
        <w:bookmarkStart w:id="766" w:name="Text10"/>
        <w:bookmarkStart w:id="767" w:name="Text11"/>
        <w:bookmarkStart w:id="768" w:name="Text1"/>
        <w:bookmarkStart w:id="769" w:name="Text2"/>
        <w:bookmarkStart w:id="770" w:name="Text7"/>
        <w:bookmarkStart w:id="771" w:name="Text4"/>
        <w:bookmarkStart w:id="772" w:name="Text5"/>
        <w:bookmarkStart w:id="773" w:name="Text6"/>
        <w:bookmarkStart w:id="774" w:name="Text5"/>
        <w:bookmarkStart w:id="775" w:name="Text6"/>
        <w:bookmarkStart w:id="776" w:name="Text2"/>
        <w:bookmarkStart w:id="777" w:name="Text7"/>
        <w:bookmarkStart w:id="778" w:name="Text4"/>
        <w:bookmarkStart w:id="779" w:name="Text5"/>
        <w:bookmarkStart w:id="780" w:name="Text6"/>
        <w:bookmarkStart w:id="781" w:name="Text8"/>
        <w:bookmarkStart w:id="782" w:name="Text9"/>
        <w:bookmarkStart w:id="783" w:name="Text10"/>
        <w:bookmarkStart w:id="784" w:name="Text11"/>
        <w:bookmarkStart w:id="785" w:name="Text1"/>
        <w:bookmarkStart w:id="786" w:name="Text2"/>
        <w:bookmarkStart w:id="787" w:name="Text7"/>
        <w:bookmarkStart w:id="788" w:name="Text4"/>
        <w:bookmarkStart w:id="789" w:name="Text5"/>
        <w:bookmarkStart w:id="790" w:name="Text6"/>
        <w:bookmarkStart w:id="791" w:name="Text8"/>
        <w:bookmarkStart w:id="792" w:name="Text9"/>
        <w:bookmarkStart w:id="793" w:name="Text10"/>
        <w:bookmarkStart w:id="794" w:name="Text11"/>
        <w:bookmarkStart w:id="795" w:name="Text1"/>
        <w:bookmarkStart w:id="796" w:name="Text2"/>
        <w:bookmarkStart w:id="797" w:name="Text7"/>
        <w:bookmarkStart w:id="798" w:name="Text4"/>
        <w:bookmarkStart w:id="799" w:name="Text5"/>
        <w:bookmarkStart w:id="800" w:name="Text6"/>
        <w:bookmarkStart w:id="801" w:name="Text8"/>
        <w:bookmarkStart w:id="802" w:name="Text9"/>
        <w:bookmarkStart w:id="803" w:name="Text10"/>
        <w:bookmarkStart w:id="804" w:name="Text11"/>
        <w:bookmarkStart w:id="805" w:name="Text1"/>
        <w:bookmarkStart w:id="806" w:name="Text2"/>
        <w:bookmarkStart w:id="807" w:name="Text7"/>
        <w:bookmarkStart w:id="808" w:name="Text4"/>
        <w:bookmarkStart w:id="809" w:name="Text5"/>
        <w:bookmarkStart w:id="810" w:name="Text6"/>
        <w:bookmarkStart w:id="811" w:name="Text8"/>
        <w:bookmarkStart w:id="812" w:name="Text9"/>
        <w:bookmarkStart w:id="813" w:name="Text10"/>
        <w:bookmarkStart w:id="814" w:name="Text11"/>
        <w:bookmarkStart w:id="815" w:name="Text1"/>
        <w:bookmarkStart w:id="816" w:name="Text2"/>
        <w:bookmarkStart w:id="817" w:name="Text7"/>
        <w:bookmarkStart w:id="818" w:name="Text4"/>
        <w:bookmarkStart w:id="819" w:name="Text5"/>
        <w:bookmarkStart w:id="820" w:name="Text6"/>
        <w:bookmarkStart w:id="821" w:name="Text2"/>
        <w:bookmarkStart w:id="822" w:name="Text7"/>
        <w:bookmarkStart w:id="823" w:name="Text4"/>
        <w:bookmarkStart w:id="824" w:name="Text5"/>
        <w:bookmarkStart w:id="825" w:name="Text6"/>
        <w:bookmarkStart w:id="826" w:name="Text8"/>
        <w:bookmarkStart w:id="827" w:name="Text9"/>
        <w:bookmarkStart w:id="828" w:name="Text10"/>
        <w:bookmarkStart w:id="829" w:name="Text11"/>
        <w:bookmarkStart w:id="830" w:name="Text1"/>
        <w:bookmarkStart w:id="831" w:name="Text2"/>
        <w:bookmarkStart w:id="832" w:name="Text7"/>
        <w:bookmarkStart w:id="833" w:name="Text4"/>
        <w:bookmarkStart w:id="834" w:name="Text5"/>
        <w:bookmarkStart w:id="835" w:name="Text6"/>
        <w:bookmarkStart w:id="836" w:name="Text8"/>
        <w:bookmarkStart w:id="837" w:name="Text9"/>
        <w:bookmarkStart w:id="838" w:name="Text10"/>
        <w:bookmarkStart w:id="839" w:name="Text11"/>
        <w:bookmarkStart w:id="840" w:name="Text1"/>
        <w:bookmarkStart w:id="841" w:name="Text2"/>
        <w:bookmarkStart w:id="842" w:name="Text7"/>
        <w:bookmarkStart w:id="843" w:name="Text4"/>
        <w:bookmarkStart w:id="844" w:name="Text5"/>
        <w:bookmarkStart w:id="845" w:name="Text6"/>
        <w:bookmarkStart w:id="846" w:name="Text8"/>
        <w:bookmarkStart w:id="847" w:name="Text9"/>
        <w:bookmarkStart w:id="848" w:name="Text10"/>
        <w:bookmarkStart w:id="849" w:name="Text11"/>
        <w:bookmarkStart w:id="850" w:name="Text1"/>
        <w:bookmarkStart w:id="851" w:name="Text2"/>
        <w:bookmarkStart w:id="852" w:name="Text7"/>
        <w:bookmarkStart w:id="853" w:name="Text4"/>
        <w:bookmarkStart w:id="854" w:name="Text5"/>
        <w:bookmarkStart w:id="855" w:name="Text6"/>
        <w:bookmarkStart w:id="856" w:name="Text8"/>
        <w:bookmarkStart w:id="857" w:name="Text9"/>
        <w:bookmarkStart w:id="858" w:name="Text10"/>
        <w:bookmarkStart w:id="859" w:name="Text11"/>
        <w:bookmarkStart w:id="860" w:name="Text1"/>
        <w:bookmarkStart w:id="861" w:name="Text8"/>
        <w:bookmarkStart w:id="862" w:name="Text9"/>
        <w:bookmarkStart w:id="863" w:name="Text10"/>
        <w:bookmarkStart w:id="864" w:name="Text11"/>
        <w:bookmarkStart w:id="865" w:name="Text1"/>
        <w:bookmarkStart w:id="866" w:name="Text7"/>
        <w:bookmarkStart w:id="867" w:name="Text7"/>
        <w:bookmarkStart w:id="868" w:name="Text7"/>
        <w:bookmarkStart w:id="869" w:name="Text7"/>
        <w:bookmarkStart w:id="870" w:name="Text7"/>
        <w:bookmarkStart w:id="871" w:name="Text7"/>
        <w:bookmarkStart w:id="872" w:name="Text2"/>
        <w:bookmarkStart w:id="873" w:name="Text7"/>
        <w:bookmarkStart w:id="874" w:name="Text4"/>
        <w:bookmarkStart w:id="875" w:name="Text5"/>
        <w:bookmarkStart w:id="876" w:name="Text6"/>
        <w:bookmarkStart w:id="877" w:name="Text8"/>
        <w:bookmarkStart w:id="878" w:name="Text9"/>
        <w:bookmarkStart w:id="879" w:name="Text10"/>
        <w:bookmarkStart w:id="880" w:name="Text11"/>
        <w:bookmarkStart w:id="881" w:name="Text1"/>
        <w:bookmarkStart w:id="882" w:name="Text2"/>
        <w:bookmarkStart w:id="883" w:name="Text7"/>
        <w:bookmarkStart w:id="884" w:name="Text4"/>
        <w:bookmarkStart w:id="885" w:name="Text5"/>
        <w:bookmarkStart w:id="886" w:name="Text6"/>
        <w:bookmarkStart w:id="887" w:name="Text8"/>
        <w:bookmarkStart w:id="888" w:name="Text9"/>
        <w:bookmarkStart w:id="889" w:name="Text10"/>
        <w:bookmarkStart w:id="890" w:name="Text11"/>
        <w:bookmarkStart w:id="891" w:name="Text1"/>
        <w:bookmarkStart w:id="892" w:name="Text2"/>
        <w:bookmarkStart w:id="893" w:name="Text7"/>
        <w:bookmarkStart w:id="894" w:name="Text4"/>
        <w:bookmarkStart w:id="895" w:name="Text5"/>
        <w:bookmarkStart w:id="896" w:name="Text6"/>
        <w:bookmarkStart w:id="897" w:name="Text8"/>
        <w:bookmarkStart w:id="898" w:name="Text9"/>
        <w:bookmarkStart w:id="899" w:name="Text10"/>
        <w:bookmarkStart w:id="900" w:name="Text11"/>
        <w:bookmarkStart w:id="901" w:name="Text1"/>
        <w:bookmarkStart w:id="902" w:name="Text8"/>
        <w:bookmarkStart w:id="903" w:name="Text9"/>
        <w:bookmarkStart w:id="904" w:name="Text10"/>
        <w:bookmarkStart w:id="905" w:name="Text11"/>
        <w:bookmarkStart w:id="906" w:name="Text1"/>
        <w:bookmarkStart w:id="907" w:name="Text2"/>
        <w:bookmarkStart w:id="908" w:name="Text7"/>
        <w:bookmarkStart w:id="909" w:name="Text4"/>
        <w:bookmarkStart w:id="910" w:name="Text5"/>
        <w:bookmarkStart w:id="911" w:name="Text6"/>
        <w:bookmarkStart w:id="912" w:name="Text8"/>
        <w:bookmarkStart w:id="913" w:name="Text9"/>
        <w:bookmarkStart w:id="914" w:name="Text10"/>
        <w:bookmarkStart w:id="915" w:name="Text11"/>
        <w:bookmarkStart w:id="916" w:name="Text1"/>
        <w:bookmarkStart w:id="917" w:name="Text8"/>
        <w:bookmarkStart w:id="918" w:name="Text9"/>
        <w:bookmarkStart w:id="919" w:name="Text10"/>
        <w:bookmarkStart w:id="920" w:name="Text11"/>
        <w:bookmarkStart w:id="921" w:name="Text1"/>
        <w:bookmarkStart w:id="922" w:name="Text8"/>
        <w:bookmarkStart w:id="923" w:name="Text9"/>
        <w:bookmarkStart w:id="924" w:name="Text10"/>
        <w:bookmarkStart w:id="925" w:name="Text11"/>
        <w:bookmarkStart w:id="926" w:name="Text1"/>
        <w:bookmarkStart w:id="927" w:name="Text8"/>
        <w:bookmarkStart w:id="928" w:name="Text9"/>
        <w:bookmarkStart w:id="929" w:name="Text10"/>
        <w:bookmarkStart w:id="930" w:name="Text11"/>
        <w:bookmarkStart w:id="931" w:name="Text1"/>
        <w:bookmarkStart w:id="932" w:name="Text8"/>
        <w:bookmarkStart w:id="933" w:name="Text9"/>
        <w:bookmarkStart w:id="934" w:name="Text10"/>
        <w:bookmarkStart w:id="935" w:name="Text11"/>
        <w:bookmarkStart w:id="936" w:name="Text1"/>
        <w:bookmarkStart w:id="937" w:name="Text8"/>
        <w:bookmarkStart w:id="938" w:name="Text9"/>
        <w:bookmarkStart w:id="939" w:name="Text10"/>
        <w:bookmarkStart w:id="940" w:name="Text11"/>
        <w:bookmarkStart w:id="941" w:name="Text1"/>
        <w:bookmarkStart w:id="942" w:name="Text8"/>
        <w:bookmarkStart w:id="943" w:name="Text9"/>
        <w:bookmarkStart w:id="944" w:name="Text10"/>
        <w:bookmarkStart w:id="945" w:name="Text11"/>
        <w:bookmarkStart w:id="946" w:name="Text1"/>
        <w:bookmarkStart w:id="947" w:name="Text8"/>
        <w:bookmarkStart w:id="948" w:name="Text9"/>
        <w:bookmarkStart w:id="949" w:name="Text10"/>
        <w:bookmarkStart w:id="950" w:name="Text11"/>
        <w:bookmarkStart w:id="951" w:name="Text1"/>
        <w:bookmarkStart w:id="952" w:name="Text8"/>
        <w:bookmarkStart w:id="953" w:name="Text9"/>
        <w:bookmarkStart w:id="954" w:name="Text10"/>
        <w:bookmarkStart w:id="955" w:name="Text11"/>
        <w:bookmarkStart w:id="956" w:name="Text1"/>
        <w:bookmarkStart w:id="957" w:name="Text8"/>
        <w:bookmarkStart w:id="958" w:name="Text9"/>
        <w:bookmarkStart w:id="959" w:name="Text10"/>
        <w:bookmarkStart w:id="960" w:name="Text11"/>
        <w:bookmarkStart w:id="961" w:name="Text1"/>
        <w:bookmarkStart w:id="962" w:name="Text8"/>
        <w:bookmarkStart w:id="963" w:name="Text9"/>
        <w:bookmarkStart w:id="964" w:name="Text10"/>
        <w:bookmarkStart w:id="965" w:name="Text11"/>
        <w:bookmarkStart w:id="966" w:name="Text1"/>
        <w:bookmarkStart w:id="967" w:name="Text8"/>
        <w:bookmarkStart w:id="968" w:name="Text9"/>
        <w:bookmarkStart w:id="969" w:name="Text10"/>
        <w:bookmarkStart w:id="970" w:name="Text11"/>
        <w:bookmarkStart w:id="971" w:name="Text1"/>
        <w:bookmarkStart w:id="972" w:name="Text8"/>
        <w:bookmarkStart w:id="973" w:name="Text9"/>
        <w:bookmarkStart w:id="974" w:name="Text10"/>
        <w:bookmarkStart w:id="975" w:name="Text11"/>
        <w:bookmarkStart w:id="976" w:name="Text1"/>
        <w:bookmarkStart w:id="977" w:name="Text8"/>
        <w:bookmarkStart w:id="978" w:name="Text9"/>
        <w:bookmarkStart w:id="979" w:name="Text10"/>
        <w:bookmarkStart w:id="980" w:name="Text11"/>
        <w:bookmarkStart w:id="981" w:name="Text1"/>
        <w:bookmarkStart w:id="982" w:name="Text8"/>
        <w:bookmarkStart w:id="983" w:name="Text9"/>
        <w:bookmarkStart w:id="984" w:name="Text10"/>
        <w:bookmarkStart w:id="985" w:name="Text11"/>
        <w:bookmarkStart w:id="986" w:name="Text1"/>
        <w:bookmarkStart w:id="987" w:name="Text8"/>
        <w:bookmarkStart w:id="988" w:name="Text9"/>
        <w:bookmarkStart w:id="989" w:name="Text10"/>
        <w:bookmarkStart w:id="990" w:name="Text11"/>
        <w:bookmarkStart w:id="991" w:name="Text1"/>
        <w:bookmarkStart w:id="992" w:name="Text8"/>
        <w:bookmarkStart w:id="993" w:name="Text9"/>
        <w:bookmarkStart w:id="994" w:name="Text10"/>
        <w:bookmarkStart w:id="995" w:name="Text11"/>
        <w:bookmarkStart w:id="996" w:name="Text1"/>
        <w:bookmarkStart w:id="997" w:name="Text8"/>
        <w:bookmarkStart w:id="998" w:name="Text9"/>
        <w:bookmarkStart w:id="999" w:name="Text10"/>
        <w:bookmarkStart w:id="1000" w:name="Text11"/>
        <w:bookmarkStart w:id="1001" w:name="Text1"/>
        <w:bookmarkStart w:id="1002" w:name="Text8"/>
        <w:bookmarkStart w:id="1003" w:name="Text9"/>
        <w:bookmarkStart w:id="1004" w:name="Text10"/>
        <w:bookmarkStart w:id="1005" w:name="Text11"/>
        <w:bookmarkStart w:id="1006" w:name="Text1"/>
        <w:bookmarkStart w:id="1007" w:name="Text8"/>
        <w:bookmarkStart w:id="1008" w:name="Text9"/>
        <w:bookmarkStart w:id="1009" w:name="Text10"/>
        <w:bookmarkStart w:id="1010" w:name="Text11"/>
        <w:bookmarkStart w:id="1011" w:name="Text1"/>
        <w:bookmarkStart w:id="1012" w:name="Text8"/>
        <w:bookmarkStart w:id="1013" w:name="Text9"/>
        <w:bookmarkStart w:id="1014" w:name="Text10"/>
        <w:bookmarkStart w:id="1015" w:name="Text11"/>
        <w:bookmarkStart w:id="1016" w:name="Text1"/>
        <w:bookmarkStart w:id="1017" w:name="Text8"/>
        <w:bookmarkStart w:id="1018" w:name="Text9"/>
        <w:bookmarkStart w:id="1019" w:name="Text10"/>
        <w:bookmarkStart w:id="1020" w:name="Text11"/>
        <w:bookmarkStart w:id="1021" w:name="Text1"/>
        <w:bookmarkStart w:id="1022" w:name="Text8"/>
        <w:bookmarkStart w:id="1023" w:name="Text9"/>
        <w:bookmarkStart w:id="1024" w:name="Text10"/>
        <w:bookmarkStart w:id="1025" w:name="Text11"/>
        <w:bookmarkStart w:id="1026" w:name="Text1"/>
        <w:bookmarkStart w:id="1027" w:name="Text8"/>
        <w:bookmarkStart w:id="1028" w:name="Text9"/>
        <w:bookmarkStart w:id="1029" w:name="Text10"/>
        <w:bookmarkStart w:id="1030" w:name="Text11"/>
        <w:bookmarkStart w:id="1031" w:name="Text1"/>
        <w:bookmarkStart w:id="1032" w:name="Text8"/>
        <w:bookmarkStart w:id="1033" w:name="Text9"/>
        <w:bookmarkStart w:id="1034" w:name="Text10"/>
        <w:bookmarkStart w:id="1035" w:name="Text11"/>
        <w:bookmarkStart w:id="1036" w:name="Text1"/>
        <w:bookmarkStart w:id="1037" w:name="Text8"/>
        <w:bookmarkStart w:id="1038" w:name="Text9"/>
        <w:bookmarkStart w:id="1039" w:name="Text10"/>
        <w:bookmarkStart w:id="1040" w:name="Text11"/>
        <w:bookmarkStart w:id="1041" w:name="Text1"/>
        <w:bookmarkStart w:id="1042" w:name="Text8"/>
        <w:bookmarkStart w:id="1043" w:name="Text9"/>
        <w:bookmarkStart w:id="1044" w:name="Text10"/>
        <w:bookmarkStart w:id="1045" w:name="Text11"/>
        <w:bookmarkStart w:id="1046" w:name="Text1"/>
        <w:bookmarkStart w:id="1047" w:name="Text8"/>
        <w:bookmarkStart w:id="1048" w:name="Text9"/>
        <w:bookmarkStart w:id="1049" w:name="Text10"/>
        <w:bookmarkStart w:id="1050" w:name="Text11"/>
        <w:bookmarkStart w:id="1051" w:name="Text1"/>
        <w:bookmarkStart w:id="1052" w:name="Text8"/>
        <w:bookmarkStart w:id="1053" w:name="Text9"/>
        <w:bookmarkStart w:id="1054" w:name="Text10"/>
        <w:bookmarkStart w:id="1055" w:name="Text11"/>
        <w:bookmarkStart w:id="1056" w:name="Text1"/>
        <w:bookmarkStart w:id="1057" w:name="Text8"/>
        <w:bookmarkStart w:id="1058" w:name="Text9"/>
        <w:bookmarkStart w:id="1059" w:name="Text10"/>
        <w:bookmarkStart w:id="1060" w:name="Text11"/>
        <w:bookmarkStart w:id="1061" w:name="Text1"/>
        <w:bookmarkStart w:id="1062" w:name="Text8"/>
        <w:bookmarkStart w:id="1063" w:name="Text9"/>
        <w:bookmarkStart w:id="1064" w:name="Text10"/>
        <w:bookmarkStart w:id="1065" w:name="Text11"/>
        <w:bookmarkStart w:id="1066" w:name="Text1"/>
        <w:bookmarkStart w:id="1067" w:name="Text8"/>
        <w:bookmarkStart w:id="1068" w:name="Text9"/>
        <w:bookmarkStart w:id="1069" w:name="Text10"/>
        <w:bookmarkStart w:id="1070" w:name="Text11"/>
        <w:bookmarkStart w:id="1071" w:name="Text1"/>
        <w:bookmarkStart w:id="1072" w:name="Text2"/>
        <w:bookmarkStart w:id="1073" w:name="Text7"/>
        <w:bookmarkStart w:id="1074" w:name="Text4"/>
        <w:bookmarkStart w:id="1075" w:name="Text5"/>
        <w:bookmarkStart w:id="1076" w:name="Text6"/>
        <w:bookmarkStart w:id="1077" w:name="Text8"/>
        <w:bookmarkStart w:id="1078" w:name="Text9"/>
        <w:bookmarkStart w:id="1079" w:name="Text10"/>
        <w:bookmarkStart w:id="1080" w:name="Text11"/>
        <w:bookmarkStart w:id="1081" w:name="Text1"/>
        <w:bookmarkStart w:id="1082" w:name="Text8"/>
        <w:bookmarkStart w:id="1083" w:name="Text9"/>
        <w:bookmarkStart w:id="1084" w:name="Text10"/>
        <w:bookmarkStart w:id="1085" w:name="Text11"/>
        <w:bookmarkStart w:id="1086" w:name="Text1"/>
        <w:bookmarkStart w:id="1087" w:name="Text8"/>
        <w:bookmarkStart w:id="1088" w:name="Text9"/>
        <w:bookmarkStart w:id="1089" w:name="Text10"/>
        <w:bookmarkStart w:id="1090" w:name="Text11"/>
        <w:bookmarkStart w:id="1091" w:name="Text1"/>
        <w:bookmarkStart w:id="1092" w:name="Text8"/>
        <w:bookmarkStart w:id="1093" w:name="Text9"/>
        <w:bookmarkStart w:id="1094" w:name="Text10"/>
        <w:bookmarkStart w:id="1095" w:name="Text11"/>
        <w:bookmarkStart w:id="1096" w:name="Text1"/>
        <w:bookmarkStart w:id="1097" w:name="Text8"/>
        <w:bookmarkStart w:id="1098" w:name="Text9"/>
        <w:bookmarkStart w:id="1099" w:name="Text10"/>
        <w:bookmarkStart w:id="1100" w:name="Text11"/>
        <w:bookmarkStart w:id="1101" w:name="Text1"/>
        <w:bookmarkStart w:id="1102" w:name="Text8"/>
        <w:bookmarkStart w:id="1103" w:name="Text9"/>
        <w:bookmarkStart w:id="1104" w:name="Text10"/>
        <w:bookmarkStart w:id="1105" w:name="Text11"/>
        <w:bookmarkStart w:id="1106" w:name="Text1"/>
        <w:bookmarkStart w:id="1107" w:name="Text8"/>
        <w:bookmarkStart w:id="1108" w:name="Text9"/>
        <w:bookmarkStart w:id="1109" w:name="Text10"/>
        <w:bookmarkStart w:id="1110" w:name="Text11"/>
        <w:bookmarkStart w:id="1111" w:name="Text1"/>
        <w:bookmarkStart w:id="1112" w:name="Text8"/>
        <w:bookmarkStart w:id="1113" w:name="Text9"/>
        <w:bookmarkStart w:id="1114" w:name="Text10"/>
        <w:bookmarkStart w:id="1115" w:name="Text11"/>
        <w:bookmarkStart w:id="1116" w:name="Text1"/>
        <w:bookmarkStart w:id="1117" w:name="Text8"/>
        <w:bookmarkStart w:id="1118" w:name="Text9"/>
        <w:bookmarkStart w:id="1119" w:name="Text10"/>
        <w:bookmarkStart w:id="1120" w:name="Text11"/>
        <w:bookmarkStart w:id="1121" w:name="Text1"/>
        <w:bookmarkStart w:id="1122" w:name="Text8"/>
        <w:bookmarkStart w:id="1123" w:name="Text9"/>
        <w:bookmarkStart w:id="1124" w:name="Text10"/>
        <w:bookmarkStart w:id="1125" w:name="Text11"/>
        <w:bookmarkStart w:id="1126" w:name="Text1"/>
        <w:bookmarkStart w:id="1127" w:name="Text8"/>
        <w:bookmarkStart w:id="1128" w:name="Text9"/>
        <w:bookmarkStart w:id="1129" w:name="Text10"/>
        <w:bookmarkStart w:id="1130" w:name="Text11"/>
        <w:bookmarkStart w:id="1131" w:name="Text1"/>
        <w:bookmarkStart w:id="1132" w:name="Text8"/>
        <w:bookmarkStart w:id="1133" w:name="Text9"/>
        <w:bookmarkStart w:id="1134" w:name="Text10"/>
        <w:bookmarkStart w:id="1135" w:name="Text11"/>
        <w:bookmarkStart w:id="1136" w:name="Text1"/>
        <w:bookmarkStart w:id="1137" w:name="Text8"/>
        <w:bookmarkStart w:id="1138" w:name="Text9"/>
        <w:bookmarkStart w:id="1139" w:name="Text10"/>
        <w:bookmarkStart w:id="1140" w:name="Text11"/>
        <w:bookmarkStart w:id="1141" w:name="Text1"/>
        <w:bookmarkStart w:id="1142" w:name="Text8"/>
        <w:bookmarkStart w:id="1143" w:name="Text9"/>
        <w:bookmarkStart w:id="1144" w:name="Text10"/>
        <w:bookmarkStart w:id="1145" w:name="Text11"/>
        <w:bookmarkStart w:id="1146" w:name="Text1"/>
        <w:bookmarkStart w:id="1147" w:name="Text8"/>
        <w:bookmarkStart w:id="1148" w:name="Text9"/>
        <w:bookmarkStart w:id="1149" w:name="Text10"/>
        <w:bookmarkStart w:id="1150" w:name="Text11"/>
        <w:bookmarkStart w:id="1151" w:name="Text1"/>
        <w:bookmarkStart w:id="1152" w:name="Text8"/>
        <w:bookmarkStart w:id="1153" w:name="Text9"/>
        <w:bookmarkStart w:id="1154" w:name="Text10"/>
        <w:bookmarkStart w:id="1155" w:name="Text11"/>
        <w:bookmarkStart w:id="1156" w:name="Text1"/>
        <w:bookmarkStart w:id="1157" w:name="Text8"/>
        <w:bookmarkStart w:id="1158" w:name="Text9"/>
        <w:bookmarkStart w:id="1159" w:name="Text10"/>
        <w:bookmarkStart w:id="1160" w:name="Text11"/>
        <w:bookmarkStart w:id="1161" w:name="Text1"/>
        <w:bookmarkStart w:id="1162" w:name="Text8"/>
        <w:bookmarkStart w:id="1163" w:name="Text9"/>
        <w:bookmarkStart w:id="1164" w:name="Text10"/>
        <w:bookmarkStart w:id="1165" w:name="Text11"/>
        <w:bookmarkStart w:id="1166" w:name="Text1"/>
        <w:bookmarkStart w:id="1167" w:name="Text8"/>
        <w:bookmarkStart w:id="1168" w:name="Text9"/>
        <w:bookmarkStart w:id="1169" w:name="Text10"/>
        <w:bookmarkStart w:id="1170" w:name="Text11"/>
        <w:bookmarkStart w:id="1171" w:name="Text1"/>
        <w:bookmarkStart w:id="1172" w:name="Text8"/>
        <w:bookmarkStart w:id="1173" w:name="Text9"/>
        <w:bookmarkStart w:id="1174" w:name="Text10"/>
        <w:bookmarkStart w:id="1175" w:name="Text11"/>
        <w:bookmarkStart w:id="1176" w:name="Text1"/>
        <w:bookmarkStart w:id="1177" w:name="Text8"/>
        <w:bookmarkStart w:id="1178" w:name="Text9"/>
        <w:bookmarkStart w:id="1179" w:name="Text10"/>
        <w:bookmarkStart w:id="1180" w:name="Text11"/>
        <w:bookmarkStart w:id="1181" w:name="Text1"/>
        <w:bookmarkStart w:id="1182" w:name="Text8"/>
        <w:bookmarkStart w:id="1183" w:name="Text9"/>
        <w:bookmarkStart w:id="1184" w:name="Text10"/>
        <w:bookmarkStart w:id="1185" w:name="Text11"/>
        <w:bookmarkStart w:id="1186" w:name="Text1"/>
        <w:bookmarkStart w:id="1187" w:name="Text8"/>
        <w:bookmarkStart w:id="1188" w:name="Text9"/>
        <w:bookmarkStart w:id="1189" w:name="Text10"/>
        <w:bookmarkStart w:id="1190" w:name="Text11"/>
        <w:bookmarkStart w:id="1191" w:name="Text1"/>
        <w:bookmarkStart w:id="1192" w:name="Text8"/>
        <w:bookmarkStart w:id="1193" w:name="Text9"/>
        <w:bookmarkStart w:id="1194" w:name="Text10"/>
        <w:bookmarkStart w:id="1195" w:name="Text11"/>
        <w:bookmarkStart w:id="1196" w:name="Text1"/>
        <w:bookmarkStart w:id="1197" w:name="Text8"/>
        <w:bookmarkStart w:id="1198" w:name="Text9"/>
        <w:bookmarkStart w:id="1199" w:name="Text10"/>
        <w:bookmarkStart w:id="1200" w:name="Text11"/>
        <w:bookmarkStart w:id="1201" w:name="Text1"/>
        <w:bookmarkStart w:id="1202" w:name="Text8"/>
        <w:bookmarkStart w:id="1203" w:name="Text9"/>
        <w:bookmarkStart w:id="1204" w:name="Text10"/>
        <w:bookmarkStart w:id="1205" w:name="Text11"/>
        <w:bookmarkStart w:id="1206" w:name="Text1"/>
        <w:bookmarkStart w:id="1207" w:name="Text8"/>
        <w:bookmarkStart w:id="1208" w:name="Text9"/>
        <w:bookmarkStart w:id="1209" w:name="Text10"/>
        <w:bookmarkStart w:id="1210" w:name="Text11"/>
        <w:bookmarkStart w:id="1211" w:name="Text1"/>
        <w:bookmarkStart w:id="1212" w:name="Text8"/>
        <w:bookmarkStart w:id="1213" w:name="Text9"/>
        <w:bookmarkStart w:id="1214" w:name="Text10"/>
        <w:bookmarkStart w:id="1215" w:name="Text11"/>
        <w:bookmarkStart w:id="1216" w:name="Text1"/>
        <w:bookmarkStart w:id="1217" w:name="Text8"/>
        <w:bookmarkStart w:id="1218" w:name="Text9"/>
        <w:bookmarkStart w:id="1219" w:name="Text10"/>
        <w:bookmarkStart w:id="1220" w:name="Text11"/>
        <w:bookmarkStart w:id="1221" w:name="Text1"/>
        <w:bookmarkStart w:id="1222" w:name="Text8"/>
        <w:bookmarkStart w:id="1223" w:name="Text9"/>
        <w:bookmarkStart w:id="1224" w:name="Text10"/>
        <w:bookmarkStart w:id="1225" w:name="Text11"/>
        <w:bookmarkStart w:id="1226" w:name="Text1"/>
        <w:bookmarkStart w:id="1227" w:name="Text8"/>
        <w:bookmarkStart w:id="1228" w:name="Text9"/>
        <w:bookmarkStart w:id="1229" w:name="Text10"/>
        <w:bookmarkStart w:id="1230" w:name="Text11"/>
        <w:bookmarkStart w:id="1231" w:name="Text1"/>
        <w:bookmarkStart w:id="1232" w:name="Text8"/>
        <w:bookmarkStart w:id="1233" w:name="Text9"/>
        <w:bookmarkStart w:id="1234" w:name="Text10"/>
        <w:bookmarkStart w:id="1235" w:name="Text11"/>
        <w:bookmarkStart w:id="1236" w:name="Text1"/>
        <w:bookmarkStart w:id="1237" w:name="Text8"/>
        <w:bookmarkStart w:id="1238" w:name="Text9"/>
        <w:bookmarkStart w:id="1239" w:name="Text10"/>
        <w:bookmarkStart w:id="1240" w:name="Text11"/>
        <w:bookmarkStart w:id="1241" w:name="Text1"/>
        <w:bookmarkStart w:id="1242" w:name="Text8"/>
        <w:bookmarkStart w:id="1243" w:name="Text9"/>
        <w:bookmarkStart w:id="1244" w:name="Text10"/>
        <w:bookmarkStart w:id="1245" w:name="Text11"/>
        <w:bookmarkStart w:id="1246" w:name="Text1"/>
        <w:bookmarkStart w:id="1247" w:name="Text8"/>
        <w:bookmarkStart w:id="1248" w:name="Text9"/>
        <w:bookmarkStart w:id="1249" w:name="Text10"/>
        <w:bookmarkStart w:id="1250" w:name="Text11"/>
        <w:bookmarkStart w:id="1251" w:name="Text1"/>
        <w:bookmarkStart w:id="1252" w:name="Text8"/>
        <w:bookmarkStart w:id="1253" w:name="Text9"/>
        <w:bookmarkStart w:id="1254" w:name="Text10"/>
        <w:bookmarkStart w:id="1255" w:name="Text11"/>
        <w:bookmarkStart w:id="1256" w:name="Text1"/>
        <w:bookmarkStart w:id="1257" w:name="Text8"/>
        <w:bookmarkStart w:id="1258" w:name="Text9"/>
        <w:bookmarkStart w:id="1259" w:name="Text10"/>
        <w:bookmarkStart w:id="1260" w:name="Text11"/>
        <w:bookmarkStart w:id="1261" w:name="Text1"/>
        <w:bookmarkStart w:id="1262" w:name="Text8"/>
        <w:bookmarkStart w:id="1263" w:name="Text9"/>
        <w:bookmarkStart w:id="1264" w:name="Text10"/>
        <w:bookmarkStart w:id="1265" w:name="Text11"/>
        <w:bookmarkStart w:id="1266" w:name="Text1"/>
        <w:bookmarkStart w:id="1267" w:name="Text8"/>
        <w:bookmarkStart w:id="1268" w:name="Text9"/>
        <w:bookmarkStart w:id="1269" w:name="Text10"/>
        <w:bookmarkStart w:id="1270" w:name="Text11"/>
        <w:bookmarkStart w:id="1271" w:name="Text1"/>
        <w:bookmarkStart w:id="1272" w:name="Text8"/>
        <w:bookmarkStart w:id="1273" w:name="Text9"/>
        <w:bookmarkStart w:id="1274" w:name="Text10"/>
        <w:bookmarkStart w:id="1275" w:name="Text11"/>
        <w:bookmarkStart w:id="1276" w:name="Text1"/>
        <w:bookmarkStart w:id="1277" w:name="Text8"/>
        <w:bookmarkStart w:id="1278" w:name="Text9"/>
        <w:bookmarkStart w:id="1279" w:name="Text10"/>
        <w:bookmarkStart w:id="1280" w:name="Text11"/>
        <w:bookmarkStart w:id="1281" w:name="Text1"/>
        <w:bookmarkStart w:id="1282" w:name="Text8"/>
        <w:bookmarkStart w:id="1283" w:name="Text9"/>
        <w:bookmarkStart w:id="1284" w:name="Text10"/>
        <w:bookmarkStart w:id="1285" w:name="Text11"/>
        <w:bookmarkStart w:id="1286" w:name="Text1"/>
        <w:bookmarkStart w:id="1287" w:name="Text8"/>
        <w:bookmarkStart w:id="1288" w:name="Text9"/>
        <w:bookmarkStart w:id="1289" w:name="Text10"/>
        <w:bookmarkStart w:id="1290" w:name="Text11"/>
        <w:bookmarkStart w:id="1291" w:name="Text1"/>
        <w:bookmarkStart w:id="1292" w:name="Text8"/>
        <w:bookmarkStart w:id="1293" w:name="Text9"/>
        <w:bookmarkStart w:id="1294" w:name="Text10"/>
        <w:bookmarkStart w:id="1295" w:name="Text11"/>
        <w:bookmarkStart w:id="1296" w:name="Text1"/>
        <w:bookmarkStart w:id="1297" w:name="Text8"/>
        <w:bookmarkStart w:id="1298" w:name="Text9"/>
        <w:bookmarkStart w:id="1299" w:name="Text10"/>
        <w:bookmarkStart w:id="1300" w:name="Text11"/>
        <w:bookmarkStart w:id="1301" w:name="Text1"/>
        <w:bookmarkStart w:id="1302" w:name="Text8"/>
        <w:bookmarkStart w:id="1303" w:name="Text9"/>
        <w:bookmarkStart w:id="1304" w:name="Text10"/>
        <w:bookmarkStart w:id="1305" w:name="Text11"/>
        <w:bookmarkStart w:id="1306" w:name="Text1"/>
        <w:bookmarkStart w:id="1307" w:name="Text8"/>
        <w:bookmarkStart w:id="1308" w:name="Text9"/>
        <w:bookmarkStart w:id="1309" w:name="Text10"/>
        <w:bookmarkStart w:id="1310" w:name="Text11"/>
        <w:bookmarkStart w:id="1311" w:name="Text1"/>
        <w:bookmarkStart w:id="1312" w:name="Text8"/>
        <w:bookmarkStart w:id="1313" w:name="Text9"/>
        <w:bookmarkStart w:id="1314" w:name="Text10"/>
        <w:bookmarkStart w:id="1315" w:name="Text11"/>
        <w:bookmarkStart w:id="1316" w:name="Text1"/>
        <w:bookmarkStart w:id="1317" w:name="Text2"/>
        <w:bookmarkStart w:id="1318" w:name="Text7"/>
        <w:bookmarkStart w:id="1319" w:name="Text4"/>
        <w:bookmarkStart w:id="1320" w:name="Text5"/>
        <w:bookmarkStart w:id="1321" w:name="Text6"/>
        <w:bookmarkStart w:id="1322" w:name="Text7"/>
        <w:bookmarkStart w:id="1323" w:name="Text8"/>
        <w:bookmarkStart w:id="1324" w:name="Text9"/>
        <w:bookmarkStart w:id="1325" w:name="Text10"/>
        <w:bookmarkStart w:id="1326" w:name="Text11"/>
        <w:bookmarkStart w:id="1327" w:name="Text1"/>
        <w:bookmarkStart w:id="1328" w:name="Text2"/>
        <w:bookmarkStart w:id="1329" w:name="Text7"/>
        <w:bookmarkStart w:id="1330" w:name="Text4"/>
        <w:bookmarkStart w:id="1331" w:name="Text6"/>
        <w:bookmarkStart w:id="1332" w:name="Text5"/>
        <w:bookmarkStart w:id="1333" w:name="Text7"/>
        <w:bookmarkStart w:id="1334" w:name="Text8"/>
        <w:bookmarkStart w:id="1335" w:name="Text9"/>
        <w:bookmarkStart w:id="1336" w:name="Text10"/>
        <w:bookmarkStart w:id="1337" w:name="Text11"/>
        <w:bookmarkStart w:id="1338" w:name="Text1"/>
        <w:bookmarkStart w:id="1339" w:name="Text2"/>
        <w:bookmarkStart w:id="1340" w:name="Text4"/>
        <w:bookmarkStart w:id="1341" w:name="Text5"/>
        <w:bookmarkStart w:id="1342" w:name="Text6"/>
        <w:bookmarkStart w:id="1343" w:name="Text8"/>
        <w:bookmarkStart w:id="1344" w:name="Text9"/>
        <w:bookmarkStart w:id="1345" w:name="Text10"/>
        <w:bookmarkStart w:id="1346" w:name="Text11"/>
        <w:bookmarkStart w:id="1347" w:name="Text1"/>
        <w:bookmarkStart w:id="1348" w:name="Text2"/>
        <w:bookmarkStart w:id="1349" w:name="Text7"/>
        <w:bookmarkStart w:id="1350" w:name="Text4"/>
        <w:bookmarkStart w:id="1351" w:name="Text5"/>
        <w:bookmarkStart w:id="1352" w:name="Text6"/>
        <w:bookmarkStart w:id="1353" w:name="Text5"/>
        <w:bookmarkStart w:id="1354" w:name="Text6"/>
        <w:bookmarkStart w:id="1355" w:name="Text2"/>
        <w:bookmarkStart w:id="1356" w:name="Text7"/>
        <w:bookmarkStart w:id="1357" w:name="Text4"/>
        <w:bookmarkStart w:id="1358" w:name="Text5"/>
        <w:bookmarkStart w:id="1359" w:name="Text6"/>
        <w:bookmarkStart w:id="1360" w:name="Text8"/>
        <w:bookmarkStart w:id="1361" w:name="Text9"/>
        <w:bookmarkStart w:id="1362" w:name="Text10"/>
        <w:bookmarkStart w:id="1363" w:name="Text11"/>
        <w:bookmarkStart w:id="1364" w:name="Text1"/>
        <w:bookmarkEnd w:id="0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bookmarkEnd w:id="10"/>
        <w:bookmarkEnd w:id="11"/>
        <w:bookmarkEnd w:id="12"/>
        <w:bookmarkEnd w:id="13"/>
        <w:bookmarkEnd w:id="14"/>
        <w:bookmarkEnd w:id="15"/>
        <w:bookmarkEnd w:id="16"/>
        <w:bookmarkEnd w:id="17"/>
        <w:bookmarkEnd w:id="18"/>
        <w:bookmarkEnd w:id="19"/>
        <w:bookmarkEnd w:id="20"/>
        <w:bookmarkEnd w:id="21"/>
        <w:bookmarkEnd w:id="22"/>
        <w:bookmarkEnd w:id="23"/>
        <w:bookmarkEnd w:id="24"/>
        <w:bookmarkEnd w:id="25"/>
        <w:bookmarkEnd w:id="26"/>
        <w:bookmarkEnd w:id="27"/>
        <w:bookmarkEnd w:id="28"/>
        <w:bookmarkEnd w:id="29"/>
        <w:bookmarkEnd w:id="30"/>
        <w:bookmarkEnd w:id="31"/>
        <w:bookmarkEnd w:id="32"/>
        <w:bookmarkEnd w:id="33"/>
        <w:bookmarkEnd w:id="34"/>
        <w:bookmarkEnd w:id="35"/>
        <w:bookmarkEnd w:id="36"/>
        <w:bookmarkEnd w:id="37"/>
        <w:bookmarkEnd w:id="38"/>
        <w:bookmarkEnd w:id="39"/>
        <w:bookmarkEnd w:id="40"/>
        <w:bookmarkEnd w:id="41"/>
        <w:bookmarkEnd w:id="42"/>
        <w:bookmarkEnd w:id="43"/>
        <w:bookmarkEnd w:id="44"/>
        <w:bookmarkEnd w:id="45"/>
        <w:bookmarkEnd w:id="46"/>
        <w:bookmarkEnd w:id="47"/>
        <w:bookmarkEnd w:id="48"/>
        <w:bookmarkEnd w:id="49"/>
        <w:bookmarkEnd w:id="50"/>
        <w:bookmarkEnd w:id="51"/>
        <w:bookmarkEnd w:id="52"/>
        <w:bookmarkEnd w:id="53"/>
        <w:bookmarkEnd w:id="54"/>
        <w:bookmarkEnd w:id="55"/>
        <w:bookmarkEnd w:id="56"/>
        <w:bookmarkEnd w:id="57"/>
        <w:bookmarkEnd w:id="58"/>
        <w:bookmarkEnd w:id="59"/>
        <w:bookmarkEnd w:id="60"/>
        <w:bookmarkEnd w:id="61"/>
        <w:bookmarkEnd w:id="62"/>
        <w:bookmarkEnd w:id="63"/>
        <w:bookmarkEnd w:id="64"/>
        <w:bookmarkEnd w:id="65"/>
        <w:bookmarkEnd w:id="66"/>
        <w:bookmarkEnd w:id="67"/>
        <w:bookmarkEnd w:id="68"/>
        <w:bookmarkEnd w:id="69"/>
        <w:bookmarkEnd w:id="70"/>
        <w:bookmarkEnd w:id="71"/>
        <w:bookmarkEnd w:id="72"/>
        <w:bookmarkEnd w:id="73"/>
        <w:bookmarkEnd w:id="74"/>
        <w:bookmarkEnd w:id="75"/>
        <w:bookmarkEnd w:id="76"/>
        <w:bookmarkEnd w:id="77"/>
        <w:bookmarkEnd w:id="78"/>
        <w:bookmarkEnd w:id="79"/>
        <w:bookmarkEnd w:id="80"/>
        <w:bookmarkEnd w:id="81"/>
        <w:bookmarkEnd w:id="82"/>
        <w:bookmarkEnd w:id="83"/>
        <w:bookmarkEnd w:id="84"/>
        <w:bookmarkEnd w:id="85"/>
        <w:bookmarkEnd w:id="86"/>
        <w:bookmarkEnd w:id="87"/>
        <w:bookmarkEnd w:id="88"/>
        <w:bookmarkEnd w:id="89"/>
        <w:bookmarkEnd w:id="90"/>
        <w:bookmarkEnd w:id="91"/>
        <w:bookmarkEnd w:id="92"/>
        <w:bookmarkEnd w:id="93"/>
        <w:bookmarkEnd w:id="94"/>
        <w:bookmarkEnd w:id="95"/>
        <w:bookmarkEnd w:id="96"/>
        <w:bookmarkEnd w:id="97"/>
        <w:bookmarkEnd w:id="98"/>
        <w:bookmarkEnd w:id="99"/>
        <w:bookmarkEnd w:id="100"/>
        <w:bookmarkEnd w:id="101"/>
        <w:bookmarkEnd w:id="102"/>
        <w:bookmarkEnd w:id="103"/>
        <w:bookmarkEnd w:id="104"/>
        <w:bookmarkEnd w:id="105"/>
        <w:bookmarkEnd w:id="106"/>
        <w:bookmarkEnd w:id="107"/>
        <w:bookmarkEnd w:id="108"/>
        <w:bookmarkEnd w:id="109"/>
        <w:bookmarkEnd w:id="110"/>
        <w:bookmarkEnd w:id="111"/>
        <w:bookmarkEnd w:id="112"/>
        <w:bookmarkEnd w:id="113"/>
        <w:bookmarkEnd w:id="114"/>
        <w:bookmarkEnd w:id="115"/>
        <w:bookmarkEnd w:id="116"/>
        <w:bookmarkEnd w:id="117"/>
        <w:bookmarkEnd w:id="118"/>
        <w:bookmarkEnd w:id="119"/>
        <w:bookmarkEnd w:id="120"/>
        <w:bookmarkEnd w:id="121"/>
        <w:bookmarkEnd w:id="122"/>
        <w:bookmarkEnd w:id="123"/>
        <w:bookmarkEnd w:id="124"/>
        <w:bookmarkEnd w:id="125"/>
        <w:bookmarkEnd w:id="126"/>
        <w:bookmarkEnd w:id="127"/>
        <w:bookmarkEnd w:id="128"/>
        <w:bookmarkEnd w:id="129"/>
        <w:bookmarkEnd w:id="130"/>
        <w:bookmarkEnd w:id="131"/>
        <w:bookmarkEnd w:id="132"/>
        <w:bookmarkEnd w:id="133"/>
        <w:bookmarkEnd w:id="134"/>
        <w:bookmarkEnd w:id="135"/>
        <w:bookmarkEnd w:id="136"/>
        <w:bookmarkEnd w:id="137"/>
        <w:bookmarkEnd w:id="138"/>
        <w:bookmarkEnd w:id="139"/>
        <w:bookmarkEnd w:id="140"/>
        <w:bookmarkEnd w:id="141"/>
        <w:bookmarkEnd w:id="142"/>
        <w:bookmarkEnd w:id="143"/>
        <w:bookmarkEnd w:id="144"/>
        <w:bookmarkEnd w:id="145"/>
        <w:bookmarkEnd w:id="146"/>
        <w:bookmarkEnd w:id="147"/>
        <w:bookmarkEnd w:id="148"/>
        <w:bookmarkEnd w:id="149"/>
        <w:bookmarkEnd w:id="150"/>
        <w:bookmarkEnd w:id="151"/>
        <w:bookmarkEnd w:id="152"/>
        <w:bookmarkEnd w:id="153"/>
        <w:bookmarkEnd w:id="154"/>
        <w:bookmarkEnd w:id="155"/>
        <w:bookmarkEnd w:id="156"/>
        <w:bookmarkEnd w:id="157"/>
        <w:bookmarkEnd w:id="158"/>
        <w:bookmarkEnd w:id="159"/>
        <w:bookmarkEnd w:id="160"/>
        <w:bookmarkEnd w:id="161"/>
        <w:bookmarkEnd w:id="162"/>
        <w:bookmarkEnd w:id="163"/>
        <w:bookmarkEnd w:id="164"/>
        <w:bookmarkEnd w:id="165"/>
        <w:bookmarkEnd w:id="166"/>
        <w:bookmarkEnd w:id="167"/>
        <w:bookmarkEnd w:id="168"/>
        <w:bookmarkEnd w:id="169"/>
        <w:bookmarkEnd w:id="170"/>
        <w:bookmarkEnd w:id="171"/>
        <w:bookmarkEnd w:id="172"/>
        <w:bookmarkEnd w:id="173"/>
        <w:bookmarkEnd w:id="174"/>
        <w:bookmarkEnd w:id="175"/>
        <w:bookmarkEnd w:id="176"/>
        <w:bookmarkEnd w:id="177"/>
        <w:bookmarkEnd w:id="178"/>
        <w:bookmarkEnd w:id="179"/>
        <w:bookmarkEnd w:id="180"/>
        <w:bookmarkEnd w:id="181"/>
        <w:bookmarkEnd w:id="182"/>
        <w:bookmarkEnd w:id="183"/>
        <w:bookmarkEnd w:id="184"/>
        <w:bookmarkEnd w:id="185"/>
        <w:bookmarkEnd w:id="186"/>
        <w:bookmarkEnd w:id="187"/>
        <w:bookmarkEnd w:id="188"/>
        <w:bookmarkEnd w:id="189"/>
        <w:bookmarkEnd w:id="190"/>
        <w:bookmarkEnd w:id="191"/>
        <w:bookmarkEnd w:id="192"/>
        <w:bookmarkEnd w:id="193"/>
        <w:bookmarkEnd w:id="194"/>
        <w:bookmarkEnd w:id="195"/>
        <w:bookmarkEnd w:id="196"/>
        <w:bookmarkEnd w:id="197"/>
        <w:bookmarkEnd w:id="198"/>
        <w:bookmarkEnd w:id="199"/>
        <w:bookmarkEnd w:id="200"/>
        <w:bookmarkEnd w:id="201"/>
        <w:bookmarkEnd w:id="202"/>
        <w:bookmarkEnd w:id="203"/>
        <w:bookmarkEnd w:id="204"/>
        <w:bookmarkEnd w:id="205"/>
        <w:bookmarkEnd w:id="206"/>
        <w:bookmarkEnd w:id="207"/>
        <w:bookmarkEnd w:id="208"/>
        <w:bookmarkEnd w:id="209"/>
        <w:bookmarkEnd w:id="210"/>
        <w:bookmarkEnd w:id="211"/>
        <w:bookmarkEnd w:id="212"/>
        <w:bookmarkEnd w:id="213"/>
        <w:bookmarkEnd w:id="214"/>
        <w:bookmarkEnd w:id="215"/>
        <w:bookmarkEnd w:id="216"/>
        <w:bookmarkEnd w:id="217"/>
        <w:bookmarkEnd w:id="218"/>
        <w:bookmarkEnd w:id="219"/>
        <w:bookmarkEnd w:id="220"/>
        <w:bookmarkEnd w:id="221"/>
        <w:bookmarkEnd w:id="222"/>
        <w:bookmarkEnd w:id="223"/>
        <w:bookmarkEnd w:id="224"/>
        <w:bookmarkEnd w:id="225"/>
        <w:bookmarkEnd w:id="226"/>
        <w:bookmarkEnd w:id="227"/>
        <w:bookmarkEnd w:id="228"/>
        <w:bookmarkEnd w:id="229"/>
        <w:bookmarkEnd w:id="230"/>
        <w:bookmarkEnd w:id="231"/>
        <w:bookmarkEnd w:id="232"/>
        <w:bookmarkEnd w:id="233"/>
        <w:bookmarkEnd w:id="234"/>
        <w:bookmarkEnd w:id="235"/>
        <w:bookmarkEnd w:id="236"/>
        <w:bookmarkEnd w:id="237"/>
        <w:bookmarkEnd w:id="238"/>
        <w:bookmarkEnd w:id="239"/>
        <w:bookmarkEnd w:id="240"/>
        <w:bookmarkEnd w:id="241"/>
        <w:bookmarkEnd w:id="242"/>
        <w:bookmarkEnd w:id="243"/>
        <w:bookmarkEnd w:id="244"/>
        <w:bookmarkEnd w:id="245"/>
        <w:bookmarkEnd w:id="246"/>
        <w:bookmarkEnd w:id="247"/>
        <w:bookmarkEnd w:id="248"/>
        <w:bookmarkEnd w:id="249"/>
        <w:bookmarkEnd w:id="250"/>
        <w:bookmarkEnd w:id="251"/>
        <w:bookmarkEnd w:id="252"/>
        <w:bookmarkEnd w:id="253"/>
        <w:bookmarkEnd w:id="254"/>
        <w:bookmarkEnd w:id="255"/>
        <w:bookmarkEnd w:id="256"/>
        <w:bookmarkEnd w:id="257"/>
        <w:bookmarkEnd w:id="258"/>
        <w:bookmarkEnd w:id="259"/>
        <w:bookmarkEnd w:id="260"/>
        <w:bookmarkEnd w:id="261"/>
        <w:bookmarkEnd w:id="262"/>
        <w:bookmarkEnd w:id="263"/>
        <w:bookmarkEnd w:id="264"/>
        <w:bookmarkEnd w:id="265"/>
        <w:bookmarkEnd w:id="266"/>
        <w:bookmarkEnd w:id="267"/>
        <w:bookmarkEnd w:id="268"/>
        <w:bookmarkEnd w:id="269"/>
        <w:bookmarkEnd w:id="270"/>
        <w:bookmarkEnd w:id="271"/>
        <w:bookmarkEnd w:id="272"/>
        <w:bookmarkEnd w:id="273"/>
        <w:bookmarkEnd w:id="274"/>
        <w:bookmarkEnd w:id="275"/>
        <w:bookmarkEnd w:id="276"/>
        <w:bookmarkEnd w:id="277"/>
        <w:bookmarkEnd w:id="278"/>
        <w:bookmarkEnd w:id="279"/>
        <w:bookmarkEnd w:id="280"/>
        <w:bookmarkEnd w:id="281"/>
        <w:bookmarkEnd w:id="282"/>
        <w:bookmarkEnd w:id="283"/>
        <w:bookmarkEnd w:id="284"/>
        <w:bookmarkEnd w:id="285"/>
        <w:bookmarkEnd w:id="286"/>
        <w:bookmarkEnd w:id="287"/>
        <w:bookmarkEnd w:id="288"/>
        <w:bookmarkEnd w:id="289"/>
        <w:bookmarkEnd w:id="290"/>
        <w:bookmarkEnd w:id="291"/>
        <w:bookmarkEnd w:id="292"/>
        <w:bookmarkEnd w:id="293"/>
        <w:bookmarkEnd w:id="294"/>
        <w:bookmarkEnd w:id="295"/>
        <w:bookmarkEnd w:id="296"/>
        <w:bookmarkEnd w:id="297"/>
        <w:bookmarkEnd w:id="298"/>
        <w:bookmarkEnd w:id="299"/>
        <w:bookmarkEnd w:id="300"/>
        <w:bookmarkEnd w:id="301"/>
        <w:bookmarkEnd w:id="302"/>
        <w:bookmarkEnd w:id="303"/>
        <w:bookmarkEnd w:id="304"/>
        <w:bookmarkEnd w:id="305"/>
        <w:bookmarkEnd w:id="306"/>
        <w:bookmarkEnd w:id="307"/>
        <w:bookmarkEnd w:id="308"/>
        <w:bookmarkEnd w:id="309"/>
        <w:bookmarkEnd w:id="310"/>
        <w:bookmarkEnd w:id="311"/>
        <w:bookmarkEnd w:id="312"/>
        <w:bookmarkEnd w:id="313"/>
        <w:bookmarkEnd w:id="314"/>
        <w:bookmarkEnd w:id="315"/>
        <w:bookmarkEnd w:id="316"/>
        <w:bookmarkEnd w:id="317"/>
        <w:bookmarkEnd w:id="318"/>
        <w:bookmarkEnd w:id="319"/>
        <w:bookmarkEnd w:id="320"/>
        <w:bookmarkEnd w:id="321"/>
        <w:bookmarkEnd w:id="322"/>
        <w:bookmarkEnd w:id="323"/>
        <w:bookmarkEnd w:id="324"/>
        <w:bookmarkEnd w:id="325"/>
        <w:bookmarkEnd w:id="326"/>
        <w:bookmarkEnd w:id="327"/>
        <w:bookmarkEnd w:id="328"/>
        <w:bookmarkEnd w:id="329"/>
        <w:bookmarkEnd w:id="330"/>
        <w:bookmarkEnd w:id="331"/>
        <w:bookmarkEnd w:id="332"/>
        <w:bookmarkEnd w:id="333"/>
        <w:bookmarkEnd w:id="334"/>
        <w:bookmarkEnd w:id="335"/>
        <w:bookmarkEnd w:id="336"/>
        <w:bookmarkEnd w:id="337"/>
        <w:bookmarkEnd w:id="338"/>
        <w:bookmarkEnd w:id="339"/>
        <w:bookmarkEnd w:id="340"/>
        <w:bookmarkEnd w:id="341"/>
        <w:bookmarkEnd w:id="342"/>
        <w:bookmarkEnd w:id="343"/>
        <w:bookmarkEnd w:id="344"/>
        <w:bookmarkEnd w:id="345"/>
        <w:bookmarkEnd w:id="346"/>
        <w:bookmarkEnd w:id="347"/>
        <w:bookmarkEnd w:id="348"/>
        <w:bookmarkEnd w:id="349"/>
        <w:bookmarkEnd w:id="350"/>
        <w:bookmarkEnd w:id="351"/>
        <w:bookmarkEnd w:id="352"/>
        <w:bookmarkEnd w:id="353"/>
        <w:bookmarkEnd w:id="354"/>
        <w:bookmarkEnd w:id="355"/>
        <w:bookmarkEnd w:id="356"/>
        <w:bookmarkEnd w:id="357"/>
        <w:bookmarkEnd w:id="358"/>
        <w:bookmarkEnd w:id="359"/>
        <w:bookmarkEnd w:id="360"/>
        <w:bookmarkEnd w:id="361"/>
        <w:bookmarkEnd w:id="362"/>
        <w:bookmarkEnd w:id="363"/>
        <w:bookmarkEnd w:id="364"/>
        <w:bookmarkEnd w:id="365"/>
        <w:bookmarkEnd w:id="366"/>
        <w:bookmarkEnd w:id="367"/>
        <w:bookmarkEnd w:id="368"/>
        <w:bookmarkEnd w:id="369"/>
        <w:bookmarkEnd w:id="370"/>
        <w:bookmarkEnd w:id="371"/>
        <w:bookmarkEnd w:id="372"/>
        <w:bookmarkEnd w:id="373"/>
        <w:bookmarkEnd w:id="374"/>
        <w:bookmarkEnd w:id="375"/>
        <w:bookmarkEnd w:id="376"/>
        <w:bookmarkEnd w:id="377"/>
        <w:bookmarkEnd w:id="378"/>
        <w:bookmarkEnd w:id="379"/>
        <w:bookmarkEnd w:id="380"/>
        <w:bookmarkEnd w:id="381"/>
        <w:bookmarkEnd w:id="382"/>
        <w:bookmarkEnd w:id="383"/>
        <w:bookmarkEnd w:id="384"/>
        <w:bookmarkEnd w:id="385"/>
        <w:bookmarkEnd w:id="386"/>
        <w:bookmarkEnd w:id="387"/>
        <w:bookmarkEnd w:id="388"/>
        <w:bookmarkEnd w:id="389"/>
        <w:bookmarkEnd w:id="390"/>
        <w:bookmarkEnd w:id="391"/>
        <w:bookmarkEnd w:id="392"/>
        <w:bookmarkEnd w:id="393"/>
        <w:bookmarkEnd w:id="394"/>
        <w:bookmarkEnd w:id="395"/>
        <w:bookmarkEnd w:id="396"/>
        <w:bookmarkEnd w:id="397"/>
        <w:bookmarkEnd w:id="398"/>
        <w:bookmarkEnd w:id="399"/>
        <w:bookmarkEnd w:id="400"/>
        <w:bookmarkEnd w:id="401"/>
        <w:bookmarkEnd w:id="402"/>
        <w:bookmarkEnd w:id="403"/>
        <w:bookmarkEnd w:id="404"/>
        <w:bookmarkEnd w:id="405"/>
        <w:bookmarkEnd w:id="406"/>
        <w:bookmarkEnd w:id="407"/>
        <w:bookmarkEnd w:id="408"/>
        <w:bookmarkEnd w:id="409"/>
        <w:bookmarkEnd w:id="410"/>
        <w:bookmarkEnd w:id="411"/>
        <w:bookmarkEnd w:id="412"/>
        <w:bookmarkEnd w:id="413"/>
        <w:bookmarkEnd w:id="414"/>
        <w:bookmarkEnd w:id="415"/>
        <w:bookmarkEnd w:id="416"/>
        <w:bookmarkEnd w:id="417"/>
        <w:bookmarkEnd w:id="418"/>
        <w:bookmarkEnd w:id="419"/>
        <w:bookmarkEnd w:id="420"/>
        <w:bookmarkEnd w:id="421"/>
        <w:bookmarkEnd w:id="422"/>
        <w:bookmarkEnd w:id="423"/>
        <w:bookmarkEnd w:id="424"/>
        <w:bookmarkEnd w:id="425"/>
        <w:bookmarkEnd w:id="426"/>
        <w:bookmarkEnd w:id="427"/>
        <w:bookmarkEnd w:id="428"/>
        <w:bookmarkEnd w:id="429"/>
        <w:bookmarkEnd w:id="430"/>
        <w:bookmarkEnd w:id="431"/>
        <w:bookmarkEnd w:id="432"/>
        <w:bookmarkEnd w:id="433"/>
        <w:bookmarkEnd w:id="434"/>
        <w:bookmarkEnd w:id="435"/>
        <w:bookmarkEnd w:id="436"/>
        <w:bookmarkEnd w:id="437"/>
        <w:bookmarkEnd w:id="438"/>
        <w:bookmarkEnd w:id="439"/>
        <w:bookmarkEnd w:id="440"/>
        <w:bookmarkEnd w:id="441"/>
        <w:bookmarkEnd w:id="442"/>
        <w:bookmarkEnd w:id="443"/>
        <w:bookmarkEnd w:id="444"/>
        <w:bookmarkEnd w:id="445"/>
        <w:bookmarkEnd w:id="446"/>
        <w:bookmarkEnd w:id="447"/>
        <w:bookmarkEnd w:id="448"/>
        <w:bookmarkEnd w:id="449"/>
        <w:bookmarkEnd w:id="450"/>
        <w:bookmarkEnd w:id="451"/>
        <w:bookmarkEnd w:id="452"/>
        <w:bookmarkEnd w:id="453"/>
        <w:bookmarkEnd w:id="454"/>
        <w:bookmarkEnd w:id="455"/>
        <w:bookmarkEnd w:id="456"/>
        <w:bookmarkEnd w:id="457"/>
        <w:bookmarkEnd w:id="458"/>
        <w:bookmarkEnd w:id="459"/>
        <w:bookmarkEnd w:id="460"/>
        <w:bookmarkEnd w:id="461"/>
        <w:bookmarkEnd w:id="462"/>
        <w:bookmarkEnd w:id="463"/>
        <w:bookmarkEnd w:id="464"/>
        <w:bookmarkEnd w:id="465"/>
        <w:bookmarkEnd w:id="466"/>
        <w:bookmarkEnd w:id="467"/>
        <w:bookmarkEnd w:id="468"/>
        <w:bookmarkEnd w:id="469"/>
        <w:bookmarkEnd w:id="470"/>
        <w:bookmarkEnd w:id="471"/>
        <w:bookmarkEnd w:id="472"/>
        <w:bookmarkEnd w:id="473"/>
        <w:bookmarkEnd w:id="474"/>
        <w:bookmarkEnd w:id="475"/>
        <w:bookmarkEnd w:id="476"/>
        <w:bookmarkEnd w:id="477"/>
        <w:bookmarkEnd w:id="478"/>
        <w:bookmarkEnd w:id="479"/>
        <w:bookmarkEnd w:id="480"/>
        <w:bookmarkEnd w:id="481"/>
        <w:bookmarkEnd w:id="482"/>
        <w:bookmarkEnd w:id="483"/>
        <w:bookmarkEnd w:id="484"/>
        <w:bookmarkEnd w:id="485"/>
        <w:bookmarkEnd w:id="486"/>
        <w:bookmarkEnd w:id="487"/>
        <w:bookmarkEnd w:id="488"/>
        <w:bookmarkEnd w:id="489"/>
        <w:bookmarkEnd w:id="490"/>
        <w:bookmarkEnd w:id="491"/>
        <w:bookmarkEnd w:id="492"/>
        <w:bookmarkEnd w:id="493"/>
        <w:bookmarkEnd w:id="494"/>
        <w:bookmarkEnd w:id="495"/>
        <w:bookmarkEnd w:id="496"/>
        <w:bookmarkEnd w:id="497"/>
        <w:bookmarkEnd w:id="498"/>
        <w:bookmarkEnd w:id="499"/>
        <w:bookmarkEnd w:id="500"/>
        <w:bookmarkEnd w:id="501"/>
        <w:bookmarkEnd w:id="502"/>
        <w:bookmarkEnd w:id="503"/>
        <w:bookmarkEnd w:id="504"/>
        <w:bookmarkEnd w:id="505"/>
        <w:bookmarkEnd w:id="506"/>
        <w:bookmarkEnd w:id="507"/>
        <w:bookmarkEnd w:id="508"/>
        <w:bookmarkEnd w:id="509"/>
        <w:bookmarkEnd w:id="510"/>
        <w:bookmarkEnd w:id="511"/>
        <w:bookmarkEnd w:id="512"/>
        <w:bookmarkEnd w:id="513"/>
        <w:bookmarkEnd w:id="514"/>
        <w:bookmarkEnd w:id="515"/>
        <w:bookmarkEnd w:id="516"/>
        <w:bookmarkEnd w:id="517"/>
        <w:bookmarkEnd w:id="518"/>
        <w:bookmarkEnd w:id="519"/>
        <w:bookmarkEnd w:id="520"/>
        <w:bookmarkEnd w:id="521"/>
        <w:bookmarkEnd w:id="522"/>
        <w:bookmarkEnd w:id="523"/>
        <w:bookmarkEnd w:id="524"/>
        <w:bookmarkEnd w:id="525"/>
        <w:bookmarkEnd w:id="526"/>
        <w:bookmarkEnd w:id="527"/>
        <w:bookmarkEnd w:id="528"/>
        <w:bookmarkEnd w:id="529"/>
        <w:bookmarkEnd w:id="530"/>
        <w:bookmarkEnd w:id="531"/>
        <w:bookmarkEnd w:id="532"/>
        <w:bookmarkEnd w:id="533"/>
        <w:bookmarkEnd w:id="534"/>
        <w:bookmarkEnd w:id="535"/>
        <w:bookmarkEnd w:id="536"/>
        <w:bookmarkEnd w:id="537"/>
        <w:bookmarkEnd w:id="538"/>
        <w:bookmarkEnd w:id="539"/>
        <w:bookmarkEnd w:id="540"/>
        <w:bookmarkEnd w:id="541"/>
        <w:bookmarkEnd w:id="542"/>
        <w:bookmarkEnd w:id="543"/>
        <w:bookmarkEnd w:id="544"/>
        <w:bookmarkEnd w:id="545"/>
        <w:bookmarkEnd w:id="546"/>
        <w:bookmarkEnd w:id="547"/>
        <w:bookmarkEnd w:id="548"/>
        <w:bookmarkEnd w:id="549"/>
        <w:bookmarkEnd w:id="550"/>
        <w:bookmarkEnd w:id="551"/>
        <w:bookmarkEnd w:id="552"/>
        <w:bookmarkEnd w:id="553"/>
        <w:bookmarkEnd w:id="554"/>
        <w:bookmarkEnd w:id="555"/>
        <w:bookmarkEnd w:id="556"/>
        <w:bookmarkEnd w:id="557"/>
        <w:bookmarkEnd w:id="558"/>
        <w:bookmarkEnd w:id="559"/>
        <w:bookmarkEnd w:id="560"/>
        <w:bookmarkEnd w:id="561"/>
        <w:bookmarkEnd w:id="562"/>
        <w:bookmarkEnd w:id="563"/>
        <w:bookmarkEnd w:id="564"/>
        <w:bookmarkEnd w:id="565"/>
        <w:bookmarkEnd w:id="566"/>
        <w:bookmarkEnd w:id="567"/>
        <w:bookmarkEnd w:id="568"/>
        <w:bookmarkEnd w:id="569"/>
        <w:bookmarkEnd w:id="570"/>
        <w:bookmarkEnd w:id="571"/>
        <w:bookmarkEnd w:id="572"/>
        <w:bookmarkEnd w:id="573"/>
        <w:bookmarkEnd w:id="574"/>
        <w:bookmarkEnd w:id="575"/>
        <w:bookmarkEnd w:id="576"/>
        <w:bookmarkEnd w:id="577"/>
        <w:bookmarkEnd w:id="578"/>
        <w:bookmarkEnd w:id="579"/>
        <w:bookmarkEnd w:id="580"/>
        <w:bookmarkEnd w:id="581"/>
        <w:bookmarkEnd w:id="582"/>
        <w:bookmarkEnd w:id="583"/>
        <w:bookmarkEnd w:id="584"/>
        <w:bookmarkEnd w:id="585"/>
        <w:bookmarkEnd w:id="586"/>
        <w:bookmarkEnd w:id="587"/>
        <w:bookmarkEnd w:id="588"/>
        <w:bookmarkEnd w:id="589"/>
        <w:bookmarkEnd w:id="590"/>
        <w:bookmarkEnd w:id="591"/>
        <w:bookmarkEnd w:id="592"/>
        <w:bookmarkEnd w:id="593"/>
        <w:bookmarkEnd w:id="594"/>
        <w:bookmarkEnd w:id="595"/>
        <w:bookmarkEnd w:id="596"/>
        <w:bookmarkEnd w:id="597"/>
        <w:bookmarkEnd w:id="598"/>
        <w:bookmarkEnd w:id="599"/>
        <w:bookmarkEnd w:id="600"/>
        <w:bookmarkEnd w:id="601"/>
        <w:bookmarkEnd w:id="602"/>
        <w:bookmarkEnd w:id="603"/>
        <w:bookmarkEnd w:id="604"/>
        <w:bookmarkEnd w:id="605"/>
        <w:bookmarkEnd w:id="606"/>
        <w:bookmarkEnd w:id="607"/>
        <w:bookmarkEnd w:id="608"/>
        <w:bookmarkEnd w:id="609"/>
        <w:bookmarkEnd w:id="610"/>
        <w:bookmarkEnd w:id="611"/>
        <w:bookmarkEnd w:id="612"/>
        <w:bookmarkEnd w:id="613"/>
        <w:bookmarkEnd w:id="614"/>
        <w:bookmarkEnd w:id="615"/>
        <w:bookmarkEnd w:id="616"/>
        <w:bookmarkEnd w:id="617"/>
        <w:bookmarkEnd w:id="618"/>
        <w:bookmarkEnd w:id="619"/>
        <w:bookmarkEnd w:id="620"/>
        <w:bookmarkEnd w:id="621"/>
        <w:bookmarkEnd w:id="622"/>
        <w:bookmarkEnd w:id="623"/>
        <w:bookmarkEnd w:id="624"/>
        <w:bookmarkEnd w:id="625"/>
        <w:bookmarkEnd w:id="626"/>
        <w:bookmarkEnd w:id="627"/>
        <w:bookmarkEnd w:id="628"/>
        <w:bookmarkEnd w:id="629"/>
        <w:bookmarkEnd w:id="630"/>
        <w:bookmarkEnd w:id="631"/>
        <w:bookmarkEnd w:id="632"/>
        <w:bookmarkEnd w:id="633"/>
        <w:bookmarkEnd w:id="634"/>
        <w:bookmarkEnd w:id="635"/>
        <w:bookmarkEnd w:id="636"/>
        <w:bookmarkEnd w:id="637"/>
        <w:bookmarkEnd w:id="638"/>
        <w:bookmarkEnd w:id="639"/>
        <w:bookmarkEnd w:id="640"/>
        <w:bookmarkEnd w:id="641"/>
        <w:bookmarkEnd w:id="642"/>
        <w:bookmarkEnd w:id="643"/>
        <w:bookmarkEnd w:id="644"/>
        <w:bookmarkEnd w:id="645"/>
        <w:bookmarkEnd w:id="646"/>
        <w:bookmarkEnd w:id="647"/>
        <w:bookmarkEnd w:id="648"/>
        <w:bookmarkEnd w:id="649"/>
        <w:bookmarkEnd w:id="650"/>
        <w:bookmarkEnd w:id="651"/>
        <w:bookmarkEnd w:id="652"/>
        <w:bookmarkEnd w:id="653"/>
        <w:bookmarkEnd w:id="654"/>
        <w:bookmarkEnd w:id="655"/>
        <w:bookmarkEnd w:id="656"/>
        <w:bookmarkEnd w:id="657"/>
        <w:bookmarkEnd w:id="658"/>
        <w:bookmarkEnd w:id="659"/>
        <w:bookmarkEnd w:id="660"/>
        <w:bookmarkEnd w:id="661"/>
        <w:bookmarkEnd w:id="662"/>
        <w:bookmarkEnd w:id="663"/>
        <w:bookmarkEnd w:id="664"/>
        <w:bookmarkEnd w:id="665"/>
        <w:bookmarkEnd w:id="666"/>
        <w:bookmarkEnd w:id="667"/>
        <w:bookmarkEnd w:id="668"/>
        <w:bookmarkEnd w:id="669"/>
        <w:bookmarkEnd w:id="670"/>
        <w:bookmarkEnd w:id="671"/>
        <w:bookmarkEnd w:id="672"/>
        <w:bookmarkEnd w:id="673"/>
        <w:bookmarkEnd w:id="674"/>
        <w:bookmarkEnd w:id="675"/>
        <w:bookmarkEnd w:id="676"/>
        <w:bookmarkEnd w:id="677"/>
        <w:bookmarkEnd w:id="678"/>
        <w:bookmarkEnd w:id="679"/>
        <w:bookmarkEnd w:id="680"/>
        <w:bookmarkEnd w:id="681"/>
        <w:bookmarkEnd w:id="682"/>
        <w:bookmarkEnd w:id="683"/>
        <w:bookmarkEnd w:id="684"/>
        <w:bookmarkEnd w:id="685"/>
        <w:bookmarkEnd w:id="686"/>
        <w:bookmarkEnd w:id="687"/>
        <w:bookmarkEnd w:id="688"/>
        <w:bookmarkEnd w:id="689"/>
        <w:bookmarkEnd w:id="690"/>
        <w:bookmarkEnd w:id="691"/>
        <w:bookmarkEnd w:id="692"/>
        <w:bookmarkEnd w:id="693"/>
        <w:bookmarkEnd w:id="694"/>
        <w:bookmarkEnd w:id="695"/>
        <w:bookmarkEnd w:id="696"/>
        <w:bookmarkEnd w:id="697"/>
        <w:bookmarkEnd w:id="698"/>
        <w:bookmarkEnd w:id="699"/>
        <w:bookmarkEnd w:id="700"/>
        <w:bookmarkEnd w:id="701"/>
        <w:bookmarkEnd w:id="702"/>
        <w:bookmarkEnd w:id="703"/>
        <w:bookmarkEnd w:id="704"/>
        <w:bookmarkEnd w:id="705"/>
        <w:bookmarkEnd w:id="706"/>
        <w:bookmarkEnd w:id="707"/>
        <w:bookmarkEnd w:id="708"/>
        <w:bookmarkEnd w:id="709"/>
        <w:bookmarkEnd w:id="710"/>
        <w:bookmarkEnd w:id="711"/>
        <w:bookmarkEnd w:id="712"/>
        <w:bookmarkEnd w:id="713"/>
        <w:bookmarkEnd w:id="714"/>
        <w:bookmarkEnd w:id="715"/>
        <w:bookmarkEnd w:id="716"/>
        <w:bookmarkEnd w:id="717"/>
        <w:bookmarkEnd w:id="718"/>
        <w:bookmarkEnd w:id="719"/>
        <w:bookmarkEnd w:id="720"/>
        <w:bookmarkEnd w:id="721"/>
        <w:bookmarkEnd w:id="722"/>
        <w:bookmarkEnd w:id="723"/>
        <w:bookmarkEnd w:id="724"/>
        <w:bookmarkEnd w:id="725"/>
        <w:bookmarkEnd w:id="726"/>
        <w:bookmarkEnd w:id="727"/>
        <w:bookmarkEnd w:id="728"/>
        <w:bookmarkEnd w:id="729"/>
        <w:bookmarkEnd w:id="730"/>
        <w:bookmarkEnd w:id="731"/>
        <w:bookmarkEnd w:id="732"/>
        <w:bookmarkEnd w:id="733"/>
        <w:bookmarkEnd w:id="734"/>
        <w:bookmarkEnd w:id="735"/>
        <w:bookmarkEnd w:id="736"/>
        <w:bookmarkEnd w:id="737"/>
        <w:bookmarkEnd w:id="738"/>
        <w:bookmarkEnd w:id="739"/>
        <w:bookmarkEnd w:id="740"/>
        <w:bookmarkEnd w:id="741"/>
        <w:bookmarkEnd w:id="742"/>
        <w:bookmarkEnd w:id="743"/>
        <w:bookmarkEnd w:id="744"/>
        <w:bookmarkEnd w:id="745"/>
        <w:bookmarkEnd w:id="746"/>
        <w:bookmarkEnd w:id="747"/>
        <w:bookmarkEnd w:id="748"/>
        <w:bookmarkEnd w:id="749"/>
        <w:bookmarkEnd w:id="750"/>
        <w:bookmarkEnd w:id="751"/>
        <w:bookmarkEnd w:id="752"/>
        <w:bookmarkEnd w:id="753"/>
        <w:bookmarkEnd w:id="754"/>
        <w:bookmarkEnd w:id="755"/>
        <w:bookmarkEnd w:id="756"/>
        <w:bookmarkEnd w:id="757"/>
        <w:bookmarkEnd w:id="758"/>
        <w:bookmarkEnd w:id="759"/>
        <w:bookmarkEnd w:id="760"/>
        <w:bookmarkEnd w:id="761"/>
        <w:bookmarkEnd w:id="762"/>
        <w:bookmarkEnd w:id="763"/>
        <w:bookmarkEnd w:id="764"/>
        <w:bookmarkEnd w:id="765"/>
        <w:bookmarkEnd w:id="766"/>
        <w:bookmarkEnd w:id="767"/>
        <w:bookmarkEnd w:id="768"/>
        <w:bookmarkEnd w:id="769"/>
        <w:bookmarkEnd w:id="770"/>
        <w:bookmarkEnd w:id="771"/>
        <w:bookmarkEnd w:id="772"/>
        <w:bookmarkEnd w:id="773"/>
        <w:bookmarkEnd w:id="774"/>
        <w:bookmarkEnd w:id="775"/>
        <w:bookmarkEnd w:id="776"/>
        <w:bookmarkEnd w:id="777"/>
        <w:bookmarkEnd w:id="778"/>
        <w:bookmarkEnd w:id="779"/>
        <w:bookmarkEnd w:id="780"/>
        <w:bookmarkEnd w:id="781"/>
        <w:bookmarkEnd w:id="782"/>
        <w:bookmarkEnd w:id="783"/>
        <w:bookmarkEnd w:id="784"/>
        <w:bookmarkEnd w:id="785"/>
        <w:bookmarkEnd w:id="786"/>
        <w:bookmarkEnd w:id="787"/>
        <w:bookmarkEnd w:id="788"/>
        <w:bookmarkEnd w:id="789"/>
        <w:bookmarkEnd w:id="790"/>
        <w:bookmarkEnd w:id="791"/>
        <w:bookmarkEnd w:id="792"/>
        <w:bookmarkEnd w:id="793"/>
        <w:bookmarkEnd w:id="794"/>
        <w:bookmarkEnd w:id="795"/>
        <w:bookmarkEnd w:id="796"/>
        <w:bookmarkEnd w:id="797"/>
        <w:bookmarkEnd w:id="798"/>
        <w:bookmarkEnd w:id="799"/>
        <w:bookmarkEnd w:id="800"/>
        <w:bookmarkEnd w:id="801"/>
        <w:bookmarkEnd w:id="802"/>
        <w:bookmarkEnd w:id="803"/>
        <w:bookmarkEnd w:id="804"/>
        <w:bookmarkEnd w:id="805"/>
        <w:bookmarkEnd w:id="806"/>
        <w:bookmarkEnd w:id="807"/>
        <w:bookmarkEnd w:id="808"/>
        <w:bookmarkEnd w:id="809"/>
        <w:bookmarkEnd w:id="810"/>
        <w:bookmarkEnd w:id="811"/>
        <w:bookmarkEnd w:id="812"/>
        <w:bookmarkEnd w:id="813"/>
        <w:bookmarkEnd w:id="814"/>
        <w:bookmarkEnd w:id="815"/>
        <w:bookmarkEnd w:id="816"/>
        <w:bookmarkEnd w:id="817"/>
        <w:bookmarkEnd w:id="818"/>
        <w:bookmarkEnd w:id="819"/>
        <w:bookmarkEnd w:id="820"/>
        <w:bookmarkEnd w:id="821"/>
        <w:bookmarkEnd w:id="822"/>
        <w:bookmarkEnd w:id="823"/>
        <w:bookmarkEnd w:id="824"/>
        <w:bookmarkEnd w:id="825"/>
        <w:bookmarkEnd w:id="826"/>
        <w:bookmarkEnd w:id="827"/>
        <w:bookmarkEnd w:id="828"/>
        <w:bookmarkEnd w:id="829"/>
        <w:bookmarkEnd w:id="830"/>
        <w:bookmarkEnd w:id="831"/>
        <w:bookmarkEnd w:id="832"/>
        <w:bookmarkEnd w:id="833"/>
        <w:bookmarkEnd w:id="834"/>
        <w:bookmarkEnd w:id="835"/>
        <w:bookmarkEnd w:id="836"/>
        <w:bookmarkEnd w:id="837"/>
        <w:bookmarkEnd w:id="838"/>
        <w:bookmarkEnd w:id="839"/>
        <w:bookmarkEnd w:id="840"/>
        <w:bookmarkEnd w:id="841"/>
        <w:bookmarkEnd w:id="842"/>
        <w:bookmarkEnd w:id="843"/>
        <w:bookmarkEnd w:id="844"/>
        <w:bookmarkEnd w:id="845"/>
        <w:bookmarkEnd w:id="846"/>
        <w:bookmarkEnd w:id="847"/>
        <w:bookmarkEnd w:id="848"/>
        <w:bookmarkEnd w:id="849"/>
        <w:bookmarkEnd w:id="850"/>
        <w:bookmarkEnd w:id="851"/>
        <w:bookmarkEnd w:id="852"/>
        <w:bookmarkEnd w:id="853"/>
        <w:bookmarkEnd w:id="854"/>
        <w:bookmarkEnd w:id="855"/>
        <w:bookmarkEnd w:id="856"/>
        <w:bookmarkEnd w:id="857"/>
        <w:bookmarkEnd w:id="858"/>
        <w:bookmarkEnd w:id="859"/>
        <w:bookmarkEnd w:id="860"/>
        <w:bookmarkEnd w:id="861"/>
        <w:bookmarkEnd w:id="862"/>
        <w:bookmarkEnd w:id="863"/>
        <w:bookmarkEnd w:id="864"/>
        <w:bookmarkEnd w:id="865"/>
        <w:bookmarkEnd w:id="866"/>
        <w:bookmarkEnd w:id="867"/>
        <w:bookmarkEnd w:id="868"/>
        <w:bookmarkEnd w:id="869"/>
        <w:bookmarkEnd w:id="870"/>
        <w:bookmarkEnd w:id="871"/>
        <w:bookmarkEnd w:id="872"/>
        <w:bookmarkEnd w:id="873"/>
        <w:bookmarkEnd w:id="874"/>
        <w:bookmarkEnd w:id="875"/>
        <w:bookmarkEnd w:id="876"/>
        <w:bookmarkEnd w:id="877"/>
        <w:bookmarkEnd w:id="878"/>
        <w:bookmarkEnd w:id="879"/>
        <w:bookmarkEnd w:id="880"/>
        <w:bookmarkEnd w:id="881"/>
        <w:bookmarkEnd w:id="882"/>
        <w:bookmarkEnd w:id="883"/>
        <w:bookmarkEnd w:id="884"/>
        <w:bookmarkEnd w:id="885"/>
        <w:bookmarkEnd w:id="886"/>
        <w:bookmarkEnd w:id="887"/>
        <w:bookmarkEnd w:id="888"/>
        <w:bookmarkEnd w:id="889"/>
        <w:bookmarkEnd w:id="890"/>
        <w:bookmarkEnd w:id="891"/>
        <w:bookmarkEnd w:id="892"/>
        <w:bookmarkEnd w:id="893"/>
        <w:bookmarkEnd w:id="894"/>
        <w:bookmarkEnd w:id="895"/>
        <w:bookmarkEnd w:id="896"/>
        <w:bookmarkEnd w:id="897"/>
        <w:bookmarkEnd w:id="898"/>
        <w:bookmarkEnd w:id="899"/>
        <w:bookmarkEnd w:id="900"/>
        <w:bookmarkEnd w:id="901"/>
        <w:bookmarkEnd w:id="902"/>
        <w:bookmarkEnd w:id="903"/>
        <w:bookmarkEnd w:id="904"/>
        <w:bookmarkEnd w:id="905"/>
        <w:bookmarkEnd w:id="906"/>
        <w:bookmarkEnd w:id="907"/>
        <w:bookmarkEnd w:id="908"/>
        <w:bookmarkEnd w:id="909"/>
        <w:bookmarkEnd w:id="910"/>
        <w:bookmarkEnd w:id="911"/>
        <w:bookmarkEnd w:id="912"/>
        <w:bookmarkEnd w:id="913"/>
        <w:bookmarkEnd w:id="914"/>
        <w:bookmarkEnd w:id="915"/>
        <w:bookmarkEnd w:id="916"/>
        <w:bookmarkEnd w:id="917"/>
        <w:bookmarkEnd w:id="918"/>
        <w:bookmarkEnd w:id="919"/>
        <w:bookmarkEnd w:id="920"/>
        <w:bookmarkEnd w:id="921"/>
        <w:bookmarkEnd w:id="922"/>
        <w:bookmarkEnd w:id="923"/>
        <w:bookmarkEnd w:id="924"/>
        <w:bookmarkEnd w:id="925"/>
        <w:bookmarkEnd w:id="926"/>
        <w:bookmarkEnd w:id="927"/>
        <w:bookmarkEnd w:id="928"/>
        <w:bookmarkEnd w:id="929"/>
        <w:bookmarkEnd w:id="930"/>
        <w:bookmarkEnd w:id="931"/>
        <w:bookmarkEnd w:id="932"/>
        <w:bookmarkEnd w:id="933"/>
        <w:bookmarkEnd w:id="934"/>
        <w:bookmarkEnd w:id="935"/>
        <w:bookmarkEnd w:id="936"/>
        <w:bookmarkEnd w:id="937"/>
        <w:bookmarkEnd w:id="938"/>
        <w:bookmarkEnd w:id="939"/>
        <w:bookmarkEnd w:id="940"/>
        <w:bookmarkEnd w:id="941"/>
        <w:bookmarkEnd w:id="942"/>
        <w:bookmarkEnd w:id="943"/>
        <w:bookmarkEnd w:id="944"/>
        <w:bookmarkEnd w:id="945"/>
        <w:bookmarkEnd w:id="946"/>
        <w:bookmarkEnd w:id="947"/>
        <w:bookmarkEnd w:id="948"/>
        <w:bookmarkEnd w:id="949"/>
        <w:bookmarkEnd w:id="950"/>
        <w:bookmarkEnd w:id="951"/>
        <w:bookmarkEnd w:id="952"/>
        <w:bookmarkEnd w:id="953"/>
        <w:bookmarkEnd w:id="954"/>
        <w:bookmarkEnd w:id="955"/>
        <w:bookmarkEnd w:id="956"/>
        <w:bookmarkEnd w:id="957"/>
        <w:bookmarkEnd w:id="958"/>
        <w:bookmarkEnd w:id="959"/>
        <w:bookmarkEnd w:id="960"/>
        <w:bookmarkEnd w:id="961"/>
        <w:bookmarkEnd w:id="962"/>
        <w:bookmarkEnd w:id="963"/>
        <w:bookmarkEnd w:id="964"/>
        <w:bookmarkEnd w:id="965"/>
        <w:bookmarkEnd w:id="966"/>
        <w:bookmarkEnd w:id="967"/>
        <w:bookmarkEnd w:id="968"/>
        <w:bookmarkEnd w:id="969"/>
        <w:bookmarkEnd w:id="970"/>
        <w:bookmarkEnd w:id="971"/>
        <w:bookmarkEnd w:id="972"/>
        <w:bookmarkEnd w:id="973"/>
        <w:bookmarkEnd w:id="974"/>
        <w:bookmarkEnd w:id="975"/>
        <w:bookmarkEnd w:id="976"/>
        <w:bookmarkEnd w:id="977"/>
        <w:bookmarkEnd w:id="978"/>
        <w:bookmarkEnd w:id="979"/>
        <w:bookmarkEnd w:id="980"/>
        <w:bookmarkEnd w:id="981"/>
        <w:bookmarkEnd w:id="982"/>
        <w:bookmarkEnd w:id="983"/>
        <w:bookmarkEnd w:id="984"/>
        <w:bookmarkEnd w:id="985"/>
        <w:bookmarkEnd w:id="986"/>
        <w:bookmarkEnd w:id="987"/>
        <w:bookmarkEnd w:id="988"/>
        <w:bookmarkEnd w:id="989"/>
        <w:bookmarkEnd w:id="990"/>
        <w:bookmarkEnd w:id="991"/>
        <w:bookmarkEnd w:id="992"/>
        <w:bookmarkEnd w:id="993"/>
        <w:bookmarkEnd w:id="994"/>
        <w:bookmarkEnd w:id="995"/>
        <w:bookmarkEnd w:id="996"/>
        <w:bookmarkEnd w:id="997"/>
        <w:bookmarkEnd w:id="998"/>
        <w:bookmarkEnd w:id="999"/>
        <w:bookmarkEnd w:id="1000"/>
        <w:bookmarkEnd w:id="1001"/>
        <w:bookmarkEnd w:id="1002"/>
        <w:bookmarkEnd w:id="1003"/>
        <w:bookmarkEnd w:id="1004"/>
        <w:bookmarkEnd w:id="1005"/>
        <w:bookmarkEnd w:id="1006"/>
        <w:bookmarkEnd w:id="1007"/>
        <w:bookmarkEnd w:id="1008"/>
        <w:bookmarkEnd w:id="1009"/>
        <w:bookmarkEnd w:id="1010"/>
        <w:bookmarkEnd w:id="1011"/>
        <w:bookmarkEnd w:id="1012"/>
        <w:bookmarkEnd w:id="1013"/>
        <w:bookmarkEnd w:id="1014"/>
        <w:bookmarkEnd w:id="1015"/>
        <w:bookmarkEnd w:id="1016"/>
        <w:bookmarkEnd w:id="1017"/>
        <w:bookmarkEnd w:id="1018"/>
        <w:bookmarkEnd w:id="1019"/>
        <w:bookmarkEnd w:id="1020"/>
        <w:bookmarkEnd w:id="1021"/>
        <w:bookmarkEnd w:id="1022"/>
        <w:bookmarkEnd w:id="1023"/>
        <w:bookmarkEnd w:id="1024"/>
        <w:bookmarkEnd w:id="1025"/>
        <w:bookmarkEnd w:id="1026"/>
        <w:bookmarkEnd w:id="1027"/>
        <w:bookmarkEnd w:id="1028"/>
        <w:bookmarkEnd w:id="1029"/>
        <w:bookmarkEnd w:id="1030"/>
        <w:bookmarkEnd w:id="1031"/>
        <w:bookmarkEnd w:id="1032"/>
        <w:bookmarkEnd w:id="1033"/>
        <w:bookmarkEnd w:id="1034"/>
        <w:bookmarkEnd w:id="1035"/>
        <w:bookmarkEnd w:id="1036"/>
        <w:bookmarkEnd w:id="1037"/>
        <w:bookmarkEnd w:id="1038"/>
        <w:bookmarkEnd w:id="1039"/>
        <w:bookmarkEnd w:id="1040"/>
        <w:bookmarkEnd w:id="1041"/>
        <w:bookmarkEnd w:id="1042"/>
        <w:bookmarkEnd w:id="1043"/>
        <w:bookmarkEnd w:id="1044"/>
        <w:bookmarkEnd w:id="1045"/>
        <w:bookmarkEnd w:id="1046"/>
        <w:bookmarkEnd w:id="1047"/>
        <w:bookmarkEnd w:id="1048"/>
        <w:bookmarkEnd w:id="1049"/>
        <w:bookmarkEnd w:id="1050"/>
        <w:bookmarkEnd w:id="1051"/>
        <w:bookmarkEnd w:id="1052"/>
        <w:bookmarkEnd w:id="1053"/>
        <w:bookmarkEnd w:id="1054"/>
        <w:bookmarkEnd w:id="1055"/>
        <w:bookmarkEnd w:id="1056"/>
        <w:bookmarkEnd w:id="1057"/>
        <w:bookmarkEnd w:id="1058"/>
        <w:bookmarkEnd w:id="1059"/>
        <w:bookmarkEnd w:id="1060"/>
        <w:bookmarkEnd w:id="1061"/>
        <w:bookmarkEnd w:id="1062"/>
        <w:bookmarkEnd w:id="1063"/>
        <w:bookmarkEnd w:id="1064"/>
        <w:bookmarkEnd w:id="1065"/>
        <w:bookmarkEnd w:id="1066"/>
        <w:bookmarkEnd w:id="1067"/>
        <w:bookmarkEnd w:id="1068"/>
        <w:bookmarkEnd w:id="1069"/>
        <w:bookmarkEnd w:id="1070"/>
        <w:bookmarkEnd w:id="1071"/>
        <w:bookmarkEnd w:id="1072"/>
        <w:bookmarkEnd w:id="1073"/>
        <w:bookmarkEnd w:id="1074"/>
        <w:bookmarkEnd w:id="1075"/>
        <w:bookmarkEnd w:id="1076"/>
        <w:bookmarkEnd w:id="1077"/>
        <w:bookmarkEnd w:id="1078"/>
        <w:bookmarkEnd w:id="1079"/>
        <w:bookmarkEnd w:id="1080"/>
        <w:bookmarkEnd w:id="1081"/>
        <w:bookmarkEnd w:id="1082"/>
        <w:bookmarkEnd w:id="1083"/>
        <w:bookmarkEnd w:id="1084"/>
        <w:bookmarkEnd w:id="1085"/>
        <w:bookmarkEnd w:id="1086"/>
        <w:bookmarkEnd w:id="1087"/>
        <w:bookmarkEnd w:id="1088"/>
        <w:bookmarkEnd w:id="1089"/>
        <w:bookmarkEnd w:id="1090"/>
        <w:bookmarkEnd w:id="1091"/>
        <w:bookmarkEnd w:id="1092"/>
        <w:bookmarkEnd w:id="1093"/>
        <w:bookmarkEnd w:id="1094"/>
        <w:bookmarkEnd w:id="1095"/>
        <w:bookmarkEnd w:id="1096"/>
        <w:bookmarkEnd w:id="1097"/>
        <w:bookmarkEnd w:id="1098"/>
        <w:bookmarkEnd w:id="1099"/>
        <w:bookmarkEnd w:id="1100"/>
        <w:bookmarkEnd w:id="1101"/>
        <w:bookmarkEnd w:id="1102"/>
        <w:bookmarkEnd w:id="1103"/>
        <w:bookmarkEnd w:id="1104"/>
        <w:bookmarkEnd w:id="1105"/>
        <w:bookmarkEnd w:id="1106"/>
        <w:bookmarkEnd w:id="1107"/>
        <w:bookmarkEnd w:id="1108"/>
        <w:bookmarkEnd w:id="1109"/>
        <w:bookmarkEnd w:id="1110"/>
        <w:bookmarkEnd w:id="1111"/>
        <w:bookmarkEnd w:id="1112"/>
        <w:bookmarkEnd w:id="1113"/>
        <w:bookmarkEnd w:id="1114"/>
        <w:bookmarkEnd w:id="1115"/>
        <w:bookmarkEnd w:id="1116"/>
        <w:bookmarkEnd w:id="1117"/>
        <w:bookmarkEnd w:id="1118"/>
        <w:bookmarkEnd w:id="1119"/>
        <w:bookmarkEnd w:id="1120"/>
        <w:bookmarkEnd w:id="1121"/>
        <w:bookmarkEnd w:id="1122"/>
        <w:bookmarkEnd w:id="1123"/>
        <w:bookmarkEnd w:id="1124"/>
        <w:bookmarkEnd w:id="1125"/>
        <w:bookmarkEnd w:id="1126"/>
        <w:bookmarkEnd w:id="1127"/>
        <w:bookmarkEnd w:id="1128"/>
        <w:bookmarkEnd w:id="1129"/>
        <w:bookmarkEnd w:id="1130"/>
        <w:bookmarkEnd w:id="1131"/>
        <w:bookmarkEnd w:id="1132"/>
        <w:bookmarkEnd w:id="1133"/>
        <w:bookmarkEnd w:id="1134"/>
        <w:bookmarkEnd w:id="1135"/>
        <w:bookmarkEnd w:id="1136"/>
        <w:bookmarkEnd w:id="1137"/>
        <w:bookmarkEnd w:id="1138"/>
        <w:bookmarkEnd w:id="1139"/>
        <w:bookmarkEnd w:id="1140"/>
        <w:bookmarkEnd w:id="1141"/>
        <w:bookmarkEnd w:id="1142"/>
        <w:bookmarkEnd w:id="1143"/>
        <w:bookmarkEnd w:id="1144"/>
        <w:bookmarkEnd w:id="1145"/>
        <w:bookmarkEnd w:id="1146"/>
        <w:bookmarkEnd w:id="1147"/>
        <w:bookmarkEnd w:id="1148"/>
        <w:bookmarkEnd w:id="1149"/>
        <w:bookmarkEnd w:id="1150"/>
        <w:bookmarkEnd w:id="1151"/>
        <w:bookmarkEnd w:id="1152"/>
        <w:bookmarkEnd w:id="1153"/>
        <w:bookmarkEnd w:id="1154"/>
        <w:bookmarkEnd w:id="1155"/>
        <w:bookmarkEnd w:id="1156"/>
        <w:bookmarkEnd w:id="1157"/>
        <w:bookmarkEnd w:id="1158"/>
        <w:bookmarkEnd w:id="1159"/>
        <w:bookmarkEnd w:id="1160"/>
        <w:bookmarkEnd w:id="1161"/>
        <w:bookmarkEnd w:id="1162"/>
        <w:bookmarkEnd w:id="1163"/>
        <w:bookmarkEnd w:id="1164"/>
        <w:bookmarkEnd w:id="1165"/>
        <w:bookmarkEnd w:id="1166"/>
        <w:bookmarkEnd w:id="1167"/>
        <w:bookmarkEnd w:id="1168"/>
        <w:bookmarkEnd w:id="1169"/>
        <w:bookmarkEnd w:id="1170"/>
        <w:bookmarkEnd w:id="1171"/>
        <w:bookmarkEnd w:id="1172"/>
        <w:bookmarkEnd w:id="1173"/>
        <w:bookmarkEnd w:id="1174"/>
        <w:bookmarkEnd w:id="1175"/>
        <w:bookmarkEnd w:id="1176"/>
        <w:bookmarkEnd w:id="1177"/>
        <w:bookmarkEnd w:id="1178"/>
        <w:bookmarkEnd w:id="1179"/>
        <w:bookmarkEnd w:id="1180"/>
        <w:bookmarkEnd w:id="1181"/>
        <w:bookmarkEnd w:id="1182"/>
        <w:bookmarkEnd w:id="1183"/>
        <w:bookmarkEnd w:id="1184"/>
        <w:bookmarkEnd w:id="1185"/>
        <w:bookmarkEnd w:id="1186"/>
        <w:bookmarkEnd w:id="1187"/>
        <w:bookmarkEnd w:id="1188"/>
        <w:bookmarkEnd w:id="1189"/>
        <w:bookmarkEnd w:id="1190"/>
        <w:bookmarkEnd w:id="1191"/>
        <w:bookmarkEnd w:id="1192"/>
        <w:bookmarkEnd w:id="1193"/>
        <w:bookmarkEnd w:id="1194"/>
        <w:bookmarkEnd w:id="1195"/>
        <w:bookmarkEnd w:id="1196"/>
        <w:bookmarkEnd w:id="1197"/>
        <w:bookmarkEnd w:id="1198"/>
        <w:bookmarkEnd w:id="1199"/>
        <w:bookmarkEnd w:id="1200"/>
        <w:bookmarkEnd w:id="1201"/>
        <w:bookmarkEnd w:id="1202"/>
        <w:bookmarkEnd w:id="1203"/>
        <w:bookmarkEnd w:id="1204"/>
        <w:bookmarkEnd w:id="1205"/>
        <w:bookmarkEnd w:id="1206"/>
        <w:bookmarkEnd w:id="1207"/>
        <w:bookmarkEnd w:id="1208"/>
        <w:bookmarkEnd w:id="1209"/>
        <w:bookmarkEnd w:id="1210"/>
        <w:bookmarkEnd w:id="1211"/>
        <w:bookmarkEnd w:id="1212"/>
        <w:bookmarkEnd w:id="1213"/>
        <w:bookmarkEnd w:id="1214"/>
        <w:bookmarkEnd w:id="1215"/>
        <w:bookmarkEnd w:id="1216"/>
        <w:bookmarkEnd w:id="1217"/>
        <w:bookmarkEnd w:id="1218"/>
        <w:bookmarkEnd w:id="1219"/>
        <w:bookmarkEnd w:id="1220"/>
        <w:bookmarkEnd w:id="1221"/>
        <w:bookmarkEnd w:id="1222"/>
        <w:bookmarkEnd w:id="1223"/>
        <w:bookmarkEnd w:id="1224"/>
        <w:bookmarkEnd w:id="1225"/>
        <w:bookmarkEnd w:id="1226"/>
        <w:bookmarkEnd w:id="1227"/>
        <w:bookmarkEnd w:id="1228"/>
        <w:bookmarkEnd w:id="1229"/>
        <w:bookmarkEnd w:id="1230"/>
        <w:bookmarkEnd w:id="1231"/>
        <w:bookmarkEnd w:id="1232"/>
        <w:bookmarkEnd w:id="1233"/>
        <w:bookmarkEnd w:id="1234"/>
        <w:bookmarkEnd w:id="1235"/>
        <w:bookmarkEnd w:id="1236"/>
        <w:bookmarkEnd w:id="1237"/>
        <w:bookmarkEnd w:id="1238"/>
        <w:bookmarkEnd w:id="1239"/>
        <w:bookmarkEnd w:id="1240"/>
        <w:bookmarkEnd w:id="1241"/>
        <w:bookmarkEnd w:id="1242"/>
        <w:bookmarkEnd w:id="1243"/>
        <w:bookmarkEnd w:id="1244"/>
        <w:bookmarkEnd w:id="1245"/>
        <w:bookmarkEnd w:id="1246"/>
        <w:bookmarkEnd w:id="1247"/>
        <w:bookmarkEnd w:id="1248"/>
        <w:bookmarkEnd w:id="1249"/>
        <w:bookmarkEnd w:id="1250"/>
        <w:bookmarkEnd w:id="1251"/>
        <w:bookmarkEnd w:id="1252"/>
        <w:bookmarkEnd w:id="1253"/>
        <w:bookmarkEnd w:id="1254"/>
        <w:bookmarkEnd w:id="1255"/>
        <w:bookmarkEnd w:id="1256"/>
        <w:bookmarkEnd w:id="1257"/>
        <w:bookmarkEnd w:id="1258"/>
        <w:bookmarkEnd w:id="1259"/>
        <w:bookmarkEnd w:id="1260"/>
        <w:bookmarkEnd w:id="1261"/>
        <w:bookmarkEnd w:id="1262"/>
        <w:bookmarkEnd w:id="1263"/>
        <w:bookmarkEnd w:id="1264"/>
        <w:bookmarkEnd w:id="1265"/>
        <w:bookmarkEnd w:id="1266"/>
        <w:bookmarkEnd w:id="1267"/>
        <w:bookmarkEnd w:id="1268"/>
        <w:bookmarkEnd w:id="1269"/>
        <w:bookmarkEnd w:id="1270"/>
        <w:bookmarkEnd w:id="1271"/>
        <w:bookmarkEnd w:id="1272"/>
        <w:bookmarkEnd w:id="1273"/>
        <w:bookmarkEnd w:id="1274"/>
        <w:bookmarkEnd w:id="1275"/>
        <w:bookmarkEnd w:id="1276"/>
        <w:bookmarkEnd w:id="1277"/>
        <w:bookmarkEnd w:id="1278"/>
        <w:bookmarkEnd w:id="1279"/>
        <w:bookmarkEnd w:id="1280"/>
        <w:bookmarkEnd w:id="1281"/>
        <w:bookmarkEnd w:id="1282"/>
        <w:bookmarkEnd w:id="1283"/>
        <w:bookmarkEnd w:id="1284"/>
        <w:bookmarkEnd w:id="1285"/>
        <w:bookmarkEnd w:id="1286"/>
        <w:bookmarkEnd w:id="1287"/>
        <w:bookmarkEnd w:id="1288"/>
        <w:bookmarkEnd w:id="1289"/>
        <w:bookmarkEnd w:id="1290"/>
        <w:bookmarkEnd w:id="1291"/>
        <w:bookmarkEnd w:id="1292"/>
        <w:bookmarkEnd w:id="1293"/>
        <w:bookmarkEnd w:id="1294"/>
        <w:bookmarkEnd w:id="1295"/>
        <w:bookmarkEnd w:id="1296"/>
        <w:bookmarkEnd w:id="1297"/>
        <w:bookmarkEnd w:id="1298"/>
        <w:bookmarkEnd w:id="1299"/>
        <w:bookmarkEnd w:id="1300"/>
        <w:bookmarkEnd w:id="1301"/>
        <w:bookmarkEnd w:id="1302"/>
        <w:bookmarkEnd w:id="1303"/>
        <w:bookmarkEnd w:id="1304"/>
        <w:bookmarkEnd w:id="1305"/>
        <w:bookmarkEnd w:id="1306"/>
        <w:bookmarkEnd w:id="1307"/>
        <w:bookmarkEnd w:id="1308"/>
        <w:bookmarkEnd w:id="1309"/>
        <w:bookmarkEnd w:id="1310"/>
        <w:bookmarkEnd w:id="1311"/>
        <w:bookmarkEnd w:id="1312"/>
        <w:bookmarkEnd w:id="1313"/>
        <w:bookmarkEnd w:id="1314"/>
        <w:bookmarkEnd w:id="1315"/>
        <w:bookmarkEnd w:id="1316"/>
        <w:bookmarkEnd w:id="1317"/>
        <w:bookmarkEnd w:id="1318"/>
        <w:bookmarkEnd w:id="1319"/>
        <w:bookmarkEnd w:id="1320"/>
        <w:bookmarkEnd w:id="1321"/>
        <w:bookmarkEnd w:id="1322"/>
        <w:bookmarkEnd w:id="1323"/>
        <w:bookmarkEnd w:id="1324"/>
        <w:bookmarkEnd w:id="1325"/>
        <w:bookmarkEnd w:id="1326"/>
        <w:bookmarkEnd w:id="1327"/>
        <w:bookmarkEnd w:id="1328"/>
        <w:bookmarkEnd w:id="1329"/>
        <w:bookmarkEnd w:id="1330"/>
        <w:bookmarkEnd w:id="1331"/>
        <w:bookmarkEnd w:id="1332"/>
        <w:bookmarkEnd w:id="1333"/>
        <w:bookmarkEnd w:id="1334"/>
        <w:bookmarkEnd w:id="1335"/>
        <w:bookmarkEnd w:id="1336"/>
        <w:bookmarkEnd w:id="1337"/>
        <w:bookmarkEnd w:id="1338"/>
        <w:bookmarkEnd w:id="1339"/>
        <w:bookmarkEnd w:id="1340"/>
        <w:bookmarkEnd w:id="1341"/>
        <w:bookmarkEnd w:id="1342"/>
        <w:bookmarkEnd w:id="1343"/>
        <w:bookmarkEnd w:id="1344"/>
        <w:bookmarkEnd w:id="1345"/>
        <w:bookmarkEnd w:id="1346"/>
        <w:bookmarkEnd w:id="1347"/>
        <w:bookmarkEnd w:id="1348"/>
        <w:bookmarkEnd w:id="1349"/>
        <w:bookmarkEnd w:id="1350"/>
        <w:bookmarkEnd w:id="1351"/>
        <w:bookmarkEnd w:id="1352"/>
        <w:bookmarkEnd w:id="1353"/>
        <w:bookmarkEnd w:id="1354"/>
        <w:bookmarkEnd w:id="1355"/>
        <w:bookmarkEnd w:id="1356"/>
        <w:bookmarkEnd w:id="1357"/>
        <w:bookmarkEnd w:id="1358"/>
        <w:bookmarkEnd w:id="1359"/>
        <w:bookmarkEnd w:id="1360"/>
        <w:bookmarkEnd w:id="1361"/>
        <w:bookmarkEnd w:id="1362"/>
        <w:bookmarkEnd w:id="1363"/>
        <w:bookmarkEnd w:id="1364"/>
        <w:p w:rsidR="00C13BB9" w:rsidRDefault="00F63C0A" w:rsidP="00F63C0A">
          <w:pPr>
            <w:pStyle w:val="24E72A2D1D3B41C68B5B74C29C7F93FB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bookmarkStart w:id="1365" w:name="Text7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365"/>
        </w:p>
        <w:bookmarkStart w:id="1366" w:name="Text8"/>
        <w:bookmarkStart w:id="1367" w:name="Text9"/>
        <w:bookmarkStart w:id="1368" w:name="Text10"/>
        <w:bookmarkStart w:id="1369" w:name="Text11"/>
        <w:bookmarkStart w:id="1370" w:name="Text1"/>
        <w:bookmarkStart w:id="1371" w:name="Text2"/>
        <w:bookmarkStart w:id="1372" w:name="Text7"/>
        <w:bookmarkStart w:id="1373" w:name="Text4"/>
        <w:bookmarkStart w:id="1374" w:name="Text6"/>
        <w:bookmarkStart w:id="1375" w:name="Text5"/>
        <w:bookmarkEnd w:id="1366"/>
        <w:bookmarkEnd w:id="1367"/>
        <w:bookmarkEnd w:id="1368"/>
        <w:bookmarkEnd w:id="1369"/>
        <w:bookmarkEnd w:id="1370"/>
        <w:bookmarkEnd w:id="1371"/>
        <w:bookmarkEnd w:id="1372"/>
        <w:bookmarkEnd w:id="1373"/>
        <w:bookmarkEnd w:id="1374"/>
        <w:bookmarkEnd w:id="1375"/>
      </w:docPartBody>
    </w:docPart>
    <w:docPart>
      <w:docPartPr>
        <w:name w:val="F83B6A62042C48DF8E1A2AF0E5BA4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22B57-EF72-4908-B711-5ABA1928077F}"/>
      </w:docPartPr>
      <w:docPartBody>
        <w:p w:rsidR="00C13BB9" w:rsidRDefault="00F63C0A" w:rsidP="00F63C0A">
          <w:pPr>
            <w:pStyle w:val="F83B6A62042C48DF8E1A2AF0E5BA4FA7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376" w:name="Text7"/>
        <w:bookmarkStart w:id="1377" w:name="Text8"/>
        <w:bookmarkStart w:id="1378" w:name="Text9"/>
        <w:bookmarkStart w:id="1379" w:name="Text10"/>
        <w:bookmarkStart w:id="1380" w:name="Text11"/>
        <w:bookmarkStart w:id="1381" w:name="Text1"/>
        <w:bookmarkStart w:id="1382" w:name="Text2"/>
        <w:bookmarkStart w:id="1383" w:name="Text4"/>
        <w:bookmarkStart w:id="1384" w:name="Text5"/>
        <w:bookmarkStart w:id="1385" w:name="Text6"/>
        <w:bookmarkEnd w:id="1376"/>
        <w:bookmarkEnd w:id="1377"/>
        <w:bookmarkEnd w:id="1378"/>
        <w:bookmarkEnd w:id="1379"/>
        <w:bookmarkEnd w:id="1380"/>
        <w:bookmarkEnd w:id="1381"/>
        <w:bookmarkEnd w:id="1382"/>
        <w:bookmarkEnd w:id="1383"/>
        <w:bookmarkEnd w:id="1384"/>
        <w:bookmarkEnd w:id="1385"/>
      </w:docPartBody>
    </w:docPart>
    <w:docPart>
      <w:docPartPr>
        <w:name w:val="9BE46491A9644EA99735318AED12F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4E975-2B95-44A7-A82C-DB9D61D7DF97}"/>
      </w:docPartPr>
      <w:docPartBody>
        <w:p w:rsidR="00C13BB9" w:rsidRDefault="00F63C0A" w:rsidP="00F63C0A">
          <w:pPr>
            <w:pStyle w:val="9BE46491A9644EA99735318AED12F01C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386" w:name="Text8"/>
        <w:bookmarkStart w:id="1387" w:name="Text9"/>
        <w:bookmarkStart w:id="1388" w:name="Text10"/>
        <w:bookmarkStart w:id="1389" w:name="Text11"/>
        <w:bookmarkStart w:id="1390" w:name="Text1"/>
        <w:bookmarkStart w:id="1391" w:name="Text2"/>
        <w:bookmarkStart w:id="1392" w:name="Text7"/>
        <w:bookmarkStart w:id="1393" w:name="Text4"/>
        <w:bookmarkStart w:id="1394" w:name="Text5"/>
        <w:bookmarkStart w:id="1395" w:name="Text6"/>
        <w:bookmarkEnd w:id="1386"/>
        <w:bookmarkEnd w:id="1387"/>
        <w:bookmarkEnd w:id="1388"/>
        <w:bookmarkEnd w:id="1389"/>
        <w:bookmarkEnd w:id="1390"/>
        <w:bookmarkEnd w:id="1391"/>
        <w:bookmarkEnd w:id="1392"/>
        <w:bookmarkEnd w:id="1393"/>
        <w:bookmarkEnd w:id="1394"/>
        <w:bookmarkEnd w:id="1395"/>
      </w:docPartBody>
    </w:docPart>
    <w:docPart>
      <w:docPartPr>
        <w:name w:val="A4560A7BC0624E9BB47E192751D48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DE34E-9490-48D3-A112-BAE7240BC149}"/>
      </w:docPartPr>
      <w:docPartBody>
        <w:p w:rsidR="00C13BB9" w:rsidRDefault="00F63C0A" w:rsidP="00F63C0A">
          <w:pPr>
            <w:pStyle w:val="A4560A7BC0624E9BB47E192751D488BA"/>
          </w:pPr>
          <w:r>
            <w:rPr>
              <w:rStyle w:val="PlaceholderText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</w:docPartBody>
    </w:docPart>
    <w:docPart>
      <w:docPartPr>
        <w:name w:val="E5A1315165EC45399ECDB7EC4B3A9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D3D7B-6AF0-4BCD-B6D5-66967EFF9061}"/>
      </w:docPartPr>
      <w:docPartBody>
        <w:p w:rsidR="00C13BB9" w:rsidRDefault="00F63C0A" w:rsidP="00F63C0A">
          <w:pPr>
            <w:pStyle w:val="E5A1315165EC45399ECDB7EC4B3A9834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1396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1396"/>
        </w:p>
      </w:docPartBody>
    </w:docPart>
    <w:docPart>
      <w:docPartPr>
        <w:name w:val="9E9AB659C527455FA90E92E8AB55D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7AAF4-AF2D-4AF7-977D-54F66DFCEABE}"/>
      </w:docPartPr>
      <w:docPartBody>
        <w:p w:rsidR="00C13BB9" w:rsidRDefault="00F63C0A" w:rsidP="00F63C0A">
          <w:pPr>
            <w:pStyle w:val="9E9AB659C527455FA90E92E8AB55DD21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6"/>
                <w:enabled/>
                <w:calcOnExit w:val="0"/>
                <w:textInput/>
              </w:ffData>
            </w:fldChar>
          </w:r>
          <w:bookmarkStart w:id="1397" w:name="Text6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397"/>
        </w:p>
        <w:bookmarkStart w:id="1398" w:name="Text2"/>
        <w:bookmarkStart w:id="1399" w:name="Text7"/>
        <w:bookmarkStart w:id="1400" w:name="Text4"/>
        <w:bookmarkStart w:id="1401" w:name="Text5"/>
        <w:bookmarkStart w:id="1402" w:name="Text6"/>
        <w:bookmarkStart w:id="1403" w:name="Text8"/>
        <w:bookmarkStart w:id="1404" w:name="Text9"/>
        <w:bookmarkStart w:id="1405" w:name="Text10"/>
        <w:bookmarkStart w:id="1406" w:name="Text11"/>
        <w:bookmarkStart w:id="1407" w:name="Text1"/>
        <w:bookmarkEnd w:id="1398"/>
        <w:bookmarkEnd w:id="1399"/>
        <w:bookmarkEnd w:id="1400"/>
        <w:bookmarkEnd w:id="1401"/>
        <w:bookmarkEnd w:id="1402"/>
        <w:bookmarkEnd w:id="1403"/>
        <w:bookmarkEnd w:id="1404"/>
        <w:bookmarkEnd w:id="1405"/>
        <w:bookmarkEnd w:id="1406"/>
        <w:bookmarkEnd w:id="1407"/>
      </w:docPartBody>
    </w:docPart>
    <w:docPart>
      <w:docPartPr>
        <w:name w:val="D323D41AC32B473EB824D5E61906F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12418-62EE-420A-BA52-0FCE671AABC0}"/>
      </w:docPartPr>
      <w:docPartBody>
        <w:p w:rsidR="00C13BB9" w:rsidRDefault="00F63C0A" w:rsidP="00F63C0A">
          <w:pPr>
            <w:pStyle w:val="D323D41AC32B473EB824D5E61906F088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408" w:name="Text7"/>
        <w:bookmarkStart w:id="1409" w:name="Text8"/>
        <w:bookmarkStart w:id="1410" w:name="Text9"/>
        <w:bookmarkStart w:id="1411" w:name="Text10"/>
        <w:bookmarkStart w:id="1412" w:name="Text11"/>
        <w:bookmarkStart w:id="1413" w:name="Text1"/>
        <w:bookmarkStart w:id="1414" w:name="Text2"/>
        <w:bookmarkStart w:id="1415" w:name="Text7"/>
        <w:bookmarkStart w:id="1416" w:name="Text4"/>
        <w:bookmarkStart w:id="1417" w:name="Text6"/>
        <w:bookmarkStart w:id="1418" w:name="Text5"/>
        <w:bookmarkStart w:id="1419" w:name="Text7"/>
        <w:bookmarkStart w:id="1420" w:name="Text8"/>
        <w:bookmarkStart w:id="1421" w:name="Text9"/>
        <w:bookmarkStart w:id="1422" w:name="Text10"/>
        <w:bookmarkStart w:id="1423" w:name="Text11"/>
        <w:bookmarkStart w:id="1424" w:name="Text1"/>
        <w:bookmarkStart w:id="1425" w:name="Text2"/>
        <w:bookmarkStart w:id="1426" w:name="Text4"/>
        <w:bookmarkStart w:id="1427" w:name="Text5"/>
        <w:bookmarkStart w:id="1428" w:name="Text6"/>
        <w:bookmarkStart w:id="1429" w:name="Text8"/>
        <w:bookmarkStart w:id="1430" w:name="Text9"/>
        <w:bookmarkStart w:id="1431" w:name="Text10"/>
        <w:bookmarkStart w:id="1432" w:name="Text11"/>
        <w:bookmarkStart w:id="1433" w:name="Text1"/>
        <w:bookmarkStart w:id="1434" w:name="Text2"/>
        <w:bookmarkStart w:id="1435" w:name="Text7"/>
        <w:bookmarkStart w:id="1436" w:name="Text4"/>
        <w:bookmarkStart w:id="1437" w:name="Text5"/>
        <w:bookmarkStart w:id="1438" w:name="Text6"/>
        <w:bookmarkStart w:id="1439" w:name="Text5"/>
        <w:bookmarkStart w:id="1440" w:name="Text6"/>
        <w:bookmarkStart w:id="1441" w:name="Text2"/>
        <w:bookmarkStart w:id="1442" w:name="Text7"/>
        <w:bookmarkStart w:id="1443" w:name="Text4"/>
        <w:bookmarkStart w:id="1444" w:name="Text5"/>
        <w:bookmarkStart w:id="1445" w:name="Text6"/>
        <w:bookmarkStart w:id="1446" w:name="Text8"/>
        <w:bookmarkStart w:id="1447" w:name="Text9"/>
        <w:bookmarkStart w:id="1448" w:name="Text10"/>
        <w:bookmarkStart w:id="1449" w:name="Text11"/>
        <w:bookmarkStart w:id="1450" w:name="Text1"/>
        <w:bookmarkStart w:id="1451" w:name="Text7"/>
        <w:bookmarkStart w:id="1452" w:name="Text8"/>
        <w:bookmarkStart w:id="1453" w:name="Text9"/>
        <w:bookmarkStart w:id="1454" w:name="Text10"/>
        <w:bookmarkStart w:id="1455" w:name="Text11"/>
        <w:bookmarkStart w:id="1456" w:name="Text1"/>
        <w:bookmarkStart w:id="1457" w:name="Text2"/>
        <w:bookmarkStart w:id="1458" w:name="Text7"/>
        <w:bookmarkStart w:id="1459" w:name="Text4"/>
        <w:bookmarkStart w:id="1460" w:name="Text6"/>
        <w:bookmarkStart w:id="1461" w:name="Text5"/>
        <w:bookmarkStart w:id="1462" w:name="Text7"/>
        <w:bookmarkStart w:id="1463" w:name="Text8"/>
        <w:bookmarkStart w:id="1464" w:name="Text9"/>
        <w:bookmarkStart w:id="1465" w:name="Text10"/>
        <w:bookmarkStart w:id="1466" w:name="Text11"/>
        <w:bookmarkStart w:id="1467" w:name="Text1"/>
        <w:bookmarkStart w:id="1468" w:name="Text2"/>
        <w:bookmarkStart w:id="1469" w:name="Text4"/>
        <w:bookmarkStart w:id="1470" w:name="Text5"/>
        <w:bookmarkStart w:id="1471" w:name="Text6"/>
        <w:bookmarkStart w:id="1472" w:name="Text8"/>
        <w:bookmarkStart w:id="1473" w:name="Text9"/>
        <w:bookmarkStart w:id="1474" w:name="Text10"/>
        <w:bookmarkStart w:id="1475" w:name="Text11"/>
        <w:bookmarkStart w:id="1476" w:name="Text1"/>
        <w:bookmarkStart w:id="1477" w:name="Text2"/>
        <w:bookmarkStart w:id="1478" w:name="Text7"/>
        <w:bookmarkStart w:id="1479" w:name="Text4"/>
        <w:bookmarkStart w:id="1480" w:name="Text5"/>
        <w:bookmarkStart w:id="1481" w:name="Text6"/>
        <w:bookmarkStart w:id="1482" w:name="Text5"/>
        <w:bookmarkStart w:id="1483" w:name="Text6"/>
        <w:bookmarkStart w:id="1484" w:name="Text2"/>
        <w:bookmarkStart w:id="1485" w:name="Text7"/>
        <w:bookmarkStart w:id="1486" w:name="Text4"/>
        <w:bookmarkStart w:id="1487" w:name="Text5"/>
        <w:bookmarkStart w:id="1488" w:name="Text6"/>
        <w:bookmarkStart w:id="1489" w:name="Text8"/>
        <w:bookmarkStart w:id="1490" w:name="Text9"/>
        <w:bookmarkStart w:id="1491" w:name="Text10"/>
        <w:bookmarkStart w:id="1492" w:name="Text11"/>
        <w:bookmarkStart w:id="1493" w:name="Text1"/>
        <w:bookmarkStart w:id="1494" w:name="Text7"/>
        <w:bookmarkStart w:id="1495" w:name="Text8"/>
        <w:bookmarkStart w:id="1496" w:name="Text9"/>
        <w:bookmarkStart w:id="1497" w:name="Text10"/>
        <w:bookmarkStart w:id="1498" w:name="Text11"/>
        <w:bookmarkStart w:id="1499" w:name="Text1"/>
        <w:bookmarkStart w:id="1500" w:name="Text2"/>
        <w:bookmarkStart w:id="1501" w:name="Text7"/>
        <w:bookmarkStart w:id="1502" w:name="Text4"/>
        <w:bookmarkStart w:id="1503" w:name="Text6"/>
        <w:bookmarkStart w:id="1504" w:name="Text5"/>
        <w:bookmarkStart w:id="1505" w:name="Text7"/>
        <w:bookmarkStart w:id="1506" w:name="Text8"/>
        <w:bookmarkStart w:id="1507" w:name="Text9"/>
        <w:bookmarkStart w:id="1508" w:name="Text10"/>
        <w:bookmarkStart w:id="1509" w:name="Text11"/>
        <w:bookmarkStart w:id="1510" w:name="Text1"/>
        <w:bookmarkStart w:id="1511" w:name="Text2"/>
        <w:bookmarkStart w:id="1512" w:name="Text4"/>
        <w:bookmarkStart w:id="1513" w:name="Text5"/>
        <w:bookmarkStart w:id="1514" w:name="Text6"/>
        <w:bookmarkStart w:id="1515" w:name="Text8"/>
        <w:bookmarkStart w:id="1516" w:name="Text9"/>
        <w:bookmarkStart w:id="1517" w:name="Text10"/>
        <w:bookmarkStart w:id="1518" w:name="Text11"/>
        <w:bookmarkStart w:id="1519" w:name="Text1"/>
        <w:bookmarkStart w:id="1520" w:name="Text2"/>
        <w:bookmarkStart w:id="1521" w:name="Text7"/>
        <w:bookmarkStart w:id="1522" w:name="Text4"/>
        <w:bookmarkStart w:id="1523" w:name="Text5"/>
        <w:bookmarkStart w:id="1524" w:name="Text6"/>
        <w:bookmarkStart w:id="1525" w:name="Text5"/>
        <w:bookmarkStart w:id="1526" w:name="Text6"/>
        <w:bookmarkStart w:id="1527" w:name="Text2"/>
        <w:bookmarkStart w:id="1528" w:name="Text7"/>
        <w:bookmarkStart w:id="1529" w:name="Text4"/>
        <w:bookmarkStart w:id="1530" w:name="Text5"/>
        <w:bookmarkStart w:id="1531" w:name="Text6"/>
        <w:bookmarkStart w:id="1532" w:name="Text8"/>
        <w:bookmarkStart w:id="1533" w:name="Text9"/>
        <w:bookmarkStart w:id="1534" w:name="Text10"/>
        <w:bookmarkStart w:id="1535" w:name="Text11"/>
        <w:bookmarkStart w:id="1536" w:name="Text1"/>
        <w:bookmarkStart w:id="1537" w:name="Text8"/>
        <w:bookmarkStart w:id="1538" w:name="Text9"/>
        <w:bookmarkStart w:id="1539" w:name="Text10"/>
        <w:bookmarkStart w:id="1540" w:name="Text11"/>
        <w:bookmarkStart w:id="1541" w:name="Text1"/>
        <w:bookmarkStart w:id="1542" w:name="Text2"/>
        <w:bookmarkStart w:id="1543" w:name="Text7"/>
        <w:bookmarkStart w:id="1544" w:name="Text4"/>
        <w:bookmarkStart w:id="1545" w:name="Text6"/>
        <w:bookmarkStart w:id="1546" w:name="Text5"/>
        <w:bookmarkStart w:id="1547" w:name="Text8"/>
        <w:bookmarkStart w:id="1548" w:name="Text9"/>
        <w:bookmarkStart w:id="1549" w:name="Text10"/>
        <w:bookmarkStart w:id="1550" w:name="Text11"/>
        <w:bookmarkStart w:id="1551" w:name="Text1"/>
        <w:bookmarkStart w:id="1552" w:name="Text2"/>
        <w:bookmarkStart w:id="1553" w:name="Text7"/>
        <w:bookmarkStart w:id="1554" w:name="Text4"/>
        <w:bookmarkStart w:id="1555" w:name="Text6"/>
        <w:bookmarkStart w:id="1556" w:name="Text5"/>
        <w:bookmarkStart w:id="1557" w:name="Text5"/>
        <w:bookmarkStart w:id="1558" w:name="Text7"/>
        <w:bookmarkStart w:id="1559" w:name="Text8"/>
        <w:bookmarkStart w:id="1560" w:name="Text9"/>
        <w:bookmarkStart w:id="1561" w:name="Text10"/>
        <w:bookmarkStart w:id="1562" w:name="Text11"/>
        <w:bookmarkStart w:id="1563" w:name="Text1"/>
        <w:bookmarkStart w:id="1564" w:name="Text2"/>
        <w:bookmarkStart w:id="1565" w:name="Text7"/>
        <w:bookmarkStart w:id="1566" w:name="Text4"/>
        <w:bookmarkStart w:id="1567" w:name="Text6"/>
        <w:bookmarkStart w:id="1568" w:name="Text5"/>
        <w:bookmarkStart w:id="1569" w:name="Text7"/>
        <w:bookmarkStart w:id="1570" w:name="Text8"/>
        <w:bookmarkStart w:id="1571" w:name="Text9"/>
        <w:bookmarkStart w:id="1572" w:name="Text10"/>
        <w:bookmarkStart w:id="1573" w:name="Text11"/>
        <w:bookmarkStart w:id="1574" w:name="Text1"/>
        <w:bookmarkStart w:id="1575" w:name="Text2"/>
        <w:bookmarkStart w:id="1576" w:name="Text4"/>
        <w:bookmarkStart w:id="1577" w:name="Text5"/>
        <w:bookmarkStart w:id="1578" w:name="Text6"/>
        <w:bookmarkStart w:id="1579" w:name="Text8"/>
        <w:bookmarkStart w:id="1580" w:name="Text9"/>
        <w:bookmarkStart w:id="1581" w:name="Text10"/>
        <w:bookmarkStart w:id="1582" w:name="Text11"/>
        <w:bookmarkStart w:id="1583" w:name="Text1"/>
        <w:bookmarkStart w:id="1584" w:name="Text2"/>
        <w:bookmarkStart w:id="1585" w:name="Text7"/>
        <w:bookmarkStart w:id="1586" w:name="Text4"/>
        <w:bookmarkStart w:id="1587" w:name="Text5"/>
        <w:bookmarkStart w:id="1588" w:name="Text6"/>
        <w:bookmarkStart w:id="1589" w:name="Text5"/>
        <w:bookmarkStart w:id="1590" w:name="Text6"/>
        <w:bookmarkStart w:id="1591" w:name="Text2"/>
        <w:bookmarkStart w:id="1592" w:name="Text7"/>
        <w:bookmarkStart w:id="1593" w:name="Text4"/>
        <w:bookmarkStart w:id="1594" w:name="Text5"/>
        <w:bookmarkStart w:id="1595" w:name="Text6"/>
        <w:bookmarkStart w:id="1596" w:name="Text8"/>
        <w:bookmarkStart w:id="1597" w:name="Text9"/>
        <w:bookmarkStart w:id="1598" w:name="Text10"/>
        <w:bookmarkStart w:id="1599" w:name="Text11"/>
        <w:bookmarkStart w:id="1600" w:name="Text1"/>
        <w:bookmarkStart w:id="1601" w:name="Text8"/>
        <w:bookmarkStart w:id="1602" w:name="Text9"/>
        <w:bookmarkStart w:id="1603" w:name="Text10"/>
        <w:bookmarkStart w:id="1604" w:name="Text11"/>
        <w:bookmarkStart w:id="1605" w:name="Text1"/>
        <w:bookmarkStart w:id="1606" w:name="Text2"/>
        <w:bookmarkStart w:id="1607" w:name="Text7"/>
        <w:bookmarkStart w:id="1608" w:name="Text4"/>
        <w:bookmarkStart w:id="1609" w:name="Text5"/>
        <w:bookmarkStart w:id="1610" w:name="Text6"/>
        <w:bookmarkStart w:id="1611" w:name="Text8"/>
        <w:bookmarkStart w:id="1612" w:name="Text9"/>
        <w:bookmarkStart w:id="1613" w:name="Text10"/>
        <w:bookmarkStart w:id="1614" w:name="Text11"/>
        <w:bookmarkStart w:id="1615" w:name="Text1"/>
        <w:bookmarkStart w:id="1616" w:name="Text2"/>
        <w:bookmarkStart w:id="1617" w:name="Text7"/>
        <w:bookmarkStart w:id="1618" w:name="Text4"/>
        <w:bookmarkStart w:id="1619" w:name="Text5"/>
        <w:bookmarkStart w:id="1620" w:name="Text6"/>
        <w:bookmarkStart w:id="1621" w:name="Text8"/>
        <w:bookmarkStart w:id="1622" w:name="Text9"/>
        <w:bookmarkStart w:id="1623" w:name="Text10"/>
        <w:bookmarkStart w:id="1624" w:name="Text11"/>
        <w:bookmarkStart w:id="1625" w:name="Text1"/>
        <w:bookmarkStart w:id="1626" w:name="Text2"/>
        <w:bookmarkStart w:id="1627" w:name="Text7"/>
        <w:bookmarkStart w:id="1628" w:name="Text4"/>
        <w:bookmarkStart w:id="1629" w:name="Text5"/>
        <w:bookmarkStart w:id="1630" w:name="Text6"/>
        <w:bookmarkStart w:id="1631" w:name="Text8"/>
        <w:bookmarkStart w:id="1632" w:name="Text9"/>
        <w:bookmarkStart w:id="1633" w:name="Text10"/>
        <w:bookmarkStart w:id="1634" w:name="Text11"/>
        <w:bookmarkStart w:id="1635" w:name="Text1"/>
        <w:bookmarkStart w:id="1636" w:name="Text2"/>
        <w:bookmarkStart w:id="1637" w:name="Text7"/>
        <w:bookmarkStart w:id="1638" w:name="Text4"/>
        <w:bookmarkStart w:id="1639" w:name="Text5"/>
        <w:bookmarkStart w:id="1640" w:name="Text6"/>
        <w:bookmarkStart w:id="1641" w:name="Text8"/>
        <w:bookmarkStart w:id="1642" w:name="Text9"/>
        <w:bookmarkStart w:id="1643" w:name="Text10"/>
        <w:bookmarkStart w:id="1644" w:name="Text11"/>
        <w:bookmarkStart w:id="1645" w:name="Text1"/>
        <w:bookmarkStart w:id="1646" w:name="Text2"/>
        <w:bookmarkStart w:id="1647" w:name="Text7"/>
        <w:bookmarkStart w:id="1648" w:name="Text4"/>
        <w:bookmarkStart w:id="1649" w:name="Text5"/>
        <w:bookmarkStart w:id="1650" w:name="Text6"/>
        <w:bookmarkStart w:id="1651" w:name="Text8"/>
        <w:bookmarkStart w:id="1652" w:name="Text9"/>
        <w:bookmarkStart w:id="1653" w:name="Text10"/>
        <w:bookmarkStart w:id="1654" w:name="Text11"/>
        <w:bookmarkStart w:id="1655" w:name="Text1"/>
        <w:bookmarkStart w:id="1656" w:name="Text2"/>
        <w:bookmarkStart w:id="1657" w:name="Text7"/>
        <w:bookmarkStart w:id="1658" w:name="Text4"/>
        <w:bookmarkStart w:id="1659" w:name="Text5"/>
        <w:bookmarkStart w:id="1660" w:name="Text6"/>
        <w:bookmarkStart w:id="1661" w:name="Text8"/>
        <w:bookmarkStart w:id="1662" w:name="Text9"/>
        <w:bookmarkStart w:id="1663" w:name="Text10"/>
        <w:bookmarkStart w:id="1664" w:name="Text11"/>
        <w:bookmarkStart w:id="1665" w:name="Text1"/>
        <w:bookmarkStart w:id="1666" w:name="Text2"/>
        <w:bookmarkStart w:id="1667" w:name="Text7"/>
        <w:bookmarkStart w:id="1668" w:name="Text4"/>
        <w:bookmarkStart w:id="1669" w:name="Text5"/>
        <w:bookmarkStart w:id="1670" w:name="Text6"/>
        <w:bookmarkStart w:id="1671" w:name="Text7"/>
        <w:bookmarkStart w:id="1672" w:name="Text8"/>
        <w:bookmarkStart w:id="1673" w:name="Text9"/>
        <w:bookmarkStart w:id="1674" w:name="Text10"/>
        <w:bookmarkStart w:id="1675" w:name="Text11"/>
        <w:bookmarkStart w:id="1676" w:name="Text1"/>
        <w:bookmarkStart w:id="1677" w:name="Text2"/>
        <w:bookmarkStart w:id="1678" w:name="Text4"/>
        <w:bookmarkStart w:id="1679" w:name="Text6"/>
        <w:bookmarkStart w:id="1680" w:name="Text5"/>
        <w:bookmarkStart w:id="1681" w:name="Text8"/>
        <w:bookmarkStart w:id="1682" w:name="Text9"/>
        <w:bookmarkStart w:id="1683" w:name="Text10"/>
        <w:bookmarkStart w:id="1684" w:name="Text11"/>
        <w:bookmarkStart w:id="1685" w:name="Text1"/>
        <w:bookmarkStart w:id="1686" w:name="Text2"/>
        <w:bookmarkStart w:id="1687" w:name="Text7"/>
        <w:bookmarkStart w:id="1688" w:name="Text4"/>
        <w:bookmarkStart w:id="1689" w:name="Text6"/>
        <w:bookmarkStart w:id="1690" w:name="Text5"/>
        <w:bookmarkStart w:id="1691" w:name="Text8"/>
        <w:bookmarkStart w:id="1692" w:name="Text9"/>
        <w:bookmarkStart w:id="1693" w:name="Text10"/>
        <w:bookmarkStart w:id="1694" w:name="Text11"/>
        <w:bookmarkStart w:id="1695" w:name="Text1"/>
        <w:bookmarkStart w:id="1696" w:name="Text2"/>
        <w:bookmarkStart w:id="1697" w:name="Text7"/>
        <w:bookmarkStart w:id="1698" w:name="Text4"/>
        <w:bookmarkStart w:id="1699" w:name="Text6"/>
        <w:bookmarkStart w:id="1700" w:name="Text5"/>
        <w:bookmarkStart w:id="1701" w:name="Text5"/>
        <w:bookmarkStart w:id="1702" w:name="Text7"/>
        <w:bookmarkStart w:id="1703" w:name="Text8"/>
        <w:bookmarkStart w:id="1704" w:name="Text9"/>
        <w:bookmarkStart w:id="1705" w:name="Text10"/>
        <w:bookmarkStart w:id="1706" w:name="Text11"/>
        <w:bookmarkStart w:id="1707" w:name="Text1"/>
        <w:bookmarkStart w:id="1708" w:name="Text2"/>
        <w:bookmarkStart w:id="1709" w:name="Text4"/>
        <w:bookmarkStart w:id="1710" w:name="Text6"/>
        <w:bookmarkStart w:id="1711" w:name="Text8"/>
        <w:bookmarkStart w:id="1712" w:name="Text9"/>
        <w:bookmarkStart w:id="1713" w:name="Text10"/>
        <w:bookmarkStart w:id="1714" w:name="Text11"/>
        <w:bookmarkStart w:id="1715" w:name="Text1"/>
        <w:bookmarkStart w:id="1716" w:name="Text2"/>
        <w:bookmarkStart w:id="1717" w:name="Text7"/>
        <w:bookmarkStart w:id="1718" w:name="Text4"/>
        <w:bookmarkStart w:id="1719" w:name="Text5"/>
        <w:bookmarkStart w:id="1720" w:name="Text6"/>
        <w:bookmarkStart w:id="1721" w:name="Text8"/>
        <w:bookmarkStart w:id="1722" w:name="Text9"/>
        <w:bookmarkStart w:id="1723" w:name="Text10"/>
        <w:bookmarkStart w:id="1724" w:name="Text11"/>
        <w:bookmarkStart w:id="1725" w:name="Text1"/>
        <w:bookmarkStart w:id="1726" w:name="Text2"/>
        <w:bookmarkStart w:id="1727" w:name="Text7"/>
        <w:bookmarkStart w:id="1728" w:name="Text4"/>
        <w:bookmarkStart w:id="1729" w:name="Text5"/>
        <w:bookmarkStart w:id="1730" w:name="Text6"/>
        <w:bookmarkStart w:id="1731" w:name="Text7"/>
        <w:bookmarkStart w:id="1732" w:name="Text8"/>
        <w:bookmarkStart w:id="1733" w:name="Text9"/>
        <w:bookmarkStart w:id="1734" w:name="Text10"/>
        <w:bookmarkStart w:id="1735" w:name="Text11"/>
        <w:bookmarkStart w:id="1736" w:name="Text1"/>
        <w:bookmarkStart w:id="1737" w:name="Text2"/>
        <w:bookmarkStart w:id="1738" w:name="Text4"/>
        <w:bookmarkStart w:id="1739" w:name="Text6"/>
        <w:bookmarkStart w:id="1740" w:name="Text5"/>
        <w:bookmarkStart w:id="1741" w:name="Text5"/>
        <w:bookmarkStart w:id="1742" w:name="Text7"/>
        <w:bookmarkStart w:id="1743" w:name="Text8"/>
        <w:bookmarkStart w:id="1744" w:name="Text9"/>
        <w:bookmarkStart w:id="1745" w:name="Text10"/>
        <w:bookmarkStart w:id="1746" w:name="Text11"/>
        <w:bookmarkStart w:id="1747" w:name="Text1"/>
        <w:bookmarkStart w:id="1748" w:name="Text2"/>
        <w:bookmarkStart w:id="1749" w:name="Text4"/>
        <w:bookmarkStart w:id="1750" w:name="Text6"/>
        <w:bookmarkStart w:id="1751" w:name="Text5"/>
        <w:bookmarkStart w:id="1752" w:name="Text5"/>
        <w:bookmarkStart w:id="1753" w:name="Text7"/>
        <w:bookmarkStart w:id="1754" w:name="Text8"/>
        <w:bookmarkStart w:id="1755" w:name="Text9"/>
        <w:bookmarkStart w:id="1756" w:name="Text10"/>
        <w:bookmarkStart w:id="1757" w:name="Text11"/>
        <w:bookmarkStart w:id="1758" w:name="Text1"/>
        <w:bookmarkStart w:id="1759" w:name="Text2"/>
        <w:bookmarkStart w:id="1760" w:name="Text4"/>
        <w:bookmarkStart w:id="1761" w:name="Text6"/>
        <w:bookmarkStart w:id="1762" w:name="Text7"/>
        <w:bookmarkStart w:id="1763" w:name="Text8"/>
        <w:bookmarkStart w:id="1764" w:name="Text9"/>
        <w:bookmarkStart w:id="1765" w:name="Text10"/>
        <w:bookmarkStart w:id="1766" w:name="Text11"/>
        <w:bookmarkStart w:id="1767" w:name="Text1"/>
        <w:bookmarkStart w:id="1768" w:name="Text2"/>
        <w:bookmarkStart w:id="1769" w:name="Text4"/>
        <w:bookmarkStart w:id="1770" w:name="Text6"/>
        <w:bookmarkStart w:id="1771" w:name="Text5"/>
        <w:bookmarkStart w:id="1772" w:name="Text5"/>
        <w:bookmarkStart w:id="1773" w:name="Text7"/>
        <w:bookmarkStart w:id="1774" w:name="Text8"/>
        <w:bookmarkStart w:id="1775" w:name="Text9"/>
        <w:bookmarkStart w:id="1776" w:name="Text10"/>
        <w:bookmarkStart w:id="1777" w:name="Text11"/>
        <w:bookmarkStart w:id="1778" w:name="Text1"/>
        <w:bookmarkStart w:id="1779" w:name="Text2"/>
        <w:bookmarkStart w:id="1780" w:name="Text4"/>
        <w:bookmarkStart w:id="1781" w:name="Text6"/>
        <w:bookmarkStart w:id="1782" w:name="Text7"/>
        <w:bookmarkStart w:id="1783" w:name="Text8"/>
        <w:bookmarkStart w:id="1784" w:name="Text9"/>
        <w:bookmarkStart w:id="1785" w:name="Text10"/>
        <w:bookmarkStart w:id="1786" w:name="Text11"/>
        <w:bookmarkStart w:id="1787" w:name="Text1"/>
        <w:bookmarkStart w:id="1788" w:name="Text2"/>
        <w:bookmarkStart w:id="1789" w:name="Text4"/>
        <w:bookmarkStart w:id="1790" w:name="Text6"/>
        <w:bookmarkStart w:id="1791" w:name="Text5"/>
        <w:bookmarkStart w:id="1792" w:name="Text5"/>
        <w:bookmarkStart w:id="1793" w:name="Text7"/>
        <w:bookmarkStart w:id="1794" w:name="Text8"/>
        <w:bookmarkStart w:id="1795" w:name="Text9"/>
        <w:bookmarkStart w:id="1796" w:name="Text10"/>
        <w:bookmarkStart w:id="1797" w:name="Text11"/>
        <w:bookmarkStart w:id="1798" w:name="Text1"/>
        <w:bookmarkStart w:id="1799" w:name="Text2"/>
        <w:bookmarkStart w:id="1800" w:name="Text4"/>
        <w:bookmarkStart w:id="1801" w:name="Text6"/>
        <w:bookmarkStart w:id="1802" w:name="Text7"/>
        <w:bookmarkStart w:id="1803" w:name="Text8"/>
        <w:bookmarkStart w:id="1804" w:name="Text9"/>
        <w:bookmarkStart w:id="1805" w:name="Text10"/>
        <w:bookmarkStart w:id="1806" w:name="Text11"/>
        <w:bookmarkStart w:id="1807" w:name="Text1"/>
        <w:bookmarkStart w:id="1808" w:name="Text2"/>
        <w:bookmarkStart w:id="1809" w:name="Text4"/>
        <w:bookmarkStart w:id="1810" w:name="Text6"/>
        <w:bookmarkStart w:id="1811" w:name="Text5"/>
        <w:bookmarkStart w:id="1812" w:name="Text5"/>
        <w:bookmarkStart w:id="1813" w:name="Text7"/>
        <w:bookmarkStart w:id="1814" w:name="Text8"/>
        <w:bookmarkStart w:id="1815" w:name="Text9"/>
        <w:bookmarkStart w:id="1816" w:name="Text10"/>
        <w:bookmarkStart w:id="1817" w:name="Text11"/>
        <w:bookmarkStart w:id="1818" w:name="Text1"/>
        <w:bookmarkStart w:id="1819" w:name="Text2"/>
        <w:bookmarkStart w:id="1820" w:name="Text4"/>
        <w:bookmarkStart w:id="1821" w:name="Text6"/>
        <w:bookmarkStart w:id="1822" w:name="Text5"/>
        <w:bookmarkStart w:id="1823" w:name="Text7"/>
        <w:bookmarkStart w:id="1824" w:name="Text8"/>
        <w:bookmarkStart w:id="1825" w:name="Text9"/>
        <w:bookmarkStart w:id="1826" w:name="Text10"/>
        <w:bookmarkStart w:id="1827" w:name="Text11"/>
        <w:bookmarkStart w:id="1828" w:name="Text1"/>
        <w:bookmarkStart w:id="1829" w:name="Text2"/>
        <w:bookmarkStart w:id="1830" w:name="Text4"/>
        <w:bookmarkStart w:id="1831" w:name="Text6"/>
        <w:bookmarkStart w:id="1832" w:name="Text7"/>
        <w:bookmarkStart w:id="1833" w:name="Text8"/>
        <w:bookmarkStart w:id="1834" w:name="Text9"/>
        <w:bookmarkStart w:id="1835" w:name="Text10"/>
        <w:bookmarkStart w:id="1836" w:name="Text11"/>
        <w:bookmarkStart w:id="1837" w:name="Text1"/>
        <w:bookmarkStart w:id="1838" w:name="Text2"/>
        <w:bookmarkStart w:id="1839" w:name="Text4"/>
        <w:bookmarkStart w:id="1840" w:name="Text6"/>
        <w:bookmarkStart w:id="1841" w:name="Text5"/>
        <w:bookmarkEnd w:id="1408"/>
        <w:bookmarkEnd w:id="1409"/>
        <w:bookmarkEnd w:id="1410"/>
        <w:bookmarkEnd w:id="1411"/>
        <w:bookmarkEnd w:id="1412"/>
        <w:bookmarkEnd w:id="1413"/>
        <w:bookmarkEnd w:id="1414"/>
        <w:bookmarkEnd w:id="1415"/>
        <w:bookmarkEnd w:id="1416"/>
        <w:bookmarkEnd w:id="1417"/>
        <w:bookmarkEnd w:id="1418"/>
        <w:bookmarkEnd w:id="1419"/>
        <w:bookmarkEnd w:id="1420"/>
        <w:bookmarkEnd w:id="1421"/>
        <w:bookmarkEnd w:id="1422"/>
        <w:bookmarkEnd w:id="1423"/>
        <w:bookmarkEnd w:id="1424"/>
        <w:bookmarkEnd w:id="1425"/>
        <w:bookmarkEnd w:id="1426"/>
        <w:bookmarkEnd w:id="1427"/>
        <w:bookmarkEnd w:id="1428"/>
        <w:bookmarkEnd w:id="1429"/>
        <w:bookmarkEnd w:id="1430"/>
        <w:bookmarkEnd w:id="1431"/>
        <w:bookmarkEnd w:id="1432"/>
        <w:bookmarkEnd w:id="1433"/>
        <w:bookmarkEnd w:id="1434"/>
        <w:bookmarkEnd w:id="1435"/>
        <w:bookmarkEnd w:id="1436"/>
        <w:bookmarkEnd w:id="1437"/>
        <w:bookmarkEnd w:id="1438"/>
        <w:bookmarkEnd w:id="1439"/>
        <w:bookmarkEnd w:id="1440"/>
        <w:bookmarkEnd w:id="1441"/>
        <w:bookmarkEnd w:id="1442"/>
        <w:bookmarkEnd w:id="1443"/>
        <w:bookmarkEnd w:id="1444"/>
        <w:bookmarkEnd w:id="1445"/>
        <w:bookmarkEnd w:id="1446"/>
        <w:bookmarkEnd w:id="1447"/>
        <w:bookmarkEnd w:id="1448"/>
        <w:bookmarkEnd w:id="1449"/>
        <w:bookmarkEnd w:id="1450"/>
        <w:bookmarkEnd w:id="1451"/>
        <w:bookmarkEnd w:id="1452"/>
        <w:bookmarkEnd w:id="1453"/>
        <w:bookmarkEnd w:id="1454"/>
        <w:bookmarkEnd w:id="1455"/>
        <w:bookmarkEnd w:id="1456"/>
        <w:bookmarkEnd w:id="1457"/>
        <w:bookmarkEnd w:id="1458"/>
        <w:bookmarkEnd w:id="1459"/>
        <w:bookmarkEnd w:id="1460"/>
        <w:bookmarkEnd w:id="1461"/>
        <w:bookmarkEnd w:id="1462"/>
        <w:bookmarkEnd w:id="1463"/>
        <w:bookmarkEnd w:id="1464"/>
        <w:bookmarkEnd w:id="1465"/>
        <w:bookmarkEnd w:id="1466"/>
        <w:bookmarkEnd w:id="1467"/>
        <w:bookmarkEnd w:id="1468"/>
        <w:bookmarkEnd w:id="1469"/>
        <w:bookmarkEnd w:id="1470"/>
        <w:bookmarkEnd w:id="1471"/>
        <w:bookmarkEnd w:id="1472"/>
        <w:bookmarkEnd w:id="1473"/>
        <w:bookmarkEnd w:id="1474"/>
        <w:bookmarkEnd w:id="1475"/>
        <w:bookmarkEnd w:id="1476"/>
        <w:bookmarkEnd w:id="1477"/>
        <w:bookmarkEnd w:id="1478"/>
        <w:bookmarkEnd w:id="1479"/>
        <w:bookmarkEnd w:id="1480"/>
        <w:bookmarkEnd w:id="1481"/>
        <w:bookmarkEnd w:id="1482"/>
        <w:bookmarkEnd w:id="1483"/>
        <w:bookmarkEnd w:id="1484"/>
        <w:bookmarkEnd w:id="1485"/>
        <w:bookmarkEnd w:id="1486"/>
        <w:bookmarkEnd w:id="1487"/>
        <w:bookmarkEnd w:id="1488"/>
        <w:bookmarkEnd w:id="1489"/>
        <w:bookmarkEnd w:id="1490"/>
        <w:bookmarkEnd w:id="1491"/>
        <w:bookmarkEnd w:id="1492"/>
        <w:bookmarkEnd w:id="1493"/>
        <w:bookmarkEnd w:id="1494"/>
        <w:bookmarkEnd w:id="1495"/>
        <w:bookmarkEnd w:id="1496"/>
        <w:bookmarkEnd w:id="1497"/>
        <w:bookmarkEnd w:id="1498"/>
        <w:bookmarkEnd w:id="1499"/>
        <w:bookmarkEnd w:id="1500"/>
        <w:bookmarkEnd w:id="1501"/>
        <w:bookmarkEnd w:id="1502"/>
        <w:bookmarkEnd w:id="1503"/>
        <w:bookmarkEnd w:id="1504"/>
        <w:bookmarkEnd w:id="1505"/>
        <w:bookmarkEnd w:id="1506"/>
        <w:bookmarkEnd w:id="1507"/>
        <w:bookmarkEnd w:id="1508"/>
        <w:bookmarkEnd w:id="1509"/>
        <w:bookmarkEnd w:id="1510"/>
        <w:bookmarkEnd w:id="1511"/>
        <w:bookmarkEnd w:id="1512"/>
        <w:bookmarkEnd w:id="1513"/>
        <w:bookmarkEnd w:id="1514"/>
        <w:bookmarkEnd w:id="1515"/>
        <w:bookmarkEnd w:id="1516"/>
        <w:bookmarkEnd w:id="1517"/>
        <w:bookmarkEnd w:id="1518"/>
        <w:bookmarkEnd w:id="1519"/>
        <w:bookmarkEnd w:id="1520"/>
        <w:bookmarkEnd w:id="1521"/>
        <w:bookmarkEnd w:id="1522"/>
        <w:bookmarkEnd w:id="1523"/>
        <w:bookmarkEnd w:id="1524"/>
        <w:bookmarkEnd w:id="1525"/>
        <w:bookmarkEnd w:id="1526"/>
        <w:bookmarkEnd w:id="1527"/>
        <w:bookmarkEnd w:id="1528"/>
        <w:bookmarkEnd w:id="1529"/>
        <w:bookmarkEnd w:id="1530"/>
        <w:bookmarkEnd w:id="1531"/>
        <w:bookmarkEnd w:id="1532"/>
        <w:bookmarkEnd w:id="1533"/>
        <w:bookmarkEnd w:id="1534"/>
        <w:bookmarkEnd w:id="1535"/>
        <w:bookmarkEnd w:id="1536"/>
        <w:bookmarkEnd w:id="1537"/>
        <w:bookmarkEnd w:id="1538"/>
        <w:bookmarkEnd w:id="1539"/>
        <w:bookmarkEnd w:id="1540"/>
        <w:bookmarkEnd w:id="1541"/>
        <w:bookmarkEnd w:id="1542"/>
        <w:bookmarkEnd w:id="1543"/>
        <w:bookmarkEnd w:id="1544"/>
        <w:bookmarkEnd w:id="1545"/>
        <w:bookmarkEnd w:id="1546"/>
        <w:bookmarkEnd w:id="1547"/>
        <w:bookmarkEnd w:id="1548"/>
        <w:bookmarkEnd w:id="1549"/>
        <w:bookmarkEnd w:id="1550"/>
        <w:bookmarkEnd w:id="1551"/>
        <w:bookmarkEnd w:id="1552"/>
        <w:bookmarkEnd w:id="1553"/>
        <w:bookmarkEnd w:id="1554"/>
        <w:bookmarkEnd w:id="1555"/>
        <w:bookmarkEnd w:id="1556"/>
        <w:bookmarkEnd w:id="1557"/>
        <w:bookmarkEnd w:id="1558"/>
        <w:bookmarkEnd w:id="1559"/>
        <w:bookmarkEnd w:id="1560"/>
        <w:bookmarkEnd w:id="1561"/>
        <w:bookmarkEnd w:id="1562"/>
        <w:bookmarkEnd w:id="1563"/>
        <w:bookmarkEnd w:id="1564"/>
        <w:bookmarkEnd w:id="1565"/>
        <w:bookmarkEnd w:id="1566"/>
        <w:bookmarkEnd w:id="1567"/>
        <w:bookmarkEnd w:id="1568"/>
        <w:bookmarkEnd w:id="1569"/>
        <w:bookmarkEnd w:id="1570"/>
        <w:bookmarkEnd w:id="1571"/>
        <w:bookmarkEnd w:id="1572"/>
        <w:bookmarkEnd w:id="1573"/>
        <w:bookmarkEnd w:id="1574"/>
        <w:bookmarkEnd w:id="1575"/>
        <w:bookmarkEnd w:id="1576"/>
        <w:bookmarkEnd w:id="1577"/>
        <w:bookmarkEnd w:id="1578"/>
        <w:bookmarkEnd w:id="1579"/>
        <w:bookmarkEnd w:id="1580"/>
        <w:bookmarkEnd w:id="1581"/>
        <w:bookmarkEnd w:id="1582"/>
        <w:bookmarkEnd w:id="1583"/>
        <w:bookmarkEnd w:id="1584"/>
        <w:bookmarkEnd w:id="1585"/>
        <w:bookmarkEnd w:id="1586"/>
        <w:bookmarkEnd w:id="1587"/>
        <w:bookmarkEnd w:id="1588"/>
        <w:bookmarkEnd w:id="1589"/>
        <w:bookmarkEnd w:id="1590"/>
        <w:bookmarkEnd w:id="1591"/>
        <w:bookmarkEnd w:id="1592"/>
        <w:bookmarkEnd w:id="1593"/>
        <w:bookmarkEnd w:id="1594"/>
        <w:bookmarkEnd w:id="1595"/>
        <w:bookmarkEnd w:id="1596"/>
        <w:bookmarkEnd w:id="1597"/>
        <w:bookmarkEnd w:id="1598"/>
        <w:bookmarkEnd w:id="1599"/>
        <w:bookmarkEnd w:id="1600"/>
        <w:bookmarkEnd w:id="1601"/>
        <w:bookmarkEnd w:id="1602"/>
        <w:bookmarkEnd w:id="1603"/>
        <w:bookmarkEnd w:id="1604"/>
        <w:bookmarkEnd w:id="1605"/>
        <w:bookmarkEnd w:id="1606"/>
        <w:bookmarkEnd w:id="1607"/>
        <w:bookmarkEnd w:id="1608"/>
        <w:bookmarkEnd w:id="1609"/>
        <w:bookmarkEnd w:id="1610"/>
        <w:bookmarkEnd w:id="1611"/>
        <w:bookmarkEnd w:id="1612"/>
        <w:bookmarkEnd w:id="1613"/>
        <w:bookmarkEnd w:id="1614"/>
        <w:bookmarkEnd w:id="1615"/>
        <w:bookmarkEnd w:id="1616"/>
        <w:bookmarkEnd w:id="1617"/>
        <w:bookmarkEnd w:id="1618"/>
        <w:bookmarkEnd w:id="1619"/>
        <w:bookmarkEnd w:id="1620"/>
        <w:bookmarkEnd w:id="1621"/>
        <w:bookmarkEnd w:id="1622"/>
        <w:bookmarkEnd w:id="1623"/>
        <w:bookmarkEnd w:id="1624"/>
        <w:bookmarkEnd w:id="1625"/>
        <w:bookmarkEnd w:id="1626"/>
        <w:bookmarkEnd w:id="1627"/>
        <w:bookmarkEnd w:id="1628"/>
        <w:bookmarkEnd w:id="1629"/>
        <w:bookmarkEnd w:id="1630"/>
        <w:bookmarkEnd w:id="1631"/>
        <w:bookmarkEnd w:id="1632"/>
        <w:bookmarkEnd w:id="1633"/>
        <w:bookmarkEnd w:id="1634"/>
        <w:bookmarkEnd w:id="1635"/>
        <w:bookmarkEnd w:id="1636"/>
        <w:bookmarkEnd w:id="1637"/>
        <w:bookmarkEnd w:id="1638"/>
        <w:bookmarkEnd w:id="1639"/>
        <w:bookmarkEnd w:id="1640"/>
        <w:bookmarkEnd w:id="1641"/>
        <w:bookmarkEnd w:id="1642"/>
        <w:bookmarkEnd w:id="1643"/>
        <w:bookmarkEnd w:id="1644"/>
        <w:bookmarkEnd w:id="1645"/>
        <w:bookmarkEnd w:id="1646"/>
        <w:bookmarkEnd w:id="1647"/>
        <w:bookmarkEnd w:id="1648"/>
        <w:bookmarkEnd w:id="1649"/>
        <w:bookmarkEnd w:id="1650"/>
        <w:bookmarkEnd w:id="1651"/>
        <w:bookmarkEnd w:id="1652"/>
        <w:bookmarkEnd w:id="1653"/>
        <w:bookmarkEnd w:id="1654"/>
        <w:bookmarkEnd w:id="1655"/>
        <w:bookmarkEnd w:id="1656"/>
        <w:bookmarkEnd w:id="1657"/>
        <w:bookmarkEnd w:id="1658"/>
        <w:bookmarkEnd w:id="1659"/>
        <w:bookmarkEnd w:id="1660"/>
        <w:bookmarkEnd w:id="1661"/>
        <w:bookmarkEnd w:id="1662"/>
        <w:bookmarkEnd w:id="1663"/>
        <w:bookmarkEnd w:id="1664"/>
        <w:bookmarkEnd w:id="1665"/>
        <w:bookmarkEnd w:id="1666"/>
        <w:bookmarkEnd w:id="1667"/>
        <w:bookmarkEnd w:id="1668"/>
        <w:bookmarkEnd w:id="1669"/>
        <w:bookmarkEnd w:id="1670"/>
        <w:bookmarkEnd w:id="1671"/>
        <w:bookmarkEnd w:id="1672"/>
        <w:bookmarkEnd w:id="1673"/>
        <w:bookmarkEnd w:id="1674"/>
        <w:bookmarkEnd w:id="1675"/>
        <w:bookmarkEnd w:id="1676"/>
        <w:bookmarkEnd w:id="1677"/>
        <w:bookmarkEnd w:id="1678"/>
        <w:bookmarkEnd w:id="1679"/>
        <w:bookmarkEnd w:id="1680"/>
        <w:bookmarkEnd w:id="1681"/>
        <w:bookmarkEnd w:id="1682"/>
        <w:bookmarkEnd w:id="1683"/>
        <w:bookmarkEnd w:id="1684"/>
        <w:bookmarkEnd w:id="1685"/>
        <w:bookmarkEnd w:id="1686"/>
        <w:bookmarkEnd w:id="1687"/>
        <w:bookmarkEnd w:id="1688"/>
        <w:bookmarkEnd w:id="1689"/>
        <w:bookmarkEnd w:id="1690"/>
        <w:bookmarkEnd w:id="1691"/>
        <w:bookmarkEnd w:id="1692"/>
        <w:bookmarkEnd w:id="1693"/>
        <w:bookmarkEnd w:id="1694"/>
        <w:bookmarkEnd w:id="1695"/>
        <w:bookmarkEnd w:id="1696"/>
        <w:bookmarkEnd w:id="1697"/>
        <w:bookmarkEnd w:id="1698"/>
        <w:bookmarkEnd w:id="1699"/>
        <w:bookmarkEnd w:id="1700"/>
        <w:bookmarkEnd w:id="1701"/>
        <w:bookmarkEnd w:id="1702"/>
        <w:bookmarkEnd w:id="1703"/>
        <w:bookmarkEnd w:id="1704"/>
        <w:bookmarkEnd w:id="1705"/>
        <w:bookmarkEnd w:id="1706"/>
        <w:bookmarkEnd w:id="1707"/>
        <w:bookmarkEnd w:id="1708"/>
        <w:bookmarkEnd w:id="1709"/>
        <w:bookmarkEnd w:id="1710"/>
        <w:bookmarkEnd w:id="1711"/>
        <w:bookmarkEnd w:id="1712"/>
        <w:bookmarkEnd w:id="1713"/>
        <w:bookmarkEnd w:id="1714"/>
        <w:bookmarkEnd w:id="1715"/>
        <w:bookmarkEnd w:id="1716"/>
        <w:bookmarkEnd w:id="1717"/>
        <w:bookmarkEnd w:id="1718"/>
        <w:bookmarkEnd w:id="1719"/>
        <w:bookmarkEnd w:id="1720"/>
        <w:bookmarkEnd w:id="1721"/>
        <w:bookmarkEnd w:id="1722"/>
        <w:bookmarkEnd w:id="1723"/>
        <w:bookmarkEnd w:id="1724"/>
        <w:bookmarkEnd w:id="1725"/>
        <w:bookmarkEnd w:id="1726"/>
        <w:bookmarkEnd w:id="1727"/>
        <w:bookmarkEnd w:id="1728"/>
        <w:bookmarkEnd w:id="1729"/>
        <w:bookmarkEnd w:id="1730"/>
        <w:bookmarkEnd w:id="1731"/>
        <w:bookmarkEnd w:id="1732"/>
        <w:bookmarkEnd w:id="1733"/>
        <w:bookmarkEnd w:id="1734"/>
        <w:bookmarkEnd w:id="1735"/>
        <w:bookmarkEnd w:id="1736"/>
        <w:bookmarkEnd w:id="1737"/>
        <w:bookmarkEnd w:id="1738"/>
        <w:bookmarkEnd w:id="1739"/>
        <w:bookmarkEnd w:id="1740"/>
        <w:bookmarkEnd w:id="1741"/>
        <w:bookmarkEnd w:id="1742"/>
        <w:bookmarkEnd w:id="1743"/>
        <w:bookmarkEnd w:id="1744"/>
        <w:bookmarkEnd w:id="1745"/>
        <w:bookmarkEnd w:id="1746"/>
        <w:bookmarkEnd w:id="1747"/>
        <w:bookmarkEnd w:id="1748"/>
        <w:bookmarkEnd w:id="1749"/>
        <w:bookmarkEnd w:id="1750"/>
        <w:bookmarkEnd w:id="1751"/>
        <w:bookmarkEnd w:id="1752"/>
        <w:bookmarkEnd w:id="1753"/>
        <w:bookmarkEnd w:id="1754"/>
        <w:bookmarkEnd w:id="1755"/>
        <w:bookmarkEnd w:id="1756"/>
        <w:bookmarkEnd w:id="1757"/>
        <w:bookmarkEnd w:id="1758"/>
        <w:bookmarkEnd w:id="1759"/>
        <w:bookmarkEnd w:id="1760"/>
        <w:bookmarkEnd w:id="1761"/>
        <w:bookmarkEnd w:id="1762"/>
        <w:bookmarkEnd w:id="1763"/>
        <w:bookmarkEnd w:id="1764"/>
        <w:bookmarkEnd w:id="1765"/>
        <w:bookmarkEnd w:id="1766"/>
        <w:bookmarkEnd w:id="1767"/>
        <w:bookmarkEnd w:id="1768"/>
        <w:bookmarkEnd w:id="1769"/>
        <w:bookmarkEnd w:id="1770"/>
        <w:bookmarkEnd w:id="1771"/>
        <w:bookmarkEnd w:id="1772"/>
        <w:bookmarkEnd w:id="1773"/>
        <w:bookmarkEnd w:id="1774"/>
        <w:bookmarkEnd w:id="1775"/>
        <w:bookmarkEnd w:id="1776"/>
        <w:bookmarkEnd w:id="1777"/>
        <w:bookmarkEnd w:id="1778"/>
        <w:bookmarkEnd w:id="1779"/>
        <w:bookmarkEnd w:id="1780"/>
        <w:bookmarkEnd w:id="1781"/>
        <w:bookmarkEnd w:id="1782"/>
        <w:bookmarkEnd w:id="1783"/>
        <w:bookmarkEnd w:id="1784"/>
        <w:bookmarkEnd w:id="1785"/>
        <w:bookmarkEnd w:id="1786"/>
        <w:bookmarkEnd w:id="1787"/>
        <w:bookmarkEnd w:id="1788"/>
        <w:bookmarkEnd w:id="1789"/>
        <w:bookmarkEnd w:id="1790"/>
        <w:bookmarkEnd w:id="1791"/>
        <w:bookmarkEnd w:id="1792"/>
        <w:bookmarkEnd w:id="1793"/>
        <w:bookmarkEnd w:id="1794"/>
        <w:bookmarkEnd w:id="1795"/>
        <w:bookmarkEnd w:id="1796"/>
        <w:bookmarkEnd w:id="1797"/>
        <w:bookmarkEnd w:id="1798"/>
        <w:bookmarkEnd w:id="1799"/>
        <w:bookmarkEnd w:id="1800"/>
        <w:bookmarkEnd w:id="1801"/>
        <w:bookmarkEnd w:id="1802"/>
        <w:bookmarkEnd w:id="1803"/>
        <w:bookmarkEnd w:id="1804"/>
        <w:bookmarkEnd w:id="1805"/>
        <w:bookmarkEnd w:id="1806"/>
        <w:bookmarkEnd w:id="1807"/>
        <w:bookmarkEnd w:id="1808"/>
        <w:bookmarkEnd w:id="1809"/>
        <w:bookmarkEnd w:id="1810"/>
        <w:bookmarkEnd w:id="1811"/>
        <w:bookmarkEnd w:id="1812"/>
        <w:bookmarkEnd w:id="1813"/>
        <w:bookmarkEnd w:id="1814"/>
        <w:bookmarkEnd w:id="1815"/>
        <w:bookmarkEnd w:id="1816"/>
        <w:bookmarkEnd w:id="1817"/>
        <w:bookmarkEnd w:id="1818"/>
        <w:bookmarkEnd w:id="1819"/>
        <w:bookmarkEnd w:id="1820"/>
        <w:bookmarkEnd w:id="1821"/>
        <w:bookmarkEnd w:id="1822"/>
        <w:bookmarkEnd w:id="1823"/>
        <w:bookmarkEnd w:id="1824"/>
        <w:bookmarkEnd w:id="1825"/>
        <w:bookmarkEnd w:id="1826"/>
        <w:bookmarkEnd w:id="1827"/>
        <w:bookmarkEnd w:id="1828"/>
        <w:bookmarkEnd w:id="1829"/>
        <w:bookmarkEnd w:id="1830"/>
        <w:bookmarkEnd w:id="1831"/>
        <w:bookmarkEnd w:id="1832"/>
        <w:bookmarkEnd w:id="1833"/>
        <w:bookmarkEnd w:id="1834"/>
        <w:bookmarkEnd w:id="1835"/>
        <w:bookmarkEnd w:id="1836"/>
        <w:bookmarkEnd w:id="1837"/>
        <w:bookmarkEnd w:id="1838"/>
        <w:bookmarkEnd w:id="1839"/>
        <w:bookmarkEnd w:id="1840"/>
        <w:bookmarkEnd w:id="1841"/>
      </w:docPartBody>
    </w:docPart>
    <w:docPart>
      <w:docPartPr>
        <w:name w:val="0696128CCBF74E8A987EF1C7C30A2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E7D08-F907-471C-91D2-491AA9E07BF3}"/>
      </w:docPartPr>
      <w:docPartBody>
        <w:p w:rsidR="003E5FA3" w:rsidRDefault="003E539A" w:rsidP="003E539A">
          <w:pPr>
            <w:pStyle w:val="0696128CCBF74E8A987EF1C7C30A2F92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842" w:name="Text5"/>
        <w:bookmarkStart w:id="1843" w:name="Text7"/>
        <w:bookmarkStart w:id="1844" w:name="Text8"/>
        <w:bookmarkStart w:id="1845" w:name="Text9"/>
        <w:bookmarkStart w:id="1846" w:name="Text10"/>
        <w:bookmarkStart w:id="1847" w:name="Text11"/>
        <w:bookmarkStart w:id="1848" w:name="Text1"/>
        <w:bookmarkStart w:id="1849" w:name="Text2"/>
        <w:bookmarkStart w:id="1850" w:name="Text4"/>
        <w:bookmarkStart w:id="1851" w:name="Text6"/>
        <w:bookmarkStart w:id="1852" w:name="Text7"/>
        <w:bookmarkStart w:id="1853" w:name="Text8"/>
        <w:bookmarkStart w:id="1854" w:name="Text9"/>
        <w:bookmarkStart w:id="1855" w:name="Text10"/>
        <w:bookmarkStart w:id="1856" w:name="Text11"/>
        <w:bookmarkStart w:id="1857" w:name="Text1"/>
        <w:bookmarkStart w:id="1858" w:name="Text2"/>
        <w:bookmarkStart w:id="1859" w:name="Text4"/>
        <w:bookmarkStart w:id="1860" w:name="Text6"/>
        <w:bookmarkStart w:id="1861" w:name="Text5"/>
        <w:bookmarkEnd w:id="1842"/>
        <w:bookmarkEnd w:id="1843"/>
        <w:bookmarkEnd w:id="1844"/>
        <w:bookmarkEnd w:id="1845"/>
        <w:bookmarkEnd w:id="1846"/>
        <w:bookmarkEnd w:id="1847"/>
        <w:bookmarkEnd w:id="1848"/>
        <w:bookmarkEnd w:id="1849"/>
        <w:bookmarkEnd w:id="1850"/>
        <w:bookmarkEnd w:id="1851"/>
        <w:bookmarkEnd w:id="1852"/>
        <w:bookmarkEnd w:id="1853"/>
        <w:bookmarkEnd w:id="1854"/>
        <w:bookmarkEnd w:id="1855"/>
        <w:bookmarkEnd w:id="1856"/>
        <w:bookmarkEnd w:id="1857"/>
        <w:bookmarkEnd w:id="1858"/>
        <w:bookmarkEnd w:id="1859"/>
        <w:bookmarkEnd w:id="1860"/>
        <w:bookmarkEnd w:id="1861"/>
      </w:docPartBody>
    </w:docPart>
    <w:docPart>
      <w:docPartPr>
        <w:name w:val="5624E7B498DA4EE6A0D48CE478ED2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DE7E7-2EDA-40A0-B0C1-3AF8B9298298}"/>
      </w:docPartPr>
      <w:docPartBody>
        <w:p w:rsidR="003E5FA3" w:rsidRDefault="003E539A" w:rsidP="003E539A">
          <w:pPr>
            <w:pStyle w:val="5624E7B498DA4EE6A0D48CE478ED234A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862" w:name="Text8"/>
        <w:bookmarkStart w:id="1863" w:name="Text9"/>
        <w:bookmarkStart w:id="1864" w:name="Text10"/>
        <w:bookmarkStart w:id="1865" w:name="Text11"/>
        <w:bookmarkStart w:id="1866" w:name="Text1"/>
        <w:bookmarkStart w:id="1867" w:name="Text2"/>
        <w:bookmarkStart w:id="1868" w:name="Text7"/>
        <w:bookmarkStart w:id="1869" w:name="Text4"/>
        <w:bookmarkStart w:id="1870" w:name="Text6"/>
        <w:bookmarkStart w:id="1871" w:name="Text5"/>
        <w:bookmarkStart w:id="1872" w:name="Text8"/>
        <w:bookmarkStart w:id="1873" w:name="Text9"/>
        <w:bookmarkStart w:id="1874" w:name="Text10"/>
        <w:bookmarkStart w:id="1875" w:name="Text11"/>
        <w:bookmarkStart w:id="1876" w:name="Text1"/>
        <w:bookmarkStart w:id="1877" w:name="Text2"/>
        <w:bookmarkStart w:id="1878" w:name="Text7"/>
        <w:bookmarkStart w:id="1879" w:name="Text4"/>
        <w:bookmarkStart w:id="1880" w:name="Text6"/>
        <w:bookmarkStart w:id="1881" w:name="Text5"/>
        <w:bookmarkStart w:id="1882" w:name="Text7"/>
        <w:bookmarkStart w:id="1883" w:name="Text8"/>
        <w:bookmarkStart w:id="1884" w:name="Text9"/>
        <w:bookmarkStart w:id="1885" w:name="Text10"/>
        <w:bookmarkStart w:id="1886" w:name="Text11"/>
        <w:bookmarkStart w:id="1887" w:name="Text1"/>
        <w:bookmarkStart w:id="1888" w:name="Text2"/>
        <w:bookmarkStart w:id="1889" w:name="Text4"/>
        <w:bookmarkStart w:id="1890" w:name="Text6"/>
        <w:bookmarkStart w:id="1891" w:name="Text5"/>
        <w:bookmarkEnd w:id="1862"/>
        <w:bookmarkEnd w:id="1863"/>
        <w:bookmarkEnd w:id="1864"/>
        <w:bookmarkEnd w:id="1865"/>
        <w:bookmarkEnd w:id="1866"/>
        <w:bookmarkEnd w:id="1867"/>
        <w:bookmarkEnd w:id="1868"/>
        <w:bookmarkEnd w:id="1869"/>
        <w:bookmarkEnd w:id="1870"/>
        <w:bookmarkEnd w:id="1871"/>
        <w:bookmarkEnd w:id="1872"/>
        <w:bookmarkEnd w:id="1873"/>
        <w:bookmarkEnd w:id="1874"/>
        <w:bookmarkEnd w:id="1875"/>
        <w:bookmarkEnd w:id="1876"/>
        <w:bookmarkEnd w:id="1877"/>
        <w:bookmarkEnd w:id="1878"/>
        <w:bookmarkEnd w:id="1879"/>
        <w:bookmarkEnd w:id="1880"/>
        <w:bookmarkEnd w:id="1881"/>
        <w:bookmarkEnd w:id="1882"/>
        <w:bookmarkEnd w:id="1883"/>
        <w:bookmarkEnd w:id="1884"/>
        <w:bookmarkEnd w:id="1885"/>
        <w:bookmarkEnd w:id="1886"/>
        <w:bookmarkEnd w:id="1887"/>
        <w:bookmarkEnd w:id="1888"/>
        <w:bookmarkEnd w:id="1889"/>
        <w:bookmarkEnd w:id="1890"/>
        <w:bookmarkEnd w:id="1891"/>
      </w:docPartBody>
    </w:docPart>
    <w:docPart>
      <w:docPartPr>
        <w:name w:val="F9AD13753DE143B38C75E22399F44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70FDE-643F-43A4-B997-96A8FBDA6790}"/>
      </w:docPartPr>
      <w:docPartBody>
        <w:p w:rsidR="003E5FA3" w:rsidRDefault="003E539A" w:rsidP="003E539A">
          <w:pPr>
            <w:pStyle w:val="F9AD13753DE143B38C75E22399F447AB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892" w:name="Text7"/>
        <w:bookmarkStart w:id="1893" w:name="Text8"/>
        <w:bookmarkStart w:id="1894" w:name="Text9"/>
        <w:bookmarkStart w:id="1895" w:name="Text10"/>
        <w:bookmarkStart w:id="1896" w:name="Text11"/>
        <w:bookmarkStart w:id="1897" w:name="Text1"/>
        <w:bookmarkStart w:id="1898" w:name="Text2"/>
        <w:bookmarkStart w:id="1899" w:name="Text4"/>
        <w:bookmarkStart w:id="1900" w:name="Text6"/>
        <w:bookmarkStart w:id="1901" w:name="Text5"/>
        <w:bookmarkEnd w:id="1892"/>
        <w:bookmarkEnd w:id="1893"/>
        <w:bookmarkEnd w:id="1894"/>
        <w:bookmarkEnd w:id="1895"/>
        <w:bookmarkEnd w:id="1896"/>
        <w:bookmarkEnd w:id="1897"/>
        <w:bookmarkEnd w:id="1898"/>
        <w:bookmarkEnd w:id="1899"/>
        <w:bookmarkEnd w:id="1900"/>
        <w:bookmarkEnd w:id="1901"/>
      </w:docPartBody>
    </w:docPart>
    <w:docPart>
      <w:docPartPr>
        <w:name w:val="BB428C852BD44506B9FB7EF0176EE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1FF00-ED3F-48A0-810A-D5566289859B}"/>
      </w:docPartPr>
      <w:docPartBody>
        <w:p w:rsidR="003E5FA3" w:rsidRDefault="003E539A" w:rsidP="003E539A">
          <w:pPr>
            <w:pStyle w:val="BB428C852BD44506B9FB7EF0176EEC4E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902" w:name="Text7"/>
        <w:bookmarkStart w:id="1903" w:name="Text8"/>
        <w:bookmarkStart w:id="1904" w:name="Text9"/>
        <w:bookmarkStart w:id="1905" w:name="Text10"/>
        <w:bookmarkStart w:id="1906" w:name="Text11"/>
        <w:bookmarkStart w:id="1907" w:name="Text1"/>
        <w:bookmarkStart w:id="1908" w:name="Text2"/>
        <w:bookmarkStart w:id="1909" w:name="Text4"/>
        <w:bookmarkStart w:id="1910" w:name="Text6"/>
        <w:bookmarkStart w:id="1911" w:name="Text5"/>
        <w:bookmarkStart w:id="1912" w:name="Text7"/>
        <w:bookmarkStart w:id="1913" w:name="Text8"/>
        <w:bookmarkStart w:id="1914" w:name="Text9"/>
        <w:bookmarkStart w:id="1915" w:name="Text10"/>
        <w:bookmarkStart w:id="1916" w:name="Text11"/>
        <w:bookmarkStart w:id="1917" w:name="Text1"/>
        <w:bookmarkStart w:id="1918" w:name="Text2"/>
        <w:bookmarkStart w:id="1919" w:name="Text4"/>
        <w:bookmarkStart w:id="1920" w:name="Text6"/>
        <w:bookmarkStart w:id="1921" w:name="Text5"/>
        <w:bookmarkStart w:id="1922" w:name="Text7"/>
        <w:bookmarkStart w:id="1923" w:name="Text8"/>
        <w:bookmarkStart w:id="1924" w:name="Text9"/>
        <w:bookmarkStart w:id="1925" w:name="Text10"/>
        <w:bookmarkStart w:id="1926" w:name="Text11"/>
        <w:bookmarkStart w:id="1927" w:name="Text1"/>
        <w:bookmarkStart w:id="1928" w:name="Text2"/>
        <w:bookmarkStart w:id="1929" w:name="Text4"/>
        <w:bookmarkStart w:id="1930" w:name="Text6"/>
        <w:bookmarkStart w:id="1931" w:name="Text5"/>
        <w:bookmarkStart w:id="1932" w:name="Text7"/>
        <w:bookmarkStart w:id="1933" w:name="Text8"/>
        <w:bookmarkStart w:id="1934" w:name="Text9"/>
        <w:bookmarkStart w:id="1935" w:name="Text10"/>
        <w:bookmarkStart w:id="1936" w:name="Text11"/>
        <w:bookmarkStart w:id="1937" w:name="Text1"/>
        <w:bookmarkStart w:id="1938" w:name="Text2"/>
        <w:bookmarkStart w:id="1939" w:name="Text4"/>
        <w:bookmarkStart w:id="1940" w:name="Text6"/>
        <w:bookmarkStart w:id="1941" w:name="Text5"/>
        <w:bookmarkEnd w:id="1902"/>
        <w:bookmarkEnd w:id="1903"/>
        <w:bookmarkEnd w:id="1904"/>
        <w:bookmarkEnd w:id="1905"/>
        <w:bookmarkEnd w:id="1906"/>
        <w:bookmarkEnd w:id="1907"/>
        <w:bookmarkEnd w:id="1908"/>
        <w:bookmarkEnd w:id="1909"/>
        <w:bookmarkEnd w:id="1910"/>
        <w:bookmarkEnd w:id="1911"/>
        <w:bookmarkEnd w:id="1912"/>
        <w:bookmarkEnd w:id="1913"/>
        <w:bookmarkEnd w:id="1914"/>
        <w:bookmarkEnd w:id="1915"/>
        <w:bookmarkEnd w:id="1916"/>
        <w:bookmarkEnd w:id="1917"/>
        <w:bookmarkEnd w:id="1918"/>
        <w:bookmarkEnd w:id="1919"/>
        <w:bookmarkEnd w:id="1920"/>
        <w:bookmarkEnd w:id="1921"/>
        <w:bookmarkEnd w:id="1922"/>
        <w:bookmarkEnd w:id="1923"/>
        <w:bookmarkEnd w:id="1924"/>
        <w:bookmarkEnd w:id="1925"/>
        <w:bookmarkEnd w:id="1926"/>
        <w:bookmarkEnd w:id="1927"/>
        <w:bookmarkEnd w:id="1928"/>
        <w:bookmarkEnd w:id="1929"/>
        <w:bookmarkEnd w:id="1930"/>
        <w:bookmarkEnd w:id="1931"/>
        <w:bookmarkEnd w:id="1932"/>
        <w:bookmarkEnd w:id="1933"/>
        <w:bookmarkEnd w:id="1934"/>
        <w:bookmarkEnd w:id="1935"/>
        <w:bookmarkEnd w:id="1936"/>
        <w:bookmarkEnd w:id="1937"/>
        <w:bookmarkEnd w:id="1938"/>
        <w:bookmarkEnd w:id="1939"/>
        <w:bookmarkEnd w:id="1940"/>
        <w:bookmarkEnd w:id="1941"/>
      </w:docPartBody>
    </w:docPart>
    <w:docPart>
      <w:docPartPr>
        <w:name w:val="2C27DA6B1CD94C389BC8FD262B320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613E1-2F7F-4E1A-9521-A7C4FD603D46}"/>
      </w:docPartPr>
      <w:docPartBody>
        <w:p w:rsidR="003E5FA3" w:rsidRDefault="003E539A" w:rsidP="003E539A">
          <w:pPr>
            <w:pStyle w:val="2C27DA6B1CD94C389BC8FD262B320AE9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942" w:name="Text7"/>
        <w:bookmarkStart w:id="1943" w:name="Text8"/>
        <w:bookmarkStart w:id="1944" w:name="Text9"/>
        <w:bookmarkStart w:id="1945" w:name="Text10"/>
        <w:bookmarkStart w:id="1946" w:name="Text11"/>
        <w:bookmarkStart w:id="1947" w:name="Text1"/>
        <w:bookmarkStart w:id="1948" w:name="Text2"/>
        <w:bookmarkStart w:id="1949" w:name="Text4"/>
        <w:bookmarkStart w:id="1950" w:name="Text6"/>
        <w:bookmarkStart w:id="1951" w:name="Text5"/>
        <w:bookmarkEnd w:id="1942"/>
        <w:bookmarkEnd w:id="1943"/>
        <w:bookmarkEnd w:id="1944"/>
        <w:bookmarkEnd w:id="1945"/>
        <w:bookmarkEnd w:id="1946"/>
        <w:bookmarkEnd w:id="1947"/>
        <w:bookmarkEnd w:id="1948"/>
        <w:bookmarkEnd w:id="1949"/>
        <w:bookmarkEnd w:id="1950"/>
        <w:bookmarkEnd w:id="1951"/>
      </w:docPartBody>
    </w:docPart>
    <w:docPart>
      <w:docPartPr>
        <w:name w:val="3E5A1838C32046B49B0B9576CE254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6FC27-E648-4A12-BE94-0C77D48A44E7}"/>
      </w:docPartPr>
      <w:docPartBody>
        <w:p w:rsidR="003E5FA3" w:rsidRDefault="003E539A" w:rsidP="003E539A">
          <w:pPr>
            <w:pStyle w:val="3E5A1838C32046B49B0B9576CE254245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952" w:name="Text7"/>
        <w:bookmarkStart w:id="1953" w:name="Text8"/>
        <w:bookmarkStart w:id="1954" w:name="Text9"/>
        <w:bookmarkStart w:id="1955" w:name="Text10"/>
        <w:bookmarkStart w:id="1956" w:name="Text11"/>
        <w:bookmarkStart w:id="1957" w:name="Text1"/>
        <w:bookmarkStart w:id="1958" w:name="Text2"/>
        <w:bookmarkStart w:id="1959" w:name="Text4"/>
        <w:bookmarkStart w:id="1960" w:name="Text6"/>
        <w:bookmarkStart w:id="1961" w:name="Text5"/>
        <w:bookmarkStart w:id="1962" w:name="Text5"/>
        <w:bookmarkStart w:id="1963" w:name="Text7"/>
        <w:bookmarkStart w:id="1964" w:name="Text8"/>
        <w:bookmarkStart w:id="1965" w:name="Text9"/>
        <w:bookmarkStart w:id="1966" w:name="Text10"/>
        <w:bookmarkStart w:id="1967" w:name="Text11"/>
        <w:bookmarkStart w:id="1968" w:name="Text1"/>
        <w:bookmarkStart w:id="1969" w:name="Text2"/>
        <w:bookmarkStart w:id="1970" w:name="Text4"/>
        <w:bookmarkStart w:id="1971" w:name="Text6"/>
        <w:bookmarkStart w:id="1972" w:name="Text5"/>
        <w:bookmarkStart w:id="1973" w:name="Text7"/>
        <w:bookmarkStart w:id="1974" w:name="Text8"/>
        <w:bookmarkStart w:id="1975" w:name="Text9"/>
        <w:bookmarkStart w:id="1976" w:name="Text10"/>
        <w:bookmarkStart w:id="1977" w:name="Text11"/>
        <w:bookmarkStart w:id="1978" w:name="Text1"/>
        <w:bookmarkStart w:id="1979" w:name="Text2"/>
        <w:bookmarkStart w:id="1980" w:name="Text4"/>
        <w:bookmarkStart w:id="1981" w:name="Text6"/>
        <w:bookmarkStart w:id="1982" w:name="Text5"/>
        <w:bookmarkStart w:id="1983" w:name="Text7"/>
        <w:bookmarkStart w:id="1984" w:name="Text8"/>
        <w:bookmarkStart w:id="1985" w:name="Text9"/>
        <w:bookmarkStart w:id="1986" w:name="Text10"/>
        <w:bookmarkStart w:id="1987" w:name="Text11"/>
        <w:bookmarkStart w:id="1988" w:name="Text1"/>
        <w:bookmarkStart w:id="1989" w:name="Text2"/>
        <w:bookmarkStart w:id="1990" w:name="Text4"/>
        <w:bookmarkStart w:id="1991" w:name="Text6"/>
        <w:bookmarkStart w:id="1992" w:name="Text5"/>
        <w:bookmarkStart w:id="1993" w:name="Text7"/>
        <w:bookmarkStart w:id="1994" w:name="Text8"/>
        <w:bookmarkStart w:id="1995" w:name="Text9"/>
        <w:bookmarkStart w:id="1996" w:name="Text10"/>
        <w:bookmarkStart w:id="1997" w:name="Text11"/>
        <w:bookmarkStart w:id="1998" w:name="Text1"/>
        <w:bookmarkStart w:id="1999" w:name="Text2"/>
        <w:bookmarkStart w:id="2000" w:name="Text4"/>
        <w:bookmarkStart w:id="2001" w:name="Text6"/>
        <w:bookmarkStart w:id="2002" w:name="Text5"/>
        <w:bookmarkStart w:id="2003" w:name="Text7"/>
        <w:bookmarkStart w:id="2004" w:name="Text8"/>
        <w:bookmarkStart w:id="2005" w:name="Text9"/>
        <w:bookmarkStart w:id="2006" w:name="Text10"/>
        <w:bookmarkStart w:id="2007" w:name="Text11"/>
        <w:bookmarkStart w:id="2008" w:name="Text1"/>
        <w:bookmarkStart w:id="2009" w:name="Text2"/>
        <w:bookmarkStart w:id="2010" w:name="Text4"/>
        <w:bookmarkStart w:id="2011" w:name="Text6"/>
        <w:bookmarkStart w:id="2012" w:name="Text5"/>
        <w:bookmarkStart w:id="2013" w:name="Text7"/>
        <w:bookmarkStart w:id="2014" w:name="Text8"/>
        <w:bookmarkStart w:id="2015" w:name="Text9"/>
        <w:bookmarkStart w:id="2016" w:name="Text10"/>
        <w:bookmarkStart w:id="2017" w:name="Text11"/>
        <w:bookmarkStart w:id="2018" w:name="Text1"/>
        <w:bookmarkStart w:id="2019" w:name="Text2"/>
        <w:bookmarkStart w:id="2020" w:name="Text4"/>
        <w:bookmarkStart w:id="2021" w:name="Text6"/>
        <w:bookmarkStart w:id="2022" w:name="Text5"/>
        <w:bookmarkStart w:id="2023" w:name="Text7"/>
        <w:bookmarkStart w:id="2024" w:name="Text8"/>
        <w:bookmarkStart w:id="2025" w:name="Text9"/>
        <w:bookmarkStart w:id="2026" w:name="Text10"/>
        <w:bookmarkStart w:id="2027" w:name="Text11"/>
        <w:bookmarkStart w:id="2028" w:name="Text1"/>
        <w:bookmarkStart w:id="2029" w:name="Text2"/>
        <w:bookmarkStart w:id="2030" w:name="Text4"/>
        <w:bookmarkStart w:id="2031" w:name="Text6"/>
        <w:bookmarkStart w:id="2032" w:name="Text5"/>
        <w:bookmarkStart w:id="2033" w:name="Text7"/>
        <w:bookmarkStart w:id="2034" w:name="Text8"/>
        <w:bookmarkStart w:id="2035" w:name="Text9"/>
        <w:bookmarkStart w:id="2036" w:name="Text10"/>
        <w:bookmarkStart w:id="2037" w:name="Text11"/>
        <w:bookmarkStart w:id="2038" w:name="Text1"/>
        <w:bookmarkStart w:id="2039" w:name="Text2"/>
        <w:bookmarkStart w:id="2040" w:name="Text4"/>
        <w:bookmarkStart w:id="2041" w:name="Text6"/>
        <w:bookmarkStart w:id="2042" w:name="Text5"/>
        <w:bookmarkStart w:id="2043" w:name="Text7"/>
        <w:bookmarkStart w:id="2044" w:name="Text8"/>
        <w:bookmarkStart w:id="2045" w:name="Text9"/>
        <w:bookmarkStart w:id="2046" w:name="Text10"/>
        <w:bookmarkStart w:id="2047" w:name="Text11"/>
        <w:bookmarkStart w:id="2048" w:name="Text1"/>
        <w:bookmarkStart w:id="2049" w:name="Text2"/>
        <w:bookmarkStart w:id="2050" w:name="Text4"/>
        <w:bookmarkStart w:id="2051" w:name="Text6"/>
        <w:bookmarkStart w:id="2052" w:name="Text5"/>
        <w:bookmarkStart w:id="2053" w:name="Text7"/>
        <w:bookmarkStart w:id="2054" w:name="Text8"/>
        <w:bookmarkStart w:id="2055" w:name="Text9"/>
        <w:bookmarkStart w:id="2056" w:name="Text10"/>
        <w:bookmarkStart w:id="2057" w:name="Text11"/>
        <w:bookmarkStart w:id="2058" w:name="Text1"/>
        <w:bookmarkStart w:id="2059" w:name="Text2"/>
        <w:bookmarkStart w:id="2060" w:name="Text4"/>
        <w:bookmarkStart w:id="2061" w:name="Text6"/>
        <w:bookmarkStart w:id="2062" w:name="Text5"/>
        <w:bookmarkStart w:id="2063" w:name="Text7"/>
        <w:bookmarkStart w:id="2064" w:name="Text8"/>
        <w:bookmarkStart w:id="2065" w:name="Text9"/>
        <w:bookmarkStart w:id="2066" w:name="Text10"/>
        <w:bookmarkStart w:id="2067" w:name="Text11"/>
        <w:bookmarkStart w:id="2068" w:name="Text1"/>
        <w:bookmarkStart w:id="2069" w:name="Text2"/>
        <w:bookmarkStart w:id="2070" w:name="Text4"/>
        <w:bookmarkStart w:id="2071" w:name="Text6"/>
        <w:bookmarkStart w:id="2072" w:name="Text5"/>
        <w:bookmarkStart w:id="2073" w:name="Text7"/>
        <w:bookmarkStart w:id="2074" w:name="Text8"/>
        <w:bookmarkStart w:id="2075" w:name="Text9"/>
        <w:bookmarkStart w:id="2076" w:name="Text10"/>
        <w:bookmarkStart w:id="2077" w:name="Text11"/>
        <w:bookmarkStart w:id="2078" w:name="Text1"/>
        <w:bookmarkStart w:id="2079" w:name="Text2"/>
        <w:bookmarkStart w:id="2080" w:name="Text4"/>
        <w:bookmarkStart w:id="2081" w:name="Text6"/>
        <w:bookmarkStart w:id="2082" w:name="Text5"/>
        <w:bookmarkStart w:id="2083" w:name="Text7"/>
        <w:bookmarkStart w:id="2084" w:name="Text8"/>
        <w:bookmarkStart w:id="2085" w:name="Text9"/>
        <w:bookmarkStart w:id="2086" w:name="Text10"/>
        <w:bookmarkStart w:id="2087" w:name="Text11"/>
        <w:bookmarkStart w:id="2088" w:name="Text1"/>
        <w:bookmarkStart w:id="2089" w:name="Text2"/>
        <w:bookmarkStart w:id="2090" w:name="Text4"/>
        <w:bookmarkStart w:id="2091" w:name="Text6"/>
        <w:bookmarkStart w:id="2092" w:name="Text5"/>
        <w:bookmarkStart w:id="2093" w:name="Text7"/>
        <w:bookmarkStart w:id="2094" w:name="Text8"/>
        <w:bookmarkStart w:id="2095" w:name="Text9"/>
        <w:bookmarkStart w:id="2096" w:name="Text10"/>
        <w:bookmarkStart w:id="2097" w:name="Text11"/>
        <w:bookmarkStart w:id="2098" w:name="Text1"/>
        <w:bookmarkStart w:id="2099" w:name="Text2"/>
        <w:bookmarkStart w:id="2100" w:name="Text4"/>
        <w:bookmarkStart w:id="2101" w:name="Text6"/>
        <w:bookmarkEnd w:id="1952"/>
        <w:bookmarkEnd w:id="1953"/>
        <w:bookmarkEnd w:id="1954"/>
        <w:bookmarkEnd w:id="1955"/>
        <w:bookmarkEnd w:id="1956"/>
        <w:bookmarkEnd w:id="1957"/>
        <w:bookmarkEnd w:id="1958"/>
        <w:bookmarkEnd w:id="1959"/>
        <w:bookmarkEnd w:id="1960"/>
        <w:bookmarkEnd w:id="1961"/>
        <w:bookmarkEnd w:id="1962"/>
        <w:bookmarkEnd w:id="1963"/>
        <w:bookmarkEnd w:id="1964"/>
        <w:bookmarkEnd w:id="1965"/>
        <w:bookmarkEnd w:id="1966"/>
        <w:bookmarkEnd w:id="1967"/>
        <w:bookmarkEnd w:id="1968"/>
        <w:bookmarkEnd w:id="1969"/>
        <w:bookmarkEnd w:id="1970"/>
        <w:bookmarkEnd w:id="1971"/>
        <w:bookmarkEnd w:id="1972"/>
        <w:bookmarkEnd w:id="1973"/>
        <w:bookmarkEnd w:id="1974"/>
        <w:bookmarkEnd w:id="1975"/>
        <w:bookmarkEnd w:id="1976"/>
        <w:bookmarkEnd w:id="1977"/>
        <w:bookmarkEnd w:id="1978"/>
        <w:bookmarkEnd w:id="1979"/>
        <w:bookmarkEnd w:id="1980"/>
        <w:bookmarkEnd w:id="1981"/>
        <w:bookmarkEnd w:id="1982"/>
        <w:bookmarkEnd w:id="1983"/>
        <w:bookmarkEnd w:id="1984"/>
        <w:bookmarkEnd w:id="1985"/>
        <w:bookmarkEnd w:id="1986"/>
        <w:bookmarkEnd w:id="1987"/>
        <w:bookmarkEnd w:id="1988"/>
        <w:bookmarkEnd w:id="1989"/>
        <w:bookmarkEnd w:id="1990"/>
        <w:bookmarkEnd w:id="1991"/>
        <w:bookmarkEnd w:id="1992"/>
        <w:bookmarkEnd w:id="1993"/>
        <w:bookmarkEnd w:id="1994"/>
        <w:bookmarkEnd w:id="1995"/>
        <w:bookmarkEnd w:id="1996"/>
        <w:bookmarkEnd w:id="1997"/>
        <w:bookmarkEnd w:id="1998"/>
        <w:bookmarkEnd w:id="1999"/>
        <w:bookmarkEnd w:id="2000"/>
        <w:bookmarkEnd w:id="2001"/>
        <w:bookmarkEnd w:id="2002"/>
        <w:bookmarkEnd w:id="2003"/>
        <w:bookmarkEnd w:id="2004"/>
        <w:bookmarkEnd w:id="2005"/>
        <w:bookmarkEnd w:id="2006"/>
        <w:bookmarkEnd w:id="2007"/>
        <w:bookmarkEnd w:id="2008"/>
        <w:bookmarkEnd w:id="2009"/>
        <w:bookmarkEnd w:id="2010"/>
        <w:bookmarkEnd w:id="2011"/>
        <w:bookmarkEnd w:id="2012"/>
        <w:bookmarkEnd w:id="2013"/>
        <w:bookmarkEnd w:id="2014"/>
        <w:bookmarkEnd w:id="2015"/>
        <w:bookmarkEnd w:id="2016"/>
        <w:bookmarkEnd w:id="2017"/>
        <w:bookmarkEnd w:id="2018"/>
        <w:bookmarkEnd w:id="2019"/>
        <w:bookmarkEnd w:id="2020"/>
        <w:bookmarkEnd w:id="2021"/>
        <w:bookmarkEnd w:id="2022"/>
        <w:bookmarkEnd w:id="2023"/>
        <w:bookmarkEnd w:id="2024"/>
        <w:bookmarkEnd w:id="2025"/>
        <w:bookmarkEnd w:id="2026"/>
        <w:bookmarkEnd w:id="2027"/>
        <w:bookmarkEnd w:id="2028"/>
        <w:bookmarkEnd w:id="2029"/>
        <w:bookmarkEnd w:id="2030"/>
        <w:bookmarkEnd w:id="2031"/>
        <w:bookmarkEnd w:id="2032"/>
        <w:bookmarkEnd w:id="2033"/>
        <w:bookmarkEnd w:id="2034"/>
        <w:bookmarkEnd w:id="2035"/>
        <w:bookmarkEnd w:id="2036"/>
        <w:bookmarkEnd w:id="2037"/>
        <w:bookmarkEnd w:id="2038"/>
        <w:bookmarkEnd w:id="2039"/>
        <w:bookmarkEnd w:id="2040"/>
        <w:bookmarkEnd w:id="2041"/>
        <w:bookmarkEnd w:id="2042"/>
        <w:bookmarkEnd w:id="2043"/>
        <w:bookmarkEnd w:id="2044"/>
        <w:bookmarkEnd w:id="2045"/>
        <w:bookmarkEnd w:id="2046"/>
        <w:bookmarkEnd w:id="2047"/>
        <w:bookmarkEnd w:id="2048"/>
        <w:bookmarkEnd w:id="2049"/>
        <w:bookmarkEnd w:id="2050"/>
        <w:bookmarkEnd w:id="2051"/>
        <w:bookmarkEnd w:id="2052"/>
        <w:bookmarkEnd w:id="2053"/>
        <w:bookmarkEnd w:id="2054"/>
        <w:bookmarkEnd w:id="2055"/>
        <w:bookmarkEnd w:id="2056"/>
        <w:bookmarkEnd w:id="2057"/>
        <w:bookmarkEnd w:id="2058"/>
        <w:bookmarkEnd w:id="2059"/>
        <w:bookmarkEnd w:id="2060"/>
        <w:bookmarkEnd w:id="2061"/>
        <w:bookmarkEnd w:id="2062"/>
        <w:bookmarkEnd w:id="2063"/>
        <w:bookmarkEnd w:id="2064"/>
        <w:bookmarkEnd w:id="2065"/>
        <w:bookmarkEnd w:id="2066"/>
        <w:bookmarkEnd w:id="2067"/>
        <w:bookmarkEnd w:id="2068"/>
        <w:bookmarkEnd w:id="2069"/>
        <w:bookmarkEnd w:id="2070"/>
        <w:bookmarkEnd w:id="2071"/>
        <w:bookmarkEnd w:id="2072"/>
        <w:bookmarkEnd w:id="2073"/>
        <w:bookmarkEnd w:id="2074"/>
        <w:bookmarkEnd w:id="2075"/>
        <w:bookmarkEnd w:id="2076"/>
        <w:bookmarkEnd w:id="2077"/>
        <w:bookmarkEnd w:id="2078"/>
        <w:bookmarkEnd w:id="2079"/>
        <w:bookmarkEnd w:id="2080"/>
        <w:bookmarkEnd w:id="2081"/>
        <w:bookmarkEnd w:id="2082"/>
        <w:bookmarkEnd w:id="2083"/>
        <w:bookmarkEnd w:id="2084"/>
        <w:bookmarkEnd w:id="2085"/>
        <w:bookmarkEnd w:id="2086"/>
        <w:bookmarkEnd w:id="2087"/>
        <w:bookmarkEnd w:id="2088"/>
        <w:bookmarkEnd w:id="2089"/>
        <w:bookmarkEnd w:id="2090"/>
        <w:bookmarkEnd w:id="2091"/>
        <w:bookmarkEnd w:id="2092"/>
        <w:bookmarkEnd w:id="2093"/>
        <w:bookmarkEnd w:id="2094"/>
        <w:bookmarkEnd w:id="2095"/>
        <w:bookmarkEnd w:id="2096"/>
        <w:bookmarkEnd w:id="2097"/>
        <w:bookmarkEnd w:id="2098"/>
        <w:bookmarkEnd w:id="2099"/>
        <w:bookmarkEnd w:id="2100"/>
        <w:bookmarkEnd w:id="2101"/>
      </w:docPartBody>
    </w:docPart>
    <w:docPart>
      <w:docPartPr>
        <w:name w:val="B303CC1FA5C9442780D5A6D30528D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5D8D0-B87C-49E2-A46C-FD4DC30E22DF}"/>
      </w:docPartPr>
      <w:docPartBody>
        <w:p w:rsidR="003E5FA3" w:rsidRDefault="003E539A" w:rsidP="003E539A">
          <w:pPr>
            <w:pStyle w:val="B303CC1FA5C9442780D5A6D30528D571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ova bold">
    <w:altName w:val="Arial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BE"/>
    <w:rsid w:val="00001574"/>
    <w:rsid w:val="0001039F"/>
    <w:rsid w:val="0004771E"/>
    <w:rsid w:val="000627C3"/>
    <w:rsid w:val="000633AE"/>
    <w:rsid w:val="00075966"/>
    <w:rsid w:val="00084338"/>
    <w:rsid w:val="00096075"/>
    <w:rsid w:val="000B6EEB"/>
    <w:rsid w:val="000D1765"/>
    <w:rsid w:val="000D37E1"/>
    <w:rsid w:val="00100CD5"/>
    <w:rsid w:val="00122D69"/>
    <w:rsid w:val="00142DD1"/>
    <w:rsid w:val="00154E6F"/>
    <w:rsid w:val="00160F9D"/>
    <w:rsid w:val="001E1E07"/>
    <w:rsid w:val="00200A45"/>
    <w:rsid w:val="002453C7"/>
    <w:rsid w:val="002B1A83"/>
    <w:rsid w:val="002F3323"/>
    <w:rsid w:val="00365AAA"/>
    <w:rsid w:val="003665C0"/>
    <w:rsid w:val="003724A4"/>
    <w:rsid w:val="003C2191"/>
    <w:rsid w:val="003D4612"/>
    <w:rsid w:val="003E539A"/>
    <w:rsid w:val="003E5FA3"/>
    <w:rsid w:val="004018E5"/>
    <w:rsid w:val="00413CF9"/>
    <w:rsid w:val="004333A8"/>
    <w:rsid w:val="00473879"/>
    <w:rsid w:val="0047471B"/>
    <w:rsid w:val="00492F02"/>
    <w:rsid w:val="004A32F8"/>
    <w:rsid w:val="004C766B"/>
    <w:rsid w:val="004D00B6"/>
    <w:rsid w:val="005041B1"/>
    <w:rsid w:val="0053163F"/>
    <w:rsid w:val="005350F3"/>
    <w:rsid w:val="005430CB"/>
    <w:rsid w:val="005A4420"/>
    <w:rsid w:val="005B298B"/>
    <w:rsid w:val="005D2C37"/>
    <w:rsid w:val="00637B5E"/>
    <w:rsid w:val="00640EED"/>
    <w:rsid w:val="00650163"/>
    <w:rsid w:val="0065288D"/>
    <w:rsid w:val="00656653"/>
    <w:rsid w:val="00690818"/>
    <w:rsid w:val="006D50CB"/>
    <w:rsid w:val="00727AED"/>
    <w:rsid w:val="00754238"/>
    <w:rsid w:val="00756093"/>
    <w:rsid w:val="007C5645"/>
    <w:rsid w:val="0083350E"/>
    <w:rsid w:val="00835EAA"/>
    <w:rsid w:val="00843E4F"/>
    <w:rsid w:val="008925B4"/>
    <w:rsid w:val="008A3EC9"/>
    <w:rsid w:val="008D195E"/>
    <w:rsid w:val="009057A6"/>
    <w:rsid w:val="00905EC9"/>
    <w:rsid w:val="00954109"/>
    <w:rsid w:val="00973FD4"/>
    <w:rsid w:val="009C6F22"/>
    <w:rsid w:val="009F315B"/>
    <w:rsid w:val="00A0125A"/>
    <w:rsid w:val="00A46F54"/>
    <w:rsid w:val="00A60D73"/>
    <w:rsid w:val="00A91117"/>
    <w:rsid w:val="00AF3D88"/>
    <w:rsid w:val="00AF437E"/>
    <w:rsid w:val="00AF6889"/>
    <w:rsid w:val="00B104E9"/>
    <w:rsid w:val="00B16C7B"/>
    <w:rsid w:val="00B2110B"/>
    <w:rsid w:val="00B57E77"/>
    <w:rsid w:val="00B8387E"/>
    <w:rsid w:val="00BC24B4"/>
    <w:rsid w:val="00C13BB9"/>
    <w:rsid w:val="00C165FC"/>
    <w:rsid w:val="00C22004"/>
    <w:rsid w:val="00C37EEA"/>
    <w:rsid w:val="00C51797"/>
    <w:rsid w:val="00C666F3"/>
    <w:rsid w:val="00C73011"/>
    <w:rsid w:val="00C96AF0"/>
    <w:rsid w:val="00CB7B19"/>
    <w:rsid w:val="00CE3DAD"/>
    <w:rsid w:val="00DC3BFF"/>
    <w:rsid w:val="00DE45CD"/>
    <w:rsid w:val="00E0084C"/>
    <w:rsid w:val="00EC7BF4"/>
    <w:rsid w:val="00EE6FA1"/>
    <w:rsid w:val="00F0202D"/>
    <w:rsid w:val="00F02273"/>
    <w:rsid w:val="00F057FF"/>
    <w:rsid w:val="00F176BE"/>
    <w:rsid w:val="00F506C0"/>
    <w:rsid w:val="00F62CFB"/>
    <w:rsid w:val="00F63C0A"/>
    <w:rsid w:val="00F705D6"/>
    <w:rsid w:val="00F9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3C0A"/>
    <w:rPr>
      <w:color w:val="666666"/>
    </w:rPr>
  </w:style>
  <w:style w:type="paragraph" w:customStyle="1" w:styleId="24E72A2D1D3B41C68B5B74C29C7F93FB">
    <w:name w:val="24E72A2D1D3B41C68B5B74C29C7F93FB"/>
    <w:rsid w:val="00F63C0A"/>
  </w:style>
  <w:style w:type="paragraph" w:customStyle="1" w:styleId="F83B6A62042C48DF8E1A2AF0E5BA4FA7">
    <w:name w:val="F83B6A62042C48DF8E1A2AF0E5BA4FA7"/>
    <w:rsid w:val="00F63C0A"/>
  </w:style>
  <w:style w:type="paragraph" w:customStyle="1" w:styleId="9BE46491A9644EA99735318AED12F01C">
    <w:name w:val="9BE46491A9644EA99735318AED12F01C"/>
    <w:rsid w:val="00F63C0A"/>
  </w:style>
  <w:style w:type="paragraph" w:customStyle="1" w:styleId="A4560A7BC0624E9BB47E192751D488BA">
    <w:name w:val="A4560A7BC0624E9BB47E192751D488BA"/>
    <w:rsid w:val="00F63C0A"/>
  </w:style>
  <w:style w:type="paragraph" w:customStyle="1" w:styleId="E5A1315165EC45399ECDB7EC4B3A9834">
    <w:name w:val="E5A1315165EC45399ECDB7EC4B3A9834"/>
    <w:rsid w:val="00F63C0A"/>
  </w:style>
  <w:style w:type="paragraph" w:customStyle="1" w:styleId="9E9AB659C527455FA90E92E8AB55DD21">
    <w:name w:val="9E9AB659C527455FA90E92E8AB55DD21"/>
    <w:rsid w:val="00F63C0A"/>
  </w:style>
  <w:style w:type="paragraph" w:customStyle="1" w:styleId="D323D41AC32B473EB824D5E61906F088">
    <w:name w:val="D323D41AC32B473EB824D5E61906F088"/>
    <w:rsid w:val="00F63C0A"/>
  </w:style>
  <w:style w:type="paragraph" w:customStyle="1" w:styleId="0696128CCBF74E8A987EF1C7C30A2F92">
    <w:name w:val="0696128CCBF74E8A987EF1C7C30A2F92"/>
    <w:rsid w:val="003E539A"/>
  </w:style>
  <w:style w:type="paragraph" w:customStyle="1" w:styleId="5624E7B498DA4EE6A0D48CE478ED234A">
    <w:name w:val="5624E7B498DA4EE6A0D48CE478ED234A"/>
    <w:rsid w:val="003E539A"/>
  </w:style>
  <w:style w:type="paragraph" w:customStyle="1" w:styleId="F9AD13753DE143B38C75E22399F447AB">
    <w:name w:val="F9AD13753DE143B38C75E22399F447AB"/>
    <w:rsid w:val="003E539A"/>
  </w:style>
  <w:style w:type="paragraph" w:customStyle="1" w:styleId="BB428C852BD44506B9FB7EF0176EEC4E">
    <w:name w:val="BB428C852BD44506B9FB7EF0176EEC4E"/>
    <w:rsid w:val="003E539A"/>
  </w:style>
  <w:style w:type="paragraph" w:customStyle="1" w:styleId="2C27DA6B1CD94C389BC8FD262B320AE9">
    <w:name w:val="2C27DA6B1CD94C389BC8FD262B320AE9"/>
    <w:rsid w:val="003E539A"/>
  </w:style>
  <w:style w:type="paragraph" w:customStyle="1" w:styleId="3E5A1838C32046B49B0B9576CE254245">
    <w:name w:val="3E5A1838C32046B49B0B9576CE254245"/>
    <w:rsid w:val="003E539A"/>
  </w:style>
  <w:style w:type="paragraph" w:customStyle="1" w:styleId="B303CC1FA5C9442780D5A6D30528D571">
    <w:name w:val="B303CC1FA5C9442780D5A6D30528D571"/>
    <w:rsid w:val="003E53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LGSC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55780"/>
      </a:accent1>
      <a:accent2>
        <a:srgbClr val="F37000"/>
      </a:accent2>
      <a:accent3>
        <a:srgbClr val="457D36"/>
      </a:accent3>
      <a:accent4>
        <a:srgbClr val="0C91D6"/>
      </a:accent4>
      <a:accent5>
        <a:srgbClr val="941FA8"/>
      </a:accent5>
      <a:accent6>
        <a:srgbClr val="B0D41C"/>
      </a:accent6>
      <a:hlink>
        <a:srgbClr val="055780"/>
      </a:hlink>
      <a:folHlink>
        <a:srgbClr val="360F3B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80C331BD2F14AB0E535D5F2E14299" ma:contentTypeVersion="4" ma:contentTypeDescription="Create a new document." ma:contentTypeScope="" ma:versionID="15236985950a63a57460836658ab728a">
  <xsd:schema xmlns:xsd="http://www.w3.org/2001/XMLSchema" xmlns:xs="http://www.w3.org/2001/XMLSchema" xmlns:p="http://schemas.microsoft.com/office/2006/metadata/properties" xmlns:ns1="http://schemas.microsoft.com/sharepoint/v3" xmlns:ns2="26c2d043-4ba9-4610-9890-11bb85824366" xmlns:ns3="b58a0bb8-a0d6-470f-bc11-554a2dd5170f" xmlns:ns4="b7f6f22d-f96c-477e-ade2-8adec83e6e15" xmlns:ns5="9499994c-0892-4763-8f56-1f918ce3b804" targetNamespace="http://schemas.microsoft.com/office/2006/metadata/properties" ma:root="true" ma:fieldsID="36e2a397c22fd41419abf7076fb0e036" ns1:_="" ns2:_="" ns3:_="" ns4:_="" ns5:_="">
    <xsd:import namespace="http://schemas.microsoft.com/sharepoint/v3"/>
    <xsd:import namespace="26c2d043-4ba9-4610-9890-11bb85824366"/>
    <xsd:import namespace="b58a0bb8-a0d6-470f-bc11-554a2dd5170f"/>
    <xsd:import namespace="b7f6f22d-f96c-477e-ade2-8adec83e6e15"/>
    <xsd:import namespace="9499994c-0892-4763-8f56-1f918ce3b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2d043-4ba9-4610-9890-11bb85824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a0bb8-a0d6-470f-bc11-554a2dd51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6f22d-f96c-477e-ade2-8adec83e6e1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36f0cfc-611e-4d38-a264-05700cd7d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9994c-0892-4763-8f56-1f918ce3b80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35746f1a-cc28-4c55-9edc-0365a1d8bbbe}" ma:internalName="TaxCatchAll" ma:showField="CatchAllData" ma:web="9499994c-0892-4763-8f56-1f918ce3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metadata xmlns="http://www.objective.com/ecm/document/metadata/65F1F92071475276E05315230A0A9CBF" version="1.0.0">
  <systemFields>
    <field name="Objective-Id">
      <value order="0">A111064343</value>
    </field>
    <field name="Objective-Title">
      <value order="0">Form 1 - Notice of Application for Approval of a Non Liquor Business on licensed premises</value>
    </field>
    <field name="Objective-Description">
      <value order="0">Initial upload of draft forms downloaded from Sharepoint.</value>
    </field>
    <field name="Objective-CreationStamp">
      <value order="0">2026-05-27T02:05:30Z</value>
    </field>
    <field name="Objective-IsApproved">
      <value order="0">false</value>
    </field>
    <field name="Objective-IsPublished">
      <value order="0">true</value>
    </field>
    <field name="Objective-DatePublished">
      <value order="0">2026-06-21T23:06:42Z</value>
    </field>
    <field name="Objective-ModificationStamp">
      <value order="0">2026-06-21T23:06:42Z</value>
    </field>
    <field name="Objective-Owner">
      <value order="0">GRIGGS, Jessica</value>
    </field>
    <field name="Objective-Path">
      <value order="0">DEMIRS Global Folder:02 Corporate File Plan:LGIRS - Local Government, Racing, Gaming and Liquor:LGRGL:Government Relations:Implementation:Cross Sector Triage Team - Projects:2026 Work Plan projects:1.02 - RGL Website, licensing Forms Review 2026:Updated Licensing Forms</value>
    </field>
    <field name="Objective-Parent">
      <value order="0">Updated Licensing Forms</value>
    </field>
    <field name="Objective-State">
      <value order="0">Published</value>
    </field>
    <field name="Objective-VersionId">
      <value order="0">vA121402211</value>
    </field>
    <field name="Objective-Version">
      <value order="0">14.0</value>
    </field>
    <field name="Objective-VersionNumber">
      <value order="0">14</value>
    </field>
    <field name="Objective-VersionComment">
      <value order="0">Reviewing track changes by GM LC&amp;C</value>
    </field>
    <field name="Objective-FileNumber">
      <value order="0">DMS03230/2026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b58a0bb8-a0d6-470f-bc11-554a2dd5170f">
      <UserInfo>
        <DisplayName/>
        <AccountId xsi:nil="true"/>
        <AccountType/>
      </UserInfo>
    </SharedWithUsers>
    <lcf76f155ced4ddcb4097134ff3c332f xmlns="b7f6f22d-f96c-477e-ade2-8adec83e6e15">
      <Terms xmlns="http://schemas.microsoft.com/office/infopath/2007/PartnerControls"/>
    </lcf76f155ced4ddcb4097134ff3c332f>
    <TaxCatchAll xmlns="9499994c-0892-4763-8f56-1f918ce3b804" xsi:nil="true"/>
  </documentManagement>
</p:properties>
</file>

<file path=customXml/itemProps1.xml><?xml version="1.0" encoding="utf-8"?>
<ds:datastoreItem xmlns:ds="http://schemas.openxmlformats.org/officeDocument/2006/customXml" ds:itemID="{B6DF7F0E-549F-4C8A-B9DD-F8EBBEAB4B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AEC9BD-94FC-4253-ACC6-7CF54CBA6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c2d043-4ba9-4610-9890-11bb85824366"/>
    <ds:schemaRef ds:uri="b58a0bb8-a0d6-470f-bc11-554a2dd5170f"/>
    <ds:schemaRef ds:uri="b7f6f22d-f96c-477e-ade2-8adec83e6e15"/>
    <ds:schemaRef ds:uri="9499994c-0892-4763-8f56-1f918ce3b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4.xml><?xml version="1.0" encoding="utf-8"?>
<ds:datastoreItem xmlns:ds="http://schemas.openxmlformats.org/officeDocument/2006/customXml" ds:itemID="{F70F60A5-0E2F-404F-A9BB-2544A57ED55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50BCB66-9AB6-4F9A-9C09-CEEDCE295E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8a0bb8-a0d6-470f-bc11-554a2dd5170f"/>
    <ds:schemaRef ds:uri="b7f6f22d-f96c-477e-ade2-8adec83e6e15"/>
    <ds:schemaRef ds:uri="9499994c-0892-4763-8f56-1f918ce3b8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DLGSC generic Word template</Template>
  <TotalTime>1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DLGSC generic Word template</vt:lpstr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DLGSC generic Word template</dc:title>
  <dc:subject/>
  <dc:creator>Jonathon Miller</dc:creator>
  <cp:keywords/>
  <dc:description/>
  <cp:lastModifiedBy>ENTWISTLE, Paul</cp:lastModifiedBy>
  <cp:revision>2</cp:revision>
  <cp:lastPrinted>2025-12-02T01:26:00Z</cp:lastPrinted>
  <dcterms:created xsi:type="dcterms:W3CDTF">2026-07-17T01:03:00Z</dcterms:created>
  <dcterms:modified xsi:type="dcterms:W3CDTF">2026-07-17T01:03:00Z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0x01010028880C331BD2F14AB0E535D5F2E14299</vt:lpwstr>
  </property>
  <property fmtid="{D5CDD505-2E9C-101B-9397-08002B2CF9AE}" pid="3" name="DLGC_SecurityClassification">
    <vt:lpwstr>94;#Unclassified|0d6df6fb-ad0d-4e97-af01-e8bd82d2da2f</vt:lpwstr>
  </property>
  <property fmtid="{D5CDD505-2E9C-101B-9397-08002B2CF9AE}" pid="4" name="MediaServiceImageTags">
    <vt:lpwstr/>
  </property>
  <property fmtid="{D5CDD505-2E9C-101B-9397-08002B2CF9AE}" pid="5" name="DLGC_DocumentType">
    <vt:lpwstr>327;#Templates|62f77d3c-636a-4492-b6ff-ab1349535b73</vt:lpwstr>
  </property>
  <property fmtid="{D5CDD505-2E9C-101B-9397-08002B2CF9AE}" pid="6" name="Publication Approval Workflow">
    <vt:lpwstr>, </vt:lpwstr>
  </property>
  <property fmtid="{D5CDD505-2E9C-101B-9397-08002B2CF9AE}" pid="7" name="DLGC_Category">
    <vt:lpwstr>48;#Corporate Styles|6ca8a7b6-8147-4aea-b997-2abcc7049b27</vt:lpwstr>
  </property>
  <property fmtid="{D5CDD505-2E9C-101B-9397-08002B2CF9AE}" pid="8" name="dlgsc_DocumentSearchCategory">
    <vt:lpwstr>292;#Other|2d2b80da-f0ee-486e-afd5-f2e908aaa014</vt:lpwstr>
  </property>
  <property fmtid="{D5CDD505-2E9C-101B-9397-08002B2CF9AE}" pid="9" name="TaxCatchAll">
    <vt:lpwstr>48;#Corporate Styles|6ca8a7b6-8147-4aea-b997-2abcc7049b27;#94;#Unclassified|0d6df6fb-ad0d-4e97-af01-e8bd82d2da2f;#327;#Templates|62f77d3c-636a-4492-b6ff-ab1349535b73;#292;#Other|2d2b80da-f0ee-486e-afd5-f2e908aaa014;#70;#DLGSC|f3fdcf4b-32be-462d-87a8-17c1ee8c10d7;#86;#Office of the Director General|6a281792-1cb0-4ff5-96bb-ab1314c10601</vt:lpwstr>
  </property>
  <property fmtid="{D5CDD505-2E9C-101B-9397-08002B2CF9AE}" pid="10" name="DLGC_ActioningArea">
    <vt:lpwstr>86;#Office of the Director General|6a281792-1cb0-4ff5-96bb-ab1314c10601</vt:lpwstr>
  </property>
  <property fmtid="{D5CDD505-2E9C-101B-9397-08002B2CF9AE}" pid="11" name="DLGsC_Department">
    <vt:lpwstr>70;#DLGSC|f3fdcf4b-32be-462d-87a8-17c1ee8c10d7</vt:lpwstr>
  </property>
  <property fmtid="{D5CDD505-2E9C-101B-9397-08002B2CF9AE}" pid="12" name="Objective-Id">
    <vt:lpwstr>A111064343</vt:lpwstr>
  </property>
  <property fmtid="{D5CDD505-2E9C-101B-9397-08002B2CF9AE}" pid="13" name="Objective-Title">
    <vt:lpwstr>Form 1 - Notice of Application for Approval of a Non Liquor Business on licensed premises</vt:lpwstr>
  </property>
  <property fmtid="{D5CDD505-2E9C-101B-9397-08002B2CF9AE}" pid="14" name="Objective-Description">
    <vt:lpwstr>Initial upload of draft forms downloaded from Sharepoint.</vt:lpwstr>
  </property>
  <property fmtid="{D5CDD505-2E9C-101B-9397-08002B2CF9AE}" pid="15" name="Objective-CreationStamp">
    <vt:filetime>2026-05-27T02:05:30Z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true</vt:bool>
  </property>
  <property fmtid="{D5CDD505-2E9C-101B-9397-08002B2CF9AE}" pid="18" name="Objective-DatePublished">
    <vt:filetime>2026-06-21T23:06:42Z</vt:filetime>
  </property>
  <property fmtid="{D5CDD505-2E9C-101B-9397-08002B2CF9AE}" pid="19" name="Objective-ModificationStamp">
    <vt:filetime>2026-06-21T23:06:42Z</vt:filetime>
  </property>
  <property fmtid="{D5CDD505-2E9C-101B-9397-08002B2CF9AE}" pid="20" name="Objective-Owner">
    <vt:lpwstr>GRIGGS, Jessica</vt:lpwstr>
  </property>
  <property fmtid="{D5CDD505-2E9C-101B-9397-08002B2CF9AE}" pid="21" name="Objective-Path">
    <vt:lpwstr>DEMIRS Global Folder:02 Corporate File Plan:LGIRS - Local Government, Racing, Gaming and Liquor:LGRGL:Government Relations:Implementation:Cross Sector Triage Team - Projects:2026 Work Plan projects:1.02 - RGL Website, licensing Forms Review 2026:Updated Licensing Forms</vt:lpwstr>
  </property>
  <property fmtid="{D5CDD505-2E9C-101B-9397-08002B2CF9AE}" pid="22" name="Objective-Parent">
    <vt:lpwstr>Updated Licensing Forms</vt:lpwstr>
  </property>
  <property fmtid="{D5CDD505-2E9C-101B-9397-08002B2CF9AE}" pid="23" name="Objective-State">
    <vt:lpwstr>Published</vt:lpwstr>
  </property>
  <property fmtid="{D5CDD505-2E9C-101B-9397-08002B2CF9AE}" pid="24" name="Objective-VersionId">
    <vt:lpwstr>vA121402211</vt:lpwstr>
  </property>
  <property fmtid="{D5CDD505-2E9C-101B-9397-08002B2CF9AE}" pid="25" name="Objective-Version">
    <vt:lpwstr>14.0</vt:lpwstr>
  </property>
  <property fmtid="{D5CDD505-2E9C-101B-9397-08002B2CF9AE}" pid="26" name="Objective-VersionNumber">
    <vt:r8>14</vt:r8>
  </property>
  <property fmtid="{D5CDD505-2E9C-101B-9397-08002B2CF9AE}" pid="27" name="Objective-VersionComment">
    <vt:lpwstr>Reviewing track changes by GM LC&amp;C</vt:lpwstr>
  </property>
  <property fmtid="{D5CDD505-2E9C-101B-9397-08002B2CF9AE}" pid="28" name="Objective-FileNumber">
    <vt:lpwstr>DMS03230/2026</vt:lpwstr>
  </property>
  <property fmtid="{D5CDD505-2E9C-101B-9397-08002B2CF9AE}" pid="29" name="Objective-Classification">
    <vt:lpwstr>OFFICIAL</vt:lpwstr>
  </property>
  <property fmtid="{D5CDD505-2E9C-101B-9397-08002B2CF9AE}" pid="30" name="Objective-Caveats">
    <vt:lpwstr/>
  </property>
  <property fmtid="{D5CDD505-2E9C-101B-9397-08002B2CF9AE}" pid="31" name="Objective-Divisional Document Types">
    <vt:lpwstr/>
  </property>
  <property fmtid="{D5CDD505-2E9C-101B-9397-08002B2CF9AE}" pid="32" name="Objective-Warning">
    <vt:lpwstr/>
  </property>
  <property fmtid="{D5CDD505-2E9C-101B-9397-08002B2CF9AE}" pid="33" name="Objective-Author">
    <vt:lpwstr/>
  </property>
  <property fmtid="{D5CDD505-2E9C-101B-9397-08002B2CF9AE}" pid="34" name="Objective-Date of Document">
    <vt:lpwstr/>
  </property>
  <property fmtid="{D5CDD505-2E9C-101B-9397-08002B2CF9AE}" pid="35" name="Objective-External Reference">
    <vt:lpwstr/>
  </property>
  <property fmtid="{D5CDD505-2E9C-101B-9397-08002B2CF9AE}" pid="36" name="Objective-Internal Reference">
    <vt:lpwstr/>
  </property>
  <property fmtid="{D5CDD505-2E9C-101B-9397-08002B2CF9AE}" pid="37" name="Objective-Archive Box">
    <vt:lpwstr/>
  </property>
  <property fmtid="{D5CDD505-2E9C-101B-9397-08002B2CF9AE}" pid="38" name="Objective-Migrated Id">
    <vt:lpwstr/>
  </property>
  <property fmtid="{D5CDD505-2E9C-101B-9397-08002B2CF9AE}" pid="39" name="Objective-Foreign Barcode">
    <vt:lpwstr/>
  </property>
  <property fmtid="{D5CDD505-2E9C-101B-9397-08002B2CF9AE}" pid="40" name="Objective-PCI DSS Checked">
    <vt:lpwstr/>
  </property>
  <property fmtid="{D5CDD505-2E9C-101B-9397-08002B2CF9AE}" pid="41" name="Objective-End User">
    <vt:lpwstr/>
  </property>
  <property fmtid="{D5CDD505-2E9C-101B-9397-08002B2CF9AE}" pid="42" name="Objective-Additional File Numbers">
    <vt:lpwstr/>
  </property>
  <property fmtid="{D5CDD505-2E9C-101B-9397-08002B2CF9AE}" pid="43" name="Objective-Record Number">
    <vt:lpwstr/>
  </property>
  <property fmtid="{D5CDD505-2E9C-101B-9397-08002B2CF9AE}" pid="44" name="Objective-Graphic Content">
    <vt:lpwstr/>
  </property>
  <property fmtid="{D5CDD505-2E9C-101B-9397-08002B2CF9AE}" pid="45" name="Objective-Comment">
    <vt:lpwstr>Initial upload of draft forms downloaded from Sharepoint.</vt:lpwstr>
  </property>
</Properties>
</file>