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FC466" w14:textId="7ECF0385" w:rsidR="00EF20CB" w:rsidRDefault="00A87874" w:rsidP="00EC5E77">
      <w:pPr>
        <w:pStyle w:val="NoSpacing"/>
        <w:jc w:val="center"/>
        <w:rPr>
          <w:rFonts w:ascii="Arial" w:hAnsi="Arial" w:cs="Arial"/>
          <w:b/>
          <w:bCs/>
          <w:color w:val="38115E"/>
          <w:sz w:val="44"/>
          <w:szCs w:val="44"/>
        </w:rPr>
      </w:pPr>
      <w:bookmarkStart w:id="0" w:name="_Hlk57015325"/>
      <w:r w:rsidRPr="00EF20CB">
        <w:rPr>
          <w:rFonts w:ascii="Arial" w:hAnsi="Arial" w:cs="Arial"/>
          <w:b/>
          <w:bCs/>
          <w:color w:val="38115E"/>
          <w:sz w:val="44"/>
          <w:szCs w:val="44"/>
        </w:rPr>
        <w:t xml:space="preserve">NOTICE OF APPLICATION FOR </w:t>
      </w:r>
      <w:r w:rsidR="00BB021B">
        <w:rPr>
          <w:rFonts w:ascii="Arial" w:hAnsi="Arial" w:cs="Arial"/>
          <w:b/>
          <w:bCs/>
          <w:color w:val="38115E"/>
          <w:sz w:val="44"/>
          <w:szCs w:val="44"/>
        </w:rPr>
        <w:t>LICENCE</w:t>
      </w:r>
    </w:p>
    <w:p w14:paraId="79E9CB21" w14:textId="6536871E" w:rsidR="006D024F" w:rsidRPr="00362B63" w:rsidRDefault="006D024F" w:rsidP="00362B63">
      <w:pPr>
        <w:pStyle w:val="NoSpacing"/>
        <w:spacing w:after="60"/>
        <w:ind w:left="-142" w:right="-166"/>
        <w:jc w:val="center"/>
        <w:rPr>
          <w:rFonts w:ascii="Arial" w:hAnsi="Arial" w:cs="Arial"/>
          <w:b/>
          <w:bCs/>
          <w:color w:val="38115E"/>
          <w:spacing w:val="-20"/>
          <w:sz w:val="44"/>
          <w:szCs w:val="44"/>
        </w:rPr>
      </w:pPr>
      <w:r w:rsidRPr="00362B63">
        <w:rPr>
          <w:rFonts w:ascii="Arial" w:hAnsi="Arial" w:cs="Arial"/>
          <w:b/>
          <w:bCs/>
          <w:color w:val="38115E"/>
          <w:spacing w:val="-20"/>
          <w:sz w:val="44"/>
          <w:szCs w:val="44"/>
        </w:rPr>
        <w:t>CONVERSION</w:t>
      </w:r>
      <w:r w:rsidR="00362B63" w:rsidRPr="00362B63">
        <w:rPr>
          <w:rFonts w:ascii="Arial" w:hAnsi="Arial" w:cs="Arial"/>
          <w:b/>
          <w:bCs/>
          <w:color w:val="38115E"/>
          <w:spacing w:val="-20"/>
          <w:sz w:val="44"/>
          <w:szCs w:val="44"/>
        </w:rPr>
        <w:t xml:space="preserve"> </w:t>
      </w:r>
      <w:r w:rsidRPr="00362B63">
        <w:rPr>
          <w:rFonts w:ascii="Arial" w:hAnsi="Arial" w:cs="Arial"/>
          <w:b/>
          <w:bCs/>
          <w:color w:val="38115E"/>
          <w:spacing w:val="-20"/>
          <w:sz w:val="44"/>
          <w:szCs w:val="44"/>
        </w:rPr>
        <w:t>/</w:t>
      </w:r>
      <w:r w:rsidR="00362B63" w:rsidRPr="00362B63">
        <w:rPr>
          <w:rFonts w:ascii="Arial" w:hAnsi="Arial" w:cs="Arial"/>
          <w:b/>
          <w:bCs/>
          <w:color w:val="38115E"/>
          <w:spacing w:val="-20"/>
          <w:sz w:val="44"/>
          <w:szCs w:val="44"/>
        </w:rPr>
        <w:t xml:space="preserve"> REPLACEMENT OF SPECIAL FACILITY</w:t>
      </w:r>
    </w:p>
    <w:p w14:paraId="35E51708" w14:textId="69F2A140" w:rsidR="00BB021B" w:rsidRPr="00C53650" w:rsidRDefault="00A87874" w:rsidP="00BB021B">
      <w:pPr>
        <w:pStyle w:val="NoSpacing"/>
        <w:spacing w:before="120" w:after="60"/>
        <w:jc w:val="center"/>
        <w:rPr>
          <w:rFonts w:ascii="Arial Nova" w:hAnsi="Arial Nova" w:cs="Arial"/>
          <w:sz w:val="28"/>
          <w:szCs w:val="28"/>
        </w:rPr>
      </w:pPr>
      <w:r w:rsidRPr="00522D77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C53650">
        <w:rPr>
          <w:rFonts w:ascii="Arial Nova" w:hAnsi="Arial Nova" w:cs="Arial"/>
          <w:sz w:val="28"/>
          <w:szCs w:val="28"/>
        </w:rPr>
        <w:t xml:space="preserve"> – Section 46</w:t>
      </w:r>
      <w:r w:rsidR="00E86243">
        <w:rPr>
          <w:rFonts w:ascii="Arial Nova" w:hAnsi="Arial Nova" w:cs="Arial"/>
          <w:sz w:val="28"/>
          <w:szCs w:val="28"/>
        </w:rPr>
        <w:t>B</w:t>
      </w:r>
      <w:r w:rsidR="00630B80">
        <w:rPr>
          <w:rFonts w:ascii="Arial Nova" w:hAnsi="Arial Nova" w:cs="Arial"/>
          <w:sz w:val="28"/>
          <w:szCs w:val="28"/>
        </w:rPr>
        <w:t>(2)</w:t>
      </w:r>
    </w:p>
    <w:p w14:paraId="614DFBE0" w14:textId="32F789AC" w:rsidR="00BB021B" w:rsidRDefault="00BB021B" w:rsidP="00047472">
      <w:pPr>
        <w:pStyle w:val="NoSpacing"/>
        <w:spacing w:before="240" w:after="60"/>
        <w:ind w:right="119"/>
        <w:jc w:val="right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215569013"/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Please print neatly in </w:t>
      </w:r>
      <w:r w:rsidRPr="00BB021B">
        <w:rPr>
          <w:rFonts w:ascii="Arial Black" w:hAnsi="Arial Black" w:cs="Arial"/>
          <w:b/>
          <w:color w:val="000000" w:themeColor="text1"/>
          <w:sz w:val="20"/>
          <w:szCs w:val="20"/>
        </w:rPr>
        <w:t>BLOCK LETTERS</w:t>
      </w:r>
    </w:p>
    <w:tbl>
      <w:tblPr>
        <w:tblStyle w:val="TableGrid"/>
        <w:tblW w:w="1080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72"/>
        <w:gridCol w:w="707"/>
        <w:gridCol w:w="142"/>
        <w:gridCol w:w="850"/>
        <w:gridCol w:w="2268"/>
        <w:gridCol w:w="709"/>
        <w:gridCol w:w="345"/>
        <w:gridCol w:w="505"/>
        <w:gridCol w:w="567"/>
        <w:gridCol w:w="426"/>
        <w:gridCol w:w="708"/>
        <w:gridCol w:w="780"/>
        <w:gridCol w:w="1510"/>
        <w:gridCol w:w="12"/>
      </w:tblGrid>
      <w:tr w:rsidR="005A5A84" w:rsidRPr="00571261" w14:paraId="2F68F2DA" w14:textId="77777777" w:rsidTr="00E429F1">
        <w:trPr>
          <w:gridAfter w:val="1"/>
          <w:wAfter w:w="12" w:type="dxa"/>
          <w:trHeight w:val="576"/>
        </w:trPr>
        <w:tc>
          <w:tcPr>
            <w:tcW w:w="10795" w:type="dxa"/>
            <w:gridSpan w:val="14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bookmarkEnd w:id="1"/>
          <w:p w14:paraId="61770E35" w14:textId="1EAF1059" w:rsidR="005A5A84" w:rsidRPr="004772AA" w:rsidRDefault="005A5A84" w:rsidP="00FD3067">
            <w:pPr>
              <w:spacing w:line="276" w:lineRule="auto"/>
              <w:rPr>
                <w:rFonts w:ascii="Arial Nova" w:hAnsi="Arial Nova" w:cs="Arial"/>
                <w:b/>
                <w:bCs/>
              </w:rPr>
            </w:pPr>
            <w:r w:rsidRPr="004772AA">
              <w:rPr>
                <w:rFonts w:ascii="Arial Nova" w:hAnsi="Arial Nova" w:cs="Arial"/>
                <w:b/>
                <w:bCs/>
                <w:color w:val="FFFFFF" w:themeColor="background1"/>
              </w:rPr>
              <w:t>SECTION 1</w:t>
            </w:r>
            <w:r w:rsidR="00E4004C" w:rsidRPr="004772AA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</w:t>
            </w:r>
            <w:r w:rsidRPr="004772AA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</w:t>
            </w:r>
            <w:r w:rsidR="0039551D" w:rsidRPr="004772AA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DETAILS OF </w:t>
            </w:r>
            <w:r w:rsidR="00F77FEB" w:rsidRPr="004772AA">
              <w:rPr>
                <w:rFonts w:ascii="Arial Nova" w:hAnsi="Arial Nova" w:cs="Arial"/>
                <w:b/>
                <w:bCs/>
                <w:color w:val="FFFFFF" w:themeColor="background1"/>
              </w:rPr>
              <w:t>APPLICANT(S)</w:t>
            </w:r>
          </w:p>
        </w:tc>
      </w:tr>
      <w:tr w:rsidR="003129FB" w:rsidRPr="00B221AD" w14:paraId="2BF2FFE0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10807" w:type="dxa"/>
            <w:gridSpan w:val="15"/>
            <w:tcBorders>
              <w:top w:val="single" w:sz="12" w:space="0" w:color="38115E"/>
              <w:left w:val="single" w:sz="12" w:space="0" w:color="38115E"/>
              <w:bottom w:val="single" w:sz="4" w:space="0" w:color="auto"/>
              <w:right w:val="single" w:sz="4" w:space="0" w:color="auto"/>
            </w:tcBorders>
            <w:shd w:val="clear" w:color="auto" w:fill="541A8E"/>
            <w:vAlign w:val="center"/>
          </w:tcPr>
          <w:p w14:paraId="2D22D285" w14:textId="58FF43CC" w:rsidR="003129FB" w:rsidRPr="00B221AD" w:rsidRDefault="003129FB" w:rsidP="00042D30">
            <w:pPr>
              <w:rPr>
                <w:rFonts w:ascii="Arial Nova" w:hAnsi="Arial Nova" w:cs="Segoe UI"/>
                <w:sz w:val="20"/>
                <w:szCs w:val="20"/>
              </w:rPr>
            </w:pP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Section </w:t>
            </w:r>
            <w:r>
              <w:rPr>
                <w:rFonts w:ascii="Arial Nova" w:hAnsi="Arial Nova" w:cs="Segoe UI"/>
                <w:color w:val="FFFFFF" w:themeColor="background1"/>
              </w:rPr>
              <w:t>1</w:t>
            </w:r>
            <w:r w:rsidRPr="00FC25E7">
              <w:rPr>
                <w:rFonts w:ascii="Arial Nova" w:hAnsi="Arial Nova" w:cs="Segoe UI"/>
                <w:color w:val="FFFFFF" w:themeColor="background1"/>
              </w:rPr>
              <w:t>.</w:t>
            </w:r>
            <w:r>
              <w:rPr>
                <w:rFonts w:ascii="Arial Nova" w:hAnsi="Arial Nova" w:cs="Segoe UI"/>
                <w:color w:val="FFFFFF" w:themeColor="background1"/>
              </w:rPr>
              <w:t>1</w:t>
            </w: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 – </w:t>
            </w:r>
            <w:r w:rsidR="001A4DD9">
              <w:rPr>
                <w:rFonts w:ascii="Arial Nova" w:hAnsi="Arial Nova" w:cs="Segoe UI"/>
                <w:color w:val="FFFFFF" w:themeColor="background1"/>
              </w:rPr>
              <w:t>General</w:t>
            </w:r>
            <w:r>
              <w:rPr>
                <w:rFonts w:ascii="Arial Nova" w:hAnsi="Arial Nova" w:cs="Segoe UI"/>
                <w:color w:val="FFFFFF" w:themeColor="background1"/>
              </w:rPr>
              <w:t xml:space="preserve"> </w:t>
            </w:r>
          </w:p>
        </w:tc>
      </w:tr>
      <w:tr w:rsidR="000F7E42" w:rsidRPr="00571261" w14:paraId="63C0C8EB" w14:textId="77777777" w:rsidTr="00E429F1">
        <w:trPr>
          <w:gridAfter w:val="1"/>
          <w:wAfter w:w="12" w:type="dxa"/>
          <w:trHeight w:val="397"/>
        </w:trPr>
        <w:tc>
          <w:tcPr>
            <w:tcW w:w="2977" w:type="dxa"/>
            <w:gridSpan w:val="5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83968BD" w14:textId="76F85B98" w:rsidR="005A5A84" w:rsidRPr="004772AA" w:rsidRDefault="00F77FEB" w:rsidP="00800CAD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Current </w:t>
            </w:r>
            <w:r w:rsidR="005A5A84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Licence Number: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37874024"/>
            <w:placeholder>
              <w:docPart w:val="E81EBACAB89B428AAA8D70DE0DD879F8"/>
            </w:placeholder>
            <w:showingPlcHdr/>
            <w:text/>
          </w:sdtPr>
          <w:sdtContent>
            <w:tc>
              <w:tcPr>
                <w:tcW w:w="7818" w:type="dxa"/>
                <w:gridSpan w:val="9"/>
                <w:tcBorders>
                  <w:top w:val="single" w:sz="2" w:space="0" w:color="38115E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196C1DD2" w14:textId="3E21EE48" w:rsidR="005A5A84" w:rsidRPr="004772AA" w:rsidRDefault="0037194A" w:rsidP="00A6245E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2" w:name="Text1"/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37194A" w:rsidRPr="00571261" w14:paraId="3BF7D1AA" w14:textId="77777777" w:rsidTr="00E429F1">
        <w:trPr>
          <w:gridAfter w:val="1"/>
          <w:wAfter w:w="12" w:type="dxa"/>
          <w:trHeight w:val="397"/>
        </w:trPr>
        <w:tc>
          <w:tcPr>
            <w:tcW w:w="2127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7B694A9" w14:textId="467E920F" w:rsidR="0037194A" w:rsidRPr="004772AA" w:rsidRDefault="0037194A" w:rsidP="00800CAD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Name of Licensee: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573079236"/>
            <w:placeholder>
              <w:docPart w:val="4BAC53BA5CC84600889547D3AF54E5F4"/>
            </w:placeholder>
            <w:showingPlcHdr/>
            <w:text/>
          </w:sdtPr>
          <w:sdtContent>
            <w:tc>
              <w:tcPr>
                <w:tcW w:w="8668" w:type="dxa"/>
                <w:gridSpan w:val="10"/>
                <w:tcBorders>
                  <w:top w:val="single" w:sz="2" w:space="0" w:color="BFBFBF" w:themeColor="background1" w:themeShade="BF"/>
                  <w:left w:val="nil"/>
                  <w:right w:val="single" w:sz="12" w:space="0" w:color="38115E"/>
                </w:tcBorders>
                <w:vAlign w:val="center"/>
              </w:tcPr>
              <w:p w14:paraId="12720A0A" w14:textId="6ADB020A" w:rsidR="0037194A" w:rsidRPr="004772AA" w:rsidRDefault="0037194A" w:rsidP="00A6245E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9551D" w:rsidRPr="00571261" w14:paraId="4CBF4004" w14:textId="77777777" w:rsidTr="00E429F1">
        <w:trPr>
          <w:gridAfter w:val="1"/>
          <w:wAfter w:w="12" w:type="dxa"/>
          <w:trHeight w:val="397"/>
        </w:trPr>
        <w:tc>
          <w:tcPr>
            <w:tcW w:w="10795" w:type="dxa"/>
            <w:gridSpan w:val="14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6AEACCCA" w14:textId="1F4E722C" w:rsidR="0039551D" w:rsidRPr="004772AA" w:rsidRDefault="0039551D" w:rsidP="00A6245E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Name of Licensed Premises:</w:t>
            </w:r>
          </w:p>
        </w:tc>
      </w:tr>
      <w:tr w:rsidR="0039551D" w:rsidRPr="00571261" w14:paraId="30DD476A" w14:textId="77777777" w:rsidTr="00E429F1">
        <w:trPr>
          <w:gridAfter w:val="1"/>
          <w:wAfter w:w="12" w:type="dxa"/>
          <w:trHeight w:val="397"/>
        </w:trPr>
        <w:sdt>
          <w:sdtPr>
            <w:rPr>
              <w:rFonts w:ascii="Arial Nova" w:hAnsi="Arial Nova" w:cs="Segoe UI"/>
              <w:sz w:val="20"/>
              <w:szCs w:val="20"/>
            </w:rPr>
            <w:id w:val="-1238707913"/>
            <w:placeholder>
              <w:docPart w:val="E103EE6B115A4EE4906F51F004564B85"/>
            </w:placeholder>
            <w:showingPlcHdr/>
            <w:text/>
          </w:sdtPr>
          <w:sdtContent>
            <w:tc>
              <w:tcPr>
                <w:tcW w:w="10795" w:type="dxa"/>
                <w:gridSpan w:val="14"/>
                <w:tcBorders>
                  <w:left w:val="single" w:sz="12" w:space="0" w:color="38115E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05A1F269" w14:textId="158F865A" w:rsidR="0039551D" w:rsidRPr="004772AA" w:rsidRDefault="0037194A" w:rsidP="00A6245E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3" w:name="Text2"/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</w:tr>
      <w:tr w:rsidR="0039551D" w:rsidRPr="00571261" w14:paraId="79836294" w14:textId="77777777" w:rsidTr="00E429F1">
        <w:trPr>
          <w:gridAfter w:val="1"/>
          <w:wAfter w:w="12" w:type="dxa"/>
          <w:trHeight w:val="397"/>
        </w:trPr>
        <w:tc>
          <w:tcPr>
            <w:tcW w:w="10795" w:type="dxa"/>
            <w:gridSpan w:val="14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24D77A81" w14:textId="30CDD4E0" w:rsidR="0039551D" w:rsidRPr="004772AA" w:rsidRDefault="009363F9" w:rsidP="00A6245E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Postal Address </w:t>
            </w:r>
            <w:r w:rsidRPr="004772AA">
              <w:rPr>
                <w:rFonts w:ascii="Arial Nova" w:hAnsi="Arial Nova" w:cs="Arial"/>
                <w:sz w:val="20"/>
                <w:szCs w:val="20"/>
              </w:rPr>
              <w:t>(after application determined)</w:t>
            </w: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</w:tr>
      <w:tr w:rsidR="0039551D" w:rsidRPr="00571261" w14:paraId="0BB2E166" w14:textId="77777777" w:rsidTr="00E429F1">
        <w:trPr>
          <w:gridAfter w:val="1"/>
          <w:wAfter w:w="12" w:type="dxa"/>
          <w:trHeight w:val="397"/>
        </w:trPr>
        <w:sdt>
          <w:sdtPr>
            <w:rPr>
              <w:rFonts w:ascii="Arial Nova" w:hAnsi="Arial Nova" w:cs="Segoe UI"/>
              <w:sz w:val="20"/>
              <w:szCs w:val="20"/>
            </w:rPr>
            <w:id w:val="988828085"/>
            <w:placeholder>
              <w:docPart w:val="84973758E2F9422798FBAAA0F39980FF"/>
            </w:placeholder>
            <w:showingPlcHdr/>
            <w:text/>
          </w:sdtPr>
          <w:sdtContent>
            <w:tc>
              <w:tcPr>
                <w:tcW w:w="10795" w:type="dxa"/>
                <w:gridSpan w:val="14"/>
                <w:tcBorders>
                  <w:left w:val="single" w:sz="12" w:space="0" w:color="38115E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1E3C55C3" w14:textId="535240DF" w:rsidR="0039551D" w:rsidRPr="004772AA" w:rsidRDefault="0037194A" w:rsidP="00A6245E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bookmarkStart w:id="4" w:name="Text7"/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D87A06" w:rsidRPr="00571261" w14:paraId="3EF78340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tc>
          <w:tcPr>
            <w:tcW w:w="1106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32B99C7" w14:textId="77777777" w:rsidR="00D87A06" w:rsidRPr="004772AA" w:rsidRDefault="00D87A06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950700983"/>
            <w:placeholder>
              <w:docPart w:val="D4C9B7FA502145A88ACECAD9F5048A61"/>
            </w:placeholder>
            <w:showingPlcHdr/>
            <w:text/>
          </w:sdtPr>
          <w:sdtContent>
            <w:tc>
              <w:tcPr>
                <w:tcW w:w="4139" w:type="dxa"/>
                <w:gridSpan w:val="5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2AB723B0" w14:textId="77777777" w:rsidR="00D87A06" w:rsidRPr="004772AA" w:rsidRDefault="00D87A06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4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EE0D9D9" w14:textId="77777777" w:rsidR="00D87A06" w:rsidRPr="004772AA" w:rsidRDefault="00D87A06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from List"/>
            <w:tag w:val="Select from List"/>
            <w:id w:val="297187913"/>
            <w:placeholder>
              <w:docPart w:val="4374E350513841D4977E369229418FDD"/>
            </w:placeholder>
            <w:showingPlcHdr/>
            <w:dropDownList>
              <w:listItem w:displayText="WA" w:value="WA"/>
              <w:listItem w:displayText="SA" w:value="SA"/>
              <w:listItem w:displayText="NT" w:value="NT"/>
              <w:listItem w:displayText="ACT" w:value="ACT"/>
              <w:listItem w:displayText="QLD" w:value="QLD"/>
              <w:listItem w:displayText="TAS" w:value="TAS"/>
              <w:listItem w:displayText="VIC" w:value="VIC"/>
              <w:listItem w:displayText="NSW" w:value="NSW"/>
            </w:dropDownList>
          </w:sdtPr>
          <w:sdtContent>
            <w:tc>
              <w:tcPr>
                <w:tcW w:w="1498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23123B8A" w14:textId="77777777" w:rsidR="00D87A06" w:rsidRPr="004772AA" w:rsidRDefault="00D87A06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8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D82F195" w14:textId="77777777" w:rsidR="00D87A06" w:rsidRPr="004772AA" w:rsidRDefault="00D87A06" w:rsidP="00042D3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77748720"/>
            <w:placeholder>
              <w:docPart w:val="BD2E4FA43DE74371826FC8AA66CFCAC6"/>
            </w:placeholder>
            <w:showingPlcHdr/>
            <w:text/>
          </w:sdtPr>
          <w:sdtContent>
            <w:tc>
              <w:tcPr>
                <w:tcW w:w="1510" w:type="dxa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37A8970" w14:textId="77777777" w:rsidR="00D87A06" w:rsidRPr="004772AA" w:rsidRDefault="00D87A06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A11D6" w:rsidRPr="00B221AD" w14:paraId="1A048E38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10807" w:type="dxa"/>
            <w:gridSpan w:val="15"/>
            <w:tcBorders>
              <w:top w:val="single" w:sz="4" w:space="0" w:color="auto"/>
              <w:left w:val="single" w:sz="12" w:space="0" w:color="38115E"/>
              <w:bottom w:val="single" w:sz="4" w:space="0" w:color="auto"/>
              <w:right w:val="single" w:sz="4" w:space="0" w:color="auto"/>
            </w:tcBorders>
            <w:shd w:val="clear" w:color="auto" w:fill="541A8E"/>
            <w:vAlign w:val="center"/>
          </w:tcPr>
          <w:p w14:paraId="7AD35F86" w14:textId="07086709" w:rsidR="000A11D6" w:rsidRPr="00B221AD" w:rsidRDefault="000A11D6" w:rsidP="00042D30">
            <w:pPr>
              <w:rPr>
                <w:rFonts w:ascii="Arial Nova" w:hAnsi="Arial Nova" w:cs="Segoe UI"/>
                <w:sz w:val="20"/>
                <w:szCs w:val="20"/>
              </w:rPr>
            </w:pP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Section </w:t>
            </w:r>
            <w:r>
              <w:rPr>
                <w:rFonts w:ascii="Arial Nova" w:hAnsi="Arial Nova" w:cs="Segoe UI"/>
                <w:color w:val="FFFFFF" w:themeColor="background1"/>
              </w:rPr>
              <w:t>1.2</w:t>
            </w: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 – </w:t>
            </w:r>
            <w:r>
              <w:rPr>
                <w:rFonts w:ascii="Arial Nova" w:hAnsi="Arial Nova" w:cs="Segoe UI"/>
                <w:color w:val="FFFFFF" w:themeColor="background1"/>
              </w:rPr>
              <w:t>Contact Person</w:t>
            </w:r>
          </w:p>
        </w:tc>
      </w:tr>
      <w:tr w:rsidR="00E429F1" w:rsidRPr="0039551D" w14:paraId="7C77E27B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tc>
          <w:tcPr>
            <w:tcW w:w="1278" w:type="dxa"/>
            <w:gridSpan w:val="2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1CD7BA4" w14:textId="77777777" w:rsidR="00E429F1" w:rsidRPr="004772AA" w:rsidRDefault="00E429F1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Choose a Title"/>
            <w:tag w:val="Choose a Title"/>
            <w:id w:val="-155075086"/>
            <w:placeholder>
              <w:docPart w:val="59C8AAEE25D74D269510A879A71BCDE3"/>
            </w:placeholder>
            <w:showingPlcHdr/>
            <w:dropDownList>
              <w:listItem w:displayText="Dr." w:value="Dr."/>
              <w:listItem w:displayText="Prof." w:value="Prof."/>
              <w:listItem w:displayText="Mr." w:value="Mr."/>
              <w:listItem w:displayText="Mrs." w:value="Mrs."/>
              <w:listItem w:displayText="Ms." w:value="Ms."/>
              <w:listItem w:displayText="Miss." w:value="Miss."/>
              <w:listItem w:displayText="Master." w:value="Master."/>
            </w:dropDownList>
          </w:sdtPr>
          <w:sdtContent>
            <w:tc>
              <w:tcPr>
                <w:tcW w:w="5526" w:type="dxa"/>
                <w:gridSpan w:val="7"/>
                <w:tcBorders>
                  <w:top w:val="single" w:sz="2" w:space="0" w:color="38115E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630D16CC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1" w:type="dxa"/>
            <w:gridSpan w:val="3"/>
            <w:tcBorders>
              <w:top w:val="single" w:sz="2" w:space="0" w:color="38115E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830703F" w14:textId="77777777" w:rsidR="00E429F1" w:rsidRPr="004772AA" w:rsidRDefault="00E429F1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Date of Birth: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Date"/>
            <w:id w:val="1125885806"/>
            <w:placeholder>
              <w:docPart w:val="BD77A8039B8A499BA608C64B158BB28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290" w:type="dxa"/>
                <w:gridSpan w:val="2"/>
                <w:tcBorders>
                  <w:top w:val="single" w:sz="2" w:space="0" w:color="38115E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454ED616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E429F1" w:rsidRPr="0039551D" w14:paraId="77B4731C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tc>
          <w:tcPr>
            <w:tcW w:w="1278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E387662" w14:textId="77777777" w:rsidR="00E429F1" w:rsidRPr="004772AA" w:rsidRDefault="00E429F1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Surname: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2076586177"/>
            <w:placeholder>
              <w:docPart w:val="77F3CF6D068D424B82A4F41F63570006"/>
            </w:placeholder>
            <w:showingPlcHdr/>
            <w:text/>
          </w:sdtPr>
          <w:sdtContent>
            <w:tc>
              <w:tcPr>
                <w:tcW w:w="9517" w:type="dxa"/>
                <w:gridSpan w:val="12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7223E14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E429F1" w:rsidRPr="0039551D" w14:paraId="0B6888EC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tc>
          <w:tcPr>
            <w:tcW w:w="1985" w:type="dxa"/>
            <w:gridSpan w:val="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0B0DE19" w14:textId="77777777" w:rsidR="00E429F1" w:rsidRPr="004772AA" w:rsidRDefault="00E429F1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Given Name(s):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37205316"/>
            <w:placeholder>
              <w:docPart w:val="711B6397598644068ECB7080D8F60FC7"/>
            </w:placeholder>
            <w:showingPlcHdr/>
            <w:text/>
          </w:sdtPr>
          <w:sdtContent>
            <w:tc>
              <w:tcPr>
                <w:tcW w:w="8810" w:type="dxa"/>
                <w:gridSpan w:val="11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C4558B1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E429F1" w:rsidRPr="0039551D" w14:paraId="295BDC16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tc>
          <w:tcPr>
            <w:tcW w:w="1985" w:type="dxa"/>
            <w:gridSpan w:val="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4597AB5" w14:textId="77777777" w:rsidR="00E429F1" w:rsidRPr="004772AA" w:rsidRDefault="00E429F1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8810" w:type="dxa"/>
            <w:gridSpan w:val="11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37C55BB4" w14:textId="77777777" w:rsidR="00E429F1" w:rsidRPr="004772AA" w:rsidRDefault="00E429F1" w:rsidP="00042D3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E429F1" w:rsidRPr="0039551D" w14:paraId="2FE84B4D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tc>
          <w:tcPr>
            <w:tcW w:w="1985" w:type="dxa"/>
            <w:gridSpan w:val="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4170DB6" w14:textId="77777777" w:rsidR="00E429F1" w:rsidRPr="004772AA" w:rsidRDefault="00E429F1" w:rsidP="00042D30">
            <w:pPr>
              <w:ind w:left="720" w:hanging="7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Telephone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879350594"/>
            <w:placeholder>
              <w:docPart w:val="AE28A312FA7A476CB773D615904FF669"/>
            </w:placeholder>
            <w:showingPlcHdr/>
            <w:text/>
          </w:sdtPr>
          <w:sdtContent>
            <w:tc>
              <w:tcPr>
                <w:tcW w:w="3969" w:type="dxa"/>
                <w:gridSpan w:val="4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4375D12A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9E60E21" w14:textId="77777777" w:rsidR="00E429F1" w:rsidRPr="004772AA" w:rsidRDefault="00E429F1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506007276"/>
            <w:placeholder>
              <w:docPart w:val="C70443BABD7F4677AC8E78CF2F8AE1DF"/>
            </w:placeholder>
            <w:showingPlcHdr/>
            <w:text/>
          </w:sdtPr>
          <w:sdtContent>
            <w:tc>
              <w:tcPr>
                <w:tcW w:w="3424" w:type="dxa"/>
                <w:gridSpan w:val="4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9B8C19C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E429F1" w:rsidRPr="00571261" w14:paraId="1EC48D8E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tc>
          <w:tcPr>
            <w:tcW w:w="10795" w:type="dxa"/>
            <w:gridSpan w:val="14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7D9D8357" w14:textId="32D18A3F" w:rsidR="00E429F1" w:rsidRPr="004772AA" w:rsidRDefault="00E429F1" w:rsidP="00042D3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Postal Address:</w:t>
            </w:r>
          </w:p>
        </w:tc>
      </w:tr>
      <w:tr w:rsidR="00E429F1" w:rsidRPr="00571261" w14:paraId="79B6143D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sdt>
          <w:sdtPr>
            <w:rPr>
              <w:rFonts w:ascii="Arial Nova" w:hAnsi="Arial Nova" w:cs="Segoe UI"/>
              <w:sz w:val="20"/>
              <w:szCs w:val="20"/>
            </w:rPr>
            <w:id w:val="1211075897"/>
            <w:placeholder>
              <w:docPart w:val="F2DBBC86F8AE4E91832242C5C381407F"/>
            </w:placeholder>
            <w:showingPlcHdr/>
            <w:text/>
          </w:sdtPr>
          <w:sdtContent>
            <w:tc>
              <w:tcPr>
                <w:tcW w:w="10795" w:type="dxa"/>
                <w:gridSpan w:val="14"/>
                <w:tcBorders>
                  <w:top w:val="single" w:sz="2" w:space="0" w:color="BFBFBF" w:themeColor="background1" w:themeShade="BF"/>
                  <w:left w:val="single" w:sz="12" w:space="0" w:color="38115E"/>
                  <w:bottom w:val="single" w:sz="2" w:space="0" w:color="BFBFBF" w:themeColor="background1" w:themeShade="BF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75773841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E429F1" w:rsidRPr="00571261" w14:paraId="7E620A61" w14:textId="77777777" w:rsidTr="00E429F1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gridAfter w:val="1"/>
          <w:wAfter w:w="12" w:type="dxa"/>
          <w:trHeight w:val="397"/>
        </w:trPr>
        <w:tc>
          <w:tcPr>
            <w:tcW w:w="1106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9336776" w14:textId="77777777" w:rsidR="00E429F1" w:rsidRPr="004772AA" w:rsidRDefault="00E429F1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348460011"/>
            <w:placeholder>
              <w:docPart w:val="76DAAD83631A4661875E4630D8497676"/>
            </w:placeholder>
            <w:showingPlcHdr/>
            <w:text/>
          </w:sdtPr>
          <w:sdtContent>
            <w:tc>
              <w:tcPr>
                <w:tcW w:w="4139" w:type="dxa"/>
                <w:gridSpan w:val="5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24150B16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4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6571013" w14:textId="77777777" w:rsidR="00E429F1" w:rsidRPr="004772AA" w:rsidRDefault="00E429F1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from List"/>
            <w:tag w:val="Select from List"/>
            <w:id w:val="1896624443"/>
            <w:placeholder>
              <w:docPart w:val="2A86EE6BED464792A1FB7915BBF50031"/>
            </w:placeholder>
            <w:showingPlcHdr/>
            <w:dropDownList>
              <w:listItem w:displayText="WA" w:value="WA"/>
              <w:listItem w:displayText="SA" w:value="SA"/>
              <w:listItem w:displayText="NT" w:value="NT"/>
              <w:listItem w:displayText="ACT" w:value="ACT"/>
              <w:listItem w:displayText="QLD" w:value="QLD"/>
              <w:listItem w:displayText="TAS" w:value="TAS"/>
              <w:listItem w:displayText="VIC" w:value="VIC"/>
              <w:listItem w:displayText="NSW" w:value="NSW"/>
            </w:dropDownList>
          </w:sdtPr>
          <w:sdtContent>
            <w:tc>
              <w:tcPr>
                <w:tcW w:w="1498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651094DF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8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82C2566" w14:textId="77777777" w:rsidR="00E429F1" w:rsidRPr="004772AA" w:rsidRDefault="00E429F1" w:rsidP="00042D3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13364081"/>
            <w:placeholder>
              <w:docPart w:val="3D6B39F8D78B4F3E9B7B3BF82D866C07"/>
            </w:placeholder>
            <w:showingPlcHdr/>
            <w:text/>
          </w:sdtPr>
          <w:sdtContent>
            <w:tc>
              <w:tcPr>
                <w:tcW w:w="1510" w:type="dxa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60A39398" w14:textId="77777777" w:rsidR="00E429F1" w:rsidRPr="004772AA" w:rsidRDefault="00E429F1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3054267A" w14:textId="77777777" w:rsidR="0039551D" w:rsidRDefault="0039551D" w:rsidP="00C1417E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0797" w:type="dxa"/>
        <w:tblInd w:w="-145" w:type="dxa"/>
        <w:tblBorders>
          <w:top w:val="single" w:sz="2" w:space="0" w:color="38115E"/>
          <w:left w:val="single" w:sz="2" w:space="0" w:color="38115E"/>
          <w:bottom w:val="single" w:sz="2" w:space="0" w:color="38115E"/>
          <w:right w:val="single" w:sz="2" w:space="0" w:color="38115E"/>
          <w:insideH w:val="single" w:sz="2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1"/>
        <w:gridCol w:w="872"/>
        <w:gridCol w:w="425"/>
        <w:gridCol w:w="568"/>
        <w:gridCol w:w="461"/>
      </w:tblGrid>
      <w:tr w:rsidR="001A4DD9" w:rsidRPr="00571261" w14:paraId="2B09933A" w14:textId="77777777" w:rsidTr="00C53650">
        <w:trPr>
          <w:trHeight w:val="576"/>
        </w:trPr>
        <w:tc>
          <w:tcPr>
            <w:tcW w:w="10797" w:type="dxa"/>
            <w:gridSpan w:val="5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76B579AB" w14:textId="60F0EEBE" w:rsidR="001A4DD9" w:rsidRPr="004772AA" w:rsidRDefault="001A4DD9" w:rsidP="00042D30">
            <w:pPr>
              <w:rPr>
                <w:rFonts w:ascii="Arial" w:hAnsi="Arial" w:cs="Arial"/>
                <w:b/>
                <w:bCs/>
              </w:rPr>
            </w:pPr>
            <w:r w:rsidRPr="004772AA">
              <w:rPr>
                <w:rFonts w:ascii="Arial" w:hAnsi="Arial" w:cs="Arial"/>
                <w:b/>
                <w:bCs/>
                <w:color w:val="FFFFFF" w:themeColor="background1"/>
              </w:rPr>
              <w:t>SECTION 2 – LICENSEE DETAILS</w:t>
            </w:r>
          </w:p>
        </w:tc>
      </w:tr>
      <w:tr w:rsidR="008A28F4" w:rsidRPr="0039551D" w14:paraId="10ABE0AD" w14:textId="77777777" w:rsidTr="00C53650">
        <w:trPr>
          <w:trHeight w:val="964"/>
        </w:trPr>
        <w:tc>
          <w:tcPr>
            <w:tcW w:w="8471" w:type="dxa"/>
            <w:tcBorders>
              <w:top w:val="single" w:sz="2" w:space="0" w:color="38115E"/>
              <w:lef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66FCB2AF" w14:textId="77777777" w:rsidR="008A28F4" w:rsidRPr="004772AA" w:rsidRDefault="008A28F4" w:rsidP="008A28F4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In the case of a partnership or a body corporate, have any circumstances changed in respect of the partners, directors or shareholders of the licensee entity?</w:t>
            </w:r>
          </w:p>
          <w:p w14:paraId="2961E686" w14:textId="51E8C0BA" w:rsidR="00B66779" w:rsidRPr="00EE059A" w:rsidRDefault="00B66779" w:rsidP="00EC5E77">
            <w:pPr>
              <w:spacing w:before="40"/>
              <w:jc w:val="both"/>
              <w:rPr>
                <w:rFonts w:ascii="Arial Nova" w:hAnsi="Arial Nova" w:cs="Arial"/>
                <w:i/>
                <w:iCs/>
              </w:rPr>
            </w:pPr>
            <w:r w:rsidRPr="00EE059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EC5E77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YES</w:t>
            </w:r>
            <w:r w:rsidRPr="00EE059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="00EE059A" w:rsidRPr="00EE059A">
              <w:rPr>
                <w:rFonts w:ascii="Arial Nova" w:hAnsi="Arial Nova"/>
                <w:i/>
                <w:iCs/>
                <w:sz w:val="20"/>
                <w:szCs w:val="16"/>
              </w:rPr>
              <w:t xml:space="preserve">please </w:t>
            </w:r>
            <w:r w:rsidR="00EE059A">
              <w:rPr>
                <w:rFonts w:ascii="Arial Nova" w:hAnsi="Arial Nova"/>
                <w:i/>
                <w:iCs/>
                <w:sz w:val="20"/>
                <w:szCs w:val="16"/>
              </w:rPr>
              <w:t>provide details</w:t>
            </w:r>
            <w:r w:rsidR="00EE059A" w:rsidRPr="00EE059A">
              <w:rPr>
                <w:rFonts w:ascii="Arial Nova" w:hAnsi="Arial Nova"/>
                <w:i/>
                <w:iCs/>
                <w:sz w:val="20"/>
                <w:szCs w:val="16"/>
              </w:rPr>
              <w:t xml:space="preserve"> of the </w:t>
            </w:r>
            <w:r w:rsidR="00EC5E77" w:rsidRPr="00EE059A">
              <w:rPr>
                <w:rFonts w:ascii="Arial Nova" w:hAnsi="Arial Nova"/>
                <w:i/>
                <w:iCs/>
                <w:sz w:val="20"/>
                <w:szCs w:val="16"/>
              </w:rPr>
              <w:t xml:space="preserve">occurred </w:t>
            </w:r>
            <w:r w:rsidR="00EE059A" w:rsidRPr="00EE059A">
              <w:rPr>
                <w:rFonts w:ascii="Arial Nova" w:hAnsi="Arial Nova"/>
                <w:i/>
                <w:iCs/>
                <w:sz w:val="20"/>
                <w:szCs w:val="16"/>
              </w:rPr>
              <w:t xml:space="preserve">change below. If </w:t>
            </w:r>
            <w:r w:rsidR="00EE059A" w:rsidRPr="00EC5E77">
              <w:rPr>
                <w:rFonts w:ascii="Arial Nova" w:hAnsi="Arial Nova"/>
                <w:b/>
                <w:bCs/>
                <w:i/>
                <w:iCs/>
                <w:sz w:val="20"/>
                <w:szCs w:val="16"/>
                <w:u w:val="single"/>
              </w:rPr>
              <w:t>NO</w:t>
            </w:r>
            <w:r w:rsidR="00EE059A" w:rsidRPr="00EE059A">
              <w:rPr>
                <w:rFonts w:ascii="Arial Nova" w:hAnsi="Arial Nova"/>
                <w:i/>
                <w:iCs/>
                <w:sz w:val="20"/>
                <w:szCs w:val="16"/>
              </w:rPr>
              <w:t>, progress to Section 3.</w:t>
            </w:r>
          </w:p>
        </w:tc>
        <w:tc>
          <w:tcPr>
            <w:tcW w:w="872" w:type="dxa"/>
            <w:tcBorders>
              <w:top w:val="single" w:sz="2" w:space="0" w:color="38115E"/>
            </w:tcBorders>
            <w:vAlign w:val="center"/>
          </w:tcPr>
          <w:p w14:paraId="335CA26F" w14:textId="77777777" w:rsidR="008A28F4" w:rsidRPr="004772AA" w:rsidRDefault="008A28F4" w:rsidP="00042D30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43433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2" w:space="0" w:color="38115E"/>
                </w:tcBorders>
                <w:vAlign w:val="center"/>
              </w:tcPr>
              <w:p w14:paraId="03D05E56" w14:textId="476FFB62" w:rsidR="008A28F4" w:rsidRPr="004772AA" w:rsidRDefault="00C44B04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8" w:type="dxa"/>
            <w:tcBorders>
              <w:top w:val="single" w:sz="2" w:space="0" w:color="38115E"/>
            </w:tcBorders>
            <w:shd w:val="clear" w:color="auto" w:fill="FFFFFF" w:themeFill="background1"/>
            <w:vAlign w:val="center"/>
          </w:tcPr>
          <w:p w14:paraId="6BBFACD5" w14:textId="77777777" w:rsidR="008A28F4" w:rsidRPr="004772AA" w:rsidRDefault="008A28F4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747412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1" w:type="dxa"/>
                <w:tcBorders>
                  <w:top w:val="single" w:sz="2" w:space="0" w:color="38115E"/>
                  <w:right w:val="single" w:sz="12" w:space="0" w:color="38115E"/>
                </w:tcBorders>
                <w:vAlign w:val="center"/>
              </w:tcPr>
              <w:p w14:paraId="33564BEF" w14:textId="77777777" w:rsidR="008A28F4" w:rsidRPr="004772AA" w:rsidRDefault="008A28F4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A4DD9" w:rsidRPr="00571261" w14:paraId="4F25E278" w14:textId="77777777" w:rsidTr="00C53650">
        <w:trPr>
          <w:trHeight w:val="397"/>
        </w:trPr>
        <w:sdt>
          <w:sdtPr>
            <w:rPr>
              <w:rFonts w:ascii="Segoe UI" w:hAnsi="Segoe UI" w:cs="Segoe UI"/>
              <w:sz w:val="20"/>
              <w:szCs w:val="20"/>
            </w:rPr>
            <w:id w:val="1030678443"/>
            <w:placeholder>
              <w:docPart w:val="52A4AEFDF6CE40C590B2A8A1611C17B5"/>
            </w:placeholder>
            <w:showingPlcHdr/>
            <w:text/>
          </w:sdtPr>
          <w:sdtContent>
            <w:tc>
              <w:tcPr>
                <w:tcW w:w="10797" w:type="dxa"/>
                <w:gridSpan w:val="5"/>
                <w:tcBorders>
                  <w:left w:val="single" w:sz="12" w:space="0" w:color="38115E"/>
                  <w:right w:val="single" w:sz="12" w:space="0" w:color="38115E"/>
                </w:tcBorders>
                <w:vAlign w:val="center"/>
              </w:tcPr>
              <w:p w14:paraId="2CD6FFF3" w14:textId="35FCEF86" w:rsidR="001A4DD9" w:rsidRPr="00571261" w:rsidRDefault="00C53650" w:rsidP="00042D30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Style w:val="PlaceholderText"/>
                  </w:rPr>
                  <w:instrText xml:space="preserve"> FORMTEXT </w:instrText>
                </w:r>
                <w:r>
                  <w:rPr>
                    <w:rStyle w:val="PlaceholderText"/>
                  </w:rPr>
                </w:r>
                <w:r>
                  <w:rPr>
                    <w:rStyle w:val="PlaceholderText"/>
                  </w:rPr>
                  <w:fldChar w:fldCharType="separate"/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  <w:noProof/>
                  </w:rPr>
                  <w:t> </w:t>
                </w:r>
                <w:r>
                  <w:rPr>
                    <w:rStyle w:val="PlaceholderText"/>
                  </w:rPr>
                  <w:fldChar w:fldCharType="end"/>
                </w:r>
              </w:p>
            </w:tc>
          </w:sdtContent>
        </w:sdt>
      </w:tr>
      <w:tr w:rsidR="00EC5E77" w:rsidRPr="00571261" w14:paraId="7F953BB8" w14:textId="77777777" w:rsidTr="00C53650">
        <w:trPr>
          <w:trHeight w:val="397"/>
        </w:trPr>
        <w:tc>
          <w:tcPr>
            <w:tcW w:w="10797" w:type="dxa"/>
            <w:gridSpan w:val="5"/>
            <w:tcBorders>
              <w:left w:val="single" w:sz="12" w:space="0" w:color="38115E"/>
              <w:right w:val="single" w:sz="12" w:space="0" w:color="38115E"/>
            </w:tcBorders>
            <w:vAlign w:val="center"/>
          </w:tcPr>
          <w:p w14:paraId="5CDC0413" w14:textId="77777777" w:rsidR="00EC5E77" w:rsidRPr="00571261" w:rsidRDefault="00EC5E77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C5E77" w:rsidRPr="00571261" w14:paraId="75EE09D4" w14:textId="77777777" w:rsidTr="00C53650">
        <w:trPr>
          <w:trHeight w:val="397"/>
        </w:trPr>
        <w:tc>
          <w:tcPr>
            <w:tcW w:w="10797" w:type="dxa"/>
            <w:gridSpan w:val="5"/>
            <w:tcBorders>
              <w:left w:val="single" w:sz="12" w:space="0" w:color="38115E"/>
              <w:right w:val="single" w:sz="12" w:space="0" w:color="38115E"/>
            </w:tcBorders>
            <w:vAlign w:val="center"/>
          </w:tcPr>
          <w:p w14:paraId="3DC97DDB" w14:textId="77777777" w:rsidR="00EC5E77" w:rsidRPr="00571261" w:rsidRDefault="00EC5E77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C5E77" w:rsidRPr="00571261" w14:paraId="4C72E5D4" w14:textId="77777777" w:rsidTr="00C53650">
        <w:trPr>
          <w:trHeight w:val="397"/>
        </w:trPr>
        <w:tc>
          <w:tcPr>
            <w:tcW w:w="10797" w:type="dxa"/>
            <w:gridSpan w:val="5"/>
            <w:tcBorders>
              <w:left w:val="single" w:sz="12" w:space="0" w:color="38115E"/>
              <w:right w:val="single" w:sz="12" w:space="0" w:color="38115E"/>
            </w:tcBorders>
            <w:vAlign w:val="center"/>
          </w:tcPr>
          <w:p w14:paraId="5A500F96" w14:textId="77777777" w:rsidR="00EC5E77" w:rsidRPr="00571261" w:rsidRDefault="00EC5E77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C5E77" w:rsidRPr="00571261" w14:paraId="05880ACA" w14:textId="77777777" w:rsidTr="00C53650">
        <w:trPr>
          <w:trHeight w:val="397"/>
        </w:trPr>
        <w:tc>
          <w:tcPr>
            <w:tcW w:w="10797" w:type="dxa"/>
            <w:gridSpan w:val="5"/>
            <w:tcBorders>
              <w:left w:val="single" w:sz="12" w:space="0" w:color="38115E"/>
              <w:right w:val="single" w:sz="12" w:space="0" w:color="38115E"/>
            </w:tcBorders>
            <w:vAlign w:val="center"/>
          </w:tcPr>
          <w:p w14:paraId="4C7A291D" w14:textId="77777777" w:rsidR="00EC5E77" w:rsidRPr="00571261" w:rsidRDefault="00EC5E77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63297B02" w14:textId="77777777" w:rsidR="00C53650" w:rsidRDefault="00C53650" w:rsidP="00042D30">
      <w:pPr>
        <w:spacing w:line="276" w:lineRule="auto"/>
        <w:rPr>
          <w:rFonts w:ascii="Segoe UI" w:hAnsi="Segoe UI" w:cs="Segoe UI"/>
          <w:sz w:val="20"/>
          <w:szCs w:val="20"/>
        </w:rPr>
        <w:sectPr w:rsidR="00C53650" w:rsidSect="00C53650">
          <w:headerReference w:type="default" r:id="rId11"/>
          <w:footerReference w:type="default" r:id="rId12"/>
          <w:footerReference w:type="first" r:id="rId13"/>
          <w:pgSz w:w="11906" w:h="16838" w:code="9"/>
          <w:pgMar w:top="2127" w:right="720" w:bottom="992" w:left="720" w:header="510" w:footer="0" w:gutter="0"/>
          <w:cols w:space="708"/>
          <w:docGrid w:linePitch="360"/>
        </w:sectPr>
      </w:pPr>
    </w:p>
    <w:tbl>
      <w:tblPr>
        <w:tblStyle w:val="TableGrid"/>
        <w:tblW w:w="10774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2112"/>
        <w:gridCol w:w="572"/>
        <w:gridCol w:w="987"/>
        <w:gridCol w:w="425"/>
        <w:gridCol w:w="1287"/>
        <w:gridCol w:w="131"/>
        <w:gridCol w:w="1842"/>
        <w:gridCol w:w="725"/>
        <w:gridCol w:w="390"/>
        <w:gridCol w:w="444"/>
        <w:gridCol w:w="428"/>
        <w:gridCol w:w="425"/>
        <w:gridCol w:w="568"/>
        <w:gridCol w:w="426"/>
      </w:tblGrid>
      <w:tr w:rsidR="00C1417E" w:rsidRPr="0039551D" w14:paraId="132565E1" w14:textId="77777777" w:rsidTr="00C53650">
        <w:trPr>
          <w:trHeight w:val="578"/>
        </w:trPr>
        <w:tc>
          <w:tcPr>
            <w:tcW w:w="10774" w:type="dxa"/>
            <w:gridSpan w:val="15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6C4E4E79" w14:textId="2A54950D" w:rsidR="00C1417E" w:rsidRPr="004772AA" w:rsidRDefault="001A4DD9" w:rsidP="00B221AD">
            <w:pPr>
              <w:rPr>
                <w:rFonts w:ascii="Arial Nova" w:hAnsi="Arial Nova" w:cs="Segoe UI"/>
                <w:b/>
                <w:bCs/>
              </w:rPr>
            </w:pPr>
            <w:r>
              <w:rPr>
                <w:sz w:val="16"/>
                <w:szCs w:val="16"/>
              </w:rPr>
              <w:lastRenderedPageBreak/>
              <w:br w:type="column"/>
            </w:r>
            <w:r w:rsidR="00B221AD" w:rsidRPr="004772AA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SECTION </w:t>
            </w:r>
            <w:r w:rsidR="0019286B" w:rsidRPr="004772AA">
              <w:rPr>
                <w:rFonts w:ascii="Arial Nova" w:hAnsi="Arial Nova" w:cs="Segoe UI"/>
                <w:b/>
                <w:bCs/>
                <w:color w:val="FFFFFF" w:themeColor="background1"/>
              </w:rPr>
              <w:t>3</w:t>
            </w:r>
            <w:r w:rsidR="00B221AD" w:rsidRPr="004772AA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 </w:t>
            </w:r>
            <w:r w:rsidR="00FC25E7" w:rsidRPr="004772AA">
              <w:rPr>
                <w:rFonts w:ascii="Arial Nova" w:hAnsi="Arial Nova" w:cs="Segoe UI"/>
                <w:b/>
                <w:bCs/>
                <w:color w:val="FFFFFF" w:themeColor="background1"/>
              </w:rPr>
              <w:t>–</w:t>
            </w:r>
            <w:r w:rsidR="00B221AD" w:rsidRPr="004772AA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 </w:t>
            </w:r>
            <w:r w:rsidR="0019286B" w:rsidRPr="004772AA">
              <w:rPr>
                <w:rFonts w:ascii="Arial Nova" w:hAnsi="Arial Nova" w:cs="Segoe UI"/>
                <w:b/>
                <w:bCs/>
                <w:color w:val="FFFFFF" w:themeColor="background1"/>
              </w:rPr>
              <w:t>APPLICATION DETAILS</w:t>
            </w:r>
          </w:p>
        </w:tc>
      </w:tr>
      <w:tr w:rsidR="0019286B" w:rsidRPr="00FC25E7" w14:paraId="0F177773" w14:textId="77777777" w:rsidTr="00C53650">
        <w:trPr>
          <w:trHeight w:val="340"/>
        </w:trPr>
        <w:tc>
          <w:tcPr>
            <w:tcW w:w="10774" w:type="dxa"/>
            <w:gridSpan w:val="15"/>
            <w:tcBorders>
              <w:top w:val="single" w:sz="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541A8E"/>
            <w:vAlign w:val="center"/>
          </w:tcPr>
          <w:p w14:paraId="6BBB64D0" w14:textId="4F0AE43B" w:rsidR="0019286B" w:rsidRPr="00FC25E7" w:rsidRDefault="0019286B" w:rsidP="00042D30">
            <w:pPr>
              <w:spacing w:line="276" w:lineRule="auto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Section 3.1 – </w:t>
            </w:r>
            <w:r>
              <w:rPr>
                <w:rFonts w:ascii="Arial Nova" w:hAnsi="Arial Nova" w:cs="Segoe UI"/>
                <w:color w:val="FFFFFF" w:themeColor="background1"/>
              </w:rPr>
              <w:t>Type of Licence</w:t>
            </w:r>
          </w:p>
        </w:tc>
      </w:tr>
      <w:tr w:rsidR="00C44B04" w:rsidRPr="00571261" w14:paraId="135AEBD1" w14:textId="78FD99D2" w:rsidTr="00C53650">
        <w:trPr>
          <w:trHeight w:val="20"/>
        </w:trPr>
        <w:tc>
          <w:tcPr>
            <w:tcW w:w="2696" w:type="dxa"/>
            <w:gridSpan w:val="3"/>
            <w:tcBorders>
              <w:top w:val="single" w:sz="12" w:space="0" w:color="38115E"/>
              <w:left w:val="single" w:sz="12" w:space="0" w:color="38115E"/>
              <w:bottom w:val="nil"/>
              <w:right w:val="nil"/>
            </w:tcBorders>
            <w:vAlign w:val="center"/>
          </w:tcPr>
          <w:p w14:paraId="1CE8358C" w14:textId="17C757F4" w:rsidR="00C44B04" w:rsidRPr="004772AA" w:rsidRDefault="00000000" w:rsidP="00C44B04">
            <w:pPr>
              <w:spacing w:line="276" w:lineRule="auto"/>
              <w:ind w:left="172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00728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1B1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Casino</w:t>
            </w:r>
          </w:p>
        </w:tc>
        <w:tc>
          <w:tcPr>
            <w:tcW w:w="2699" w:type="dxa"/>
            <w:gridSpan w:val="3"/>
            <w:tcBorders>
              <w:top w:val="single" w:sz="12" w:space="0" w:color="38115E"/>
              <w:left w:val="nil"/>
              <w:bottom w:val="nil"/>
              <w:right w:val="nil"/>
            </w:tcBorders>
            <w:vAlign w:val="center"/>
          </w:tcPr>
          <w:p w14:paraId="0165E773" w14:textId="64164EC4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42947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Hotel (Restricted)</w:t>
            </w:r>
          </w:p>
        </w:tc>
        <w:tc>
          <w:tcPr>
            <w:tcW w:w="2698" w:type="dxa"/>
            <w:gridSpan w:val="3"/>
            <w:tcBorders>
              <w:top w:val="single" w:sz="12" w:space="0" w:color="38115E"/>
              <w:left w:val="nil"/>
              <w:bottom w:val="nil"/>
              <w:right w:val="nil"/>
            </w:tcBorders>
            <w:vAlign w:val="center"/>
          </w:tcPr>
          <w:p w14:paraId="16D4B1C7" w14:textId="22E5E983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71565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Liquor Store</w:t>
            </w:r>
          </w:p>
        </w:tc>
        <w:tc>
          <w:tcPr>
            <w:tcW w:w="2681" w:type="dxa"/>
            <w:gridSpan w:val="6"/>
            <w:tcBorders>
              <w:top w:val="single" w:sz="12" w:space="0" w:color="38115E"/>
              <w:left w:val="nil"/>
              <w:bottom w:val="nil"/>
              <w:right w:val="single" w:sz="12" w:space="0" w:color="38115E"/>
            </w:tcBorders>
            <w:vAlign w:val="center"/>
          </w:tcPr>
          <w:p w14:paraId="0D4C4D94" w14:textId="5C5EE703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209092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D1B14" w:rsidRPr="004772AA">
              <w:rPr>
                <w:rFonts w:ascii="Arial Nova" w:hAnsi="Arial Nova" w:cs="Segoe UI"/>
                <w:sz w:val="20"/>
                <w:szCs w:val="20"/>
              </w:rPr>
              <w:t xml:space="preserve"> Special Facility</w:t>
            </w:r>
          </w:p>
        </w:tc>
      </w:tr>
      <w:tr w:rsidR="00C44B04" w:rsidRPr="00571261" w14:paraId="17A13BEF" w14:textId="77777777" w:rsidTr="00C53650">
        <w:trPr>
          <w:trHeight w:val="20"/>
        </w:trPr>
        <w:tc>
          <w:tcPr>
            <w:tcW w:w="2696" w:type="dxa"/>
            <w:gridSpan w:val="3"/>
            <w:tcBorders>
              <w:top w:val="nil"/>
              <w:left w:val="single" w:sz="12" w:space="0" w:color="38115E"/>
              <w:bottom w:val="nil"/>
              <w:right w:val="nil"/>
            </w:tcBorders>
            <w:vAlign w:val="center"/>
          </w:tcPr>
          <w:p w14:paraId="67B219E7" w14:textId="238DE866" w:rsidR="00C44B04" w:rsidRPr="004772AA" w:rsidRDefault="00000000" w:rsidP="00C44B04">
            <w:pPr>
              <w:spacing w:line="276" w:lineRule="auto"/>
              <w:ind w:left="172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44129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Club</w:t>
            </w: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977F" w14:textId="0D0012B3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73636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Hotel (Tavern)</w:t>
            </w:r>
          </w:p>
        </w:tc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9D5B" w14:textId="05430B22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55769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Nightclub</w:t>
            </w:r>
          </w:p>
        </w:tc>
        <w:tc>
          <w:tcPr>
            <w:tcW w:w="2681" w:type="dxa"/>
            <w:gridSpan w:val="6"/>
            <w:tcBorders>
              <w:top w:val="nil"/>
              <w:left w:val="nil"/>
              <w:bottom w:val="nil"/>
              <w:right w:val="single" w:sz="12" w:space="0" w:color="38115E"/>
            </w:tcBorders>
            <w:vAlign w:val="center"/>
          </w:tcPr>
          <w:p w14:paraId="1F768312" w14:textId="61D586A5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37866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D1B14" w:rsidRPr="004772AA">
              <w:rPr>
                <w:rFonts w:ascii="Arial Nova" w:hAnsi="Arial Nova" w:cs="Segoe UI"/>
                <w:sz w:val="20"/>
                <w:szCs w:val="20"/>
              </w:rPr>
              <w:t xml:space="preserve"> Wholesaler’s</w:t>
            </w:r>
          </w:p>
        </w:tc>
      </w:tr>
      <w:tr w:rsidR="00C44B04" w:rsidRPr="00571261" w14:paraId="4A12072C" w14:textId="77777777" w:rsidTr="00C53650">
        <w:trPr>
          <w:trHeight w:val="20"/>
        </w:trPr>
        <w:tc>
          <w:tcPr>
            <w:tcW w:w="2696" w:type="dxa"/>
            <w:gridSpan w:val="3"/>
            <w:tcBorders>
              <w:top w:val="nil"/>
              <w:left w:val="single" w:sz="12" w:space="0" w:color="38115E"/>
              <w:bottom w:val="nil"/>
              <w:right w:val="nil"/>
            </w:tcBorders>
            <w:vAlign w:val="center"/>
          </w:tcPr>
          <w:p w14:paraId="2FC28BFA" w14:textId="49C7677D" w:rsidR="00C44B04" w:rsidRPr="004772AA" w:rsidRDefault="00000000" w:rsidP="00C44B04">
            <w:pPr>
              <w:spacing w:line="276" w:lineRule="auto"/>
              <w:ind w:left="172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82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Club Restricted</w:t>
            </w: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0312B" w14:textId="2637D7D2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8546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Hotel (Tavern Restricted)</w:t>
            </w:r>
          </w:p>
        </w:tc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CD3A3" w14:textId="7683456D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28049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Producer</w:t>
            </w:r>
            <w:r w:rsidR="00FD1B14" w:rsidRPr="004772AA">
              <w:rPr>
                <w:rFonts w:ascii="Arial Nova" w:hAnsi="Arial Nova" w:cs="Segoe UI"/>
                <w:sz w:val="20"/>
                <w:szCs w:val="20"/>
              </w:rPr>
              <w:t>’s</w:t>
            </w:r>
          </w:p>
        </w:tc>
        <w:tc>
          <w:tcPr>
            <w:tcW w:w="2681" w:type="dxa"/>
            <w:gridSpan w:val="6"/>
            <w:tcBorders>
              <w:top w:val="nil"/>
              <w:left w:val="nil"/>
              <w:bottom w:val="nil"/>
              <w:right w:val="single" w:sz="12" w:space="0" w:color="38115E"/>
            </w:tcBorders>
            <w:vAlign w:val="center"/>
          </w:tcPr>
          <w:p w14:paraId="0F8C65E1" w14:textId="45AEF913" w:rsidR="00C44B04" w:rsidRPr="004772AA" w:rsidRDefault="00C44B04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C44B04" w:rsidRPr="00571261" w14:paraId="6335F50A" w14:textId="77777777" w:rsidTr="00C53650">
        <w:trPr>
          <w:trHeight w:val="20"/>
        </w:trPr>
        <w:tc>
          <w:tcPr>
            <w:tcW w:w="2696" w:type="dxa"/>
            <w:gridSpan w:val="3"/>
            <w:tcBorders>
              <w:top w:val="nil"/>
              <w:left w:val="single" w:sz="12" w:space="0" w:color="38115E"/>
              <w:bottom w:val="nil"/>
              <w:right w:val="nil"/>
            </w:tcBorders>
            <w:vAlign w:val="center"/>
          </w:tcPr>
          <w:p w14:paraId="159C05B0" w14:textId="433E1425" w:rsidR="00C44B04" w:rsidRPr="004772AA" w:rsidRDefault="00000000" w:rsidP="00C44B04">
            <w:pPr>
              <w:spacing w:line="276" w:lineRule="auto"/>
              <w:ind w:left="172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4472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Hotel</w:t>
            </w:r>
          </w:p>
        </w:tc>
        <w:tc>
          <w:tcPr>
            <w:tcW w:w="26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5BA12" w14:textId="09E847FD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56060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1934" w:rsidRPr="004772AA">
              <w:rPr>
                <w:rFonts w:ascii="Arial Nova" w:hAnsi="Arial Nova" w:cs="Segoe UI"/>
                <w:sz w:val="20"/>
                <w:szCs w:val="20"/>
              </w:rPr>
              <w:t xml:space="preserve"> Hotel (Small Bar)</w:t>
            </w:r>
          </w:p>
        </w:tc>
        <w:tc>
          <w:tcPr>
            <w:tcW w:w="2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B4346" w14:textId="10A03896" w:rsidR="00C44B04" w:rsidRPr="004772AA" w:rsidRDefault="00000000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27973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B04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D1B14" w:rsidRPr="004772AA">
              <w:rPr>
                <w:rFonts w:ascii="Arial Nova" w:hAnsi="Arial Nova" w:cs="Segoe UI"/>
                <w:sz w:val="20"/>
                <w:szCs w:val="20"/>
              </w:rPr>
              <w:t xml:space="preserve"> Restaurant</w:t>
            </w:r>
          </w:p>
        </w:tc>
        <w:tc>
          <w:tcPr>
            <w:tcW w:w="2681" w:type="dxa"/>
            <w:gridSpan w:val="6"/>
            <w:tcBorders>
              <w:top w:val="nil"/>
              <w:left w:val="nil"/>
              <w:bottom w:val="nil"/>
              <w:right w:val="single" w:sz="12" w:space="0" w:color="38115E"/>
            </w:tcBorders>
            <w:vAlign w:val="center"/>
          </w:tcPr>
          <w:p w14:paraId="24DA03FA" w14:textId="12A44ABB" w:rsidR="00C44B04" w:rsidRPr="004772AA" w:rsidRDefault="00C44B04" w:rsidP="00C44B04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FD1B14" w:rsidRPr="0039551D" w14:paraId="7882C184" w14:textId="77777777" w:rsidTr="00C53650">
        <w:trPr>
          <w:trHeight w:val="397"/>
        </w:trPr>
        <w:tc>
          <w:tcPr>
            <w:tcW w:w="10774" w:type="dxa"/>
            <w:gridSpan w:val="15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57371DE5" w14:textId="77777777" w:rsidR="00FD1B14" w:rsidRPr="004772AA" w:rsidRDefault="00FD1B14" w:rsidP="00042D30">
            <w:pPr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Proposed Trading Name:</w:t>
            </w:r>
          </w:p>
        </w:tc>
      </w:tr>
      <w:tr w:rsidR="00FD1B14" w:rsidRPr="0039551D" w14:paraId="59011EEB" w14:textId="77777777" w:rsidTr="00C53650">
        <w:trPr>
          <w:trHeight w:val="397"/>
        </w:trPr>
        <w:sdt>
          <w:sdtPr>
            <w:rPr>
              <w:rFonts w:ascii="Segoe UI" w:hAnsi="Segoe UI" w:cs="Segoe UI"/>
              <w:sz w:val="20"/>
              <w:szCs w:val="20"/>
            </w:rPr>
            <w:id w:val="-1257668501"/>
            <w:placeholder>
              <w:docPart w:val="1B3B72469A444A24B16A44B2A1F02043"/>
            </w:placeholder>
            <w:showingPlcHdr/>
            <w:text/>
          </w:sdtPr>
          <w:sdtContent>
            <w:tc>
              <w:tcPr>
                <w:tcW w:w="10774" w:type="dxa"/>
                <w:gridSpan w:val="15"/>
                <w:tcBorders>
                  <w:top w:val="single" w:sz="2" w:space="0" w:color="BFBFBF" w:themeColor="background1" w:themeShade="BF"/>
                  <w:left w:val="single" w:sz="12" w:space="0" w:color="38115E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52DBE586" w14:textId="729A61B2" w:rsidR="00FD1B14" w:rsidRPr="0037194A" w:rsidRDefault="00FD1B14" w:rsidP="00042D30">
                <w:pPr>
                  <w:rPr>
                    <w:rFonts w:ascii="Arial Nova" w:hAnsi="Arial Nova" w:cs="Arial"/>
                    <w:b/>
                    <w:bCs/>
                  </w:rPr>
                </w:pP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95602" w:rsidRPr="00FC25E7" w14:paraId="15628C16" w14:textId="77777777" w:rsidTr="00C53650">
        <w:trPr>
          <w:trHeight w:val="340"/>
        </w:trPr>
        <w:tc>
          <w:tcPr>
            <w:tcW w:w="10774" w:type="dxa"/>
            <w:gridSpan w:val="15"/>
            <w:tcBorders>
              <w:top w:val="single" w:sz="1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541A8E"/>
            <w:vAlign w:val="center"/>
          </w:tcPr>
          <w:p w14:paraId="77410B7C" w14:textId="53660E94" w:rsidR="00F95602" w:rsidRPr="00FC25E7" w:rsidRDefault="00F95602" w:rsidP="00042D30">
            <w:pPr>
              <w:spacing w:line="276" w:lineRule="auto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 w:rsidRPr="00FC25E7">
              <w:rPr>
                <w:rFonts w:ascii="Arial Nova" w:hAnsi="Arial Nova" w:cs="Segoe UI"/>
                <w:color w:val="FFFFFF" w:themeColor="background1"/>
              </w:rPr>
              <w:t>Section 3.</w:t>
            </w:r>
            <w:r>
              <w:rPr>
                <w:rFonts w:ascii="Arial Nova" w:hAnsi="Arial Nova" w:cs="Segoe UI"/>
                <w:color w:val="FFFFFF" w:themeColor="background1"/>
              </w:rPr>
              <w:t>2</w:t>
            </w: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 – </w:t>
            </w:r>
            <w:r>
              <w:rPr>
                <w:rFonts w:ascii="Arial Nova" w:hAnsi="Arial Nova" w:cs="Segoe UI"/>
                <w:color w:val="FFFFFF" w:themeColor="background1"/>
              </w:rPr>
              <w:t>Trading Hours</w:t>
            </w:r>
          </w:p>
        </w:tc>
      </w:tr>
      <w:tr w:rsidR="00BE572F" w:rsidRPr="00571261" w14:paraId="73839009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gridBefore w:val="1"/>
          <w:wBefore w:w="12" w:type="dxa"/>
          <w:trHeight w:val="1474"/>
        </w:trPr>
        <w:tc>
          <w:tcPr>
            <w:tcW w:w="10762" w:type="dxa"/>
            <w:gridSpan w:val="14"/>
            <w:tcBorders>
              <w:left w:val="single" w:sz="12" w:space="0" w:color="38115E"/>
              <w:right w:val="single" w:sz="12" w:space="0" w:color="38115E"/>
            </w:tcBorders>
            <w:vAlign w:val="center"/>
          </w:tcPr>
          <w:p w14:paraId="31E5DFC8" w14:textId="77777777" w:rsidR="00BE572F" w:rsidRPr="004772AA" w:rsidRDefault="00007E1C" w:rsidP="00911EB6">
            <w:pPr>
              <w:spacing w:line="276" w:lineRule="auto"/>
              <w:jc w:val="both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b/>
                <w:bCs/>
                <w:sz w:val="20"/>
                <w:szCs w:val="20"/>
              </w:rPr>
              <w:t>INSTRUCTIONS:</w:t>
            </w:r>
          </w:p>
          <w:p w14:paraId="1871B564" w14:textId="77777777" w:rsidR="00F0306D" w:rsidRPr="004772AA" w:rsidRDefault="00F0306D" w:rsidP="00A41CE9">
            <w:pPr>
              <w:pStyle w:val="ListParagraph"/>
              <w:numPr>
                <w:ilvl w:val="0"/>
                <w:numId w:val="12"/>
              </w:numPr>
              <w:spacing w:line="216" w:lineRule="auto"/>
              <w:ind w:left="578" w:hanging="357"/>
              <w:jc w:val="both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Tick the box next to each day or special date for which trading hours apply.</w:t>
            </w:r>
          </w:p>
          <w:p w14:paraId="5D486C9B" w14:textId="77777777" w:rsidR="00F0306D" w:rsidRPr="004772AA" w:rsidRDefault="00F0306D" w:rsidP="00A41CE9">
            <w:pPr>
              <w:pStyle w:val="ListParagraph"/>
              <w:numPr>
                <w:ilvl w:val="0"/>
                <w:numId w:val="12"/>
              </w:numPr>
              <w:spacing w:line="216" w:lineRule="auto"/>
              <w:ind w:left="578" w:hanging="357"/>
              <w:jc w:val="both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Write the opening and closing times in the spaces provided.</w:t>
            </w:r>
          </w:p>
          <w:p w14:paraId="1F480ABE" w14:textId="4D0296B3" w:rsidR="00F0306D" w:rsidRPr="004772AA" w:rsidRDefault="00F0306D" w:rsidP="00A41CE9">
            <w:pPr>
              <w:pStyle w:val="ListParagraph"/>
              <w:numPr>
                <w:ilvl w:val="0"/>
                <w:numId w:val="12"/>
              </w:numPr>
              <w:spacing w:line="216" w:lineRule="auto"/>
              <w:ind w:left="578" w:hanging="357"/>
              <w:jc w:val="both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 xml:space="preserve">For each time entered, </w:t>
            </w:r>
            <w:r w:rsidR="00A7246E" w:rsidRPr="004772AA">
              <w:rPr>
                <w:rFonts w:ascii="Arial Nova" w:hAnsi="Arial Nova" w:cs="Segoe UI"/>
                <w:sz w:val="20"/>
                <w:szCs w:val="20"/>
              </w:rPr>
              <w:t xml:space="preserve">ensure you </w:t>
            </w:r>
            <w:r w:rsidRPr="004772AA">
              <w:rPr>
                <w:rFonts w:ascii="Arial Nova" w:hAnsi="Arial Nova" w:cs="Segoe UI"/>
                <w:sz w:val="20"/>
                <w:szCs w:val="20"/>
              </w:rPr>
              <w:t xml:space="preserve">circle </w:t>
            </w:r>
            <w:r w:rsidR="00A7246E" w:rsidRPr="004772AA">
              <w:rPr>
                <w:rFonts w:ascii="Arial Nova" w:hAnsi="Arial Nova" w:cs="Segoe UI"/>
                <w:sz w:val="20"/>
                <w:szCs w:val="20"/>
              </w:rPr>
              <w:t xml:space="preserve">either </w:t>
            </w:r>
            <w:r w:rsidRPr="004772AA">
              <w:rPr>
                <w:rFonts w:ascii="Arial Nova" w:hAnsi="Arial Nova" w:cs="Segoe UI"/>
                <w:sz w:val="20"/>
                <w:szCs w:val="20"/>
              </w:rPr>
              <w:t>AM or PM.</w:t>
            </w:r>
          </w:p>
          <w:p w14:paraId="360EDEBC" w14:textId="29D0D445" w:rsidR="00007E1C" w:rsidRPr="004772AA" w:rsidRDefault="00F0306D" w:rsidP="00D90F56">
            <w:pPr>
              <w:spacing w:before="120" w:after="40"/>
              <w:jc w:val="both"/>
              <w:rPr>
                <w:rFonts w:ascii="Segoe UI" w:hAnsi="Segoe UI" w:cs="Segoe UI"/>
                <w:i/>
                <w:iCs/>
                <w:spacing w:val="-4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i/>
                <w:iCs/>
                <w:spacing w:val="-4"/>
                <w:sz w:val="20"/>
                <w:szCs w:val="20"/>
              </w:rPr>
              <w:t>Example: If opening at 9:00 AM and closing at 5:00 PM, write 9:00 and 5:00, then circle AM for opening and PM for closing.</w:t>
            </w:r>
          </w:p>
        </w:tc>
      </w:tr>
      <w:tr w:rsidR="008F2C7D" w:rsidRPr="0039551D" w14:paraId="296A1B9E" w14:textId="26B6852C" w:rsidTr="00C53650">
        <w:trPr>
          <w:trHeight w:val="397"/>
        </w:trPr>
        <w:tc>
          <w:tcPr>
            <w:tcW w:w="2124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E0CD5F5" w14:textId="17B3A6A5" w:rsidR="00130AFE" w:rsidRPr="004772AA" w:rsidRDefault="00000000" w:rsidP="00130AFE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48751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AFE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AFE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130AFE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559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vAlign w:val="center"/>
          </w:tcPr>
          <w:p w14:paraId="4D792000" w14:textId="02790ED4" w:rsidR="00130AFE" w:rsidRPr="004772AA" w:rsidRDefault="00130AFE" w:rsidP="00130AFE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5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3ACD6D8D" w14:textId="2F0CCFF9" w:rsidR="00130AFE" w:rsidRPr="004772AA" w:rsidRDefault="00130AFE" w:rsidP="00130AFE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8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5F093FC" w14:textId="55AA52C2" w:rsidR="00130AFE" w:rsidRPr="004772AA" w:rsidRDefault="00130AFE" w:rsidP="00130AFE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347642C" w14:textId="152A508B" w:rsidR="00130AFE" w:rsidRPr="004772AA" w:rsidRDefault="00000000" w:rsidP="00871ABA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209118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AFE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AFE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130AFE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55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B86F032" w14:textId="55BC57A5" w:rsidR="00130AFE" w:rsidRPr="004772AA" w:rsidRDefault="00130AFE" w:rsidP="00130AFE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640C169D" w14:textId="357B3766" w:rsidR="00130AFE" w:rsidRPr="004772AA" w:rsidRDefault="00130AFE" w:rsidP="00F26888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38115E"/>
            </w:tcBorders>
            <w:vAlign w:val="center"/>
          </w:tcPr>
          <w:p w14:paraId="431FB915" w14:textId="53091174" w:rsidR="00130AFE" w:rsidRPr="004772AA" w:rsidRDefault="00130AFE" w:rsidP="00130AFE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</w:tr>
      <w:tr w:rsidR="00C15A35" w14:paraId="7B5BE82C" w14:textId="77777777" w:rsidTr="00C53650">
        <w:trPr>
          <w:trHeight w:val="397"/>
        </w:trPr>
        <w:tc>
          <w:tcPr>
            <w:tcW w:w="2124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DA62358" w14:textId="6080D2EF" w:rsidR="00130AFE" w:rsidRPr="004772AA" w:rsidRDefault="00000000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70470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AFE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AFE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130AFE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1559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vAlign w:val="center"/>
          </w:tcPr>
          <w:p w14:paraId="29A6B7AB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5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7BE0E6A5" w14:textId="77777777" w:rsidR="00130AFE" w:rsidRPr="004772AA" w:rsidRDefault="00130AFE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8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DFD4BBD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94F7EFA" w14:textId="6557827E" w:rsidR="00130AFE" w:rsidRPr="004772AA" w:rsidRDefault="00000000" w:rsidP="00871ABA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9227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AFE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AFE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130AFE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155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9C73D9E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6B93DFE4" w14:textId="77777777" w:rsidR="00130AFE" w:rsidRPr="004772AA" w:rsidRDefault="00130AFE" w:rsidP="00F26888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38115E"/>
            </w:tcBorders>
            <w:vAlign w:val="center"/>
          </w:tcPr>
          <w:p w14:paraId="230113A8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</w:tr>
      <w:tr w:rsidR="00C15A35" w14:paraId="706A003E" w14:textId="77777777" w:rsidTr="00C53650">
        <w:trPr>
          <w:trHeight w:val="397"/>
        </w:trPr>
        <w:tc>
          <w:tcPr>
            <w:tcW w:w="2124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2ECE005" w14:textId="016740C2" w:rsidR="00130AFE" w:rsidRPr="004772AA" w:rsidRDefault="00000000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45251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AFE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AFE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130AFE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1559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vAlign w:val="center"/>
          </w:tcPr>
          <w:p w14:paraId="245ADDA2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5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4CF56412" w14:textId="77777777" w:rsidR="00130AFE" w:rsidRPr="004772AA" w:rsidRDefault="00130AFE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8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D0CE6AB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2FA300B" w14:textId="458BD04B" w:rsidR="00130AFE" w:rsidRPr="004772AA" w:rsidRDefault="00000000" w:rsidP="00871ABA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414440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AFE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AFE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130AFE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Saturday</w:t>
            </w:r>
          </w:p>
        </w:tc>
        <w:tc>
          <w:tcPr>
            <w:tcW w:w="155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3121501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67BC7657" w14:textId="77777777" w:rsidR="00130AFE" w:rsidRPr="004772AA" w:rsidRDefault="00130AFE" w:rsidP="00F26888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38115E"/>
            </w:tcBorders>
            <w:vAlign w:val="center"/>
          </w:tcPr>
          <w:p w14:paraId="4414E38A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</w:tr>
      <w:tr w:rsidR="00C15A35" w14:paraId="11DD62D9" w14:textId="77777777" w:rsidTr="00C53650">
        <w:trPr>
          <w:trHeight w:val="397"/>
        </w:trPr>
        <w:tc>
          <w:tcPr>
            <w:tcW w:w="2124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43FFC18" w14:textId="25B107D8" w:rsidR="00130AFE" w:rsidRPr="004772AA" w:rsidRDefault="00000000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06568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AFE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AFE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130AFE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1559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vAlign w:val="center"/>
          </w:tcPr>
          <w:p w14:paraId="25B6CEC1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5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71269821" w14:textId="77777777" w:rsidR="00130AFE" w:rsidRPr="004772AA" w:rsidRDefault="00130AFE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8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0A717E8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54D0B1A" w14:textId="212125FC" w:rsidR="00130AFE" w:rsidRPr="004772AA" w:rsidRDefault="00000000" w:rsidP="00871ABA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77270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AFE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30AFE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8F2C7D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ANZAC Day</w:t>
            </w:r>
          </w:p>
        </w:tc>
        <w:tc>
          <w:tcPr>
            <w:tcW w:w="155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7AFCCF9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7E572ED7" w14:textId="77777777" w:rsidR="00130AFE" w:rsidRPr="004772AA" w:rsidRDefault="00130AFE" w:rsidP="00F26888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38115E"/>
            </w:tcBorders>
            <w:vAlign w:val="center"/>
          </w:tcPr>
          <w:p w14:paraId="71ACEBC2" w14:textId="77777777" w:rsidR="00130AFE" w:rsidRPr="004772AA" w:rsidRDefault="00130AFE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</w:tr>
      <w:tr w:rsidR="00A41CE9" w14:paraId="5CFCE75B" w14:textId="77777777" w:rsidTr="00C53650">
        <w:trPr>
          <w:trHeight w:val="397"/>
        </w:trPr>
        <w:tc>
          <w:tcPr>
            <w:tcW w:w="2124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5E9A305" w14:textId="11A45110" w:rsidR="008F2C7D" w:rsidRPr="004772AA" w:rsidRDefault="00000000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67477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C7D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2C7D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8F2C7D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Christmas</w:t>
            </w:r>
            <w:r w:rsidR="00A16559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Day</w:t>
            </w:r>
          </w:p>
        </w:tc>
        <w:tc>
          <w:tcPr>
            <w:tcW w:w="1559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vAlign w:val="center"/>
          </w:tcPr>
          <w:p w14:paraId="3F1FBBE7" w14:textId="77777777" w:rsidR="008F2C7D" w:rsidRPr="004772AA" w:rsidRDefault="008F2C7D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5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3F785287" w14:textId="77777777" w:rsidR="008F2C7D" w:rsidRPr="004772AA" w:rsidRDefault="008F2C7D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8" w:type="dxa"/>
            <w:gridSpan w:val="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602D512" w14:textId="77777777" w:rsidR="008F2C7D" w:rsidRPr="004772AA" w:rsidRDefault="008F2C7D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5B4C6B7" w14:textId="068701E4" w:rsidR="008F2C7D" w:rsidRPr="004772AA" w:rsidRDefault="00000000" w:rsidP="00042D3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8352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C7D" w:rsidRPr="004772A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F2C7D" w:rsidRPr="004772AA">
              <w:rPr>
                <w:rFonts w:ascii="Arial Nova" w:hAnsi="Arial Nova" w:cs="Segoe UI"/>
                <w:sz w:val="20"/>
                <w:szCs w:val="20"/>
              </w:rPr>
              <w:t xml:space="preserve">  </w:t>
            </w:r>
            <w:r w:rsidR="00A16559"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Good Friday</w:t>
            </w:r>
          </w:p>
        </w:tc>
        <w:tc>
          <w:tcPr>
            <w:tcW w:w="155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33836A4" w14:textId="77777777" w:rsidR="008F2C7D" w:rsidRPr="004772AA" w:rsidRDefault="008F2C7D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  <w:tc>
          <w:tcPr>
            <w:tcW w:w="4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4E951B74" w14:textId="77777777" w:rsidR="008F2C7D" w:rsidRPr="004772AA" w:rsidRDefault="008F2C7D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tc>
          <w:tcPr>
            <w:tcW w:w="1419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12" w:space="0" w:color="38115E"/>
            </w:tcBorders>
            <w:vAlign w:val="center"/>
          </w:tcPr>
          <w:p w14:paraId="494AFDF1" w14:textId="77777777" w:rsidR="008F2C7D" w:rsidRPr="004772AA" w:rsidRDefault="008F2C7D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Segoe UI"/>
                <w:sz w:val="20"/>
                <w:szCs w:val="20"/>
              </w:rPr>
              <w:t>AM / PM</w:t>
            </w:r>
          </w:p>
        </w:tc>
      </w:tr>
      <w:tr w:rsidR="001D0D2A" w:rsidRPr="00FC25E7" w14:paraId="1675D050" w14:textId="77777777" w:rsidTr="00C53650">
        <w:trPr>
          <w:trHeight w:val="340"/>
        </w:trPr>
        <w:tc>
          <w:tcPr>
            <w:tcW w:w="10774" w:type="dxa"/>
            <w:gridSpan w:val="15"/>
            <w:tcBorders>
              <w:top w:val="single" w:sz="1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541A8E"/>
            <w:vAlign w:val="center"/>
          </w:tcPr>
          <w:p w14:paraId="02C33931" w14:textId="6B79B51C" w:rsidR="001D0D2A" w:rsidRPr="004772AA" w:rsidRDefault="001D0D2A" w:rsidP="00042D30">
            <w:pPr>
              <w:spacing w:line="276" w:lineRule="auto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 w:rsidRPr="004772AA">
              <w:rPr>
                <w:rFonts w:ascii="Arial Nova" w:hAnsi="Arial Nova" w:cs="Segoe UI"/>
                <w:color w:val="FFFFFF" w:themeColor="background1"/>
              </w:rPr>
              <w:t>Section 3.3 – Special Conditions</w:t>
            </w:r>
          </w:p>
        </w:tc>
      </w:tr>
      <w:tr w:rsidR="001D0D2A" w:rsidRPr="0039551D" w14:paraId="284341FE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680"/>
        </w:trPr>
        <w:tc>
          <w:tcPr>
            <w:tcW w:w="8483" w:type="dxa"/>
            <w:gridSpan w:val="10"/>
            <w:tcBorders>
              <w:top w:val="single" w:sz="2" w:space="0" w:color="38115E"/>
              <w:lef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1683E262" w14:textId="77777777" w:rsidR="00C61645" w:rsidRPr="004772AA" w:rsidRDefault="00C61645" w:rsidP="00042D30">
            <w:pPr>
              <w:spacing w:before="40"/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Any special trading conditions being sought?</w:t>
            </w:r>
          </w:p>
          <w:p w14:paraId="3CCE8A5A" w14:textId="1AFCD139" w:rsidR="001D0D2A" w:rsidRPr="004772AA" w:rsidRDefault="001D0D2A" w:rsidP="00042D30">
            <w:pPr>
              <w:spacing w:before="40"/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4772AA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YES</w:t>
            </w:r>
            <w:r w:rsidRPr="004772A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please </w:t>
            </w:r>
            <w:r w:rsidR="00C54C28"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provide 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details of </w:t>
            </w:r>
            <w:r w:rsidR="00C61645"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trading conditions sought 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below. If </w:t>
            </w:r>
            <w:r w:rsidRPr="004772AA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, progress to Section </w:t>
            </w:r>
            <w:r w:rsidR="00315753" w:rsidRPr="004772AA">
              <w:rPr>
                <w:rFonts w:ascii="Arial Nova" w:hAnsi="Arial Nova"/>
                <w:i/>
                <w:iCs/>
                <w:sz w:val="20"/>
                <w:szCs w:val="20"/>
              </w:rPr>
              <w:t>3.</w:t>
            </w:r>
            <w:r w:rsidR="008E1778" w:rsidRPr="004772AA">
              <w:rPr>
                <w:rFonts w:ascii="Arial Nova" w:hAnsi="Arial Nova"/>
                <w:i/>
                <w:iCs/>
                <w:sz w:val="20"/>
                <w:szCs w:val="20"/>
              </w:rPr>
              <w:t>4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72" w:type="dxa"/>
            <w:gridSpan w:val="2"/>
            <w:tcBorders>
              <w:top w:val="single" w:sz="2" w:space="0" w:color="38115E"/>
            </w:tcBorders>
            <w:vAlign w:val="center"/>
          </w:tcPr>
          <w:p w14:paraId="5A9E6042" w14:textId="77777777" w:rsidR="001D0D2A" w:rsidRPr="004772AA" w:rsidRDefault="001D0D2A" w:rsidP="00042D30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94041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2" w:space="0" w:color="38115E"/>
                </w:tcBorders>
                <w:vAlign w:val="center"/>
              </w:tcPr>
              <w:p w14:paraId="08DF9B59" w14:textId="77777777" w:rsidR="001D0D2A" w:rsidRPr="004772AA" w:rsidRDefault="001D0D2A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8" w:type="dxa"/>
            <w:tcBorders>
              <w:top w:val="single" w:sz="2" w:space="0" w:color="38115E"/>
            </w:tcBorders>
            <w:shd w:val="clear" w:color="auto" w:fill="FFFFFF" w:themeFill="background1"/>
            <w:vAlign w:val="center"/>
          </w:tcPr>
          <w:p w14:paraId="055750DF" w14:textId="77777777" w:rsidR="001D0D2A" w:rsidRPr="004772AA" w:rsidRDefault="001D0D2A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4734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2" w:space="0" w:color="38115E"/>
                  <w:right w:val="single" w:sz="12" w:space="0" w:color="38115E"/>
                </w:tcBorders>
                <w:vAlign w:val="center"/>
              </w:tcPr>
              <w:p w14:paraId="01C61C95" w14:textId="77777777" w:rsidR="001D0D2A" w:rsidRPr="004772AA" w:rsidRDefault="001D0D2A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D0D2A" w:rsidRPr="00571261" w14:paraId="4C260295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397"/>
        </w:trPr>
        <w:tc>
          <w:tcPr>
            <w:tcW w:w="10774" w:type="dxa"/>
            <w:gridSpan w:val="15"/>
            <w:tcBorders>
              <w:left w:val="single" w:sz="12" w:space="0" w:color="38115E"/>
              <w:right w:val="single" w:sz="12" w:space="0" w:color="38115E"/>
            </w:tcBorders>
            <w:vAlign w:val="center"/>
          </w:tcPr>
          <w:p w14:paraId="37477A27" w14:textId="77777777" w:rsidR="001D0D2A" w:rsidRPr="00571261" w:rsidRDefault="001D0D2A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D0D2A" w:rsidRPr="00571261" w14:paraId="08E75086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397"/>
        </w:trPr>
        <w:tc>
          <w:tcPr>
            <w:tcW w:w="10774" w:type="dxa"/>
            <w:gridSpan w:val="15"/>
            <w:tcBorders>
              <w:left w:val="single" w:sz="12" w:space="0" w:color="38115E"/>
              <w:right w:val="single" w:sz="12" w:space="0" w:color="38115E"/>
            </w:tcBorders>
            <w:vAlign w:val="center"/>
          </w:tcPr>
          <w:p w14:paraId="693DF4DA" w14:textId="77777777" w:rsidR="001D0D2A" w:rsidRPr="00571261" w:rsidRDefault="001D0D2A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D0D2A" w:rsidRPr="00571261" w14:paraId="094AC983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397"/>
        </w:trPr>
        <w:tc>
          <w:tcPr>
            <w:tcW w:w="10774" w:type="dxa"/>
            <w:gridSpan w:val="15"/>
            <w:tcBorders>
              <w:left w:val="single" w:sz="12" w:space="0" w:color="38115E"/>
              <w:right w:val="single" w:sz="12" w:space="0" w:color="38115E"/>
            </w:tcBorders>
            <w:vAlign w:val="center"/>
          </w:tcPr>
          <w:p w14:paraId="23442BA3" w14:textId="77777777" w:rsidR="001D0D2A" w:rsidRPr="00571261" w:rsidRDefault="001D0D2A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D0D2A" w:rsidRPr="00571261" w14:paraId="3921EB86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397"/>
        </w:trPr>
        <w:tc>
          <w:tcPr>
            <w:tcW w:w="10774" w:type="dxa"/>
            <w:gridSpan w:val="15"/>
            <w:tcBorders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15214A09" w14:textId="77777777" w:rsidR="001D0D2A" w:rsidRPr="00571261" w:rsidRDefault="001D0D2A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31735" w:rsidRPr="00FC25E7" w14:paraId="71E4CF8C" w14:textId="77777777" w:rsidTr="00C53650">
        <w:trPr>
          <w:trHeight w:val="340"/>
        </w:trPr>
        <w:tc>
          <w:tcPr>
            <w:tcW w:w="10774" w:type="dxa"/>
            <w:gridSpan w:val="15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541A8E"/>
            <w:vAlign w:val="center"/>
          </w:tcPr>
          <w:p w14:paraId="21C3DC3D" w14:textId="571BB9CA" w:rsidR="00631735" w:rsidRPr="00FC25E7" w:rsidRDefault="00631735" w:rsidP="00042D30">
            <w:pPr>
              <w:spacing w:line="276" w:lineRule="auto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 w:rsidRPr="00FC25E7">
              <w:rPr>
                <w:rFonts w:ascii="Arial Nova" w:hAnsi="Arial Nova" w:cs="Segoe UI"/>
                <w:color w:val="FFFFFF" w:themeColor="background1"/>
              </w:rPr>
              <w:t>Section 3.</w:t>
            </w:r>
            <w:r>
              <w:rPr>
                <w:rFonts w:ascii="Arial Nova" w:hAnsi="Arial Nova" w:cs="Segoe UI"/>
                <w:color w:val="FFFFFF" w:themeColor="background1"/>
              </w:rPr>
              <w:t>4</w:t>
            </w: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 – </w:t>
            </w:r>
            <w:r w:rsidR="007906BB">
              <w:rPr>
                <w:rFonts w:ascii="Arial Nova" w:hAnsi="Arial Nova" w:cs="Segoe UI"/>
                <w:color w:val="FFFFFF" w:themeColor="background1"/>
              </w:rPr>
              <w:t>Liquor Store Licence</w:t>
            </w:r>
          </w:p>
        </w:tc>
      </w:tr>
      <w:tr w:rsidR="00631735" w:rsidRPr="004772AA" w14:paraId="245707D4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680"/>
        </w:trPr>
        <w:tc>
          <w:tcPr>
            <w:tcW w:w="8483" w:type="dxa"/>
            <w:gridSpan w:val="10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DCA7AE0" w14:textId="77777777" w:rsidR="00315753" w:rsidRPr="004772AA" w:rsidRDefault="00315753" w:rsidP="00042D30">
            <w:pPr>
              <w:spacing w:before="40"/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Is approval sought for a sampling area? </w:t>
            </w:r>
          </w:p>
          <w:p w14:paraId="4A3A438B" w14:textId="5F95B2B1" w:rsidR="00631735" w:rsidRPr="004772AA" w:rsidRDefault="00631735" w:rsidP="00042D30">
            <w:pPr>
              <w:spacing w:before="40"/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4772AA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YES</w:t>
            </w:r>
            <w:r w:rsidRPr="004772A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please provide </w:t>
            </w:r>
            <w:r w:rsidR="00BB6B5B" w:rsidRPr="004772AA">
              <w:rPr>
                <w:rFonts w:ascii="Arial Nova" w:hAnsi="Arial Nova"/>
                <w:i/>
                <w:iCs/>
                <w:sz w:val="20"/>
                <w:szCs w:val="20"/>
              </w:rPr>
              <w:t>the area of the premises that will be used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. If </w:t>
            </w:r>
            <w:r w:rsidRPr="004772AA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, progress to Section </w:t>
            </w:r>
            <w:r w:rsidR="00BB6B5B" w:rsidRPr="004772AA">
              <w:rPr>
                <w:rFonts w:ascii="Arial Nova" w:hAnsi="Arial Nova"/>
                <w:i/>
                <w:iCs/>
                <w:sz w:val="20"/>
                <w:szCs w:val="20"/>
              </w:rPr>
              <w:t>3.</w:t>
            </w:r>
            <w:r w:rsidR="008E1778" w:rsidRPr="004772AA">
              <w:rPr>
                <w:rFonts w:ascii="Arial Nova" w:hAnsi="Arial Nova"/>
                <w:i/>
                <w:iCs/>
                <w:sz w:val="20"/>
                <w:szCs w:val="20"/>
              </w:rPr>
              <w:t>5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872" w:type="dxa"/>
            <w:gridSpan w:val="2"/>
            <w:tcBorders>
              <w:top w:val="single" w:sz="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83E15F8" w14:textId="77777777" w:rsidR="00631735" w:rsidRPr="004772AA" w:rsidRDefault="00631735" w:rsidP="00042D30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550968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2" w:space="0" w:color="38115E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40DDA934" w14:textId="77777777" w:rsidR="00631735" w:rsidRPr="004772AA" w:rsidRDefault="00631735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8" w:type="dxa"/>
            <w:tcBorders>
              <w:top w:val="single" w:sz="2" w:space="0" w:color="38115E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B10F21" w14:textId="77777777" w:rsidR="00631735" w:rsidRPr="004772AA" w:rsidRDefault="00631735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298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2" w:space="0" w:color="38115E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D9E134C" w14:textId="77777777" w:rsidR="00631735" w:rsidRPr="004772AA" w:rsidRDefault="00631735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B6B5B" w:rsidRPr="00571261" w14:paraId="6CC16697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397"/>
        </w:trPr>
        <w:tc>
          <w:tcPr>
            <w:tcW w:w="10774" w:type="dxa"/>
            <w:gridSpan w:val="15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0932610A" w14:textId="77777777" w:rsidR="00BB6B5B" w:rsidRPr="00571261" w:rsidRDefault="00BB6B5B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42B9B" w:rsidRPr="00FC25E7" w14:paraId="7AEE7A1D" w14:textId="77777777" w:rsidTr="00C53650">
        <w:trPr>
          <w:trHeight w:val="340"/>
        </w:trPr>
        <w:tc>
          <w:tcPr>
            <w:tcW w:w="10774" w:type="dxa"/>
            <w:gridSpan w:val="15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541A8E"/>
            <w:vAlign w:val="center"/>
          </w:tcPr>
          <w:p w14:paraId="23367335" w14:textId="3244B9B7" w:rsidR="00242B9B" w:rsidRPr="00FC25E7" w:rsidRDefault="00242B9B" w:rsidP="00042D30">
            <w:pPr>
              <w:spacing w:line="276" w:lineRule="auto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 w:rsidRPr="00FC25E7">
              <w:rPr>
                <w:rFonts w:ascii="Arial Nova" w:hAnsi="Arial Nova" w:cs="Segoe UI"/>
                <w:color w:val="FFFFFF" w:themeColor="background1"/>
              </w:rPr>
              <w:t>Section 3.</w:t>
            </w:r>
            <w:r w:rsidR="008E1778">
              <w:rPr>
                <w:rFonts w:ascii="Arial Nova" w:hAnsi="Arial Nova" w:cs="Segoe UI"/>
                <w:color w:val="FFFFFF" w:themeColor="background1"/>
              </w:rPr>
              <w:t>5</w:t>
            </w:r>
            <w:r w:rsidRPr="00FC25E7">
              <w:rPr>
                <w:rFonts w:ascii="Arial Nova" w:hAnsi="Arial Nova" w:cs="Segoe UI"/>
                <w:color w:val="FFFFFF" w:themeColor="background1"/>
              </w:rPr>
              <w:t xml:space="preserve"> – </w:t>
            </w:r>
            <w:r w:rsidR="00F51E3E" w:rsidRPr="00F51E3E">
              <w:rPr>
                <w:rFonts w:ascii="Arial Nova" w:hAnsi="Arial Nova" w:cs="Segoe UI"/>
                <w:color w:val="FFFFFF" w:themeColor="background1"/>
              </w:rPr>
              <w:t>Wholesaler’s or Producer’s Licence</w:t>
            </w:r>
          </w:p>
        </w:tc>
      </w:tr>
      <w:tr w:rsidR="00242B9B" w:rsidRPr="0039551D" w14:paraId="01481C4F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680"/>
        </w:trPr>
        <w:tc>
          <w:tcPr>
            <w:tcW w:w="8483" w:type="dxa"/>
            <w:gridSpan w:val="10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9CFB4C8" w14:textId="77777777" w:rsidR="00242B9B" w:rsidRPr="004772AA" w:rsidRDefault="00242B9B" w:rsidP="00042D30">
            <w:pPr>
              <w:spacing w:before="40"/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Is approval sought for a sampling area? </w:t>
            </w:r>
          </w:p>
          <w:p w14:paraId="20571514" w14:textId="2A19BEF8" w:rsidR="00242B9B" w:rsidRPr="004772AA" w:rsidRDefault="00242B9B" w:rsidP="00042D30">
            <w:pPr>
              <w:spacing w:before="40"/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4772AA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YES</w:t>
            </w:r>
            <w:r w:rsidRPr="004772A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Pr="004772AA">
              <w:rPr>
                <w:rFonts w:ascii="Arial Nova" w:hAnsi="Arial Nova"/>
                <w:i/>
                <w:iCs/>
                <w:sz w:val="20"/>
                <w:szCs w:val="20"/>
              </w:rPr>
              <w:t xml:space="preserve">please provide the area of the premises that will be used. </w:t>
            </w:r>
          </w:p>
        </w:tc>
        <w:tc>
          <w:tcPr>
            <w:tcW w:w="872" w:type="dxa"/>
            <w:gridSpan w:val="2"/>
            <w:tcBorders>
              <w:top w:val="single" w:sz="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47D0717D" w14:textId="77777777" w:rsidR="00242B9B" w:rsidRPr="004772AA" w:rsidRDefault="00242B9B" w:rsidP="00042D30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523694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2" w:space="0" w:color="38115E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229E9E5B" w14:textId="77777777" w:rsidR="00242B9B" w:rsidRPr="004772AA" w:rsidRDefault="00242B9B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8" w:type="dxa"/>
            <w:tcBorders>
              <w:top w:val="single" w:sz="2" w:space="0" w:color="38115E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2DC9A6" w14:textId="77777777" w:rsidR="00242B9B" w:rsidRPr="004772AA" w:rsidRDefault="00242B9B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64009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2" w:space="0" w:color="38115E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099DAED0" w14:textId="77777777" w:rsidR="00242B9B" w:rsidRPr="004772AA" w:rsidRDefault="00242B9B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6EB8" w:rsidRPr="00571261" w14:paraId="48E2574C" w14:textId="77777777" w:rsidTr="00C53650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397"/>
        </w:trPr>
        <w:tc>
          <w:tcPr>
            <w:tcW w:w="10774" w:type="dxa"/>
            <w:gridSpan w:val="15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3029A66C" w14:textId="77777777" w:rsidR="00EA6EB8" w:rsidRPr="00571261" w:rsidRDefault="00EA6EB8" w:rsidP="00042D30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95F4D" w:rsidRPr="0039551D" w14:paraId="46CE9BE2" w14:textId="77777777" w:rsidTr="00C53650">
        <w:tblPrEx>
          <w:tblBorders>
            <w:top w:val="single" w:sz="12" w:space="0" w:color="38115E"/>
            <w:left w:val="single" w:sz="12" w:space="0" w:color="38115E"/>
            <w:bottom w:val="single" w:sz="12" w:space="0" w:color="38115E"/>
            <w:right w:val="single" w:sz="1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680"/>
        </w:trPr>
        <w:tc>
          <w:tcPr>
            <w:tcW w:w="8483" w:type="dxa"/>
            <w:gridSpan w:val="10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single" w:sz="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497F34C" w14:textId="77777777" w:rsidR="005E5681" w:rsidRDefault="005E5681" w:rsidP="00042D30">
            <w:pPr>
              <w:spacing w:before="40"/>
              <w:jc w:val="both"/>
              <w:rPr>
                <w:rFonts w:ascii="Arial Nova" w:hAnsi="Arial Nova" w:cs="Arial"/>
                <w:b/>
                <w:bCs/>
              </w:rPr>
            </w:pPr>
            <w:r w:rsidRPr="005E5681">
              <w:rPr>
                <w:rFonts w:ascii="Arial Nova" w:hAnsi="Arial Nova" w:cs="Arial"/>
                <w:b/>
                <w:bCs/>
              </w:rPr>
              <w:t xml:space="preserve">Is approval sought to store liquor off the licensed premises? </w:t>
            </w:r>
            <w:r w:rsidRPr="005E5681">
              <w:rPr>
                <w:rFonts w:ascii="Arial Nova" w:hAnsi="Arial Nova" w:cs="Arial"/>
                <w:b/>
                <w:bCs/>
              </w:rPr>
              <w:tab/>
            </w:r>
          </w:p>
          <w:p w14:paraId="04AE18D0" w14:textId="60568CD8" w:rsidR="00495F4D" w:rsidRPr="00EE059A" w:rsidRDefault="00495F4D" w:rsidP="00042D30">
            <w:pPr>
              <w:spacing w:before="40"/>
              <w:jc w:val="both"/>
              <w:rPr>
                <w:rFonts w:ascii="Arial Nova" w:hAnsi="Arial Nova" w:cs="Arial"/>
                <w:i/>
                <w:iCs/>
              </w:rPr>
            </w:pPr>
            <w:r w:rsidRPr="00EE059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EC5E77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YES</w:t>
            </w:r>
            <w:r w:rsidRPr="00EE059A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Pr="00EE059A">
              <w:rPr>
                <w:rFonts w:ascii="Arial Nova" w:hAnsi="Arial Nova"/>
                <w:i/>
                <w:iCs/>
                <w:sz w:val="20"/>
                <w:szCs w:val="16"/>
              </w:rPr>
              <w:t xml:space="preserve">please </w:t>
            </w:r>
            <w:r>
              <w:rPr>
                <w:rFonts w:ascii="Arial Nova" w:hAnsi="Arial Nova"/>
                <w:i/>
                <w:iCs/>
                <w:sz w:val="20"/>
                <w:szCs w:val="16"/>
              </w:rPr>
              <w:t xml:space="preserve">provide </w:t>
            </w:r>
            <w:r w:rsidRPr="00BB6B5B">
              <w:rPr>
                <w:rFonts w:ascii="Arial Nova" w:hAnsi="Arial Nova"/>
                <w:i/>
                <w:iCs/>
                <w:sz w:val="20"/>
                <w:szCs w:val="16"/>
              </w:rPr>
              <w:t xml:space="preserve">the </w:t>
            </w:r>
            <w:r w:rsidR="00740912">
              <w:rPr>
                <w:rFonts w:ascii="Arial Nova" w:hAnsi="Arial Nova"/>
                <w:i/>
                <w:iCs/>
                <w:sz w:val="20"/>
                <w:szCs w:val="16"/>
              </w:rPr>
              <w:t>address of the storage</w:t>
            </w:r>
            <w:r w:rsidRPr="00EE059A">
              <w:rPr>
                <w:rFonts w:ascii="Arial Nova" w:hAnsi="Arial Nova"/>
                <w:i/>
                <w:iCs/>
                <w:sz w:val="20"/>
                <w:szCs w:val="16"/>
              </w:rPr>
              <w:t xml:space="preserve">. If </w:t>
            </w:r>
            <w:r w:rsidRPr="00EC5E77">
              <w:rPr>
                <w:rFonts w:ascii="Arial Nova" w:hAnsi="Arial Nova"/>
                <w:b/>
                <w:bCs/>
                <w:i/>
                <w:iCs/>
                <w:sz w:val="20"/>
                <w:szCs w:val="16"/>
                <w:u w:val="single"/>
              </w:rPr>
              <w:t>NO</w:t>
            </w:r>
            <w:r w:rsidRPr="00EE059A">
              <w:rPr>
                <w:rFonts w:ascii="Arial Nova" w:hAnsi="Arial Nova"/>
                <w:i/>
                <w:iCs/>
                <w:sz w:val="20"/>
                <w:szCs w:val="16"/>
              </w:rPr>
              <w:t xml:space="preserve">, progress to Section </w:t>
            </w:r>
            <w:r w:rsidR="00202201">
              <w:rPr>
                <w:rFonts w:ascii="Arial Nova" w:hAnsi="Arial Nova"/>
                <w:i/>
                <w:iCs/>
                <w:sz w:val="20"/>
                <w:szCs w:val="16"/>
              </w:rPr>
              <w:t>4</w:t>
            </w:r>
            <w:r w:rsidRPr="00EE059A">
              <w:rPr>
                <w:rFonts w:ascii="Arial Nova" w:hAnsi="Arial Nova"/>
                <w:i/>
                <w:iCs/>
                <w:sz w:val="20"/>
                <w:szCs w:val="16"/>
              </w:rPr>
              <w:t>.</w:t>
            </w:r>
          </w:p>
        </w:tc>
        <w:tc>
          <w:tcPr>
            <w:tcW w:w="87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vAlign w:val="center"/>
          </w:tcPr>
          <w:p w14:paraId="25FA99E3" w14:textId="77777777" w:rsidR="00495F4D" w:rsidRPr="004772AA" w:rsidRDefault="00495F4D" w:rsidP="00042D30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</w:rPr>
            </w:pPr>
            <w:r w:rsidRPr="004772AA">
              <w:rPr>
                <w:rFonts w:ascii="Arial Nova" w:hAnsi="Arial Nova" w:cs="Arial"/>
                <w:b/>
                <w:bCs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042712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12" w:space="0" w:color="38115E"/>
                  <w:right w:val="dotted" w:sz="4" w:space="0" w:color="BFBFBF" w:themeColor="background1" w:themeShade="BF"/>
                </w:tcBorders>
                <w:vAlign w:val="center"/>
              </w:tcPr>
              <w:p w14:paraId="19EE6765" w14:textId="77777777" w:rsidR="00495F4D" w:rsidRPr="004772AA" w:rsidRDefault="00495F4D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8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A013D91" w14:textId="77777777" w:rsidR="00495F4D" w:rsidRPr="004772AA" w:rsidRDefault="00495F4D" w:rsidP="00042D30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98443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4CA3E680" w14:textId="77777777" w:rsidR="00495F4D" w:rsidRPr="004772AA" w:rsidRDefault="00495F4D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E445864" w14:textId="77777777" w:rsidR="00C53650" w:rsidRDefault="00C53650" w:rsidP="00042D30">
      <w:pPr>
        <w:spacing w:line="276" w:lineRule="auto"/>
        <w:rPr>
          <w:rFonts w:ascii="Segoe UI" w:hAnsi="Segoe UI" w:cs="Segoe UI"/>
          <w:sz w:val="20"/>
          <w:szCs w:val="20"/>
        </w:rPr>
        <w:sectPr w:rsidR="00C53650" w:rsidSect="00C53650">
          <w:headerReference w:type="even" r:id="rId14"/>
          <w:headerReference w:type="default" r:id="rId15"/>
          <w:headerReference w:type="first" r:id="rId16"/>
          <w:footerReference w:type="first" r:id="rId17"/>
          <w:pgSz w:w="11906" w:h="16838" w:code="9"/>
          <w:pgMar w:top="284" w:right="720" w:bottom="992" w:left="720" w:header="510" w:footer="0" w:gutter="0"/>
          <w:cols w:space="708"/>
          <w:titlePg/>
          <w:docGrid w:linePitch="360"/>
        </w:sectPr>
      </w:pPr>
    </w:p>
    <w:tbl>
      <w:tblPr>
        <w:tblStyle w:val="TableGrid"/>
        <w:tblW w:w="10797" w:type="dxa"/>
        <w:tblInd w:w="-157" w:type="dxa"/>
        <w:tblBorders>
          <w:top w:val="single" w:sz="2" w:space="0" w:color="38115E"/>
          <w:left w:val="single" w:sz="2" w:space="0" w:color="38115E"/>
          <w:bottom w:val="single" w:sz="2" w:space="0" w:color="38115E"/>
          <w:right w:val="single" w:sz="2" w:space="0" w:color="38115E"/>
          <w:insideH w:val="single" w:sz="2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4139"/>
        <w:gridCol w:w="1054"/>
        <w:gridCol w:w="1214"/>
        <w:gridCol w:w="284"/>
        <w:gridCol w:w="1488"/>
        <w:gridCol w:w="1512"/>
      </w:tblGrid>
      <w:tr w:rsidR="00E249FD" w:rsidRPr="00C1417E" w14:paraId="1E7CF637" w14:textId="77777777" w:rsidTr="00C53650">
        <w:trPr>
          <w:trHeight w:val="576"/>
        </w:trPr>
        <w:tc>
          <w:tcPr>
            <w:tcW w:w="10797" w:type="dxa"/>
            <w:gridSpan w:val="7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1966F976" w14:textId="5E60AF85" w:rsidR="00E249FD" w:rsidRPr="004772AA" w:rsidRDefault="00E249FD" w:rsidP="00042D30">
            <w:pPr>
              <w:spacing w:line="276" w:lineRule="auto"/>
              <w:rPr>
                <w:rFonts w:ascii="Arial Nova" w:hAnsi="Arial Nova" w:cs="Arial"/>
                <w:b/>
                <w:bCs/>
              </w:rPr>
            </w:pPr>
            <w:r w:rsidRPr="004772AA">
              <w:rPr>
                <w:rFonts w:ascii="Arial Nova" w:hAnsi="Arial Nova" w:cs="Arial"/>
                <w:b/>
                <w:bCs/>
                <w:color w:val="FFFFFF" w:themeColor="background1"/>
              </w:rPr>
              <w:lastRenderedPageBreak/>
              <w:t xml:space="preserve">SECTION 4 – </w:t>
            </w:r>
            <w:r w:rsidR="007542C8" w:rsidRPr="004772AA">
              <w:rPr>
                <w:rFonts w:ascii="Arial Nova" w:hAnsi="Arial Nova" w:cs="Arial"/>
                <w:b/>
                <w:bCs/>
                <w:color w:val="FFFFFF" w:themeColor="background1"/>
              </w:rPr>
              <w:t>PUBLIC INTEREST ASSESSMENT</w:t>
            </w:r>
          </w:p>
        </w:tc>
      </w:tr>
      <w:tr w:rsidR="001B2814" w14:paraId="5DCB884E" w14:textId="77777777" w:rsidTr="00C53650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1077"/>
        </w:trPr>
        <w:tc>
          <w:tcPr>
            <w:tcW w:w="7513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35C058D" w14:textId="364705B7" w:rsidR="001B2814" w:rsidRPr="004772AA" w:rsidRDefault="001B2814" w:rsidP="00A975CE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In accordance with section 6</w:t>
            </w:r>
            <w:r w:rsidR="00E8624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5D </w:t>
            </w: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of the Act, the Public Interest Assessment required to be submitted</w:t>
            </w:r>
            <w:r w:rsidR="00E86243">
              <w:rPr>
                <w:rFonts w:ascii="Arial Nova" w:hAnsi="Arial Nova" w:cs="Arial"/>
                <w:b/>
                <w:bCs/>
                <w:sz w:val="20"/>
                <w:szCs w:val="20"/>
              </w:rPr>
              <w:t>,</w:t>
            </w: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pursuant to section 38 of the Act, forms part of this Notice of Application and is provided at Attachment: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21788189"/>
            <w:placeholder>
              <w:docPart w:val="58F012AFC1A74D459016BA291F4178F7"/>
            </w:placeholder>
            <w:showingPlcHdr/>
            <w:text/>
          </w:sdtPr>
          <w:sdtContent>
            <w:tc>
              <w:tcPr>
                <w:tcW w:w="3284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4C4DBFFF" w14:textId="77777777" w:rsidR="001B2814" w:rsidRPr="004772AA" w:rsidRDefault="001B2814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975CE" w:rsidRPr="00571261" w14:paraId="32CBB90A" w14:textId="77777777" w:rsidTr="00C5365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737"/>
        </w:trPr>
        <w:tc>
          <w:tcPr>
            <w:tcW w:w="10797" w:type="dxa"/>
            <w:gridSpan w:val="7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3573B3F6" w14:textId="7A5D6885" w:rsidR="00A975CE" w:rsidRPr="004772AA" w:rsidRDefault="00EF2A16" w:rsidP="0046621F">
            <w:pPr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Address where the application and Public Interest Assessment submission can be viewed </w:t>
            </w:r>
            <w:r w:rsidRPr="004772AA">
              <w:rPr>
                <w:rFonts w:ascii="Arial Nova" w:hAnsi="Arial Nova" w:cs="Arial"/>
                <w:sz w:val="20"/>
                <w:szCs w:val="20"/>
              </w:rPr>
              <w:t>(if required to be advertised)</w:t>
            </w: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</w:tr>
      <w:tr w:rsidR="00A975CE" w:rsidRPr="00571261" w14:paraId="5CCA7B08" w14:textId="77777777" w:rsidTr="00C5365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7"/>
        </w:trPr>
        <w:sdt>
          <w:sdtPr>
            <w:rPr>
              <w:rFonts w:ascii="Arial Nova" w:hAnsi="Arial Nova" w:cs="Segoe UI"/>
              <w:sz w:val="20"/>
              <w:szCs w:val="20"/>
            </w:rPr>
            <w:id w:val="-1075904628"/>
            <w:placeholder>
              <w:docPart w:val="691B88FB85A54387A0003693425C30E7"/>
            </w:placeholder>
            <w:showingPlcHdr/>
            <w:text/>
          </w:sdtPr>
          <w:sdtContent>
            <w:tc>
              <w:tcPr>
                <w:tcW w:w="10797" w:type="dxa"/>
                <w:gridSpan w:val="7"/>
                <w:tcBorders>
                  <w:top w:val="single" w:sz="2" w:space="0" w:color="BFBFBF" w:themeColor="background1" w:themeShade="BF"/>
                  <w:left w:val="single" w:sz="12" w:space="0" w:color="38115E"/>
                  <w:bottom w:val="single" w:sz="2" w:space="0" w:color="BFBFBF" w:themeColor="background1" w:themeShade="BF"/>
                  <w:right w:val="single" w:sz="12" w:space="0" w:color="38115E"/>
                </w:tcBorders>
                <w:shd w:val="clear" w:color="auto" w:fill="FFFFFF" w:themeFill="background1"/>
                <w:vAlign w:val="center"/>
              </w:tcPr>
              <w:p w14:paraId="4C8671D9" w14:textId="77777777" w:rsidR="00A975CE" w:rsidRPr="004772AA" w:rsidRDefault="00A975CE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975CE" w:rsidRPr="00571261" w14:paraId="6B528FC0" w14:textId="77777777" w:rsidTr="00C53650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97"/>
        </w:trPr>
        <w:tc>
          <w:tcPr>
            <w:tcW w:w="1106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EDEBCA5" w14:textId="77777777" w:rsidR="00A975CE" w:rsidRPr="004772AA" w:rsidRDefault="00A975CE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371277940"/>
            <w:placeholder>
              <w:docPart w:val="507BC3EC16EE459B8F7B1ED221EA9DB9"/>
            </w:placeholder>
            <w:showingPlcHdr/>
            <w:text/>
          </w:sdtPr>
          <w:sdtContent>
            <w:tc>
              <w:tcPr>
                <w:tcW w:w="4139" w:type="dxa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21F7DE82" w14:textId="77777777" w:rsidR="00A975CE" w:rsidRPr="004772AA" w:rsidRDefault="00A975CE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05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3D1FEF87" w14:textId="77777777" w:rsidR="00A975CE" w:rsidRPr="004772AA" w:rsidRDefault="00A975CE" w:rsidP="00042D30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from List"/>
            <w:tag w:val="Select from List"/>
            <w:id w:val="-406073021"/>
            <w:placeholder>
              <w:docPart w:val="64598C57904A4815BFAECC718147D877"/>
            </w:placeholder>
            <w:showingPlcHdr/>
            <w:dropDownList>
              <w:listItem w:displayText="WA" w:value="WA"/>
              <w:listItem w:displayText="SA" w:value="SA"/>
              <w:listItem w:displayText="NT" w:value="NT"/>
              <w:listItem w:displayText="ACT" w:value="ACT"/>
              <w:listItem w:displayText="QLD" w:value="QLD"/>
              <w:listItem w:displayText="TAS" w:value="TAS"/>
              <w:listItem w:displayText="VIC" w:value="VIC"/>
              <w:listItem w:displayText="NSW" w:value="NSW"/>
            </w:dropDownList>
          </w:sdtPr>
          <w:sdtContent>
            <w:tc>
              <w:tcPr>
                <w:tcW w:w="1498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0D34E0C4" w14:textId="77777777" w:rsidR="00A975CE" w:rsidRPr="004772AA" w:rsidRDefault="00A975CE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09F870F" w14:textId="77777777" w:rsidR="00A975CE" w:rsidRPr="004772AA" w:rsidRDefault="00A975CE" w:rsidP="00042D3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541316367"/>
            <w:placeholder>
              <w:docPart w:val="4BA95F76407844D9959FC6AC18D895DF"/>
            </w:placeholder>
            <w:showingPlcHdr/>
            <w:text/>
          </w:sdtPr>
          <w:sdtContent>
            <w:tc>
              <w:tcPr>
                <w:tcW w:w="1512" w:type="dxa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430D2BB5" w14:textId="77777777" w:rsidR="00A975CE" w:rsidRPr="004772AA" w:rsidRDefault="00A975CE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637F1D01" w14:textId="77777777" w:rsidR="00260124" w:rsidRPr="00787671" w:rsidRDefault="00260124" w:rsidP="000F7E42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260124" w:rsidRPr="00571261" w14:paraId="2E3B9364" w14:textId="77777777" w:rsidTr="0046621F">
        <w:trPr>
          <w:trHeight w:val="510"/>
        </w:trPr>
        <w:tc>
          <w:tcPr>
            <w:tcW w:w="10795" w:type="dxa"/>
            <w:shd w:val="clear" w:color="auto" w:fill="F0E6FA"/>
            <w:vAlign w:val="center"/>
          </w:tcPr>
          <w:p w14:paraId="591FA64C" w14:textId="51705A48" w:rsidR="00260124" w:rsidRPr="004772AA" w:rsidRDefault="0046621F" w:rsidP="00260124">
            <w:pPr>
              <w:spacing w:line="276" w:lineRule="auto"/>
              <w:jc w:val="both"/>
              <w:rPr>
                <w:rFonts w:ascii="Arial Nova" w:hAnsi="Arial Nova" w:cs="Arial"/>
                <w:b/>
                <w:bCs/>
                <w:iCs/>
                <w:color w:val="FFFFFF" w:themeColor="background1"/>
                <w:spacing w:val="-2"/>
              </w:rPr>
            </w:pPr>
            <w:bookmarkStart w:id="5" w:name="_Hlk215498409"/>
            <w:r w:rsidRPr="004772AA">
              <w:rPr>
                <w:rFonts w:ascii="Arial Nova" w:hAnsi="Arial Nova" w:cs="Arial"/>
                <w:b/>
                <w:iCs/>
                <w:spacing w:val="-2"/>
              </w:rPr>
              <w:t xml:space="preserve">GENERAL </w:t>
            </w:r>
            <w:r w:rsidR="00260124" w:rsidRPr="004772AA">
              <w:rPr>
                <w:rFonts w:ascii="Arial Nova" w:hAnsi="Arial Nova" w:cs="Arial"/>
                <w:b/>
                <w:iCs/>
                <w:spacing w:val="-2"/>
              </w:rPr>
              <w:t xml:space="preserve">NOTE: </w:t>
            </w:r>
            <w:r w:rsidR="00787671" w:rsidRPr="004772AA">
              <w:rPr>
                <w:rFonts w:ascii="Arial Nova" w:hAnsi="Arial Nova" w:cs="Arial"/>
                <w:bCs/>
                <w:iCs/>
                <w:spacing w:val="-2"/>
              </w:rPr>
              <w:t>Th</w:t>
            </w:r>
            <w:r w:rsidR="00C53650">
              <w:rPr>
                <w:rFonts w:ascii="Arial Nova" w:hAnsi="Arial Nova" w:cs="Arial"/>
                <w:bCs/>
                <w:iCs/>
                <w:spacing w:val="-2"/>
              </w:rPr>
              <w:t>e</w:t>
            </w:r>
            <w:r w:rsidR="00787671" w:rsidRPr="004772AA">
              <w:rPr>
                <w:rFonts w:ascii="Arial Nova" w:hAnsi="Arial Nova" w:cs="Arial"/>
                <w:bCs/>
                <w:iCs/>
                <w:spacing w:val="-2"/>
              </w:rPr>
              <w:t xml:space="preserve"> address </w:t>
            </w:r>
            <w:r w:rsidRPr="004772AA">
              <w:rPr>
                <w:rFonts w:ascii="Arial Nova" w:hAnsi="Arial Nova" w:cs="Arial"/>
                <w:bCs/>
                <w:iCs/>
                <w:spacing w:val="-2"/>
              </w:rPr>
              <w:t xml:space="preserve">required </w:t>
            </w:r>
            <w:r w:rsidR="00787671" w:rsidRPr="004772AA">
              <w:rPr>
                <w:rFonts w:ascii="Arial Nova" w:hAnsi="Arial Nova" w:cs="Arial"/>
                <w:bCs/>
                <w:iCs/>
                <w:spacing w:val="-2"/>
              </w:rPr>
              <w:t>in section 4 must be within the same locality as the proposed premises.</w:t>
            </w:r>
          </w:p>
        </w:tc>
      </w:tr>
      <w:bookmarkEnd w:id="5"/>
    </w:tbl>
    <w:p w14:paraId="1E88A72D" w14:textId="77777777" w:rsidR="00260124" w:rsidRPr="00047472" w:rsidRDefault="00260124" w:rsidP="000F7E42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096"/>
      </w:tblGrid>
      <w:tr w:rsidR="00224B44" w:rsidRPr="00C1417E" w14:paraId="02E68FD0" w14:textId="77777777" w:rsidTr="00042D30">
        <w:trPr>
          <w:trHeight w:val="576"/>
        </w:trPr>
        <w:tc>
          <w:tcPr>
            <w:tcW w:w="10797" w:type="dxa"/>
            <w:gridSpan w:val="2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1BB17BC9" w14:textId="76684FB6" w:rsidR="00224B44" w:rsidRPr="004772AA" w:rsidRDefault="00224B44" w:rsidP="00042D30">
            <w:pPr>
              <w:spacing w:line="276" w:lineRule="auto"/>
              <w:rPr>
                <w:rFonts w:ascii="Arial Nova" w:hAnsi="Arial Nova" w:cs="Arial"/>
                <w:b/>
                <w:bCs/>
              </w:rPr>
            </w:pPr>
            <w:r w:rsidRPr="004772AA">
              <w:rPr>
                <w:rFonts w:ascii="Arial Nova" w:hAnsi="Arial Nova" w:cs="Arial"/>
                <w:b/>
                <w:bCs/>
                <w:color w:val="FFFFFF" w:themeColor="background1"/>
              </w:rPr>
              <w:t>SECTION 5 – DECLARATION</w:t>
            </w:r>
          </w:p>
        </w:tc>
      </w:tr>
      <w:tr w:rsidR="00224B44" w:rsidRPr="001636F6" w14:paraId="09714829" w14:textId="77777777" w:rsidTr="00042D30">
        <w:trPr>
          <w:trHeight w:val="1361"/>
        </w:trPr>
        <w:tc>
          <w:tcPr>
            <w:tcW w:w="10797" w:type="dxa"/>
            <w:gridSpan w:val="2"/>
            <w:tcBorders>
              <w:top w:val="single" w:sz="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6227BE1B" w14:textId="77777777" w:rsidR="00224B44" w:rsidRPr="004772AA" w:rsidRDefault="00224B44" w:rsidP="00042D30">
            <w:p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</w:pPr>
            <w:r w:rsidRPr="004772AA"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  <w:t>I hereby declare and certify that:</w:t>
            </w:r>
          </w:p>
          <w:p w14:paraId="29B4FDB6" w14:textId="77777777" w:rsidR="00224B44" w:rsidRPr="004772AA" w:rsidRDefault="00224B44" w:rsidP="00042D30">
            <w:pPr>
              <w:pStyle w:val="ListParagraph"/>
              <w:numPr>
                <w:ilvl w:val="0"/>
                <w:numId w:val="10"/>
              </w:num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4772AA">
              <w:rPr>
                <w:rFonts w:ascii="Arial Nova" w:hAnsi="Arial Nova" w:cs="Arial Narrow"/>
                <w:spacing w:val="-3"/>
                <w:sz w:val="20"/>
                <w:szCs w:val="20"/>
              </w:rPr>
              <w:t>The information provided in this form, together with all accompanying attachments, is true, complete, and correct to the best of my knowledge and belief.</w:t>
            </w:r>
          </w:p>
          <w:p w14:paraId="1F75E8D0" w14:textId="77777777" w:rsidR="00224B44" w:rsidRPr="004772AA" w:rsidRDefault="00224B44" w:rsidP="00042D30">
            <w:pPr>
              <w:pStyle w:val="ListParagraph"/>
              <w:numPr>
                <w:ilvl w:val="0"/>
                <w:numId w:val="10"/>
              </w:num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4772AA">
              <w:rPr>
                <w:rFonts w:ascii="Arial Nova" w:hAnsi="Arial Nova" w:cs="Arial Narrow"/>
                <w:spacing w:val="-3"/>
                <w:sz w:val="20"/>
                <w:szCs w:val="20"/>
              </w:rPr>
              <w:t>Where this application is submitted on behalf of an entity, I confirm that I am duly authorised to execute and submit this application on its behalf.</w:t>
            </w:r>
          </w:p>
        </w:tc>
      </w:tr>
      <w:tr w:rsidR="00224B44" w:rsidRPr="0039551D" w14:paraId="6BD07556" w14:textId="77777777" w:rsidTr="00042D30">
        <w:trPr>
          <w:trHeight w:val="1321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224B44" w:rsidRPr="004772AA" w14:paraId="245E0CF6" w14:textId="77777777" w:rsidTr="00042D30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9EA0324" w14:textId="77777777" w:rsidR="00224B44" w:rsidRPr="004772AA" w:rsidRDefault="00224B44" w:rsidP="00042D30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1876967" w14:textId="77777777" w:rsidR="00224B44" w:rsidRPr="004772AA" w:rsidRDefault="00224B44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2E3486B" w14:textId="77777777" w:rsidR="00224B44" w:rsidRPr="004772AA" w:rsidRDefault="00224B44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224B44" w:rsidRPr="004772AA" w14:paraId="289F7361" w14:textId="77777777" w:rsidTr="00042D30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7240160" w14:textId="77777777" w:rsidR="00224B44" w:rsidRPr="004772AA" w:rsidRDefault="00224B44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4772AA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4B5588B4" w14:textId="77777777" w:rsidR="00224B44" w:rsidRPr="004772AA" w:rsidRDefault="00224B44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2B6A5083" w14:textId="77777777" w:rsidR="00224B44" w:rsidRPr="004772AA" w:rsidRDefault="00224B44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4772AA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81A1626" w14:textId="77777777" w:rsidR="00224B44" w:rsidRPr="004772AA" w:rsidRDefault="00224B44" w:rsidP="00042D3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24B44" w14:paraId="0E01CCBF" w14:textId="77777777" w:rsidTr="00042D30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73253A9" w14:textId="77777777" w:rsidR="00224B44" w:rsidRPr="004772AA" w:rsidRDefault="00224B44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573398662"/>
            <w:placeholder>
              <w:docPart w:val="A281F4A863B042CF9A0BA8A0404DD32C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0C05822" w14:textId="77777777" w:rsidR="00224B44" w:rsidRPr="004772AA" w:rsidRDefault="00224B44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41CE9" w:rsidRPr="0039551D" w14:paraId="7AA89230" w14:textId="77777777" w:rsidTr="00042D30">
        <w:trPr>
          <w:trHeight w:val="397"/>
        </w:trPr>
        <w:tc>
          <w:tcPr>
            <w:tcW w:w="1701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79DACD0" w14:textId="77777777" w:rsidR="00A41CE9" w:rsidRPr="004772AA" w:rsidRDefault="00A41CE9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621416075"/>
            <w:placeholder>
              <w:docPart w:val="59446F2F9CF9478599B36CE87E1B12DE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06FB884C" w14:textId="77777777" w:rsidR="00A41CE9" w:rsidRPr="004772AA" w:rsidRDefault="00A41CE9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41CE9" w:rsidRPr="0039551D" w14:paraId="385A1E22" w14:textId="77777777" w:rsidTr="00042D30">
        <w:trPr>
          <w:trHeight w:val="1461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A41CE9" w:rsidRPr="004772AA" w14:paraId="1542DAA5" w14:textId="77777777" w:rsidTr="00042D30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2FFD3FB0" w14:textId="77777777" w:rsidR="00A41CE9" w:rsidRPr="004772AA" w:rsidRDefault="00A41CE9" w:rsidP="00042D30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1810D58" w14:textId="77777777" w:rsidR="00A41CE9" w:rsidRPr="004772AA" w:rsidRDefault="00A41CE9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6EE9AA9A" w14:textId="77777777" w:rsidR="00A41CE9" w:rsidRPr="004772AA" w:rsidRDefault="00A41CE9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A41CE9" w:rsidRPr="004772AA" w14:paraId="58CD3810" w14:textId="77777777" w:rsidTr="00042D30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0CAB9CB" w14:textId="77777777" w:rsidR="00A41CE9" w:rsidRPr="004772AA" w:rsidRDefault="00A41CE9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4772AA">
                    <w:rPr>
                      <w:rFonts w:ascii="Arial Nova" w:hAnsi="Arial Nova" w:cs="Segoe UI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3C467005" w14:textId="77777777" w:rsidR="00A41CE9" w:rsidRPr="004772AA" w:rsidRDefault="00A41CE9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5445065" w14:textId="77777777" w:rsidR="00A41CE9" w:rsidRPr="004772AA" w:rsidRDefault="00A41CE9" w:rsidP="00042D30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4772AA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53ECA3F0" w14:textId="77777777" w:rsidR="00A41CE9" w:rsidRPr="004772AA" w:rsidRDefault="00A41CE9" w:rsidP="00042D3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A41CE9" w14:paraId="04EA478F" w14:textId="77777777" w:rsidTr="00A41CE9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442C010" w14:textId="77777777" w:rsidR="00A41CE9" w:rsidRPr="004772AA" w:rsidRDefault="00A41CE9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268080189"/>
            <w:placeholder>
              <w:docPart w:val="54F33004E6EE4A25B8057658C84D5F3F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FCF0B1E" w14:textId="77777777" w:rsidR="00A41CE9" w:rsidRPr="004772AA" w:rsidRDefault="00A41CE9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41CE9" w:rsidRPr="0039551D" w14:paraId="67AFEE7E" w14:textId="77777777" w:rsidTr="00A41CE9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2AC7DB45" w14:textId="77777777" w:rsidR="00A41CE9" w:rsidRPr="004772AA" w:rsidRDefault="00A41CE9" w:rsidP="00042D3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4772AA">
              <w:rPr>
                <w:rFonts w:ascii="Arial Nova" w:hAnsi="Arial Nova" w:cs="Arial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66199299"/>
            <w:placeholder>
              <w:docPart w:val="046260FFE68F46F58A248227A9EDB95C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5033A0E2" w14:textId="77777777" w:rsidR="00A41CE9" w:rsidRPr="004772AA" w:rsidRDefault="00A41CE9" w:rsidP="00042D30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4772AA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7C706DDC" w14:textId="77777777" w:rsidR="00764AE3" w:rsidRPr="004772AA" w:rsidRDefault="00764AE3" w:rsidP="00D625DE">
      <w:pPr>
        <w:spacing w:after="0" w:line="240" w:lineRule="auto"/>
        <w:rPr>
          <w:rFonts w:ascii="Arial Nova" w:hAnsi="Arial Nova"/>
          <w:sz w:val="10"/>
          <w:szCs w:val="10"/>
        </w:rPr>
      </w:pPr>
      <w:bookmarkStart w:id="6" w:name="_Hlk215571838"/>
      <w:bookmarkEnd w:id="0"/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0795"/>
      </w:tblGrid>
      <w:tr w:rsidR="001636F6" w:rsidRPr="00571261" w14:paraId="488E2BC8" w14:textId="77777777" w:rsidTr="004772AA">
        <w:trPr>
          <w:trHeight w:val="681"/>
        </w:trPr>
        <w:tc>
          <w:tcPr>
            <w:tcW w:w="10795" w:type="dxa"/>
            <w:shd w:val="clear" w:color="auto" w:fill="F0E6FA"/>
            <w:vAlign w:val="center"/>
          </w:tcPr>
          <w:p w14:paraId="17523A2A" w14:textId="7FE51AF6" w:rsidR="001636F6" w:rsidRPr="004772AA" w:rsidRDefault="001636F6" w:rsidP="00047472">
            <w:p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</w:rPr>
            </w:pPr>
            <w:r w:rsidRPr="004772AA">
              <w:rPr>
                <w:rFonts w:ascii="Arial Nova" w:hAnsi="Arial Nova" w:cs="Arial"/>
                <w:b/>
                <w:bCs/>
              </w:rPr>
              <w:t>IMPORTANT NOTE:</w:t>
            </w:r>
            <w:r w:rsidRPr="004772AA">
              <w:rPr>
                <w:rFonts w:ascii="Arial Nova" w:hAnsi="Arial Nova" w:cs="Arial"/>
                <w:b/>
                <w:bCs/>
                <w:i/>
                <w:iCs/>
              </w:rPr>
              <w:t xml:space="preserve"> </w:t>
            </w:r>
            <w:r w:rsidRPr="004772AA">
              <w:rPr>
                <w:rFonts w:ascii="Arial Nova" w:hAnsi="Arial Nova" w:cs="Arial"/>
                <w:spacing w:val="-3"/>
              </w:rPr>
              <w:t xml:space="preserve">It is an offence under the </w:t>
            </w:r>
            <w:r w:rsidRPr="004772AA">
              <w:rPr>
                <w:rFonts w:ascii="Arial Nova" w:hAnsi="Arial Nova" w:cs="Arial"/>
                <w:i/>
                <w:iCs/>
                <w:spacing w:val="-3"/>
              </w:rPr>
              <w:t>Liquor Control Act 1988</w:t>
            </w:r>
            <w:r w:rsidRPr="004772AA">
              <w:rPr>
                <w:rFonts w:ascii="Arial Nova" w:hAnsi="Arial Nova" w:cs="Arial"/>
                <w:spacing w:val="-3"/>
              </w:rPr>
              <w:t xml:space="preserve"> to make a statement that is false or misleading. </w:t>
            </w:r>
          </w:p>
        </w:tc>
      </w:tr>
      <w:bookmarkEnd w:id="6"/>
    </w:tbl>
    <w:p w14:paraId="0FF41DD3" w14:textId="77777777" w:rsidR="00A41CE9" w:rsidRPr="004772AA" w:rsidRDefault="00A41CE9" w:rsidP="004772AA">
      <w:pPr>
        <w:spacing w:after="0"/>
        <w:rPr>
          <w:rFonts w:ascii="Arial Nova" w:hAnsi="Arial Nova"/>
          <w:sz w:val="10"/>
          <w:szCs w:val="10"/>
        </w:rPr>
      </w:pPr>
    </w:p>
    <w:p w14:paraId="716C9698" w14:textId="77777777" w:rsidR="00B04B26" w:rsidRPr="004772AA" w:rsidRDefault="00B04B26" w:rsidP="00B04B26">
      <w:pPr>
        <w:rPr>
          <w:sz w:val="18"/>
          <w:szCs w:val="18"/>
        </w:rPr>
      </w:pPr>
    </w:p>
    <w:p w14:paraId="2C093774" w14:textId="7C0D3AF0" w:rsidR="009E3ED5" w:rsidRPr="00071B40" w:rsidRDefault="00071B40" w:rsidP="009E3ED5">
      <w:pPr>
        <w:spacing w:after="80" w:line="240" w:lineRule="auto"/>
        <w:jc w:val="right"/>
        <w:rPr>
          <w:rFonts w:ascii="Arial" w:hAnsi="Arial" w:cs="Arial"/>
          <w:sz w:val="20"/>
          <w:szCs w:val="20"/>
        </w:rPr>
      </w:pPr>
      <w:r w:rsidRPr="004772AA">
        <w:rPr>
          <w:sz w:val="18"/>
          <w:szCs w:val="18"/>
        </w:rPr>
        <w:tab/>
      </w:r>
      <w:r w:rsidRPr="004772AA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F57E166" wp14:editId="0C846102">
                <wp:simplePos x="0" y="0"/>
                <wp:positionH relativeFrom="margin">
                  <wp:posOffset>19632930</wp:posOffset>
                </wp:positionH>
                <wp:positionV relativeFrom="paragraph">
                  <wp:posOffset>92075</wp:posOffset>
                </wp:positionV>
                <wp:extent cx="6545580" cy="1764030"/>
                <wp:effectExtent l="0" t="0" r="7620" b="7620"/>
                <wp:wrapNone/>
                <wp:docPr id="19230280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45580" cy="176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6ED5B3" w14:textId="77777777" w:rsidR="00071B40" w:rsidRDefault="00071B40" w:rsidP="00071B40">
                            <w:pPr>
                              <w:p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pBdr>
                              <w:tabs>
                                <w:tab w:val="left" w:pos="-720"/>
                              </w:tabs>
                              <w:suppressAutoHyphens/>
                              <w:jc w:val="both"/>
                              <w:rPr>
                                <w:rFonts w:ascii="Helvetica" w:hAnsi="Helvetica" w:cs="Helvetica"/>
                                <w:spacing w:val="-3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7E166" id="Rectangle 1" o:spid="_x0000_s1026" style="position:absolute;left:0;text-align:left;margin-left:1545.9pt;margin-top:7.25pt;width:515.4pt;height:138.9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" o:allowincell="f" filled="f" stroked="f" strokeweight="0">
                <v:textbox inset="0,0,0,0">
                  <w:txbxContent>
                    <w:p w14:paraId="796ED5B3" w14:textId="77777777" w:rsidR="00071B40" w:rsidRDefault="00071B40" w:rsidP="00071B40">
                      <w:pPr>
                        <w:pBdr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pBdr>
                        <w:tabs>
                          <w:tab w:val="left" w:pos="-720"/>
                        </w:tabs>
                        <w:suppressAutoHyphens/>
                        <w:jc w:val="both"/>
                        <w:rPr>
                          <w:rFonts w:ascii="Helvetica" w:hAnsi="Helvetica" w:cs="Helvetica"/>
                          <w:spacing w:val="-3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4E75B7" w14:textId="050A3C6A" w:rsidR="00071B40" w:rsidRPr="00071B40" w:rsidRDefault="00071B40" w:rsidP="00071B40">
      <w:pPr>
        <w:tabs>
          <w:tab w:val="left" w:pos="7980"/>
        </w:tabs>
        <w:spacing w:after="80" w:line="240" w:lineRule="auto"/>
        <w:jc w:val="right"/>
        <w:rPr>
          <w:rFonts w:ascii="Arial" w:hAnsi="Arial" w:cs="Arial"/>
          <w:sz w:val="20"/>
          <w:szCs w:val="20"/>
        </w:rPr>
      </w:pPr>
      <w:r w:rsidRPr="00071B40">
        <w:rPr>
          <w:rFonts w:ascii="Arial" w:hAnsi="Arial" w:cs="Arial"/>
          <w:sz w:val="20"/>
          <w:szCs w:val="20"/>
        </w:rPr>
        <w:t xml:space="preserve"> </w:t>
      </w:r>
    </w:p>
    <w:sectPr w:rsidR="00071B40" w:rsidRPr="00071B40" w:rsidSect="00C53650">
      <w:footerReference w:type="first" r:id="rId18"/>
      <w:pgSz w:w="11906" w:h="16838" w:code="9"/>
      <w:pgMar w:top="284" w:right="720" w:bottom="992" w:left="720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CFBBA" w14:textId="77777777" w:rsidR="00327482" w:rsidRDefault="00327482" w:rsidP="009C2718">
      <w:pPr>
        <w:spacing w:after="0" w:line="240" w:lineRule="auto"/>
      </w:pPr>
      <w:r>
        <w:separator/>
      </w:r>
    </w:p>
  </w:endnote>
  <w:endnote w:type="continuationSeparator" w:id="0">
    <w:p w14:paraId="71C5FD4C" w14:textId="77777777" w:rsidR="00327482" w:rsidRDefault="00327482" w:rsidP="009C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534243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1547027884"/>
          <w:docPartObj>
            <w:docPartGallery w:val="Page Numbers (Top of Page)"/>
            <w:docPartUnique/>
          </w:docPartObj>
        </w:sdtPr>
        <w:sdtContent>
          <w:p w14:paraId="57471931" w14:textId="71FA63C3" w:rsidR="00630B80" w:rsidRPr="00630B80" w:rsidRDefault="00630B8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630B80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30B8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630B80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30B8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3A0E205E" w:rsidR="00B15B70" w:rsidRDefault="00B15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240847762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A244CC1" w14:textId="386148AD" w:rsidR="00630B80" w:rsidRPr="00630B80" w:rsidRDefault="00630B8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630B80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30B8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630B80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30B8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7E7D121" w14:textId="77777777" w:rsidR="00630B80" w:rsidRDefault="00630B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374771097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713733869"/>
          <w:docPartObj>
            <w:docPartGallery w:val="Page Numbers (Top of Page)"/>
            <w:docPartUnique/>
          </w:docPartObj>
        </w:sdtPr>
        <w:sdtContent>
          <w:p w14:paraId="543E11AD" w14:textId="77777777" w:rsidR="00630B80" w:rsidRPr="00630B80" w:rsidRDefault="00630B8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630B80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30B8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630B80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30B8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38EC0B" w14:textId="77777777" w:rsidR="00630B80" w:rsidRDefault="00630B8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252203102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627934828"/>
          <w:docPartObj>
            <w:docPartGallery w:val="Page Numbers (Top of Page)"/>
            <w:docPartUnique/>
          </w:docPartObj>
        </w:sdtPr>
        <w:sdtContent>
          <w:p w14:paraId="5A6EB069" w14:textId="77777777" w:rsidR="00630B80" w:rsidRDefault="00630B80" w:rsidP="00630B8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   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63728070" w14:textId="77777777" w:rsidR="00630B80" w:rsidRPr="00924958" w:rsidRDefault="00630B80" w:rsidP="00630B8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3AB62FCA" w14:textId="77777777" w:rsidR="00630B80" w:rsidRPr="00924958" w:rsidRDefault="00630B80" w:rsidP="00630B8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7A542FD2" w14:textId="77777777" w:rsidR="00630B80" w:rsidRPr="00924958" w:rsidRDefault="00630B80" w:rsidP="00630B8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0ABB8A85" w14:textId="77777777" w:rsidR="00630B80" w:rsidRDefault="00630B80" w:rsidP="00630B80">
            <w:pPr>
              <w:spacing w:after="0"/>
              <w:jc w:val="right"/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3F3698EB" w14:textId="14337BF2" w:rsidR="00630B80" w:rsidRPr="00630B80" w:rsidRDefault="00630B8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630B80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30B8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630B80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30B8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30B8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C9538F4" w14:textId="77777777" w:rsidR="00630B80" w:rsidRDefault="00630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E6C0A" w14:textId="77777777" w:rsidR="00327482" w:rsidRDefault="00327482" w:rsidP="009C2718">
      <w:pPr>
        <w:spacing w:after="0" w:line="240" w:lineRule="auto"/>
      </w:pPr>
      <w:r>
        <w:separator/>
      </w:r>
    </w:p>
  </w:footnote>
  <w:footnote w:type="continuationSeparator" w:id="0">
    <w:p w14:paraId="5D387E75" w14:textId="77777777" w:rsidR="00327482" w:rsidRDefault="00327482" w:rsidP="009C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05495A03" w:rsidR="00A16AA6" w:rsidRPr="00907766" w:rsidRDefault="00C53650" w:rsidP="00907766">
    <w:pPr>
      <w:pStyle w:val="Header"/>
      <w:tabs>
        <w:tab w:val="clear" w:pos="4513"/>
        <w:tab w:val="clear" w:pos="9026"/>
        <w:tab w:val="left" w:pos="7260"/>
      </w:tabs>
      <w:rPr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08FC24D5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41922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41922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7D8E80" id="Rectangle: Top Corners Rounded 2" o:spid="_x0000_s1026" style="position:absolute;margin-left:0;margin-top:-35.4pt;width:633pt;height:111.7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419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" path="m236542,l7802558,v130639,,236542,105903,236542,236542l8039100,1419225r,l,1419225r,l,236542c,105903,105903,,236542,xe" fillcolor="#38115e" strokecolor="#38115e" strokeweight="1pt">
              <v:stroke joinstyle="miter"/>
              <v:path arrowok="t" o:connecttype="custom" o:connectlocs="236542,0;7802558,0;8039100,236542;8039100,1419225;8039100,1419225;0,1419225;0,1419225;0,236542;236542,0" o:connectangles="0,0,0,0,0,0,0,0,0"/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6175DC78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2096074703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18807CF0">
      <w:t xml:space="preserve">Form 4 </w:t>
    </w:r>
    <w:r w:rsidR="00907766">
      <w:tab/>
    </w:r>
    <w:r w:rsidR="00B70778">
      <w:tab/>
    </w:r>
    <w:r w:rsidR="00B70778">
      <w:tab/>
    </w:r>
    <w:r w:rsidR="00B70778">
      <w:tab/>
    </w:r>
    <w:r w:rsidR="00907766">
      <w:rPr>
        <w:color w:val="FFFFFF" w:themeColor="background1"/>
      </w:rPr>
      <w:t xml:space="preserve">Form </w:t>
    </w:r>
    <w:r w:rsidR="00B70778">
      <w:rPr>
        <w:color w:val="FFFFFF" w:themeColor="background1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6E4CB" w14:textId="77777777" w:rsidR="00C53650" w:rsidRDefault="00C536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82BD" w14:textId="6968AA61" w:rsidR="00C53650" w:rsidRPr="00907766" w:rsidRDefault="00C53650" w:rsidP="00907766">
    <w:pPr>
      <w:pStyle w:val="Header"/>
      <w:tabs>
        <w:tab w:val="clear" w:pos="4513"/>
        <w:tab w:val="clear" w:pos="9026"/>
        <w:tab w:val="left" w:pos="7260"/>
      </w:tabs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61315" behindDoc="1" locked="0" layoutInCell="1" allowOverlap="1" wp14:anchorId="57977243" wp14:editId="79B9F464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946899089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  <w:r>
      <w:tab/>
    </w:r>
    <w:r>
      <w:tab/>
    </w:r>
    <w:r>
      <w:tab/>
    </w:r>
    <w:r>
      <w:rPr>
        <w:color w:val="FFFFFF" w:themeColor="background1"/>
      </w:rPr>
      <w:t>Form 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9AAEF" w14:textId="77777777" w:rsidR="00C53650" w:rsidRDefault="00C536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3523"/>
    <w:multiLevelType w:val="hybridMultilevel"/>
    <w:tmpl w:val="8EFE4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1672"/>
    <w:multiLevelType w:val="hybridMultilevel"/>
    <w:tmpl w:val="B4CC7ABE"/>
    <w:lvl w:ilvl="0" w:tplc="304E677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21EDB"/>
    <w:multiLevelType w:val="hybridMultilevel"/>
    <w:tmpl w:val="1DFEEE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116650">
    <w:abstractNumId w:val="6"/>
  </w:num>
  <w:num w:numId="2" w16cid:durableId="398593981">
    <w:abstractNumId w:val="4"/>
  </w:num>
  <w:num w:numId="3" w16cid:durableId="1576285157">
    <w:abstractNumId w:val="8"/>
  </w:num>
  <w:num w:numId="4" w16cid:durableId="579828105">
    <w:abstractNumId w:val="7"/>
  </w:num>
  <w:num w:numId="5" w16cid:durableId="786042848">
    <w:abstractNumId w:val="3"/>
  </w:num>
  <w:num w:numId="6" w16cid:durableId="739719147">
    <w:abstractNumId w:val="0"/>
  </w:num>
  <w:num w:numId="7" w16cid:durableId="1712877181">
    <w:abstractNumId w:val="10"/>
  </w:num>
  <w:num w:numId="8" w16cid:durableId="1945183464">
    <w:abstractNumId w:val="2"/>
  </w:num>
  <w:num w:numId="9" w16cid:durableId="41173497">
    <w:abstractNumId w:val="9"/>
  </w:num>
  <w:num w:numId="10" w16cid:durableId="14503208">
    <w:abstractNumId w:val="5"/>
  </w:num>
  <w:num w:numId="11" w16cid:durableId="2098016392">
    <w:abstractNumId w:val="1"/>
  </w:num>
  <w:num w:numId="12" w16cid:durableId="19775672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AEE"/>
    <w:rsid w:val="00007E1C"/>
    <w:rsid w:val="00014116"/>
    <w:rsid w:val="00020384"/>
    <w:rsid w:val="00024DC9"/>
    <w:rsid w:val="000449C2"/>
    <w:rsid w:val="000453FB"/>
    <w:rsid w:val="00047472"/>
    <w:rsid w:val="000537A0"/>
    <w:rsid w:val="000715AD"/>
    <w:rsid w:val="00071B40"/>
    <w:rsid w:val="000A11D6"/>
    <w:rsid w:val="000A4473"/>
    <w:rsid w:val="000D7000"/>
    <w:rsid w:val="000E25AB"/>
    <w:rsid w:val="000E6067"/>
    <w:rsid w:val="000F7E42"/>
    <w:rsid w:val="001131BC"/>
    <w:rsid w:val="00122D69"/>
    <w:rsid w:val="00130AFE"/>
    <w:rsid w:val="001636F6"/>
    <w:rsid w:val="001669EB"/>
    <w:rsid w:val="00170CDA"/>
    <w:rsid w:val="0019286B"/>
    <w:rsid w:val="001A4DD9"/>
    <w:rsid w:val="001A60C8"/>
    <w:rsid w:val="001B2814"/>
    <w:rsid w:val="001D0D2A"/>
    <w:rsid w:val="001D35D9"/>
    <w:rsid w:val="00202201"/>
    <w:rsid w:val="00220B42"/>
    <w:rsid w:val="00224B44"/>
    <w:rsid w:val="00237893"/>
    <w:rsid w:val="00242B9B"/>
    <w:rsid w:val="00260124"/>
    <w:rsid w:val="00275DE9"/>
    <w:rsid w:val="00284773"/>
    <w:rsid w:val="00284E97"/>
    <w:rsid w:val="00294537"/>
    <w:rsid w:val="002B7A63"/>
    <w:rsid w:val="002E54FA"/>
    <w:rsid w:val="003129FB"/>
    <w:rsid w:val="00315753"/>
    <w:rsid w:val="00327482"/>
    <w:rsid w:val="00362B63"/>
    <w:rsid w:val="00365AAA"/>
    <w:rsid w:val="003679BA"/>
    <w:rsid w:val="0037116F"/>
    <w:rsid w:val="0037194A"/>
    <w:rsid w:val="00375E87"/>
    <w:rsid w:val="00381468"/>
    <w:rsid w:val="00390386"/>
    <w:rsid w:val="0039551D"/>
    <w:rsid w:val="003A3A8E"/>
    <w:rsid w:val="003C328A"/>
    <w:rsid w:val="003E4ACD"/>
    <w:rsid w:val="00400A84"/>
    <w:rsid w:val="00401E26"/>
    <w:rsid w:val="00413CF9"/>
    <w:rsid w:val="00430916"/>
    <w:rsid w:val="004333A8"/>
    <w:rsid w:val="00436E32"/>
    <w:rsid w:val="00453673"/>
    <w:rsid w:val="0046621F"/>
    <w:rsid w:val="0047471B"/>
    <w:rsid w:val="004772AA"/>
    <w:rsid w:val="00494C75"/>
    <w:rsid w:val="00495F4D"/>
    <w:rsid w:val="004A7EAD"/>
    <w:rsid w:val="004C2044"/>
    <w:rsid w:val="004C766B"/>
    <w:rsid w:val="004D00B6"/>
    <w:rsid w:val="004F40F2"/>
    <w:rsid w:val="00511C2B"/>
    <w:rsid w:val="00522D77"/>
    <w:rsid w:val="00526528"/>
    <w:rsid w:val="005430CB"/>
    <w:rsid w:val="005672A0"/>
    <w:rsid w:val="00595ED2"/>
    <w:rsid w:val="005A5A84"/>
    <w:rsid w:val="005D4C86"/>
    <w:rsid w:val="005D5216"/>
    <w:rsid w:val="005D579A"/>
    <w:rsid w:val="005E5681"/>
    <w:rsid w:val="005E72B5"/>
    <w:rsid w:val="00630838"/>
    <w:rsid w:val="00630B80"/>
    <w:rsid w:val="00631735"/>
    <w:rsid w:val="00633027"/>
    <w:rsid w:val="0063709D"/>
    <w:rsid w:val="0065288D"/>
    <w:rsid w:val="006720BD"/>
    <w:rsid w:val="0068609E"/>
    <w:rsid w:val="00690239"/>
    <w:rsid w:val="00697A0F"/>
    <w:rsid w:val="006B26BC"/>
    <w:rsid w:val="006C154E"/>
    <w:rsid w:val="006C2F89"/>
    <w:rsid w:val="006D024F"/>
    <w:rsid w:val="006D4642"/>
    <w:rsid w:val="006D4DC1"/>
    <w:rsid w:val="006D50CB"/>
    <w:rsid w:val="006E03F0"/>
    <w:rsid w:val="00740912"/>
    <w:rsid w:val="00754238"/>
    <w:rsid w:val="007542C8"/>
    <w:rsid w:val="00756093"/>
    <w:rsid w:val="00757010"/>
    <w:rsid w:val="00757BDD"/>
    <w:rsid w:val="00764AE3"/>
    <w:rsid w:val="00774157"/>
    <w:rsid w:val="00783234"/>
    <w:rsid w:val="00785BC0"/>
    <w:rsid w:val="007864D7"/>
    <w:rsid w:val="00787671"/>
    <w:rsid w:val="007906BB"/>
    <w:rsid w:val="007B312C"/>
    <w:rsid w:val="007B52B5"/>
    <w:rsid w:val="00800CAD"/>
    <w:rsid w:val="00831612"/>
    <w:rsid w:val="0084465E"/>
    <w:rsid w:val="00846D61"/>
    <w:rsid w:val="008535B8"/>
    <w:rsid w:val="00871ABA"/>
    <w:rsid w:val="00886AEF"/>
    <w:rsid w:val="008925B4"/>
    <w:rsid w:val="00892732"/>
    <w:rsid w:val="008A0C8E"/>
    <w:rsid w:val="008A28F4"/>
    <w:rsid w:val="008A3EC9"/>
    <w:rsid w:val="008C1FF4"/>
    <w:rsid w:val="008E1778"/>
    <w:rsid w:val="008F2C7D"/>
    <w:rsid w:val="0090040C"/>
    <w:rsid w:val="009057A6"/>
    <w:rsid w:val="00905EC9"/>
    <w:rsid w:val="00907766"/>
    <w:rsid w:val="00911EB6"/>
    <w:rsid w:val="009136EF"/>
    <w:rsid w:val="0092438E"/>
    <w:rsid w:val="009363F9"/>
    <w:rsid w:val="00936BA2"/>
    <w:rsid w:val="00966DD5"/>
    <w:rsid w:val="00975CB6"/>
    <w:rsid w:val="009949EA"/>
    <w:rsid w:val="009C2718"/>
    <w:rsid w:val="009E02B1"/>
    <w:rsid w:val="009E3ED5"/>
    <w:rsid w:val="009E78E5"/>
    <w:rsid w:val="009F7BD4"/>
    <w:rsid w:val="00A072E8"/>
    <w:rsid w:val="00A16559"/>
    <w:rsid w:val="00A16AA6"/>
    <w:rsid w:val="00A304BF"/>
    <w:rsid w:val="00A311ED"/>
    <w:rsid w:val="00A41CE9"/>
    <w:rsid w:val="00A52FC5"/>
    <w:rsid w:val="00A57089"/>
    <w:rsid w:val="00A7246E"/>
    <w:rsid w:val="00A77072"/>
    <w:rsid w:val="00A87874"/>
    <w:rsid w:val="00A975CE"/>
    <w:rsid w:val="00AA4135"/>
    <w:rsid w:val="00AD1934"/>
    <w:rsid w:val="00AE3AC2"/>
    <w:rsid w:val="00AF3D88"/>
    <w:rsid w:val="00AF437E"/>
    <w:rsid w:val="00B04B26"/>
    <w:rsid w:val="00B05D22"/>
    <w:rsid w:val="00B15B70"/>
    <w:rsid w:val="00B2110B"/>
    <w:rsid w:val="00B221AD"/>
    <w:rsid w:val="00B43F0E"/>
    <w:rsid w:val="00B504FF"/>
    <w:rsid w:val="00B527AB"/>
    <w:rsid w:val="00B57912"/>
    <w:rsid w:val="00B57E77"/>
    <w:rsid w:val="00B66779"/>
    <w:rsid w:val="00B70778"/>
    <w:rsid w:val="00B955DE"/>
    <w:rsid w:val="00BB021B"/>
    <w:rsid w:val="00BB6B5B"/>
    <w:rsid w:val="00BC580F"/>
    <w:rsid w:val="00BE572F"/>
    <w:rsid w:val="00C02F57"/>
    <w:rsid w:val="00C1417E"/>
    <w:rsid w:val="00C15A35"/>
    <w:rsid w:val="00C31457"/>
    <w:rsid w:val="00C423B1"/>
    <w:rsid w:val="00C44B04"/>
    <w:rsid w:val="00C53650"/>
    <w:rsid w:val="00C54C28"/>
    <w:rsid w:val="00C61645"/>
    <w:rsid w:val="00C666F3"/>
    <w:rsid w:val="00C96AF0"/>
    <w:rsid w:val="00C971A6"/>
    <w:rsid w:val="00CB7B19"/>
    <w:rsid w:val="00CC755C"/>
    <w:rsid w:val="00CC794D"/>
    <w:rsid w:val="00CD17FA"/>
    <w:rsid w:val="00CE4088"/>
    <w:rsid w:val="00CF690B"/>
    <w:rsid w:val="00D03379"/>
    <w:rsid w:val="00D129EE"/>
    <w:rsid w:val="00D21A57"/>
    <w:rsid w:val="00D23B34"/>
    <w:rsid w:val="00D27FD4"/>
    <w:rsid w:val="00D4066C"/>
    <w:rsid w:val="00D625DE"/>
    <w:rsid w:val="00D62B66"/>
    <w:rsid w:val="00D64975"/>
    <w:rsid w:val="00D77A61"/>
    <w:rsid w:val="00D87A06"/>
    <w:rsid w:val="00D90F56"/>
    <w:rsid w:val="00D91AB4"/>
    <w:rsid w:val="00D959A0"/>
    <w:rsid w:val="00DB2A27"/>
    <w:rsid w:val="00DB72F7"/>
    <w:rsid w:val="00DD279D"/>
    <w:rsid w:val="00DE3FFA"/>
    <w:rsid w:val="00DE45CD"/>
    <w:rsid w:val="00E249FD"/>
    <w:rsid w:val="00E4004C"/>
    <w:rsid w:val="00E429F1"/>
    <w:rsid w:val="00E44CCC"/>
    <w:rsid w:val="00E46A80"/>
    <w:rsid w:val="00E501B5"/>
    <w:rsid w:val="00E83AB3"/>
    <w:rsid w:val="00E86243"/>
    <w:rsid w:val="00EA6951"/>
    <w:rsid w:val="00EA6EB8"/>
    <w:rsid w:val="00EC5E77"/>
    <w:rsid w:val="00ED4669"/>
    <w:rsid w:val="00EE059A"/>
    <w:rsid w:val="00EE0C49"/>
    <w:rsid w:val="00EE5342"/>
    <w:rsid w:val="00EF20CB"/>
    <w:rsid w:val="00EF2A16"/>
    <w:rsid w:val="00F0306D"/>
    <w:rsid w:val="00F248B3"/>
    <w:rsid w:val="00F26888"/>
    <w:rsid w:val="00F51E3E"/>
    <w:rsid w:val="00F62CFB"/>
    <w:rsid w:val="00F77BEF"/>
    <w:rsid w:val="00F77FEB"/>
    <w:rsid w:val="00F86A27"/>
    <w:rsid w:val="00F95602"/>
    <w:rsid w:val="00FA0125"/>
    <w:rsid w:val="00FC25E7"/>
    <w:rsid w:val="00FC7C91"/>
    <w:rsid w:val="00FD1B14"/>
    <w:rsid w:val="00FD3067"/>
    <w:rsid w:val="00FF4DDA"/>
    <w:rsid w:val="0642D331"/>
    <w:rsid w:val="18807CF0"/>
    <w:rsid w:val="39880FE8"/>
    <w:rsid w:val="664B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3EB7A32C-5DAF-4374-8E10-0662D4C5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6F6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62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03EE6B115A4EE4906F51F004564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96667-9A2A-4B17-9F07-BF63AD7A3D74}"/>
      </w:docPartPr>
      <w:docPartBody>
        <w:p w:rsidR="00F62CFB" w:rsidRDefault="0047471B" w:rsidP="0047471B">
          <w:pPr>
            <w:pStyle w:val="E103EE6B115A4EE4906F51F004564B857"/>
          </w:pPr>
          <w:r>
            <w:rPr>
              <w:rStyle w:val="PlaceholderText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bookmarkStart w:id="0" w:name="Text2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0"/>
        </w:p>
      </w:docPartBody>
    </w:docPart>
    <w:docPart>
      <w:docPartPr>
        <w:name w:val="84973758E2F9422798FBAAA0F3998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B91B0-7E3B-4EB6-80DD-0553724660E9}"/>
      </w:docPartPr>
      <w:docPartBody>
        <w:p w:rsidR="00F62CFB" w:rsidRDefault="0047471B" w:rsidP="0047471B">
          <w:pPr>
            <w:pStyle w:val="84973758E2F9422798FBAAA0F39980FF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"/>
        </w:p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End w:id="2"/>
        <w:bookmarkEnd w:id="3"/>
        <w:bookmarkEnd w:id="4"/>
        <w:bookmarkEnd w:id="5"/>
        <w:bookmarkEnd w:id="6"/>
        <w:bookmarkEnd w:id="7"/>
        <w:bookmarkEnd w:id="8"/>
      </w:docPartBody>
    </w:docPart>
    <w:docPart>
      <w:docPartPr>
        <w:name w:val="E81EBACAB89B428AAA8D70DE0DD87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D5252-57E3-4EB7-874E-F21A2E51C602}"/>
      </w:docPartPr>
      <w:docPartBody>
        <w:p w:rsidR="00F62CFB" w:rsidRDefault="0047471B" w:rsidP="0047471B">
          <w:pPr>
            <w:pStyle w:val="E81EBACAB89B428AAA8D70DE0DD879F85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bookmarkStart w:id="9" w:name="Text1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9"/>
        </w:p>
      </w:docPartBody>
    </w:docPart>
    <w:docPart>
      <w:docPartPr>
        <w:name w:val="4BAC53BA5CC84600889547D3AF54E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8D5C0-75E7-4115-9E1B-5D8C8E8C561A}"/>
      </w:docPartPr>
      <w:docPartBody>
        <w:p w:rsidR="00F62CFB" w:rsidRDefault="0047471B" w:rsidP="0047471B">
          <w:pPr>
            <w:pStyle w:val="4BAC53BA5CC84600889547D3AF54E5F43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</w:docPartBody>
    </w:docPart>
    <w:docPart>
      <w:docPartPr>
        <w:name w:val="D4C9B7FA502145A88ACECAD9F5048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B062B-5139-4453-8B22-E68736ADA277}"/>
      </w:docPartPr>
      <w:docPartBody>
        <w:p w:rsidR="00327B0B" w:rsidRDefault="00757BDD" w:rsidP="00757BDD">
          <w:pPr>
            <w:pStyle w:val="D4C9B7FA502145A88ACECAD9F5048A61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71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71"/>
        </w:p>
      </w:docPartBody>
    </w:docPart>
    <w:docPart>
      <w:docPartPr>
        <w:name w:val="4374E350513841D4977E369229418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41788-58FD-47F7-BD76-6CAEDBB6D765}"/>
      </w:docPartPr>
      <w:docPartBody>
        <w:p w:rsidR="00327B0B" w:rsidRDefault="00757BDD" w:rsidP="00757BDD">
          <w:pPr>
            <w:pStyle w:val="4374E350513841D4977E369229418FDD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72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72"/>
        </w:p>
      </w:docPartBody>
    </w:docPart>
    <w:docPart>
      <w:docPartPr>
        <w:name w:val="BD2E4FA43DE74371826FC8AA66CFC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13386-E78F-442D-AE22-D561451EA5A4}"/>
      </w:docPartPr>
      <w:docPartBody>
        <w:p w:rsidR="00327B0B" w:rsidRDefault="00757BDD" w:rsidP="00757BDD">
          <w:pPr>
            <w:pStyle w:val="BD2E4FA43DE74371826FC8AA66CFCAC6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73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73"/>
        </w:p>
        <w:bookmarkStart w:id="74" w:name="Text10"/>
        <w:bookmarkStart w:id="75" w:name="Text10"/>
        <w:bookmarkStart w:id="76" w:name="Text2"/>
        <w:bookmarkStart w:id="77" w:name="Text9"/>
        <w:bookmarkStart w:id="78" w:name="Text8"/>
        <w:bookmarkStart w:id="79" w:name="Text8"/>
        <w:bookmarkStart w:id="80" w:name="Text9"/>
        <w:bookmarkStart w:id="81" w:name="Text7"/>
        <w:bookmarkStart w:id="82" w:name="Text4"/>
        <w:bookmarkStart w:id="83" w:name="Text5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</w:docPartBody>
    </w:docPart>
    <w:docPart>
      <w:docPartPr>
        <w:name w:val="59C8AAEE25D74D269510A879A71BC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2346E-CF54-4385-A66F-F9E3370494EF}"/>
      </w:docPartPr>
      <w:docPartBody>
        <w:p w:rsidR="00327B0B" w:rsidRDefault="00757BDD" w:rsidP="00757BDD">
          <w:pPr>
            <w:pStyle w:val="59C8AAEE25D74D269510A879A71BCDE3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10"/>
                <w:enabled/>
                <w:calcOnExit w:val="0"/>
                <w:textInput/>
              </w:ffData>
            </w:fldChar>
          </w:r>
          <w:bookmarkStart w:id="84" w:name="Text10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84"/>
        </w:p>
        <w:bookmarkStart w:id="85" w:name="Text10"/>
        <w:bookmarkStart w:id="86" w:name="Text2"/>
        <w:bookmarkStart w:id="87" w:name="Text9"/>
        <w:bookmarkEnd w:id="85"/>
        <w:bookmarkEnd w:id="86"/>
        <w:bookmarkEnd w:id="87"/>
      </w:docPartBody>
    </w:docPart>
    <w:docPart>
      <w:docPartPr>
        <w:name w:val="BD77A8039B8A499BA608C64B158BB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9B906-8A7E-4EF4-B78B-CC37E4E65A8D}"/>
      </w:docPartPr>
      <w:docPartBody>
        <w:p w:rsidR="00327B0B" w:rsidRDefault="00757BDD" w:rsidP="00757BDD">
          <w:pPr>
            <w:pStyle w:val="BD77A8039B8A499BA608C64B158BB280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8"/>
                <w:enabled/>
                <w:calcOnExit w:val="0"/>
                <w:textInput/>
              </w:ffData>
            </w:fldChar>
          </w:r>
          <w:bookmarkStart w:id="88" w:name="Text8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88"/>
        </w:p>
      </w:docPartBody>
    </w:docPart>
    <w:docPart>
      <w:docPartPr>
        <w:name w:val="77F3CF6D068D424B82A4F41F63570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A6F7D-1B90-466A-8035-2EC4E9CF7202}"/>
      </w:docPartPr>
      <w:docPartBody>
        <w:p w:rsidR="00327B0B" w:rsidRDefault="00757BDD" w:rsidP="00757BDD">
          <w:pPr>
            <w:pStyle w:val="77F3CF6D068D424B82A4F41F6357000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11B6397598644068ECB7080D8F60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BA796-338E-46C9-8FBA-FB58E067029D}"/>
      </w:docPartPr>
      <w:docPartBody>
        <w:p w:rsidR="00327B0B" w:rsidRDefault="00757BDD" w:rsidP="00757BDD">
          <w:pPr>
            <w:pStyle w:val="711B6397598644068ECB7080D8F60FC7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E28A312FA7A476CB773D615904FF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EEE7E-DDCF-4CC0-98A6-D2BAE5EDB8CF}"/>
      </w:docPartPr>
      <w:docPartBody>
        <w:p w:rsidR="00327B0B" w:rsidRDefault="00757BDD" w:rsidP="00757BDD">
          <w:pPr>
            <w:pStyle w:val="AE28A312FA7A476CB773D615904FF669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  <w:bookmarkStart w:id="89" w:name="Text8"/>
        <w:bookmarkEnd w:id="89"/>
      </w:docPartBody>
    </w:docPart>
    <w:docPart>
      <w:docPartPr>
        <w:name w:val="C70443BABD7F4677AC8E78CF2F8AE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3DA21-3CDE-4253-8DDC-EB01104D3C3E}"/>
      </w:docPartPr>
      <w:docPartBody>
        <w:p w:rsidR="00327B0B" w:rsidRDefault="00757BDD" w:rsidP="00757BDD">
          <w:pPr>
            <w:pStyle w:val="C70443BABD7F4677AC8E78CF2F8AE1DF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90" w:name="Text9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90"/>
        </w:p>
      </w:docPartBody>
    </w:docPart>
    <w:docPart>
      <w:docPartPr>
        <w:name w:val="F2DBBC86F8AE4E91832242C5C3814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F42CD-3221-45B8-96E8-61B1CF10503D}"/>
      </w:docPartPr>
      <w:docPartBody>
        <w:p w:rsidR="00327B0B" w:rsidRDefault="00757BDD" w:rsidP="00757BDD">
          <w:pPr>
            <w:pStyle w:val="F2DBBC86F8AE4E91832242C5C381407F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91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91"/>
        </w:p>
      </w:docPartBody>
    </w:docPart>
    <w:docPart>
      <w:docPartPr>
        <w:name w:val="76DAAD83631A4661875E4630D8497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F41F4-D3B2-4EDF-9466-0DAB68E3097A}"/>
      </w:docPartPr>
      <w:docPartBody>
        <w:p w:rsidR="00327B0B" w:rsidRDefault="00757BDD" w:rsidP="00757BDD">
          <w:pPr>
            <w:pStyle w:val="76DAAD83631A4661875E4630D8497676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92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92"/>
        </w:p>
      </w:docPartBody>
    </w:docPart>
    <w:docPart>
      <w:docPartPr>
        <w:name w:val="2A86EE6BED464792A1FB7915BBF50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46A37-6212-4F63-B10B-E75B6CC0F6F6}"/>
      </w:docPartPr>
      <w:docPartBody>
        <w:p w:rsidR="00327B0B" w:rsidRDefault="00757BDD" w:rsidP="00757BDD">
          <w:pPr>
            <w:pStyle w:val="2A86EE6BED464792A1FB7915BBF50031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93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93"/>
        </w:p>
      </w:docPartBody>
    </w:docPart>
    <w:docPart>
      <w:docPartPr>
        <w:name w:val="3D6B39F8D78B4F3E9B7B3BF82D866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C38A4-2474-4F61-B492-D475FDD4D178}"/>
      </w:docPartPr>
      <w:docPartBody>
        <w:p w:rsidR="00327B0B" w:rsidRDefault="00757BDD" w:rsidP="00757BDD">
          <w:pPr>
            <w:pStyle w:val="3D6B39F8D78B4F3E9B7B3BF82D866C0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94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94"/>
        </w:p>
        <w:bookmarkStart w:id="95" w:name="Text1"/>
        <w:bookmarkStart w:id="96" w:name="Text2"/>
        <w:bookmarkStart w:id="97" w:name="Text7"/>
        <w:bookmarkStart w:id="98" w:name="Text4"/>
        <w:bookmarkStart w:id="99" w:name="Text5"/>
        <w:bookmarkStart w:id="100" w:name="Text6"/>
        <w:bookmarkStart w:id="101" w:name="Text7"/>
        <w:bookmarkStart w:id="102" w:name="Text7"/>
        <w:bookmarkStart w:id="103" w:name="Text7"/>
        <w:bookmarkStart w:id="104" w:name="Text7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</w:docPartBody>
    </w:docPart>
    <w:docPart>
      <w:docPartPr>
        <w:name w:val="1B3B72469A444A24B16A44B2A1F02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A8D6C-419D-489C-861E-2B5B19569CFC}"/>
      </w:docPartPr>
      <w:docPartBody>
        <w:p w:rsidR="00327B0B" w:rsidRDefault="00757BDD" w:rsidP="00757BDD">
          <w:pPr>
            <w:pStyle w:val="1B3B72469A444A24B16A44B2A1F02043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05" w:name="Text1"/>
        <w:bookmarkStart w:id="106" w:name="Text2"/>
        <w:bookmarkStart w:id="107" w:name="Text7"/>
        <w:bookmarkStart w:id="108" w:name="Text4"/>
        <w:bookmarkStart w:id="109" w:name="Text5"/>
        <w:bookmarkStart w:id="110" w:name="Text6"/>
        <w:bookmarkEnd w:id="105"/>
        <w:bookmarkEnd w:id="106"/>
        <w:bookmarkEnd w:id="107"/>
        <w:bookmarkEnd w:id="108"/>
        <w:bookmarkEnd w:id="109"/>
        <w:bookmarkEnd w:id="110"/>
      </w:docPartBody>
    </w:docPart>
    <w:docPart>
      <w:docPartPr>
        <w:name w:val="58F012AFC1A74D459016BA291F417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8AA66-3912-4BA5-8C6C-0C2D292AB9EB}"/>
      </w:docPartPr>
      <w:docPartBody>
        <w:p w:rsidR="00327B0B" w:rsidRDefault="00757BDD" w:rsidP="00757BDD">
          <w:pPr>
            <w:pStyle w:val="58F012AFC1A74D459016BA291F4178F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91B88FB85A54387A0003693425C3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591E8-0A76-4EED-BCCF-7078F252A1C4}"/>
      </w:docPartPr>
      <w:docPartBody>
        <w:p w:rsidR="00327B0B" w:rsidRDefault="00757BDD" w:rsidP="00757BDD">
          <w:pPr>
            <w:pStyle w:val="691B88FB85A54387A0003693425C30E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11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11"/>
        </w:p>
      </w:docPartBody>
    </w:docPart>
    <w:docPart>
      <w:docPartPr>
        <w:name w:val="507BC3EC16EE459B8F7B1ED221EA9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DE9AB-848F-427B-883C-FFC546F50347}"/>
      </w:docPartPr>
      <w:docPartBody>
        <w:p w:rsidR="00327B0B" w:rsidRDefault="00757BDD" w:rsidP="00757BDD">
          <w:pPr>
            <w:pStyle w:val="507BC3EC16EE459B8F7B1ED221EA9DB9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bookmarkStart w:id="112" w:name="Text4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12"/>
        </w:p>
      </w:docPartBody>
    </w:docPart>
    <w:docPart>
      <w:docPartPr>
        <w:name w:val="64598C57904A4815BFAECC718147D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DA672-C5FC-4AED-8CDD-DC8A8D05F64C}"/>
      </w:docPartPr>
      <w:docPartBody>
        <w:p w:rsidR="00327B0B" w:rsidRDefault="00757BDD" w:rsidP="00757BDD">
          <w:pPr>
            <w:pStyle w:val="64598C57904A4815BFAECC718147D877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13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13"/>
        </w:p>
      </w:docPartBody>
    </w:docPart>
    <w:docPart>
      <w:docPartPr>
        <w:name w:val="4BA95F76407844D9959FC6AC18D89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23439-0171-4538-AB7B-51BCE6EFD1BC}"/>
      </w:docPartPr>
      <w:docPartBody>
        <w:p w:rsidR="00327B0B" w:rsidRDefault="00757BDD" w:rsidP="00757BDD">
          <w:pPr>
            <w:pStyle w:val="4BA95F76407844D9959FC6AC18D895DF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14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14"/>
        </w:p>
      </w:docPartBody>
    </w:docPart>
    <w:docPart>
      <w:docPartPr>
        <w:name w:val="A281F4A863B042CF9A0BA8A0404DD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C8229-A9A6-4149-995D-080A2D1C00C1}"/>
      </w:docPartPr>
      <w:docPartBody>
        <w:p w:rsidR="00327B0B" w:rsidRDefault="00757BDD" w:rsidP="00757BDD">
          <w:pPr>
            <w:pStyle w:val="A281F4A863B042CF9A0BA8A0404DD32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59446F2F9CF9478599B36CE87E1B1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5D5D6-94E1-4F23-A6A5-B9AF60459A76}"/>
      </w:docPartPr>
      <w:docPartBody>
        <w:p w:rsidR="00327B0B" w:rsidRDefault="00757BDD" w:rsidP="00757BDD">
          <w:pPr>
            <w:pStyle w:val="59446F2F9CF9478599B36CE87E1B12D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54F33004E6EE4A25B8057658C84D5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E4A5B-5A23-430F-9C56-247CBC5D7334}"/>
      </w:docPartPr>
      <w:docPartBody>
        <w:p w:rsidR="00327B0B" w:rsidRDefault="00757BDD" w:rsidP="00757BDD">
          <w:pPr>
            <w:pStyle w:val="54F33004E6EE4A25B8057658C84D5F3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046260FFE68F46F58A248227A9EDB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80837-AA4D-4445-8B39-39B17FF32713}"/>
      </w:docPartPr>
      <w:docPartBody>
        <w:p w:rsidR="00327B0B" w:rsidRDefault="00757BDD" w:rsidP="00757BDD">
          <w:pPr>
            <w:pStyle w:val="046260FFE68F46F58A248227A9EDB95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15" w:name="Text1"/>
        <w:bookmarkStart w:id="116" w:name="Text2"/>
        <w:bookmarkStart w:id="117" w:name="Text7"/>
        <w:bookmarkStart w:id="118" w:name="Text4"/>
        <w:bookmarkStart w:id="119" w:name="Text5"/>
        <w:bookmarkStart w:id="120" w:name="Text6"/>
        <w:bookmarkEnd w:id="115"/>
        <w:bookmarkEnd w:id="116"/>
        <w:bookmarkEnd w:id="117"/>
        <w:bookmarkEnd w:id="118"/>
        <w:bookmarkEnd w:id="119"/>
        <w:bookmarkEnd w:id="120"/>
      </w:docPartBody>
    </w:docPart>
    <w:docPart>
      <w:docPartPr>
        <w:name w:val="52A4AEFDF6CE40C590B2A8A1611C1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8107C-885B-44F7-8B3C-5C01AA5E99E6}"/>
      </w:docPartPr>
      <w:docPartBody>
        <w:p w:rsidR="008B6E22" w:rsidRDefault="005D3E34" w:rsidP="005D3E34">
          <w:pPr>
            <w:pStyle w:val="52A4AEFDF6CE40C590B2A8A1611C17B5"/>
          </w:pPr>
          <w:r>
            <w:rPr>
              <w:rStyle w:val="PlaceholderText"/>
            </w:rPr>
            <w:fldChar w:fldCharType="begin">
              <w:ffData>
                <w:name w:val="Text2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09B5"/>
    <w:rsid w:val="000633AE"/>
    <w:rsid w:val="00075966"/>
    <w:rsid w:val="000B6EEB"/>
    <w:rsid w:val="00100CD5"/>
    <w:rsid w:val="001013DE"/>
    <w:rsid w:val="00122D69"/>
    <w:rsid w:val="00160F9D"/>
    <w:rsid w:val="002A3540"/>
    <w:rsid w:val="002F3323"/>
    <w:rsid w:val="00327B0B"/>
    <w:rsid w:val="00365AAA"/>
    <w:rsid w:val="00381468"/>
    <w:rsid w:val="00413CF9"/>
    <w:rsid w:val="004333A8"/>
    <w:rsid w:val="00473879"/>
    <w:rsid w:val="0047471B"/>
    <w:rsid w:val="004760C5"/>
    <w:rsid w:val="004A32F8"/>
    <w:rsid w:val="004A3AEA"/>
    <w:rsid w:val="004C766B"/>
    <w:rsid w:val="004D00B6"/>
    <w:rsid w:val="005041B1"/>
    <w:rsid w:val="005350F3"/>
    <w:rsid w:val="005430CB"/>
    <w:rsid w:val="0054406C"/>
    <w:rsid w:val="005A4420"/>
    <w:rsid w:val="005A48E0"/>
    <w:rsid w:val="005B298B"/>
    <w:rsid w:val="005D3E34"/>
    <w:rsid w:val="006133F3"/>
    <w:rsid w:val="00640EED"/>
    <w:rsid w:val="0065288D"/>
    <w:rsid w:val="006D50CB"/>
    <w:rsid w:val="00727AED"/>
    <w:rsid w:val="00754238"/>
    <w:rsid w:val="00756093"/>
    <w:rsid w:val="00757BDD"/>
    <w:rsid w:val="00783234"/>
    <w:rsid w:val="007C384E"/>
    <w:rsid w:val="00823611"/>
    <w:rsid w:val="008925B4"/>
    <w:rsid w:val="008A3EC9"/>
    <w:rsid w:val="008B6E22"/>
    <w:rsid w:val="009057A6"/>
    <w:rsid w:val="00905EC9"/>
    <w:rsid w:val="009E1997"/>
    <w:rsid w:val="009F315B"/>
    <w:rsid w:val="00A91117"/>
    <w:rsid w:val="00AF3D88"/>
    <w:rsid w:val="00AF437E"/>
    <w:rsid w:val="00B104E9"/>
    <w:rsid w:val="00B2110B"/>
    <w:rsid w:val="00B57E77"/>
    <w:rsid w:val="00B821F4"/>
    <w:rsid w:val="00C22004"/>
    <w:rsid w:val="00C37EEA"/>
    <w:rsid w:val="00C666F3"/>
    <w:rsid w:val="00C96AF0"/>
    <w:rsid w:val="00CB7B19"/>
    <w:rsid w:val="00CE3DAD"/>
    <w:rsid w:val="00DE45CD"/>
    <w:rsid w:val="00F008D3"/>
    <w:rsid w:val="00F02273"/>
    <w:rsid w:val="00F176BE"/>
    <w:rsid w:val="00F248B3"/>
    <w:rsid w:val="00F62CFB"/>
    <w:rsid w:val="00F7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3E34"/>
    <w:rPr>
      <w:color w:val="666666"/>
    </w:rPr>
  </w:style>
  <w:style w:type="paragraph" w:customStyle="1" w:styleId="E81EBACAB89B428AAA8D70DE0DD879F85">
    <w:name w:val="E81EBACAB89B428AAA8D70DE0DD879F85"/>
    <w:rsid w:val="0047471B"/>
    <w:rPr>
      <w:rFonts w:eastAsiaTheme="minorHAnsi"/>
      <w:lang w:eastAsia="en-US"/>
    </w:rPr>
  </w:style>
  <w:style w:type="paragraph" w:customStyle="1" w:styleId="4BAC53BA5CC84600889547D3AF54E5F43">
    <w:name w:val="4BAC53BA5CC84600889547D3AF54E5F43"/>
    <w:rsid w:val="0047471B"/>
    <w:rPr>
      <w:rFonts w:eastAsiaTheme="minorHAnsi"/>
      <w:lang w:eastAsia="en-US"/>
    </w:rPr>
  </w:style>
  <w:style w:type="paragraph" w:customStyle="1" w:styleId="E103EE6B115A4EE4906F51F004564B857">
    <w:name w:val="E103EE6B115A4EE4906F51F004564B857"/>
    <w:rsid w:val="0047471B"/>
    <w:rPr>
      <w:rFonts w:eastAsiaTheme="minorHAnsi"/>
      <w:lang w:eastAsia="en-US"/>
    </w:rPr>
  </w:style>
  <w:style w:type="paragraph" w:customStyle="1" w:styleId="84973758E2F9422798FBAAA0F39980FF7">
    <w:name w:val="84973758E2F9422798FBAAA0F39980FF7"/>
    <w:rsid w:val="0047471B"/>
    <w:rPr>
      <w:rFonts w:eastAsiaTheme="minorHAnsi"/>
      <w:lang w:eastAsia="en-US"/>
    </w:rPr>
  </w:style>
  <w:style w:type="paragraph" w:customStyle="1" w:styleId="D4C9B7FA502145A88ACECAD9F5048A61">
    <w:name w:val="D4C9B7FA502145A88ACECAD9F5048A61"/>
    <w:rsid w:val="00757BDD"/>
  </w:style>
  <w:style w:type="paragraph" w:customStyle="1" w:styleId="4374E350513841D4977E369229418FDD">
    <w:name w:val="4374E350513841D4977E369229418FDD"/>
    <w:rsid w:val="00757BDD"/>
  </w:style>
  <w:style w:type="paragraph" w:customStyle="1" w:styleId="BD2E4FA43DE74371826FC8AA66CFCAC6">
    <w:name w:val="BD2E4FA43DE74371826FC8AA66CFCAC6"/>
    <w:rsid w:val="00757BDD"/>
  </w:style>
  <w:style w:type="paragraph" w:customStyle="1" w:styleId="59C8AAEE25D74D269510A879A71BCDE3">
    <w:name w:val="59C8AAEE25D74D269510A879A71BCDE3"/>
    <w:rsid w:val="00757BDD"/>
  </w:style>
  <w:style w:type="paragraph" w:customStyle="1" w:styleId="BD77A8039B8A499BA608C64B158BB280">
    <w:name w:val="BD77A8039B8A499BA608C64B158BB280"/>
    <w:rsid w:val="00757BDD"/>
  </w:style>
  <w:style w:type="paragraph" w:customStyle="1" w:styleId="77F3CF6D068D424B82A4F41F63570006">
    <w:name w:val="77F3CF6D068D424B82A4F41F63570006"/>
    <w:rsid w:val="00757BDD"/>
  </w:style>
  <w:style w:type="paragraph" w:customStyle="1" w:styleId="711B6397598644068ECB7080D8F60FC7">
    <w:name w:val="711B6397598644068ECB7080D8F60FC7"/>
    <w:rsid w:val="00757BDD"/>
  </w:style>
  <w:style w:type="paragraph" w:customStyle="1" w:styleId="AE28A312FA7A476CB773D615904FF669">
    <w:name w:val="AE28A312FA7A476CB773D615904FF669"/>
    <w:rsid w:val="00757BDD"/>
  </w:style>
  <w:style w:type="paragraph" w:customStyle="1" w:styleId="C70443BABD7F4677AC8E78CF2F8AE1DF">
    <w:name w:val="C70443BABD7F4677AC8E78CF2F8AE1DF"/>
    <w:rsid w:val="00757BDD"/>
  </w:style>
  <w:style w:type="paragraph" w:customStyle="1" w:styleId="F2DBBC86F8AE4E91832242C5C381407F">
    <w:name w:val="F2DBBC86F8AE4E91832242C5C381407F"/>
    <w:rsid w:val="00757BDD"/>
  </w:style>
  <w:style w:type="paragraph" w:customStyle="1" w:styleId="76DAAD83631A4661875E4630D8497676">
    <w:name w:val="76DAAD83631A4661875E4630D8497676"/>
    <w:rsid w:val="00757BDD"/>
  </w:style>
  <w:style w:type="paragraph" w:customStyle="1" w:styleId="2A86EE6BED464792A1FB7915BBF50031">
    <w:name w:val="2A86EE6BED464792A1FB7915BBF50031"/>
    <w:rsid w:val="00757BDD"/>
  </w:style>
  <w:style w:type="paragraph" w:customStyle="1" w:styleId="3D6B39F8D78B4F3E9B7B3BF82D866C07">
    <w:name w:val="3D6B39F8D78B4F3E9B7B3BF82D866C07"/>
    <w:rsid w:val="00757BDD"/>
  </w:style>
  <w:style w:type="paragraph" w:customStyle="1" w:styleId="1B3B72469A444A24B16A44B2A1F02043">
    <w:name w:val="1B3B72469A444A24B16A44B2A1F02043"/>
    <w:rsid w:val="00757BDD"/>
  </w:style>
  <w:style w:type="paragraph" w:customStyle="1" w:styleId="58F012AFC1A74D459016BA291F4178F7">
    <w:name w:val="58F012AFC1A74D459016BA291F4178F7"/>
    <w:rsid w:val="00757BDD"/>
  </w:style>
  <w:style w:type="paragraph" w:customStyle="1" w:styleId="691B88FB85A54387A0003693425C30E7">
    <w:name w:val="691B88FB85A54387A0003693425C30E7"/>
    <w:rsid w:val="00757BDD"/>
  </w:style>
  <w:style w:type="paragraph" w:customStyle="1" w:styleId="507BC3EC16EE459B8F7B1ED221EA9DB9">
    <w:name w:val="507BC3EC16EE459B8F7B1ED221EA9DB9"/>
    <w:rsid w:val="00757BDD"/>
  </w:style>
  <w:style w:type="paragraph" w:customStyle="1" w:styleId="64598C57904A4815BFAECC718147D877">
    <w:name w:val="64598C57904A4815BFAECC718147D877"/>
    <w:rsid w:val="00757BDD"/>
  </w:style>
  <w:style w:type="paragraph" w:customStyle="1" w:styleId="4BA95F76407844D9959FC6AC18D895DF">
    <w:name w:val="4BA95F76407844D9959FC6AC18D895DF"/>
    <w:rsid w:val="00757BDD"/>
  </w:style>
  <w:style w:type="paragraph" w:customStyle="1" w:styleId="A281F4A863B042CF9A0BA8A0404DD32C">
    <w:name w:val="A281F4A863B042CF9A0BA8A0404DD32C"/>
    <w:rsid w:val="00757BDD"/>
  </w:style>
  <w:style w:type="paragraph" w:customStyle="1" w:styleId="59446F2F9CF9478599B36CE87E1B12DE">
    <w:name w:val="59446F2F9CF9478599B36CE87E1B12DE"/>
    <w:rsid w:val="00757BDD"/>
  </w:style>
  <w:style w:type="paragraph" w:customStyle="1" w:styleId="54F33004E6EE4A25B8057658C84D5F3F">
    <w:name w:val="54F33004E6EE4A25B8057658C84D5F3F"/>
    <w:rsid w:val="00757BDD"/>
  </w:style>
  <w:style w:type="paragraph" w:customStyle="1" w:styleId="046260FFE68F46F58A248227A9EDB95C">
    <w:name w:val="046260FFE68F46F58A248227A9EDB95C"/>
    <w:rsid w:val="00757BDD"/>
  </w:style>
  <w:style w:type="paragraph" w:customStyle="1" w:styleId="52A4AEFDF6CE40C590B2A8A1611C17B5">
    <w:name w:val="52A4AEFDF6CE40C590B2A8A1611C17B5"/>
    <w:rsid w:val="005D3E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A111064339</value>
    </field>
    <field name="Objective-Title">
      <value order="0">FORM 4 - Notice of Application for Licence - Conversion or Replacement of Special Facility</value>
    </field>
    <field name="Objective-Description">
      <value order="0">Initial upload of draft forms downloaded from Sharepoint.</value>
    </field>
    <field name="Objective-CreationStamp">
      <value order="0">2026-05-27T02:05:30Z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2026-06-16T05:39:17Z</value>
    </field>
    <field name="Objective-ModificationStamp">
      <value order="0">2026-06-16T05:39:17Z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vA121123467</value>
    </field>
    <field name="Objective-Version">
      <value order="0">6.0</value>
    </field>
    <field name="Objective-VersionNumber">
      <value order="0">6</value>
    </field>
    <field name="Objective-VersionComment">
      <value order="0">reviewing and updating from GM licenings feedback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3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6D199F-447F-4A13-9AB5-10FC80CE3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4321</CharactersWithSpaces>
  <SharedDoc>false</SharedDoc>
  <HLinks>
    <vt:vector size="12" baseType="variant">
      <vt:variant>
        <vt:i4>3145850</vt:i4>
      </vt:variant>
      <vt:variant>
        <vt:i4>87</vt:i4>
      </vt:variant>
      <vt:variant>
        <vt:i4>0</vt:i4>
      </vt:variant>
      <vt:variant>
        <vt:i4>5</vt:i4>
      </vt:variant>
      <vt:variant>
        <vt:lpwstr>http://www.lgirs.wa.gov.au/</vt:lpwstr>
      </vt:variant>
      <vt:variant>
        <vt:lpwstr/>
      </vt:variant>
      <vt:variant>
        <vt:i4>6750279</vt:i4>
      </vt:variant>
      <vt:variant>
        <vt:i4>84</vt:i4>
      </vt:variant>
      <vt:variant>
        <vt:i4>0</vt:i4>
      </vt:variant>
      <vt:variant>
        <vt:i4>5</vt:i4>
      </vt:variant>
      <vt:variant>
        <vt:lpwstr>mailto:rgl@lgirs.wa.gov.au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2025-12-02T01:26:00Z</cp:lastPrinted>
  <dcterms:created xsi:type="dcterms:W3CDTF">2026-07-17T01:02:00Z</dcterms:created>
  <dcterms:modified xsi:type="dcterms:W3CDTF">2026-07-17T01:02:00Z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A111064339</vt:lpwstr>
  </property>
  <property fmtid="{D5CDD505-2E9C-101B-9397-08002B2CF9AE}" pid="13" name="Objective-Title">
    <vt:lpwstr>FORM 4 - Notice of Application for Licence - Conversion or Replacement of Special Facility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2026-05-27T02:05:30Z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2026-06-16T05:39:17Z</vt:filetime>
  </property>
  <property fmtid="{D5CDD505-2E9C-101B-9397-08002B2CF9AE}" pid="19" name="Objective-ModificationStamp">
    <vt:filetime>2026-06-16T05:39:17Z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vA121123467</vt:lpwstr>
  </property>
  <property fmtid="{D5CDD505-2E9C-101B-9397-08002B2CF9AE}" pid="25" name="Objective-Version">
    <vt:lpwstr>6.0</vt:lpwstr>
  </property>
  <property fmtid="{D5CDD505-2E9C-101B-9397-08002B2CF9AE}" pid="26" name="Objective-VersionNumber">
    <vt:r8>6</vt:r8>
  </property>
  <property fmtid="{D5CDD505-2E9C-101B-9397-08002B2CF9AE}" pid="27" name="Objective-VersionComment">
    <vt:lpwstr>reviewing and updating from GM licenings feedback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