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61D3" w14:textId="73AC184B" w:rsidR="00AF15CE" w:rsidRPr="006D383E" w:rsidRDefault="00AF15CE" w:rsidP="00E54E91">
      <w:pPr>
        <w:pStyle w:val="NoSpacing"/>
        <w:jc w:val="center"/>
        <w:rPr>
          <w:rFonts w:ascii="Arial Bold" w:hAnsi="Arial Bold" w:cs="Arial"/>
          <w:b/>
          <w:bCs/>
          <w:color w:val="38115E"/>
          <w:sz w:val="40"/>
          <w:szCs w:val="40"/>
        </w:rPr>
      </w:pPr>
      <w:bookmarkStart w:id="0" w:name="_Hlk57015325"/>
      <w:r w:rsidRPr="006D383E">
        <w:rPr>
          <w:rFonts w:ascii="Arial Bold" w:hAnsi="Arial Bold" w:cs="Arial"/>
          <w:b/>
          <w:bCs/>
          <w:color w:val="38115E"/>
          <w:sz w:val="40"/>
          <w:szCs w:val="40"/>
        </w:rPr>
        <w:t xml:space="preserve">NOTICE OF APPLICATION </w:t>
      </w:r>
      <w:r w:rsidR="000336C4" w:rsidRPr="006D383E">
        <w:rPr>
          <w:rFonts w:ascii="Arial Bold" w:hAnsi="Arial Bold" w:cs="Arial"/>
          <w:b/>
          <w:bCs/>
          <w:color w:val="38115E"/>
          <w:sz w:val="40"/>
          <w:szCs w:val="40"/>
        </w:rPr>
        <w:t>FOR</w:t>
      </w:r>
      <w:r w:rsidRPr="006D383E">
        <w:rPr>
          <w:rFonts w:ascii="Arial Bold" w:hAnsi="Arial Bold" w:cs="Arial"/>
          <w:b/>
          <w:bCs/>
          <w:color w:val="38115E"/>
          <w:sz w:val="40"/>
          <w:szCs w:val="40"/>
        </w:rPr>
        <w:t xml:space="preserve"> APPROV</w:t>
      </w:r>
      <w:r w:rsidR="000336C4" w:rsidRPr="006D383E">
        <w:rPr>
          <w:rFonts w:ascii="Arial Bold" w:hAnsi="Arial Bold" w:cs="Arial"/>
          <w:b/>
          <w:bCs/>
          <w:color w:val="38115E"/>
          <w:sz w:val="40"/>
          <w:szCs w:val="40"/>
        </w:rPr>
        <w:t>AL</w:t>
      </w:r>
      <w:r w:rsidR="00A312B5" w:rsidRPr="006D383E">
        <w:rPr>
          <w:rFonts w:ascii="Arial Bold" w:hAnsi="Arial Bold" w:cs="Arial"/>
          <w:b/>
          <w:bCs/>
          <w:color w:val="38115E"/>
          <w:sz w:val="40"/>
          <w:szCs w:val="40"/>
        </w:rPr>
        <w:t xml:space="preserve"> OF</w:t>
      </w:r>
      <w:r w:rsidR="00680022" w:rsidRPr="006D383E">
        <w:rPr>
          <w:rFonts w:ascii="Arial Bold" w:hAnsi="Arial Bold" w:cs="Arial"/>
          <w:b/>
          <w:bCs/>
          <w:color w:val="38115E"/>
          <w:sz w:val="40"/>
          <w:szCs w:val="40"/>
        </w:rPr>
        <w:t xml:space="preserve"> </w:t>
      </w:r>
      <w:r w:rsidR="00AC3753" w:rsidRPr="006D383E">
        <w:rPr>
          <w:rFonts w:ascii="Arial Bold" w:hAnsi="Arial Bold" w:cs="Arial"/>
          <w:b/>
          <w:bCs/>
          <w:color w:val="38115E"/>
          <w:sz w:val="40"/>
          <w:szCs w:val="40"/>
        </w:rPr>
        <w:t xml:space="preserve">A </w:t>
      </w:r>
      <w:r w:rsidR="00680022" w:rsidRPr="006D383E">
        <w:rPr>
          <w:rFonts w:ascii="Arial Bold" w:hAnsi="Arial Bold" w:cs="Arial"/>
          <w:b/>
          <w:bCs/>
          <w:color w:val="38115E"/>
          <w:sz w:val="40"/>
          <w:szCs w:val="40"/>
        </w:rPr>
        <w:t xml:space="preserve">PERSON IN </w:t>
      </w:r>
      <w:r w:rsidR="00AC3753" w:rsidRPr="006D383E">
        <w:rPr>
          <w:rFonts w:ascii="Arial Bold" w:hAnsi="Arial Bold" w:cs="Arial"/>
          <w:b/>
          <w:bCs/>
          <w:color w:val="38115E"/>
          <w:sz w:val="40"/>
          <w:szCs w:val="40"/>
        </w:rPr>
        <w:t xml:space="preserve">A </w:t>
      </w:r>
      <w:r w:rsidR="00680022" w:rsidRPr="006D383E">
        <w:rPr>
          <w:rFonts w:ascii="Arial Bold" w:hAnsi="Arial Bold" w:cs="Arial"/>
          <w:b/>
          <w:bCs/>
          <w:color w:val="38115E"/>
          <w:sz w:val="40"/>
          <w:szCs w:val="40"/>
        </w:rPr>
        <w:t xml:space="preserve">POSITION OF AUTHORITY </w:t>
      </w:r>
    </w:p>
    <w:p w14:paraId="017EAA45" w14:textId="623798D6" w:rsidR="006D383E" w:rsidRDefault="00A87874" w:rsidP="00B82729">
      <w:pPr>
        <w:pStyle w:val="NoSpacing"/>
        <w:spacing w:before="120" w:after="120"/>
        <w:ind w:right="119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16CE1">
        <w:rPr>
          <w:rFonts w:ascii="Arial Nova" w:hAnsi="Arial Nova" w:cs="Arial"/>
          <w:i/>
          <w:iCs/>
          <w:sz w:val="28"/>
          <w:szCs w:val="28"/>
        </w:rPr>
        <w:t>Liquor Control Act 1988</w:t>
      </w:r>
      <w:r w:rsidR="005433B9">
        <w:rPr>
          <w:rFonts w:ascii="Arial Nova" w:hAnsi="Arial Nova" w:cs="Arial"/>
          <w:sz w:val="28"/>
          <w:szCs w:val="28"/>
        </w:rPr>
        <w:t xml:space="preserve"> </w:t>
      </w:r>
      <w:r w:rsidR="006D383E">
        <w:rPr>
          <w:rFonts w:ascii="Arial Nova" w:hAnsi="Arial Nova" w:cs="Arial"/>
          <w:sz w:val="28"/>
          <w:szCs w:val="28"/>
        </w:rPr>
        <w:t xml:space="preserve">– Section </w:t>
      </w:r>
      <w:r w:rsidR="00317A5A">
        <w:rPr>
          <w:rFonts w:ascii="Arial Nova" w:hAnsi="Arial Nova" w:cs="Arial"/>
          <w:sz w:val="28"/>
          <w:szCs w:val="28"/>
        </w:rPr>
        <w:t>102</w:t>
      </w:r>
    </w:p>
    <w:p w14:paraId="085B38EB" w14:textId="0EAC3CF4" w:rsidR="00302093" w:rsidRPr="00302093" w:rsidRDefault="006D383E" w:rsidP="00B82729">
      <w:pPr>
        <w:pStyle w:val="NoSpacing"/>
        <w:spacing w:after="60"/>
        <w:ind w:right="119"/>
        <w:jc w:val="right"/>
        <w:rPr>
          <w:sz w:val="16"/>
          <w:szCs w:val="16"/>
        </w:rPr>
      </w:pPr>
      <w:r>
        <w:rPr>
          <w:rFonts w:ascii="Arial" w:hAnsi="Arial" w:cs="Arial"/>
          <w:color w:val="000000" w:themeColor="text1"/>
          <w:sz w:val="20"/>
          <w:szCs w:val="20"/>
        </w:rPr>
        <w:t>P</w:t>
      </w:r>
      <w:r w:rsidRPr="00BB021B">
        <w:rPr>
          <w:rFonts w:ascii="Arial" w:hAnsi="Arial" w:cs="Arial"/>
          <w:color w:val="000000" w:themeColor="text1"/>
          <w:sz w:val="20"/>
          <w:szCs w:val="20"/>
        </w:rPr>
        <w:t xml:space="preserve">lease print neatly in </w:t>
      </w:r>
      <w:r w:rsidRPr="005B3423">
        <w:rPr>
          <w:rFonts w:ascii="Arial Black" w:hAnsi="Arial Black" w:cs="Arial"/>
          <w:b/>
          <w:color w:val="000000" w:themeColor="text1"/>
          <w:sz w:val="20"/>
          <w:szCs w:val="20"/>
          <w:u w:val="single"/>
        </w:rPr>
        <w:t>BLOCK LETTERS</w:t>
      </w:r>
      <w:r>
        <w:rPr>
          <w:sz w:val="16"/>
          <w:szCs w:val="16"/>
        </w:rPr>
        <w:t>.</w:t>
      </w: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3071"/>
        <w:gridCol w:w="1134"/>
        <w:gridCol w:w="283"/>
        <w:gridCol w:w="992"/>
        <w:gridCol w:w="709"/>
        <w:gridCol w:w="1418"/>
        <w:gridCol w:w="850"/>
      </w:tblGrid>
      <w:tr w:rsidR="00C752F9" w:rsidRPr="00FE4C28" w14:paraId="31D9FF50" w14:textId="77777777" w:rsidTr="00C752F9">
        <w:trPr>
          <w:trHeight w:val="576"/>
        </w:trPr>
        <w:tc>
          <w:tcPr>
            <w:tcW w:w="1106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8115E"/>
            <w:vAlign w:val="center"/>
          </w:tcPr>
          <w:p w14:paraId="2E2A8FC3" w14:textId="21EF7B9D" w:rsidR="00C752F9" w:rsidRPr="005E3AED" w:rsidRDefault="00C752F9" w:rsidP="00E54E91">
            <w:pPr>
              <w:rPr>
                <w:rFonts w:ascii="Arial Bold" w:hAnsi="Arial Bold" w:cs="Arial"/>
                <w:b/>
                <w:bCs/>
              </w:rPr>
            </w:pPr>
            <w:r w:rsidRPr="005E3AED">
              <w:rPr>
                <w:rFonts w:ascii="Arial Bold" w:hAnsi="Arial Bold" w:cs="Arial"/>
                <w:b/>
                <w:bCs/>
                <w:color w:val="FFFFFF" w:themeColor="background1"/>
              </w:rPr>
              <w:t>SECTION 1 – DETAILS OF LICEN</w:t>
            </w:r>
            <w:r w:rsidR="002A48C0" w:rsidRPr="005E3AED">
              <w:rPr>
                <w:rFonts w:ascii="Arial Bold" w:hAnsi="Arial Bold" w:cs="Arial"/>
                <w:b/>
                <w:bCs/>
                <w:color w:val="FFFFFF" w:themeColor="background1"/>
              </w:rPr>
              <w:t>SEE</w:t>
            </w:r>
          </w:p>
        </w:tc>
      </w:tr>
      <w:tr w:rsidR="00C752F9" w:rsidRPr="007B213E" w14:paraId="20B1A7EB" w14:textId="77777777" w:rsidTr="00E16CE1">
        <w:trPr>
          <w:trHeight w:val="429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1F2A6C3" w14:textId="63458F11" w:rsidR="00C752F9" w:rsidRPr="005E3AED" w:rsidRDefault="00C752F9" w:rsidP="00E16CE1">
            <w:pPr>
              <w:spacing w:before="120" w:after="120"/>
              <w:rPr>
                <w:rFonts w:ascii="Arial Nova bold" w:hAnsi="Arial Nova bold" w:cs="Segoe UI"/>
                <w:sz w:val="20"/>
                <w:szCs w:val="20"/>
              </w:rPr>
            </w:pPr>
            <w:r w:rsidRPr="005E3AED">
              <w:rPr>
                <w:rFonts w:ascii="Arial Nova bold" w:hAnsi="Arial Nova bold" w:cs="Arial"/>
                <w:b/>
                <w:sz w:val="20"/>
                <w:szCs w:val="20"/>
              </w:rPr>
              <w:t xml:space="preserve">Licence </w:t>
            </w:r>
            <w:r w:rsidR="004903C2" w:rsidRPr="005E3AED">
              <w:rPr>
                <w:rFonts w:ascii="Arial Nova bold" w:hAnsi="Arial Nova bold" w:cs="Arial"/>
                <w:b/>
                <w:bCs/>
                <w:sz w:val="20"/>
                <w:szCs w:val="20"/>
              </w:rPr>
              <w:t>n</w:t>
            </w:r>
            <w:r w:rsidRPr="005E3AED">
              <w:rPr>
                <w:rFonts w:ascii="Arial Nova bold" w:hAnsi="Arial Nova bold" w:cs="Arial"/>
                <w:b/>
                <w:sz w:val="20"/>
                <w:szCs w:val="20"/>
              </w:rPr>
              <w:t xml:space="preserve">umber:    </w:t>
            </w:r>
            <w:r w:rsidRPr="005E3AED">
              <w:rPr>
                <w:rFonts w:ascii="Arial Nova bold" w:hAnsi="Arial Nova bold" w:cs="Segoe UI"/>
                <w:sz w:val="20"/>
                <w:szCs w:val="20"/>
              </w:rPr>
              <w:t xml:space="preserve"> </w:t>
            </w:r>
          </w:p>
        </w:tc>
        <w:tc>
          <w:tcPr>
            <w:tcW w:w="8457" w:type="dxa"/>
            <w:gridSpan w:val="7"/>
            <w:tcBorders>
              <w:top w:val="nil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47177" w14:textId="77777777" w:rsidR="00C752F9" w:rsidRPr="005E3AED" w:rsidRDefault="00000000" w:rsidP="00E54E91">
            <w:pPr>
              <w:rPr>
                <w:rFonts w:ascii="Arial Nova bold" w:hAnsi="Arial Nova bold" w:cs="Segoe UI"/>
                <w:b/>
                <w:sz w:val="20"/>
                <w:szCs w:val="20"/>
              </w:rPr>
            </w:pPr>
            <w:sdt>
              <w:sdtPr>
                <w:rPr>
                  <w:rFonts w:ascii="Arial Nova bold" w:hAnsi="Arial Nova bold" w:cs="Segoe UI"/>
                  <w:sz w:val="20"/>
                  <w:szCs w:val="20"/>
                </w:rPr>
                <w:id w:val="1307974145"/>
                <w:placeholder>
                  <w:docPart w:val="24E72A2D1D3B41C68B5B74C29C7F93FB"/>
                </w:placeholder>
                <w:showingPlcHdr/>
                <w:text/>
              </w:sdtPr>
              <w:sdtContent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separate"/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3839B169" w14:textId="77777777" w:rsidTr="00E16CE1">
        <w:trPr>
          <w:trHeight w:val="624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5A839300" w14:textId="4A597D68" w:rsidR="00C752F9" w:rsidRPr="005E3AED" w:rsidRDefault="00D15308" w:rsidP="00E16CE1">
            <w:pPr>
              <w:spacing w:before="120" w:after="120"/>
              <w:rPr>
                <w:rFonts w:ascii="Arial Nova bold" w:hAnsi="Arial Nova bold" w:cs="Arial"/>
                <w:b/>
                <w:sz w:val="20"/>
                <w:szCs w:val="20"/>
              </w:rPr>
            </w:pPr>
            <w:r w:rsidRPr="005E3AED">
              <w:rPr>
                <w:rFonts w:ascii="Arial Nova bold" w:hAnsi="Arial Nova bold" w:cs="Arial"/>
                <w:b/>
                <w:sz w:val="20"/>
                <w:szCs w:val="20"/>
              </w:rPr>
              <w:t xml:space="preserve">Licensed </w:t>
            </w:r>
            <w:r w:rsidR="004903C2" w:rsidRPr="005E3AED">
              <w:rPr>
                <w:rFonts w:ascii="Arial Nova bold" w:hAnsi="Arial Nova bold" w:cs="Arial"/>
                <w:b/>
                <w:bCs/>
                <w:sz w:val="20"/>
                <w:szCs w:val="20"/>
              </w:rPr>
              <w:t>p</w:t>
            </w:r>
            <w:r w:rsidR="00C752F9" w:rsidRPr="005E3AED">
              <w:rPr>
                <w:rFonts w:ascii="Arial Nova bold" w:hAnsi="Arial Nova bold" w:cs="Arial"/>
                <w:b/>
                <w:sz w:val="20"/>
                <w:szCs w:val="20"/>
              </w:rPr>
              <w:t>remises</w:t>
            </w:r>
            <w:r w:rsidR="00A63619" w:rsidRPr="005E3AED">
              <w:rPr>
                <w:rFonts w:ascii="Arial Nova bold" w:hAnsi="Arial Nova bold" w:cs="Arial"/>
                <w:b/>
                <w:bCs/>
                <w:sz w:val="20"/>
                <w:szCs w:val="20"/>
              </w:rPr>
              <w:t xml:space="preserve"> </w:t>
            </w:r>
            <w:r w:rsidR="004903C2" w:rsidRPr="005E3AED">
              <w:rPr>
                <w:rFonts w:ascii="Arial Nova bold" w:hAnsi="Arial Nova bold" w:cs="Arial"/>
                <w:b/>
                <w:bCs/>
                <w:sz w:val="20"/>
                <w:szCs w:val="20"/>
              </w:rPr>
              <w:t>n</w:t>
            </w:r>
            <w:r w:rsidR="00A63619" w:rsidRPr="005E3AED">
              <w:rPr>
                <w:rFonts w:ascii="Arial Nova bold" w:hAnsi="Arial Nova bold" w:cs="Arial"/>
                <w:b/>
                <w:bCs/>
                <w:sz w:val="20"/>
                <w:szCs w:val="20"/>
              </w:rPr>
              <w:t>ame</w:t>
            </w:r>
            <w:r w:rsidR="00C752F9" w:rsidRPr="005E3AED">
              <w:rPr>
                <w:rFonts w:ascii="Arial Nova bold" w:hAnsi="Arial Nova bold" w:cs="Arial"/>
                <w:b/>
                <w:sz w:val="20"/>
                <w:szCs w:val="20"/>
              </w:rPr>
              <w:t>:</w:t>
            </w:r>
          </w:p>
        </w:tc>
        <w:tc>
          <w:tcPr>
            <w:tcW w:w="8457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AB3C6C" w14:textId="77777777" w:rsidR="00C752F9" w:rsidRPr="005E3AED" w:rsidRDefault="00000000" w:rsidP="00E54E91">
            <w:pPr>
              <w:rPr>
                <w:rFonts w:ascii="Arial Nova bold" w:hAnsi="Arial Nova bold" w:cs="Arial"/>
                <w:b/>
                <w:sz w:val="20"/>
                <w:szCs w:val="20"/>
              </w:rPr>
            </w:pPr>
            <w:sdt>
              <w:sdtPr>
                <w:rPr>
                  <w:rFonts w:ascii="Arial Nova bold" w:hAnsi="Arial Nova bold" w:cs="Segoe UI"/>
                  <w:sz w:val="20"/>
                  <w:szCs w:val="20"/>
                </w:rPr>
                <w:id w:val="-539436530"/>
                <w:placeholder>
                  <w:docPart w:val="F83B6A62042C48DF8E1A2AF0E5BA4FA7"/>
                </w:placeholder>
                <w:showingPlcHdr/>
                <w:text/>
              </w:sdtPr>
              <w:sdtContent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separate"/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7E891C73" w14:textId="77777777" w:rsidTr="00E16CE1">
        <w:trPr>
          <w:trHeight w:val="692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1857C923" w14:textId="5F9F1308" w:rsidR="00C752F9" w:rsidRPr="005E3AED" w:rsidRDefault="00D15308" w:rsidP="00E16CE1">
            <w:pPr>
              <w:spacing w:before="120" w:after="120"/>
              <w:rPr>
                <w:rFonts w:ascii="Arial Nova bold" w:hAnsi="Arial Nova bold" w:cs="Arial"/>
                <w:b/>
                <w:sz w:val="20"/>
                <w:szCs w:val="20"/>
              </w:rPr>
            </w:pPr>
            <w:r w:rsidRPr="005E3AED">
              <w:rPr>
                <w:rFonts w:ascii="Arial Nova bold" w:hAnsi="Arial Nova bold" w:cs="Arial"/>
                <w:b/>
                <w:sz w:val="20"/>
                <w:szCs w:val="20"/>
              </w:rPr>
              <w:t xml:space="preserve">Licensed </w:t>
            </w:r>
            <w:r w:rsidR="004903C2" w:rsidRPr="005E3AED">
              <w:rPr>
                <w:rFonts w:ascii="Arial Nova bold" w:hAnsi="Arial Nova bold" w:cs="Arial"/>
                <w:b/>
                <w:bCs/>
                <w:sz w:val="20"/>
                <w:szCs w:val="20"/>
              </w:rPr>
              <w:t>p</w:t>
            </w:r>
            <w:r w:rsidR="00C752F9" w:rsidRPr="005E3AED">
              <w:rPr>
                <w:rFonts w:ascii="Arial Nova bold" w:hAnsi="Arial Nova bold" w:cs="Arial"/>
                <w:b/>
                <w:sz w:val="20"/>
                <w:szCs w:val="20"/>
              </w:rPr>
              <w:t>remises</w:t>
            </w:r>
            <w:r w:rsidR="000B0D48" w:rsidRPr="005E3AED">
              <w:rPr>
                <w:rFonts w:ascii="Arial Nova bold" w:hAnsi="Arial Nova bold" w:cs="Arial"/>
                <w:b/>
                <w:bCs/>
                <w:sz w:val="20"/>
                <w:szCs w:val="20"/>
              </w:rPr>
              <w:t xml:space="preserve"> </w:t>
            </w:r>
            <w:r w:rsidR="004903C2" w:rsidRPr="005E3AED">
              <w:rPr>
                <w:rFonts w:ascii="Arial Nova bold" w:hAnsi="Arial Nova bold" w:cs="Arial"/>
                <w:b/>
                <w:bCs/>
                <w:sz w:val="20"/>
                <w:szCs w:val="20"/>
              </w:rPr>
              <w:t>a</w:t>
            </w:r>
            <w:r w:rsidR="000B0D48" w:rsidRPr="005E3AED">
              <w:rPr>
                <w:rFonts w:ascii="Arial Nova bold" w:hAnsi="Arial Nova bold" w:cs="Arial"/>
                <w:b/>
                <w:bCs/>
                <w:sz w:val="20"/>
                <w:szCs w:val="20"/>
              </w:rPr>
              <w:t>ddress</w:t>
            </w:r>
            <w:r w:rsidR="00C752F9" w:rsidRPr="005E3AED">
              <w:rPr>
                <w:rFonts w:ascii="Arial Nova bold" w:hAnsi="Arial Nova bold" w:cs="Arial"/>
                <w:b/>
                <w:sz w:val="20"/>
                <w:szCs w:val="20"/>
              </w:rPr>
              <w:t>:</w:t>
            </w:r>
          </w:p>
        </w:tc>
        <w:tc>
          <w:tcPr>
            <w:tcW w:w="8457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BFBD5" w14:textId="77777777" w:rsidR="00C752F9" w:rsidRPr="005E3AED" w:rsidRDefault="00000000" w:rsidP="00E54E91">
            <w:pPr>
              <w:rPr>
                <w:rFonts w:ascii="Arial Nova bold" w:hAnsi="Arial Nova bold" w:cs="Arial"/>
                <w:b/>
                <w:sz w:val="20"/>
                <w:szCs w:val="20"/>
              </w:rPr>
            </w:pPr>
            <w:sdt>
              <w:sdtPr>
                <w:rPr>
                  <w:rFonts w:ascii="Arial Nova bold" w:hAnsi="Arial Nova bold" w:cs="Segoe UI"/>
                  <w:sz w:val="20"/>
                  <w:szCs w:val="20"/>
                </w:rPr>
                <w:id w:val="-8059816"/>
                <w:placeholder>
                  <w:docPart w:val="9BE46491A9644EA99735318AED12F01C"/>
                </w:placeholder>
                <w:showingPlcHdr/>
                <w:text/>
              </w:sdtPr>
              <w:sdtContent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separate"/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24AD7F82" w14:textId="77777777" w:rsidTr="00E16CE1">
        <w:trPr>
          <w:trHeight w:val="477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D157491" w14:textId="74A9F0F8" w:rsidR="00C752F9" w:rsidRPr="005E3AED" w:rsidRDefault="00C752F9" w:rsidP="00E16CE1">
            <w:pPr>
              <w:spacing w:before="120" w:after="120"/>
              <w:rPr>
                <w:rFonts w:ascii="Arial Nova bold" w:hAnsi="Arial Nova bold" w:cs="Arial"/>
                <w:b/>
                <w:sz w:val="20"/>
                <w:szCs w:val="20"/>
              </w:rPr>
            </w:pPr>
            <w:r w:rsidRPr="005E3AED">
              <w:rPr>
                <w:rFonts w:ascii="Arial Nova bold" w:hAnsi="Arial Nova bold" w:cs="Arial"/>
                <w:b/>
                <w:sz w:val="20"/>
                <w:szCs w:val="20"/>
              </w:rPr>
              <w:t xml:space="preserve">Suburb: </w:t>
            </w:r>
          </w:p>
        </w:tc>
        <w:tc>
          <w:tcPr>
            <w:tcW w:w="4488" w:type="dxa"/>
            <w:gridSpan w:val="3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6B25C434" w14:textId="77777777" w:rsidR="00C752F9" w:rsidRPr="005E3AED" w:rsidRDefault="00000000" w:rsidP="00E54E91">
            <w:pPr>
              <w:rPr>
                <w:rFonts w:ascii="Arial Nova bold" w:hAnsi="Arial Nova bold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 bold" w:hAnsi="Arial Nova bold" w:cs="Segoe UI"/>
                  <w:sz w:val="20"/>
                  <w:szCs w:val="20"/>
                </w:rPr>
                <w:id w:val="-1711331026"/>
                <w:placeholder>
                  <w:docPart w:val="A4560A7BC0624E9BB47E192751D488BA"/>
                </w:placeholder>
                <w:showingPlcHdr/>
                <w:text/>
              </w:sdtPr>
              <w:sdtContent>
                <w:r w:rsidR="00C752F9" w:rsidRPr="005E3AED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C752F9" w:rsidRPr="005E3AED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instrText xml:space="preserve"> FORMTEXT </w:instrText>
                </w:r>
                <w:r w:rsidR="00C752F9" w:rsidRPr="005E3AED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</w:r>
                <w:r w:rsidR="00C752F9" w:rsidRPr="005E3AED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fldChar w:fldCharType="separate"/>
                </w:r>
                <w:r w:rsidR="00C752F9" w:rsidRPr="005E3AED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t> </w:t>
                </w:r>
                <w:r w:rsidR="00C752F9" w:rsidRPr="005E3AED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t> </w:t>
                </w:r>
                <w:r w:rsidR="00C752F9" w:rsidRPr="005E3AED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t> </w:t>
                </w:r>
                <w:r w:rsidR="00C752F9" w:rsidRPr="005E3AED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t> </w:t>
                </w:r>
                <w:r w:rsidR="00C752F9" w:rsidRPr="005E3AED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t> </w:t>
                </w:r>
                <w:r w:rsidR="00C752F9" w:rsidRPr="005E3AED">
                  <w:rPr>
                    <w:rStyle w:val="PlaceholderText"/>
                    <w:rFonts w:ascii="Arial Nova bold" w:hAnsi="Arial Nova bold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99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2E4DD87" w14:textId="77777777" w:rsidR="00C752F9" w:rsidRPr="005E3AED" w:rsidRDefault="00C752F9" w:rsidP="00E54E91">
            <w:pPr>
              <w:rPr>
                <w:rFonts w:ascii="Arial Nova bold" w:hAnsi="Arial Nova bold" w:cs="Arial"/>
                <w:b/>
                <w:sz w:val="20"/>
                <w:szCs w:val="20"/>
              </w:rPr>
            </w:pPr>
            <w:r w:rsidRPr="005E3AED">
              <w:rPr>
                <w:rFonts w:ascii="Arial Nova bold" w:hAnsi="Arial Nova bold" w:cs="Arial"/>
                <w:b/>
                <w:sz w:val="20"/>
                <w:szCs w:val="20"/>
              </w:rPr>
              <w:t>State:</w:t>
            </w:r>
          </w:p>
        </w:tc>
        <w:tc>
          <w:tcPr>
            <w:tcW w:w="709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41134767" w14:textId="77777777" w:rsidR="00C752F9" w:rsidRPr="005E3AED" w:rsidRDefault="00000000" w:rsidP="00E54E91">
            <w:pPr>
              <w:rPr>
                <w:rFonts w:ascii="Arial Nova bold" w:hAnsi="Arial Nova bold" w:cs="Arial"/>
                <w:b/>
                <w:sz w:val="20"/>
                <w:szCs w:val="20"/>
              </w:rPr>
            </w:pPr>
            <w:sdt>
              <w:sdtPr>
                <w:rPr>
                  <w:rFonts w:ascii="Arial Nova bold" w:hAnsi="Arial Nova bold" w:cs="Segoe UI"/>
                  <w:sz w:val="20"/>
                  <w:szCs w:val="20"/>
                </w:rPr>
                <w:alias w:val="Select from List"/>
                <w:tag w:val="Select from List"/>
                <w:id w:val="-815873302"/>
                <w:placeholder>
                  <w:docPart w:val="E5A1315165EC45399ECDB7EC4B3A9834"/>
                </w:placeholder>
                <w:dropDownList>
                  <w:listItem w:displayText="WA" w:value="WA"/>
                  <w:listItem w:displayText="SA" w:value="SA"/>
                  <w:listItem w:displayText="NT" w:value="NT"/>
                  <w:listItem w:displayText="ACT" w:value="ACT"/>
                  <w:listItem w:displayText="QLD" w:value="QLD"/>
                  <w:listItem w:displayText="TAS" w:value="TAS"/>
                  <w:listItem w:displayText="VIC" w:value="VIC"/>
                  <w:listItem w:displayText="NSW" w:value="NSW"/>
                </w:dropDownList>
              </w:sdtPr>
              <w:sdtContent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t>WA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573061E" w14:textId="77777777" w:rsidR="00C752F9" w:rsidRPr="005E3AED" w:rsidRDefault="00C752F9" w:rsidP="00E54E91">
            <w:pPr>
              <w:rPr>
                <w:rFonts w:ascii="Arial Nova bold" w:hAnsi="Arial Nova bold" w:cs="Arial"/>
                <w:b/>
                <w:bCs/>
                <w:sz w:val="20"/>
                <w:szCs w:val="20"/>
              </w:rPr>
            </w:pPr>
            <w:r w:rsidRPr="005E3AED">
              <w:rPr>
                <w:rFonts w:ascii="Arial Nova bold" w:hAnsi="Arial Nova bold" w:cs="Arial"/>
                <w:b/>
                <w:sz w:val="20"/>
                <w:szCs w:val="20"/>
              </w:rPr>
              <w:t xml:space="preserve">Postcode: </w:t>
            </w:r>
          </w:p>
        </w:tc>
        <w:tc>
          <w:tcPr>
            <w:tcW w:w="850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EA42F" w14:textId="77777777" w:rsidR="00C752F9" w:rsidRPr="005E3AED" w:rsidRDefault="00000000" w:rsidP="00E54E91">
            <w:pPr>
              <w:rPr>
                <w:rFonts w:ascii="Arial Nova bold" w:hAnsi="Arial Nova bold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 bold" w:hAnsi="Arial Nova bold" w:cs="Segoe UI"/>
                  <w:sz w:val="20"/>
                  <w:szCs w:val="20"/>
                </w:rPr>
                <w:id w:val="1676454226"/>
                <w:placeholder>
                  <w:docPart w:val="9E9AB659C527455FA90E92E8AB55DD21"/>
                </w:placeholder>
                <w:showingPlcHdr/>
                <w:text/>
              </w:sdtPr>
              <w:sdtContent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separate"/>
                </w:r>
                <w:r w:rsidR="00C752F9" w:rsidRPr="005E3AED">
                  <w:rPr>
                    <w:rFonts w:ascii="Arial Nova bold" w:hAnsi="Arial Nova bold" w:cs="Segoe UI"/>
                    <w:noProof/>
                    <w:sz w:val="20"/>
                    <w:szCs w:val="20"/>
                  </w:rPr>
                  <w:t> </w:t>
                </w:r>
                <w:r w:rsidR="00C752F9" w:rsidRPr="005E3AED">
                  <w:rPr>
                    <w:rFonts w:ascii="Arial Nova bold" w:hAnsi="Arial Nova bold" w:cs="Segoe UI"/>
                    <w:noProof/>
                    <w:sz w:val="20"/>
                    <w:szCs w:val="20"/>
                  </w:rPr>
                  <w:t> </w:t>
                </w:r>
                <w:r w:rsidR="00C752F9" w:rsidRPr="005E3AED">
                  <w:rPr>
                    <w:rFonts w:ascii="Arial Nova bold" w:hAnsi="Arial Nova bold" w:cs="Segoe UI"/>
                    <w:noProof/>
                    <w:sz w:val="20"/>
                    <w:szCs w:val="20"/>
                  </w:rPr>
                  <w:t> </w:t>
                </w:r>
                <w:r w:rsidR="00C752F9" w:rsidRPr="005E3AED">
                  <w:rPr>
                    <w:rFonts w:ascii="Arial Nova bold" w:hAnsi="Arial Nova bold" w:cs="Segoe UI"/>
                    <w:noProof/>
                    <w:sz w:val="20"/>
                    <w:szCs w:val="20"/>
                  </w:rPr>
                  <w:t> </w:t>
                </w:r>
                <w:r w:rsidR="00C752F9" w:rsidRPr="005E3AED">
                  <w:rPr>
                    <w:rFonts w:ascii="Arial Nova bold" w:hAnsi="Arial Nova bold" w:cs="Segoe UI"/>
                    <w:noProof/>
                    <w:sz w:val="20"/>
                    <w:szCs w:val="20"/>
                  </w:rPr>
                  <w:t> </w:t>
                </w:r>
                <w:r w:rsidR="00C752F9" w:rsidRPr="005E3AED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27243436" w14:textId="77777777" w:rsidTr="00E16CE1">
        <w:trPr>
          <w:trHeight w:val="527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F016F4D" w14:textId="44547EB3" w:rsidR="00C752F9" w:rsidRPr="005E3AED" w:rsidRDefault="00C752F9" w:rsidP="00E16CE1">
            <w:pPr>
              <w:spacing w:before="120" w:after="120"/>
              <w:rPr>
                <w:rFonts w:ascii="Arial Nova bold" w:hAnsi="Arial Nova bold" w:cs="Arial"/>
                <w:b/>
                <w:sz w:val="20"/>
                <w:szCs w:val="20"/>
              </w:rPr>
            </w:pPr>
            <w:r w:rsidRPr="005E3AED">
              <w:rPr>
                <w:rFonts w:ascii="Arial Nova bold" w:hAnsi="Arial Nova bold" w:cs="Arial"/>
                <w:b/>
                <w:sz w:val="20"/>
                <w:szCs w:val="20"/>
              </w:rPr>
              <w:t>Licensee</w:t>
            </w:r>
            <w:r w:rsidR="002667DA" w:rsidRPr="005E3AED">
              <w:rPr>
                <w:rFonts w:ascii="Arial Nova bold" w:hAnsi="Arial Nova bold" w:cs="Arial"/>
                <w:b/>
                <w:bCs/>
                <w:sz w:val="20"/>
                <w:szCs w:val="20"/>
              </w:rPr>
              <w:t xml:space="preserve"> </w:t>
            </w:r>
            <w:r w:rsidR="004903C2" w:rsidRPr="005E3AED">
              <w:rPr>
                <w:rFonts w:ascii="Arial Nova bold" w:hAnsi="Arial Nova bold" w:cs="Arial"/>
                <w:b/>
                <w:bCs/>
                <w:sz w:val="20"/>
                <w:szCs w:val="20"/>
              </w:rPr>
              <w:t>n</w:t>
            </w:r>
            <w:r w:rsidR="002667DA" w:rsidRPr="005E3AED">
              <w:rPr>
                <w:rFonts w:ascii="Arial Nova bold" w:hAnsi="Arial Nova bold" w:cs="Arial"/>
                <w:b/>
                <w:bCs/>
                <w:sz w:val="20"/>
                <w:szCs w:val="20"/>
              </w:rPr>
              <w:t>ame</w:t>
            </w:r>
            <w:r w:rsidRPr="005E3AED">
              <w:rPr>
                <w:rFonts w:ascii="Arial Nova bold" w:hAnsi="Arial Nova bold" w:cs="Arial"/>
                <w:b/>
                <w:sz w:val="20"/>
                <w:szCs w:val="20"/>
              </w:rPr>
              <w:t>:</w:t>
            </w:r>
          </w:p>
        </w:tc>
        <w:tc>
          <w:tcPr>
            <w:tcW w:w="8457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 Nova bold" w:hAnsi="Arial Nova bold" w:cs="Segoe UI"/>
                <w:sz w:val="20"/>
                <w:szCs w:val="20"/>
              </w:rPr>
              <w:id w:val="-152531202"/>
              <w:placeholder>
                <w:docPart w:val="D323D41AC32B473EB824D5E61906F088"/>
              </w:placeholder>
              <w:showingPlcHdr/>
              <w:text/>
            </w:sdtPr>
            <w:sdtContent>
              <w:p w14:paraId="6517A4FA" w14:textId="77777777" w:rsidR="00C752F9" w:rsidRPr="005E3AED" w:rsidRDefault="00C752F9" w:rsidP="00E54E91">
                <w:pPr>
                  <w:rPr>
                    <w:rFonts w:ascii="Arial Nova bold" w:hAnsi="Arial Nova bold" w:cs="Segoe UI"/>
                    <w:sz w:val="20"/>
                    <w:szCs w:val="20"/>
                  </w:rPr>
                </w:pPr>
                <w:r w:rsidRPr="005E3AED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Pr="005E3AED">
                  <w:rPr>
                    <w:rFonts w:ascii="Arial Nova bold" w:hAnsi="Arial Nova bold" w:cs="Segoe UI"/>
                    <w:sz w:val="20"/>
                    <w:szCs w:val="20"/>
                  </w:rPr>
                  <w:instrText xml:space="preserve"> FORMTEXT </w:instrText>
                </w:r>
                <w:r w:rsidRPr="005E3AED">
                  <w:rPr>
                    <w:rFonts w:ascii="Arial Nova bold" w:hAnsi="Arial Nova bold" w:cs="Segoe UI"/>
                    <w:sz w:val="20"/>
                    <w:szCs w:val="20"/>
                  </w:rPr>
                </w:r>
                <w:r w:rsidRPr="005E3AED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separate"/>
                </w:r>
                <w:r w:rsidRPr="005E3AED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Pr="005E3AED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Pr="005E3AED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Pr="005E3AED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Pr="005E3AED">
                  <w:rPr>
                    <w:rFonts w:ascii="Arial Nova bold" w:hAnsi="Arial Nova bold" w:cs="Segoe UI"/>
                    <w:sz w:val="20"/>
                    <w:szCs w:val="20"/>
                  </w:rPr>
                  <w:t> </w:t>
                </w:r>
                <w:r w:rsidRPr="005E3AED">
                  <w:rPr>
                    <w:rFonts w:ascii="Arial Nova bold" w:hAnsi="Arial Nova bold" w:cs="Segoe UI"/>
                    <w:sz w:val="20"/>
                    <w:szCs w:val="20"/>
                  </w:rPr>
                  <w:fldChar w:fldCharType="end"/>
                </w:r>
              </w:p>
            </w:sdtContent>
          </w:sdt>
          <w:p w14:paraId="5720FA03" w14:textId="77777777" w:rsidR="00C752F9" w:rsidRPr="005E3AED" w:rsidRDefault="00C752F9" w:rsidP="00E54E91">
            <w:pPr>
              <w:rPr>
                <w:rFonts w:ascii="Arial Nova bold" w:hAnsi="Arial Nova bold" w:cs="Arial"/>
                <w:b/>
                <w:sz w:val="20"/>
                <w:szCs w:val="20"/>
              </w:rPr>
            </w:pPr>
          </w:p>
        </w:tc>
      </w:tr>
      <w:tr w:rsidR="00D15308" w:rsidRPr="007B213E" w14:paraId="79331711" w14:textId="77777777" w:rsidTr="00E16CE1">
        <w:trPr>
          <w:trHeight w:val="437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CA9F12E" w14:textId="6509857E" w:rsidR="00D15308" w:rsidRPr="005E3AED" w:rsidRDefault="00D15308" w:rsidP="00E16CE1">
            <w:pPr>
              <w:spacing w:before="120" w:after="120"/>
              <w:rPr>
                <w:rFonts w:ascii="Arial Nova bold" w:hAnsi="Arial Nova bold" w:cs="Arial"/>
                <w:b/>
                <w:sz w:val="20"/>
                <w:szCs w:val="20"/>
              </w:rPr>
            </w:pPr>
            <w:r w:rsidRPr="005E3AED">
              <w:rPr>
                <w:rFonts w:ascii="Arial Nova bold" w:hAnsi="Arial Nova bold" w:cs="Arial"/>
                <w:b/>
                <w:sz w:val="20"/>
                <w:szCs w:val="20"/>
              </w:rPr>
              <w:t xml:space="preserve">Daytime </w:t>
            </w:r>
            <w:r w:rsidR="004903C2" w:rsidRPr="005E3AED">
              <w:rPr>
                <w:rFonts w:ascii="Arial Nova bold" w:hAnsi="Arial Nova bold" w:cs="Arial"/>
                <w:b/>
                <w:bCs/>
                <w:sz w:val="20"/>
                <w:szCs w:val="20"/>
              </w:rPr>
              <w:t>c</w:t>
            </w:r>
            <w:r w:rsidRPr="005E3AED">
              <w:rPr>
                <w:rFonts w:ascii="Arial Nova bold" w:hAnsi="Arial Nova bold" w:cs="Arial"/>
                <w:b/>
                <w:sz w:val="20"/>
                <w:szCs w:val="20"/>
              </w:rPr>
              <w:t>ontact</w:t>
            </w:r>
            <w:r w:rsidR="002667DA" w:rsidRPr="005E3AED">
              <w:rPr>
                <w:rFonts w:ascii="Arial Nova bold" w:hAnsi="Arial Nova bold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457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65B22" w14:textId="77777777" w:rsidR="00D15308" w:rsidRPr="005E3AED" w:rsidRDefault="00D15308" w:rsidP="00E54E91">
            <w:pPr>
              <w:rPr>
                <w:rFonts w:ascii="Arial Nova bold" w:hAnsi="Arial Nova bold" w:cs="Segoe UI"/>
                <w:sz w:val="20"/>
                <w:szCs w:val="20"/>
              </w:rPr>
            </w:pPr>
          </w:p>
        </w:tc>
      </w:tr>
      <w:tr w:rsidR="001259FB" w:rsidRPr="007B213E" w14:paraId="49BAA8AE" w14:textId="77777777" w:rsidTr="00E16CE1">
        <w:trPr>
          <w:trHeight w:val="501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B1375D8" w14:textId="395317B4" w:rsidR="001259FB" w:rsidRPr="005E3AED" w:rsidRDefault="001259FB" w:rsidP="00E16CE1">
            <w:pPr>
              <w:spacing w:before="120" w:after="120"/>
              <w:rPr>
                <w:rFonts w:ascii="Arial Nova bold" w:hAnsi="Arial Nova bold" w:cs="Arial"/>
                <w:b/>
                <w:sz w:val="20"/>
                <w:szCs w:val="20"/>
              </w:rPr>
            </w:pPr>
            <w:r w:rsidRPr="005E3AED">
              <w:rPr>
                <w:rFonts w:ascii="Arial Nova bold" w:hAnsi="Arial Nova bold" w:cs="Arial"/>
                <w:b/>
                <w:sz w:val="20"/>
                <w:szCs w:val="20"/>
              </w:rPr>
              <w:t xml:space="preserve">Telephone </w:t>
            </w:r>
            <w:r w:rsidR="002B53D1" w:rsidRPr="005E3AED">
              <w:rPr>
                <w:rFonts w:ascii="Arial Nova bold" w:hAnsi="Arial Nova bold" w:cs="Arial"/>
                <w:b/>
                <w:bCs/>
                <w:sz w:val="20"/>
                <w:szCs w:val="20"/>
              </w:rPr>
              <w:t>n</w:t>
            </w:r>
            <w:r w:rsidRPr="005E3AED">
              <w:rPr>
                <w:rFonts w:ascii="Arial Nova bold" w:hAnsi="Arial Nova bold" w:cs="Arial"/>
                <w:b/>
                <w:sz w:val="20"/>
                <w:szCs w:val="20"/>
              </w:rPr>
              <w:t>umber:</w:t>
            </w:r>
          </w:p>
        </w:tc>
        <w:tc>
          <w:tcPr>
            <w:tcW w:w="3071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560BFE1F" w14:textId="77777777" w:rsidR="001259FB" w:rsidRPr="005E3AED" w:rsidRDefault="001259FB" w:rsidP="00E54E91">
            <w:pPr>
              <w:rPr>
                <w:rFonts w:ascii="Arial Nova bold" w:hAnsi="Arial Nova bold" w:cs="Segoe U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4791286" w14:textId="77777777" w:rsidR="00595414" w:rsidRPr="005E3AED" w:rsidRDefault="00595414" w:rsidP="00E54E91">
            <w:pPr>
              <w:rPr>
                <w:rFonts w:ascii="Arial Nova bold" w:hAnsi="Arial Nova bold" w:cs="Segoe UI"/>
                <w:sz w:val="20"/>
                <w:szCs w:val="20"/>
              </w:rPr>
            </w:pPr>
            <w:r w:rsidRPr="005E3AED">
              <w:rPr>
                <w:rFonts w:ascii="Arial Nova bold" w:hAnsi="Arial Nova bold" w:cs="Arial"/>
                <w:b/>
                <w:sz w:val="20"/>
                <w:szCs w:val="20"/>
              </w:rPr>
              <w:t>Email:</w:t>
            </w:r>
          </w:p>
        </w:tc>
        <w:tc>
          <w:tcPr>
            <w:tcW w:w="4252" w:type="dxa"/>
            <w:gridSpan w:val="5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CAD8C" w14:textId="17459BDC" w:rsidR="001259FB" w:rsidRPr="005E3AED" w:rsidRDefault="001259FB" w:rsidP="00E54E91">
            <w:pPr>
              <w:rPr>
                <w:rFonts w:ascii="Arial Nova bold" w:hAnsi="Arial Nova bold" w:cs="Segoe UI"/>
                <w:sz w:val="20"/>
                <w:szCs w:val="20"/>
              </w:rPr>
            </w:pPr>
          </w:p>
        </w:tc>
      </w:tr>
      <w:bookmarkEnd w:id="0"/>
    </w:tbl>
    <w:p w14:paraId="2B3DD894" w14:textId="77777777" w:rsidR="006B7CD3" w:rsidRPr="006D383E" w:rsidRDefault="006B7CD3" w:rsidP="0068190C">
      <w:pPr>
        <w:tabs>
          <w:tab w:val="left" w:pos="1064"/>
        </w:tabs>
        <w:spacing w:after="0" w:line="240" w:lineRule="auto"/>
        <w:rPr>
          <w:rFonts w:ascii="Arial Nova" w:hAnsi="Arial Nova" w:cs="Arial"/>
          <w:b/>
          <w:bCs/>
          <w:sz w:val="16"/>
          <w:szCs w:val="16"/>
        </w:rPr>
      </w:pPr>
    </w:p>
    <w:tbl>
      <w:tblPr>
        <w:tblStyle w:val="TableGrid"/>
        <w:tblW w:w="11057" w:type="dxa"/>
        <w:tblInd w:w="-14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657"/>
        <w:gridCol w:w="2021"/>
        <w:gridCol w:w="709"/>
        <w:gridCol w:w="70"/>
        <w:gridCol w:w="214"/>
        <w:gridCol w:w="567"/>
        <w:gridCol w:w="1134"/>
        <w:gridCol w:w="661"/>
        <w:gridCol w:w="224"/>
        <w:gridCol w:w="107"/>
        <w:gridCol w:w="1701"/>
        <w:gridCol w:w="992"/>
      </w:tblGrid>
      <w:tr w:rsidR="00CC275D" w:rsidRPr="00FE4C28" w14:paraId="15C08474" w14:textId="77777777" w:rsidTr="006D383E">
        <w:trPr>
          <w:trHeight w:val="576"/>
        </w:trPr>
        <w:tc>
          <w:tcPr>
            <w:tcW w:w="11057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38115E"/>
              <w:right w:val="single" w:sz="4" w:space="0" w:color="auto"/>
            </w:tcBorders>
            <w:shd w:val="clear" w:color="auto" w:fill="38115E"/>
            <w:vAlign w:val="center"/>
          </w:tcPr>
          <w:p w14:paraId="0D872C70" w14:textId="46666477" w:rsidR="00CC275D" w:rsidRPr="005E3AED" w:rsidRDefault="00CC275D" w:rsidP="00E54E91">
            <w:pPr>
              <w:rPr>
                <w:rFonts w:ascii="Arial Nova" w:hAnsi="Arial Nova" w:cs="Arial"/>
                <w:b/>
                <w:bCs/>
              </w:rPr>
            </w:pPr>
            <w:r w:rsidRPr="005E3AED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SECTION 2 – DETAILS OF </w:t>
            </w:r>
            <w:r w:rsidR="00317A5A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INDIVIDUAL </w:t>
            </w:r>
            <w:r w:rsidR="00AD418B" w:rsidRPr="005E3AED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 </w:t>
            </w:r>
            <w:r w:rsidR="00117AD5" w:rsidRPr="005E3AED">
              <w:rPr>
                <w:rFonts w:ascii="Arial Nova" w:hAnsi="Arial Nova" w:cs="Arial"/>
                <w:b/>
                <w:bCs/>
                <w:color w:val="FFFFFF" w:themeColor="background1"/>
              </w:rPr>
              <w:t>OR COMPANY</w:t>
            </w:r>
            <w:r w:rsidR="00AD418B" w:rsidRPr="005E3AED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 TO BE APPROVED </w:t>
            </w:r>
          </w:p>
        </w:tc>
      </w:tr>
      <w:tr w:rsidR="00E86ADE" w:rsidRPr="00DA5791" w14:paraId="62CEF698" w14:textId="77777777" w:rsidTr="006D383E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136"/>
        </w:trPr>
        <w:tc>
          <w:tcPr>
            <w:tcW w:w="2657" w:type="dxa"/>
            <w:tcBorders>
              <w:top w:val="single" w:sz="2" w:space="0" w:color="38115E"/>
              <w:left w:val="single" w:sz="12" w:space="0" w:color="38165E"/>
              <w:bottom w:val="single" w:sz="2" w:space="0" w:color="541A8E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87EAA8B" w14:textId="46E116B5" w:rsidR="00E86ADE" w:rsidRPr="005E3AED" w:rsidRDefault="00317A5A" w:rsidP="007C1252">
            <w:pPr>
              <w:pBdr>
                <w:left w:val="single" w:sz="2" w:space="4" w:color="auto"/>
              </w:pBdr>
              <w:spacing w:before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Individual </w:t>
            </w:r>
            <w:r w:rsidR="00E86ADE"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to be approved</w:t>
            </w:r>
          </w:p>
          <w:p w14:paraId="4EE107B7" w14:textId="5FE68589" w:rsidR="00E86ADE" w:rsidRPr="005E3AED" w:rsidRDefault="00E86ADE" w:rsidP="00587540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sz w:val="20"/>
                <w:szCs w:val="20"/>
              </w:rPr>
              <w:t xml:space="preserve">    </w:t>
            </w:r>
          </w:p>
        </w:tc>
        <w:tc>
          <w:tcPr>
            <w:tcW w:w="2730" w:type="dxa"/>
            <w:gridSpan w:val="2"/>
            <w:tcBorders>
              <w:top w:val="single" w:sz="2" w:space="0" w:color="38115E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CABBB4" w14:textId="427D36F1" w:rsidR="00E86ADE" w:rsidRPr="005E3AED" w:rsidRDefault="00000000" w:rsidP="00587540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76423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ADE" w:rsidRPr="005E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86ADE" w:rsidRPr="005E3AED">
              <w:rPr>
                <w:rFonts w:ascii="Arial Nova" w:hAnsi="Arial Nova" w:cs="Segoe UI"/>
                <w:sz w:val="20"/>
                <w:szCs w:val="20"/>
              </w:rPr>
              <w:t xml:space="preserve">    Go to 2.1 Details of person to be approved </w:t>
            </w:r>
          </w:p>
        </w:tc>
        <w:tc>
          <w:tcPr>
            <w:tcW w:w="2870" w:type="dxa"/>
            <w:gridSpan w:val="6"/>
            <w:tcBorders>
              <w:top w:val="single" w:sz="2" w:space="0" w:color="38115E"/>
              <w:left w:val="nil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</w:tcPr>
          <w:p w14:paraId="217C4353" w14:textId="77777777" w:rsidR="00E86ADE" w:rsidRPr="005E3AED" w:rsidRDefault="00E86ADE" w:rsidP="002C0B58">
            <w:pPr>
              <w:spacing w:before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Company to be approved </w:t>
            </w:r>
          </w:p>
          <w:p w14:paraId="3A900ED6" w14:textId="2F4845C3" w:rsidR="00E86ADE" w:rsidRPr="005E3AED" w:rsidRDefault="00E86ADE" w:rsidP="00587540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sz w:val="20"/>
                <w:szCs w:val="20"/>
              </w:rPr>
              <w:t xml:space="preserve">    </w:t>
            </w:r>
          </w:p>
        </w:tc>
        <w:tc>
          <w:tcPr>
            <w:tcW w:w="2800" w:type="dxa"/>
            <w:gridSpan w:val="3"/>
            <w:tcBorders>
              <w:top w:val="single" w:sz="2" w:space="0" w:color="38115E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95AD9" w14:textId="4723C7BA" w:rsidR="00E86ADE" w:rsidRPr="005E3AED" w:rsidRDefault="00000000" w:rsidP="00587540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290437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290D" w:rsidRPr="005E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8290D" w:rsidRPr="005E3AED">
              <w:rPr>
                <w:rFonts w:ascii="Arial Nova" w:hAnsi="Arial Nova" w:cs="Segoe UI"/>
                <w:sz w:val="20"/>
                <w:szCs w:val="20"/>
              </w:rPr>
              <w:t xml:space="preserve">    G</w:t>
            </w:r>
            <w:r w:rsidR="00E86ADE" w:rsidRPr="005E3AED">
              <w:rPr>
                <w:rFonts w:ascii="Arial Nova" w:hAnsi="Arial Nova" w:cs="Segoe UI"/>
                <w:sz w:val="20"/>
                <w:szCs w:val="20"/>
              </w:rPr>
              <w:t xml:space="preserve">o to 2.2 Details of company to be approved </w:t>
            </w:r>
          </w:p>
        </w:tc>
      </w:tr>
      <w:tr w:rsidR="00DA5791" w:rsidRPr="00DA5791" w14:paraId="52E9C9D0" w14:textId="77777777" w:rsidTr="006D383E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40"/>
        </w:trPr>
        <w:tc>
          <w:tcPr>
            <w:tcW w:w="11057" w:type="dxa"/>
            <w:gridSpan w:val="12"/>
            <w:tcBorders>
              <w:top w:val="single" w:sz="2" w:space="0" w:color="38115E"/>
              <w:left w:val="single" w:sz="12" w:space="0" w:color="38165E"/>
              <w:bottom w:val="single" w:sz="2" w:space="0" w:color="541A8E"/>
              <w:right w:val="single" w:sz="12" w:space="0" w:color="38165E"/>
            </w:tcBorders>
            <w:shd w:val="clear" w:color="auto" w:fill="541A8E"/>
            <w:vAlign w:val="center"/>
          </w:tcPr>
          <w:p w14:paraId="6B55BABD" w14:textId="482E452E" w:rsidR="00213C46" w:rsidRPr="006B05CF" w:rsidRDefault="00DA5791" w:rsidP="00B82729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color w:val="541A8E"/>
                <w:sz w:val="24"/>
                <w:szCs w:val="24"/>
              </w:rPr>
            </w:pPr>
            <w:r w:rsidRPr="006B05CF">
              <w:rPr>
                <w:rFonts w:ascii="Arial Nova" w:hAnsi="Arial Nova" w:cs="Segoe UI"/>
                <w:b/>
                <w:bCs/>
                <w:color w:val="FFFFFF" w:themeColor="background1"/>
                <w:sz w:val="24"/>
                <w:szCs w:val="24"/>
              </w:rPr>
              <w:t>2</w:t>
            </w:r>
            <w:r w:rsidRPr="005E3AED">
              <w:rPr>
                <w:rFonts w:ascii="Arial Nova" w:hAnsi="Arial Nova" w:cs="Segoe UI"/>
                <w:b/>
                <w:bCs/>
                <w:color w:val="FFFFFF" w:themeColor="background1"/>
              </w:rPr>
              <w:t xml:space="preserve">.1 Details of </w:t>
            </w:r>
            <w:r w:rsidR="00317A5A">
              <w:rPr>
                <w:rFonts w:ascii="Arial Nova" w:hAnsi="Arial Nova" w:cs="Segoe UI"/>
                <w:b/>
                <w:bCs/>
                <w:color w:val="FFFFFF" w:themeColor="background1"/>
              </w:rPr>
              <w:t>individual</w:t>
            </w:r>
            <w:r w:rsidR="00317A5A" w:rsidRPr="005E3AED">
              <w:rPr>
                <w:rFonts w:ascii="Arial Nova" w:hAnsi="Arial Nova" w:cs="Segoe UI"/>
                <w:b/>
                <w:bCs/>
                <w:color w:val="FFFFFF" w:themeColor="background1"/>
              </w:rPr>
              <w:t xml:space="preserve"> </w:t>
            </w:r>
            <w:r w:rsidRPr="005E3AED">
              <w:rPr>
                <w:rFonts w:ascii="Arial Nova" w:hAnsi="Arial Nova" w:cs="Segoe UI"/>
                <w:b/>
                <w:bCs/>
                <w:color w:val="FFFFFF" w:themeColor="background1"/>
              </w:rPr>
              <w:t>to be approved</w:t>
            </w:r>
            <w:r w:rsidR="006404FF" w:rsidRPr="006B05CF">
              <w:rPr>
                <w:rFonts w:ascii="Arial Nova" w:hAnsi="Arial Nova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CC275D" w:rsidRPr="007B213E" w14:paraId="10D8E88C" w14:textId="77777777" w:rsidTr="006D383E">
        <w:trPr>
          <w:trHeight w:val="426"/>
        </w:trPr>
        <w:tc>
          <w:tcPr>
            <w:tcW w:w="4678" w:type="dxa"/>
            <w:gridSpan w:val="2"/>
            <w:tcBorders>
              <w:top w:val="dotted" w:sz="2" w:space="0" w:color="BFBFBF" w:themeColor="background1" w:themeShade="BF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051C5AD" w14:textId="6F8C6FF8" w:rsidR="00CC275D" w:rsidRPr="005E3AED" w:rsidRDefault="006B7CD3" w:rsidP="00E16CE1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 w:rsidRPr="005E3AED">
              <w:rPr>
                <w:rFonts w:ascii="Arial Nova" w:hAnsi="Arial Nova" w:cs="Arial"/>
                <w:b/>
                <w:sz w:val="20"/>
                <w:szCs w:val="20"/>
              </w:rPr>
              <w:t>Full name</w:t>
            </w:r>
            <w:r w:rsidR="002B4C73" w:rsidRPr="005E3AED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10"/>
            <w:tcBorders>
              <w:top w:val="dotted" w:sz="2" w:space="0" w:color="BFBFBF" w:themeColor="background1" w:themeShade="BF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94781" w14:textId="1C2496B1" w:rsidR="00CC275D" w:rsidRPr="005E3AED" w:rsidRDefault="00000000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583025697"/>
                <w:placeholder>
                  <w:docPart w:val="2412D03F66544436B500A4A3B56E7DEC"/>
                </w:placeholder>
                <w:showingPlcHdr/>
              </w:sdtPr>
              <w:sdtContent>
                <w:r w:rsidR="00CC275D" w:rsidRPr="005E3AE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C275D" w:rsidRPr="005E3AE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C275D" w:rsidRPr="005E3AED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C275D" w:rsidRPr="005E3AE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C275D" w:rsidRPr="005E3AE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5E3AE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5E3AE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5E3AE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5E3AE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C275D" w:rsidRPr="005E3AE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984AFE" w:rsidRPr="007B213E" w14:paraId="66DEA556" w14:textId="77777777" w:rsidTr="006D383E">
        <w:trPr>
          <w:trHeight w:val="426"/>
        </w:trPr>
        <w:tc>
          <w:tcPr>
            <w:tcW w:w="4678" w:type="dxa"/>
            <w:gridSpan w:val="2"/>
            <w:tcBorders>
              <w:top w:val="dotted" w:sz="2" w:space="0" w:color="BFBFBF" w:themeColor="background1" w:themeShade="BF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9A1C985" w14:textId="45112723" w:rsidR="00984AFE" w:rsidRPr="005E3AED" w:rsidRDefault="00984AFE" w:rsidP="00325363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Arial"/>
                <w:b/>
                <w:bCs/>
                <w:sz w:val="20"/>
                <w:szCs w:val="20"/>
              </w:rPr>
              <w:t>Address</w:t>
            </w:r>
            <w:r w:rsidR="00F21A46" w:rsidRPr="005E3AED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10"/>
            <w:tcBorders>
              <w:top w:val="dotted" w:sz="2" w:space="0" w:color="BFBFBF" w:themeColor="background1" w:themeShade="BF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CAA50" w14:textId="27FA6637" w:rsidR="00984AFE" w:rsidRPr="005E3AED" w:rsidRDefault="00000000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269590066"/>
                <w:placeholder>
                  <w:docPart w:val="CAC1F871C4484D4EB98C7379FA499597"/>
                </w:placeholder>
                <w:showingPlcHdr/>
              </w:sdtPr>
              <w:sdtContent>
                <w:r w:rsidR="00984AFE" w:rsidRPr="005E3AE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984AFE" w:rsidRPr="005E3AE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984AFE" w:rsidRPr="005E3AED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984AFE" w:rsidRPr="005E3AE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984AFE" w:rsidRPr="005E3AE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5E3AE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5E3AE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5E3AE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5E3AE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984AFE" w:rsidRPr="005E3AE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E93A9F" w:rsidRPr="007B213E" w14:paraId="7996FDAE" w14:textId="77777777" w:rsidTr="006D383E">
        <w:trPr>
          <w:trHeight w:val="586"/>
        </w:trPr>
        <w:tc>
          <w:tcPr>
            <w:tcW w:w="4678" w:type="dxa"/>
            <w:gridSpan w:val="2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C5DFDAD" w14:textId="10BEF8D4" w:rsidR="006B7CD3" w:rsidRPr="005E3AED" w:rsidRDefault="00984AFE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5E3AED">
              <w:rPr>
                <w:rFonts w:ascii="Arial Nova" w:hAnsi="Arial Nova" w:cs="Arial"/>
                <w:b/>
                <w:bCs/>
                <w:sz w:val="20"/>
                <w:szCs w:val="20"/>
              </w:rPr>
              <w:t>Suburb</w:t>
            </w:r>
            <w:r w:rsidR="006B7CD3" w:rsidRPr="005E3AED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993" w:type="dxa"/>
            <w:gridSpan w:val="3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650ECC8E" w14:textId="77777777" w:rsidR="006B7CD3" w:rsidRPr="005E3AED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552727355"/>
                <w:placeholder>
                  <w:docPart w:val="2DB2AA51FC5249DB97C97924A0C85850"/>
                </w:placeholder>
                <w:showingPlcHdr/>
                <w:text/>
              </w:sdtPr>
              <w:sdtContent>
                <w:bookmarkStart w:id="1" w:name="Text8"/>
                <w:bookmarkStart w:id="2" w:name="Text9"/>
                <w:bookmarkStart w:id="3" w:name="Text10"/>
                <w:bookmarkStart w:id="4" w:name="Text11"/>
                <w:bookmarkStart w:id="5" w:name="Text1"/>
                <w:bookmarkStart w:id="6" w:name="Text2"/>
                <w:bookmarkStart w:id="7" w:name="Text7"/>
                <w:bookmarkStart w:id="8" w:name="Text4"/>
                <w:bookmarkStart w:id="9" w:name="Text6"/>
                <w:bookmarkStart w:id="10" w:name="Text5"/>
                <w:bookmarkEnd w:id="1"/>
                <w:bookmarkEnd w:id="2"/>
                <w:bookmarkEnd w:id="3"/>
                <w:bookmarkEnd w:id="4"/>
                <w:bookmarkEnd w:id="5"/>
                <w:bookmarkEnd w:id="6"/>
                <w:bookmarkEnd w:id="7"/>
                <w:bookmarkEnd w:id="8"/>
                <w:bookmarkEnd w:id="9"/>
                <w:bookmarkEnd w:id="10"/>
                <w:r w:rsidR="006B7CD3" w:rsidRPr="005E3AE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6B7CD3" w:rsidRPr="005E3AE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6B7CD3" w:rsidRPr="005E3AED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6B7CD3" w:rsidRPr="005E3AE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6B7CD3" w:rsidRPr="005E3AE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5E3AE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5E3AE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5E3AE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5E3AE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6B7CD3" w:rsidRPr="005E3AE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701" w:type="dxa"/>
            <w:gridSpan w:val="2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03CA46F2" w14:textId="7310B7EA" w:rsidR="006B7CD3" w:rsidRPr="005E3AED" w:rsidRDefault="006B7CD3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5E3AED">
              <w:rPr>
                <w:rFonts w:ascii="Arial Nova" w:hAnsi="Arial Nova" w:cs="Arial"/>
                <w:b/>
                <w:sz w:val="20"/>
                <w:szCs w:val="20"/>
              </w:rPr>
              <w:t>State:</w:t>
            </w:r>
          </w:p>
        </w:tc>
        <w:tc>
          <w:tcPr>
            <w:tcW w:w="661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02105FD9" w14:textId="7F19E832" w:rsidR="006B7CD3" w:rsidRPr="005E3AED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alias w:val="Select from List"/>
                <w:tag w:val="Select from List"/>
                <w:id w:val="-1939746691"/>
                <w:placeholder>
                  <w:docPart w:val="783A990FDED0431F8D40669B2870D1BD"/>
                </w:placeholder>
                <w:dropDownList>
                  <w:listItem w:displayText="WA" w:value="WA"/>
                  <w:listItem w:displayText="SA" w:value="SA"/>
                  <w:listItem w:displayText="NT" w:value="NT"/>
                  <w:listItem w:displayText="ACT" w:value="ACT"/>
                  <w:listItem w:displayText="QLD" w:value="QLD"/>
                  <w:listItem w:displayText="TAS" w:value="TAS"/>
                  <w:listItem w:displayText="VIC" w:value="VIC"/>
                  <w:listItem w:displayText="NSW" w:value="NSW"/>
                </w:dropDownList>
              </w:sdtPr>
              <w:sdtContent>
                <w:r w:rsidR="00E319B6" w:rsidRPr="005E3AED">
                  <w:rPr>
                    <w:rFonts w:ascii="Arial Nova" w:hAnsi="Arial Nova" w:cs="Segoe UI"/>
                    <w:sz w:val="20"/>
                    <w:szCs w:val="20"/>
                  </w:rPr>
                  <w:t>WA</w:t>
                </w:r>
              </w:sdtContent>
            </w:sdt>
          </w:p>
        </w:tc>
        <w:tc>
          <w:tcPr>
            <w:tcW w:w="2032" w:type="dxa"/>
            <w:gridSpan w:val="3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939C892" w14:textId="7BD34526" w:rsidR="006B7CD3" w:rsidRPr="005E3AED" w:rsidRDefault="006B7CD3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5E3AED">
              <w:rPr>
                <w:rFonts w:ascii="Arial Nova" w:hAnsi="Arial Nova" w:cs="Arial"/>
                <w:b/>
                <w:sz w:val="20"/>
                <w:szCs w:val="20"/>
              </w:rPr>
              <w:t>Postcode:</w:t>
            </w:r>
          </w:p>
        </w:tc>
        <w:tc>
          <w:tcPr>
            <w:tcW w:w="992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D9C63D" w14:textId="14E66073" w:rsidR="006B7CD3" w:rsidRPr="005E3AED" w:rsidRDefault="006B7CD3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</w:p>
        </w:tc>
      </w:tr>
      <w:tr w:rsidR="00106D6C" w:rsidRPr="007B213E" w14:paraId="452DE2E8" w14:textId="77777777" w:rsidTr="006D383E">
        <w:trPr>
          <w:trHeight w:val="836"/>
        </w:trPr>
        <w:tc>
          <w:tcPr>
            <w:tcW w:w="4678" w:type="dxa"/>
            <w:gridSpan w:val="2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73BD0C9" w14:textId="1CC510C0" w:rsidR="00106D6C" w:rsidRPr="005E3AED" w:rsidRDefault="00106D6C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5E3AED">
              <w:rPr>
                <w:rFonts w:ascii="Arial Nova" w:hAnsi="Arial Nova" w:cs="Arial"/>
                <w:b/>
                <w:sz w:val="20"/>
                <w:szCs w:val="20"/>
              </w:rPr>
              <w:t xml:space="preserve">Please specify the position of authority to be assumed by the </w:t>
            </w:r>
            <w:r w:rsidR="00317A5A">
              <w:rPr>
                <w:rFonts w:ascii="Arial Nova" w:hAnsi="Arial Nova" w:cs="Arial"/>
                <w:b/>
                <w:sz w:val="20"/>
                <w:szCs w:val="20"/>
              </w:rPr>
              <w:t>individual</w:t>
            </w:r>
            <w:r w:rsidRPr="005E3AED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1560" w:type="dxa"/>
            <w:gridSpan w:val="4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3B3ED5BC" w14:textId="4A50AD6C" w:rsidR="00106D6C" w:rsidRPr="005E3AED" w:rsidRDefault="00000000" w:rsidP="0043713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bCs/>
                  <w:sz w:val="20"/>
                  <w:szCs w:val="20"/>
                </w:rPr>
                <w:id w:val="94273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6D6C" w:rsidRPr="005E3AED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06D6C"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   Director </w:t>
            </w:r>
          </w:p>
          <w:p w14:paraId="13820331" w14:textId="77777777" w:rsidR="00106D6C" w:rsidRPr="005E3AED" w:rsidRDefault="00106D6C" w:rsidP="00437136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7CECA355" w14:textId="119C696B" w:rsidR="00106D6C" w:rsidRPr="005E3AED" w:rsidRDefault="00000000" w:rsidP="00106D6C">
            <w:pPr>
              <w:spacing w:after="240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bCs/>
                  <w:sz w:val="20"/>
                  <w:szCs w:val="20"/>
                </w:rPr>
                <w:id w:val="75162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6D6C" w:rsidRPr="005E3AED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06D6C"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   Shareholder</w:t>
            </w:r>
          </w:p>
        </w:tc>
        <w:tc>
          <w:tcPr>
            <w:tcW w:w="2693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FA2F3" w14:textId="425E153B" w:rsidR="00106D6C" w:rsidRPr="005E3AED" w:rsidRDefault="00000000" w:rsidP="00437136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bCs/>
                  <w:sz w:val="20"/>
                  <w:szCs w:val="20"/>
                </w:rPr>
                <w:id w:val="127714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6D6C" w:rsidRPr="005E3AED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06D6C"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   Other  </w:t>
            </w:r>
          </w:p>
          <w:p w14:paraId="7CC5A3E7" w14:textId="3D75489E" w:rsidR="00106D6C" w:rsidRPr="005E3AED" w:rsidRDefault="00106D6C" w:rsidP="00437136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sz w:val="20"/>
                <w:szCs w:val="20"/>
              </w:rPr>
              <w:t>please specify below</w:t>
            </w: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:</w:t>
            </w:r>
          </w:p>
        </w:tc>
      </w:tr>
      <w:tr w:rsidR="002D0006" w:rsidRPr="007B213E" w14:paraId="2A9E2BCC" w14:textId="77777777" w:rsidTr="006D383E">
        <w:trPr>
          <w:trHeight w:val="637"/>
        </w:trPr>
        <w:tc>
          <w:tcPr>
            <w:tcW w:w="11057" w:type="dxa"/>
            <w:gridSpan w:val="12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A1ED8" w14:textId="69948E2E" w:rsidR="002D0006" w:rsidRDefault="00000000" w:rsidP="00380768">
            <w:pPr>
              <w:rPr>
                <w:rFonts w:ascii="Arial Nova" w:hAnsi="Arial Nova" w:cs="Segoe UI"/>
              </w:rPr>
            </w:pPr>
            <w:sdt>
              <w:sdtPr>
                <w:rPr>
                  <w:rFonts w:ascii="Arial Nova" w:hAnsi="Arial Nova" w:cs="Segoe UI"/>
                </w:rPr>
                <w:id w:val="1893302939"/>
                <w:placeholder>
                  <w:docPart w:val="94002C58DA894982809DCE96E1A3488F"/>
                </w:placeholder>
                <w:showingPlcHdr/>
                <w:text/>
              </w:sdtPr>
              <w:sdtContent>
                <w:r w:rsidR="00FF3335" w:rsidRPr="00E16CE1">
                  <w:rPr>
                    <w:rFonts w:ascii="Arial Nova" w:hAnsi="Arial Nova" w:cs="Segoe UI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FF3335" w:rsidRPr="00E16CE1">
                  <w:rPr>
                    <w:rFonts w:ascii="Arial Nova" w:hAnsi="Arial Nova" w:cs="Segoe UI"/>
                  </w:rPr>
                  <w:instrText xml:space="preserve"> FORMTEXT </w:instrText>
                </w:r>
                <w:r w:rsidR="00FF3335" w:rsidRPr="00E16CE1">
                  <w:rPr>
                    <w:rFonts w:ascii="Arial Nova" w:hAnsi="Arial Nova" w:cs="Segoe UI"/>
                  </w:rPr>
                </w:r>
                <w:r w:rsidR="00FF3335" w:rsidRPr="00E16CE1">
                  <w:rPr>
                    <w:rFonts w:ascii="Arial Nova" w:hAnsi="Arial Nova" w:cs="Segoe UI"/>
                  </w:rPr>
                  <w:fldChar w:fldCharType="separate"/>
                </w:r>
                <w:r w:rsidR="00FF3335" w:rsidRPr="00E16CE1">
                  <w:rPr>
                    <w:rFonts w:ascii="Arial Nova" w:hAnsi="Arial Nova" w:cs="Segoe UI"/>
                  </w:rPr>
                  <w:t> </w:t>
                </w:r>
                <w:r w:rsidR="00FF3335" w:rsidRPr="00E16CE1">
                  <w:rPr>
                    <w:rFonts w:ascii="Arial Nova" w:hAnsi="Arial Nova" w:cs="Segoe UI"/>
                  </w:rPr>
                  <w:t> </w:t>
                </w:r>
                <w:r w:rsidR="00FF3335" w:rsidRPr="00E16CE1">
                  <w:rPr>
                    <w:rFonts w:ascii="Arial Nova" w:hAnsi="Arial Nova" w:cs="Segoe UI"/>
                  </w:rPr>
                  <w:t> </w:t>
                </w:r>
                <w:r w:rsidR="00FF3335" w:rsidRPr="00E16CE1">
                  <w:rPr>
                    <w:rFonts w:ascii="Arial Nova" w:hAnsi="Arial Nova" w:cs="Segoe UI"/>
                  </w:rPr>
                  <w:t> </w:t>
                </w:r>
                <w:r w:rsidR="00FF3335" w:rsidRPr="00E16CE1">
                  <w:rPr>
                    <w:rFonts w:ascii="Arial Nova" w:hAnsi="Arial Nova" w:cs="Segoe UI"/>
                  </w:rPr>
                  <w:t> </w:t>
                </w:r>
                <w:r w:rsidR="00FF3335" w:rsidRPr="00E16CE1">
                  <w:rPr>
                    <w:rFonts w:ascii="Arial Nova" w:hAnsi="Arial Nova" w:cs="Segoe UI"/>
                  </w:rPr>
                  <w:fldChar w:fldCharType="end"/>
                </w:r>
              </w:sdtContent>
            </w:sdt>
          </w:p>
        </w:tc>
      </w:tr>
      <w:tr w:rsidR="00AB4C46" w:rsidRPr="007B213E" w14:paraId="249A874A" w14:textId="77777777" w:rsidTr="006D383E">
        <w:trPr>
          <w:trHeight w:val="637"/>
        </w:trPr>
        <w:tc>
          <w:tcPr>
            <w:tcW w:w="5457" w:type="dxa"/>
            <w:gridSpan w:val="4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DDC208E" w14:textId="77777777" w:rsidR="00AB4C46" w:rsidRPr="005E3AED" w:rsidRDefault="00AB4C46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5E3AED">
              <w:rPr>
                <w:rFonts w:ascii="Arial Nova" w:hAnsi="Arial Nova" w:cs="Arial"/>
                <w:b/>
                <w:sz w:val="20"/>
                <w:szCs w:val="20"/>
              </w:rPr>
              <w:t>Please identify the company to which this approval relates (if applicable):</w:t>
            </w:r>
          </w:p>
        </w:tc>
        <w:tc>
          <w:tcPr>
            <w:tcW w:w="5600" w:type="dxa"/>
            <w:gridSpan w:val="8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545D9143" w14:textId="5491865A" w:rsidR="00AB4C46" w:rsidRPr="005E3AED" w:rsidRDefault="00000000" w:rsidP="00380768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898252946"/>
                <w:placeholder>
                  <w:docPart w:val="6CDEA5259DC44BA58A010A400C846433"/>
                </w:placeholder>
                <w:showingPlcHdr/>
                <w:text/>
              </w:sdtPr>
              <w:sdtContent>
                <w:r w:rsidR="00AB4C46" w:rsidRPr="005E3AE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AB4C46" w:rsidRPr="005E3AE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AB4C46" w:rsidRPr="005E3AED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AB4C46" w:rsidRPr="005E3AE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AB4C46" w:rsidRPr="005E3AE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AB4C46" w:rsidRPr="005E3AE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AB4C46" w:rsidRPr="005E3AE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AB4C46" w:rsidRPr="005E3AE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AB4C46" w:rsidRPr="005E3AED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AB4C46" w:rsidRPr="005E3AE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  <w:r w:rsidR="00AB4C46" w:rsidRPr="005E3AED" w:rsidDel="00CB5DE0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</w:tr>
      <w:tr w:rsidR="00CC275D" w:rsidRPr="007B213E" w14:paraId="6C2EA6BB" w14:textId="77777777" w:rsidTr="006D383E">
        <w:trPr>
          <w:trHeight w:val="637"/>
        </w:trPr>
        <w:tc>
          <w:tcPr>
            <w:tcW w:w="4678" w:type="dxa"/>
            <w:gridSpan w:val="2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5744F474" w14:textId="3C03703A" w:rsidR="00540928" w:rsidRPr="005E3AED" w:rsidRDefault="004A1874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5E3AED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Date of proposed introduction of </w:t>
            </w:r>
            <w:r w:rsidR="00317A5A">
              <w:rPr>
                <w:rFonts w:ascii="Arial Nova" w:hAnsi="Arial Nova" w:cs="Arial"/>
                <w:b/>
                <w:bCs/>
                <w:sz w:val="20"/>
                <w:szCs w:val="20"/>
              </w:rPr>
              <w:t>individual</w:t>
            </w:r>
            <w:r w:rsidRPr="005E3AED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10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2E66D" w14:textId="2ECCBC3C" w:rsidR="00CC275D" w:rsidRPr="005E3AED" w:rsidRDefault="00000000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bCs/>
                  <w:sz w:val="20"/>
                  <w:szCs w:val="20"/>
                </w:rPr>
                <w:id w:val="-923412134"/>
                <w:placeholder>
                  <w:docPart w:val="64BC9854A9A24E95A39EE4486186422C"/>
                </w:placeholder>
                <w:text/>
              </w:sdtPr>
              <w:sdtContent>
                <w:r w:rsidR="004A1874" w:rsidRPr="005E3AED"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  <w:t>__</w:t>
                </w:r>
                <w:r w:rsidR="005A4F42" w:rsidRPr="005E3AED"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  <w:t>_</w:t>
                </w:r>
                <w:r w:rsidR="004A1874" w:rsidRPr="005E3AED"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  <w:t xml:space="preserve"> / __</w:t>
                </w:r>
                <w:r w:rsidR="005A4F42" w:rsidRPr="005E3AED"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  <w:t>_</w:t>
                </w:r>
                <w:r w:rsidR="004A1874" w:rsidRPr="005E3AED"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  <w:t xml:space="preserve"> / __</w:t>
                </w:r>
                <w:r w:rsidR="005A4F42" w:rsidRPr="005E3AED"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  <w:t>_</w:t>
                </w:r>
              </w:sdtContent>
            </w:sdt>
          </w:p>
        </w:tc>
      </w:tr>
    </w:tbl>
    <w:p w14:paraId="3B3E5483" w14:textId="77777777" w:rsidR="00B654B6" w:rsidRDefault="00B654B6" w:rsidP="00003235">
      <w:pPr>
        <w:spacing w:line="276" w:lineRule="auto"/>
        <w:rPr>
          <w:rFonts w:ascii="Arial Nova" w:hAnsi="Arial Nova" w:cs="Segoe UI"/>
          <w:b/>
          <w:bCs/>
        </w:rPr>
        <w:sectPr w:rsidR="00B654B6" w:rsidSect="00B654B6">
          <w:headerReference w:type="default" r:id="rId12"/>
          <w:footerReference w:type="default" r:id="rId13"/>
          <w:footerReference w:type="first" r:id="rId14"/>
          <w:pgSz w:w="11906" w:h="16838" w:code="9"/>
          <w:pgMar w:top="1871" w:right="720" w:bottom="992" w:left="720" w:header="510" w:footer="0" w:gutter="0"/>
          <w:cols w:space="708"/>
          <w:docGrid w:linePitch="360"/>
        </w:sectPr>
      </w:pPr>
    </w:p>
    <w:tbl>
      <w:tblPr>
        <w:tblStyle w:val="TableGrid"/>
        <w:tblW w:w="11057" w:type="dxa"/>
        <w:tblInd w:w="-14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2268"/>
        <w:gridCol w:w="567"/>
        <w:gridCol w:w="1701"/>
        <w:gridCol w:w="850"/>
        <w:gridCol w:w="1276"/>
        <w:gridCol w:w="425"/>
        <w:gridCol w:w="1134"/>
      </w:tblGrid>
      <w:tr w:rsidR="002C3390" w:rsidRPr="007B213E" w14:paraId="3869B9D0" w14:textId="77777777" w:rsidTr="00B654B6">
        <w:trPr>
          <w:trHeight w:val="461"/>
        </w:trPr>
        <w:tc>
          <w:tcPr>
            <w:tcW w:w="11057" w:type="dxa"/>
            <w:gridSpan w:val="9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541A8E"/>
            <w:vAlign w:val="center"/>
          </w:tcPr>
          <w:p w14:paraId="2269302C" w14:textId="6EE11EEB" w:rsidR="002C3390" w:rsidRDefault="00D81675" w:rsidP="00003235">
            <w:pPr>
              <w:spacing w:line="276" w:lineRule="auto"/>
              <w:rPr>
                <w:rFonts w:ascii="Arial Nova" w:hAnsi="Arial Nova" w:cs="Segoe UI"/>
                <w:b/>
                <w:bCs/>
              </w:rPr>
            </w:pPr>
            <w:r>
              <w:rPr>
                <w:rFonts w:ascii="Arial Nova" w:hAnsi="Arial Nova" w:cs="Segoe UI"/>
                <w:b/>
                <w:bCs/>
              </w:rPr>
              <w:lastRenderedPageBreak/>
              <w:t xml:space="preserve">2.1 Continued </w:t>
            </w:r>
          </w:p>
        </w:tc>
      </w:tr>
      <w:tr w:rsidR="005D08F5" w:rsidRPr="007B213E" w14:paraId="7D2FBBB6" w14:textId="77777777" w:rsidTr="006D383E">
        <w:trPr>
          <w:trHeight w:val="637"/>
        </w:trPr>
        <w:tc>
          <w:tcPr>
            <w:tcW w:w="9923" w:type="dxa"/>
            <w:gridSpan w:val="8"/>
            <w:tcBorders>
              <w:top w:val="single" w:sz="4" w:space="0" w:color="D1D1D1" w:themeColor="background2" w:themeShade="E6"/>
              <w:left w:val="single" w:sz="4" w:space="0" w:color="auto"/>
              <w:bottom w:val="single" w:sz="2" w:space="0" w:color="38115E"/>
              <w:right w:val="nil"/>
            </w:tcBorders>
            <w:shd w:val="clear" w:color="auto" w:fill="E8E8E8" w:themeFill="background2"/>
            <w:vAlign w:val="center"/>
          </w:tcPr>
          <w:p w14:paraId="5B18CDA8" w14:textId="2EEFBAD3" w:rsidR="00986B58" w:rsidRPr="005E3AED" w:rsidRDefault="005D08F5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Attach LLD5 Personal Particulars form for the Director/Shareholder being app</w:t>
            </w:r>
            <w:r w:rsidR="00317A5A">
              <w:rPr>
                <w:rFonts w:ascii="Arial Nova" w:hAnsi="Arial Nova" w:cs="Segoe UI"/>
                <w:b/>
                <w:bCs/>
                <w:sz w:val="20"/>
                <w:szCs w:val="20"/>
              </w:rPr>
              <w:t>ointed</w:t>
            </w: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. </w:t>
            </w:r>
          </w:p>
          <w:p w14:paraId="153E6278" w14:textId="313D12DA" w:rsidR="005D08F5" w:rsidRPr="005E3AED" w:rsidRDefault="005D08F5" w:rsidP="003F45A3">
            <w:pPr>
              <w:spacing w:before="120"/>
              <w:rPr>
                <w:rFonts w:ascii="Arial Nova" w:hAnsi="Arial Nova" w:cs="Segoe UI"/>
                <w:i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i/>
                <w:sz w:val="20"/>
                <w:szCs w:val="20"/>
              </w:rPr>
              <w:t xml:space="preserve">Please note </w:t>
            </w:r>
            <w:r w:rsidR="00876484" w:rsidRPr="005E3AED">
              <w:rPr>
                <w:rFonts w:ascii="Arial Nova" w:hAnsi="Arial Nova" w:cs="Segoe UI"/>
                <w:i/>
                <w:sz w:val="20"/>
                <w:szCs w:val="20"/>
              </w:rPr>
              <w:t xml:space="preserve">that a separate </w:t>
            </w:r>
            <w:r w:rsidRPr="005E3AED">
              <w:rPr>
                <w:rFonts w:ascii="Arial Nova" w:hAnsi="Arial Nova" w:cs="Segoe UI"/>
                <w:i/>
                <w:sz w:val="20"/>
                <w:szCs w:val="20"/>
              </w:rPr>
              <w:t xml:space="preserve">form </w:t>
            </w:r>
            <w:r w:rsidR="00876484" w:rsidRPr="005E3AED">
              <w:rPr>
                <w:rFonts w:ascii="Arial Nova" w:hAnsi="Arial Nova" w:cs="Segoe UI"/>
                <w:i/>
                <w:sz w:val="20"/>
                <w:szCs w:val="20"/>
              </w:rPr>
              <w:t xml:space="preserve">is required for each person if </w:t>
            </w:r>
            <w:r w:rsidRPr="005E3AED">
              <w:rPr>
                <w:rFonts w:ascii="Arial Nova" w:hAnsi="Arial Nova" w:cs="Segoe UI"/>
                <w:i/>
                <w:sz w:val="20"/>
                <w:szCs w:val="20"/>
              </w:rPr>
              <w:t xml:space="preserve">multiple directors are being appointed </w:t>
            </w:r>
            <w:r w:rsidR="00277B3C" w:rsidRPr="005E3AED">
              <w:rPr>
                <w:rFonts w:ascii="Arial Nova" w:hAnsi="Arial Nova" w:cs="Segoe UI"/>
                <w:i/>
                <w:sz w:val="20"/>
                <w:szCs w:val="20"/>
              </w:rPr>
              <w:t>to a</w:t>
            </w:r>
            <w:r w:rsidR="00866F4A" w:rsidRPr="005E3AED">
              <w:rPr>
                <w:rFonts w:ascii="Arial Nova" w:hAnsi="Arial Nova" w:cs="Segoe UI"/>
                <w:i/>
                <w:sz w:val="20"/>
                <w:szCs w:val="20"/>
              </w:rPr>
              <w:t>n</w:t>
            </w:r>
            <w:r w:rsidRPr="005E3AED">
              <w:rPr>
                <w:rFonts w:ascii="Arial Nova" w:hAnsi="Arial Nova" w:cs="Segoe UI"/>
                <w:i/>
                <w:sz w:val="20"/>
                <w:szCs w:val="20"/>
              </w:rPr>
              <w:t xml:space="preserve"> approved company.</w:t>
            </w:r>
          </w:p>
          <w:p w14:paraId="4C016BBC" w14:textId="260B71C8" w:rsidR="00986B58" w:rsidRDefault="00986B58" w:rsidP="00E54E91">
            <w:pPr>
              <w:rPr>
                <w:rFonts w:ascii="Arial Nova" w:hAnsi="Arial Nova" w:cs="Segoe UI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D1D1D1" w:themeColor="background2" w:themeShade="E6"/>
              <w:left w:val="nil"/>
              <w:bottom w:val="single" w:sz="2" w:space="0" w:color="38115E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982FFF" w14:textId="40D6D554" w:rsidR="00DF1880" w:rsidRPr="00DF1880" w:rsidRDefault="00000000" w:rsidP="00E54E91">
            <w:pPr>
              <w:rPr>
                <w:rFonts w:ascii="Arial Nova" w:hAnsi="Arial Nova" w:cs="Segoe UI"/>
                <w:b/>
                <w:bCs/>
              </w:rPr>
            </w:pPr>
            <w:sdt>
              <w:sdtPr>
                <w:rPr>
                  <w:rFonts w:ascii="Arial Nova" w:hAnsi="Arial Nova" w:cs="Segoe UI"/>
                  <w:b/>
                  <w:bCs/>
                </w:rPr>
                <w:id w:val="165880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1880">
                  <w:rPr>
                    <w:rFonts w:ascii="MS Gothic" w:eastAsia="MS Gothic" w:hAnsi="MS Gothic" w:cs="Segoe UI" w:hint="eastAsia"/>
                    <w:b/>
                    <w:bCs/>
                  </w:rPr>
                  <w:t>☐</w:t>
                </w:r>
              </w:sdtContent>
            </w:sdt>
            <w:r w:rsidR="00DF1880" w:rsidRPr="00DF1880">
              <w:rPr>
                <w:rFonts w:ascii="Arial Nova" w:hAnsi="Arial Nova" w:cs="Segoe UI"/>
                <w:b/>
                <w:bCs/>
              </w:rPr>
              <w:t xml:space="preserve">    </w:t>
            </w:r>
          </w:p>
          <w:p w14:paraId="7A2F21C7" w14:textId="5FCEA4E1" w:rsidR="005D08F5" w:rsidRPr="006D383E" w:rsidRDefault="00BA17F0" w:rsidP="00E54E91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6D383E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Attached </w:t>
            </w:r>
          </w:p>
        </w:tc>
      </w:tr>
      <w:tr w:rsidR="00477A93" w:rsidRPr="00DA5791" w14:paraId="7C6C1CE2" w14:textId="77777777" w:rsidTr="006D383E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40"/>
        </w:trPr>
        <w:tc>
          <w:tcPr>
            <w:tcW w:w="11057" w:type="dxa"/>
            <w:gridSpan w:val="9"/>
            <w:tcBorders>
              <w:top w:val="single" w:sz="2" w:space="0" w:color="38115E"/>
              <w:left w:val="single" w:sz="2" w:space="0" w:color="auto"/>
              <w:bottom w:val="single" w:sz="2" w:space="0" w:color="38115E"/>
              <w:right w:val="single" w:sz="2" w:space="0" w:color="auto"/>
            </w:tcBorders>
            <w:shd w:val="clear" w:color="auto" w:fill="541A8E"/>
            <w:vAlign w:val="center"/>
          </w:tcPr>
          <w:p w14:paraId="499F3975" w14:textId="71F9A569" w:rsidR="00477A93" w:rsidRPr="005E3AED" w:rsidRDefault="00477A93" w:rsidP="00003235">
            <w:pPr>
              <w:spacing w:line="276" w:lineRule="auto"/>
              <w:rPr>
                <w:rFonts w:ascii="Arial Nova" w:hAnsi="Arial Nova" w:cs="Segoe UI"/>
                <w:b/>
                <w:bCs/>
                <w:color w:val="541A8E"/>
              </w:rPr>
            </w:pPr>
            <w:r w:rsidRPr="005E3AED">
              <w:rPr>
                <w:rFonts w:ascii="Arial Nova" w:hAnsi="Arial Nova" w:cs="Segoe UI"/>
                <w:b/>
                <w:bCs/>
                <w:color w:val="FFFFFF" w:themeColor="background1"/>
              </w:rPr>
              <w:t xml:space="preserve">2.2 Details of company to be approved </w:t>
            </w:r>
          </w:p>
        </w:tc>
      </w:tr>
      <w:tr w:rsidR="00964518" w:rsidRPr="00DA5791" w14:paraId="6C7FB89A" w14:textId="77777777" w:rsidTr="006D383E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40"/>
        </w:trPr>
        <w:tc>
          <w:tcPr>
            <w:tcW w:w="1418" w:type="dxa"/>
            <w:tcBorders>
              <w:top w:val="single" w:sz="2" w:space="0" w:color="38115E"/>
              <w:left w:val="single" w:sz="2" w:space="0" w:color="auto"/>
              <w:bottom w:val="dotted" w:sz="2" w:space="0" w:color="BFBFBF" w:themeColor="background1" w:themeShade="BF"/>
              <w:right w:val="nil"/>
            </w:tcBorders>
            <w:shd w:val="clear" w:color="auto" w:fill="E8E8E8" w:themeFill="background2"/>
            <w:vAlign w:val="center"/>
          </w:tcPr>
          <w:p w14:paraId="721FE7C6" w14:textId="6A379E88" w:rsidR="00964518" w:rsidRPr="005E3AED" w:rsidRDefault="00964518" w:rsidP="00532676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color w:val="FFFFFF" w:themeColor="background1"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Full name:</w:t>
            </w:r>
          </w:p>
        </w:tc>
        <w:tc>
          <w:tcPr>
            <w:tcW w:w="9639" w:type="dxa"/>
            <w:gridSpan w:val="8"/>
            <w:tcBorders>
              <w:top w:val="single" w:sz="2" w:space="0" w:color="38115E"/>
              <w:left w:val="nil"/>
              <w:bottom w:val="dotted" w:sz="2" w:space="0" w:color="BFBFBF" w:themeColor="background1" w:themeShade="BF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D9758E" w14:textId="73251EEA" w:rsidR="00964518" w:rsidRPr="005E3AED" w:rsidRDefault="00964518" w:rsidP="00532676">
            <w:pPr>
              <w:spacing w:before="120" w:after="120" w:line="276" w:lineRule="auto"/>
              <w:rPr>
                <w:rFonts w:ascii="Arial Nova" w:hAnsi="Arial Nova" w:cs="Segoe UI"/>
                <w:color w:val="FFFFFF" w:themeColor="background1"/>
                <w:sz w:val="20"/>
                <w:szCs w:val="20"/>
              </w:rPr>
            </w:pPr>
          </w:p>
        </w:tc>
      </w:tr>
      <w:tr w:rsidR="005F59BE" w:rsidRPr="00DA5791" w14:paraId="65ED9595" w14:textId="77777777" w:rsidTr="006D383E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40"/>
        </w:trPr>
        <w:tc>
          <w:tcPr>
            <w:tcW w:w="2836" w:type="dxa"/>
            <w:gridSpan w:val="2"/>
            <w:tcBorders>
              <w:top w:val="dotted" w:sz="2" w:space="0" w:color="BFBFBF" w:themeColor="background1" w:themeShade="BF"/>
              <w:left w:val="single" w:sz="2" w:space="0" w:color="auto"/>
              <w:bottom w:val="dotted" w:sz="2" w:space="0" w:color="BFBFBF" w:themeColor="background1" w:themeShade="BF"/>
              <w:right w:val="nil"/>
            </w:tcBorders>
            <w:shd w:val="clear" w:color="auto" w:fill="E8E8E8" w:themeFill="background2"/>
            <w:vAlign w:val="center"/>
          </w:tcPr>
          <w:p w14:paraId="5A489B73" w14:textId="77777777" w:rsidR="005F59BE" w:rsidRPr="005E3AED" w:rsidRDefault="005F59BE" w:rsidP="00532676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Registered office address:</w:t>
            </w:r>
          </w:p>
        </w:tc>
        <w:tc>
          <w:tcPr>
            <w:tcW w:w="8221" w:type="dxa"/>
            <w:gridSpan w:val="7"/>
            <w:tcBorders>
              <w:top w:val="dotted" w:sz="2" w:space="0" w:color="BFBFBF" w:themeColor="background1" w:themeShade="BF"/>
              <w:left w:val="nil"/>
              <w:bottom w:val="dotted" w:sz="2" w:space="0" w:color="BFBFBF" w:themeColor="background1" w:themeShade="BF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B5DD0A" w14:textId="47426C7C" w:rsidR="005F59BE" w:rsidRPr="005E3AED" w:rsidRDefault="005F59BE" w:rsidP="00532676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</w:tr>
      <w:tr w:rsidR="00C6157A" w:rsidRPr="00DA5791" w14:paraId="59350D16" w14:textId="77777777" w:rsidTr="006D383E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40"/>
        </w:trPr>
        <w:tc>
          <w:tcPr>
            <w:tcW w:w="1418" w:type="dxa"/>
            <w:tcBorders>
              <w:top w:val="dotted" w:sz="2" w:space="0" w:color="BFBFBF" w:themeColor="background1" w:themeShade="BF"/>
              <w:left w:val="single" w:sz="2" w:space="0" w:color="auto"/>
              <w:bottom w:val="dotted" w:sz="2" w:space="0" w:color="BFBFBF" w:themeColor="background1" w:themeShade="BF"/>
              <w:right w:val="nil"/>
            </w:tcBorders>
            <w:shd w:val="clear" w:color="auto" w:fill="E8E8E8" w:themeFill="background2"/>
            <w:vAlign w:val="center"/>
          </w:tcPr>
          <w:p w14:paraId="04EFAB96" w14:textId="77777777" w:rsidR="000D0ACE" w:rsidRPr="005E3AED" w:rsidRDefault="000D0ACE" w:rsidP="00532676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Suburb:</w:t>
            </w:r>
          </w:p>
        </w:tc>
        <w:tc>
          <w:tcPr>
            <w:tcW w:w="4253" w:type="dxa"/>
            <w:gridSpan w:val="3"/>
            <w:tcBorders>
              <w:top w:val="dotted" w:sz="2" w:space="0" w:color="BFBFBF" w:themeColor="background1" w:themeShade="BF"/>
              <w:left w:val="nil"/>
              <w:bottom w:val="dotted" w:sz="2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14:paraId="4CA38830" w14:textId="7CA5EFDB" w:rsidR="000D0ACE" w:rsidRPr="005E3AED" w:rsidRDefault="000D0ACE" w:rsidP="00532676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2" w:space="0" w:color="BFBFBF" w:themeColor="background1" w:themeShade="BF"/>
              <w:left w:val="nil"/>
              <w:bottom w:val="dotted" w:sz="2" w:space="0" w:color="BFBFBF" w:themeColor="background1" w:themeShade="BF"/>
              <w:right w:val="nil"/>
            </w:tcBorders>
            <w:shd w:val="clear" w:color="auto" w:fill="E8E8E8" w:themeFill="background2"/>
            <w:vAlign w:val="center"/>
          </w:tcPr>
          <w:p w14:paraId="38AC78BF" w14:textId="0C37F6BC" w:rsidR="000D0ACE" w:rsidRPr="005E3AED" w:rsidRDefault="000D0ACE" w:rsidP="00532676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State:</w:t>
            </w:r>
          </w:p>
        </w:tc>
        <w:tc>
          <w:tcPr>
            <w:tcW w:w="850" w:type="dxa"/>
            <w:tcBorders>
              <w:top w:val="dotted" w:sz="2" w:space="0" w:color="BFBFBF" w:themeColor="background1" w:themeShade="BF"/>
              <w:left w:val="nil"/>
              <w:bottom w:val="dotted" w:sz="2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14:paraId="4BA11306" w14:textId="77777777" w:rsidR="000D0ACE" w:rsidRPr="005E3AED" w:rsidRDefault="000D0ACE" w:rsidP="00532676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dotted" w:sz="2" w:space="0" w:color="BFBFBF" w:themeColor="background1" w:themeShade="BF"/>
              <w:left w:val="nil"/>
              <w:bottom w:val="dotted" w:sz="2" w:space="0" w:color="BFBFBF" w:themeColor="background1" w:themeShade="BF"/>
              <w:right w:val="nil"/>
            </w:tcBorders>
            <w:shd w:val="clear" w:color="auto" w:fill="E8E8E8" w:themeFill="background2"/>
            <w:vAlign w:val="center"/>
          </w:tcPr>
          <w:p w14:paraId="7D63ACA3" w14:textId="23F86B45" w:rsidR="000D0ACE" w:rsidRPr="005E3AED" w:rsidRDefault="000D0ACE" w:rsidP="00532676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Postcode:</w:t>
            </w:r>
          </w:p>
        </w:tc>
        <w:tc>
          <w:tcPr>
            <w:tcW w:w="1134" w:type="dxa"/>
            <w:tcBorders>
              <w:top w:val="dotted" w:sz="2" w:space="0" w:color="BFBFBF" w:themeColor="background1" w:themeShade="BF"/>
              <w:left w:val="nil"/>
              <w:bottom w:val="dotted" w:sz="2" w:space="0" w:color="BFBFBF" w:themeColor="background1" w:themeShade="BF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544DAF" w14:textId="20C1FA14" w:rsidR="000D0ACE" w:rsidRPr="00816793" w:rsidRDefault="000D0ACE" w:rsidP="00532676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</w:rPr>
            </w:pPr>
          </w:p>
        </w:tc>
      </w:tr>
      <w:tr w:rsidR="00866F4A" w:rsidRPr="00DA5791" w14:paraId="56F61B7F" w14:textId="77777777" w:rsidTr="006D383E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40"/>
        </w:trPr>
        <w:tc>
          <w:tcPr>
            <w:tcW w:w="5104" w:type="dxa"/>
            <w:gridSpan w:val="3"/>
            <w:tcBorders>
              <w:top w:val="dotted" w:sz="2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dotted" w:sz="2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6786552E" w14:textId="3C6CC838" w:rsidR="00866F4A" w:rsidRPr="005E3AED" w:rsidRDefault="00866F4A" w:rsidP="00532676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Attach a current ASIC extract for the Licensee Company:</w:t>
            </w:r>
            <w:r w:rsidR="00D24FB6"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 Nova" w:hAnsi="Arial Nova" w:cs="Segoe UI"/>
              <w:b/>
              <w:bCs/>
              <w:sz w:val="20"/>
              <w:szCs w:val="20"/>
            </w:rPr>
            <w:id w:val="2028519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dotted" w:sz="2" w:space="0" w:color="BFBFBF" w:themeColor="background1" w:themeShade="BF"/>
                  <w:left w:val="dotted" w:sz="2" w:space="0" w:color="BFBFBF" w:themeColor="background1" w:themeShade="BF"/>
                  <w:bottom w:val="dotted" w:sz="4" w:space="0" w:color="BFBFBF" w:themeColor="background1" w:themeShade="BF"/>
                  <w:right w:val="dotted" w:sz="2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277EB3B5" w14:textId="41F059A8" w:rsidR="00866F4A" w:rsidRPr="005E3AED" w:rsidRDefault="00866F4A" w:rsidP="00532676">
                <w:pPr>
                  <w:spacing w:before="120" w:after="120" w:line="276" w:lineRule="auto"/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</w:pPr>
                <w:r w:rsidRPr="005E3AED">
                  <w:rPr>
                    <w:rFonts w:ascii="MS Gothic" w:eastAsia="MS Gothic" w:hAnsi="MS Gothic" w:cs="Segoe UI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827" w:type="dxa"/>
            <w:gridSpan w:val="3"/>
            <w:tcBorders>
              <w:top w:val="dotted" w:sz="2" w:space="0" w:color="BFBFBF" w:themeColor="background1" w:themeShade="BF"/>
              <w:left w:val="dotted" w:sz="2" w:space="0" w:color="BFBFBF" w:themeColor="background1" w:themeShade="BF"/>
              <w:bottom w:val="dotted" w:sz="4" w:space="0" w:color="BFBFBF" w:themeColor="background1" w:themeShade="BF"/>
              <w:right w:val="dotted" w:sz="2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12A1DD6F" w14:textId="77777777" w:rsidR="00866F4A" w:rsidRPr="005E3AED" w:rsidRDefault="00866F4A" w:rsidP="00532676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From what date is approval sought:</w:t>
            </w:r>
          </w:p>
        </w:tc>
        <w:tc>
          <w:tcPr>
            <w:tcW w:w="1559" w:type="dxa"/>
            <w:gridSpan w:val="2"/>
            <w:tcBorders>
              <w:top w:val="dotted" w:sz="2" w:space="0" w:color="BFBFBF" w:themeColor="background1" w:themeShade="BF"/>
              <w:left w:val="dotted" w:sz="2" w:space="0" w:color="BFBFBF" w:themeColor="background1" w:themeShade="BF"/>
              <w:bottom w:val="dotted" w:sz="4" w:space="0" w:color="BFBFBF" w:themeColor="background1" w:themeShade="BF"/>
              <w:right w:val="single" w:sz="2" w:space="0" w:color="auto"/>
            </w:tcBorders>
            <w:vAlign w:val="center"/>
          </w:tcPr>
          <w:p w14:paraId="4035471E" w14:textId="6BA42164" w:rsidR="00866F4A" w:rsidRPr="005E3AED" w:rsidRDefault="00000000" w:rsidP="00532676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bCs/>
                  <w:sz w:val="20"/>
                  <w:szCs w:val="20"/>
                </w:rPr>
                <w:id w:val="1789088704"/>
                <w:placeholder>
                  <w:docPart w:val="92DFE984A3694C7DA5B23C30C1DB007E"/>
                </w:placeholder>
                <w:text/>
              </w:sdtPr>
              <w:sdtContent>
                <w:r w:rsidR="00866F4A" w:rsidRPr="005E3AED">
                  <w:rPr>
                    <w:rFonts w:ascii="Arial Nova" w:hAnsi="Arial Nova" w:cs="Segoe UI"/>
                    <w:b/>
                    <w:bCs/>
                    <w:sz w:val="20"/>
                    <w:szCs w:val="20"/>
                  </w:rPr>
                  <w:t>___ / ___ / ___</w:t>
                </w:r>
              </w:sdtContent>
            </w:sdt>
          </w:p>
        </w:tc>
      </w:tr>
      <w:tr w:rsidR="0096687A" w:rsidRPr="00DA5791" w14:paraId="3AE41FFD" w14:textId="77777777" w:rsidTr="006D383E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40"/>
        </w:trPr>
        <w:tc>
          <w:tcPr>
            <w:tcW w:w="9923" w:type="dxa"/>
            <w:gridSpan w:val="8"/>
            <w:tcBorders>
              <w:top w:val="dotted" w:sz="4" w:space="0" w:color="BFBFBF" w:themeColor="background1" w:themeShade="BF"/>
              <w:left w:val="single" w:sz="2" w:space="0" w:color="auto"/>
              <w:bottom w:val="single" w:sz="2" w:space="0" w:color="auto"/>
              <w:right w:val="dotted" w:sz="2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35EA1E94" w14:textId="7790CCD9" w:rsidR="0096687A" w:rsidRPr="005E3AED" w:rsidRDefault="0096687A" w:rsidP="00532676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Attach an LLD5 Personal Particulars form for each Director </w:t>
            </w:r>
            <w:r w:rsidR="00DF1880"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/ </w:t>
            </w: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Shareholder applying for approval</w:t>
            </w:r>
          </w:p>
          <w:p w14:paraId="6DE93ADB" w14:textId="71B63385" w:rsidR="00AA7788" w:rsidRPr="005E3AED" w:rsidRDefault="00277B3C" w:rsidP="005E3AED">
            <w:pPr>
              <w:spacing w:before="120" w:after="120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i/>
                <w:sz w:val="20"/>
                <w:szCs w:val="20"/>
              </w:rPr>
              <w:t>Please note that a separate form is required for each person if multiple directors are being appointed to a</w:t>
            </w:r>
            <w:r w:rsidR="00EA67A2" w:rsidRPr="005E3AED">
              <w:rPr>
                <w:rFonts w:ascii="Arial Nova" w:hAnsi="Arial Nova" w:cs="Segoe UI"/>
                <w:i/>
                <w:sz w:val="20"/>
                <w:szCs w:val="20"/>
              </w:rPr>
              <w:t>n</w:t>
            </w:r>
            <w:r w:rsidRPr="005E3AED">
              <w:rPr>
                <w:rFonts w:ascii="Arial Nova" w:hAnsi="Arial Nova" w:cs="Segoe UI"/>
                <w:i/>
                <w:sz w:val="20"/>
                <w:szCs w:val="20"/>
              </w:rPr>
              <w:t xml:space="preserve"> approved company.</w:t>
            </w:r>
          </w:p>
        </w:tc>
        <w:tc>
          <w:tcPr>
            <w:tcW w:w="1134" w:type="dxa"/>
            <w:tcBorders>
              <w:top w:val="dotted" w:sz="4" w:space="0" w:color="BFBFBF" w:themeColor="background1" w:themeShade="BF"/>
              <w:left w:val="dotted" w:sz="2" w:space="0" w:color="BFBFBF" w:themeColor="background1" w:themeShade="BF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BCBB75" w14:textId="77777777" w:rsidR="0096687A" w:rsidRPr="00E9425A" w:rsidRDefault="00C6157A" w:rsidP="00532676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</w:rPr>
            </w:pPr>
            <w:r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  <w:sdt>
              <w:sdtPr>
                <w:rPr>
                  <w:rFonts w:ascii="Arial Nova" w:hAnsi="Arial Nova" w:cs="Segoe UI"/>
                  <w:b/>
                  <w:bCs/>
                </w:rPr>
                <w:id w:val="-80063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425A" w:rsidRPr="00E9425A">
                  <w:rPr>
                    <w:rFonts w:ascii="MS Gothic" w:eastAsia="MS Gothic" w:hAnsi="MS Gothic" w:cs="Segoe UI" w:hint="eastAsia"/>
                    <w:b/>
                    <w:bCs/>
                  </w:rPr>
                  <w:t>☐</w:t>
                </w:r>
              </w:sdtContent>
            </w:sdt>
          </w:p>
          <w:p w14:paraId="4E3AA54B" w14:textId="0F51DEF6" w:rsidR="00E9425A" w:rsidRPr="00F100A4" w:rsidRDefault="00E9425A" w:rsidP="00532676">
            <w:pPr>
              <w:spacing w:before="120" w:after="120" w:line="276" w:lineRule="auto"/>
              <w:rPr>
                <w:rFonts w:ascii="Arial Nova" w:hAnsi="Arial Nova" w:cs="Segoe UI"/>
                <w:sz w:val="20"/>
                <w:szCs w:val="20"/>
              </w:rPr>
            </w:pPr>
            <w:r>
              <w:rPr>
                <w:rFonts w:ascii="Arial Nova" w:hAnsi="Arial Nova" w:cs="Segoe UI"/>
                <w:sz w:val="20"/>
                <w:szCs w:val="20"/>
              </w:rPr>
              <w:t>Attached</w:t>
            </w:r>
          </w:p>
        </w:tc>
      </w:tr>
    </w:tbl>
    <w:p w14:paraId="0BF64779" w14:textId="77777777" w:rsidR="00F14EB6" w:rsidRPr="005E3AED" w:rsidRDefault="00F14EB6" w:rsidP="00F14EB6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57" w:type="dxa"/>
        <w:tblInd w:w="-15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057"/>
      </w:tblGrid>
      <w:tr w:rsidR="00A42DAE" w:rsidRPr="00DA5791" w14:paraId="0FC71395" w14:textId="77777777" w:rsidTr="006D383E">
        <w:trPr>
          <w:trHeight w:val="340"/>
        </w:trPr>
        <w:tc>
          <w:tcPr>
            <w:tcW w:w="11057" w:type="dxa"/>
            <w:tcBorders>
              <w:top w:val="single" w:sz="12" w:space="0" w:color="38115E"/>
              <w:left w:val="single" w:sz="12" w:space="0" w:color="38115E"/>
              <w:bottom w:val="single" w:sz="12" w:space="0" w:color="38115E"/>
              <w:right w:val="single" w:sz="12" w:space="0" w:color="38115E"/>
            </w:tcBorders>
            <w:shd w:val="clear" w:color="auto" w:fill="F0E6FA"/>
            <w:vAlign w:val="center"/>
          </w:tcPr>
          <w:p w14:paraId="4259F2DE" w14:textId="04FB224C" w:rsidR="00A42DAE" w:rsidRPr="005E3AED" w:rsidRDefault="008B1CCF" w:rsidP="00532676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Important</w:t>
            </w:r>
            <w:r w:rsidR="00F14EB6"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</w:t>
            </w:r>
            <w:r w:rsidR="00A97122"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note</w:t>
            </w: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: It is an offence under the </w:t>
            </w:r>
            <w:r w:rsidRPr="005E3AED">
              <w:rPr>
                <w:rFonts w:ascii="Arial Nova" w:hAnsi="Arial Nova" w:cs="Segoe UI"/>
                <w:b/>
                <w:bCs/>
                <w:i/>
                <w:iCs/>
                <w:sz w:val="20"/>
                <w:szCs w:val="20"/>
              </w:rPr>
              <w:t>Liquor Control Act 1988</w:t>
            </w: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for a person to assume a position of authority without the prior approval of the </w:t>
            </w:r>
            <w:r w:rsidR="00F14EB6"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Director </w:t>
            </w:r>
            <w:r w:rsidR="00F16867"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of </w:t>
            </w:r>
            <w:r w:rsidR="00F14EB6"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Liquor Licensing.</w:t>
            </w:r>
          </w:p>
        </w:tc>
      </w:tr>
    </w:tbl>
    <w:p w14:paraId="2EED5DD3" w14:textId="77777777" w:rsidR="00E27BE9" w:rsidRPr="005E3AED" w:rsidRDefault="00E27BE9" w:rsidP="00E27BE9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47" w:type="dxa"/>
        <w:tblInd w:w="-14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887"/>
        <w:gridCol w:w="1631"/>
        <w:gridCol w:w="709"/>
        <w:gridCol w:w="142"/>
        <w:gridCol w:w="1701"/>
        <w:gridCol w:w="1417"/>
      </w:tblGrid>
      <w:tr w:rsidR="00DF52A3" w:rsidRPr="00DA5791" w14:paraId="5CEBE5D9" w14:textId="77777777" w:rsidTr="006D383E">
        <w:trPr>
          <w:trHeight w:val="20"/>
        </w:trPr>
        <w:tc>
          <w:tcPr>
            <w:tcW w:w="11047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BFBFBF" w:themeColor="background1" w:themeShade="BF"/>
              <w:right w:val="single" w:sz="4" w:space="0" w:color="auto"/>
            </w:tcBorders>
            <w:shd w:val="clear" w:color="auto" w:fill="38115E"/>
            <w:vAlign w:val="center"/>
          </w:tcPr>
          <w:p w14:paraId="5A968EAA" w14:textId="72584C0C" w:rsidR="00DF52A3" w:rsidRPr="008576B3" w:rsidRDefault="008576B3" w:rsidP="00532676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4"/>
                <w:szCs w:val="24"/>
              </w:rPr>
            </w:pPr>
            <w:r w:rsidRPr="008576B3">
              <w:rPr>
                <w:rFonts w:ascii="Arial Nova" w:hAnsi="Arial Nova" w:cs="Segoe UI"/>
                <w:b/>
                <w:bCs/>
                <w:sz w:val="24"/>
                <w:szCs w:val="24"/>
              </w:rPr>
              <w:t xml:space="preserve">SECTION 3 – COMPANY DETAILS IF APPLICATION IS APPROVED </w:t>
            </w:r>
          </w:p>
        </w:tc>
      </w:tr>
      <w:tr w:rsidR="00A61577" w:rsidRPr="00DA5791" w14:paraId="51F5D327" w14:textId="77777777" w:rsidTr="006D383E">
        <w:trPr>
          <w:trHeight w:val="340"/>
        </w:trPr>
        <w:tc>
          <w:tcPr>
            <w:tcW w:w="11047" w:type="dxa"/>
            <w:gridSpan w:val="7"/>
            <w:tcBorders>
              <w:top w:val="dotted" w:sz="4" w:space="0" w:color="BFBFBF" w:themeColor="background1" w:themeShade="BF"/>
              <w:left w:val="single" w:sz="4" w:space="0" w:color="auto"/>
              <w:bottom w:val="dotted" w:sz="4" w:space="0" w:color="BFBFBF" w:themeColor="background1" w:themeShade="BF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C674CAF" w14:textId="7DBE234B" w:rsidR="00A61577" w:rsidRPr="005E3AED" w:rsidRDefault="00A61577" w:rsidP="00532676">
            <w:pPr>
              <w:spacing w:before="120" w:after="120" w:line="276" w:lineRule="auto"/>
              <w:rPr>
                <w:rFonts w:ascii="Arial Nova" w:hAnsi="Arial Nova" w:cs="Segoe UI"/>
                <w:i/>
                <w:iCs/>
                <w:sz w:val="20"/>
                <w:szCs w:val="20"/>
              </w:rPr>
            </w:pPr>
            <w:r w:rsidRPr="005E3AED">
              <w:rPr>
                <w:rFonts w:ascii="Arial Nova" w:hAnsi="Arial Nova" w:cs="Arial"/>
                <w:i/>
                <w:iCs/>
                <w:sz w:val="20"/>
                <w:szCs w:val="20"/>
              </w:rPr>
              <w:t>If the application is approved, state the name and position of each director, secretary, managing director or executive officer of the licensee company:</w:t>
            </w:r>
          </w:p>
        </w:tc>
      </w:tr>
      <w:tr w:rsidR="00745131" w:rsidRPr="00DA5791" w14:paraId="353ABC62" w14:textId="77777777" w:rsidTr="00BC7324">
        <w:trPr>
          <w:trHeight w:val="340"/>
        </w:trPr>
        <w:tc>
          <w:tcPr>
            <w:tcW w:w="1560" w:type="dxa"/>
            <w:tcBorders>
              <w:top w:val="dotted" w:sz="4" w:space="0" w:color="BFBFBF" w:themeColor="background1" w:themeShade="BF"/>
              <w:left w:val="single" w:sz="4" w:space="0" w:color="auto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29C57CEF" w14:textId="7424C552" w:rsidR="000E13DC" w:rsidRPr="00AF1935" w:rsidRDefault="00AF1935" w:rsidP="00532676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</w:rPr>
            </w:pPr>
            <w:r w:rsidRPr="00AF1935">
              <w:rPr>
                <w:rFonts w:ascii="Arial Nova" w:hAnsi="Arial Nova" w:cs="Segoe UI"/>
                <w:b/>
                <w:bCs/>
              </w:rPr>
              <w:t xml:space="preserve">Full name: </w:t>
            </w:r>
          </w:p>
        </w:tc>
        <w:tc>
          <w:tcPr>
            <w:tcW w:w="3887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1856B71E" w14:textId="77777777" w:rsidR="000E13DC" w:rsidRPr="005E3AED" w:rsidRDefault="000E13DC" w:rsidP="00532676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51BBA8A7" w14:textId="1D0773A7" w:rsidR="000E13DC" w:rsidRPr="005E3AED" w:rsidRDefault="00AF1935" w:rsidP="00532676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Position held: </w:t>
            </w:r>
          </w:p>
        </w:tc>
        <w:tc>
          <w:tcPr>
            <w:tcW w:w="3969" w:type="dxa"/>
            <w:gridSpan w:val="4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4" w:space="0" w:color="auto"/>
            </w:tcBorders>
            <w:vAlign w:val="center"/>
          </w:tcPr>
          <w:p w14:paraId="4F6D7552" w14:textId="676F0952" w:rsidR="000E13DC" w:rsidRPr="005E3AED" w:rsidRDefault="000E13DC" w:rsidP="00532676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</w:tr>
      <w:tr w:rsidR="00745131" w:rsidRPr="00DA5791" w14:paraId="229E5346" w14:textId="77777777" w:rsidTr="00BC7324">
        <w:trPr>
          <w:trHeight w:val="340"/>
        </w:trPr>
        <w:tc>
          <w:tcPr>
            <w:tcW w:w="1560" w:type="dxa"/>
            <w:tcBorders>
              <w:top w:val="dotted" w:sz="4" w:space="0" w:color="BFBFBF" w:themeColor="background1" w:themeShade="BF"/>
              <w:left w:val="single" w:sz="4" w:space="0" w:color="auto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4713B359" w14:textId="16F07FCF" w:rsidR="00AF1935" w:rsidRPr="00AF1935" w:rsidRDefault="00AF1935" w:rsidP="00AF1935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</w:rPr>
            </w:pPr>
            <w:r w:rsidRPr="00AF1935">
              <w:rPr>
                <w:rFonts w:ascii="Arial Nova" w:hAnsi="Arial Nova" w:cs="Segoe UI"/>
                <w:b/>
                <w:bCs/>
              </w:rPr>
              <w:t xml:space="preserve">Full name: </w:t>
            </w:r>
          </w:p>
        </w:tc>
        <w:tc>
          <w:tcPr>
            <w:tcW w:w="3887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59D43A51" w14:textId="77777777" w:rsidR="00AF1935" w:rsidRPr="005E3AED" w:rsidRDefault="00AF1935" w:rsidP="00AF1935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3DCE1F3A" w14:textId="2363EB90" w:rsidR="00AF1935" w:rsidRPr="005E3AED" w:rsidRDefault="00AF1935" w:rsidP="00AF1935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Position held: </w:t>
            </w:r>
          </w:p>
        </w:tc>
        <w:tc>
          <w:tcPr>
            <w:tcW w:w="3969" w:type="dxa"/>
            <w:gridSpan w:val="4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4" w:space="0" w:color="auto"/>
            </w:tcBorders>
            <w:vAlign w:val="center"/>
          </w:tcPr>
          <w:p w14:paraId="5F3C2D2F" w14:textId="78288F70" w:rsidR="00AF1935" w:rsidRPr="005E3AED" w:rsidRDefault="00AF1935" w:rsidP="00AF1935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</w:tr>
      <w:tr w:rsidR="00745131" w:rsidRPr="00DA5791" w14:paraId="1C7BD96E" w14:textId="77777777" w:rsidTr="00BC7324">
        <w:trPr>
          <w:trHeight w:val="340"/>
        </w:trPr>
        <w:tc>
          <w:tcPr>
            <w:tcW w:w="1560" w:type="dxa"/>
            <w:tcBorders>
              <w:top w:val="dotted" w:sz="4" w:space="0" w:color="BFBFBF" w:themeColor="background1" w:themeShade="BF"/>
              <w:left w:val="single" w:sz="4" w:space="0" w:color="auto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34746439" w14:textId="4B50B21A" w:rsidR="00AF1935" w:rsidRPr="00AF1935" w:rsidRDefault="00AF1935" w:rsidP="00AF1935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</w:rPr>
            </w:pPr>
            <w:r w:rsidRPr="00AF1935">
              <w:rPr>
                <w:rFonts w:ascii="Arial Nova" w:hAnsi="Arial Nova" w:cs="Segoe UI"/>
                <w:b/>
                <w:bCs/>
              </w:rPr>
              <w:t xml:space="preserve">Full name: </w:t>
            </w:r>
          </w:p>
        </w:tc>
        <w:tc>
          <w:tcPr>
            <w:tcW w:w="3887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7035BA6B" w14:textId="77777777" w:rsidR="00AF1935" w:rsidRPr="005E3AED" w:rsidRDefault="00AF1935" w:rsidP="00AF1935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583D8CCC" w14:textId="71CD7186" w:rsidR="00AF1935" w:rsidRPr="005E3AED" w:rsidRDefault="00AF1935" w:rsidP="00AF1935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Position held: </w:t>
            </w:r>
          </w:p>
        </w:tc>
        <w:tc>
          <w:tcPr>
            <w:tcW w:w="3969" w:type="dxa"/>
            <w:gridSpan w:val="4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4" w:space="0" w:color="auto"/>
            </w:tcBorders>
            <w:vAlign w:val="center"/>
          </w:tcPr>
          <w:p w14:paraId="4C4F6253" w14:textId="77777777" w:rsidR="00AF1935" w:rsidRPr="005E3AED" w:rsidRDefault="00AF1935" w:rsidP="00AF1935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</w:tr>
      <w:tr w:rsidR="00155059" w:rsidRPr="00DA5791" w14:paraId="7A82E1AB" w14:textId="77777777" w:rsidTr="006D383E">
        <w:trPr>
          <w:trHeight w:val="340"/>
        </w:trPr>
        <w:tc>
          <w:tcPr>
            <w:tcW w:w="11047" w:type="dxa"/>
            <w:gridSpan w:val="7"/>
            <w:tcBorders>
              <w:top w:val="dotted" w:sz="4" w:space="0" w:color="BFBFBF" w:themeColor="background1" w:themeShade="BF"/>
              <w:left w:val="single" w:sz="4" w:space="0" w:color="auto"/>
              <w:bottom w:val="dotted" w:sz="4" w:space="0" w:color="BFBFBF" w:themeColor="background1" w:themeShade="BF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26A09BB9" w14:textId="25658D18" w:rsidR="00155059" w:rsidRPr="005E3AED" w:rsidRDefault="006128CB" w:rsidP="00AF1935">
            <w:pPr>
              <w:spacing w:before="120" w:after="120" w:line="276" w:lineRule="auto"/>
              <w:rPr>
                <w:rFonts w:ascii="Arial Nova" w:hAnsi="Arial Nova" w:cs="Segoe UI"/>
                <w:i/>
                <w:i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i/>
                <w:iCs/>
                <w:sz w:val="20"/>
                <w:szCs w:val="20"/>
              </w:rPr>
              <w:t xml:space="preserve">If the application is approved, and the licensed company is a proprietary company, state the name of each shareholder or other member, and the number of shares to </w:t>
            </w:r>
            <w:r w:rsidR="001C1A74" w:rsidRPr="005E3AED">
              <w:rPr>
                <w:rFonts w:ascii="Arial Nova" w:hAnsi="Arial Nova" w:cs="Segoe UI"/>
                <w:i/>
                <w:iCs/>
                <w:sz w:val="20"/>
                <w:szCs w:val="20"/>
              </w:rPr>
              <w:t>be held</w:t>
            </w:r>
            <w:r w:rsidR="00952D29" w:rsidRPr="005E3AED">
              <w:rPr>
                <w:rFonts w:ascii="Arial Nova" w:hAnsi="Arial Nova" w:cs="Segoe UI"/>
                <w:i/>
                <w:iCs/>
                <w:sz w:val="20"/>
                <w:szCs w:val="20"/>
              </w:rPr>
              <w:t xml:space="preserve"> by</w:t>
            </w:r>
            <w:r w:rsidR="001C1A74" w:rsidRPr="005E3AED">
              <w:rPr>
                <w:rFonts w:ascii="Arial Nova" w:hAnsi="Arial Nova" w:cs="Segoe UI"/>
                <w:i/>
                <w:iCs/>
                <w:sz w:val="20"/>
                <w:szCs w:val="20"/>
              </w:rPr>
              <w:t xml:space="preserve"> each</w:t>
            </w:r>
            <w:r w:rsidR="007E7CBE" w:rsidRPr="005E3AED">
              <w:rPr>
                <w:rFonts w:ascii="Arial Nova" w:hAnsi="Arial Nova" w:cs="Segoe UI"/>
                <w:i/>
                <w:iCs/>
                <w:sz w:val="20"/>
                <w:szCs w:val="20"/>
              </w:rPr>
              <w:t>:</w:t>
            </w:r>
          </w:p>
        </w:tc>
      </w:tr>
      <w:tr w:rsidR="00745131" w:rsidRPr="00DA5791" w14:paraId="2FFD0BC9" w14:textId="77777777" w:rsidTr="00BC7324">
        <w:trPr>
          <w:trHeight w:val="340"/>
        </w:trPr>
        <w:tc>
          <w:tcPr>
            <w:tcW w:w="1560" w:type="dxa"/>
            <w:tcBorders>
              <w:top w:val="dotted" w:sz="4" w:space="0" w:color="BFBFBF" w:themeColor="background1" w:themeShade="BF"/>
              <w:left w:val="single" w:sz="4" w:space="0" w:color="auto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0A1858AE" w14:textId="6EE3E81B" w:rsidR="00847BED" w:rsidRPr="005E3AED" w:rsidRDefault="00847BED" w:rsidP="00AF1935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Name of shareholder</w:t>
            </w:r>
            <w:r w:rsidR="00534A93"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:</w:t>
            </w: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369" w:type="dxa"/>
            <w:gridSpan w:val="4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287A4BBE" w14:textId="68A4EBC2" w:rsidR="00847BED" w:rsidRPr="005E3AED" w:rsidRDefault="00847BED" w:rsidP="00AF1935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53761625" w14:textId="6E7BCAD8" w:rsidR="00847BED" w:rsidRPr="005E3AED" w:rsidRDefault="00847BED" w:rsidP="00AF1935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No &amp; Class of shares held</w:t>
            </w:r>
            <w:r w:rsidR="008D5603"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17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4" w:space="0" w:color="auto"/>
            </w:tcBorders>
            <w:vAlign w:val="center"/>
          </w:tcPr>
          <w:p w14:paraId="02C3E38B" w14:textId="30DE191C" w:rsidR="00847BED" w:rsidRPr="005E3AED" w:rsidRDefault="00847BED" w:rsidP="00AF1935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</w:tr>
      <w:tr w:rsidR="00534A93" w:rsidRPr="00DA5791" w14:paraId="6CE3BCD9" w14:textId="77777777" w:rsidTr="00BC7324">
        <w:trPr>
          <w:trHeight w:val="340"/>
        </w:trPr>
        <w:tc>
          <w:tcPr>
            <w:tcW w:w="1560" w:type="dxa"/>
            <w:tcBorders>
              <w:top w:val="dotted" w:sz="4" w:space="0" w:color="BFBFBF" w:themeColor="background1" w:themeShade="BF"/>
              <w:left w:val="single" w:sz="4" w:space="0" w:color="auto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</w:tcPr>
          <w:p w14:paraId="19B9F205" w14:textId="414E2B67" w:rsidR="00534A93" w:rsidRPr="005E3AED" w:rsidRDefault="00534A93" w:rsidP="003158A9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Address: </w:t>
            </w:r>
          </w:p>
        </w:tc>
        <w:tc>
          <w:tcPr>
            <w:tcW w:w="9487" w:type="dxa"/>
            <w:gridSpan w:val="6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4" w:space="0" w:color="auto"/>
            </w:tcBorders>
            <w:vAlign w:val="center"/>
          </w:tcPr>
          <w:p w14:paraId="77F77F83" w14:textId="3B794A1E" w:rsidR="00534A93" w:rsidRPr="005E3AED" w:rsidRDefault="00534A93" w:rsidP="003158A9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</w:tr>
      <w:tr w:rsidR="00745131" w:rsidRPr="00DA5791" w14:paraId="5BA59C47" w14:textId="77777777" w:rsidTr="00BC7324">
        <w:trPr>
          <w:trHeight w:val="340"/>
        </w:trPr>
        <w:tc>
          <w:tcPr>
            <w:tcW w:w="1560" w:type="dxa"/>
            <w:tcBorders>
              <w:top w:val="dotted" w:sz="4" w:space="0" w:color="BFBFBF" w:themeColor="background1" w:themeShade="BF"/>
              <w:left w:val="single" w:sz="4" w:space="0" w:color="auto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</w:tcPr>
          <w:p w14:paraId="3B941652" w14:textId="2CF86667" w:rsidR="003158A9" w:rsidRPr="005E3AED" w:rsidRDefault="003158A9" w:rsidP="003158A9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Name of shareholder</w:t>
            </w:r>
            <w:r w:rsidR="008D5603"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:</w:t>
            </w: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369" w:type="dxa"/>
            <w:gridSpan w:val="4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7FA4829C" w14:textId="77777777" w:rsidR="003158A9" w:rsidRPr="005E3AED" w:rsidRDefault="003158A9" w:rsidP="003158A9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</w:tcPr>
          <w:p w14:paraId="6E10E945" w14:textId="507D358A" w:rsidR="003158A9" w:rsidRPr="005E3AED" w:rsidRDefault="003158A9" w:rsidP="003158A9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No &amp; Class of shares held</w:t>
            </w:r>
            <w:r w:rsidR="008D5603"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17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4" w:space="0" w:color="auto"/>
            </w:tcBorders>
            <w:vAlign w:val="center"/>
          </w:tcPr>
          <w:p w14:paraId="0EFB5982" w14:textId="1024C7C7" w:rsidR="003158A9" w:rsidRPr="005E3AED" w:rsidRDefault="003158A9" w:rsidP="003158A9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</w:tr>
      <w:tr w:rsidR="00D73C9C" w:rsidRPr="00DA5791" w14:paraId="2BF335DA" w14:textId="77777777" w:rsidTr="00BC7324">
        <w:trPr>
          <w:trHeight w:val="340"/>
        </w:trPr>
        <w:tc>
          <w:tcPr>
            <w:tcW w:w="1560" w:type="dxa"/>
            <w:tcBorders>
              <w:top w:val="dotted" w:sz="4" w:space="0" w:color="BFBFBF" w:themeColor="background1" w:themeShade="BF"/>
              <w:left w:val="single" w:sz="4" w:space="0" w:color="auto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</w:tcPr>
          <w:p w14:paraId="7B6937A4" w14:textId="51DFF30A" w:rsidR="00D73C9C" w:rsidRPr="005E3AED" w:rsidRDefault="00D73C9C" w:rsidP="003158A9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Address: </w:t>
            </w:r>
          </w:p>
        </w:tc>
        <w:tc>
          <w:tcPr>
            <w:tcW w:w="9487" w:type="dxa"/>
            <w:gridSpan w:val="6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4" w:space="0" w:color="auto"/>
            </w:tcBorders>
            <w:vAlign w:val="center"/>
          </w:tcPr>
          <w:p w14:paraId="3909118E" w14:textId="177B9529" w:rsidR="00D73C9C" w:rsidRPr="005E3AED" w:rsidRDefault="00D73C9C" w:rsidP="003158A9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</w:tr>
      <w:tr w:rsidR="00D73C9C" w:rsidRPr="00DA5791" w14:paraId="7343E299" w14:textId="77777777" w:rsidTr="00BC7324">
        <w:trPr>
          <w:trHeight w:val="340"/>
        </w:trPr>
        <w:tc>
          <w:tcPr>
            <w:tcW w:w="1560" w:type="dxa"/>
            <w:tcBorders>
              <w:top w:val="dotted" w:sz="4" w:space="0" w:color="BFBFBF" w:themeColor="background1" w:themeShade="BF"/>
              <w:left w:val="single" w:sz="4" w:space="0" w:color="auto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</w:tcPr>
          <w:p w14:paraId="2C65A7B1" w14:textId="2A78418F" w:rsidR="00D73C9C" w:rsidRPr="005E3AED" w:rsidRDefault="00D73C9C" w:rsidP="00F62A91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Name of shareholder</w:t>
            </w:r>
            <w:r w:rsidR="008D5603"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:</w:t>
            </w: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227" w:type="dxa"/>
            <w:gridSpan w:val="3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57E98F76" w14:textId="77777777" w:rsidR="00D73C9C" w:rsidRPr="005E3AED" w:rsidRDefault="00D73C9C" w:rsidP="00F62A91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5F588078" w14:textId="6277E77C" w:rsidR="00D73C9C" w:rsidRPr="005E3AED" w:rsidRDefault="008D5603" w:rsidP="00F62A91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No &amp; Class of shares held:</w:t>
            </w:r>
          </w:p>
        </w:tc>
        <w:tc>
          <w:tcPr>
            <w:tcW w:w="1417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4" w:space="0" w:color="auto"/>
            </w:tcBorders>
            <w:vAlign w:val="center"/>
          </w:tcPr>
          <w:p w14:paraId="24913FA8" w14:textId="314C835E" w:rsidR="00D73C9C" w:rsidRPr="005E3AED" w:rsidRDefault="00D73C9C" w:rsidP="00F62A91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</w:tr>
      <w:tr w:rsidR="00D73C9C" w:rsidRPr="00DA5791" w14:paraId="0D3A6C48" w14:textId="77777777" w:rsidTr="00BC7324">
        <w:trPr>
          <w:trHeight w:val="340"/>
        </w:trPr>
        <w:tc>
          <w:tcPr>
            <w:tcW w:w="1560" w:type="dxa"/>
            <w:tcBorders>
              <w:top w:val="dotted" w:sz="4" w:space="0" w:color="BFBFBF" w:themeColor="background1" w:themeShade="BF"/>
              <w:left w:val="single" w:sz="4" w:space="0" w:color="auto"/>
              <w:bottom w:val="single" w:sz="4" w:space="0" w:color="auto"/>
              <w:right w:val="dotted" w:sz="4" w:space="0" w:color="BFBFBF" w:themeColor="background1" w:themeShade="BF"/>
            </w:tcBorders>
            <w:shd w:val="clear" w:color="auto" w:fill="E8E8E8" w:themeFill="background2"/>
          </w:tcPr>
          <w:p w14:paraId="5821BDEF" w14:textId="6F79B095" w:rsidR="00D73C9C" w:rsidRPr="005E3AED" w:rsidRDefault="008D5603" w:rsidP="00F62A91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E3AED">
              <w:rPr>
                <w:rFonts w:ascii="Arial Nova" w:hAnsi="Arial Nova" w:cs="Segoe UI"/>
                <w:b/>
                <w:bCs/>
                <w:sz w:val="20"/>
                <w:szCs w:val="20"/>
              </w:rPr>
              <w:t>Address:</w:t>
            </w:r>
          </w:p>
        </w:tc>
        <w:tc>
          <w:tcPr>
            <w:tcW w:w="9487" w:type="dxa"/>
            <w:gridSpan w:val="6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2542C2DD" w14:textId="77777777" w:rsidR="00D73C9C" w:rsidRPr="005E3AED" w:rsidRDefault="00D73C9C" w:rsidP="00F62A91">
            <w:pPr>
              <w:spacing w:before="120" w:after="120" w:line="276" w:lineRule="auto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</w:tr>
    </w:tbl>
    <w:p w14:paraId="58B10DE7" w14:textId="77777777" w:rsidR="00B654B6" w:rsidRDefault="00B654B6" w:rsidP="40360D2C">
      <w:pPr>
        <w:rPr>
          <w:rFonts w:ascii="Arial Nova" w:hAnsi="Arial Nova" w:cs="Arial"/>
          <w:b/>
          <w:bCs/>
          <w:color w:val="FFFFFF" w:themeColor="background1"/>
          <w:sz w:val="16"/>
          <w:szCs w:val="16"/>
        </w:rPr>
        <w:sectPr w:rsidR="00B654B6" w:rsidSect="00B654B6">
          <w:headerReference w:type="even" r:id="rId15"/>
          <w:headerReference w:type="default" r:id="rId16"/>
          <w:headerReference w:type="first" r:id="rId17"/>
          <w:pgSz w:w="11906" w:h="16838" w:code="9"/>
          <w:pgMar w:top="284" w:right="720" w:bottom="992" w:left="720" w:header="510" w:footer="0" w:gutter="0"/>
          <w:cols w:space="708"/>
          <w:titlePg/>
          <w:docGrid w:linePitch="360"/>
        </w:sectPr>
      </w:pPr>
    </w:p>
    <w:tbl>
      <w:tblPr>
        <w:tblStyle w:val="TableGrid"/>
        <w:tblW w:w="11047" w:type="dxa"/>
        <w:tblInd w:w="-14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66"/>
        <w:gridCol w:w="3782"/>
        <w:gridCol w:w="1193"/>
        <w:gridCol w:w="4906"/>
      </w:tblGrid>
      <w:tr w:rsidR="00540928" w:rsidRPr="00FE4C28" w14:paraId="2088622E" w14:textId="77777777" w:rsidTr="00B654B6">
        <w:trPr>
          <w:trHeight w:val="576"/>
        </w:trPr>
        <w:tc>
          <w:tcPr>
            <w:tcW w:w="1104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8115E"/>
            <w:vAlign w:val="center"/>
          </w:tcPr>
          <w:p w14:paraId="71BAA63D" w14:textId="75FB1F31" w:rsidR="00540928" w:rsidRPr="005E3AED" w:rsidRDefault="00540928" w:rsidP="00E54E91">
            <w:pPr>
              <w:rPr>
                <w:rFonts w:ascii="Arial Nova" w:hAnsi="Arial Nova" w:cs="Arial"/>
                <w:b/>
                <w:bCs/>
              </w:rPr>
            </w:pPr>
            <w:r w:rsidRPr="005E3AED">
              <w:rPr>
                <w:rFonts w:ascii="Arial Nova" w:hAnsi="Arial Nova" w:cs="Arial"/>
                <w:b/>
                <w:bCs/>
                <w:color w:val="FFFFFF" w:themeColor="background1"/>
              </w:rPr>
              <w:lastRenderedPageBreak/>
              <w:t xml:space="preserve">SECTION </w:t>
            </w:r>
            <w:r w:rsidR="005F5DE6" w:rsidRPr="005E3AED">
              <w:rPr>
                <w:rFonts w:ascii="Arial Nova" w:hAnsi="Arial Nova" w:cs="Arial"/>
                <w:b/>
                <w:bCs/>
                <w:color w:val="FFFFFF" w:themeColor="background1"/>
              </w:rPr>
              <w:t>4</w:t>
            </w:r>
            <w:r w:rsidRPr="005E3AED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 – DECLARATION</w:t>
            </w:r>
          </w:p>
        </w:tc>
      </w:tr>
      <w:tr w:rsidR="00546D1D" w:rsidRPr="007B213E" w14:paraId="1539B89B" w14:textId="77777777" w:rsidTr="00B654B6">
        <w:trPr>
          <w:trHeight w:val="637"/>
        </w:trPr>
        <w:tc>
          <w:tcPr>
            <w:tcW w:w="11047" w:type="dxa"/>
            <w:gridSpan w:val="4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0FF21C78" w14:textId="77777777" w:rsidR="00546D1D" w:rsidRPr="005E3AED" w:rsidRDefault="00546D1D" w:rsidP="00AE071B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before="120"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5E3AED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I declare/certify that: </w:t>
            </w:r>
          </w:p>
          <w:p w14:paraId="563AE5A2" w14:textId="69B00A46" w:rsidR="00546D1D" w:rsidRPr="005E3AED" w:rsidRDefault="00747AAB" w:rsidP="00E54E91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spacing w:val="-3"/>
                <w:sz w:val="20"/>
                <w:szCs w:val="20"/>
              </w:rPr>
            </w:pPr>
            <w:r w:rsidRPr="005E3AED">
              <w:rPr>
                <w:rFonts w:ascii="Arial Nova" w:hAnsi="Arial Nova"/>
                <w:spacing w:val="-3"/>
                <w:sz w:val="20"/>
                <w:szCs w:val="20"/>
              </w:rPr>
              <w:t>T</w:t>
            </w:r>
            <w:r w:rsidR="00546D1D" w:rsidRPr="005E3AED">
              <w:rPr>
                <w:rFonts w:ascii="Arial Nova" w:hAnsi="Arial Nova"/>
                <w:spacing w:val="-3"/>
                <w:sz w:val="20"/>
                <w:szCs w:val="20"/>
              </w:rPr>
              <w:t>he information contained in this form, including attachments, is true and correct.</w:t>
            </w:r>
          </w:p>
          <w:p w14:paraId="2C8860FA" w14:textId="77777777" w:rsidR="00546D1D" w:rsidRPr="005E3AED" w:rsidRDefault="00546D1D" w:rsidP="00E54E91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spacing w:val="-3"/>
                <w:sz w:val="20"/>
                <w:szCs w:val="20"/>
              </w:rPr>
            </w:pPr>
            <w:r w:rsidRPr="005E3AED">
              <w:rPr>
                <w:rFonts w:ascii="Arial Nova" w:hAnsi="Arial Nova"/>
                <w:spacing w:val="-3"/>
                <w:sz w:val="20"/>
                <w:szCs w:val="20"/>
              </w:rPr>
              <w:t xml:space="preserve">I am authorised to sign this application on behalf of the applicant entity. </w:t>
            </w:r>
          </w:p>
          <w:p w14:paraId="3231A324" w14:textId="77777777" w:rsidR="00DA621C" w:rsidRPr="005E3AED" w:rsidRDefault="00DA621C" w:rsidP="00DA621C">
            <w:p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spacing w:val="-3"/>
                <w:sz w:val="20"/>
                <w:szCs w:val="20"/>
              </w:rPr>
            </w:pPr>
          </w:p>
          <w:p w14:paraId="0D6CC89B" w14:textId="3FFA2DA5" w:rsidR="00DA621C" w:rsidRPr="005E3AED" w:rsidRDefault="00DA621C" w:rsidP="28AF8DF2">
            <w:pPr>
              <w:tabs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i/>
                <w:iCs/>
                <w:spacing w:val="-3"/>
                <w:sz w:val="20"/>
                <w:szCs w:val="20"/>
              </w:rPr>
            </w:pPr>
            <w:r w:rsidRPr="005E3AED">
              <w:rPr>
                <w:rFonts w:ascii="Arial Nova" w:hAnsi="Arial Nova"/>
                <w:i/>
                <w:iCs/>
                <w:spacing w:val="-3"/>
                <w:sz w:val="20"/>
                <w:szCs w:val="20"/>
              </w:rPr>
              <w:t xml:space="preserve">Please ensure </w:t>
            </w:r>
            <w:r w:rsidR="00257065" w:rsidRPr="005E3AED">
              <w:rPr>
                <w:rFonts w:ascii="Arial Nova" w:hAnsi="Arial Nova"/>
                <w:i/>
                <w:iCs/>
                <w:spacing w:val="-3"/>
                <w:sz w:val="20"/>
                <w:szCs w:val="20"/>
              </w:rPr>
              <w:t xml:space="preserve">that a director of the licensee company who has already been approved </w:t>
            </w:r>
            <w:r w:rsidR="00440B76" w:rsidRPr="005E3AED">
              <w:rPr>
                <w:rFonts w:ascii="Arial Nova" w:hAnsi="Arial Nova"/>
                <w:i/>
                <w:iCs/>
                <w:spacing w:val="-3"/>
                <w:sz w:val="20"/>
                <w:szCs w:val="20"/>
              </w:rPr>
              <w:t xml:space="preserve">by the </w:t>
            </w:r>
            <w:r w:rsidR="61EADC41" w:rsidRPr="005E3AED">
              <w:rPr>
                <w:rFonts w:ascii="Arial Nova" w:hAnsi="Arial Nova"/>
                <w:i/>
                <w:iCs/>
                <w:spacing w:val="-3"/>
                <w:sz w:val="20"/>
                <w:szCs w:val="20"/>
              </w:rPr>
              <w:t>Director of Liquor Licensing</w:t>
            </w:r>
            <w:r w:rsidR="00440B76" w:rsidRPr="005E3AED">
              <w:rPr>
                <w:rFonts w:ascii="Arial Nova" w:hAnsi="Arial Nova"/>
                <w:i/>
                <w:iCs/>
                <w:spacing w:val="-3"/>
                <w:sz w:val="20"/>
                <w:szCs w:val="20"/>
              </w:rPr>
              <w:t xml:space="preserve"> completes this section.</w:t>
            </w:r>
          </w:p>
          <w:p w14:paraId="4606FD8C" w14:textId="7D757DD2" w:rsidR="00AF7BCD" w:rsidRPr="005E3AED" w:rsidRDefault="00AF7BCD" w:rsidP="00E54E91">
            <w:pPr>
              <w:rPr>
                <w:rFonts w:ascii="Arial Nova bold" w:hAnsi="Arial Nova bold" w:cs="Segoe UI"/>
                <w:sz w:val="20"/>
                <w:szCs w:val="20"/>
              </w:rPr>
            </w:pPr>
          </w:p>
        </w:tc>
      </w:tr>
      <w:tr w:rsidR="00884B4A" w:rsidRPr="007B213E" w14:paraId="274DB443" w14:textId="77777777" w:rsidTr="00B654B6">
        <w:trPr>
          <w:trHeight w:val="637"/>
        </w:trPr>
        <w:tc>
          <w:tcPr>
            <w:tcW w:w="11047" w:type="dxa"/>
            <w:gridSpan w:val="4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tbl>
            <w:tblPr>
              <w:tblStyle w:val="TableGrid"/>
              <w:tblW w:w="10206" w:type="dxa"/>
              <w:tblInd w:w="321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97177" w:rsidRPr="005E3AED" w14:paraId="0BE4E842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3614C8BD" w14:textId="77777777" w:rsidR="00897177" w:rsidRPr="005E3AED" w:rsidRDefault="00897177" w:rsidP="00897177">
                  <w:pPr>
                    <w:ind w:left="74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5665B94D" w14:textId="77777777" w:rsidR="00897177" w:rsidRPr="005E3AED" w:rsidRDefault="00897177" w:rsidP="00897177">
                  <w:pPr>
                    <w:ind w:left="74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1782931F" w14:textId="77777777" w:rsidR="00897177" w:rsidRPr="005E3AED" w:rsidRDefault="00897177" w:rsidP="00897177">
                  <w:pPr>
                    <w:ind w:left="74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752BF11" w14:textId="77777777" w:rsidR="00897177" w:rsidRPr="005E3AED" w:rsidRDefault="00897177" w:rsidP="0089717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0C78A880" w14:textId="77777777" w:rsidR="00897177" w:rsidRPr="005E3AED" w:rsidRDefault="00897177" w:rsidP="0089717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897177" w:rsidRPr="005E3AED" w14:paraId="0B4DBE1C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67AED077" w14:textId="77777777" w:rsidR="00897177" w:rsidRPr="005E3AED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5E3AED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  <w:p w14:paraId="2DA3E8D2" w14:textId="77777777" w:rsidR="00897177" w:rsidRPr="005E3AED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4279051" w14:textId="77777777" w:rsidR="00897177" w:rsidRPr="005E3AED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7CD82699" w14:textId="77777777" w:rsidR="00897177" w:rsidRPr="005E3AED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5E3AED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25F9116" w14:textId="77777777" w:rsidR="00884B4A" w:rsidRPr="005E3AED" w:rsidRDefault="00884B4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340EE0" w:rsidRPr="007B213E" w14:paraId="3685A4BD" w14:textId="77777777" w:rsidTr="00B654B6">
        <w:trPr>
          <w:trHeight w:val="637"/>
        </w:trPr>
        <w:tc>
          <w:tcPr>
            <w:tcW w:w="1166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6E00F98" w14:textId="77777777" w:rsidR="00340EE0" w:rsidRPr="005E3AED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5E3AED">
              <w:rPr>
                <w:rFonts w:ascii="Arial Nova" w:hAnsi="Arial Nova"/>
                <w:b/>
                <w:spacing w:val="-3"/>
                <w:sz w:val="20"/>
                <w:szCs w:val="20"/>
              </w:rPr>
              <w:t>Full Name:</w:t>
            </w:r>
          </w:p>
        </w:tc>
        <w:tc>
          <w:tcPr>
            <w:tcW w:w="3782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vAlign w:val="center"/>
          </w:tcPr>
          <w:p w14:paraId="79A65EBE" w14:textId="00AA7891" w:rsidR="00340EE0" w:rsidRPr="005E3AED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E21F881" w14:textId="7C7EA3C4" w:rsidR="00340EE0" w:rsidRPr="005E3AED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5E3AED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Position </w:t>
            </w:r>
            <w:r w:rsidR="00343CA6" w:rsidRPr="005E3AED">
              <w:rPr>
                <w:rFonts w:ascii="Arial Nova" w:hAnsi="Arial Nova"/>
                <w:b/>
                <w:spacing w:val="-3"/>
                <w:sz w:val="20"/>
                <w:szCs w:val="20"/>
              </w:rPr>
              <w:t>held</w:t>
            </w:r>
            <w:r w:rsidRPr="005E3AED">
              <w:rPr>
                <w:rFonts w:ascii="Arial Nova" w:hAnsi="Arial Nova"/>
                <w:b/>
                <w:spacing w:val="-3"/>
                <w:sz w:val="20"/>
                <w:szCs w:val="20"/>
              </w:rPr>
              <w:t>:</w:t>
            </w:r>
          </w:p>
        </w:tc>
        <w:tc>
          <w:tcPr>
            <w:tcW w:w="4906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04BF35F5" w14:textId="5EBDB051" w:rsidR="00340EE0" w:rsidRPr="005E3AED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897177" w:rsidRPr="007B213E" w14:paraId="6E359977" w14:textId="77777777" w:rsidTr="00B654B6">
        <w:trPr>
          <w:trHeight w:val="637"/>
        </w:trPr>
        <w:tc>
          <w:tcPr>
            <w:tcW w:w="11047" w:type="dxa"/>
            <w:gridSpan w:val="4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294C71BE" w14:textId="77777777" w:rsidR="00340EE0" w:rsidRPr="005E3AED" w:rsidRDefault="00340EE0">
            <w:pPr>
              <w:rPr>
                <w:sz w:val="20"/>
                <w:szCs w:val="20"/>
              </w:rPr>
            </w:pPr>
          </w:p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97177" w:rsidRPr="005E3AED" w14:paraId="1AEFD46D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5AFB34A7" w14:textId="77777777" w:rsidR="00897177" w:rsidRPr="005E3AED" w:rsidRDefault="00897177" w:rsidP="0089717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21FDEF4" w14:textId="77777777" w:rsidR="00897177" w:rsidRPr="005E3AED" w:rsidRDefault="00897177" w:rsidP="0089717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4BB9333F" w14:textId="77777777" w:rsidR="00897177" w:rsidRPr="005E3AED" w:rsidRDefault="00897177" w:rsidP="0089717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897177" w:rsidRPr="005E3AED" w14:paraId="0E6186B5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7DB51995" w14:textId="77777777" w:rsidR="00897177" w:rsidRPr="005E3AED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5E3AED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27A36DFB" w14:textId="77777777" w:rsidR="00897177" w:rsidRPr="005E3AED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43BEEB9C" w14:textId="77777777" w:rsidR="00897177" w:rsidRPr="005E3AED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5E3AED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36253CD" w14:textId="77777777" w:rsidR="00897177" w:rsidRPr="005E3AED" w:rsidRDefault="00897177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175D01" w:rsidRPr="007B213E" w14:paraId="3CD1AC04" w14:textId="77777777" w:rsidTr="00B654B6">
        <w:trPr>
          <w:trHeight w:val="637"/>
        </w:trPr>
        <w:tc>
          <w:tcPr>
            <w:tcW w:w="1166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3E6BDC57" w14:textId="77777777" w:rsidR="00175D01" w:rsidRPr="005E3AED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5E3AED">
              <w:rPr>
                <w:rFonts w:ascii="Arial Nova" w:hAnsi="Arial Nova"/>
                <w:b/>
                <w:spacing w:val="-3"/>
                <w:sz w:val="20"/>
                <w:szCs w:val="20"/>
              </w:rPr>
              <w:t>Full Name:</w:t>
            </w:r>
          </w:p>
        </w:tc>
        <w:tc>
          <w:tcPr>
            <w:tcW w:w="3782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vAlign w:val="center"/>
          </w:tcPr>
          <w:p w14:paraId="5D8B519D" w14:textId="19B7E228" w:rsidR="00175D01" w:rsidRPr="005E3AED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7AB6E2F" w14:textId="2988FF99" w:rsidR="00175D01" w:rsidRPr="005E3AED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5E3AED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Position </w:t>
            </w:r>
            <w:r w:rsidR="00343CA6" w:rsidRPr="005E3AED">
              <w:rPr>
                <w:rFonts w:ascii="Arial Nova" w:hAnsi="Arial Nova"/>
                <w:b/>
                <w:spacing w:val="-3"/>
                <w:sz w:val="20"/>
                <w:szCs w:val="20"/>
              </w:rPr>
              <w:t>held</w:t>
            </w:r>
            <w:r w:rsidRPr="005E3AED">
              <w:rPr>
                <w:rFonts w:ascii="Arial Nova" w:hAnsi="Arial Nova"/>
                <w:b/>
                <w:spacing w:val="-3"/>
                <w:sz w:val="20"/>
                <w:szCs w:val="20"/>
              </w:rPr>
              <w:t>:</w:t>
            </w:r>
          </w:p>
        </w:tc>
        <w:tc>
          <w:tcPr>
            <w:tcW w:w="4906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750786F7" w14:textId="72CE8403" w:rsidR="00175D01" w:rsidRPr="005E3AED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EB353F" w:rsidRPr="007B213E" w14:paraId="5C6D7245" w14:textId="77777777" w:rsidTr="00B654B6">
        <w:trPr>
          <w:trHeight w:val="637"/>
        </w:trPr>
        <w:tc>
          <w:tcPr>
            <w:tcW w:w="11047" w:type="dxa"/>
            <w:gridSpan w:val="4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5FFAFB96" w14:textId="77777777" w:rsidR="00343CA6" w:rsidRPr="005E3AED" w:rsidRDefault="00343CA6">
            <w:pPr>
              <w:rPr>
                <w:sz w:val="20"/>
                <w:szCs w:val="20"/>
              </w:rPr>
            </w:pPr>
          </w:p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EB353F" w:rsidRPr="005E3AED" w14:paraId="30BE4C17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1CA821AE" w14:textId="77777777" w:rsidR="00EB353F" w:rsidRPr="005E3AED" w:rsidRDefault="00EB353F" w:rsidP="00EB353F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920C7E1" w14:textId="77777777" w:rsidR="00EB353F" w:rsidRPr="005E3AED" w:rsidRDefault="00EB353F" w:rsidP="00EB353F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79A1015D" w14:textId="77777777" w:rsidR="00EB353F" w:rsidRPr="005E3AED" w:rsidRDefault="00EB353F" w:rsidP="00EB353F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EB353F" w:rsidRPr="005E3AED" w14:paraId="068D2C07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0F79D936" w14:textId="77777777" w:rsidR="00EB353F" w:rsidRPr="005E3AED" w:rsidRDefault="00EB353F" w:rsidP="00EB353F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5E3AED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508EB1B3" w14:textId="77777777" w:rsidR="00EB353F" w:rsidRPr="005E3AED" w:rsidRDefault="00EB353F" w:rsidP="00EB353F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0D440C01" w14:textId="77777777" w:rsidR="00EB353F" w:rsidRPr="005E3AED" w:rsidRDefault="00EB353F" w:rsidP="00EB353F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5E3AED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2C97F3B7" w14:textId="77777777" w:rsidR="00EB353F" w:rsidRPr="005E3AED" w:rsidRDefault="00EB353F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EB353F" w:rsidRPr="007B213E" w14:paraId="1C97AE18" w14:textId="77777777" w:rsidTr="00B654B6">
        <w:trPr>
          <w:trHeight w:val="637"/>
        </w:trPr>
        <w:tc>
          <w:tcPr>
            <w:tcW w:w="1166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A17A8B2" w14:textId="2EBC0985" w:rsidR="00EB353F" w:rsidRPr="005E3AED" w:rsidRDefault="00EB353F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5E3AED">
              <w:rPr>
                <w:rFonts w:ascii="Arial Nova" w:hAnsi="Arial Nova"/>
                <w:b/>
                <w:spacing w:val="-3"/>
                <w:sz w:val="20"/>
                <w:szCs w:val="20"/>
              </w:rPr>
              <w:t>Full name:</w:t>
            </w:r>
          </w:p>
        </w:tc>
        <w:tc>
          <w:tcPr>
            <w:tcW w:w="3782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vAlign w:val="center"/>
          </w:tcPr>
          <w:p w14:paraId="68AF7D7E" w14:textId="77777777" w:rsidR="00EB353F" w:rsidRPr="005E3AED" w:rsidRDefault="00EB353F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F6E39E5" w14:textId="6A24C5C8" w:rsidR="00EB353F" w:rsidRPr="005E3AED" w:rsidRDefault="00EB353F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5E3AED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Position </w:t>
            </w:r>
            <w:r w:rsidR="00343CA6" w:rsidRPr="005E3AED">
              <w:rPr>
                <w:rFonts w:ascii="Arial Nova" w:hAnsi="Arial Nova"/>
                <w:b/>
                <w:spacing w:val="-3"/>
                <w:sz w:val="20"/>
                <w:szCs w:val="20"/>
              </w:rPr>
              <w:t>held</w:t>
            </w:r>
            <w:r w:rsidRPr="005E3AED">
              <w:rPr>
                <w:rFonts w:ascii="Arial Nova" w:hAnsi="Arial Nova"/>
                <w:b/>
                <w:spacing w:val="-3"/>
                <w:sz w:val="20"/>
                <w:szCs w:val="20"/>
              </w:rPr>
              <w:t>:</w:t>
            </w:r>
          </w:p>
        </w:tc>
        <w:tc>
          <w:tcPr>
            <w:tcW w:w="4906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32AFC7FB" w14:textId="77777777" w:rsidR="00EB353F" w:rsidRPr="005E3AED" w:rsidRDefault="00EB353F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EB353F" w:rsidRPr="007B213E" w14:paraId="720021AA" w14:textId="77777777" w:rsidTr="00B654B6">
        <w:trPr>
          <w:trHeight w:val="637"/>
        </w:trPr>
        <w:tc>
          <w:tcPr>
            <w:tcW w:w="11047" w:type="dxa"/>
            <w:gridSpan w:val="4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3A92A19A" w14:textId="77777777" w:rsidR="00343CA6" w:rsidRPr="005E3AED" w:rsidRDefault="00343CA6">
            <w:pPr>
              <w:rPr>
                <w:sz w:val="20"/>
                <w:szCs w:val="20"/>
              </w:rPr>
            </w:pPr>
          </w:p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EB353F" w:rsidRPr="005E3AED" w14:paraId="5BB7AF40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63B09654" w14:textId="77777777" w:rsidR="00EB353F" w:rsidRPr="005E3AED" w:rsidRDefault="00EB353F" w:rsidP="00EB353F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883F95F" w14:textId="77777777" w:rsidR="00EB353F" w:rsidRPr="005E3AED" w:rsidRDefault="00EB353F" w:rsidP="00EB353F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4A0277B8" w14:textId="77777777" w:rsidR="00EB353F" w:rsidRPr="005E3AED" w:rsidRDefault="00EB353F" w:rsidP="00EB353F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EB353F" w:rsidRPr="005E3AED" w14:paraId="389095EA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30CB092F" w14:textId="77777777" w:rsidR="00EB353F" w:rsidRPr="005E3AED" w:rsidRDefault="00EB353F" w:rsidP="00EB353F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5E3AED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82C2F3B" w14:textId="77777777" w:rsidR="00EB353F" w:rsidRPr="005E3AED" w:rsidRDefault="00EB353F" w:rsidP="00EB353F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521CDE7F" w14:textId="77777777" w:rsidR="00EB353F" w:rsidRPr="005E3AED" w:rsidRDefault="00EB353F" w:rsidP="00EB353F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5E3AED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33EBA405" w14:textId="77777777" w:rsidR="00EB353F" w:rsidRPr="005E3AED" w:rsidRDefault="00EB353F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EB353F" w:rsidRPr="007B213E" w14:paraId="2A8E5761" w14:textId="77777777" w:rsidTr="00B654B6">
        <w:trPr>
          <w:trHeight w:val="637"/>
        </w:trPr>
        <w:tc>
          <w:tcPr>
            <w:tcW w:w="1166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auto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FEC68E8" w14:textId="74C90CBF" w:rsidR="00EB353F" w:rsidRPr="005E3AED" w:rsidRDefault="00343CA6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5E3AED">
              <w:rPr>
                <w:rFonts w:ascii="Arial Nova" w:hAnsi="Arial Nova"/>
                <w:b/>
                <w:spacing w:val="-3"/>
                <w:sz w:val="20"/>
                <w:szCs w:val="20"/>
              </w:rPr>
              <w:t>Full name:</w:t>
            </w:r>
          </w:p>
        </w:tc>
        <w:tc>
          <w:tcPr>
            <w:tcW w:w="3782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auto"/>
              <w:right w:val="dotted" w:sz="2" w:space="0" w:color="D1D1D1" w:themeColor="background2" w:themeShade="E6"/>
            </w:tcBorders>
            <w:vAlign w:val="center"/>
          </w:tcPr>
          <w:p w14:paraId="2B8193AE" w14:textId="77777777" w:rsidR="00EB353F" w:rsidRPr="005E3AED" w:rsidRDefault="00EB353F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auto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50B3661" w14:textId="791C74C8" w:rsidR="00EB353F" w:rsidRPr="005E3AED" w:rsidRDefault="00343CA6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5E3AED">
              <w:rPr>
                <w:rFonts w:ascii="Arial Nova" w:hAnsi="Arial Nova"/>
                <w:b/>
                <w:spacing w:val="-3"/>
                <w:sz w:val="20"/>
                <w:szCs w:val="20"/>
              </w:rPr>
              <w:t>Position held:</w:t>
            </w:r>
          </w:p>
        </w:tc>
        <w:tc>
          <w:tcPr>
            <w:tcW w:w="4906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auto"/>
              <w:right w:val="single" w:sz="4" w:space="0" w:color="auto"/>
            </w:tcBorders>
            <w:vAlign w:val="center"/>
          </w:tcPr>
          <w:p w14:paraId="3A31FB9C" w14:textId="77777777" w:rsidR="00EB353F" w:rsidRPr="005E3AED" w:rsidRDefault="00EB353F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</w:tbl>
    <w:p w14:paraId="42494DEA" w14:textId="1CED55DE" w:rsidR="0066560B" w:rsidRDefault="0066560B" w:rsidP="00E54E91">
      <w:pPr>
        <w:tabs>
          <w:tab w:val="left" w:pos="789"/>
        </w:tabs>
        <w:spacing w:after="0" w:line="240" w:lineRule="auto"/>
        <w:rPr>
          <w:rFonts w:ascii="Arial" w:hAnsi="Arial" w:cs="Arial"/>
          <w:sz w:val="2"/>
          <w:szCs w:val="2"/>
        </w:rPr>
      </w:pPr>
    </w:p>
    <w:p w14:paraId="6D1FD4B5" w14:textId="77777777" w:rsidR="00DD1046" w:rsidRPr="00DD1046" w:rsidRDefault="00DD1046" w:rsidP="00E16CE1">
      <w:pPr>
        <w:rPr>
          <w:rFonts w:ascii="Arial" w:hAnsi="Arial" w:cs="Arial"/>
          <w:sz w:val="2"/>
          <w:szCs w:val="2"/>
        </w:rPr>
      </w:pPr>
    </w:p>
    <w:tbl>
      <w:tblPr>
        <w:tblStyle w:val="TableGrid"/>
        <w:tblW w:w="11199" w:type="dxa"/>
        <w:tblInd w:w="-307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tblLayout w:type="fixed"/>
        <w:tblLook w:val="04A0" w:firstRow="1" w:lastRow="0" w:firstColumn="1" w:lastColumn="0" w:noHBand="0" w:noVBand="1"/>
      </w:tblPr>
      <w:tblGrid>
        <w:gridCol w:w="11199"/>
      </w:tblGrid>
      <w:tr w:rsidR="005E3AED" w:rsidRPr="001636F6" w14:paraId="4BA4F8F3" w14:textId="77777777" w:rsidTr="005E3AED">
        <w:trPr>
          <w:trHeight w:val="759"/>
        </w:trPr>
        <w:tc>
          <w:tcPr>
            <w:tcW w:w="11199" w:type="dxa"/>
            <w:shd w:val="clear" w:color="auto" w:fill="F0E6FA"/>
            <w:vAlign w:val="center"/>
          </w:tcPr>
          <w:p w14:paraId="2C581EDE" w14:textId="4691D44E" w:rsidR="005E3AED" w:rsidRPr="001636F6" w:rsidRDefault="005E3AED" w:rsidP="005E3AED">
            <w:pPr>
              <w:tabs>
                <w:tab w:val="left" w:pos="737"/>
              </w:tabs>
              <w:suppressAutoHyphens/>
              <w:jc w:val="both"/>
              <w:rPr>
                <w:rFonts w:ascii="Aptos" w:hAnsi="Aptos"/>
                <w:b/>
                <w:bCs/>
                <w:spacing w:val="-3"/>
              </w:rPr>
            </w:pPr>
            <w:r w:rsidRPr="005E3AED">
              <w:rPr>
                <w:rFonts w:ascii="Arial Nova" w:hAnsi="Arial Nova" w:cs="Arial"/>
                <w:b/>
                <w:iCs/>
                <w:sz w:val="20"/>
                <w:szCs w:val="20"/>
              </w:rPr>
              <w:t>IMPORTANT NOTE:</w:t>
            </w:r>
            <w:r w:rsidRPr="005E3AED">
              <w:rPr>
                <w:rFonts w:ascii="Arial Nova" w:hAnsi="Arial Nova" w:cs="Arial"/>
                <w:b/>
                <w:i/>
                <w:sz w:val="20"/>
                <w:szCs w:val="20"/>
              </w:rPr>
              <w:t xml:space="preserve"> </w:t>
            </w:r>
            <w:r w:rsidRPr="005E3AED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It is an offence under the </w:t>
            </w:r>
            <w:r w:rsidRPr="005E3AED">
              <w:rPr>
                <w:rFonts w:ascii="Arial Nova" w:hAnsi="Arial Nova"/>
                <w:b/>
                <w:i/>
                <w:iCs/>
                <w:spacing w:val="-3"/>
                <w:sz w:val="20"/>
                <w:szCs w:val="20"/>
              </w:rPr>
              <w:t>Liquor Control Act 1988</w:t>
            </w:r>
            <w:r w:rsidRPr="005E3AED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 to make a statement that is false or misleading. </w:t>
            </w:r>
          </w:p>
        </w:tc>
      </w:tr>
    </w:tbl>
    <w:p w14:paraId="12EF5500" w14:textId="77777777" w:rsidR="005E3AED" w:rsidRPr="005E3AED" w:rsidRDefault="005E3AED" w:rsidP="005E3AED">
      <w:pPr>
        <w:spacing w:after="0"/>
        <w:rPr>
          <w:rFonts w:ascii="Arial Nova" w:hAnsi="Arial Nova"/>
          <w:sz w:val="16"/>
          <w:szCs w:val="16"/>
        </w:rPr>
      </w:pPr>
    </w:p>
    <w:p w14:paraId="47000AB9" w14:textId="77777777" w:rsidR="00437FC6" w:rsidRDefault="00437FC6" w:rsidP="00437FC6">
      <w:pPr>
        <w:jc w:val="right"/>
        <w:rPr>
          <w:rFonts w:ascii="Arial Nova" w:hAnsi="Arial Nova" w:cs="Arial"/>
          <w:sz w:val="18"/>
          <w:szCs w:val="18"/>
        </w:rPr>
      </w:pPr>
    </w:p>
    <w:sectPr w:rsidR="00437FC6" w:rsidSect="00B654B6">
      <w:footerReference w:type="first" r:id="rId18"/>
      <w:pgSz w:w="11906" w:h="16838" w:code="9"/>
      <w:pgMar w:top="284" w:right="720" w:bottom="964" w:left="720" w:header="51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E34E6" w14:textId="77777777" w:rsidR="00453074" w:rsidRDefault="00453074" w:rsidP="009C2718">
      <w:pPr>
        <w:spacing w:after="0" w:line="240" w:lineRule="auto"/>
      </w:pPr>
      <w:r>
        <w:separator/>
      </w:r>
    </w:p>
  </w:endnote>
  <w:endnote w:type="continuationSeparator" w:id="0">
    <w:p w14:paraId="3FB2682C" w14:textId="77777777" w:rsidR="00453074" w:rsidRDefault="00453074" w:rsidP="009C2718">
      <w:pPr>
        <w:spacing w:after="0" w:line="240" w:lineRule="auto"/>
      </w:pPr>
      <w:r>
        <w:continuationSeparator/>
      </w:r>
    </w:p>
  </w:endnote>
  <w:endnote w:type="continuationNotice" w:id="1">
    <w:p w14:paraId="260C2342" w14:textId="77777777" w:rsidR="00453074" w:rsidRDefault="004530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ova bold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-689995638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5FCB2A1E" w14:textId="1FB7DB97" w:rsidR="00B654B6" w:rsidRPr="00B654B6" w:rsidRDefault="00B654B6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B654B6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B654B6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B654B6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B654B6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B654B6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B654B6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B654B6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B654B6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B654B6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B654B6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B654B6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B654B6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C5E0D3C" w14:textId="3A0E205E" w:rsidR="00B15B70" w:rsidRDefault="00B15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-1685594835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-1907914418"/>
          <w:docPartObj>
            <w:docPartGallery w:val="Page Numbers (Top of Page)"/>
            <w:docPartUnique/>
          </w:docPartObj>
        </w:sdtPr>
        <w:sdtContent>
          <w:p w14:paraId="69FF6699" w14:textId="6D8977C0" w:rsidR="00B654B6" w:rsidRPr="00B654B6" w:rsidRDefault="00B654B6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B654B6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B654B6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B654B6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B654B6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B654B6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B654B6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B654B6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B654B6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B654B6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B654B6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B654B6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B654B6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CF1E67B" w14:textId="77777777" w:rsidR="00B654B6" w:rsidRDefault="00B654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1781520918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-718898727"/>
          <w:docPartObj>
            <w:docPartGallery w:val="Page Numbers (Top of Page)"/>
            <w:docPartUnique/>
          </w:docPartObj>
        </w:sdtPr>
        <w:sdtContent>
          <w:p w14:paraId="28C122A0" w14:textId="03101776" w:rsidR="00B654B6" w:rsidRDefault="00B654B6" w:rsidP="008E0CDD">
            <w:pPr>
              <w:pStyle w:val="Footer"/>
              <w:jc w:val="right"/>
              <w:rPr>
                <w:rFonts w:ascii="Arial Nova" w:hAnsi="Arial Nova" w:cs="Arial"/>
                <w:sz w:val="18"/>
                <w:szCs w:val="18"/>
              </w:rPr>
            </w:pPr>
            <w:r>
              <w:rPr>
                <w:rFonts w:ascii="Arial Nova" w:hAnsi="Arial Nova"/>
                <w:sz w:val="18"/>
                <w:szCs w:val="18"/>
              </w:rPr>
              <w:t xml:space="preserve">                         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 xml:space="preserve">Level 2, Gordon Stephenson House, </w:t>
            </w:r>
          </w:p>
          <w:p w14:paraId="145A1F22" w14:textId="77777777" w:rsidR="00B654B6" w:rsidRPr="00924958" w:rsidRDefault="00B654B6" w:rsidP="00B654B6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sz w:val="18"/>
                <w:szCs w:val="18"/>
              </w:rPr>
              <w:t>140 William Street, Perth Western Australia, 6000 </w:t>
            </w:r>
          </w:p>
          <w:p w14:paraId="60690802" w14:textId="77777777" w:rsidR="00B654B6" w:rsidRPr="00924958" w:rsidRDefault="00B654B6" w:rsidP="00B654B6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Postal Address: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Locked Bag 14, Cloisters Square, Perth, WA, 6850 </w:t>
            </w:r>
          </w:p>
          <w:p w14:paraId="38651875" w14:textId="77777777" w:rsidR="00B654B6" w:rsidRPr="00924958" w:rsidRDefault="00B654B6" w:rsidP="00B654B6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Tel: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r>
              <w:rPr>
                <w:rFonts w:ascii="Arial Nova" w:hAnsi="Arial Nova" w:cs="Arial"/>
                <w:sz w:val="18"/>
                <w:szCs w:val="18"/>
              </w:rPr>
              <w:t xml:space="preserve">61 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8 655 14888</w:t>
            </w: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 Country Callers: 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1800 634 541</w:t>
            </w:r>
          </w:p>
          <w:p w14:paraId="19681147" w14:textId="77777777" w:rsidR="00B654B6" w:rsidRPr="00DD1046" w:rsidRDefault="00B654B6" w:rsidP="00B654B6">
            <w:pPr>
              <w:spacing w:after="0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Arial Nova" w:hAnsi="Arial Nova" w:cs="Arial"/>
                <w:b/>
                <w:bCs/>
                <w:sz w:val="18"/>
                <w:szCs w:val="18"/>
              </w:rPr>
              <w:t xml:space="preserve"> </w:t>
            </w: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Email: </w:t>
            </w:r>
            <w:hyperlink r:id="rId1" w:tgtFrame="_blank" w:history="1">
              <w:r w:rsidRPr="00924958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rgl@lgirs.wa.gov.au</w:t>
              </w:r>
            </w:hyperlink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Website: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hyperlink r:id="rId2" w:tgtFrame="_blank" w:history="1">
              <w:r w:rsidRPr="00924958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www.lgirs.wa.gov.au</w:t>
              </w:r>
            </w:hyperlink>
            <w:r w:rsidRPr="00924958">
              <w:rPr>
                <w:rFonts w:ascii="Arial Nova" w:hAnsi="Arial Nova" w:cs="Arial"/>
                <w:sz w:val="18"/>
                <w:szCs w:val="18"/>
              </w:rPr>
              <w:t>  </w:t>
            </w:r>
          </w:p>
          <w:p w14:paraId="72D867ED" w14:textId="7525EB27" w:rsidR="00B654B6" w:rsidRPr="00B654B6" w:rsidRDefault="00B654B6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B654B6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B654B6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B654B6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B654B6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B654B6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B654B6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B654B6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B654B6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B654B6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B654B6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B654B6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B654B6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317D393" w14:textId="77777777" w:rsidR="00B654B6" w:rsidRDefault="00B654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030AE" w14:textId="77777777" w:rsidR="00453074" w:rsidRDefault="00453074" w:rsidP="009C2718">
      <w:pPr>
        <w:spacing w:after="0" w:line="240" w:lineRule="auto"/>
      </w:pPr>
      <w:r>
        <w:separator/>
      </w:r>
    </w:p>
  </w:footnote>
  <w:footnote w:type="continuationSeparator" w:id="0">
    <w:p w14:paraId="7C8E1F71" w14:textId="77777777" w:rsidR="00453074" w:rsidRDefault="00453074" w:rsidP="009C2718">
      <w:pPr>
        <w:spacing w:after="0" w:line="240" w:lineRule="auto"/>
      </w:pPr>
      <w:r>
        <w:continuationSeparator/>
      </w:r>
    </w:p>
  </w:footnote>
  <w:footnote w:type="continuationNotice" w:id="1">
    <w:p w14:paraId="3D62F689" w14:textId="77777777" w:rsidR="00453074" w:rsidRDefault="004530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93562" w14:textId="7FF99E1B" w:rsidR="00A16AA6" w:rsidRDefault="00141DB0" w:rsidP="00B654B6">
    <w:pPr>
      <w:pStyle w:val="Header"/>
      <w:tabs>
        <w:tab w:val="clear" w:pos="4513"/>
        <w:tab w:val="clear" w:pos="9026"/>
        <w:tab w:val="left" w:pos="6165"/>
        <w:tab w:val="left" w:pos="7185"/>
      </w:tabs>
    </w:pPr>
    <w:r w:rsidRPr="00141DB0">
      <w:rPr>
        <w:rFonts w:ascii="Arial" w:hAnsi="Arial" w:cs="Arial"/>
        <w:b/>
        <w:bCs/>
        <w:noProof/>
        <w:color w:val="38115E"/>
        <w:sz w:val="44"/>
        <w:szCs w:val="44"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69AE715" wp14:editId="59E092F9">
              <wp:simplePos x="0" y="0"/>
              <wp:positionH relativeFrom="margin">
                <wp:align>right</wp:align>
              </wp:positionH>
              <wp:positionV relativeFrom="paragraph">
                <wp:posOffset>56960</wp:posOffset>
              </wp:positionV>
              <wp:extent cx="2042556" cy="451262"/>
              <wp:effectExtent l="0" t="0" r="0" b="6350"/>
              <wp:wrapNone/>
              <wp:docPr id="176456665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2556" cy="4512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00B65" w14:textId="431CA2D2" w:rsidR="00141DB0" w:rsidRPr="005233F5" w:rsidRDefault="005233F5" w:rsidP="00141DB0">
                          <w:pPr>
                            <w:jc w:val="right"/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</w:pPr>
                          <w:r w:rsidRPr="005233F5"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>Form 1</w:t>
                          </w:r>
                          <w:r w:rsidR="00680022"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9AE7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9.65pt;margin-top:4.5pt;width:160.85pt;height:35.55pt;z-index:2516582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" filled="f" stroked="f">
              <v:textbox>
                <w:txbxContent>
                  <w:p w14:paraId="10900B65" w14:textId="431CA2D2" w:rsidR="00141DB0" w:rsidRPr="005233F5" w:rsidRDefault="005233F5" w:rsidP="00141DB0">
                    <w:pPr>
                      <w:jc w:val="right"/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</w:pPr>
                    <w:r w:rsidRPr="005233F5"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>Form 1</w:t>
                    </w:r>
                    <w:r w:rsidR="00680022"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20B42">
      <w:rPr>
        <w:noProof/>
      </w:rPr>
      <w:drawing>
        <wp:anchor distT="0" distB="0" distL="114300" distR="114300" simplePos="0" relativeHeight="251658241" behindDoc="1" locked="0" layoutInCell="1" allowOverlap="1" wp14:anchorId="5533F24F" wp14:editId="4A2FDF07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1107797240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0B42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8EC997B" wp14:editId="748F3F61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8039100" cy="1247775"/>
              <wp:effectExtent l="0" t="0" r="19050" b="28575"/>
              <wp:wrapNone/>
              <wp:docPr id="485569631" name="Rectangle: Top Corners Rounde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9100" cy="1247775"/>
                      </a:xfrm>
                      <a:prstGeom prst="round2SameRect">
                        <a:avLst/>
                      </a:prstGeom>
                      <a:solidFill>
                        <a:srgbClr val="38115E"/>
                      </a:solidFill>
                      <a:ln>
                        <a:solidFill>
                          <a:srgbClr val="38115E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shape id="Rectangle: Top Corners Rounded 2" style="position:absolute;margin-left:0;margin-top:-35.4pt;width:633pt;height:98.2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8039100,1247775" o:spid="_x0000_s1026" fillcolor="#38115e" strokecolor="#38115e" strokeweight="1pt" path="m207967,l7831133,v114857,,207967,93110,207967,207967l8039100,1247775r,l,1247775r,l,207967c,93110,93110,,20796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" w14:anchorId="736049D4">
              <v:stroke joinstyle="miter"/>
              <v:path arrowok="t" o:connecttype="custom" o:connectlocs="207967,0;7831133,0;8039100,207967;8039100,1247775;8039100,1247775;0,1247775;0,1247775;0,207967;207967,0" o:connectangles="0,0,0,0,0,0,0,0,0"/>
              <w10:wrap anchorx="margin"/>
            </v:shape>
          </w:pict>
        </mc:Fallback>
      </mc:AlternateContent>
    </w:r>
    <w:r w:rsidR="00987914">
      <w:tab/>
    </w:r>
    <w:r w:rsidR="00B654B6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18831" w14:textId="77777777" w:rsidR="00B654B6" w:rsidRDefault="00B654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1E0A3" w14:textId="3B2A85F8" w:rsidR="00B654B6" w:rsidRDefault="00B654B6" w:rsidP="00B654B6">
    <w:pPr>
      <w:pStyle w:val="Header"/>
      <w:tabs>
        <w:tab w:val="clear" w:pos="4513"/>
        <w:tab w:val="clear" w:pos="9026"/>
        <w:tab w:val="left" w:pos="6165"/>
        <w:tab w:val="left" w:pos="7185"/>
      </w:tabs>
    </w:pPr>
    <w:r>
      <w:tab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692B8" w14:textId="77777777" w:rsidR="00B654B6" w:rsidRDefault="00B654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8527A7"/>
    <w:multiLevelType w:val="hybridMultilevel"/>
    <w:tmpl w:val="C78E2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D4887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E2224"/>
    <w:multiLevelType w:val="hybridMultilevel"/>
    <w:tmpl w:val="EEA84A32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637F"/>
    <w:multiLevelType w:val="hybridMultilevel"/>
    <w:tmpl w:val="2F36A5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4CE"/>
    <w:multiLevelType w:val="hybridMultilevel"/>
    <w:tmpl w:val="68842E9E"/>
    <w:lvl w:ilvl="0" w:tplc="A8BC9E16">
      <w:start w:val="1"/>
      <w:numFmt w:val="decimal"/>
      <w:lvlText w:val="%1."/>
      <w:lvlJc w:val="left"/>
      <w:pPr>
        <w:ind w:left="720" w:hanging="360"/>
      </w:pPr>
      <w:rPr>
        <w:rFonts w:ascii="Arial Nova" w:hAnsi="Arial Nova"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61672"/>
    <w:multiLevelType w:val="hybridMultilevel"/>
    <w:tmpl w:val="192611BE"/>
    <w:lvl w:ilvl="0" w:tplc="2B909728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00ABF"/>
    <w:multiLevelType w:val="multilevel"/>
    <w:tmpl w:val="0C0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274F4AA9"/>
    <w:multiLevelType w:val="hybridMultilevel"/>
    <w:tmpl w:val="771C0094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845A2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10" w15:restartNumberingAfterBreak="0">
    <w:nsid w:val="2D926C31"/>
    <w:multiLevelType w:val="hybridMultilevel"/>
    <w:tmpl w:val="B42EDF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35E30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14084"/>
    <w:multiLevelType w:val="hybridMultilevel"/>
    <w:tmpl w:val="A2228C86"/>
    <w:lvl w:ilvl="0" w:tplc="870A2DE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B0A57"/>
    <w:multiLevelType w:val="hybridMultilevel"/>
    <w:tmpl w:val="C980AD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C6D4A"/>
    <w:multiLevelType w:val="hybridMultilevel"/>
    <w:tmpl w:val="EF7C1F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C6BB8"/>
    <w:multiLevelType w:val="multilevel"/>
    <w:tmpl w:val="8934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DE4223E"/>
    <w:multiLevelType w:val="hybridMultilevel"/>
    <w:tmpl w:val="B7A83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F403F"/>
    <w:multiLevelType w:val="hybridMultilevel"/>
    <w:tmpl w:val="919CB7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62E54"/>
    <w:multiLevelType w:val="hybridMultilevel"/>
    <w:tmpl w:val="F1EC93A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36BC0"/>
    <w:multiLevelType w:val="hybridMultilevel"/>
    <w:tmpl w:val="88C2E5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A4EEC"/>
    <w:multiLevelType w:val="hybridMultilevel"/>
    <w:tmpl w:val="02B2DD28"/>
    <w:lvl w:ilvl="0" w:tplc="5D980D6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BB3C32"/>
    <w:multiLevelType w:val="multilevel"/>
    <w:tmpl w:val="13EE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DC42EA5"/>
    <w:multiLevelType w:val="multilevel"/>
    <w:tmpl w:val="6FE0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F15CC8"/>
    <w:multiLevelType w:val="hybridMultilevel"/>
    <w:tmpl w:val="E04422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A1C0D"/>
    <w:multiLevelType w:val="hybridMultilevel"/>
    <w:tmpl w:val="BA829B5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D60D9"/>
    <w:multiLevelType w:val="hybridMultilevel"/>
    <w:tmpl w:val="A052F012"/>
    <w:lvl w:ilvl="0" w:tplc="6CBE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D355B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AD61FB2"/>
    <w:multiLevelType w:val="multilevel"/>
    <w:tmpl w:val="55A6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C4B7993"/>
    <w:multiLevelType w:val="hybridMultilevel"/>
    <w:tmpl w:val="DBE694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B5ECF"/>
    <w:multiLevelType w:val="hybridMultilevel"/>
    <w:tmpl w:val="699018D2"/>
    <w:lvl w:ilvl="0" w:tplc="3F5879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A1C0E"/>
    <w:multiLevelType w:val="hybridMultilevel"/>
    <w:tmpl w:val="B4CC7AB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0A34E8"/>
    <w:multiLevelType w:val="hybridMultilevel"/>
    <w:tmpl w:val="CDDE5016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150CD6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91A4589"/>
    <w:multiLevelType w:val="hybridMultilevel"/>
    <w:tmpl w:val="02B2DD28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3C2051"/>
    <w:multiLevelType w:val="hybridMultilevel"/>
    <w:tmpl w:val="55E0E5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B17A3"/>
    <w:multiLevelType w:val="hybridMultilevel"/>
    <w:tmpl w:val="E35269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D0800"/>
    <w:multiLevelType w:val="hybridMultilevel"/>
    <w:tmpl w:val="D6201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B231FE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6116650">
    <w:abstractNumId w:val="17"/>
  </w:num>
  <w:num w:numId="2" w16cid:durableId="398593981">
    <w:abstractNumId w:val="12"/>
  </w:num>
  <w:num w:numId="3" w16cid:durableId="1576285157">
    <w:abstractNumId w:val="29"/>
  </w:num>
  <w:num w:numId="4" w16cid:durableId="579828105">
    <w:abstractNumId w:val="25"/>
  </w:num>
  <w:num w:numId="5" w16cid:durableId="786042848">
    <w:abstractNumId w:val="11"/>
  </w:num>
  <w:num w:numId="6" w16cid:durableId="739719147">
    <w:abstractNumId w:val="2"/>
  </w:num>
  <w:num w:numId="7" w16cid:durableId="1712877181">
    <w:abstractNumId w:val="35"/>
  </w:num>
  <w:num w:numId="8" w16cid:durableId="1945183464">
    <w:abstractNumId w:val="6"/>
  </w:num>
  <w:num w:numId="9" w16cid:durableId="41173497">
    <w:abstractNumId w:val="30"/>
  </w:num>
  <w:num w:numId="10" w16cid:durableId="14503208">
    <w:abstractNumId w:val="16"/>
  </w:num>
  <w:num w:numId="11" w16cid:durableId="37711065">
    <w:abstractNumId w:val="5"/>
  </w:num>
  <w:num w:numId="12" w16cid:durableId="689991707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</w:num>
  <w:num w:numId="13" w16cid:durableId="894513065">
    <w:abstractNumId w:val="7"/>
  </w:num>
  <w:num w:numId="14" w16cid:durableId="1521042764">
    <w:abstractNumId w:val="10"/>
  </w:num>
  <w:num w:numId="15" w16cid:durableId="1245912522">
    <w:abstractNumId w:val="9"/>
  </w:num>
  <w:num w:numId="16" w16cid:durableId="2084638396">
    <w:abstractNumId w:val="28"/>
  </w:num>
  <w:num w:numId="17" w16cid:durableId="1531139460">
    <w:abstractNumId w:val="1"/>
  </w:num>
  <w:num w:numId="18" w16cid:durableId="1905870875">
    <w:abstractNumId w:val="14"/>
  </w:num>
  <w:num w:numId="19" w16cid:durableId="477262465">
    <w:abstractNumId w:val="4"/>
  </w:num>
  <w:num w:numId="20" w16cid:durableId="689721210">
    <w:abstractNumId w:val="19"/>
  </w:num>
  <w:num w:numId="21" w16cid:durableId="311717405">
    <w:abstractNumId w:val="34"/>
  </w:num>
  <w:num w:numId="22" w16cid:durableId="249586193">
    <w:abstractNumId w:val="23"/>
  </w:num>
  <w:num w:numId="23" w16cid:durableId="238249214">
    <w:abstractNumId w:val="13"/>
  </w:num>
  <w:num w:numId="24" w16cid:durableId="2041011680">
    <w:abstractNumId w:val="8"/>
  </w:num>
  <w:num w:numId="25" w16cid:durableId="725757983">
    <w:abstractNumId w:val="24"/>
  </w:num>
  <w:num w:numId="26" w16cid:durableId="550845605">
    <w:abstractNumId w:val="18"/>
  </w:num>
  <w:num w:numId="27" w16cid:durableId="1496844861">
    <w:abstractNumId w:val="31"/>
  </w:num>
  <w:num w:numId="28" w16cid:durableId="1300575954">
    <w:abstractNumId w:val="20"/>
  </w:num>
  <w:num w:numId="29" w16cid:durableId="1378310746">
    <w:abstractNumId w:val="33"/>
  </w:num>
  <w:num w:numId="30" w16cid:durableId="605579997">
    <w:abstractNumId w:val="37"/>
  </w:num>
  <w:num w:numId="31" w16cid:durableId="713189955">
    <w:abstractNumId w:val="32"/>
  </w:num>
  <w:num w:numId="32" w16cid:durableId="513615583">
    <w:abstractNumId w:val="26"/>
  </w:num>
  <w:num w:numId="33" w16cid:durableId="1518077028">
    <w:abstractNumId w:val="3"/>
  </w:num>
  <w:num w:numId="34" w16cid:durableId="1001543347">
    <w:abstractNumId w:val="15"/>
  </w:num>
  <w:num w:numId="35" w16cid:durableId="1621108625">
    <w:abstractNumId w:val="21"/>
  </w:num>
  <w:num w:numId="36" w16cid:durableId="1444378396">
    <w:abstractNumId w:val="27"/>
  </w:num>
  <w:num w:numId="37" w16cid:durableId="127285934">
    <w:abstractNumId w:val="22"/>
  </w:num>
  <w:num w:numId="38" w16cid:durableId="139901118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8E"/>
    <w:rsid w:val="00003235"/>
    <w:rsid w:val="00006306"/>
    <w:rsid w:val="00006AEE"/>
    <w:rsid w:val="00006D01"/>
    <w:rsid w:val="0001177F"/>
    <w:rsid w:val="00012E40"/>
    <w:rsid w:val="00012FC3"/>
    <w:rsid w:val="00014116"/>
    <w:rsid w:val="00014239"/>
    <w:rsid w:val="0001613F"/>
    <w:rsid w:val="00016D89"/>
    <w:rsid w:val="00024DC9"/>
    <w:rsid w:val="000255E1"/>
    <w:rsid w:val="000336C4"/>
    <w:rsid w:val="0004426D"/>
    <w:rsid w:val="000449C2"/>
    <w:rsid w:val="000453FB"/>
    <w:rsid w:val="0004617A"/>
    <w:rsid w:val="00047472"/>
    <w:rsid w:val="00052135"/>
    <w:rsid w:val="0005365E"/>
    <w:rsid w:val="000537A0"/>
    <w:rsid w:val="000555E9"/>
    <w:rsid w:val="00056FFA"/>
    <w:rsid w:val="00057436"/>
    <w:rsid w:val="00061C81"/>
    <w:rsid w:val="000627C3"/>
    <w:rsid w:val="00062EA7"/>
    <w:rsid w:val="00066D44"/>
    <w:rsid w:val="00071B40"/>
    <w:rsid w:val="000746AA"/>
    <w:rsid w:val="00077088"/>
    <w:rsid w:val="00082633"/>
    <w:rsid w:val="000830E0"/>
    <w:rsid w:val="00085DAF"/>
    <w:rsid w:val="00086080"/>
    <w:rsid w:val="00087C1D"/>
    <w:rsid w:val="000918AB"/>
    <w:rsid w:val="000A39C4"/>
    <w:rsid w:val="000B0D48"/>
    <w:rsid w:val="000B0DB6"/>
    <w:rsid w:val="000B3BAE"/>
    <w:rsid w:val="000B5B55"/>
    <w:rsid w:val="000D0ACE"/>
    <w:rsid w:val="000D37E1"/>
    <w:rsid w:val="000D5722"/>
    <w:rsid w:val="000D7000"/>
    <w:rsid w:val="000E13DC"/>
    <w:rsid w:val="000E1476"/>
    <w:rsid w:val="000E3F8C"/>
    <w:rsid w:val="000E448D"/>
    <w:rsid w:val="000E4A09"/>
    <w:rsid w:val="000E6067"/>
    <w:rsid w:val="000F0179"/>
    <w:rsid w:val="000F40F4"/>
    <w:rsid w:val="000F7E42"/>
    <w:rsid w:val="001004E5"/>
    <w:rsid w:val="00100833"/>
    <w:rsid w:val="00106D6C"/>
    <w:rsid w:val="00110C41"/>
    <w:rsid w:val="001131BC"/>
    <w:rsid w:val="00113F11"/>
    <w:rsid w:val="00116703"/>
    <w:rsid w:val="00117AD5"/>
    <w:rsid w:val="00121F6C"/>
    <w:rsid w:val="00122D69"/>
    <w:rsid w:val="00124EAB"/>
    <w:rsid w:val="001259FB"/>
    <w:rsid w:val="0012604C"/>
    <w:rsid w:val="00133C3A"/>
    <w:rsid w:val="001344D4"/>
    <w:rsid w:val="00141834"/>
    <w:rsid w:val="00141849"/>
    <w:rsid w:val="00141DB0"/>
    <w:rsid w:val="00142213"/>
    <w:rsid w:val="00142DD1"/>
    <w:rsid w:val="0014503A"/>
    <w:rsid w:val="00145D84"/>
    <w:rsid w:val="001468CF"/>
    <w:rsid w:val="00147FE3"/>
    <w:rsid w:val="0015497C"/>
    <w:rsid w:val="00155059"/>
    <w:rsid w:val="00160553"/>
    <w:rsid w:val="001633A0"/>
    <w:rsid w:val="001636F6"/>
    <w:rsid w:val="00172770"/>
    <w:rsid w:val="00175120"/>
    <w:rsid w:val="00175D01"/>
    <w:rsid w:val="00182B3B"/>
    <w:rsid w:val="001834F2"/>
    <w:rsid w:val="0018501E"/>
    <w:rsid w:val="0018516A"/>
    <w:rsid w:val="00190132"/>
    <w:rsid w:val="001910CE"/>
    <w:rsid w:val="00193D7C"/>
    <w:rsid w:val="001A1C7E"/>
    <w:rsid w:val="001A1F0D"/>
    <w:rsid w:val="001A3EF0"/>
    <w:rsid w:val="001A4683"/>
    <w:rsid w:val="001A60C8"/>
    <w:rsid w:val="001B4F9E"/>
    <w:rsid w:val="001B5484"/>
    <w:rsid w:val="001B793C"/>
    <w:rsid w:val="001C1570"/>
    <w:rsid w:val="001C1A74"/>
    <w:rsid w:val="001C7F28"/>
    <w:rsid w:val="001D1231"/>
    <w:rsid w:val="001D35D9"/>
    <w:rsid w:val="001D67C9"/>
    <w:rsid w:val="001D7BF7"/>
    <w:rsid w:val="001E0309"/>
    <w:rsid w:val="001F4EE9"/>
    <w:rsid w:val="001F623A"/>
    <w:rsid w:val="001F6883"/>
    <w:rsid w:val="002009C5"/>
    <w:rsid w:val="00201532"/>
    <w:rsid w:val="00211156"/>
    <w:rsid w:val="00213C46"/>
    <w:rsid w:val="002161DE"/>
    <w:rsid w:val="002205A8"/>
    <w:rsid w:val="00220B42"/>
    <w:rsid w:val="00222AC2"/>
    <w:rsid w:val="00230318"/>
    <w:rsid w:val="00231DFE"/>
    <w:rsid w:val="002348DE"/>
    <w:rsid w:val="00237893"/>
    <w:rsid w:val="00237EF5"/>
    <w:rsid w:val="00240820"/>
    <w:rsid w:val="002428EC"/>
    <w:rsid w:val="002453C7"/>
    <w:rsid w:val="00257065"/>
    <w:rsid w:val="00260124"/>
    <w:rsid w:val="0026510E"/>
    <w:rsid w:val="00265AC6"/>
    <w:rsid w:val="00265F7E"/>
    <w:rsid w:val="002664E2"/>
    <w:rsid w:val="002667DA"/>
    <w:rsid w:val="00270C24"/>
    <w:rsid w:val="00275DE9"/>
    <w:rsid w:val="00277B3C"/>
    <w:rsid w:val="0028281B"/>
    <w:rsid w:val="0028366B"/>
    <w:rsid w:val="00284E97"/>
    <w:rsid w:val="00292676"/>
    <w:rsid w:val="00292B1C"/>
    <w:rsid w:val="002A48C0"/>
    <w:rsid w:val="002A497C"/>
    <w:rsid w:val="002A7834"/>
    <w:rsid w:val="002B1A83"/>
    <w:rsid w:val="002B2ACF"/>
    <w:rsid w:val="002B3A90"/>
    <w:rsid w:val="002B4C73"/>
    <w:rsid w:val="002B53D1"/>
    <w:rsid w:val="002C0A6B"/>
    <w:rsid w:val="002C0B58"/>
    <w:rsid w:val="002C3390"/>
    <w:rsid w:val="002C409F"/>
    <w:rsid w:val="002C551F"/>
    <w:rsid w:val="002D0006"/>
    <w:rsid w:val="002D027E"/>
    <w:rsid w:val="002E4299"/>
    <w:rsid w:val="002E50FE"/>
    <w:rsid w:val="002E6EB7"/>
    <w:rsid w:val="002F2064"/>
    <w:rsid w:val="002F5D71"/>
    <w:rsid w:val="00300174"/>
    <w:rsid w:val="00300498"/>
    <w:rsid w:val="00301C89"/>
    <w:rsid w:val="00302093"/>
    <w:rsid w:val="00304596"/>
    <w:rsid w:val="00307ED2"/>
    <w:rsid w:val="00312294"/>
    <w:rsid w:val="003158A9"/>
    <w:rsid w:val="00317A5A"/>
    <w:rsid w:val="00325363"/>
    <w:rsid w:val="0032752A"/>
    <w:rsid w:val="00331C2C"/>
    <w:rsid w:val="003338AB"/>
    <w:rsid w:val="00334FE8"/>
    <w:rsid w:val="00340EE0"/>
    <w:rsid w:val="00341EE7"/>
    <w:rsid w:val="00343CA6"/>
    <w:rsid w:val="00345C2C"/>
    <w:rsid w:val="0035302D"/>
    <w:rsid w:val="00355290"/>
    <w:rsid w:val="00355E30"/>
    <w:rsid w:val="00357968"/>
    <w:rsid w:val="0036289B"/>
    <w:rsid w:val="00365AAA"/>
    <w:rsid w:val="003665C0"/>
    <w:rsid w:val="003679BA"/>
    <w:rsid w:val="0037116F"/>
    <w:rsid w:val="0037194A"/>
    <w:rsid w:val="00375E87"/>
    <w:rsid w:val="0038013C"/>
    <w:rsid w:val="00380768"/>
    <w:rsid w:val="00383E0F"/>
    <w:rsid w:val="0038611C"/>
    <w:rsid w:val="00387575"/>
    <w:rsid w:val="00390386"/>
    <w:rsid w:val="00391784"/>
    <w:rsid w:val="0039551D"/>
    <w:rsid w:val="003956BD"/>
    <w:rsid w:val="003A1EFC"/>
    <w:rsid w:val="003A2EBB"/>
    <w:rsid w:val="003A3A8E"/>
    <w:rsid w:val="003A56E5"/>
    <w:rsid w:val="003A5F7E"/>
    <w:rsid w:val="003C328A"/>
    <w:rsid w:val="003C5EC2"/>
    <w:rsid w:val="003C791A"/>
    <w:rsid w:val="003D16C0"/>
    <w:rsid w:val="003D40F6"/>
    <w:rsid w:val="003D4612"/>
    <w:rsid w:val="003E49FE"/>
    <w:rsid w:val="003E4ACD"/>
    <w:rsid w:val="003F0788"/>
    <w:rsid w:val="003F45A3"/>
    <w:rsid w:val="00400A84"/>
    <w:rsid w:val="00400D0C"/>
    <w:rsid w:val="00401E26"/>
    <w:rsid w:val="00406F1C"/>
    <w:rsid w:val="00413B8D"/>
    <w:rsid w:val="00413CF9"/>
    <w:rsid w:val="00430916"/>
    <w:rsid w:val="0043297E"/>
    <w:rsid w:val="004333A8"/>
    <w:rsid w:val="00437136"/>
    <w:rsid w:val="00437FC6"/>
    <w:rsid w:val="00440B76"/>
    <w:rsid w:val="00440FEA"/>
    <w:rsid w:val="00443B81"/>
    <w:rsid w:val="004473D5"/>
    <w:rsid w:val="00447B57"/>
    <w:rsid w:val="004528E6"/>
    <w:rsid w:val="00453074"/>
    <w:rsid w:val="00470AC3"/>
    <w:rsid w:val="00473A80"/>
    <w:rsid w:val="00473D89"/>
    <w:rsid w:val="004740C0"/>
    <w:rsid w:val="0047471B"/>
    <w:rsid w:val="00477A93"/>
    <w:rsid w:val="00477BC7"/>
    <w:rsid w:val="00480284"/>
    <w:rsid w:val="00484886"/>
    <w:rsid w:val="004859B4"/>
    <w:rsid w:val="00487121"/>
    <w:rsid w:val="004903C2"/>
    <w:rsid w:val="00492F02"/>
    <w:rsid w:val="004935B6"/>
    <w:rsid w:val="004938ED"/>
    <w:rsid w:val="00494C75"/>
    <w:rsid w:val="004A1874"/>
    <w:rsid w:val="004A7D75"/>
    <w:rsid w:val="004A7EAD"/>
    <w:rsid w:val="004B4B3E"/>
    <w:rsid w:val="004C0430"/>
    <w:rsid w:val="004C1397"/>
    <w:rsid w:val="004C2044"/>
    <w:rsid w:val="004C53DF"/>
    <w:rsid w:val="004C61FD"/>
    <w:rsid w:val="004C766B"/>
    <w:rsid w:val="004D00B6"/>
    <w:rsid w:val="004E0E35"/>
    <w:rsid w:val="004E1E5F"/>
    <w:rsid w:val="004E71BC"/>
    <w:rsid w:val="004F58B3"/>
    <w:rsid w:val="004F74D0"/>
    <w:rsid w:val="00500EB3"/>
    <w:rsid w:val="00507444"/>
    <w:rsid w:val="00511C2B"/>
    <w:rsid w:val="00517F48"/>
    <w:rsid w:val="0052075D"/>
    <w:rsid w:val="005233F5"/>
    <w:rsid w:val="00532676"/>
    <w:rsid w:val="00534A93"/>
    <w:rsid w:val="0054044D"/>
    <w:rsid w:val="00540928"/>
    <w:rsid w:val="00541712"/>
    <w:rsid w:val="005430AE"/>
    <w:rsid w:val="005430CB"/>
    <w:rsid w:val="005433B9"/>
    <w:rsid w:val="00546D1D"/>
    <w:rsid w:val="00556D0B"/>
    <w:rsid w:val="00557EEE"/>
    <w:rsid w:val="00560E82"/>
    <w:rsid w:val="005713FD"/>
    <w:rsid w:val="00573FC1"/>
    <w:rsid w:val="0057706C"/>
    <w:rsid w:val="00577AD7"/>
    <w:rsid w:val="00583A78"/>
    <w:rsid w:val="00587540"/>
    <w:rsid w:val="00591A28"/>
    <w:rsid w:val="00595414"/>
    <w:rsid w:val="0059618D"/>
    <w:rsid w:val="005963C3"/>
    <w:rsid w:val="00597113"/>
    <w:rsid w:val="005A4F42"/>
    <w:rsid w:val="005A5A84"/>
    <w:rsid w:val="005A63AB"/>
    <w:rsid w:val="005A64EA"/>
    <w:rsid w:val="005A7734"/>
    <w:rsid w:val="005A7CAE"/>
    <w:rsid w:val="005B3423"/>
    <w:rsid w:val="005B4284"/>
    <w:rsid w:val="005B5BE3"/>
    <w:rsid w:val="005B6797"/>
    <w:rsid w:val="005B6C6B"/>
    <w:rsid w:val="005C29FA"/>
    <w:rsid w:val="005C5B28"/>
    <w:rsid w:val="005D08F5"/>
    <w:rsid w:val="005D0CAF"/>
    <w:rsid w:val="005D4C86"/>
    <w:rsid w:val="005D5216"/>
    <w:rsid w:val="005D579A"/>
    <w:rsid w:val="005D654F"/>
    <w:rsid w:val="005D7A87"/>
    <w:rsid w:val="005D7B2B"/>
    <w:rsid w:val="005E2E4E"/>
    <w:rsid w:val="005E3AED"/>
    <w:rsid w:val="005E58DB"/>
    <w:rsid w:val="005E72B5"/>
    <w:rsid w:val="005F59BE"/>
    <w:rsid w:val="005F5DE6"/>
    <w:rsid w:val="0060614A"/>
    <w:rsid w:val="00606F40"/>
    <w:rsid w:val="006110A1"/>
    <w:rsid w:val="006128CB"/>
    <w:rsid w:val="00620A6E"/>
    <w:rsid w:val="0062539E"/>
    <w:rsid w:val="00627DBA"/>
    <w:rsid w:val="00633027"/>
    <w:rsid w:val="006375B2"/>
    <w:rsid w:val="006404FF"/>
    <w:rsid w:val="00644CEE"/>
    <w:rsid w:val="00647B7D"/>
    <w:rsid w:val="0065288D"/>
    <w:rsid w:val="00657298"/>
    <w:rsid w:val="0066011B"/>
    <w:rsid w:val="0066560B"/>
    <w:rsid w:val="006720BD"/>
    <w:rsid w:val="00680022"/>
    <w:rsid w:val="0068190C"/>
    <w:rsid w:val="00683B77"/>
    <w:rsid w:val="006849C7"/>
    <w:rsid w:val="00684EDF"/>
    <w:rsid w:val="00687972"/>
    <w:rsid w:val="00690239"/>
    <w:rsid w:val="0069062F"/>
    <w:rsid w:val="006B05CF"/>
    <w:rsid w:val="006B26BC"/>
    <w:rsid w:val="006B3B5F"/>
    <w:rsid w:val="006B57C4"/>
    <w:rsid w:val="006B5963"/>
    <w:rsid w:val="006B7907"/>
    <w:rsid w:val="006B7CD3"/>
    <w:rsid w:val="006C154E"/>
    <w:rsid w:val="006C1F46"/>
    <w:rsid w:val="006C274B"/>
    <w:rsid w:val="006C2B65"/>
    <w:rsid w:val="006C2F89"/>
    <w:rsid w:val="006C5460"/>
    <w:rsid w:val="006D0B2E"/>
    <w:rsid w:val="006D383E"/>
    <w:rsid w:val="006D4642"/>
    <w:rsid w:val="006D4DC1"/>
    <w:rsid w:val="006D50CB"/>
    <w:rsid w:val="006D634A"/>
    <w:rsid w:val="006E1B44"/>
    <w:rsid w:val="006E45C1"/>
    <w:rsid w:val="006E68E0"/>
    <w:rsid w:val="00700168"/>
    <w:rsid w:val="00702D5D"/>
    <w:rsid w:val="00707C20"/>
    <w:rsid w:val="00721164"/>
    <w:rsid w:val="00732E69"/>
    <w:rsid w:val="0073615F"/>
    <w:rsid w:val="007410F1"/>
    <w:rsid w:val="00741772"/>
    <w:rsid w:val="00742AD1"/>
    <w:rsid w:val="00745131"/>
    <w:rsid w:val="00747AAB"/>
    <w:rsid w:val="007517B2"/>
    <w:rsid w:val="007535A4"/>
    <w:rsid w:val="00754238"/>
    <w:rsid w:val="00756093"/>
    <w:rsid w:val="00757010"/>
    <w:rsid w:val="007571CE"/>
    <w:rsid w:val="00760CAC"/>
    <w:rsid w:val="00763C21"/>
    <w:rsid w:val="00764AE3"/>
    <w:rsid w:val="007679DC"/>
    <w:rsid w:val="00774157"/>
    <w:rsid w:val="0078556D"/>
    <w:rsid w:val="007864D7"/>
    <w:rsid w:val="0078744E"/>
    <w:rsid w:val="00793443"/>
    <w:rsid w:val="00795438"/>
    <w:rsid w:val="007A137A"/>
    <w:rsid w:val="007A2688"/>
    <w:rsid w:val="007A2C04"/>
    <w:rsid w:val="007C1252"/>
    <w:rsid w:val="007C63BB"/>
    <w:rsid w:val="007E7CBE"/>
    <w:rsid w:val="007F230F"/>
    <w:rsid w:val="007F302B"/>
    <w:rsid w:val="007F5A78"/>
    <w:rsid w:val="00800CAD"/>
    <w:rsid w:val="00804096"/>
    <w:rsid w:val="008047E4"/>
    <w:rsid w:val="00810CE3"/>
    <w:rsid w:val="00816793"/>
    <w:rsid w:val="00820085"/>
    <w:rsid w:val="008255AF"/>
    <w:rsid w:val="0084606E"/>
    <w:rsid w:val="0084635E"/>
    <w:rsid w:val="00847BED"/>
    <w:rsid w:val="008576B3"/>
    <w:rsid w:val="00857C27"/>
    <w:rsid w:val="00857DD0"/>
    <w:rsid w:val="0086051E"/>
    <w:rsid w:val="0086463D"/>
    <w:rsid w:val="00866CBA"/>
    <w:rsid w:val="00866F4A"/>
    <w:rsid w:val="00875800"/>
    <w:rsid w:val="00876484"/>
    <w:rsid w:val="0088195D"/>
    <w:rsid w:val="00883DC3"/>
    <w:rsid w:val="008841F2"/>
    <w:rsid w:val="00884B4A"/>
    <w:rsid w:val="00884C9A"/>
    <w:rsid w:val="00886C39"/>
    <w:rsid w:val="0089113F"/>
    <w:rsid w:val="008925B4"/>
    <w:rsid w:val="00894955"/>
    <w:rsid w:val="00897177"/>
    <w:rsid w:val="008A0C8E"/>
    <w:rsid w:val="008A36CF"/>
    <w:rsid w:val="008A694D"/>
    <w:rsid w:val="008B1CCF"/>
    <w:rsid w:val="008B3A79"/>
    <w:rsid w:val="008B5AE0"/>
    <w:rsid w:val="008C1FF4"/>
    <w:rsid w:val="008C51AB"/>
    <w:rsid w:val="008C5374"/>
    <w:rsid w:val="008C5F4F"/>
    <w:rsid w:val="008C614F"/>
    <w:rsid w:val="008C76F6"/>
    <w:rsid w:val="008D195E"/>
    <w:rsid w:val="008D2101"/>
    <w:rsid w:val="008D3648"/>
    <w:rsid w:val="008D498A"/>
    <w:rsid w:val="008D5603"/>
    <w:rsid w:val="008E0CDD"/>
    <w:rsid w:val="008F0720"/>
    <w:rsid w:val="008F3EC6"/>
    <w:rsid w:val="008F4AE9"/>
    <w:rsid w:val="008F59CE"/>
    <w:rsid w:val="0090040C"/>
    <w:rsid w:val="00902919"/>
    <w:rsid w:val="00904E0D"/>
    <w:rsid w:val="009057A6"/>
    <w:rsid w:val="00905EC9"/>
    <w:rsid w:val="00907347"/>
    <w:rsid w:val="0091303E"/>
    <w:rsid w:val="009136EF"/>
    <w:rsid w:val="00920436"/>
    <w:rsid w:val="0092438E"/>
    <w:rsid w:val="0092493E"/>
    <w:rsid w:val="00930BE5"/>
    <w:rsid w:val="00932797"/>
    <w:rsid w:val="00933D1D"/>
    <w:rsid w:val="00936BA2"/>
    <w:rsid w:val="00937151"/>
    <w:rsid w:val="00940933"/>
    <w:rsid w:val="00950F9C"/>
    <w:rsid w:val="00952D29"/>
    <w:rsid w:val="00964518"/>
    <w:rsid w:val="0096513E"/>
    <w:rsid w:val="0096687A"/>
    <w:rsid w:val="00966DD5"/>
    <w:rsid w:val="009736BA"/>
    <w:rsid w:val="00973FD4"/>
    <w:rsid w:val="00975CB6"/>
    <w:rsid w:val="009818CE"/>
    <w:rsid w:val="009829AC"/>
    <w:rsid w:val="00984AFE"/>
    <w:rsid w:val="009856C8"/>
    <w:rsid w:val="009867BB"/>
    <w:rsid w:val="00986B58"/>
    <w:rsid w:val="00987914"/>
    <w:rsid w:val="00990421"/>
    <w:rsid w:val="009910EF"/>
    <w:rsid w:val="0099371E"/>
    <w:rsid w:val="009949EA"/>
    <w:rsid w:val="009A26AB"/>
    <w:rsid w:val="009B56D5"/>
    <w:rsid w:val="009C2718"/>
    <w:rsid w:val="009C27F4"/>
    <w:rsid w:val="009C3A2E"/>
    <w:rsid w:val="009C3C00"/>
    <w:rsid w:val="009D04A5"/>
    <w:rsid w:val="009D2AD2"/>
    <w:rsid w:val="009D774D"/>
    <w:rsid w:val="009D7BD0"/>
    <w:rsid w:val="009E339B"/>
    <w:rsid w:val="009E6CE8"/>
    <w:rsid w:val="009E78E5"/>
    <w:rsid w:val="009F7BD4"/>
    <w:rsid w:val="00A02382"/>
    <w:rsid w:val="00A02689"/>
    <w:rsid w:val="00A072E8"/>
    <w:rsid w:val="00A15A01"/>
    <w:rsid w:val="00A16AA6"/>
    <w:rsid w:val="00A21F1D"/>
    <w:rsid w:val="00A276BE"/>
    <w:rsid w:val="00A304BF"/>
    <w:rsid w:val="00A30EBA"/>
    <w:rsid w:val="00A311ED"/>
    <w:rsid w:val="00A312B5"/>
    <w:rsid w:val="00A34D4F"/>
    <w:rsid w:val="00A36F5F"/>
    <w:rsid w:val="00A42DAE"/>
    <w:rsid w:val="00A446C6"/>
    <w:rsid w:val="00A464D0"/>
    <w:rsid w:val="00A52FC5"/>
    <w:rsid w:val="00A54123"/>
    <w:rsid w:val="00A61577"/>
    <w:rsid w:val="00A63619"/>
    <w:rsid w:val="00A74E43"/>
    <w:rsid w:val="00A77072"/>
    <w:rsid w:val="00A8290D"/>
    <w:rsid w:val="00A87874"/>
    <w:rsid w:val="00A943E9"/>
    <w:rsid w:val="00A97122"/>
    <w:rsid w:val="00AA1730"/>
    <w:rsid w:val="00AA7788"/>
    <w:rsid w:val="00AB4C46"/>
    <w:rsid w:val="00AC0B66"/>
    <w:rsid w:val="00AC3753"/>
    <w:rsid w:val="00AD418B"/>
    <w:rsid w:val="00AD5A7A"/>
    <w:rsid w:val="00AE071B"/>
    <w:rsid w:val="00AE3AC2"/>
    <w:rsid w:val="00AF07E9"/>
    <w:rsid w:val="00AF15CE"/>
    <w:rsid w:val="00AF1935"/>
    <w:rsid w:val="00AF2348"/>
    <w:rsid w:val="00AF3D88"/>
    <w:rsid w:val="00AF437E"/>
    <w:rsid w:val="00AF6889"/>
    <w:rsid w:val="00AF7BCD"/>
    <w:rsid w:val="00B01609"/>
    <w:rsid w:val="00B01792"/>
    <w:rsid w:val="00B02E3F"/>
    <w:rsid w:val="00B045FC"/>
    <w:rsid w:val="00B10EA2"/>
    <w:rsid w:val="00B11FA3"/>
    <w:rsid w:val="00B13141"/>
    <w:rsid w:val="00B15B70"/>
    <w:rsid w:val="00B15C43"/>
    <w:rsid w:val="00B16EFE"/>
    <w:rsid w:val="00B2110B"/>
    <w:rsid w:val="00B221AD"/>
    <w:rsid w:val="00B230B1"/>
    <w:rsid w:val="00B24B74"/>
    <w:rsid w:val="00B25121"/>
    <w:rsid w:val="00B26515"/>
    <w:rsid w:val="00B26BDF"/>
    <w:rsid w:val="00B3072D"/>
    <w:rsid w:val="00B3096E"/>
    <w:rsid w:val="00B43F0E"/>
    <w:rsid w:val="00B46ECD"/>
    <w:rsid w:val="00B504FF"/>
    <w:rsid w:val="00B50B18"/>
    <w:rsid w:val="00B57912"/>
    <w:rsid w:val="00B57E77"/>
    <w:rsid w:val="00B654B6"/>
    <w:rsid w:val="00B7259C"/>
    <w:rsid w:val="00B80985"/>
    <w:rsid w:val="00B82729"/>
    <w:rsid w:val="00B8387E"/>
    <w:rsid w:val="00B86411"/>
    <w:rsid w:val="00B87B6E"/>
    <w:rsid w:val="00B938CE"/>
    <w:rsid w:val="00B96F9D"/>
    <w:rsid w:val="00BA085F"/>
    <w:rsid w:val="00BA17F0"/>
    <w:rsid w:val="00BB021B"/>
    <w:rsid w:val="00BC580F"/>
    <w:rsid w:val="00BC7324"/>
    <w:rsid w:val="00BD6D4F"/>
    <w:rsid w:val="00BE52B2"/>
    <w:rsid w:val="00BF13C8"/>
    <w:rsid w:val="00BF177B"/>
    <w:rsid w:val="00BF202B"/>
    <w:rsid w:val="00BF6BAB"/>
    <w:rsid w:val="00C0057C"/>
    <w:rsid w:val="00C02A27"/>
    <w:rsid w:val="00C03F16"/>
    <w:rsid w:val="00C05795"/>
    <w:rsid w:val="00C068A7"/>
    <w:rsid w:val="00C07673"/>
    <w:rsid w:val="00C079A2"/>
    <w:rsid w:val="00C124E8"/>
    <w:rsid w:val="00C1417E"/>
    <w:rsid w:val="00C2524D"/>
    <w:rsid w:val="00C31457"/>
    <w:rsid w:val="00C3185B"/>
    <w:rsid w:val="00C4186A"/>
    <w:rsid w:val="00C50655"/>
    <w:rsid w:val="00C50CC8"/>
    <w:rsid w:val="00C60E4E"/>
    <w:rsid w:val="00C6157A"/>
    <w:rsid w:val="00C666F3"/>
    <w:rsid w:val="00C708F5"/>
    <w:rsid w:val="00C752F9"/>
    <w:rsid w:val="00C755A9"/>
    <w:rsid w:val="00C81E52"/>
    <w:rsid w:val="00C8546C"/>
    <w:rsid w:val="00C96AF0"/>
    <w:rsid w:val="00C971A6"/>
    <w:rsid w:val="00CA4870"/>
    <w:rsid w:val="00CA6187"/>
    <w:rsid w:val="00CA6EA4"/>
    <w:rsid w:val="00CA717F"/>
    <w:rsid w:val="00CB071B"/>
    <w:rsid w:val="00CB0B9E"/>
    <w:rsid w:val="00CB1D78"/>
    <w:rsid w:val="00CB422C"/>
    <w:rsid w:val="00CB5DE0"/>
    <w:rsid w:val="00CB7B19"/>
    <w:rsid w:val="00CC008E"/>
    <w:rsid w:val="00CC0CF2"/>
    <w:rsid w:val="00CC275D"/>
    <w:rsid w:val="00CC4446"/>
    <w:rsid w:val="00CC755C"/>
    <w:rsid w:val="00CC794D"/>
    <w:rsid w:val="00CD247B"/>
    <w:rsid w:val="00CD75F4"/>
    <w:rsid w:val="00CE4A72"/>
    <w:rsid w:val="00CF0D9E"/>
    <w:rsid w:val="00CF5A24"/>
    <w:rsid w:val="00D017C1"/>
    <w:rsid w:val="00D05996"/>
    <w:rsid w:val="00D10EB5"/>
    <w:rsid w:val="00D115C2"/>
    <w:rsid w:val="00D129EE"/>
    <w:rsid w:val="00D15308"/>
    <w:rsid w:val="00D161A7"/>
    <w:rsid w:val="00D17085"/>
    <w:rsid w:val="00D17AC0"/>
    <w:rsid w:val="00D23B34"/>
    <w:rsid w:val="00D24FB6"/>
    <w:rsid w:val="00D26163"/>
    <w:rsid w:val="00D279AA"/>
    <w:rsid w:val="00D27FD4"/>
    <w:rsid w:val="00D300EA"/>
    <w:rsid w:val="00D4066C"/>
    <w:rsid w:val="00D40F48"/>
    <w:rsid w:val="00D571D7"/>
    <w:rsid w:val="00D57E8A"/>
    <w:rsid w:val="00D625DE"/>
    <w:rsid w:val="00D62B66"/>
    <w:rsid w:val="00D663FF"/>
    <w:rsid w:val="00D667CB"/>
    <w:rsid w:val="00D71595"/>
    <w:rsid w:val="00D73C9C"/>
    <w:rsid w:val="00D77A61"/>
    <w:rsid w:val="00D81675"/>
    <w:rsid w:val="00D8444E"/>
    <w:rsid w:val="00D91AB4"/>
    <w:rsid w:val="00D959A0"/>
    <w:rsid w:val="00D96D21"/>
    <w:rsid w:val="00D97080"/>
    <w:rsid w:val="00DA5791"/>
    <w:rsid w:val="00DA621C"/>
    <w:rsid w:val="00DB1AEF"/>
    <w:rsid w:val="00DB2A27"/>
    <w:rsid w:val="00DB6492"/>
    <w:rsid w:val="00DC0E79"/>
    <w:rsid w:val="00DC46D7"/>
    <w:rsid w:val="00DC4F51"/>
    <w:rsid w:val="00DC5699"/>
    <w:rsid w:val="00DC6E5B"/>
    <w:rsid w:val="00DC75C5"/>
    <w:rsid w:val="00DC7645"/>
    <w:rsid w:val="00DD1046"/>
    <w:rsid w:val="00DD1638"/>
    <w:rsid w:val="00DD279D"/>
    <w:rsid w:val="00DD3482"/>
    <w:rsid w:val="00DD3576"/>
    <w:rsid w:val="00DD7EBD"/>
    <w:rsid w:val="00DE17C1"/>
    <w:rsid w:val="00DE3FFA"/>
    <w:rsid w:val="00DE45CD"/>
    <w:rsid w:val="00DE5916"/>
    <w:rsid w:val="00DF1880"/>
    <w:rsid w:val="00DF3CAD"/>
    <w:rsid w:val="00DF52A3"/>
    <w:rsid w:val="00E0593E"/>
    <w:rsid w:val="00E16CE1"/>
    <w:rsid w:val="00E230C8"/>
    <w:rsid w:val="00E26434"/>
    <w:rsid w:val="00E27BE9"/>
    <w:rsid w:val="00E319B6"/>
    <w:rsid w:val="00E3264C"/>
    <w:rsid w:val="00E34800"/>
    <w:rsid w:val="00E37019"/>
    <w:rsid w:val="00E4004C"/>
    <w:rsid w:val="00E42620"/>
    <w:rsid w:val="00E44CCC"/>
    <w:rsid w:val="00E46A80"/>
    <w:rsid w:val="00E472EF"/>
    <w:rsid w:val="00E501B5"/>
    <w:rsid w:val="00E53FBE"/>
    <w:rsid w:val="00E54E91"/>
    <w:rsid w:val="00E55707"/>
    <w:rsid w:val="00E57839"/>
    <w:rsid w:val="00E6128F"/>
    <w:rsid w:val="00E67742"/>
    <w:rsid w:val="00E73B25"/>
    <w:rsid w:val="00E7440C"/>
    <w:rsid w:val="00E7517E"/>
    <w:rsid w:val="00E83AB3"/>
    <w:rsid w:val="00E86ADE"/>
    <w:rsid w:val="00E9010C"/>
    <w:rsid w:val="00E93A9F"/>
    <w:rsid w:val="00E9425A"/>
    <w:rsid w:val="00E95E56"/>
    <w:rsid w:val="00EA4737"/>
    <w:rsid w:val="00EA6390"/>
    <w:rsid w:val="00EA67A2"/>
    <w:rsid w:val="00EB353F"/>
    <w:rsid w:val="00EB6C2A"/>
    <w:rsid w:val="00EC48A8"/>
    <w:rsid w:val="00EC7B68"/>
    <w:rsid w:val="00EC7BF4"/>
    <w:rsid w:val="00ED4669"/>
    <w:rsid w:val="00EE0C49"/>
    <w:rsid w:val="00EE19A8"/>
    <w:rsid w:val="00EE2CA2"/>
    <w:rsid w:val="00EE5342"/>
    <w:rsid w:val="00EF1071"/>
    <w:rsid w:val="00EF13F5"/>
    <w:rsid w:val="00EF1B63"/>
    <w:rsid w:val="00EF20CB"/>
    <w:rsid w:val="00EF411B"/>
    <w:rsid w:val="00F0707E"/>
    <w:rsid w:val="00F100A4"/>
    <w:rsid w:val="00F1139C"/>
    <w:rsid w:val="00F14EB6"/>
    <w:rsid w:val="00F150B8"/>
    <w:rsid w:val="00F16867"/>
    <w:rsid w:val="00F2058B"/>
    <w:rsid w:val="00F21730"/>
    <w:rsid w:val="00F21A46"/>
    <w:rsid w:val="00F31036"/>
    <w:rsid w:val="00F32A2F"/>
    <w:rsid w:val="00F35C4A"/>
    <w:rsid w:val="00F46D41"/>
    <w:rsid w:val="00F51475"/>
    <w:rsid w:val="00F6122A"/>
    <w:rsid w:val="00F62A91"/>
    <w:rsid w:val="00F62CFB"/>
    <w:rsid w:val="00F63C0A"/>
    <w:rsid w:val="00F63E78"/>
    <w:rsid w:val="00F66944"/>
    <w:rsid w:val="00F707A6"/>
    <w:rsid w:val="00F770E5"/>
    <w:rsid w:val="00F77BEF"/>
    <w:rsid w:val="00F82ECA"/>
    <w:rsid w:val="00F9054B"/>
    <w:rsid w:val="00F916CC"/>
    <w:rsid w:val="00F938DB"/>
    <w:rsid w:val="00F93DFA"/>
    <w:rsid w:val="00F94295"/>
    <w:rsid w:val="00F94D02"/>
    <w:rsid w:val="00F963DE"/>
    <w:rsid w:val="00FA0125"/>
    <w:rsid w:val="00FA3EE3"/>
    <w:rsid w:val="00FB1C43"/>
    <w:rsid w:val="00FC16FE"/>
    <w:rsid w:val="00FC25E7"/>
    <w:rsid w:val="00FC3100"/>
    <w:rsid w:val="00FC612F"/>
    <w:rsid w:val="00FC7C91"/>
    <w:rsid w:val="00FD3067"/>
    <w:rsid w:val="00FD3441"/>
    <w:rsid w:val="00FE7DC6"/>
    <w:rsid w:val="00FF0FC8"/>
    <w:rsid w:val="00FF18EF"/>
    <w:rsid w:val="00FF3335"/>
    <w:rsid w:val="00FF5BAD"/>
    <w:rsid w:val="03B73197"/>
    <w:rsid w:val="05F11B8E"/>
    <w:rsid w:val="0617DF86"/>
    <w:rsid w:val="06B6BE1F"/>
    <w:rsid w:val="0728F424"/>
    <w:rsid w:val="07DA27C1"/>
    <w:rsid w:val="081BC720"/>
    <w:rsid w:val="0852BFD0"/>
    <w:rsid w:val="0A08A503"/>
    <w:rsid w:val="0D06240A"/>
    <w:rsid w:val="0D5BAD4A"/>
    <w:rsid w:val="12143F2E"/>
    <w:rsid w:val="12875840"/>
    <w:rsid w:val="12C723EA"/>
    <w:rsid w:val="12E4852D"/>
    <w:rsid w:val="144C6B66"/>
    <w:rsid w:val="1452F4ED"/>
    <w:rsid w:val="1780BDE4"/>
    <w:rsid w:val="18C3C1F7"/>
    <w:rsid w:val="19E511BC"/>
    <w:rsid w:val="1C90F956"/>
    <w:rsid w:val="1FBB8DFF"/>
    <w:rsid w:val="21F430F1"/>
    <w:rsid w:val="2244A7E0"/>
    <w:rsid w:val="22D7EA73"/>
    <w:rsid w:val="2329378C"/>
    <w:rsid w:val="23393962"/>
    <w:rsid w:val="266388B1"/>
    <w:rsid w:val="28AF8DF2"/>
    <w:rsid w:val="29D49F6C"/>
    <w:rsid w:val="2A5EB7A8"/>
    <w:rsid w:val="2CF89DEE"/>
    <w:rsid w:val="2D5AA15E"/>
    <w:rsid w:val="2E3E7C06"/>
    <w:rsid w:val="2F7067C2"/>
    <w:rsid w:val="30553CB7"/>
    <w:rsid w:val="3285D150"/>
    <w:rsid w:val="359C8D82"/>
    <w:rsid w:val="360B73D4"/>
    <w:rsid w:val="36A3E02A"/>
    <w:rsid w:val="36FF204D"/>
    <w:rsid w:val="3B62935E"/>
    <w:rsid w:val="3D7E2432"/>
    <w:rsid w:val="3F0C69A0"/>
    <w:rsid w:val="3F6E8D34"/>
    <w:rsid w:val="3F88D95E"/>
    <w:rsid w:val="40360D2C"/>
    <w:rsid w:val="4264C0AF"/>
    <w:rsid w:val="45B985B7"/>
    <w:rsid w:val="483604C7"/>
    <w:rsid w:val="490998B6"/>
    <w:rsid w:val="49612A5F"/>
    <w:rsid w:val="4CF98E99"/>
    <w:rsid w:val="56CB1B76"/>
    <w:rsid w:val="574B1E3E"/>
    <w:rsid w:val="57B5016E"/>
    <w:rsid w:val="582E701E"/>
    <w:rsid w:val="59337E16"/>
    <w:rsid w:val="602CF5D8"/>
    <w:rsid w:val="60C1BC10"/>
    <w:rsid w:val="616B1817"/>
    <w:rsid w:val="61EADC41"/>
    <w:rsid w:val="624B70FE"/>
    <w:rsid w:val="628970DB"/>
    <w:rsid w:val="630745BF"/>
    <w:rsid w:val="639E3DCF"/>
    <w:rsid w:val="6627CB3C"/>
    <w:rsid w:val="6B01A172"/>
    <w:rsid w:val="6C0741B4"/>
    <w:rsid w:val="6E249201"/>
    <w:rsid w:val="6FF20112"/>
    <w:rsid w:val="718FBD5A"/>
    <w:rsid w:val="71FF88E1"/>
    <w:rsid w:val="77BC5D3B"/>
    <w:rsid w:val="7B75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7E822"/>
  <w15:chartTrackingRefBased/>
  <w15:docId w15:val="{C7095191-0809-4244-A76C-D0690CB21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B6E"/>
  </w:style>
  <w:style w:type="paragraph" w:styleId="Heading1">
    <w:name w:val="heading 1"/>
    <w:basedOn w:val="Normal"/>
    <w:next w:val="Normal"/>
    <w:link w:val="Heading1Char"/>
    <w:uiPriority w:val="9"/>
    <w:qFormat/>
    <w:rsid w:val="00DB2A27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27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57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000"/>
    <w:pPr>
      <w:keepNext/>
      <w:keepLines/>
      <w:spacing w:before="160" w:after="80"/>
      <w:outlineLvl w:val="2"/>
    </w:pPr>
    <w:rPr>
      <w:rFonts w:eastAsiaTheme="majorEastAsia" w:cstheme="majorBidi"/>
      <w:color w:val="03405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40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000"/>
    <w:pPr>
      <w:keepNext/>
      <w:keepLines/>
      <w:spacing w:before="80" w:after="40"/>
      <w:outlineLvl w:val="4"/>
    </w:pPr>
    <w:rPr>
      <w:rFonts w:eastAsiaTheme="majorEastAsia" w:cstheme="majorBidi"/>
      <w:color w:val="0340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A27"/>
    <w:rPr>
      <w:rFonts w:eastAsiaTheme="majorEastAsia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7FD4"/>
    <w:rPr>
      <w:rFonts w:asciiTheme="majorHAnsi" w:eastAsiaTheme="majorEastAsia" w:hAnsiTheme="majorHAnsi" w:cstheme="majorBidi"/>
      <w:color w:val="0557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000"/>
    <w:rPr>
      <w:rFonts w:eastAsiaTheme="majorEastAsia" w:cstheme="majorBidi"/>
      <w:color w:val="03405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000"/>
    <w:rPr>
      <w:rFonts w:eastAsiaTheme="majorEastAsia" w:cstheme="majorBidi"/>
      <w:i/>
      <w:iCs/>
      <w:color w:val="0340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000"/>
    <w:rPr>
      <w:rFonts w:eastAsiaTheme="majorEastAsia" w:cstheme="majorBidi"/>
      <w:color w:val="0340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A27"/>
    <w:pPr>
      <w:spacing w:after="80" w:line="240" w:lineRule="auto"/>
      <w:contextualSpacing/>
    </w:pPr>
    <w:rPr>
      <w:rFonts w:eastAsiaTheme="majorEastAsia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A27"/>
    <w:rPr>
      <w:rFonts w:eastAsiaTheme="majorEastAsia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000"/>
    <w:rPr>
      <w:i/>
      <w:iCs/>
      <w:color w:val="0340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000"/>
    <w:pPr>
      <w:pBdr>
        <w:top w:val="single" w:sz="4" w:space="10" w:color="03405F" w:themeColor="accent1" w:themeShade="BF"/>
        <w:bottom w:val="single" w:sz="4" w:space="10" w:color="03405F" w:themeColor="accent1" w:themeShade="BF"/>
      </w:pBdr>
      <w:spacing w:before="360" w:after="360"/>
      <w:ind w:left="864" w:right="864"/>
      <w:jc w:val="center"/>
    </w:pPr>
    <w:rPr>
      <w:i/>
      <w:iCs/>
      <w:color w:val="03405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000"/>
    <w:rPr>
      <w:i/>
      <w:iCs/>
      <w:color w:val="03405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000"/>
    <w:rPr>
      <w:b/>
      <w:bCs/>
      <w:smallCaps/>
      <w:color w:val="03405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718"/>
  </w:style>
  <w:style w:type="paragraph" w:styleId="Footer">
    <w:name w:val="footer"/>
    <w:basedOn w:val="Normal"/>
    <w:link w:val="Foot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718"/>
  </w:style>
  <w:style w:type="paragraph" w:styleId="NoSpacing">
    <w:name w:val="No Spacing"/>
    <w:uiPriority w:val="1"/>
    <w:qFormat/>
    <w:rsid w:val="0092438E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243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6AA6"/>
    <w:rPr>
      <w:color w:val="666666"/>
    </w:rPr>
  </w:style>
  <w:style w:type="character" w:styleId="PageNumber">
    <w:name w:val="page number"/>
    <w:basedOn w:val="DefaultParagraphFont"/>
    <w:rsid w:val="00B15B70"/>
    <w:rPr>
      <w:rFonts w:ascii="Arial" w:hAnsi="Arial"/>
      <w:sz w:val="14"/>
    </w:rPr>
  </w:style>
  <w:style w:type="table" w:styleId="TableGridLight">
    <w:name w:val="Grid Table Light"/>
    <w:basedOn w:val="TableNormal"/>
    <w:uiPriority w:val="40"/>
    <w:rsid w:val="003E4A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720BD"/>
    <w:rPr>
      <w:color w:val="05578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0B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2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5233F5"/>
  </w:style>
  <w:style w:type="character" w:customStyle="1" w:styleId="eop">
    <w:name w:val="eop"/>
    <w:basedOn w:val="DefaultParagraphFont"/>
    <w:rsid w:val="005233F5"/>
  </w:style>
  <w:style w:type="character" w:customStyle="1" w:styleId="contentcontrolboundarysink">
    <w:name w:val="contentcontrolboundarysink"/>
    <w:basedOn w:val="DefaultParagraphFont"/>
    <w:rsid w:val="005233F5"/>
  </w:style>
  <w:style w:type="character" w:customStyle="1" w:styleId="wacimagecontainer">
    <w:name w:val="wacimagecontainer"/>
    <w:basedOn w:val="DefaultParagraphFont"/>
    <w:rsid w:val="005233F5"/>
  </w:style>
  <w:style w:type="character" w:styleId="CommentReference">
    <w:name w:val="annotation reference"/>
    <w:basedOn w:val="DefaultParagraphFont"/>
    <w:uiPriority w:val="99"/>
    <w:semiHidden/>
    <w:unhideWhenUsed/>
    <w:rsid w:val="00930B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0B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0B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B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B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33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3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1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/" TargetMode="External"/><Relationship Id="rId1" Type="http://schemas.openxmlformats.org/officeDocument/2006/relationships/hyperlink" Target="mailto:rgl@lgirs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.maxwell\Downloads\DLGSC%20generic%20Word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E72A2D1D3B41C68B5B74C29C7F9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80CEB-E8D5-4F41-B97F-8DF3F5D48314}"/>
      </w:docPartPr>
      <w:docPartBody>
        <w:bookmarkStart w:id="0" w:name="Text2"/>
        <w:bookmarkStart w:id="1" w:name="Text7"/>
        <w:bookmarkStart w:id="2" w:name="Text4"/>
        <w:bookmarkStart w:id="3" w:name="Text5"/>
        <w:bookmarkStart w:id="4" w:name="Text6"/>
        <w:bookmarkStart w:id="5" w:name="Text8"/>
        <w:bookmarkStart w:id="6" w:name="Text9"/>
        <w:bookmarkStart w:id="7" w:name="Text10"/>
        <w:bookmarkStart w:id="8" w:name="Text11"/>
        <w:bookmarkStart w:id="9" w:name="Text1"/>
        <w:bookmarkStart w:id="10" w:name="Text8"/>
        <w:bookmarkStart w:id="11" w:name="Text9"/>
        <w:bookmarkStart w:id="12" w:name="Text8"/>
        <w:bookmarkStart w:id="13" w:name="Text10"/>
        <w:bookmarkStart w:id="14" w:name="Text10"/>
        <w:bookmarkStart w:id="15" w:name="Text10"/>
        <w:bookmarkStart w:id="16" w:name="Text10"/>
        <w:bookmarkStart w:id="17" w:name="Text10"/>
        <w:bookmarkStart w:id="18" w:name="Text10"/>
        <w:bookmarkStart w:id="19" w:name="Text10"/>
        <w:bookmarkStart w:id="20" w:name="Text10"/>
        <w:bookmarkStart w:id="21" w:name="Text10"/>
        <w:bookmarkStart w:id="22" w:name="Text10"/>
        <w:bookmarkStart w:id="23" w:name="Text1"/>
        <w:bookmarkStart w:id="24" w:name="Text2"/>
        <w:bookmarkStart w:id="25" w:name="Text7"/>
        <w:bookmarkStart w:id="26" w:name="Text4"/>
        <w:bookmarkStart w:id="27" w:name="Text5"/>
        <w:bookmarkStart w:id="28" w:name="Text6"/>
        <w:bookmarkStart w:id="29" w:name="Text1"/>
        <w:bookmarkStart w:id="30" w:name="Text2"/>
        <w:bookmarkStart w:id="31" w:name="Text7"/>
        <w:bookmarkStart w:id="32" w:name="Text4"/>
        <w:bookmarkStart w:id="33" w:name="Text5"/>
        <w:bookmarkStart w:id="34" w:name="Text6"/>
        <w:bookmarkStart w:id="35" w:name="Text2"/>
        <w:bookmarkStart w:id="36" w:name="Text2"/>
        <w:bookmarkStart w:id="37" w:name="Text2"/>
        <w:bookmarkStart w:id="38" w:name="Text10"/>
        <w:bookmarkStart w:id="39" w:name="Text9"/>
        <w:bookmarkStart w:id="40" w:name="Text9"/>
        <w:bookmarkStart w:id="41" w:name="Text9"/>
        <w:bookmarkStart w:id="42" w:name="Text10"/>
        <w:bookmarkStart w:id="43" w:name="Text10"/>
        <w:bookmarkStart w:id="44" w:name="Text2"/>
        <w:bookmarkStart w:id="45" w:name="Text10"/>
        <w:bookmarkStart w:id="46" w:name="Text9"/>
        <w:bookmarkStart w:id="47" w:name="Text10"/>
        <w:bookmarkStart w:id="48" w:name="Text10"/>
        <w:bookmarkStart w:id="49" w:name="Text10"/>
        <w:bookmarkStart w:id="50" w:name="Text10"/>
        <w:bookmarkStart w:id="51" w:name="Text10"/>
        <w:bookmarkStart w:id="52" w:name="Text10"/>
        <w:bookmarkStart w:id="53" w:name="Text10"/>
        <w:bookmarkStart w:id="54" w:name="Text10"/>
        <w:bookmarkStart w:id="55" w:name="Text10"/>
        <w:bookmarkStart w:id="56" w:name="Text10"/>
        <w:bookmarkStart w:id="57" w:name="Text10"/>
        <w:bookmarkStart w:id="58" w:name="Text10"/>
        <w:bookmarkStart w:id="59" w:name="Text8"/>
        <w:bookmarkStart w:id="60" w:name="Text10"/>
        <w:bookmarkStart w:id="61" w:name="Text7"/>
        <w:bookmarkStart w:id="62" w:name="Text4"/>
        <w:bookmarkStart w:id="63" w:name="Text5"/>
        <w:bookmarkStart w:id="64" w:name="Text6"/>
        <w:bookmarkStart w:id="65" w:name="Text10"/>
        <w:bookmarkStart w:id="66" w:name="Text10"/>
        <w:bookmarkStart w:id="67" w:name="Text10"/>
        <w:bookmarkStart w:id="68" w:name="Text2"/>
        <w:bookmarkStart w:id="69" w:name="Text10"/>
        <w:bookmarkStart w:id="70" w:name="Text9"/>
        <w:bookmarkStart w:id="71" w:name="Text8"/>
        <w:bookmarkStart w:id="72" w:name="Text9"/>
        <w:bookmarkStart w:id="73" w:name="Text10"/>
        <w:bookmarkStart w:id="74" w:name="Text11"/>
        <w:bookmarkStart w:id="75" w:name="Text1"/>
        <w:bookmarkStart w:id="76" w:name="Text2"/>
        <w:bookmarkStart w:id="77" w:name="Text7"/>
        <w:bookmarkStart w:id="78" w:name="Text4"/>
        <w:bookmarkStart w:id="79" w:name="Text5"/>
        <w:bookmarkStart w:id="80" w:name="Text6"/>
        <w:bookmarkStart w:id="81" w:name="Text7"/>
        <w:bookmarkStart w:id="82" w:name="Text7"/>
        <w:bookmarkStart w:id="83" w:name="Text7"/>
        <w:bookmarkStart w:id="84" w:name="Text10"/>
        <w:bookmarkStart w:id="85" w:name="Text10"/>
        <w:bookmarkStart w:id="86" w:name="Text10"/>
        <w:bookmarkStart w:id="87" w:name="Text10"/>
        <w:bookmarkStart w:id="88" w:name="Text10"/>
        <w:bookmarkStart w:id="89" w:name="Text10"/>
        <w:bookmarkStart w:id="90" w:name="Text10"/>
        <w:bookmarkStart w:id="91" w:name="Text10"/>
        <w:bookmarkStart w:id="92" w:name="Text10"/>
        <w:bookmarkStart w:id="93" w:name="Text10"/>
        <w:bookmarkStart w:id="94" w:name="Text10"/>
        <w:bookmarkStart w:id="95" w:name="Text10"/>
        <w:bookmarkStart w:id="96" w:name="Text10"/>
        <w:bookmarkStart w:id="97" w:name="Text10"/>
        <w:bookmarkStart w:id="98" w:name="Text10"/>
        <w:bookmarkStart w:id="99" w:name="Text2"/>
        <w:bookmarkStart w:id="100" w:name="Text9"/>
        <w:bookmarkStart w:id="101" w:name="Text8"/>
        <w:bookmarkStart w:id="102" w:name="Text7"/>
        <w:bookmarkStart w:id="103" w:name="Text4"/>
        <w:bookmarkStart w:id="104" w:name="Text5"/>
        <w:bookmarkStart w:id="105" w:name="Text6"/>
        <w:bookmarkStart w:id="106" w:name="Text10"/>
        <w:bookmarkStart w:id="107" w:name="Text10"/>
        <w:bookmarkStart w:id="108" w:name="Text10"/>
        <w:bookmarkStart w:id="109" w:name="Text10"/>
        <w:bookmarkStart w:id="110" w:name="Text10"/>
        <w:bookmarkStart w:id="111" w:name="Text10"/>
        <w:bookmarkStart w:id="112" w:name="Text2"/>
        <w:bookmarkStart w:id="113" w:name="Text9"/>
        <w:bookmarkStart w:id="114" w:name="Text8"/>
        <w:bookmarkStart w:id="115" w:name="Text7"/>
        <w:bookmarkStart w:id="116" w:name="Text4"/>
        <w:bookmarkStart w:id="117" w:name="Text5"/>
        <w:bookmarkStart w:id="118" w:name="Text6"/>
        <w:bookmarkStart w:id="119" w:name="Text10"/>
        <w:bookmarkStart w:id="120" w:name="Text2"/>
        <w:bookmarkStart w:id="121" w:name="Text10"/>
        <w:bookmarkStart w:id="122" w:name="Text9"/>
        <w:bookmarkStart w:id="123" w:name="Text9"/>
        <w:bookmarkStart w:id="124" w:name="Text2"/>
        <w:bookmarkStart w:id="125" w:name="Text10"/>
        <w:bookmarkStart w:id="126" w:name="Text9"/>
        <w:bookmarkStart w:id="127" w:name="Text9"/>
        <w:bookmarkStart w:id="128" w:name="Text2"/>
        <w:bookmarkStart w:id="129" w:name="Text10"/>
        <w:bookmarkStart w:id="130" w:name="Text9"/>
        <w:bookmarkStart w:id="131" w:name="Text9"/>
        <w:bookmarkStart w:id="132" w:name="Text2"/>
        <w:bookmarkStart w:id="133" w:name="Text10"/>
        <w:bookmarkStart w:id="134" w:name="Text9"/>
        <w:bookmarkStart w:id="135" w:name="Text9"/>
        <w:bookmarkStart w:id="136" w:name="Text2"/>
        <w:bookmarkStart w:id="137" w:name="Text10"/>
        <w:bookmarkStart w:id="138" w:name="Text9"/>
        <w:bookmarkStart w:id="139" w:name="Text9"/>
        <w:bookmarkStart w:id="140" w:name="Text2"/>
        <w:bookmarkStart w:id="141" w:name="Text10"/>
        <w:bookmarkStart w:id="142" w:name="Text9"/>
        <w:bookmarkStart w:id="143" w:name="Text9"/>
        <w:bookmarkStart w:id="144" w:name="Text2"/>
        <w:bookmarkStart w:id="145" w:name="Text10"/>
        <w:bookmarkStart w:id="146" w:name="Text9"/>
        <w:bookmarkStart w:id="147" w:name="Text9"/>
        <w:bookmarkStart w:id="148" w:name="Text2"/>
        <w:bookmarkStart w:id="149" w:name="Text10"/>
        <w:bookmarkStart w:id="150" w:name="Text9"/>
        <w:bookmarkStart w:id="151" w:name="Text9"/>
        <w:bookmarkStart w:id="152" w:name="Text2"/>
        <w:bookmarkStart w:id="153" w:name="Text10"/>
        <w:bookmarkStart w:id="154" w:name="Text9"/>
        <w:bookmarkStart w:id="155" w:name="Text9"/>
        <w:bookmarkStart w:id="156" w:name="Text2"/>
        <w:bookmarkStart w:id="157" w:name="Text10"/>
        <w:bookmarkStart w:id="158" w:name="Text9"/>
        <w:bookmarkStart w:id="159" w:name="Text9"/>
        <w:bookmarkStart w:id="160" w:name="Text2"/>
        <w:bookmarkStart w:id="161" w:name="Text10"/>
        <w:bookmarkStart w:id="162" w:name="Text9"/>
        <w:bookmarkStart w:id="163" w:name="Text9"/>
        <w:bookmarkStart w:id="164" w:name="Text7"/>
        <w:bookmarkStart w:id="165" w:name="Text8"/>
        <w:bookmarkStart w:id="166" w:name="Text9"/>
        <w:bookmarkStart w:id="167" w:name="Text10"/>
        <w:bookmarkStart w:id="168" w:name="Text11"/>
        <w:bookmarkStart w:id="169" w:name="Text1"/>
        <w:bookmarkStart w:id="170" w:name="Text2"/>
        <w:bookmarkStart w:id="171" w:name="Text7"/>
        <w:bookmarkStart w:id="172" w:name="Text4"/>
        <w:bookmarkStart w:id="173" w:name="Text6"/>
        <w:bookmarkStart w:id="174" w:name="Text5"/>
        <w:bookmarkStart w:id="175" w:name="Text7"/>
        <w:bookmarkStart w:id="176" w:name="Text8"/>
        <w:bookmarkStart w:id="177" w:name="Text9"/>
        <w:bookmarkStart w:id="178" w:name="Text10"/>
        <w:bookmarkStart w:id="179" w:name="Text11"/>
        <w:bookmarkStart w:id="180" w:name="Text1"/>
        <w:bookmarkStart w:id="181" w:name="Text2"/>
        <w:bookmarkStart w:id="182" w:name="Text4"/>
        <w:bookmarkStart w:id="183" w:name="Text5"/>
        <w:bookmarkStart w:id="184" w:name="Text6"/>
        <w:bookmarkStart w:id="185" w:name="Text8"/>
        <w:bookmarkStart w:id="186" w:name="Text9"/>
        <w:bookmarkStart w:id="187" w:name="Text10"/>
        <w:bookmarkStart w:id="188" w:name="Text11"/>
        <w:bookmarkStart w:id="189" w:name="Text1"/>
        <w:bookmarkStart w:id="190" w:name="Text2"/>
        <w:bookmarkStart w:id="191" w:name="Text7"/>
        <w:bookmarkStart w:id="192" w:name="Text4"/>
        <w:bookmarkStart w:id="193" w:name="Text5"/>
        <w:bookmarkStart w:id="194" w:name="Text6"/>
        <w:bookmarkStart w:id="195" w:name="Text5"/>
        <w:bookmarkStart w:id="196" w:name="Text6"/>
        <w:bookmarkStart w:id="197" w:name="Text2"/>
        <w:bookmarkStart w:id="198" w:name="Text7"/>
        <w:bookmarkStart w:id="199" w:name="Text4"/>
        <w:bookmarkStart w:id="200" w:name="Text5"/>
        <w:bookmarkStart w:id="201" w:name="Text6"/>
        <w:bookmarkStart w:id="202" w:name="Text8"/>
        <w:bookmarkStart w:id="203" w:name="Text9"/>
        <w:bookmarkStart w:id="204" w:name="Text10"/>
        <w:bookmarkStart w:id="205" w:name="Text11"/>
        <w:bookmarkStart w:id="206" w:name="Text1"/>
        <w:bookmarkStart w:id="207" w:name="Text2"/>
        <w:bookmarkStart w:id="208" w:name="Text7"/>
        <w:bookmarkStart w:id="209" w:name="Text4"/>
        <w:bookmarkStart w:id="210" w:name="Text5"/>
        <w:bookmarkStart w:id="211" w:name="Text6"/>
        <w:bookmarkStart w:id="212" w:name="Text8"/>
        <w:bookmarkStart w:id="213" w:name="Text9"/>
        <w:bookmarkStart w:id="214" w:name="Text10"/>
        <w:bookmarkStart w:id="215" w:name="Text11"/>
        <w:bookmarkStart w:id="216" w:name="Text1"/>
        <w:bookmarkStart w:id="217" w:name="Text2"/>
        <w:bookmarkStart w:id="218" w:name="Text7"/>
        <w:bookmarkStart w:id="219" w:name="Text4"/>
        <w:bookmarkStart w:id="220" w:name="Text5"/>
        <w:bookmarkStart w:id="221" w:name="Text6"/>
        <w:bookmarkStart w:id="222" w:name="Text8"/>
        <w:bookmarkStart w:id="223" w:name="Text9"/>
        <w:bookmarkStart w:id="224" w:name="Text10"/>
        <w:bookmarkStart w:id="225" w:name="Text11"/>
        <w:bookmarkStart w:id="226" w:name="Text1"/>
        <w:bookmarkStart w:id="227" w:name="Text2"/>
        <w:bookmarkStart w:id="228" w:name="Text7"/>
        <w:bookmarkStart w:id="229" w:name="Text4"/>
        <w:bookmarkStart w:id="230" w:name="Text5"/>
        <w:bookmarkStart w:id="231" w:name="Text6"/>
        <w:bookmarkStart w:id="232" w:name="Text8"/>
        <w:bookmarkStart w:id="233" w:name="Text9"/>
        <w:bookmarkStart w:id="234" w:name="Text10"/>
        <w:bookmarkStart w:id="235" w:name="Text11"/>
        <w:bookmarkStart w:id="236" w:name="Text1"/>
        <w:bookmarkStart w:id="237" w:name="Text2"/>
        <w:bookmarkStart w:id="238" w:name="Text7"/>
        <w:bookmarkStart w:id="239" w:name="Text4"/>
        <w:bookmarkStart w:id="240" w:name="Text5"/>
        <w:bookmarkStart w:id="241" w:name="Text6"/>
        <w:bookmarkStart w:id="242" w:name="Text2"/>
        <w:bookmarkStart w:id="243" w:name="Text7"/>
        <w:bookmarkStart w:id="244" w:name="Text4"/>
        <w:bookmarkStart w:id="245" w:name="Text5"/>
        <w:bookmarkStart w:id="246" w:name="Text6"/>
        <w:bookmarkStart w:id="247" w:name="Text8"/>
        <w:bookmarkStart w:id="248" w:name="Text9"/>
        <w:bookmarkStart w:id="249" w:name="Text10"/>
        <w:bookmarkStart w:id="250" w:name="Text11"/>
        <w:bookmarkStart w:id="251" w:name="Text1"/>
        <w:bookmarkStart w:id="252" w:name="Text2"/>
        <w:bookmarkStart w:id="253" w:name="Text7"/>
        <w:bookmarkStart w:id="254" w:name="Text4"/>
        <w:bookmarkStart w:id="255" w:name="Text5"/>
        <w:bookmarkStart w:id="256" w:name="Text6"/>
        <w:bookmarkStart w:id="257" w:name="Text8"/>
        <w:bookmarkStart w:id="258" w:name="Text9"/>
        <w:bookmarkStart w:id="259" w:name="Text10"/>
        <w:bookmarkStart w:id="260" w:name="Text11"/>
        <w:bookmarkStart w:id="261" w:name="Text1"/>
        <w:bookmarkStart w:id="262" w:name="Text2"/>
        <w:bookmarkStart w:id="263" w:name="Text7"/>
        <w:bookmarkStart w:id="264" w:name="Text4"/>
        <w:bookmarkStart w:id="265" w:name="Text5"/>
        <w:bookmarkStart w:id="266" w:name="Text6"/>
        <w:bookmarkStart w:id="267" w:name="Text8"/>
        <w:bookmarkStart w:id="268" w:name="Text9"/>
        <w:bookmarkStart w:id="269" w:name="Text10"/>
        <w:bookmarkStart w:id="270" w:name="Text11"/>
        <w:bookmarkStart w:id="271" w:name="Text1"/>
        <w:bookmarkStart w:id="272" w:name="Text2"/>
        <w:bookmarkStart w:id="273" w:name="Text7"/>
        <w:bookmarkStart w:id="274" w:name="Text4"/>
        <w:bookmarkStart w:id="275" w:name="Text5"/>
        <w:bookmarkStart w:id="276" w:name="Text6"/>
        <w:bookmarkStart w:id="277" w:name="Text8"/>
        <w:bookmarkStart w:id="278" w:name="Text9"/>
        <w:bookmarkStart w:id="279" w:name="Text10"/>
        <w:bookmarkStart w:id="280" w:name="Text11"/>
        <w:bookmarkStart w:id="281" w:name="Text1"/>
        <w:bookmarkStart w:id="282" w:name="Text8"/>
        <w:bookmarkStart w:id="283" w:name="Text9"/>
        <w:bookmarkStart w:id="284" w:name="Text10"/>
        <w:bookmarkStart w:id="285" w:name="Text11"/>
        <w:bookmarkStart w:id="286" w:name="Text1"/>
        <w:bookmarkStart w:id="287" w:name="Text7"/>
        <w:bookmarkStart w:id="288" w:name="Text7"/>
        <w:bookmarkStart w:id="289" w:name="Text7"/>
        <w:bookmarkStart w:id="290" w:name="Text7"/>
        <w:bookmarkStart w:id="291" w:name="Text7"/>
        <w:bookmarkStart w:id="292" w:name="Text7"/>
        <w:bookmarkStart w:id="293" w:name="Text2"/>
        <w:bookmarkStart w:id="294" w:name="Text7"/>
        <w:bookmarkStart w:id="295" w:name="Text4"/>
        <w:bookmarkStart w:id="296" w:name="Text5"/>
        <w:bookmarkStart w:id="297" w:name="Text6"/>
        <w:bookmarkStart w:id="298" w:name="Text8"/>
        <w:bookmarkStart w:id="299" w:name="Text9"/>
        <w:bookmarkStart w:id="300" w:name="Text10"/>
        <w:bookmarkStart w:id="301" w:name="Text11"/>
        <w:bookmarkStart w:id="302" w:name="Text1"/>
        <w:bookmarkStart w:id="303" w:name="Text2"/>
        <w:bookmarkStart w:id="304" w:name="Text7"/>
        <w:bookmarkStart w:id="305" w:name="Text4"/>
        <w:bookmarkStart w:id="306" w:name="Text5"/>
        <w:bookmarkStart w:id="307" w:name="Text6"/>
        <w:bookmarkStart w:id="308" w:name="Text8"/>
        <w:bookmarkStart w:id="309" w:name="Text9"/>
        <w:bookmarkStart w:id="310" w:name="Text10"/>
        <w:bookmarkStart w:id="311" w:name="Text11"/>
        <w:bookmarkStart w:id="312" w:name="Text1"/>
        <w:bookmarkStart w:id="313" w:name="Text2"/>
        <w:bookmarkStart w:id="314" w:name="Text7"/>
        <w:bookmarkStart w:id="315" w:name="Text4"/>
        <w:bookmarkStart w:id="316" w:name="Text5"/>
        <w:bookmarkStart w:id="317" w:name="Text6"/>
        <w:bookmarkStart w:id="318" w:name="Text8"/>
        <w:bookmarkStart w:id="319" w:name="Text9"/>
        <w:bookmarkStart w:id="320" w:name="Text10"/>
        <w:bookmarkStart w:id="321" w:name="Text11"/>
        <w:bookmarkStart w:id="322" w:name="Text1"/>
        <w:bookmarkStart w:id="323" w:name="Text8"/>
        <w:bookmarkStart w:id="324" w:name="Text9"/>
        <w:bookmarkStart w:id="325" w:name="Text10"/>
        <w:bookmarkStart w:id="326" w:name="Text11"/>
        <w:bookmarkStart w:id="327" w:name="Text1"/>
        <w:bookmarkStart w:id="328" w:name="Text2"/>
        <w:bookmarkStart w:id="329" w:name="Text7"/>
        <w:bookmarkStart w:id="330" w:name="Text4"/>
        <w:bookmarkStart w:id="331" w:name="Text5"/>
        <w:bookmarkStart w:id="332" w:name="Text6"/>
        <w:bookmarkStart w:id="333" w:name="Text8"/>
        <w:bookmarkStart w:id="334" w:name="Text9"/>
        <w:bookmarkStart w:id="335" w:name="Text10"/>
        <w:bookmarkStart w:id="336" w:name="Text11"/>
        <w:bookmarkStart w:id="337" w:name="Text1"/>
        <w:bookmarkStart w:id="338" w:name="Text8"/>
        <w:bookmarkStart w:id="339" w:name="Text9"/>
        <w:bookmarkStart w:id="340" w:name="Text10"/>
        <w:bookmarkStart w:id="341" w:name="Text11"/>
        <w:bookmarkStart w:id="342" w:name="Text1"/>
        <w:bookmarkStart w:id="343" w:name="Text8"/>
        <w:bookmarkStart w:id="344" w:name="Text9"/>
        <w:bookmarkStart w:id="345" w:name="Text10"/>
        <w:bookmarkStart w:id="346" w:name="Text11"/>
        <w:bookmarkStart w:id="347" w:name="Text1"/>
        <w:bookmarkStart w:id="348" w:name="Text8"/>
        <w:bookmarkStart w:id="349" w:name="Text9"/>
        <w:bookmarkStart w:id="350" w:name="Text10"/>
        <w:bookmarkStart w:id="351" w:name="Text11"/>
        <w:bookmarkStart w:id="352" w:name="Text1"/>
        <w:bookmarkStart w:id="353" w:name="Text8"/>
        <w:bookmarkStart w:id="354" w:name="Text9"/>
        <w:bookmarkStart w:id="355" w:name="Text10"/>
        <w:bookmarkStart w:id="356" w:name="Text11"/>
        <w:bookmarkStart w:id="357" w:name="Text1"/>
        <w:bookmarkStart w:id="358" w:name="Text8"/>
        <w:bookmarkStart w:id="359" w:name="Text9"/>
        <w:bookmarkStart w:id="360" w:name="Text10"/>
        <w:bookmarkStart w:id="361" w:name="Text11"/>
        <w:bookmarkStart w:id="362" w:name="Text1"/>
        <w:bookmarkStart w:id="363" w:name="Text8"/>
        <w:bookmarkStart w:id="364" w:name="Text9"/>
        <w:bookmarkStart w:id="365" w:name="Text10"/>
        <w:bookmarkStart w:id="366" w:name="Text11"/>
        <w:bookmarkStart w:id="367" w:name="Text1"/>
        <w:bookmarkStart w:id="368" w:name="Text8"/>
        <w:bookmarkStart w:id="369" w:name="Text9"/>
        <w:bookmarkStart w:id="370" w:name="Text10"/>
        <w:bookmarkStart w:id="371" w:name="Text11"/>
        <w:bookmarkStart w:id="372" w:name="Text1"/>
        <w:bookmarkStart w:id="373" w:name="Text8"/>
        <w:bookmarkStart w:id="374" w:name="Text9"/>
        <w:bookmarkStart w:id="375" w:name="Text10"/>
        <w:bookmarkStart w:id="376" w:name="Text11"/>
        <w:bookmarkStart w:id="377" w:name="Text1"/>
        <w:bookmarkStart w:id="378" w:name="Text8"/>
        <w:bookmarkStart w:id="379" w:name="Text9"/>
        <w:bookmarkStart w:id="380" w:name="Text10"/>
        <w:bookmarkStart w:id="381" w:name="Text11"/>
        <w:bookmarkStart w:id="382" w:name="Text1"/>
        <w:bookmarkStart w:id="383" w:name="Text8"/>
        <w:bookmarkStart w:id="384" w:name="Text9"/>
        <w:bookmarkStart w:id="385" w:name="Text10"/>
        <w:bookmarkStart w:id="386" w:name="Text11"/>
        <w:bookmarkStart w:id="387" w:name="Text1"/>
        <w:bookmarkStart w:id="388" w:name="Text8"/>
        <w:bookmarkStart w:id="389" w:name="Text9"/>
        <w:bookmarkStart w:id="390" w:name="Text10"/>
        <w:bookmarkStart w:id="391" w:name="Text11"/>
        <w:bookmarkStart w:id="392" w:name="Text1"/>
        <w:bookmarkStart w:id="393" w:name="Text8"/>
        <w:bookmarkStart w:id="394" w:name="Text9"/>
        <w:bookmarkStart w:id="395" w:name="Text10"/>
        <w:bookmarkStart w:id="396" w:name="Text11"/>
        <w:bookmarkStart w:id="397" w:name="Text1"/>
        <w:bookmarkStart w:id="398" w:name="Text8"/>
        <w:bookmarkStart w:id="399" w:name="Text9"/>
        <w:bookmarkStart w:id="400" w:name="Text10"/>
        <w:bookmarkStart w:id="401" w:name="Text11"/>
        <w:bookmarkStart w:id="402" w:name="Text1"/>
        <w:bookmarkStart w:id="403" w:name="Text8"/>
        <w:bookmarkStart w:id="404" w:name="Text9"/>
        <w:bookmarkStart w:id="405" w:name="Text10"/>
        <w:bookmarkStart w:id="406" w:name="Text11"/>
        <w:bookmarkStart w:id="407" w:name="Text1"/>
        <w:bookmarkStart w:id="408" w:name="Text8"/>
        <w:bookmarkStart w:id="409" w:name="Text9"/>
        <w:bookmarkStart w:id="410" w:name="Text10"/>
        <w:bookmarkStart w:id="411" w:name="Text11"/>
        <w:bookmarkStart w:id="412" w:name="Text1"/>
        <w:bookmarkStart w:id="413" w:name="Text8"/>
        <w:bookmarkStart w:id="414" w:name="Text9"/>
        <w:bookmarkStart w:id="415" w:name="Text10"/>
        <w:bookmarkStart w:id="416" w:name="Text11"/>
        <w:bookmarkStart w:id="417" w:name="Text1"/>
        <w:bookmarkStart w:id="418" w:name="Text8"/>
        <w:bookmarkStart w:id="419" w:name="Text9"/>
        <w:bookmarkStart w:id="420" w:name="Text10"/>
        <w:bookmarkStart w:id="421" w:name="Text11"/>
        <w:bookmarkStart w:id="422" w:name="Text1"/>
        <w:bookmarkStart w:id="423" w:name="Text8"/>
        <w:bookmarkStart w:id="424" w:name="Text9"/>
        <w:bookmarkStart w:id="425" w:name="Text10"/>
        <w:bookmarkStart w:id="426" w:name="Text11"/>
        <w:bookmarkStart w:id="427" w:name="Text1"/>
        <w:bookmarkStart w:id="428" w:name="Text8"/>
        <w:bookmarkStart w:id="429" w:name="Text9"/>
        <w:bookmarkStart w:id="430" w:name="Text10"/>
        <w:bookmarkStart w:id="431" w:name="Text11"/>
        <w:bookmarkStart w:id="432" w:name="Text1"/>
        <w:bookmarkStart w:id="433" w:name="Text8"/>
        <w:bookmarkStart w:id="434" w:name="Text9"/>
        <w:bookmarkStart w:id="435" w:name="Text10"/>
        <w:bookmarkStart w:id="436" w:name="Text11"/>
        <w:bookmarkStart w:id="437" w:name="Text1"/>
        <w:bookmarkStart w:id="438" w:name="Text8"/>
        <w:bookmarkStart w:id="439" w:name="Text9"/>
        <w:bookmarkStart w:id="440" w:name="Text10"/>
        <w:bookmarkStart w:id="441" w:name="Text11"/>
        <w:bookmarkStart w:id="442" w:name="Text1"/>
        <w:bookmarkStart w:id="443" w:name="Text8"/>
        <w:bookmarkStart w:id="444" w:name="Text9"/>
        <w:bookmarkStart w:id="445" w:name="Text10"/>
        <w:bookmarkStart w:id="446" w:name="Text11"/>
        <w:bookmarkStart w:id="447" w:name="Text1"/>
        <w:bookmarkStart w:id="448" w:name="Text8"/>
        <w:bookmarkStart w:id="449" w:name="Text9"/>
        <w:bookmarkStart w:id="450" w:name="Text10"/>
        <w:bookmarkStart w:id="451" w:name="Text11"/>
        <w:bookmarkStart w:id="452" w:name="Text1"/>
        <w:bookmarkStart w:id="453" w:name="Text8"/>
        <w:bookmarkStart w:id="454" w:name="Text9"/>
        <w:bookmarkStart w:id="455" w:name="Text10"/>
        <w:bookmarkStart w:id="456" w:name="Text11"/>
        <w:bookmarkStart w:id="457" w:name="Text1"/>
        <w:bookmarkStart w:id="458" w:name="Text8"/>
        <w:bookmarkStart w:id="459" w:name="Text9"/>
        <w:bookmarkStart w:id="460" w:name="Text10"/>
        <w:bookmarkStart w:id="461" w:name="Text11"/>
        <w:bookmarkStart w:id="462" w:name="Text1"/>
        <w:bookmarkStart w:id="463" w:name="Text8"/>
        <w:bookmarkStart w:id="464" w:name="Text9"/>
        <w:bookmarkStart w:id="465" w:name="Text10"/>
        <w:bookmarkStart w:id="466" w:name="Text11"/>
        <w:bookmarkStart w:id="467" w:name="Text1"/>
        <w:bookmarkStart w:id="468" w:name="Text8"/>
        <w:bookmarkStart w:id="469" w:name="Text9"/>
        <w:bookmarkStart w:id="470" w:name="Text10"/>
        <w:bookmarkStart w:id="471" w:name="Text11"/>
        <w:bookmarkStart w:id="472" w:name="Text1"/>
        <w:bookmarkStart w:id="473" w:name="Text8"/>
        <w:bookmarkStart w:id="474" w:name="Text9"/>
        <w:bookmarkStart w:id="475" w:name="Text10"/>
        <w:bookmarkStart w:id="476" w:name="Text11"/>
        <w:bookmarkStart w:id="477" w:name="Text1"/>
        <w:bookmarkStart w:id="478" w:name="Text8"/>
        <w:bookmarkStart w:id="479" w:name="Text9"/>
        <w:bookmarkStart w:id="480" w:name="Text10"/>
        <w:bookmarkStart w:id="481" w:name="Text11"/>
        <w:bookmarkStart w:id="482" w:name="Text1"/>
        <w:bookmarkStart w:id="483" w:name="Text8"/>
        <w:bookmarkStart w:id="484" w:name="Text9"/>
        <w:bookmarkStart w:id="485" w:name="Text10"/>
        <w:bookmarkStart w:id="486" w:name="Text11"/>
        <w:bookmarkStart w:id="487" w:name="Text1"/>
        <w:bookmarkStart w:id="488" w:name="Text8"/>
        <w:bookmarkStart w:id="489" w:name="Text9"/>
        <w:bookmarkStart w:id="490" w:name="Text10"/>
        <w:bookmarkStart w:id="491" w:name="Text11"/>
        <w:bookmarkStart w:id="492" w:name="Text1"/>
        <w:bookmarkStart w:id="493" w:name="Text2"/>
        <w:bookmarkStart w:id="494" w:name="Text7"/>
        <w:bookmarkStart w:id="495" w:name="Text4"/>
        <w:bookmarkStart w:id="496" w:name="Text5"/>
        <w:bookmarkStart w:id="497" w:name="Text6"/>
        <w:bookmarkStart w:id="498" w:name="Text8"/>
        <w:bookmarkStart w:id="499" w:name="Text9"/>
        <w:bookmarkStart w:id="500" w:name="Text10"/>
        <w:bookmarkStart w:id="501" w:name="Text11"/>
        <w:bookmarkStart w:id="502" w:name="Text1"/>
        <w:bookmarkStart w:id="503" w:name="Text8"/>
        <w:bookmarkStart w:id="504" w:name="Text9"/>
        <w:bookmarkStart w:id="505" w:name="Text10"/>
        <w:bookmarkStart w:id="506" w:name="Text11"/>
        <w:bookmarkStart w:id="507" w:name="Text1"/>
        <w:bookmarkStart w:id="508" w:name="Text8"/>
        <w:bookmarkStart w:id="509" w:name="Text9"/>
        <w:bookmarkStart w:id="510" w:name="Text10"/>
        <w:bookmarkStart w:id="511" w:name="Text11"/>
        <w:bookmarkStart w:id="512" w:name="Text1"/>
        <w:bookmarkStart w:id="513" w:name="Text8"/>
        <w:bookmarkStart w:id="514" w:name="Text9"/>
        <w:bookmarkStart w:id="515" w:name="Text10"/>
        <w:bookmarkStart w:id="516" w:name="Text11"/>
        <w:bookmarkStart w:id="517" w:name="Text1"/>
        <w:bookmarkStart w:id="518" w:name="Text8"/>
        <w:bookmarkStart w:id="519" w:name="Text9"/>
        <w:bookmarkStart w:id="520" w:name="Text10"/>
        <w:bookmarkStart w:id="521" w:name="Text11"/>
        <w:bookmarkStart w:id="522" w:name="Text1"/>
        <w:bookmarkStart w:id="523" w:name="Text8"/>
        <w:bookmarkStart w:id="524" w:name="Text9"/>
        <w:bookmarkStart w:id="525" w:name="Text10"/>
        <w:bookmarkStart w:id="526" w:name="Text11"/>
        <w:bookmarkStart w:id="527" w:name="Text1"/>
        <w:bookmarkStart w:id="528" w:name="Text8"/>
        <w:bookmarkStart w:id="529" w:name="Text9"/>
        <w:bookmarkStart w:id="530" w:name="Text10"/>
        <w:bookmarkStart w:id="531" w:name="Text11"/>
        <w:bookmarkStart w:id="532" w:name="Text1"/>
        <w:bookmarkStart w:id="533" w:name="Text8"/>
        <w:bookmarkStart w:id="534" w:name="Text9"/>
        <w:bookmarkStart w:id="535" w:name="Text10"/>
        <w:bookmarkStart w:id="536" w:name="Text11"/>
        <w:bookmarkStart w:id="537" w:name="Text1"/>
        <w:bookmarkStart w:id="538" w:name="Text8"/>
        <w:bookmarkStart w:id="539" w:name="Text9"/>
        <w:bookmarkStart w:id="540" w:name="Text10"/>
        <w:bookmarkStart w:id="541" w:name="Text11"/>
        <w:bookmarkStart w:id="542" w:name="Text1"/>
        <w:bookmarkStart w:id="543" w:name="Text8"/>
        <w:bookmarkStart w:id="544" w:name="Text9"/>
        <w:bookmarkStart w:id="545" w:name="Text10"/>
        <w:bookmarkStart w:id="546" w:name="Text11"/>
        <w:bookmarkStart w:id="547" w:name="Text1"/>
        <w:bookmarkStart w:id="548" w:name="Text8"/>
        <w:bookmarkStart w:id="549" w:name="Text9"/>
        <w:bookmarkStart w:id="550" w:name="Text10"/>
        <w:bookmarkStart w:id="551" w:name="Text11"/>
        <w:bookmarkStart w:id="552" w:name="Text1"/>
        <w:bookmarkStart w:id="553" w:name="Text8"/>
        <w:bookmarkStart w:id="554" w:name="Text9"/>
        <w:bookmarkStart w:id="555" w:name="Text10"/>
        <w:bookmarkStart w:id="556" w:name="Text11"/>
        <w:bookmarkStart w:id="557" w:name="Text1"/>
        <w:bookmarkStart w:id="558" w:name="Text8"/>
        <w:bookmarkStart w:id="559" w:name="Text9"/>
        <w:bookmarkStart w:id="560" w:name="Text10"/>
        <w:bookmarkStart w:id="561" w:name="Text11"/>
        <w:bookmarkStart w:id="562" w:name="Text1"/>
        <w:bookmarkStart w:id="563" w:name="Text8"/>
        <w:bookmarkStart w:id="564" w:name="Text9"/>
        <w:bookmarkStart w:id="565" w:name="Text10"/>
        <w:bookmarkStart w:id="566" w:name="Text11"/>
        <w:bookmarkStart w:id="567" w:name="Text1"/>
        <w:bookmarkStart w:id="568" w:name="Text8"/>
        <w:bookmarkStart w:id="569" w:name="Text9"/>
        <w:bookmarkStart w:id="570" w:name="Text10"/>
        <w:bookmarkStart w:id="571" w:name="Text11"/>
        <w:bookmarkStart w:id="572" w:name="Text1"/>
        <w:bookmarkStart w:id="573" w:name="Text8"/>
        <w:bookmarkStart w:id="574" w:name="Text9"/>
        <w:bookmarkStart w:id="575" w:name="Text10"/>
        <w:bookmarkStart w:id="576" w:name="Text11"/>
        <w:bookmarkStart w:id="577" w:name="Text1"/>
        <w:bookmarkStart w:id="578" w:name="Text8"/>
        <w:bookmarkStart w:id="579" w:name="Text9"/>
        <w:bookmarkStart w:id="580" w:name="Text10"/>
        <w:bookmarkStart w:id="581" w:name="Text11"/>
        <w:bookmarkStart w:id="582" w:name="Text1"/>
        <w:bookmarkStart w:id="583" w:name="Text8"/>
        <w:bookmarkStart w:id="584" w:name="Text9"/>
        <w:bookmarkStart w:id="585" w:name="Text10"/>
        <w:bookmarkStart w:id="586" w:name="Text11"/>
        <w:bookmarkStart w:id="587" w:name="Text1"/>
        <w:bookmarkStart w:id="588" w:name="Text8"/>
        <w:bookmarkStart w:id="589" w:name="Text9"/>
        <w:bookmarkStart w:id="590" w:name="Text10"/>
        <w:bookmarkStart w:id="591" w:name="Text11"/>
        <w:bookmarkStart w:id="592" w:name="Text1"/>
        <w:bookmarkStart w:id="593" w:name="Text8"/>
        <w:bookmarkStart w:id="594" w:name="Text9"/>
        <w:bookmarkStart w:id="595" w:name="Text10"/>
        <w:bookmarkStart w:id="596" w:name="Text11"/>
        <w:bookmarkStart w:id="597" w:name="Text1"/>
        <w:bookmarkStart w:id="598" w:name="Text8"/>
        <w:bookmarkStart w:id="599" w:name="Text9"/>
        <w:bookmarkStart w:id="600" w:name="Text10"/>
        <w:bookmarkStart w:id="601" w:name="Text11"/>
        <w:bookmarkStart w:id="602" w:name="Text1"/>
        <w:bookmarkStart w:id="603" w:name="Text8"/>
        <w:bookmarkStart w:id="604" w:name="Text9"/>
        <w:bookmarkStart w:id="605" w:name="Text10"/>
        <w:bookmarkStart w:id="606" w:name="Text11"/>
        <w:bookmarkStart w:id="607" w:name="Text1"/>
        <w:bookmarkStart w:id="608" w:name="Text8"/>
        <w:bookmarkStart w:id="609" w:name="Text9"/>
        <w:bookmarkStart w:id="610" w:name="Text10"/>
        <w:bookmarkStart w:id="611" w:name="Text11"/>
        <w:bookmarkStart w:id="612" w:name="Text1"/>
        <w:bookmarkStart w:id="613" w:name="Text8"/>
        <w:bookmarkStart w:id="614" w:name="Text9"/>
        <w:bookmarkStart w:id="615" w:name="Text10"/>
        <w:bookmarkStart w:id="616" w:name="Text11"/>
        <w:bookmarkStart w:id="617" w:name="Text1"/>
        <w:bookmarkStart w:id="618" w:name="Text8"/>
        <w:bookmarkStart w:id="619" w:name="Text9"/>
        <w:bookmarkStart w:id="620" w:name="Text10"/>
        <w:bookmarkStart w:id="621" w:name="Text11"/>
        <w:bookmarkStart w:id="622" w:name="Text1"/>
        <w:bookmarkStart w:id="623" w:name="Text8"/>
        <w:bookmarkStart w:id="624" w:name="Text9"/>
        <w:bookmarkStart w:id="625" w:name="Text10"/>
        <w:bookmarkStart w:id="626" w:name="Text11"/>
        <w:bookmarkStart w:id="627" w:name="Text1"/>
        <w:bookmarkStart w:id="628" w:name="Text8"/>
        <w:bookmarkStart w:id="629" w:name="Text9"/>
        <w:bookmarkStart w:id="630" w:name="Text10"/>
        <w:bookmarkStart w:id="631" w:name="Text11"/>
        <w:bookmarkStart w:id="632" w:name="Text1"/>
        <w:bookmarkStart w:id="633" w:name="Text8"/>
        <w:bookmarkStart w:id="634" w:name="Text9"/>
        <w:bookmarkStart w:id="635" w:name="Text10"/>
        <w:bookmarkStart w:id="636" w:name="Text11"/>
        <w:bookmarkStart w:id="637" w:name="Text1"/>
        <w:bookmarkStart w:id="638" w:name="Text8"/>
        <w:bookmarkStart w:id="639" w:name="Text9"/>
        <w:bookmarkStart w:id="640" w:name="Text10"/>
        <w:bookmarkStart w:id="641" w:name="Text11"/>
        <w:bookmarkStart w:id="642" w:name="Text1"/>
        <w:bookmarkStart w:id="643" w:name="Text8"/>
        <w:bookmarkStart w:id="644" w:name="Text9"/>
        <w:bookmarkStart w:id="645" w:name="Text10"/>
        <w:bookmarkStart w:id="646" w:name="Text11"/>
        <w:bookmarkStart w:id="647" w:name="Text1"/>
        <w:bookmarkStart w:id="648" w:name="Text8"/>
        <w:bookmarkStart w:id="649" w:name="Text9"/>
        <w:bookmarkStart w:id="650" w:name="Text10"/>
        <w:bookmarkStart w:id="651" w:name="Text11"/>
        <w:bookmarkStart w:id="652" w:name="Text1"/>
        <w:bookmarkStart w:id="653" w:name="Text8"/>
        <w:bookmarkStart w:id="654" w:name="Text9"/>
        <w:bookmarkStart w:id="655" w:name="Text10"/>
        <w:bookmarkStart w:id="656" w:name="Text11"/>
        <w:bookmarkStart w:id="657" w:name="Text1"/>
        <w:bookmarkStart w:id="658" w:name="Text8"/>
        <w:bookmarkStart w:id="659" w:name="Text9"/>
        <w:bookmarkStart w:id="660" w:name="Text10"/>
        <w:bookmarkStart w:id="661" w:name="Text11"/>
        <w:bookmarkStart w:id="662" w:name="Text1"/>
        <w:bookmarkStart w:id="663" w:name="Text8"/>
        <w:bookmarkStart w:id="664" w:name="Text9"/>
        <w:bookmarkStart w:id="665" w:name="Text10"/>
        <w:bookmarkStart w:id="666" w:name="Text11"/>
        <w:bookmarkStart w:id="667" w:name="Text1"/>
        <w:bookmarkStart w:id="668" w:name="Text8"/>
        <w:bookmarkStart w:id="669" w:name="Text9"/>
        <w:bookmarkStart w:id="670" w:name="Text10"/>
        <w:bookmarkStart w:id="671" w:name="Text11"/>
        <w:bookmarkStart w:id="672" w:name="Text1"/>
        <w:bookmarkStart w:id="673" w:name="Text8"/>
        <w:bookmarkStart w:id="674" w:name="Text9"/>
        <w:bookmarkStart w:id="675" w:name="Text10"/>
        <w:bookmarkStart w:id="676" w:name="Text11"/>
        <w:bookmarkStart w:id="677" w:name="Text1"/>
        <w:bookmarkStart w:id="678" w:name="Text8"/>
        <w:bookmarkStart w:id="679" w:name="Text9"/>
        <w:bookmarkStart w:id="680" w:name="Text10"/>
        <w:bookmarkStart w:id="681" w:name="Text11"/>
        <w:bookmarkStart w:id="682" w:name="Text1"/>
        <w:bookmarkStart w:id="683" w:name="Text8"/>
        <w:bookmarkStart w:id="684" w:name="Text9"/>
        <w:bookmarkStart w:id="685" w:name="Text10"/>
        <w:bookmarkStart w:id="686" w:name="Text11"/>
        <w:bookmarkStart w:id="687" w:name="Text1"/>
        <w:bookmarkStart w:id="688" w:name="Text8"/>
        <w:bookmarkStart w:id="689" w:name="Text9"/>
        <w:bookmarkStart w:id="690" w:name="Text10"/>
        <w:bookmarkStart w:id="691" w:name="Text11"/>
        <w:bookmarkStart w:id="692" w:name="Text1"/>
        <w:bookmarkStart w:id="693" w:name="Text8"/>
        <w:bookmarkStart w:id="694" w:name="Text9"/>
        <w:bookmarkStart w:id="695" w:name="Text10"/>
        <w:bookmarkStart w:id="696" w:name="Text11"/>
        <w:bookmarkStart w:id="697" w:name="Text1"/>
        <w:bookmarkStart w:id="698" w:name="Text8"/>
        <w:bookmarkStart w:id="699" w:name="Text9"/>
        <w:bookmarkStart w:id="700" w:name="Text10"/>
        <w:bookmarkStart w:id="701" w:name="Text11"/>
        <w:bookmarkStart w:id="702" w:name="Text1"/>
        <w:bookmarkStart w:id="703" w:name="Text8"/>
        <w:bookmarkStart w:id="704" w:name="Text9"/>
        <w:bookmarkStart w:id="705" w:name="Text10"/>
        <w:bookmarkStart w:id="706" w:name="Text11"/>
        <w:bookmarkStart w:id="707" w:name="Text1"/>
        <w:bookmarkStart w:id="708" w:name="Text8"/>
        <w:bookmarkStart w:id="709" w:name="Text9"/>
        <w:bookmarkStart w:id="710" w:name="Text10"/>
        <w:bookmarkStart w:id="711" w:name="Text11"/>
        <w:bookmarkStart w:id="712" w:name="Text1"/>
        <w:bookmarkStart w:id="713" w:name="Text8"/>
        <w:bookmarkStart w:id="714" w:name="Text9"/>
        <w:bookmarkStart w:id="715" w:name="Text10"/>
        <w:bookmarkStart w:id="716" w:name="Text11"/>
        <w:bookmarkStart w:id="717" w:name="Text1"/>
        <w:bookmarkStart w:id="718" w:name="Text8"/>
        <w:bookmarkStart w:id="719" w:name="Text9"/>
        <w:bookmarkStart w:id="720" w:name="Text10"/>
        <w:bookmarkStart w:id="721" w:name="Text11"/>
        <w:bookmarkStart w:id="722" w:name="Text1"/>
        <w:bookmarkStart w:id="723" w:name="Text8"/>
        <w:bookmarkStart w:id="724" w:name="Text9"/>
        <w:bookmarkStart w:id="725" w:name="Text10"/>
        <w:bookmarkStart w:id="726" w:name="Text11"/>
        <w:bookmarkStart w:id="727" w:name="Text1"/>
        <w:bookmarkStart w:id="728" w:name="Text8"/>
        <w:bookmarkStart w:id="729" w:name="Text9"/>
        <w:bookmarkStart w:id="730" w:name="Text10"/>
        <w:bookmarkStart w:id="731" w:name="Text11"/>
        <w:bookmarkStart w:id="732" w:name="Text1"/>
        <w:bookmarkStart w:id="733" w:name="Text8"/>
        <w:bookmarkStart w:id="734" w:name="Text9"/>
        <w:bookmarkStart w:id="735" w:name="Text10"/>
        <w:bookmarkStart w:id="736" w:name="Text11"/>
        <w:bookmarkStart w:id="737" w:name="Text1"/>
        <w:bookmarkStart w:id="738" w:name="Text2"/>
        <w:bookmarkStart w:id="739" w:name="Text7"/>
        <w:bookmarkStart w:id="740" w:name="Text4"/>
        <w:bookmarkStart w:id="741" w:name="Text5"/>
        <w:bookmarkStart w:id="742" w:name="Text6"/>
        <w:bookmarkStart w:id="743" w:name="Text7"/>
        <w:bookmarkStart w:id="744" w:name="Text8"/>
        <w:bookmarkStart w:id="745" w:name="Text9"/>
        <w:bookmarkStart w:id="746" w:name="Text10"/>
        <w:bookmarkStart w:id="747" w:name="Text11"/>
        <w:bookmarkStart w:id="748" w:name="Text1"/>
        <w:bookmarkStart w:id="749" w:name="Text2"/>
        <w:bookmarkStart w:id="750" w:name="Text7"/>
        <w:bookmarkStart w:id="751" w:name="Text4"/>
        <w:bookmarkStart w:id="752" w:name="Text6"/>
        <w:bookmarkStart w:id="753" w:name="Text5"/>
        <w:bookmarkStart w:id="754" w:name="Text7"/>
        <w:bookmarkStart w:id="755" w:name="Text8"/>
        <w:bookmarkStart w:id="756" w:name="Text9"/>
        <w:bookmarkStart w:id="757" w:name="Text10"/>
        <w:bookmarkStart w:id="758" w:name="Text11"/>
        <w:bookmarkStart w:id="759" w:name="Text1"/>
        <w:bookmarkStart w:id="760" w:name="Text2"/>
        <w:bookmarkStart w:id="761" w:name="Text4"/>
        <w:bookmarkStart w:id="762" w:name="Text5"/>
        <w:bookmarkStart w:id="763" w:name="Text6"/>
        <w:bookmarkStart w:id="764" w:name="Text8"/>
        <w:bookmarkStart w:id="765" w:name="Text9"/>
        <w:bookmarkStart w:id="766" w:name="Text10"/>
        <w:bookmarkStart w:id="767" w:name="Text11"/>
        <w:bookmarkStart w:id="768" w:name="Text1"/>
        <w:bookmarkStart w:id="769" w:name="Text2"/>
        <w:bookmarkStart w:id="770" w:name="Text7"/>
        <w:bookmarkStart w:id="771" w:name="Text4"/>
        <w:bookmarkStart w:id="772" w:name="Text5"/>
        <w:bookmarkStart w:id="773" w:name="Text6"/>
        <w:bookmarkStart w:id="774" w:name="Text5"/>
        <w:bookmarkStart w:id="775" w:name="Text6"/>
        <w:bookmarkStart w:id="776" w:name="Text2"/>
        <w:bookmarkStart w:id="777" w:name="Text7"/>
        <w:bookmarkStart w:id="778" w:name="Text4"/>
        <w:bookmarkStart w:id="779" w:name="Text5"/>
        <w:bookmarkStart w:id="780" w:name="Text6"/>
        <w:bookmarkStart w:id="781" w:name="Text8"/>
        <w:bookmarkStart w:id="782" w:name="Text9"/>
        <w:bookmarkStart w:id="783" w:name="Text10"/>
        <w:bookmarkStart w:id="784" w:name="Text11"/>
        <w:bookmarkStart w:id="785" w:name="Text1"/>
        <w:bookmarkStart w:id="786" w:name="Text2"/>
        <w:bookmarkStart w:id="787" w:name="Text7"/>
        <w:bookmarkStart w:id="788" w:name="Text4"/>
        <w:bookmarkStart w:id="789" w:name="Text5"/>
        <w:bookmarkStart w:id="790" w:name="Text6"/>
        <w:bookmarkStart w:id="791" w:name="Text8"/>
        <w:bookmarkStart w:id="792" w:name="Text9"/>
        <w:bookmarkStart w:id="793" w:name="Text10"/>
        <w:bookmarkStart w:id="794" w:name="Text11"/>
        <w:bookmarkStart w:id="795" w:name="Text1"/>
        <w:bookmarkStart w:id="796" w:name="Text2"/>
        <w:bookmarkStart w:id="797" w:name="Text7"/>
        <w:bookmarkStart w:id="798" w:name="Text4"/>
        <w:bookmarkStart w:id="799" w:name="Text5"/>
        <w:bookmarkStart w:id="800" w:name="Text6"/>
        <w:bookmarkStart w:id="801" w:name="Text8"/>
        <w:bookmarkStart w:id="802" w:name="Text9"/>
        <w:bookmarkStart w:id="803" w:name="Text10"/>
        <w:bookmarkStart w:id="804" w:name="Text11"/>
        <w:bookmarkStart w:id="805" w:name="Text1"/>
        <w:bookmarkStart w:id="806" w:name="Text2"/>
        <w:bookmarkStart w:id="807" w:name="Text7"/>
        <w:bookmarkStart w:id="808" w:name="Text4"/>
        <w:bookmarkStart w:id="809" w:name="Text5"/>
        <w:bookmarkStart w:id="810" w:name="Text6"/>
        <w:bookmarkStart w:id="811" w:name="Text8"/>
        <w:bookmarkStart w:id="812" w:name="Text9"/>
        <w:bookmarkStart w:id="813" w:name="Text10"/>
        <w:bookmarkStart w:id="814" w:name="Text11"/>
        <w:bookmarkStart w:id="815" w:name="Text1"/>
        <w:bookmarkStart w:id="816" w:name="Text2"/>
        <w:bookmarkStart w:id="817" w:name="Text7"/>
        <w:bookmarkStart w:id="818" w:name="Text4"/>
        <w:bookmarkStart w:id="819" w:name="Text5"/>
        <w:bookmarkStart w:id="820" w:name="Text6"/>
        <w:bookmarkStart w:id="821" w:name="Text2"/>
        <w:bookmarkStart w:id="822" w:name="Text7"/>
        <w:bookmarkStart w:id="823" w:name="Text4"/>
        <w:bookmarkStart w:id="824" w:name="Text5"/>
        <w:bookmarkStart w:id="825" w:name="Text6"/>
        <w:bookmarkStart w:id="826" w:name="Text8"/>
        <w:bookmarkStart w:id="827" w:name="Text9"/>
        <w:bookmarkStart w:id="828" w:name="Text10"/>
        <w:bookmarkStart w:id="829" w:name="Text11"/>
        <w:bookmarkStart w:id="830" w:name="Text1"/>
        <w:bookmarkStart w:id="831" w:name="Text2"/>
        <w:bookmarkStart w:id="832" w:name="Text7"/>
        <w:bookmarkStart w:id="833" w:name="Text4"/>
        <w:bookmarkStart w:id="834" w:name="Text5"/>
        <w:bookmarkStart w:id="835" w:name="Text6"/>
        <w:bookmarkStart w:id="836" w:name="Text8"/>
        <w:bookmarkStart w:id="837" w:name="Text9"/>
        <w:bookmarkStart w:id="838" w:name="Text10"/>
        <w:bookmarkStart w:id="839" w:name="Text11"/>
        <w:bookmarkStart w:id="840" w:name="Text1"/>
        <w:bookmarkStart w:id="841" w:name="Text2"/>
        <w:bookmarkStart w:id="842" w:name="Text7"/>
        <w:bookmarkStart w:id="843" w:name="Text4"/>
        <w:bookmarkStart w:id="844" w:name="Text5"/>
        <w:bookmarkStart w:id="845" w:name="Text6"/>
        <w:bookmarkStart w:id="846" w:name="Text8"/>
        <w:bookmarkStart w:id="847" w:name="Text9"/>
        <w:bookmarkStart w:id="848" w:name="Text10"/>
        <w:bookmarkStart w:id="849" w:name="Text11"/>
        <w:bookmarkStart w:id="850" w:name="Text1"/>
        <w:bookmarkStart w:id="851" w:name="Text2"/>
        <w:bookmarkStart w:id="852" w:name="Text7"/>
        <w:bookmarkStart w:id="853" w:name="Text4"/>
        <w:bookmarkStart w:id="854" w:name="Text5"/>
        <w:bookmarkStart w:id="855" w:name="Text6"/>
        <w:bookmarkStart w:id="856" w:name="Text8"/>
        <w:bookmarkStart w:id="857" w:name="Text9"/>
        <w:bookmarkStart w:id="858" w:name="Text10"/>
        <w:bookmarkStart w:id="859" w:name="Text11"/>
        <w:bookmarkStart w:id="860" w:name="Text1"/>
        <w:bookmarkStart w:id="861" w:name="Text8"/>
        <w:bookmarkStart w:id="862" w:name="Text9"/>
        <w:bookmarkStart w:id="863" w:name="Text10"/>
        <w:bookmarkStart w:id="864" w:name="Text11"/>
        <w:bookmarkStart w:id="865" w:name="Text1"/>
        <w:bookmarkStart w:id="866" w:name="Text7"/>
        <w:bookmarkStart w:id="867" w:name="Text7"/>
        <w:bookmarkStart w:id="868" w:name="Text7"/>
        <w:bookmarkStart w:id="869" w:name="Text7"/>
        <w:bookmarkStart w:id="870" w:name="Text7"/>
        <w:bookmarkStart w:id="871" w:name="Text7"/>
        <w:bookmarkStart w:id="872" w:name="Text2"/>
        <w:bookmarkStart w:id="873" w:name="Text7"/>
        <w:bookmarkStart w:id="874" w:name="Text4"/>
        <w:bookmarkStart w:id="875" w:name="Text5"/>
        <w:bookmarkStart w:id="876" w:name="Text6"/>
        <w:bookmarkStart w:id="877" w:name="Text8"/>
        <w:bookmarkStart w:id="878" w:name="Text9"/>
        <w:bookmarkStart w:id="879" w:name="Text10"/>
        <w:bookmarkStart w:id="880" w:name="Text11"/>
        <w:bookmarkStart w:id="881" w:name="Text1"/>
        <w:bookmarkStart w:id="882" w:name="Text2"/>
        <w:bookmarkStart w:id="883" w:name="Text7"/>
        <w:bookmarkStart w:id="884" w:name="Text4"/>
        <w:bookmarkStart w:id="885" w:name="Text5"/>
        <w:bookmarkStart w:id="886" w:name="Text6"/>
        <w:bookmarkStart w:id="887" w:name="Text8"/>
        <w:bookmarkStart w:id="888" w:name="Text9"/>
        <w:bookmarkStart w:id="889" w:name="Text10"/>
        <w:bookmarkStart w:id="890" w:name="Text11"/>
        <w:bookmarkStart w:id="891" w:name="Text1"/>
        <w:bookmarkStart w:id="892" w:name="Text2"/>
        <w:bookmarkStart w:id="893" w:name="Text7"/>
        <w:bookmarkStart w:id="894" w:name="Text4"/>
        <w:bookmarkStart w:id="895" w:name="Text5"/>
        <w:bookmarkStart w:id="896" w:name="Text6"/>
        <w:bookmarkStart w:id="897" w:name="Text8"/>
        <w:bookmarkStart w:id="898" w:name="Text9"/>
        <w:bookmarkStart w:id="899" w:name="Text10"/>
        <w:bookmarkStart w:id="900" w:name="Text11"/>
        <w:bookmarkStart w:id="901" w:name="Text1"/>
        <w:bookmarkStart w:id="902" w:name="Text8"/>
        <w:bookmarkStart w:id="903" w:name="Text9"/>
        <w:bookmarkStart w:id="904" w:name="Text10"/>
        <w:bookmarkStart w:id="905" w:name="Text11"/>
        <w:bookmarkStart w:id="906" w:name="Text1"/>
        <w:bookmarkStart w:id="907" w:name="Text2"/>
        <w:bookmarkStart w:id="908" w:name="Text7"/>
        <w:bookmarkStart w:id="909" w:name="Text4"/>
        <w:bookmarkStart w:id="910" w:name="Text5"/>
        <w:bookmarkStart w:id="911" w:name="Text6"/>
        <w:bookmarkStart w:id="912" w:name="Text8"/>
        <w:bookmarkStart w:id="913" w:name="Text9"/>
        <w:bookmarkStart w:id="914" w:name="Text10"/>
        <w:bookmarkStart w:id="915" w:name="Text11"/>
        <w:bookmarkStart w:id="916" w:name="Text1"/>
        <w:bookmarkStart w:id="917" w:name="Text8"/>
        <w:bookmarkStart w:id="918" w:name="Text9"/>
        <w:bookmarkStart w:id="919" w:name="Text10"/>
        <w:bookmarkStart w:id="920" w:name="Text11"/>
        <w:bookmarkStart w:id="921" w:name="Text1"/>
        <w:bookmarkStart w:id="922" w:name="Text8"/>
        <w:bookmarkStart w:id="923" w:name="Text9"/>
        <w:bookmarkStart w:id="924" w:name="Text10"/>
        <w:bookmarkStart w:id="925" w:name="Text11"/>
        <w:bookmarkStart w:id="926" w:name="Text1"/>
        <w:bookmarkStart w:id="927" w:name="Text8"/>
        <w:bookmarkStart w:id="928" w:name="Text9"/>
        <w:bookmarkStart w:id="929" w:name="Text10"/>
        <w:bookmarkStart w:id="930" w:name="Text11"/>
        <w:bookmarkStart w:id="931" w:name="Text1"/>
        <w:bookmarkStart w:id="932" w:name="Text8"/>
        <w:bookmarkStart w:id="933" w:name="Text9"/>
        <w:bookmarkStart w:id="934" w:name="Text10"/>
        <w:bookmarkStart w:id="935" w:name="Text11"/>
        <w:bookmarkStart w:id="936" w:name="Text1"/>
        <w:bookmarkStart w:id="937" w:name="Text8"/>
        <w:bookmarkStart w:id="938" w:name="Text9"/>
        <w:bookmarkStart w:id="939" w:name="Text10"/>
        <w:bookmarkStart w:id="940" w:name="Text11"/>
        <w:bookmarkStart w:id="941" w:name="Text1"/>
        <w:bookmarkStart w:id="942" w:name="Text8"/>
        <w:bookmarkStart w:id="943" w:name="Text9"/>
        <w:bookmarkStart w:id="944" w:name="Text10"/>
        <w:bookmarkStart w:id="945" w:name="Text11"/>
        <w:bookmarkStart w:id="946" w:name="Text1"/>
        <w:bookmarkStart w:id="947" w:name="Text8"/>
        <w:bookmarkStart w:id="948" w:name="Text9"/>
        <w:bookmarkStart w:id="949" w:name="Text10"/>
        <w:bookmarkStart w:id="950" w:name="Text11"/>
        <w:bookmarkStart w:id="951" w:name="Text1"/>
        <w:bookmarkStart w:id="952" w:name="Text8"/>
        <w:bookmarkStart w:id="953" w:name="Text9"/>
        <w:bookmarkStart w:id="954" w:name="Text10"/>
        <w:bookmarkStart w:id="955" w:name="Text11"/>
        <w:bookmarkStart w:id="956" w:name="Text1"/>
        <w:bookmarkStart w:id="957" w:name="Text8"/>
        <w:bookmarkStart w:id="958" w:name="Text9"/>
        <w:bookmarkStart w:id="959" w:name="Text10"/>
        <w:bookmarkStart w:id="960" w:name="Text11"/>
        <w:bookmarkStart w:id="961" w:name="Text1"/>
        <w:bookmarkStart w:id="962" w:name="Text8"/>
        <w:bookmarkStart w:id="963" w:name="Text9"/>
        <w:bookmarkStart w:id="964" w:name="Text10"/>
        <w:bookmarkStart w:id="965" w:name="Text11"/>
        <w:bookmarkStart w:id="966" w:name="Text1"/>
        <w:bookmarkStart w:id="967" w:name="Text8"/>
        <w:bookmarkStart w:id="968" w:name="Text9"/>
        <w:bookmarkStart w:id="969" w:name="Text10"/>
        <w:bookmarkStart w:id="970" w:name="Text11"/>
        <w:bookmarkStart w:id="971" w:name="Text1"/>
        <w:bookmarkStart w:id="972" w:name="Text8"/>
        <w:bookmarkStart w:id="973" w:name="Text9"/>
        <w:bookmarkStart w:id="974" w:name="Text10"/>
        <w:bookmarkStart w:id="975" w:name="Text11"/>
        <w:bookmarkStart w:id="976" w:name="Text1"/>
        <w:bookmarkStart w:id="977" w:name="Text8"/>
        <w:bookmarkStart w:id="978" w:name="Text9"/>
        <w:bookmarkStart w:id="979" w:name="Text10"/>
        <w:bookmarkStart w:id="980" w:name="Text11"/>
        <w:bookmarkStart w:id="981" w:name="Text1"/>
        <w:bookmarkStart w:id="982" w:name="Text8"/>
        <w:bookmarkStart w:id="983" w:name="Text9"/>
        <w:bookmarkStart w:id="984" w:name="Text10"/>
        <w:bookmarkStart w:id="985" w:name="Text11"/>
        <w:bookmarkStart w:id="986" w:name="Text1"/>
        <w:bookmarkStart w:id="987" w:name="Text8"/>
        <w:bookmarkStart w:id="988" w:name="Text9"/>
        <w:bookmarkStart w:id="989" w:name="Text10"/>
        <w:bookmarkStart w:id="990" w:name="Text11"/>
        <w:bookmarkStart w:id="991" w:name="Text1"/>
        <w:bookmarkStart w:id="992" w:name="Text8"/>
        <w:bookmarkStart w:id="993" w:name="Text9"/>
        <w:bookmarkStart w:id="994" w:name="Text10"/>
        <w:bookmarkStart w:id="995" w:name="Text11"/>
        <w:bookmarkStart w:id="996" w:name="Text1"/>
        <w:bookmarkStart w:id="997" w:name="Text8"/>
        <w:bookmarkStart w:id="998" w:name="Text9"/>
        <w:bookmarkStart w:id="999" w:name="Text10"/>
        <w:bookmarkStart w:id="1000" w:name="Text11"/>
        <w:bookmarkStart w:id="1001" w:name="Text1"/>
        <w:bookmarkStart w:id="1002" w:name="Text8"/>
        <w:bookmarkStart w:id="1003" w:name="Text9"/>
        <w:bookmarkStart w:id="1004" w:name="Text10"/>
        <w:bookmarkStart w:id="1005" w:name="Text11"/>
        <w:bookmarkStart w:id="1006" w:name="Text1"/>
        <w:bookmarkStart w:id="1007" w:name="Text8"/>
        <w:bookmarkStart w:id="1008" w:name="Text9"/>
        <w:bookmarkStart w:id="1009" w:name="Text10"/>
        <w:bookmarkStart w:id="1010" w:name="Text11"/>
        <w:bookmarkStart w:id="1011" w:name="Text1"/>
        <w:bookmarkStart w:id="1012" w:name="Text8"/>
        <w:bookmarkStart w:id="1013" w:name="Text9"/>
        <w:bookmarkStart w:id="1014" w:name="Text10"/>
        <w:bookmarkStart w:id="1015" w:name="Text11"/>
        <w:bookmarkStart w:id="1016" w:name="Text1"/>
        <w:bookmarkStart w:id="1017" w:name="Text8"/>
        <w:bookmarkStart w:id="1018" w:name="Text9"/>
        <w:bookmarkStart w:id="1019" w:name="Text10"/>
        <w:bookmarkStart w:id="1020" w:name="Text11"/>
        <w:bookmarkStart w:id="1021" w:name="Text1"/>
        <w:bookmarkStart w:id="1022" w:name="Text8"/>
        <w:bookmarkStart w:id="1023" w:name="Text9"/>
        <w:bookmarkStart w:id="1024" w:name="Text10"/>
        <w:bookmarkStart w:id="1025" w:name="Text11"/>
        <w:bookmarkStart w:id="1026" w:name="Text1"/>
        <w:bookmarkStart w:id="1027" w:name="Text8"/>
        <w:bookmarkStart w:id="1028" w:name="Text9"/>
        <w:bookmarkStart w:id="1029" w:name="Text10"/>
        <w:bookmarkStart w:id="1030" w:name="Text11"/>
        <w:bookmarkStart w:id="1031" w:name="Text1"/>
        <w:bookmarkStart w:id="1032" w:name="Text8"/>
        <w:bookmarkStart w:id="1033" w:name="Text9"/>
        <w:bookmarkStart w:id="1034" w:name="Text10"/>
        <w:bookmarkStart w:id="1035" w:name="Text11"/>
        <w:bookmarkStart w:id="1036" w:name="Text1"/>
        <w:bookmarkStart w:id="1037" w:name="Text8"/>
        <w:bookmarkStart w:id="1038" w:name="Text9"/>
        <w:bookmarkStart w:id="1039" w:name="Text10"/>
        <w:bookmarkStart w:id="1040" w:name="Text11"/>
        <w:bookmarkStart w:id="1041" w:name="Text1"/>
        <w:bookmarkStart w:id="1042" w:name="Text8"/>
        <w:bookmarkStart w:id="1043" w:name="Text9"/>
        <w:bookmarkStart w:id="1044" w:name="Text10"/>
        <w:bookmarkStart w:id="1045" w:name="Text11"/>
        <w:bookmarkStart w:id="1046" w:name="Text1"/>
        <w:bookmarkStart w:id="1047" w:name="Text8"/>
        <w:bookmarkStart w:id="1048" w:name="Text9"/>
        <w:bookmarkStart w:id="1049" w:name="Text10"/>
        <w:bookmarkStart w:id="1050" w:name="Text11"/>
        <w:bookmarkStart w:id="1051" w:name="Text1"/>
        <w:bookmarkStart w:id="1052" w:name="Text8"/>
        <w:bookmarkStart w:id="1053" w:name="Text9"/>
        <w:bookmarkStart w:id="1054" w:name="Text10"/>
        <w:bookmarkStart w:id="1055" w:name="Text11"/>
        <w:bookmarkStart w:id="1056" w:name="Text1"/>
        <w:bookmarkStart w:id="1057" w:name="Text8"/>
        <w:bookmarkStart w:id="1058" w:name="Text9"/>
        <w:bookmarkStart w:id="1059" w:name="Text10"/>
        <w:bookmarkStart w:id="1060" w:name="Text11"/>
        <w:bookmarkStart w:id="1061" w:name="Text1"/>
        <w:bookmarkStart w:id="1062" w:name="Text8"/>
        <w:bookmarkStart w:id="1063" w:name="Text9"/>
        <w:bookmarkStart w:id="1064" w:name="Text10"/>
        <w:bookmarkStart w:id="1065" w:name="Text11"/>
        <w:bookmarkStart w:id="1066" w:name="Text1"/>
        <w:bookmarkStart w:id="1067" w:name="Text8"/>
        <w:bookmarkStart w:id="1068" w:name="Text9"/>
        <w:bookmarkStart w:id="1069" w:name="Text10"/>
        <w:bookmarkStart w:id="1070" w:name="Text11"/>
        <w:bookmarkStart w:id="1071" w:name="Text1"/>
        <w:bookmarkStart w:id="1072" w:name="Text2"/>
        <w:bookmarkStart w:id="1073" w:name="Text7"/>
        <w:bookmarkStart w:id="1074" w:name="Text4"/>
        <w:bookmarkStart w:id="1075" w:name="Text5"/>
        <w:bookmarkStart w:id="1076" w:name="Text6"/>
        <w:bookmarkStart w:id="1077" w:name="Text8"/>
        <w:bookmarkStart w:id="1078" w:name="Text9"/>
        <w:bookmarkStart w:id="1079" w:name="Text10"/>
        <w:bookmarkStart w:id="1080" w:name="Text11"/>
        <w:bookmarkStart w:id="1081" w:name="Text1"/>
        <w:bookmarkStart w:id="1082" w:name="Text8"/>
        <w:bookmarkStart w:id="1083" w:name="Text9"/>
        <w:bookmarkStart w:id="1084" w:name="Text10"/>
        <w:bookmarkStart w:id="1085" w:name="Text11"/>
        <w:bookmarkStart w:id="1086" w:name="Text1"/>
        <w:bookmarkStart w:id="1087" w:name="Text8"/>
        <w:bookmarkStart w:id="1088" w:name="Text9"/>
        <w:bookmarkStart w:id="1089" w:name="Text10"/>
        <w:bookmarkStart w:id="1090" w:name="Text11"/>
        <w:bookmarkStart w:id="1091" w:name="Text1"/>
        <w:bookmarkStart w:id="1092" w:name="Text8"/>
        <w:bookmarkStart w:id="1093" w:name="Text9"/>
        <w:bookmarkStart w:id="1094" w:name="Text10"/>
        <w:bookmarkStart w:id="1095" w:name="Text11"/>
        <w:bookmarkStart w:id="1096" w:name="Text1"/>
        <w:bookmarkStart w:id="1097" w:name="Text8"/>
        <w:bookmarkStart w:id="1098" w:name="Text9"/>
        <w:bookmarkStart w:id="1099" w:name="Text10"/>
        <w:bookmarkStart w:id="1100" w:name="Text11"/>
        <w:bookmarkStart w:id="1101" w:name="Text1"/>
        <w:bookmarkStart w:id="1102" w:name="Text8"/>
        <w:bookmarkStart w:id="1103" w:name="Text9"/>
        <w:bookmarkStart w:id="1104" w:name="Text10"/>
        <w:bookmarkStart w:id="1105" w:name="Text11"/>
        <w:bookmarkStart w:id="1106" w:name="Text1"/>
        <w:bookmarkStart w:id="1107" w:name="Text8"/>
        <w:bookmarkStart w:id="1108" w:name="Text9"/>
        <w:bookmarkStart w:id="1109" w:name="Text10"/>
        <w:bookmarkStart w:id="1110" w:name="Text11"/>
        <w:bookmarkStart w:id="1111" w:name="Text1"/>
        <w:bookmarkStart w:id="1112" w:name="Text8"/>
        <w:bookmarkStart w:id="1113" w:name="Text9"/>
        <w:bookmarkStart w:id="1114" w:name="Text10"/>
        <w:bookmarkStart w:id="1115" w:name="Text11"/>
        <w:bookmarkStart w:id="1116" w:name="Text1"/>
        <w:bookmarkStart w:id="1117" w:name="Text8"/>
        <w:bookmarkStart w:id="1118" w:name="Text9"/>
        <w:bookmarkStart w:id="1119" w:name="Text10"/>
        <w:bookmarkStart w:id="1120" w:name="Text11"/>
        <w:bookmarkStart w:id="1121" w:name="Text1"/>
        <w:bookmarkStart w:id="1122" w:name="Text8"/>
        <w:bookmarkStart w:id="1123" w:name="Text9"/>
        <w:bookmarkStart w:id="1124" w:name="Text10"/>
        <w:bookmarkStart w:id="1125" w:name="Text11"/>
        <w:bookmarkStart w:id="1126" w:name="Text1"/>
        <w:bookmarkStart w:id="1127" w:name="Text8"/>
        <w:bookmarkStart w:id="1128" w:name="Text9"/>
        <w:bookmarkStart w:id="1129" w:name="Text10"/>
        <w:bookmarkStart w:id="1130" w:name="Text11"/>
        <w:bookmarkStart w:id="1131" w:name="Text1"/>
        <w:bookmarkStart w:id="1132" w:name="Text8"/>
        <w:bookmarkStart w:id="1133" w:name="Text9"/>
        <w:bookmarkStart w:id="1134" w:name="Text10"/>
        <w:bookmarkStart w:id="1135" w:name="Text11"/>
        <w:bookmarkStart w:id="1136" w:name="Text1"/>
        <w:bookmarkStart w:id="1137" w:name="Text8"/>
        <w:bookmarkStart w:id="1138" w:name="Text9"/>
        <w:bookmarkStart w:id="1139" w:name="Text10"/>
        <w:bookmarkStart w:id="1140" w:name="Text11"/>
        <w:bookmarkStart w:id="1141" w:name="Text1"/>
        <w:bookmarkStart w:id="1142" w:name="Text8"/>
        <w:bookmarkStart w:id="1143" w:name="Text9"/>
        <w:bookmarkStart w:id="1144" w:name="Text10"/>
        <w:bookmarkStart w:id="1145" w:name="Text11"/>
        <w:bookmarkStart w:id="1146" w:name="Text1"/>
        <w:bookmarkStart w:id="1147" w:name="Text8"/>
        <w:bookmarkStart w:id="1148" w:name="Text9"/>
        <w:bookmarkStart w:id="1149" w:name="Text10"/>
        <w:bookmarkStart w:id="1150" w:name="Text11"/>
        <w:bookmarkStart w:id="1151" w:name="Text1"/>
        <w:bookmarkStart w:id="1152" w:name="Text8"/>
        <w:bookmarkStart w:id="1153" w:name="Text9"/>
        <w:bookmarkStart w:id="1154" w:name="Text10"/>
        <w:bookmarkStart w:id="1155" w:name="Text11"/>
        <w:bookmarkStart w:id="1156" w:name="Text1"/>
        <w:bookmarkStart w:id="1157" w:name="Text8"/>
        <w:bookmarkStart w:id="1158" w:name="Text9"/>
        <w:bookmarkStart w:id="1159" w:name="Text10"/>
        <w:bookmarkStart w:id="1160" w:name="Text11"/>
        <w:bookmarkStart w:id="1161" w:name="Text1"/>
        <w:bookmarkStart w:id="1162" w:name="Text8"/>
        <w:bookmarkStart w:id="1163" w:name="Text9"/>
        <w:bookmarkStart w:id="1164" w:name="Text10"/>
        <w:bookmarkStart w:id="1165" w:name="Text11"/>
        <w:bookmarkStart w:id="1166" w:name="Text1"/>
        <w:bookmarkStart w:id="1167" w:name="Text8"/>
        <w:bookmarkStart w:id="1168" w:name="Text9"/>
        <w:bookmarkStart w:id="1169" w:name="Text10"/>
        <w:bookmarkStart w:id="1170" w:name="Text11"/>
        <w:bookmarkStart w:id="1171" w:name="Text1"/>
        <w:bookmarkStart w:id="1172" w:name="Text8"/>
        <w:bookmarkStart w:id="1173" w:name="Text9"/>
        <w:bookmarkStart w:id="1174" w:name="Text10"/>
        <w:bookmarkStart w:id="1175" w:name="Text11"/>
        <w:bookmarkStart w:id="1176" w:name="Text1"/>
        <w:bookmarkStart w:id="1177" w:name="Text8"/>
        <w:bookmarkStart w:id="1178" w:name="Text9"/>
        <w:bookmarkStart w:id="1179" w:name="Text10"/>
        <w:bookmarkStart w:id="1180" w:name="Text11"/>
        <w:bookmarkStart w:id="1181" w:name="Text1"/>
        <w:bookmarkStart w:id="1182" w:name="Text8"/>
        <w:bookmarkStart w:id="1183" w:name="Text9"/>
        <w:bookmarkStart w:id="1184" w:name="Text10"/>
        <w:bookmarkStart w:id="1185" w:name="Text11"/>
        <w:bookmarkStart w:id="1186" w:name="Text1"/>
        <w:bookmarkStart w:id="1187" w:name="Text8"/>
        <w:bookmarkStart w:id="1188" w:name="Text9"/>
        <w:bookmarkStart w:id="1189" w:name="Text10"/>
        <w:bookmarkStart w:id="1190" w:name="Text11"/>
        <w:bookmarkStart w:id="1191" w:name="Text1"/>
        <w:bookmarkStart w:id="1192" w:name="Text8"/>
        <w:bookmarkStart w:id="1193" w:name="Text9"/>
        <w:bookmarkStart w:id="1194" w:name="Text10"/>
        <w:bookmarkStart w:id="1195" w:name="Text11"/>
        <w:bookmarkStart w:id="1196" w:name="Text1"/>
        <w:bookmarkStart w:id="1197" w:name="Text8"/>
        <w:bookmarkStart w:id="1198" w:name="Text9"/>
        <w:bookmarkStart w:id="1199" w:name="Text10"/>
        <w:bookmarkStart w:id="1200" w:name="Text11"/>
        <w:bookmarkStart w:id="1201" w:name="Text1"/>
        <w:bookmarkStart w:id="1202" w:name="Text8"/>
        <w:bookmarkStart w:id="1203" w:name="Text9"/>
        <w:bookmarkStart w:id="1204" w:name="Text10"/>
        <w:bookmarkStart w:id="1205" w:name="Text11"/>
        <w:bookmarkStart w:id="1206" w:name="Text1"/>
        <w:bookmarkStart w:id="1207" w:name="Text8"/>
        <w:bookmarkStart w:id="1208" w:name="Text9"/>
        <w:bookmarkStart w:id="1209" w:name="Text10"/>
        <w:bookmarkStart w:id="1210" w:name="Text11"/>
        <w:bookmarkStart w:id="1211" w:name="Text1"/>
        <w:bookmarkStart w:id="1212" w:name="Text8"/>
        <w:bookmarkStart w:id="1213" w:name="Text9"/>
        <w:bookmarkStart w:id="1214" w:name="Text10"/>
        <w:bookmarkStart w:id="1215" w:name="Text11"/>
        <w:bookmarkStart w:id="1216" w:name="Text1"/>
        <w:bookmarkStart w:id="1217" w:name="Text8"/>
        <w:bookmarkStart w:id="1218" w:name="Text9"/>
        <w:bookmarkStart w:id="1219" w:name="Text10"/>
        <w:bookmarkStart w:id="1220" w:name="Text11"/>
        <w:bookmarkStart w:id="1221" w:name="Text1"/>
        <w:bookmarkStart w:id="1222" w:name="Text8"/>
        <w:bookmarkStart w:id="1223" w:name="Text9"/>
        <w:bookmarkStart w:id="1224" w:name="Text10"/>
        <w:bookmarkStart w:id="1225" w:name="Text11"/>
        <w:bookmarkStart w:id="1226" w:name="Text1"/>
        <w:bookmarkStart w:id="1227" w:name="Text8"/>
        <w:bookmarkStart w:id="1228" w:name="Text9"/>
        <w:bookmarkStart w:id="1229" w:name="Text10"/>
        <w:bookmarkStart w:id="1230" w:name="Text11"/>
        <w:bookmarkStart w:id="1231" w:name="Text1"/>
        <w:bookmarkStart w:id="1232" w:name="Text8"/>
        <w:bookmarkStart w:id="1233" w:name="Text9"/>
        <w:bookmarkStart w:id="1234" w:name="Text10"/>
        <w:bookmarkStart w:id="1235" w:name="Text11"/>
        <w:bookmarkStart w:id="1236" w:name="Text1"/>
        <w:bookmarkStart w:id="1237" w:name="Text8"/>
        <w:bookmarkStart w:id="1238" w:name="Text9"/>
        <w:bookmarkStart w:id="1239" w:name="Text10"/>
        <w:bookmarkStart w:id="1240" w:name="Text11"/>
        <w:bookmarkStart w:id="1241" w:name="Text1"/>
        <w:bookmarkStart w:id="1242" w:name="Text8"/>
        <w:bookmarkStart w:id="1243" w:name="Text9"/>
        <w:bookmarkStart w:id="1244" w:name="Text10"/>
        <w:bookmarkStart w:id="1245" w:name="Text11"/>
        <w:bookmarkStart w:id="1246" w:name="Text1"/>
        <w:bookmarkStart w:id="1247" w:name="Text8"/>
        <w:bookmarkStart w:id="1248" w:name="Text9"/>
        <w:bookmarkStart w:id="1249" w:name="Text10"/>
        <w:bookmarkStart w:id="1250" w:name="Text11"/>
        <w:bookmarkStart w:id="1251" w:name="Text1"/>
        <w:bookmarkStart w:id="1252" w:name="Text8"/>
        <w:bookmarkStart w:id="1253" w:name="Text9"/>
        <w:bookmarkStart w:id="1254" w:name="Text10"/>
        <w:bookmarkStart w:id="1255" w:name="Text11"/>
        <w:bookmarkStart w:id="1256" w:name="Text1"/>
        <w:bookmarkStart w:id="1257" w:name="Text8"/>
        <w:bookmarkStart w:id="1258" w:name="Text9"/>
        <w:bookmarkStart w:id="1259" w:name="Text10"/>
        <w:bookmarkStart w:id="1260" w:name="Text11"/>
        <w:bookmarkStart w:id="1261" w:name="Text1"/>
        <w:bookmarkStart w:id="1262" w:name="Text8"/>
        <w:bookmarkStart w:id="1263" w:name="Text9"/>
        <w:bookmarkStart w:id="1264" w:name="Text10"/>
        <w:bookmarkStart w:id="1265" w:name="Text11"/>
        <w:bookmarkStart w:id="1266" w:name="Text1"/>
        <w:bookmarkStart w:id="1267" w:name="Text8"/>
        <w:bookmarkStart w:id="1268" w:name="Text9"/>
        <w:bookmarkStart w:id="1269" w:name="Text10"/>
        <w:bookmarkStart w:id="1270" w:name="Text11"/>
        <w:bookmarkStart w:id="1271" w:name="Text1"/>
        <w:bookmarkStart w:id="1272" w:name="Text8"/>
        <w:bookmarkStart w:id="1273" w:name="Text9"/>
        <w:bookmarkStart w:id="1274" w:name="Text10"/>
        <w:bookmarkStart w:id="1275" w:name="Text11"/>
        <w:bookmarkStart w:id="1276" w:name="Text1"/>
        <w:bookmarkStart w:id="1277" w:name="Text8"/>
        <w:bookmarkStart w:id="1278" w:name="Text9"/>
        <w:bookmarkStart w:id="1279" w:name="Text10"/>
        <w:bookmarkStart w:id="1280" w:name="Text11"/>
        <w:bookmarkStart w:id="1281" w:name="Text1"/>
        <w:bookmarkStart w:id="1282" w:name="Text8"/>
        <w:bookmarkStart w:id="1283" w:name="Text9"/>
        <w:bookmarkStart w:id="1284" w:name="Text10"/>
        <w:bookmarkStart w:id="1285" w:name="Text11"/>
        <w:bookmarkStart w:id="1286" w:name="Text1"/>
        <w:bookmarkStart w:id="1287" w:name="Text8"/>
        <w:bookmarkStart w:id="1288" w:name="Text9"/>
        <w:bookmarkStart w:id="1289" w:name="Text10"/>
        <w:bookmarkStart w:id="1290" w:name="Text11"/>
        <w:bookmarkStart w:id="1291" w:name="Text1"/>
        <w:bookmarkStart w:id="1292" w:name="Text8"/>
        <w:bookmarkStart w:id="1293" w:name="Text9"/>
        <w:bookmarkStart w:id="1294" w:name="Text10"/>
        <w:bookmarkStart w:id="1295" w:name="Text11"/>
        <w:bookmarkStart w:id="1296" w:name="Text1"/>
        <w:bookmarkStart w:id="1297" w:name="Text8"/>
        <w:bookmarkStart w:id="1298" w:name="Text9"/>
        <w:bookmarkStart w:id="1299" w:name="Text10"/>
        <w:bookmarkStart w:id="1300" w:name="Text11"/>
        <w:bookmarkStart w:id="1301" w:name="Text1"/>
        <w:bookmarkStart w:id="1302" w:name="Text8"/>
        <w:bookmarkStart w:id="1303" w:name="Text9"/>
        <w:bookmarkStart w:id="1304" w:name="Text10"/>
        <w:bookmarkStart w:id="1305" w:name="Text11"/>
        <w:bookmarkStart w:id="1306" w:name="Text1"/>
        <w:bookmarkStart w:id="1307" w:name="Text8"/>
        <w:bookmarkStart w:id="1308" w:name="Text9"/>
        <w:bookmarkStart w:id="1309" w:name="Text10"/>
        <w:bookmarkStart w:id="1310" w:name="Text11"/>
        <w:bookmarkStart w:id="1311" w:name="Text1"/>
        <w:bookmarkStart w:id="1312" w:name="Text8"/>
        <w:bookmarkStart w:id="1313" w:name="Text9"/>
        <w:bookmarkStart w:id="1314" w:name="Text10"/>
        <w:bookmarkStart w:id="1315" w:name="Text11"/>
        <w:bookmarkStart w:id="1316" w:name="Text1"/>
        <w:bookmarkStart w:id="1317" w:name="Text2"/>
        <w:bookmarkStart w:id="1318" w:name="Text7"/>
        <w:bookmarkStart w:id="1319" w:name="Text4"/>
        <w:bookmarkStart w:id="1320" w:name="Text5"/>
        <w:bookmarkStart w:id="1321" w:name="Text6"/>
        <w:bookmarkStart w:id="1322" w:name="Text7"/>
        <w:bookmarkStart w:id="1323" w:name="Text8"/>
        <w:bookmarkStart w:id="1324" w:name="Text9"/>
        <w:bookmarkStart w:id="1325" w:name="Text10"/>
        <w:bookmarkStart w:id="1326" w:name="Text11"/>
        <w:bookmarkStart w:id="1327" w:name="Text1"/>
        <w:bookmarkStart w:id="1328" w:name="Text2"/>
        <w:bookmarkStart w:id="1329" w:name="Text7"/>
        <w:bookmarkStart w:id="1330" w:name="Text4"/>
        <w:bookmarkStart w:id="1331" w:name="Text6"/>
        <w:bookmarkStart w:id="1332" w:name="Text5"/>
        <w:bookmarkStart w:id="1333" w:name="Text7"/>
        <w:bookmarkStart w:id="1334" w:name="Text8"/>
        <w:bookmarkStart w:id="1335" w:name="Text9"/>
        <w:bookmarkStart w:id="1336" w:name="Text10"/>
        <w:bookmarkStart w:id="1337" w:name="Text11"/>
        <w:bookmarkStart w:id="1338" w:name="Text1"/>
        <w:bookmarkStart w:id="1339" w:name="Text2"/>
        <w:bookmarkStart w:id="1340" w:name="Text4"/>
        <w:bookmarkStart w:id="1341" w:name="Text5"/>
        <w:bookmarkStart w:id="1342" w:name="Text6"/>
        <w:bookmarkStart w:id="1343" w:name="Text8"/>
        <w:bookmarkStart w:id="1344" w:name="Text9"/>
        <w:bookmarkStart w:id="1345" w:name="Text10"/>
        <w:bookmarkStart w:id="1346" w:name="Text11"/>
        <w:bookmarkStart w:id="1347" w:name="Text1"/>
        <w:bookmarkStart w:id="1348" w:name="Text2"/>
        <w:bookmarkStart w:id="1349" w:name="Text7"/>
        <w:bookmarkStart w:id="1350" w:name="Text4"/>
        <w:bookmarkStart w:id="1351" w:name="Text5"/>
        <w:bookmarkStart w:id="1352" w:name="Text6"/>
        <w:bookmarkStart w:id="1353" w:name="Text5"/>
        <w:bookmarkStart w:id="1354" w:name="Text6"/>
        <w:bookmarkStart w:id="1355" w:name="Text2"/>
        <w:bookmarkStart w:id="1356" w:name="Text7"/>
        <w:bookmarkStart w:id="1357" w:name="Text4"/>
        <w:bookmarkStart w:id="1358" w:name="Text5"/>
        <w:bookmarkStart w:id="1359" w:name="Text6"/>
        <w:bookmarkStart w:id="1360" w:name="Text8"/>
        <w:bookmarkStart w:id="1361" w:name="Text9"/>
        <w:bookmarkStart w:id="1362" w:name="Text10"/>
        <w:bookmarkStart w:id="1363" w:name="Text11"/>
        <w:bookmarkStart w:id="1364" w:name="Text1"/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bookmarkEnd w:id="14"/>
        <w:bookmarkEnd w:id="15"/>
        <w:bookmarkEnd w:id="16"/>
        <w:bookmarkEnd w:id="17"/>
        <w:bookmarkEnd w:id="18"/>
        <w:bookmarkEnd w:id="19"/>
        <w:bookmarkEnd w:id="20"/>
        <w:bookmarkEnd w:id="21"/>
        <w:bookmarkEnd w:id="22"/>
        <w:bookmarkEnd w:id="23"/>
        <w:bookmarkEnd w:id="24"/>
        <w:bookmarkEnd w:id="25"/>
        <w:bookmarkEnd w:id="26"/>
        <w:bookmarkEnd w:id="27"/>
        <w:bookmarkEnd w:id="28"/>
        <w:bookmarkEnd w:id="29"/>
        <w:bookmarkEnd w:id="30"/>
        <w:bookmarkEnd w:id="31"/>
        <w:bookmarkEnd w:id="32"/>
        <w:bookmarkEnd w:id="33"/>
        <w:bookmarkEnd w:id="34"/>
        <w:bookmarkEnd w:id="35"/>
        <w:bookmarkEnd w:id="36"/>
        <w:bookmarkEnd w:id="37"/>
        <w:bookmarkEnd w:id="38"/>
        <w:bookmarkEnd w:id="39"/>
        <w:bookmarkEnd w:id="40"/>
        <w:bookmarkEnd w:id="41"/>
        <w:bookmarkEnd w:id="42"/>
        <w:bookmarkEnd w:id="43"/>
        <w:bookmarkEnd w:id="44"/>
        <w:bookmarkEnd w:id="45"/>
        <w:bookmarkEnd w:id="46"/>
        <w:bookmarkEnd w:id="47"/>
        <w:bookmarkEnd w:id="48"/>
        <w:bookmarkEnd w:id="49"/>
        <w:bookmarkEnd w:id="50"/>
        <w:bookmarkEnd w:id="51"/>
        <w:bookmarkEnd w:id="52"/>
        <w:bookmarkEnd w:id="53"/>
        <w:bookmarkEnd w:id="54"/>
        <w:bookmarkEnd w:id="55"/>
        <w:bookmarkEnd w:id="56"/>
        <w:bookmarkEnd w:id="57"/>
        <w:bookmarkEnd w:id="58"/>
        <w:bookmarkEnd w:id="59"/>
        <w:bookmarkEnd w:id="60"/>
        <w:bookmarkEnd w:id="61"/>
        <w:bookmarkEnd w:id="62"/>
        <w:bookmarkEnd w:id="63"/>
        <w:bookmarkEnd w:id="64"/>
        <w:bookmarkEnd w:id="65"/>
        <w:bookmarkEnd w:id="66"/>
        <w:bookmarkEnd w:id="67"/>
        <w:bookmarkEnd w:id="68"/>
        <w:bookmarkEnd w:id="69"/>
        <w:bookmarkEnd w:id="70"/>
        <w:bookmarkEnd w:id="71"/>
        <w:bookmarkEnd w:id="72"/>
        <w:bookmarkEnd w:id="73"/>
        <w:bookmarkEnd w:id="74"/>
        <w:bookmarkEnd w:id="75"/>
        <w:bookmarkEnd w:id="76"/>
        <w:bookmarkEnd w:id="77"/>
        <w:bookmarkEnd w:id="78"/>
        <w:bookmarkEnd w:id="79"/>
        <w:bookmarkEnd w:id="80"/>
        <w:bookmarkEnd w:id="81"/>
        <w:bookmarkEnd w:id="82"/>
        <w:bookmarkEnd w:id="83"/>
        <w:bookmarkEnd w:id="84"/>
        <w:bookmarkEnd w:id="85"/>
        <w:bookmarkEnd w:id="86"/>
        <w:bookmarkEnd w:id="87"/>
        <w:bookmarkEnd w:id="88"/>
        <w:bookmarkEnd w:id="89"/>
        <w:bookmarkEnd w:id="90"/>
        <w:bookmarkEnd w:id="91"/>
        <w:bookmarkEnd w:id="92"/>
        <w:bookmarkEnd w:id="93"/>
        <w:bookmarkEnd w:id="94"/>
        <w:bookmarkEnd w:id="95"/>
        <w:bookmarkEnd w:id="96"/>
        <w:bookmarkEnd w:id="97"/>
        <w:bookmarkEnd w:id="98"/>
        <w:bookmarkEnd w:id="99"/>
        <w:bookmarkEnd w:id="100"/>
        <w:bookmarkEnd w:id="101"/>
        <w:bookmarkEnd w:id="102"/>
        <w:bookmarkEnd w:id="103"/>
        <w:bookmarkEnd w:id="104"/>
        <w:bookmarkEnd w:id="105"/>
        <w:bookmarkEnd w:id="106"/>
        <w:bookmarkEnd w:id="107"/>
        <w:bookmarkEnd w:id="108"/>
        <w:bookmarkEnd w:id="109"/>
        <w:bookmarkEnd w:id="110"/>
        <w:bookmarkEnd w:id="111"/>
        <w:bookmarkEnd w:id="112"/>
        <w:bookmarkEnd w:id="113"/>
        <w:bookmarkEnd w:id="114"/>
        <w:bookmarkEnd w:id="115"/>
        <w:bookmarkEnd w:id="116"/>
        <w:bookmarkEnd w:id="117"/>
        <w:bookmarkEnd w:id="118"/>
        <w:bookmarkEnd w:id="119"/>
        <w:bookmarkEnd w:id="120"/>
        <w:bookmarkEnd w:id="121"/>
        <w:bookmarkEnd w:id="122"/>
        <w:bookmarkEnd w:id="123"/>
        <w:bookmarkEnd w:id="124"/>
        <w:bookmarkEnd w:id="125"/>
        <w:bookmarkEnd w:id="126"/>
        <w:bookmarkEnd w:id="127"/>
        <w:bookmarkEnd w:id="128"/>
        <w:bookmarkEnd w:id="129"/>
        <w:bookmarkEnd w:id="130"/>
        <w:bookmarkEnd w:id="131"/>
        <w:bookmarkEnd w:id="132"/>
        <w:bookmarkEnd w:id="133"/>
        <w:bookmarkEnd w:id="134"/>
        <w:bookmarkEnd w:id="135"/>
        <w:bookmarkEnd w:id="136"/>
        <w:bookmarkEnd w:id="137"/>
        <w:bookmarkEnd w:id="138"/>
        <w:bookmarkEnd w:id="139"/>
        <w:bookmarkEnd w:id="140"/>
        <w:bookmarkEnd w:id="141"/>
        <w:bookmarkEnd w:id="142"/>
        <w:bookmarkEnd w:id="143"/>
        <w:bookmarkEnd w:id="144"/>
        <w:bookmarkEnd w:id="145"/>
        <w:bookmarkEnd w:id="146"/>
        <w:bookmarkEnd w:id="147"/>
        <w:bookmarkEnd w:id="148"/>
        <w:bookmarkEnd w:id="149"/>
        <w:bookmarkEnd w:id="150"/>
        <w:bookmarkEnd w:id="151"/>
        <w:bookmarkEnd w:id="152"/>
        <w:bookmarkEnd w:id="153"/>
        <w:bookmarkEnd w:id="154"/>
        <w:bookmarkEnd w:id="155"/>
        <w:bookmarkEnd w:id="156"/>
        <w:bookmarkEnd w:id="157"/>
        <w:bookmarkEnd w:id="158"/>
        <w:bookmarkEnd w:id="159"/>
        <w:bookmarkEnd w:id="160"/>
        <w:bookmarkEnd w:id="161"/>
        <w:bookmarkEnd w:id="162"/>
        <w:bookmarkEnd w:id="163"/>
        <w:bookmarkEnd w:id="164"/>
        <w:bookmarkEnd w:id="165"/>
        <w:bookmarkEnd w:id="166"/>
        <w:bookmarkEnd w:id="167"/>
        <w:bookmarkEnd w:id="168"/>
        <w:bookmarkEnd w:id="169"/>
        <w:bookmarkEnd w:id="170"/>
        <w:bookmarkEnd w:id="171"/>
        <w:bookmarkEnd w:id="172"/>
        <w:bookmarkEnd w:id="173"/>
        <w:bookmarkEnd w:id="174"/>
        <w:bookmarkEnd w:id="175"/>
        <w:bookmarkEnd w:id="176"/>
        <w:bookmarkEnd w:id="177"/>
        <w:bookmarkEnd w:id="178"/>
        <w:bookmarkEnd w:id="179"/>
        <w:bookmarkEnd w:id="180"/>
        <w:bookmarkEnd w:id="181"/>
        <w:bookmarkEnd w:id="182"/>
        <w:bookmarkEnd w:id="183"/>
        <w:bookmarkEnd w:id="184"/>
        <w:bookmarkEnd w:id="185"/>
        <w:bookmarkEnd w:id="186"/>
        <w:bookmarkEnd w:id="187"/>
        <w:bookmarkEnd w:id="188"/>
        <w:bookmarkEnd w:id="189"/>
        <w:bookmarkEnd w:id="190"/>
        <w:bookmarkEnd w:id="191"/>
        <w:bookmarkEnd w:id="192"/>
        <w:bookmarkEnd w:id="193"/>
        <w:bookmarkEnd w:id="194"/>
        <w:bookmarkEnd w:id="195"/>
        <w:bookmarkEnd w:id="196"/>
        <w:bookmarkEnd w:id="197"/>
        <w:bookmarkEnd w:id="198"/>
        <w:bookmarkEnd w:id="199"/>
        <w:bookmarkEnd w:id="200"/>
        <w:bookmarkEnd w:id="201"/>
        <w:bookmarkEnd w:id="202"/>
        <w:bookmarkEnd w:id="203"/>
        <w:bookmarkEnd w:id="204"/>
        <w:bookmarkEnd w:id="205"/>
        <w:bookmarkEnd w:id="206"/>
        <w:bookmarkEnd w:id="207"/>
        <w:bookmarkEnd w:id="208"/>
        <w:bookmarkEnd w:id="209"/>
        <w:bookmarkEnd w:id="210"/>
        <w:bookmarkEnd w:id="211"/>
        <w:bookmarkEnd w:id="212"/>
        <w:bookmarkEnd w:id="213"/>
        <w:bookmarkEnd w:id="214"/>
        <w:bookmarkEnd w:id="215"/>
        <w:bookmarkEnd w:id="216"/>
        <w:bookmarkEnd w:id="217"/>
        <w:bookmarkEnd w:id="218"/>
        <w:bookmarkEnd w:id="219"/>
        <w:bookmarkEnd w:id="220"/>
        <w:bookmarkEnd w:id="221"/>
        <w:bookmarkEnd w:id="222"/>
        <w:bookmarkEnd w:id="223"/>
        <w:bookmarkEnd w:id="224"/>
        <w:bookmarkEnd w:id="225"/>
        <w:bookmarkEnd w:id="226"/>
        <w:bookmarkEnd w:id="227"/>
        <w:bookmarkEnd w:id="228"/>
        <w:bookmarkEnd w:id="229"/>
        <w:bookmarkEnd w:id="230"/>
        <w:bookmarkEnd w:id="231"/>
        <w:bookmarkEnd w:id="232"/>
        <w:bookmarkEnd w:id="233"/>
        <w:bookmarkEnd w:id="234"/>
        <w:bookmarkEnd w:id="235"/>
        <w:bookmarkEnd w:id="236"/>
        <w:bookmarkEnd w:id="237"/>
        <w:bookmarkEnd w:id="238"/>
        <w:bookmarkEnd w:id="239"/>
        <w:bookmarkEnd w:id="240"/>
        <w:bookmarkEnd w:id="241"/>
        <w:bookmarkEnd w:id="242"/>
        <w:bookmarkEnd w:id="243"/>
        <w:bookmarkEnd w:id="244"/>
        <w:bookmarkEnd w:id="245"/>
        <w:bookmarkEnd w:id="246"/>
        <w:bookmarkEnd w:id="247"/>
        <w:bookmarkEnd w:id="248"/>
        <w:bookmarkEnd w:id="249"/>
        <w:bookmarkEnd w:id="250"/>
        <w:bookmarkEnd w:id="251"/>
        <w:bookmarkEnd w:id="252"/>
        <w:bookmarkEnd w:id="253"/>
        <w:bookmarkEnd w:id="254"/>
        <w:bookmarkEnd w:id="255"/>
        <w:bookmarkEnd w:id="256"/>
        <w:bookmarkEnd w:id="257"/>
        <w:bookmarkEnd w:id="258"/>
        <w:bookmarkEnd w:id="259"/>
        <w:bookmarkEnd w:id="260"/>
        <w:bookmarkEnd w:id="261"/>
        <w:bookmarkEnd w:id="262"/>
        <w:bookmarkEnd w:id="263"/>
        <w:bookmarkEnd w:id="264"/>
        <w:bookmarkEnd w:id="265"/>
        <w:bookmarkEnd w:id="266"/>
        <w:bookmarkEnd w:id="267"/>
        <w:bookmarkEnd w:id="268"/>
        <w:bookmarkEnd w:id="269"/>
        <w:bookmarkEnd w:id="270"/>
        <w:bookmarkEnd w:id="271"/>
        <w:bookmarkEnd w:id="272"/>
        <w:bookmarkEnd w:id="273"/>
        <w:bookmarkEnd w:id="274"/>
        <w:bookmarkEnd w:id="275"/>
        <w:bookmarkEnd w:id="276"/>
        <w:bookmarkEnd w:id="277"/>
        <w:bookmarkEnd w:id="278"/>
        <w:bookmarkEnd w:id="279"/>
        <w:bookmarkEnd w:id="280"/>
        <w:bookmarkEnd w:id="281"/>
        <w:bookmarkEnd w:id="282"/>
        <w:bookmarkEnd w:id="283"/>
        <w:bookmarkEnd w:id="284"/>
        <w:bookmarkEnd w:id="285"/>
        <w:bookmarkEnd w:id="286"/>
        <w:bookmarkEnd w:id="287"/>
        <w:bookmarkEnd w:id="288"/>
        <w:bookmarkEnd w:id="289"/>
        <w:bookmarkEnd w:id="290"/>
        <w:bookmarkEnd w:id="291"/>
        <w:bookmarkEnd w:id="292"/>
        <w:bookmarkEnd w:id="293"/>
        <w:bookmarkEnd w:id="294"/>
        <w:bookmarkEnd w:id="295"/>
        <w:bookmarkEnd w:id="296"/>
        <w:bookmarkEnd w:id="297"/>
        <w:bookmarkEnd w:id="298"/>
        <w:bookmarkEnd w:id="299"/>
        <w:bookmarkEnd w:id="300"/>
        <w:bookmarkEnd w:id="301"/>
        <w:bookmarkEnd w:id="302"/>
        <w:bookmarkEnd w:id="303"/>
        <w:bookmarkEnd w:id="304"/>
        <w:bookmarkEnd w:id="305"/>
        <w:bookmarkEnd w:id="306"/>
        <w:bookmarkEnd w:id="307"/>
        <w:bookmarkEnd w:id="308"/>
        <w:bookmarkEnd w:id="309"/>
        <w:bookmarkEnd w:id="310"/>
        <w:bookmarkEnd w:id="311"/>
        <w:bookmarkEnd w:id="312"/>
        <w:bookmarkEnd w:id="313"/>
        <w:bookmarkEnd w:id="314"/>
        <w:bookmarkEnd w:id="315"/>
        <w:bookmarkEnd w:id="316"/>
        <w:bookmarkEnd w:id="317"/>
        <w:bookmarkEnd w:id="318"/>
        <w:bookmarkEnd w:id="319"/>
        <w:bookmarkEnd w:id="320"/>
        <w:bookmarkEnd w:id="321"/>
        <w:bookmarkEnd w:id="322"/>
        <w:bookmarkEnd w:id="323"/>
        <w:bookmarkEnd w:id="324"/>
        <w:bookmarkEnd w:id="325"/>
        <w:bookmarkEnd w:id="326"/>
        <w:bookmarkEnd w:id="327"/>
        <w:bookmarkEnd w:id="328"/>
        <w:bookmarkEnd w:id="329"/>
        <w:bookmarkEnd w:id="330"/>
        <w:bookmarkEnd w:id="331"/>
        <w:bookmarkEnd w:id="332"/>
        <w:bookmarkEnd w:id="333"/>
        <w:bookmarkEnd w:id="334"/>
        <w:bookmarkEnd w:id="335"/>
        <w:bookmarkEnd w:id="336"/>
        <w:bookmarkEnd w:id="337"/>
        <w:bookmarkEnd w:id="338"/>
        <w:bookmarkEnd w:id="339"/>
        <w:bookmarkEnd w:id="340"/>
        <w:bookmarkEnd w:id="341"/>
        <w:bookmarkEnd w:id="342"/>
        <w:bookmarkEnd w:id="343"/>
        <w:bookmarkEnd w:id="344"/>
        <w:bookmarkEnd w:id="345"/>
        <w:bookmarkEnd w:id="346"/>
        <w:bookmarkEnd w:id="347"/>
        <w:bookmarkEnd w:id="348"/>
        <w:bookmarkEnd w:id="349"/>
        <w:bookmarkEnd w:id="350"/>
        <w:bookmarkEnd w:id="351"/>
        <w:bookmarkEnd w:id="352"/>
        <w:bookmarkEnd w:id="353"/>
        <w:bookmarkEnd w:id="354"/>
        <w:bookmarkEnd w:id="355"/>
        <w:bookmarkEnd w:id="356"/>
        <w:bookmarkEnd w:id="357"/>
        <w:bookmarkEnd w:id="358"/>
        <w:bookmarkEnd w:id="359"/>
        <w:bookmarkEnd w:id="360"/>
        <w:bookmarkEnd w:id="361"/>
        <w:bookmarkEnd w:id="362"/>
        <w:bookmarkEnd w:id="363"/>
        <w:bookmarkEnd w:id="364"/>
        <w:bookmarkEnd w:id="365"/>
        <w:bookmarkEnd w:id="366"/>
        <w:bookmarkEnd w:id="367"/>
        <w:bookmarkEnd w:id="368"/>
        <w:bookmarkEnd w:id="369"/>
        <w:bookmarkEnd w:id="370"/>
        <w:bookmarkEnd w:id="371"/>
        <w:bookmarkEnd w:id="372"/>
        <w:bookmarkEnd w:id="373"/>
        <w:bookmarkEnd w:id="374"/>
        <w:bookmarkEnd w:id="375"/>
        <w:bookmarkEnd w:id="376"/>
        <w:bookmarkEnd w:id="377"/>
        <w:bookmarkEnd w:id="378"/>
        <w:bookmarkEnd w:id="379"/>
        <w:bookmarkEnd w:id="380"/>
        <w:bookmarkEnd w:id="381"/>
        <w:bookmarkEnd w:id="382"/>
        <w:bookmarkEnd w:id="383"/>
        <w:bookmarkEnd w:id="384"/>
        <w:bookmarkEnd w:id="385"/>
        <w:bookmarkEnd w:id="386"/>
        <w:bookmarkEnd w:id="387"/>
        <w:bookmarkEnd w:id="388"/>
        <w:bookmarkEnd w:id="389"/>
        <w:bookmarkEnd w:id="390"/>
        <w:bookmarkEnd w:id="391"/>
        <w:bookmarkEnd w:id="392"/>
        <w:bookmarkEnd w:id="393"/>
        <w:bookmarkEnd w:id="394"/>
        <w:bookmarkEnd w:id="395"/>
        <w:bookmarkEnd w:id="396"/>
        <w:bookmarkEnd w:id="397"/>
        <w:bookmarkEnd w:id="398"/>
        <w:bookmarkEnd w:id="399"/>
        <w:bookmarkEnd w:id="400"/>
        <w:bookmarkEnd w:id="401"/>
        <w:bookmarkEnd w:id="402"/>
        <w:bookmarkEnd w:id="403"/>
        <w:bookmarkEnd w:id="404"/>
        <w:bookmarkEnd w:id="405"/>
        <w:bookmarkEnd w:id="406"/>
        <w:bookmarkEnd w:id="407"/>
        <w:bookmarkEnd w:id="408"/>
        <w:bookmarkEnd w:id="409"/>
        <w:bookmarkEnd w:id="410"/>
        <w:bookmarkEnd w:id="411"/>
        <w:bookmarkEnd w:id="412"/>
        <w:bookmarkEnd w:id="413"/>
        <w:bookmarkEnd w:id="414"/>
        <w:bookmarkEnd w:id="415"/>
        <w:bookmarkEnd w:id="416"/>
        <w:bookmarkEnd w:id="417"/>
        <w:bookmarkEnd w:id="418"/>
        <w:bookmarkEnd w:id="419"/>
        <w:bookmarkEnd w:id="420"/>
        <w:bookmarkEnd w:id="421"/>
        <w:bookmarkEnd w:id="422"/>
        <w:bookmarkEnd w:id="423"/>
        <w:bookmarkEnd w:id="424"/>
        <w:bookmarkEnd w:id="425"/>
        <w:bookmarkEnd w:id="426"/>
        <w:bookmarkEnd w:id="427"/>
        <w:bookmarkEnd w:id="428"/>
        <w:bookmarkEnd w:id="429"/>
        <w:bookmarkEnd w:id="430"/>
        <w:bookmarkEnd w:id="431"/>
        <w:bookmarkEnd w:id="432"/>
        <w:bookmarkEnd w:id="433"/>
        <w:bookmarkEnd w:id="434"/>
        <w:bookmarkEnd w:id="435"/>
        <w:bookmarkEnd w:id="436"/>
        <w:bookmarkEnd w:id="437"/>
        <w:bookmarkEnd w:id="438"/>
        <w:bookmarkEnd w:id="439"/>
        <w:bookmarkEnd w:id="440"/>
        <w:bookmarkEnd w:id="441"/>
        <w:bookmarkEnd w:id="442"/>
        <w:bookmarkEnd w:id="443"/>
        <w:bookmarkEnd w:id="444"/>
        <w:bookmarkEnd w:id="445"/>
        <w:bookmarkEnd w:id="446"/>
        <w:bookmarkEnd w:id="447"/>
        <w:bookmarkEnd w:id="448"/>
        <w:bookmarkEnd w:id="449"/>
        <w:bookmarkEnd w:id="450"/>
        <w:bookmarkEnd w:id="451"/>
        <w:bookmarkEnd w:id="452"/>
        <w:bookmarkEnd w:id="453"/>
        <w:bookmarkEnd w:id="454"/>
        <w:bookmarkEnd w:id="455"/>
        <w:bookmarkEnd w:id="456"/>
        <w:bookmarkEnd w:id="457"/>
        <w:bookmarkEnd w:id="458"/>
        <w:bookmarkEnd w:id="459"/>
        <w:bookmarkEnd w:id="460"/>
        <w:bookmarkEnd w:id="461"/>
        <w:bookmarkEnd w:id="462"/>
        <w:bookmarkEnd w:id="463"/>
        <w:bookmarkEnd w:id="464"/>
        <w:bookmarkEnd w:id="465"/>
        <w:bookmarkEnd w:id="466"/>
        <w:bookmarkEnd w:id="467"/>
        <w:bookmarkEnd w:id="468"/>
        <w:bookmarkEnd w:id="469"/>
        <w:bookmarkEnd w:id="470"/>
        <w:bookmarkEnd w:id="471"/>
        <w:bookmarkEnd w:id="472"/>
        <w:bookmarkEnd w:id="473"/>
        <w:bookmarkEnd w:id="474"/>
        <w:bookmarkEnd w:id="475"/>
        <w:bookmarkEnd w:id="476"/>
        <w:bookmarkEnd w:id="477"/>
        <w:bookmarkEnd w:id="478"/>
        <w:bookmarkEnd w:id="479"/>
        <w:bookmarkEnd w:id="480"/>
        <w:bookmarkEnd w:id="481"/>
        <w:bookmarkEnd w:id="482"/>
        <w:bookmarkEnd w:id="483"/>
        <w:bookmarkEnd w:id="484"/>
        <w:bookmarkEnd w:id="485"/>
        <w:bookmarkEnd w:id="486"/>
        <w:bookmarkEnd w:id="487"/>
        <w:bookmarkEnd w:id="488"/>
        <w:bookmarkEnd w:id="489"/>
        <w:bookmarkEnd w:id="490"/>
        <w:bookmarkEnd w:id="491"/>
        <w:bookmarkEnd w:id="492"/>
        <w:bookmarkEnd w:id="493"/>
        <w:bookmarkEnd w:id="494"/>
        <w:bookmarkEnd w:id="495"/>
        <w:bookmarkEnd w:id="496"/>
        <w:bookmarkEnd w:id="497"/>
        <w:bookmarkEnd w:id="498"/>
        <w:bookmarkEnd w:id="499"/>
        <w:bookmarkEnd w:id="500"/>
        <w:bookmarkEnd w:id="501"/>
        <w:bookmarkEnd w:id="502"/>
        <w:bookmarkEnd w:id="503"/>
        <w:bookmarkEnd w:id="504"/>
        <w:bookmarkEnd w:id="505"/>
        <w:bookmarkEnd w:id="506"/>
        <w:bookmarkEnd w:id="507"/>
        <w:bookmarkEnd w:id="508"/>
        <w:bookmarkEnd w:id="509"/>
        <w:bookmarkEnd w:id="510"/>
        <w:bookmarkEnd w:id="511"/>
        <w:bookmarkEnd w:id="512"/>
        <w:bookmarkEnd w:id="513"/>
        <w:bookmarkEnd w:id="514"/>
        <w:bookmarkEnd w:id="515"/>
        <w:bookmarkEnd w:id="516"/>
        <w:bookmarkEnd w:id="517"/>
        <w:bookmarkEnd w:id="518"/>
        <w:bookmarkEnd w:id="519"/>
        <w:bookmarkEnd w:id="520"/>
        <w:bookmarkEnd w:id="521"/>
        <w:bookmarkEnd w:id="522"/>
        <w:bookmarkEnd w:id="523"/>
        <w:bookmarkEnd w:id="524"/>
        <w:bookmarkEnd w:id="525"/>
        <w:bookmarkEnd w:id="526"/>
        <w:bookmarkEnd w:id="527"/>
        <w:bookmarkEnd w:id="528"/>
        <w:bookmarkEnd w:id="529"/>
        <w:bookmarkEnd w:id="530"/>
        <w:bookmarkEnd w:id="531"/>
        <w:bookmarkEnd w:id="532"/>
        <w:bookmarkEnd w:id="533"/>
        <w:bookmarkEnd w:id="534"/>
        <w:bookmarkEnd w:id="535"/>
        <w:bookmarkEnd w:id="536"/>
        <w:bookmarkEnd w:id="537"/>
        <w:bookmarkEnd w:id="538"/>
        <w:bookmarkEnd w:id="539"/>
        <w:bookmarkEnd w:id="540"/>
        <w:bookmarkEnd w:id="541"/>
        <w:bookmarkEnd w:id="542"/>
        <w:bookmarkEnd w:id="543"/>
        <w:bookmarkEnd w:id="544"/>
        <w:bookmarkEnd w:id="545"/>
        <w:bookmarkEnd w:id="546"/>
        <w:bookmarkEnd w:id="547"/>
        <w:bookmarkEnd w:id="548"/>
        <w:bookmarkEnd w:id="549"/>
        <w:bookmarkEnd w:id="550"/>
        <w:bookmarkEnd w:id="551"/>
        <w:bookmarkEnd w:id="552"/>
        <w:bookmarkEnd w:id="553"/>
        <w:bookmarkEnd w:id="554"/>
        <w:bookmarkEnd w:id="555"/>
        <w:bookmarkEnd w:id="556"/>
        <w:bookmarkEnd w:id="557"/>
        <w:bookmarkEnd w:id="558"/>
        <w:bookmarkEnd w:id="559"/>
        <w:bookmarkEnd w:id="560"/>
        <w:bookmarkEnd w:id="561"/>
        <w:bookmarkEnd w:id="562"/>
        <w:bookmarkEnd w:id="563"/>
        <w:bookmarkEnd w:id="564"/>
        <w:bookmarkEnd w:id="565"/>
        <w:bookmarkEnd w:id="566"/>
        <w:bookmarkEnd w:id="567"/>
        <w:bookmarkEnd w:id="568"/>
        <w:bookmarkEnd w:id="569"/>
        <w:bookmarkEnd w:id="570"/>
        <w:bookmarkEnd w:id="571"/>
        <w:bookmarkEnd w:id="572"/>
        <w:bookmarkEnd w:id="573"/>
        <w:bookmarkEnd w:id="574"/>
        <w:bookmarkEnd w:id="575"/>
        <w:bookmarkEnd w:id="576"/>
        <w:bookmarkEnd w:id="577"/>
        <w:bookmarkEnd w:id="578"/>
        <w:bookmarkEnd w:id="579"/>
        <w:bookmarkEnd w:id="580"/>
        <w:bookmarkEnd w:id="581"/>
        <w:bookmarkEnd w:id="582"/>
        <w:bookmarkEnd w:id="583"/>
        <w:bookmarkEnd w:id="584"/>
        <w:bookmarkEnd w:id="585"/>
        <w:bookmarkEnd w:id="586"/>
        <w:bookmarkEnd w:id="587"/>
        <w:bookmarkEnd w:id="588"/>
        <w:bookmarkEnd w:id="589"/>
        <w:bookmarkEnd w:id="590"/>
        <w:bookmarkEnd w:id="591"/>
        <w:bookmarkEnd w:id="592"/>
        <w:bookmarkEnd w:id="593"/>
        <w:bookmarkEnd w:id="594"/>
        <w:bookmarkEnd w:id="595"/>
        <w:bookmarkEnd w:id="596"/>
        <w:bookmarkEnd w:id="597"/>
        <w:bookmarkEnd w:id="598"/>
        <w:bookmarkEnd w:id="599"/>
        <w:bookmarkEnd w:id="600"/>
        <w:bookmarkEnd w:id="601"/>
        <w:bookmarkEnd w:id="602"/>
        <w:bookmarkEnd w:id="603"/>
        <w:bookmarkEnd w:id="604"/>
        <w:bookmarkEnd w:id="605"/>
        <w:bookmarkEnd w:id="606"/>
        <w:bookmarkEnd w:id="607"/>
        <w:bookmarkEnd w:id="608"/>
        <w:bookmarkEnd w:id="609"/>
        <w:bookmarkEnd w:id="610"/>
        <w:bookmarkEnd w:id="611"/>
        <w:bookmarkEnd w:id="612"/>
        <w:bookmarkEnd w:id="613"/>
        <w:bookmarkEnd w:id="614"/>
        <w:bookmarkEnd w:id="615"/>
        <w:bookmarkEnd w:id="616"/>
        <w:bookmarkEnd w:id="617"/>
        <w:bookmarkEnd w:id="618"/>
        <w:bookmarkEnd w:id="619"/>
        <w:bookmarkEnd w:id="620"/>
        <w:bookmarkEnd w:id="621"/>
        <w:bookmarkEnd w:id="622"/>
        <w:bookmarkEnd w:id="623"/>
        <w:bookmarkEnd w:id="624"/>
        <w:bookmarkEnd w:id="625"/>
        <w:bookmarkEnd w:id="626"/>
        <w:bookmarkEnd w:id="627"/>
        <w:bookmarkEnd w:id="628"/>
        <w:bookmarkEnd w:id="629"/>
        <w:bookmarkEnd w:id="630"/>
        <w:bookmarkEnd w:id="631"/>
        <w:bookmarkEnd w:id="632"/>
        <w:bookmarkEnd w:id="633"/>
        <w:bookmarkEnd w:id="634"/>
        <w:bookmarkEnd w:id="635"/>
        <w:bookmarkEnd w:id="636"/>
        <w:bookmarkEnd w:id="637"/>
        <w:bookmarkEnd w:id="638"/>
        <w:bookmarkEnd w:id="639"/>
        <w:bookmarkEnd w:id="640"/>
        <w:bookmarkEnd w:id="641"/>
        <w:bookmarkEnd w:id="642"/>
        <w:bookmarkEnd w:id="643"/>
        <w:bookmarkEnd w:id="644"/>
        <w:bookmarkEnd w:id="645"/>
        <w:bookmarkEnd w:id="646"/>
        <w:bookmarkEnd w:id="647"/>
        <w:bookmarkEnd w:id="648"/>
        <w:bookmarkEnd w:id="649"/>
        <w:bookmarkEnd w:id="650"/>
        <w:bookmarkEnd w:id="651"/>
        <w:bookmarkEnd w:id="652"/>
        <w:bookmarkEnd w:id="653"/>
        <w:bookmarkEnd w:id="654"/>
        <w:bookmarkEnd w:id="655"/>
        <w:bookmarkEnd w:id="656"/>
        <w:bookmarkEnd w:id="657"/>
        <w:bookmarkEnd w:id="658"/>
        <w:bookmarkEnd w:id="659"/>
        <w:bookmarkEnd w:id="660"/>
        <w:bookmarkEnd w:id="661"/>
        <w:bookmarkEnd w:id="662"/>
        <w:bookmarkEnd w:id="663"/>
        <w:bookmarkEnd w:id="664"/>
        <w:bookmarkEnd w:id="665"/>
        <w:bookmarkEnd w:id="666"/>
        <w:bookmarkEnd w:id="667"/>
        <w:bookmarkEnd w:id="668"/>
        <w:bookmarkEnd w:id="669"/>
        <w:bookmarkEnd w:id="670"/>
        <w:bookmarkEnd w:id="671"/>
        <w:bookmarkEnd w:id="672"/>
        <w:bookmarkEnd w:id="673"/>
        <w:bookmarkEnd w:id="674"/>
        <w:bookmarkEnd w:id="675"/>
        <w:bookmarkEnd w:id="676"/>
        <w:bookmarkEnd w:id="677"/>
        <w:bookmarkEnd w:id="678"/>
        <w:bookmarkEnd w:id="679"/>
        <w:bookmarkEnd w:id="680"/>
        <w:bookmarkEnd w:id="681"/>
        <w:bookmarkEnd w:id="682"/>
        <w:bookmarkEnd w:id="683"/>
        <w:bookmarkEnd w:id="684"/>
        <w:bookmarkEnd w:id="685"/>
        <w:bookmarkEnd w:id="686"/>
        <w:bookmarkEnd w:id="687"/>
        <w:bookmarkEnd w:id="688"/>
        <w:bookmarkEnd w:id="689"/>
        <w:bookmarkEnd w:id="690"/>
        <w:bookmarkEnd w:id="691"/>
        <w:bookmarkEnd w:id="692"/>
        <w:bookmarkEnd w:id="693"/>
        <w:bookmarkEnd w:id="694"/>
        <w:bookmarkEnd w:id="695"/>
        <w:bookmarkEnd w:id="696"/>
        <w:bookmarkEnd w:id="697"/>
        <w:bookmarkEnd w:id="698"/>
        <w:bookmarkEnd w:id="699"/>
        <w:bookmarkEnd w:id="700"/>
        <w:bookmarkEnd w:id="701"/>
        <w:bookmarkEnd w:id="702"/>
        <w:bookmarkEnd w:id="703"/>
        <w:bookmarkEnd w:id="704"/>
        <w:bookmarkEnd w:id="705"/>
        <w:bookmarkEnd w:id="706"/>
        <w:bookmarkEnd w:id="707"/>
        <w:bookmarkEnd w:id="708"/>
        <w:bookmarkEnd w:id="709"/>
        <w:bookmarkEnd w:id="710"/>
        <w:bookmarkEnd w:id="711"/>
        <w:bookmarkEnd w:id="712"/>
        <w:bookmarkEnd w:id="713"/>
        <w:bookmarkEnd w:id="714"/>
        <w:bookmarkEnd w:id="715"/>
        <w:bookmarkEnd w:id="716"/>
        <w:bookmarkEnd w:id="717"/>
        <w:bookmarkEnd w:id="718"/>
        <w:bookmarkEnd w:id="719"/>
        <w:bookmarkEnd w:id="720"/>
        <w:bookmarkEnd w:id="721"/>
        <w:bookmarkEnd w:id="722"/>
        <w:bookmarkEnd w:id="723"/>
        <w:bookmarkEnd w:id="724"/>
        <w:bookmarkEnd w:id="725"/>
        <w:bookmarkEnd w:id="726"/>
        <w:bookmarkEnd w:id="727"/>
        <w:bookmarkEnd w:id="728"/>
        <w:bookmarkEnd w:id="729"/>
        <w:bookmarkEnd w:id="730"/>
        <w:bookmarkEnd w:id="731"/>
        <w:bookmarkEnd w:id="732"/>
        <w:bookmarkEnd w:id="733"/>
        <w:bookmarkEnd w:id="734"/>
        <w:bookmarkEnd w:id="735"/>
        <w:bookmarkEnd w:id="736"/>
        <w:bookmarkEnd w:id="737"/>
        <w:bookmarkEnd w:id="738"/>
        <w:bookmarkEnd w:id="739"/>
        <w:bookmarkEnd w:id="740"/>
        <w:bookmarkEnd w:id="741"/>
        <w:bookmarkEnd w:id="742"/>
        <w:bookmarkEnd w:id="743"/>
        <w:bookmarkEnd w:id="744"/>
        <w:bookmarkEnd w:id="745"/>
        <w:bookmarkEnd w:id="746"/>
        <w:bookmarkEnd w:id="747"/>
        <w:bookmarkEnd w:id="748"/>
        <w:bookmarkEnd w:id="749"/>
        <w:bookmarkEnd w:id="750"/>
        <w:bookmarkEnd w:id="751"/>
        <w:bookmarkEnd w:id="752"/>
        <w:bookmarkEnd w:id="753"/>
        <w:bookmarkEnd w:id="754"/>
        <w:bookmarkEnd w:id="755"/>
        <w:bookmarkEnd w:id="756"/>
        <w:bookmarkEnd w:id="757"/>
        <w:bookmarkEnd w:id="758"/>
        <w:bookmarkEnd w:id="759"/>
        <w:bookmarkEnd w:id="760"/>
        <w:bookmarkEnd w:id="761"/>
        <w:bookmarkEnd w:id="762"/>
        <w:bookmarkEnd w:id="763"/>
        <w:bookmarkEnd w:id="764"/>
        <w:bookmarkEnd w:id="765"/>
        <w:bookmarkEnd w:id="766"/>
        <w:bookmarkEnd w:id="767"/>
        <w:bookmarkEnd w:id="768"/>
        <w:bookmarkEnd w:id="769"/>
        <w:bookmarkEnd w:id="770"/>
        <w:bookmarkEnd w:id="771"/>
        <w:bookmarkEnd w:id="772"/>
        <w:bookmarkEnd w:id="773"/>
        <w:bookmarkEnd w:id="774"/>
        <w:bookmarkEnd w:id="775"/>
        <w:bookmarkEnd w:id="776"/>
        <w:bookmarkEnd w:id="777"/>
        <w:bookmarkEnd w:id="778"/>
        <w:bookmarkEnd w:id="779"/>
        <w:bookmarkEnd w:id="780"/>
        <w:bookmarkEnd w:id="781"/>
        <w:bookmarkEnd w:id="782"/>
        <w:bookmarkEnd w:id="783"/>
        <w:bookmarkEnd w:id="784"/>
        <w:bookmarkEnd w:id="785"/>
        <w:bookmarkEnd w:id="786"/>
        <w:bookmarkEnd w:id="787"/>
        <w:bookmarkEnd w:id="788"/>
        <w:bookmarkEnd w:id="789"/>
        <w:bookmarkEnd w:id="790"/>
        <w:bookmarkEnd w:id="791"/>
        <w:bookmarkEnd w:id="792"/>
        <w:bookmarkEnd w:id="793"/>
        <w:bookmarkEnd w:id="794"/>
        <w:bookmarkEnd w:id="795"/>
        <w:bookmarkEnd w:id="796"/>
        <w:bookmarkEnd w:id="797"/>
        <w:bookmarkEnd w:id="798"/>
        <w:bookmarkEnd w:id="799"/>
        <w:bookmarkEnd w:id="800"/>
        <w:bookmarkEnd w:id="801"/>
        <w:bookmarkEnd w:id="802"/>
        <w:bookmarkEnd w:id="803"/>
        <w:bookmarkEnd w:id="804"/>
        <w:bookmarkEnd w:id="805"/>
        <w:bookmarkEnd w:id="806"/>
        <w:bookmarkEnd w:id="807"/>
        <w:bookmarkEnd w:id="808"/>
        <w:bookmarkEnd w:id="809"/>
        <w:bookmarkEnd w:id="810"/>
        <w:bookmarkEnd w:id="811"/>
        <w:bookmarkEnd w:id="812"/>
        <w:bookmarkEnd w:id="813"/>
        <w:bookmarkEnd w:id="814"/>
        <w:bookmarkEnd w:id="815"/>
        <w:bookmarkEnd w:id="816"/>
        <w:bookmarkEnd w:id="817"/>
        <w:bookmarkEnd w:id="818"/>
        <w:bookmarkEnd w:id="819"/>
        <w:bookmarkEnd w:id="820"/>
        <w:bookmarkEnd w:id="821"/>
        <w:bookmarkEnd w:id="822"/>
        <w:bookmarkEnd w:id="823"/>
        <w:bookmarkEnd w:id="824"/>
        <w:bookmarkEnd w:id="825"/>
        <w:bookmarkEnd w:id="826"/>
        <w:bookmarkEnd w:id="827"/>
        <w:bookmarkEnd w:id="828"/>
        <w:bookmarkEnd w:id="829"/>
        <w:bookmarkEnd w:id="830"/>
        <w:bookmarkEnd w:id="831"/>
        <w:bookmarkEnd w:id="832"/>
        <w:bookmarkEnd w:id="833"/>
        <w:bookmarkEnd w:id="834"/>
        <w:bookmarkEnd w:id="835"/>
        <w:bookmarkEnd w:id="836"/>
        <w:bookmarkEnd w:id="837"/>
        <w:bookmarkEnd w:id="838"/>
        <w:bookmarkEnd w:id="839"/>
        <w:bookmarkEnd w:id="840"/>
        <w:bookmarkEnd w:id="841"/>
        <w:bookmarkEnd w:id="842"/>
        <w:bookmarkEnd w:id="843"/>
        <w:bookmarkEnd w:id="844"/>
        <w:bookmarkEnd w:id="845"/>
        <w:bookmarkEnd w:id="846"/>
        <w:bookmarkEnd w:id="847"/>
        <w:bookmarkEnd w:id="848"/>
        <w:bookmarkEnd w:id="849"/>
        <w:bookmarkEnd w:id="850"/>
        <w:bookmarkEnd w:id="851"/>
        <w:bookmarkEnd w:id="852"/>
        <w:bookmarkEnd w:id="853"/>
        <w:bookmarkEnd w:id="854"/>
        <w:bookmarkEnd w:id="855"/>
        <w:bookmarkEnd w:id="856"/>
        <w:bookmarkEnd w:id="857"/>
        <w:bookmarkEnd w:id="858"/>
        <w:bookmarkEnd w:id="859"/>
        <w:bookmarkEnd w:id="860"/>
        <w:bookmarkEnd w:id="861"/>
        <w:bookmarkEnd w:id="862"/>
        <w:bookmarkEnd w:id="863"/>
        <w:bookmarkEnd w:id="864"/>
        <w:bookmarkEnd w:id="865"/>
        <w:bookmarkEnd w:id="866"/>
        <w:bookmarkEnd w:id="867"/>
        <w:bookmarkEnd w:id="868"/>
        <w:bookmarkEnd w:id="869"/>
        <w:bookmarkEnd w:id="870"/>
        <w:bookmarkEnd w:id="871"/>
        <w:bookmarkEnd w:id="872"/>
        <w:bookmarkEnd w:id="873"/>
        <w:bookmarkEnd w:id="874"/>
        <w:bookmarkEnd w:id="875"/>
        <w:bookmarkEnd w:id="876"/>
        <w:bookmarkEnd w:id="877"/>
        <w:bookmarkEnd w:id="878"/>
        <w:bookmarkEnd w:id="879"/>
        <w:bookmarkEnd w:id="880"/>
        <w:bookmarkEnd w:id="881"/>
        <w:bookmarkEnd w:id="882"/>
        <w:bookmarkEnd w:id="883"/>
        <w:bookmarkEnd w:id="884"/>
        <w:bookmarkEnd w:id="885"/>
        <w:bookmarkEnd w:id="886"/>
        <w:bookmarkEnd w:id="887"/>
        <w:bookmarkEnd w:id="888"/>
        <w:bookmarkEnd w:id="889"/>
        <w:bookmarkEnd w:id="890"/>
        <w:bookmarkEnd w:id="891"/>
        <w:bookmarkEnd w:id="892"/>
        <w:bookmarkEnd w:id="893"/>
        <w:bookmarkEnd w:id="894"/>
        <w:bookmarkEnd w:id="895"/>
        <w:bookmarkEnd w:id="896"/>
        <w:bookmarkEnd w:id="897"/>
        <w:bookmarkEnd w:id="898"/>
        <w:bookmarkEnd w:id="899"/>
        <w:bookmarkEnd w:id="900"/>
        <w:bookmarkEnd w:id="901"/>
        <w:bookmarkEnd w:id="902"/>
        <w:bookmarkEnd w:id="903"/>
        <w:bookmarkEnd w:id="904"/>
        <w:bookmarkEnd w:id="905"/>
        <w:bookmarkEnd w:id="906"/>
        <w:bookmarkEnd w:id="907"/>
        <w:bookmarkEnd w:id="908"/>
        <w:bookmarkEnd w:id="909"/>
        <w:bookmarkEnd w:id="910"/>
        <w:bookmarkEnd w:id="911"/>
        <w:bookmarkEnd w:id="912"/>
        <w:bookmarkEnd w:id="913"/>
        <w:bookmarkEnd w:id="914"/>
        <w:bookmarkEnd w:id="915"/>
        <w:bookmarkEnd w:id="916"/>
        <w:bookmarkEnd w:id="917"/>
        <w:bookmarkEnd w:id="918"/>
        <w:bookmarkEnd w:id="919"/>
        <w:bookmarkEnd w:id="920"/>
        <w:bookmarkEnd w:id="921"/>
        <w:bookmarkEnd w:id="922"/>
        <w:bookmarkEnd w:id="923"/>
        <w:bookmarkEnd w:id="924"/>
        <w:bookmarkEnd w:id="925"/>
        <w:bookmarkEnd w:id="926"/>
        <w:bookmarkEnd w:id="927"/>
        <w:bookmarkEnd w:id="928"/>
        <w:bookmarkEnd w:id="929"/>
        <w:bookmarkEnd w:id="930"/>
        <w:bookmarkEnd w:id="931"/>
        <w:bookmarkEnd w:id="932"/>
        <w:bookmarkEnd w:id="933"/>
        <w:bookmarkEnd w:id="934"/>
        <w:bookmarkEnd w:id="935"/>
        <w:bookmarkEnd w:id="936"/>
        <w:bookmarkEnd w:id="937"/>
        <w:bookmarkEnd w:id="938"/>
        <w:bookmarkEnd w:id="939"/>
        <w:bookmarkEnd w:id="940"/>
        <w:bookmarkEnd w:id="941"/>
        <w:bookmarkEnd w:id="942"/>
        <w:bookmarkEnd w:id="943"/>
        <w:bookmarkEnd w:id="944"/>
        <w:bookmarkEnd w:id="945"/>
        <w:bookmarkEnd w:id="946"/>
        <w:bookmarkEnd w:id="947"/>
        <w:bookmarkEnd w:id="948"/>
        <w:bookmarkEnd w:id="949"/>
        <w:bookmarkEnd w:id="950"/>
        <w:bookmarkEnd w:id="951"/>
        <w:bookmarkEnd w:id="952"/>
        <w:bookmarkEnd w:id="953"/>
        <w:bookmarkEnd w:id="954"/>
        <w:bookmarkEnd w:id="955"/>
        <w:bookmarkEnd w:id="956"/>
        <w:bookmarkEnd w:id="957"/>
        <w:bookmarkEnd w:id="958"/>
        <w:bookmarkEnd w:id="959"/>
        <w:bookmarkEnd w:id="960"/>
        <w:bookmarkEnd w:id="961"/>
        <w:bookmarkEnd w:id="962"/>
        <w:bookmarkEnd w:id="963"/>
        <w:bookmarkEnd w:id="964"/>
        <w:bookmarkEnd w:id="965"/>
        <w:bookmarkEnd w:id="966"/>
        <w:bookmarkEnd w:id="967"/>
        <w:bookmarkEnd w:id="968"/>
        <w:bookmarkEnd w:id="969"/>
        <w:bookmarkEnd w:id="970"/>
        <w:bookmarkEnd w:id="971"/>
        <w:bookmarkEnd w:id="972"/>
        <w:bookmarkEnd w:id="973"/>
        <w:bookmarkEnd w:id="974"/>
        <w:bookmarkEnd w:id="975"/>
        <w:bookmarkEnd w:id="976"/>
        <w:bookmarkEnd w:id="977"/>
        <w:bookmarkEnd w:id="978"/>
        <w:bookmarkEnd w:id="979"/>
        <w:bookmarkEnd w:id="980"/>
        <w:bookmarkEnd w:id="981"/>
        <w:bookmarkEnd w:id="982"/>
        <w:bookmarkEnd w:id="983"/>
        <w:bookmarkEnd w:id="984"/>
        <w:bookmarkEnd w:id="985"/>
        <w:bookmarkEnd w:id="986"/>
        <w:bookmarkEnd w:id="987"/>
        <w:bookmarkEnd w:id="988"/>
        <w:bookmarkEnd w:id="989"/>
        <w:bookmarkEnd w:id="990"/>
        <w:bookmarkEnd w:id="991"/>
        <w:bookmarkEnd w:id="992"/>
        <w:bookmarkEnd w:id="993"/>
        <w:bookmarkEnd w:id="994"/>
        <w:bookmarkEnd w:id="995"/>
        <w:bookmarkEnd w:id="996"/>
        <w:bookmarkEnd w:id="997"/>
        <w:bookmarkEnd w:id="998"/>
        <w:bookmarkEnd w:id="999"/>
        <w:bookmarkEnd w:id="1000"/>
        <w:bookmarkEnd w:id="1001"/>
        <w:bookmarkEnd w:id="1002"/>
        <w:bookmarkEnd w:id="1003"/>
        <w:bookmarkEnd w:id="1004"/>
        <w:bookmarkEnd w:id="1005"/>
        <w:bookmarkEnd w:id="1006"/>
        <w:bookmarkEnd w:id="1007"/>
        <w:bookmarkEnd w:id="1008"/>
        <w:bookmarkEnd w:id="1009"/>
        <w:bookmarkEnd w:id="1010"/>
        <w:bookmarkEnd w:id="1011"/>
        <w:bookmarkEnd w:id="1012"/>
        <w:bookmarkEnd w:id="1013"/>
        <w:bookmarkEnd w:id="1014"/>
        <w:bookmarkEnd w:id="1015"/>
        <w:bookmarkEnd w:id="1016"/>
        <w:bookmarkEnd w:id="1017"/>
        <w:bookmarkEnd w:id="1018"/>
        <w:bookmarkEnd w:id="1019"/>
        <w:bookmarkEnd w:id="1020"/>
        <w:bookmarkEnd w:id="1021"/>
        <w:bookmarkEnd w:id="1022"/>
        <w:bookmarkEnd w:id="1023"/>
        <w:bookmarkEnd w:id="1024"/>
        <w:bookmarkEnd w:id="1025"/>
        <w:bookmarkEnd w:id="1026"/>
        <w:bookmarkEnd w:id="1027"/>
        <w:bookmarkEnd w:id="1028"/>
        <w:bookmarkEnd w:id="1029"/>
        <w:bookmarkEnd w:id="1030"/>
        <w:bookmarkEnd w:id="1031"/>
        <w:bookmarkEnd w:id="1032"/>
        <w:bookmarkEnd w:id="1033"/>
        <w:bookmarkEnd w:id="1034"/>
        <w:bookmarkEnd w:id="1035"/>
        <w:bookmarkEnd w:id="1036"/>
        <w:bookmarkEnd w:id="1037"/>
        <w:bookmarkEnd w:id="1038"/>
        <w:bookmarkEnd w:id="1039"/>
        <w:bookmarkEnd w:id="1040"/>
        <w:bookmarkEnd w:id="1041"/>
        <w:bookmarkEnd w:id="1042"/>
        <w:bookmarkEnd w:id="1043"/>
        <w:bookmarkEnd w:id="1044"/>
        <w:bookmarkEnd w:id="1045"/>
        <w:bookmarkEnd w:id="1046"/>
        <w:bookmarkEnd w:id="1047"/>
        <w:bookmarkEnd w:id="1048"/>
        <w:bookmarkEnd w:id="1049"/>
        <w:bookmarkEnd w:id="1050"/>
        <w:bookmarkEnd w:id="1051"/>
        <w:bookmarkEnd w:id="1052"/>
        <w:bookmarkEnd w:id="1053"/>
        <w:bookmarkEnd w:id="1054"/>
        <w:bookmarkEnd w:id="1055"/>
        <w:bookmarkEnd w:id="1056"/>
        <w:bookmarkEnd w:id="1057"/>
        <w:bookmarkEnd w:id="1058"/>
        <w:bookmarkEnd w:id="1059"/>
        <w:bookmarkEnd w:id="1060"/>
        <w:bookmarkEnd w:id="1061"/>
        <w:bookmarkEnd w:id="1062"/>
        <w:bookmarkEnd w:id="1063"/>
        <w:bookmarkEnd w:id="1064"/>
        <w:bookmarkEnd w:id="1065"/>
        <w:bookmarkEnd w:id="1066"/>
        <w:bookmarkEnd w:id="1067"/>
        <w:bookmarkEnd w:id="1068"/>
        <w:bookmarkEnd w:id="1069"/>
        <w:bookmarkEnd w:id="1070"/>
        <w:bookmarkEnd w:id="1071"/>
        <w:bookmarkEnd w:id="1072"/>
        <w:bookmarkEnd w:id="1073"/>
        <w:bookmarkEnd w:id="1074"/>
        <w:bookmarkEnd w:id="1075"/>
        <w:bookmarkEnd w:id="1076"/>
        <w:bookmarkEnd w:id="1077"/>
        <w:bookmarkEnd w:id="1078"/>
        <w:bookmarkEnd w:id="1079"/>
        <w:bookmarkEnd w:id="1080"/>
        <w:bookmarkEnd w:id="1081"/>
        <w:bookmarkEnd w:id="1082"/>
        <w:bookmarkEnd w:id="1083"/>
        <w:bookmarkEnd w:id="1084"/>
        <w:bookmarkEnd w:id="1085"/>
        <w:bookmarkEnd w:id="1086"/>
        <w:bookmarkEnd w:id="1087"/>
        <w:bookmarkEnd w:id="1088"/>
        <w:bookmarkEnd w:id="1089"/>
        <w:bookmarkEnd w:id="1090"/>
        <w:bookmarkEnd w:id="1091"/>
        <w:bookmarkEnd w:id="1092"/>
        <w:bookmarkEnd w:id="1093"/>
        <w:bookmarkEnd w:id="1094"/>
        <w:bookmarkEnd w:id="1095"/>
        <w:bookmarkEnd w:id="1096"/>
        <w:bookmarkEnd w:id="1097"/>
        <w:bookmarkEnd w:id="1098"/>
        <w:bookmarkEnd w:id="1099"/>
        <w:bookmarkEnd w:id="1100"/>
        <w:bookmarkEnd w:id="1101"/>
        <w:bookmarkEnd w:id="1102"/>
        <w:bookmarkEnd w:id="1103"/>
        <w:bookmarkEnd w:id="1104"/>
        <w:bookmarkEnd w:id="1105"/>
        <w:bookmarkEnd w:id="1106"/>
        <w:bookmarkEnd w:id="1107"/>
        <w:bookmarkEnd w:id="1108"/>
        <w:bookmarkEnd w:id="1109"/>
        <w:bookmarkEnd w:id="1110"/>
        <w:bookmarkEnd w:id="1111"/>
        <w:bookmarkEnd w:id="1112"/>
        <w:bookmarkEnd w:id="1113"/>
        <w:bookmarkEnd w:id="1114"/>
        <w:bookmarkEnd w:id="1115"/>
        <w:bookmarkEnd w:id="1116"/>
        <w:bookmarkEnd w:id="1117"/>
        <w:bookmarkEnd w:id="1118"/>
        <w:bookmarkEnd w:id="1119"/>
        <w:bookmarkEnd w:id="1120"/>
        <w:bookmarkEnd w:id="1121"/>
        <w:bookmarkEnd w:id="1122"/>
        <w:bookmarkEnd w:id="1123"/>
        <w:bookmarkEnd w:id="1124"/>
        <w:bookmarkEnd w:id="1125"/>
        <w:bookmarkEnd w:id="1126"/>
        <w:bookmarkEnd w:id="1127"/>
        <w:bookmarkEnd w:id="1128"/>
        <w:bookmarkEnd w:id="1129"/>
        <w:bookmarkEnd w:id="1130"/>
        <w:bookmarkEnd w:id="1131"/>
        <w:bookmarkEnd w:id="1132"/>
        <w:bookmarkEnd w:id="1133"/>
        <w:bookmarkEnd w:id="1134"/>
        <w:bookmarkEnd w:id="1135"/>
        <w:bookmarkEnd w:id="1136"/>
        <w:bookmarkEnd w:id="1137"/>
        <w:bookmarkEnd w:id="1138"/>
        <w:bookmarkEnd w:id="1139"/>
        <w:bookmarkEnd w:id="1140"/>
        <w:bookmarkEnd w:id="1141"/>
        <w:bookmarkEnd w:id="1142"/>
        <w:bookmarkEnd w:id="1143"/>
        <w:bookmarkEnd w:id="1144"/>
        <w:bookmarkEnd w:id="1145"/>
        <w:bookmarkEnd w:id="1146"/>
        <w:bookmarkEnd w:id="1147"/>
        <w:bookmarkEnd w:id="1148"/>
        <w:bookmarkEnd w:id="1149"/>
        <w:bookmarkEnd w:id="1150"/>
        <w:bookmarkEnd w:id="1151"/>
        <w:bookmarkEnd w:id="1152"/>
        <w:bookmarkEnd w:id="1153"/>
        <w:bookmarkEnd w:id="1154"/>
        <w:bookmarkEnd w:id="1155"/>
        <w:bookmarkEnd w:id="1156"/>
        <w:bookmarkEnd w:id="1157"/>
        <w:bookmarkEnd w:id="1158"/>
        <w:bookmarkEnd w:id="1159"/>
        <w:bookmarkEnd w:id="1160"/>
        <w:bookmarkEnd w:id="1161"/>
        <w:bookmarkEnd w:id="1162"/>
        <w:bookmarkEnd w:id="1163"/>
        <w:bookmarkEnd w:id="1164"/>
        <w:bookmarkEnd w:id="1165"/>
        <w:bookmarkEnd w:id="1166"/>
        <w:bookmarkEnd w:id="1167"/>
        <w:bookmarkEnd w:id="1168"/>
        <w:bookmarkEnd w:id="1169"/>
        <w:bookmarkEnd w:id="1170"/>
        <w:bookmarkEnd w:id="1171"/>
        <w:bookmarkEnd w:id="1172"/>
        <w:bookmarkEnd w:id="1173"/>
        <w:bookmarkEnd w:id="1174"/>
        <w:bookmarkEnd w:id="1175"/>
        <w:bookmarkEnd w:id="1176"/>
        <w:bookmarkEnd w:id="1177"/>
        <w:bookmarkEnd w:id="1178"/>
        <w:bookmarkEnd w:id="1179"/>
        <w:bookmarkEnd w:id="1180"/>
        <w:bookmarkEnd w:id="1181"/>
        <w:bookmarkEnd w:id="1182"/>
        <w:bookmarkEnd w:id="1183"/>
        <w:bookmarkEnd w:id="1184"/>
        <w:bookmarkEnd w:id="1185"/>
        <w:bookmarkEnd w:id="1186"/>
        <w:bookmarkEnd w:id="1187"/>
        <w:bookmarkEnd w:id="1188"/>
        <w:bookmarkEnd w:id="1189"/>
        <w:bookmarkEnd w:id="1190"/>
        <w:bookmarkEnd w:id="1191"/>
        <w:bookmarkEnd w:id="1192"/>
        <w:bookmarkEnd w:id="1193"/>
        <w:bookmarkEnd w:id="1194"/>
        <w:bookmarkEnd w:id="1195"/>
        <w:bookmarkEnd w:id="1196"/>
        <w:bookmarkEnd w:id="1197"/>
        <w:bookmarkEnd w:id="1198"/>
        <w:bookmarkEnd w:id="1199"/>
        <w:bookmarkEnd w:id="1200"/>
        <w:bookmarkEnd w:id="1201"/>
        <w:bookmarkEnd w:id="1202"/>
        <w:bookmarkEnd w:id="1203"/>
        <w:bookmarkEnd w:id="1204"/>
        <w:bookmarkEnd w:id="1205"/>
        <w:bookmarkEnd w:id="1206"/>
        <w:bookmarkEnd w:id="1207"/>
        <w:bookmarkEnd w:id="1208"/>
        <w:bookmarkEnd w:id="1209"/>
        <w:bookmarkEnd w:id="1210"/>
        <w:bookmarkEnd w:id="1211"/>
        <w:bookmarkEnd w:id="1212"/>
        <w:bookmarkEnd w:id="1213"/>
        <w:bookmarkEnd w:id="1214"/>
        <w:bookmarkEnd w:id="1215"/>
        <w:bookmarkEnd w:id="1216"/>
        <w:bookmarkEnd w:id="1217"/>
        <w:bookmarkEnd w:id="1218"/>
        <w:bookmarkEnd w:id="1219"/>
        <w:bookmarkEnd w:id="1220"/>
        <w:bookmarkEnd w:id="1221"/>
        <w:bookmarkEnd w:id="1222"/>
        <w:bookmarkEnd w:id="1223"/>
        <w:bookmarkEnd w:id="1224"/>
        <w:bookmarkEnd w:id="1225"/>
        <w:bookmarkEnd w:id="1226"/>
        <w:bookmarkEnd w:id="1227"/>
        <w:bookmarkEnd w:id="1228"/>
        <w:bookmarkEnd w:id="1229"/>
        <w:bookmarkEnd w:id="1230"/>
        <w:bookmarkEnd w:id="1231"/>
        <w:bookmarkEnd w:id="1232"/>
        <w:bookmarkEnd w:id="1233"/>
        <w:bookmarkEnd w:id="1234"/>
        <w:bookmarkEnd w:id="1235"/>
        <w:bookmarkEnd w:id="1236"/>
        <w:bookmarkEnd w:id="1237"/>
        <w:bookmarkEnd w:id="1238"/>
        <w:bookmarkEnd w:id="1239"/>
        <w:bookmarkEnd w:id="1240"/>
        <w:bookmarkEnd w:id="1241"/>
        <w:bookmarkEnd w:id="1242"/>
        <w:bookmarkEnd w:id="1243"/>
        <w:bookmarkEnd w:id="1244"/>
        <w:bookmarkEnd w:id="1245"/>
        <w:bookmarkEnd w:id="1246"/>
        <w:bookmarkEnd w:id="1247"/>
        <w:bookmarkEnd w:id="1248"/>
        <w:bookmarkEnd w:id="1249"/>
        <w:bookmarkEnd w:id="1250"/>
        <w:bookmarkEnd w:id="1251"/>
        <w:bookmarkEnd w:id="1252"/>
        <w:bookmarkEnd w:id="1253"/>
        <w:bookmarkEnd w:id="1254"/>
        <w:bookmarkEnd w:id="1255"/>
        <w:bookmarkEnd w:id="1256"/>
        <w:bookmarkEnd w:id="1257"/>
        <w:bookmarkEnd w:id="1258"/>
        <w:bookmarkEnd w:id="1259"/>
        <w:bookmarkEnd w:id="1260"/>
        <w:bookmarkEnd w:id="1261"/>
        <w:bookmarkEnd w:id="1262"/>
        <w:bookmarkEnd w:id="1263"/>
        <w:bookmarkEnd w:id="1264"/>
        <w:bookmarkEnd w:id="1265"/>
        <w:bookmarkEnd w:id="1266"/>
        <w:bookmarkEnd w:id="1267"/>
        <w:bookmarkEnd w:id="1268"/>
        <w:bookmarkEnd w:id="1269"/>
        <w:bookmarkEnd w:id="1270"/>
        <w:bookmarkEnd w:id="1271"/>
        <w:bookmarkEnd w:id="1272"/>
        <w:bookmarkEnd w:id="1273"/>
        <w:bookmarkEnd w:id="1274"/>
        <w:bookmarkEnd w:id="1275"/>
        <w:bookmarkEnd w:id="1276"/>
        <w:bookmarkEnd w:id="1277"/>
        <w:bookmarkEnd w:id="1278"/>
        <w:bookmarkEnd w:id="1279"/>
        <w:bookmarkEnd w:id="1280"/>
        <w:bookmarkEnd w:id="1281"/>
        <w:bookmarkEnd w:id="1282"/>
        <w:bookmarkEnd w:id="1283"/>
        <w:bookmarkEnd w:id="1284"/>
        <w:bookmarkEnd w:id="1285"/>
        <w:bookmarkEnd w:id="1286"/>
        <w:bookmarkEnd w:id="1287"/>
        <w:bookmarkEnd w:id="1288"/>
        <w:bookmarkEnd w:id="1289"/>
        <w:bookmarkEnd w:id="1290"/>
        <w:bookmarkEnd w:id="1291"/>
        <w:bookmarkEnd w:id="1292"/>
        <w:bookmarkEnd w:id="1293"/>
        <w:bookmarkEnd w:id="1294"/>
        <w:bookmarkEnd w:id="1295"/>
        <w:bookmarkEnd w:id="1296"/>
        <w:bookmarkEnd w:id="1297"/>
        <w:bookmarkEnd w:id="1298"/>
        <w:bookmarkEnd w:id="1299"/>
        <w:bookmarkEnd w:id="1300"/>
        <w:bookmarkEnd w:id="1301"/>
        <w:bookmarkEnd w:id="1302"/>
        <w:bookmarkEnd w:id="1303"/>
        <w:bookmarkEnd w:id="1304"/>
        <w:bookmarkEnd w:id="1305"/>
        <w:bookmarkEnd w:id="1306"/>
        <w:bookmarkEnd w:id="1307"/>
        <w:bookmarkEnd w:id="1308"/>
        <w:bookmarkEnd w:id="1309"/>
        <w:bookmarkEnd w:id="1310"/>
        <w:bookmarkEnd w:id="1311"/>
        <w:bookmarkEnd w:id="1312"/>
        <w:bookmarkEnd w:id="1313"/>
        <w:bookmarkEnd w:id="1314"/>
        <w:bookmarkEnd w:id="1315"/>
        <w:bookmarkEnd w:id="1316"/>
        <w:bookmarkEnd w:id="1317"/>
        <w:bookmarkEnd w:id="1318"/>
        <w:bookmarkEnd w:id="1319"/>
        <w:bookmarkEnd w:id="1320"/>
        <w:bookmarkEnd w:id="1321"/>
        <w:bookmarkEnd w:id="1322"/>
        <w:bookmarkEnd w:id="1323"/>
        <w:bookmarkEnd w:id="1324"/>
        <w:bookmarkEnd w:id="1325"/>
        <w:bookmarkEnd w:id="1326"/>
        <w:bookmarkEnd w:id="1327"/>
        <w:bookmarkEnd w:id="1328"/>
        <w:bookmarkEnd w:id="1329"/>
        <w:bookmarkEnd w:id="1330"/>
        <w:bookmarkEnd w:id="1331"/>
        <w:bookmarkEnd w:id="1332"/>
        <w:bookmarkEnd w:id="1333"/>
        <w:bookmarkEnd w:id="1334"/>
        <w:bookmarkEnd w:id="1335"/>
        <w:bookmarkEnd w:id="1336"/>
        <w:bookmarkEnd w:id="1337"/>
        <w:bookmarkEnd w:id="1338"/>
        <w:bookmarkEnd w:id="1339"/>
        <w:bookmarkEnd w:id="1340"/>
        <w:bookmarkEnd w:id="1341"/>
        <w:bookmarkEnd w:id="1342"/>
        <w:bookmarkEnd w:id="1343"/>
        <w:bookmarkEnd w:id="1344"/>
        <w:bookmarkEnd w:id="1345"/>
        <w:bookmarkEnd w:id="1346"/>
        <w:bookmarkEnd w:id="1347"/>
        <w:bookmarkEnd w:id="1348"/>
        <w:bookmarkEnd w:id="1349"/>
        <w:bookmarkEnd w:id="1350"/>
        <w:bookmarkEnd w:id="1351"/>
        <w:bookmarkEnd w:id="1352"/>
        <w:bookmarkEnd w:id="1353"/>
        <w:bookmarkEnd w:id="1354"/>
        <w:bookmarkEnd w:id="1355"/>
        <w:bookmarkEnd w:id="1356"/>
        <w:bookmarkEnd w:id="1357"/>
        <w:bookmarkEnd w:id="1358"/>
        <w:bookmarkEnd w:id="1359"/>
        <w:bookmarkEnd w:id="1360"/>
        <w:bookmarkEnd w:id="1361"/>
        <w:bookmarkEnd w:id="1362"/>
        <w:bookmarkEnd w:id="1363"/>
        <w:bookmarkEnd w:id="1364"/>
        <w:p w:rsidR="00C13BB9" w:rsidRDefault="00F63C0A" w:rsidP="00F63C0A">
          <w:pPr>
            <w:pStyle w:val="24E72A2D1D3B41C68B5B74C29C7F93FB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bookmarkStart w:id="1365" w:name="Text7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65"/>
        </w:p>
        <w:bookmarkStart w:id="1366" w:name="Text8"/>
        <w:bookmarkStart w:id="1367" w:name="Text9"/>
        <w:bookmarkStart w:id="1368" w:name="Text10"/>
        <w:bookmarkStart w:id="1369" w:name="Text11"/>
        <w:bookmarkStart w:id="1370" w:name="Text1"/>
        <w:bookmarkStart w:id="1371" w:name="Text2"/>
        <w:bookmarkStart w:id="1372" w:name="Text7"/>
        <w:bookmarkStart w:id="1373" w:name="Text4"/>
        <w:bookmarkStart w:id="1374" w:name="Text6"/>
        <w:bookmarkStart w:id="1375" w:name="Text5"/>
        <w:bookmarkEnd w:id="1366"/>
        <w:bookmarkEnd w:id="1367"/>
        <w:bookmarkEnd w:id="1368"/>
        <w:bookmarkEnd w:id="1369"/>
        <w:bookmarkEnd w:id="1370"/>
        <w:bookmarkEnd w:id="1371"/>
        <w:bookmarkEnd w:id="1372"/>
        <w:bookmarkEnd w:id="1373"/>
        <w:bookmarkEnd w:id="1374"/>
        <w:bookmarkEnd w:id="1375"/>
      </w:docPartBody>
    </w:docPart>
    <w:docPart>
      <w:docPartPr>
        <w:name w:val="F83B6A62042C48DF8E1A2AF0E5BA4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22B57-EF72-4908-B711-5ABA1928077F}"/>
      </w:docPartPr>
      <w:docPartBody>
        <w:p w:rsidR="00C13BB9" w:rsidRDefault="00F63C0A" w:rsidP="00F63C0A">
          <w:pPr>
            <w:pStyle w:val="F83B6A62042C48DF8E1A2AF0E5BA4FA7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76" w:name="Text7"/>
        <w:bookmarkStart w:id="1377" w:name="Text8"/>
        <w:bookmarkStart w:id="1378" w:name="Text9"/>
        <w:bookmarkStart w:id="1379" w:name="Text10"/>
        <w:bookmarkStart w:id="1380" w:name="Text11"/>
        <w:bookmarkStart w:id="1381" w:name="Text1"/>
        <w:bookmarkStart w:id="1382" w:name="Text2"/>
        <w:bookmarkStart w:id="1383" w:name="Text4"/>
        <w:bookmarkStart w:id="1384" w:name="Text5"/>
        <w:bookmarkStart w:id="1385" w:name="Text6"/>
        <w:bookmarkEnd w:id="1376"/>
        <w:bookmarkEnd w:id="1377"/>
        <w:bookmarkEnd w:id="1378"/>
        <w:bookmarkEnd w:id="1379"/>
        <w:bookmarkEnd w:id="1380"/>
        <w:bookmarkEnd w:id="1381"/>
        <w:bookmarkEnd w:id="1382"/>
        <w:bookmarkEnd w:id="1383"/>
        <w:bookmarkEnd w:id="1384"/>
        <w:bookmarkEnd w:id="1385"/>
      </w:docPartBody>
    </w:docPart>
    <w:docPart>
      <w:docPartPr>
        <w:name w:val="9BE46491A9644EA99735318AED12F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4E975-2B95-44A7-A82C-DB9D61D7DF97}"/>
      </w:docPartPr>
      <w:docPartBody>
        <w:p w:rsidR="00C13BB9" w:rsidRDefault="00F63C0A" w:rsidP="00F63C0A">
          <w:pPr>
            <w:pStyle w:val="9BE46491A9644EA99735318AED12F01C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86" w:name="Text8"/>
        <w:bookmarkStart w:id="1387" w:name="Text9"/>
        <w:bookmarkStart w:id="1388" w:name="Text10"/>
        <w:bookmarkStart w:id="1389" w:name="Text11"/>
        <w:bookmarkStart w:id="1390" w:name="Text1"/>
        <w:bookmarkStart w:id="1391" w:name="Text2"/>
        <w:bookmarkStart w:id="1392" w:name="Text7"/>
        <w:bookmarkStart w:id="1393" w:name="Text4"/>
        <w:bookmarkStart w:id="1394" w:name="Text5"/>
        <w:bookmarkStart w:id="1395" w:name="Text6"/>
        <w:bookmarkEnd w:id="1386"/>
        <w:bookmarkEnd w:id="1387"/>
        <w:bookmarkEnd w:id="1388"/>
        <w:bookmarkEnd w:id="1389"/>
        <w:bookmarkEnd w:id="1390"/>
        <w:bookmarkEnd w:id="1391"/>
        <w:bookmarkEnd w:id="1392"/>
        <w:bookmarkEnd w:id="1393"/>
        <w:bookmarkEnd w:id="1394"/>
        <w:bookmarkEnd w:id="1395"/>
      </w:docPartBody>
    </w:docPart>
    <w:docPart>
      <w:docPartPr>
        <w:name w:val="A4560A7BC0624E9BB47E192751D48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DE34E-9490-48D3-A112-BAE7240BC149}"/>
      </w:docPartPr>
      <w:docPartBody>
        <w:p w:rsidR="00C13BB9" w:rsidRDefault="00F63C0A" w:rsidP="00F63C0A">
          <w:pPr>
            <w:pStyle w:val="A4560A7BC0624E9BB47E192751D488BA"/>
          </w:pPr>
          <w:r>
            <w:rPr>
              <w:rStyle w:val="PlaceholderText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</w:docPartBody>
    </w:docPart>
    <w:docPart>
      <w:docPartPr>
        <w:name w:val="E5A1315165EC45399ECDB7EC4B3A9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D3D7B-6AF0-4BCD-B6D5-66967EFF9061}"/>
      </w:docPartPr>
      <w:docPartBody>
        <w:p w:rsidR="00C13BB9" w:rsidRDefault="00F63C0A" w:rsidP="00F63C0A">
          <w:pPr>
            <w:pStyle w:val="E5A1315165EC45399ECDB7EC4B3A9834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1396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1396"/>
        </w:p>
      </w:docPartBody>
    </w:docPart>
    <w:docPart>
      <w:docPartPr>
        <w:name w:val="9E9AB659C527455FA90E92E8AB55D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7AAF4-AF2D-4AF7-977D-54F66DFCEABE}"/>
      </w:docPartPr>
      <w:docPartBody>
        <w:p w:rsidR="00C13BB9" w:rsidRDefault="00F63C0A" w:rsidP="00F63C0A">
          <w:pPr>
            <w:pStyle w:val="9E9AB659C527455FA90E92E8AB55DD21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6"/>
                <w:enabled/>
                <w:calcOnExit w:val="0"/>
                <w:textInput/>
              </w:ffData>
            </w:fldChar>
          </w:r>
          <w:bookmarkStart w:id="1397" w:name="Text6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97"/>
        </w:p>
        <w:bookmarkStart w:id="1398" w:name="Text2"/>
        <w:bookmarkStart w:id="1399" w:name="Text7"/>
        <w:bookmarkStart w:id="1400" w:name="Text4"/>
        <w:bookmarkStart w:id="1401" w:name="Text5"/>
        <w:bookmarkStart w:id="1402" w:name="Text6"/>
        <w:bookmarkStart w:id="1403" w:name="Text8"/>
        <w:bookmarkStart w:id="1404" w:name="Text9"/>
        <w:bookmarkStart w:id="1405" w:name="Text10"/>
        <w:bookmarkStart w:id="1406" w:name="Text11"/>
        <w:bookmarkStart w:id="1407" w:name="Text1"/>
        <w:bookmarkEnd w:id="1398"/>
        <w:bookmarkEnd w:id="1399"/>
        <w:bookmarkEnd w:id="1400"/>
        <w:bookmarkEnd w:id="1401"/>
        <w:bookmarkEnd w:id="1402"/>
        <w:bookmarkEnd w:id="1403"/>
        <w:bookmarkEnd w:id="1404"/>
        <w:bookmarkEnd w:id="1405"/>
        <w:bookmarkEnd w:id="1406"/>
        <w:bookmarkEnd w:id="1407"/>
      </w:docPartBody>
    </w:docPart>
    <w:docPart>
      <w:docPartPr>
        <w:name w:val="D323D41AC32B473EB824D5E61906F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12418-62EE-420A-BA52-0FCE671AABC0}"/>
      </w:docPartPr>
      <w:docPartBody>
        <w:p w:rsidR="00C13BB9" w:rsidRDefault="00F63C0A" w:rsidP="00F63C0A">
          <w:pPr>
            <w:pStyle w:val="D323D41AC32B473EB824D5E61906F088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408" w:name="Text7"/>
        <w:bookmarkStart w:id="1409" w:name="Text8"/>
        <w:bookmarkStart w:id="1410" w:name="Text9"/>
        <w:bookmarkStart w:id="1411" w:name="Text10"/>
        <w:bookmarkStart w:id="1412" w:name="Text11"/>
        <w:bookmarkStart w:id="1413" w:name="Text1"/>
        <w:bookmarkStart w:id="1414" w:name="Text2"/>
        <w:bookmarkStart w:id="1415" w:name="Text7"/>
        <w:bookmarkStart w:id="1416" w:name="Text4"/>
        <w:bookmarkStart w:id="1417" w:name="Text6"/>
        <w:bookmarkStart w:id="1418" w:name="Text5"/>
        <w:bookmarkStart w:id="1419" w:name="Text7"/>
        <w:bookmarkStart w:id="1420" w:name="Text8"/>
        <w:bookmarkStart w:id="1421" w:name="Text9"/>
        <w:bookmarkStart w:id="1422" w:name="Text10"/>
        <w:bookmarkStart w:id="1423" w:name="Text11"/>
        <w:bookmarkStart w:id="1424" w:name="Text1"/>
        <w:bookmarkStart w:id="1425" w:name="Text2"/>
        <w:bookmarkStart w:id="1426" w:name="Text4"/>
        <w:bookmarkStart w:id="1427" w:name="Text5"/>
        <w:bookmarkStart w:id="1428" w:name="Text6"/>
        <w:bookmarkStart w:id="1429" w:name="Text8"/>
        <w:bookmarkStart w:id="1430" w:name="Text9"/>
        <w:bookmarkStart w:id="1431" w:name="Text10"/>
        <w:bookmarkStart w:id="1432" w:name="Text11"/>
        <w:bookmarkStart w:id="1433" w:name="Text1"/>
        <w:bookmarkStart w:id="1434" w:name="Text2"/>
        <w:bookmarkStart w:id="1435" w:name="Text7"/>
        <w:bookmarkStart w:id="1436" w:name="Text4"/>
        <w:bookmarkStart w:id="1437" w:name="Text5"/>
        <w:bookmarkStart w:id="1438" w:name="Text6"/>
        <w:bookmarkStart w:id="1439" w:name="Text5"/>
        <w:bookmarkStart w:id="1440" w:name="Text6"/>
        <w:bookmarkStart w:id="1441" w:name="Text2"/>
        <w:bookmarkStart w:id="1442" w:name="Text7"/>
        <w:bookmarkStart w:id="1443" w:name="Text4"/>
        <w:bookmarkStart w:id="1444" w:name="Text5"/>
        <w:bookmarkStart w:id="1445" w:name="Text6"/>
        <w:bookmarkStart w:id="1446" w:name="Text8"/>
        <w:bookmarkStart w:id="1447" w:name="Text9"/>
        <w:bookmarkStart w:id="1448" w:name="Text10"/>
        <w:bookmarkStart w:id="1449" w:name="Text11"/>
        <w:bookmarkStart w:id="1450" w:name="Text1"/>
        <w:bookmarkStart w:id="1451" w:name="Text7"/>
        <w:bookmarkStart w:id="1452" w:name="Text8"/>
        <w:bookmarkStart w:id="1453" w:name="Text9"/>
        <w:bookmarkStart w:id="1454" w:name="Text10"/>
        <w:bookmarkStart w:id="1455" w:name="Text11"/>
        <w:bookmarkStart w:id="1456" w:name="Text1"/>
        <w:bookmarkStart w:id="1457" w:name="Text2"/>
        <w:bookmarkStart w:id="1458" w:name="Text7"/>
        <w:bookmarkStart w:id="1459" w:name="Text4"/>
        <w:bookmarkStart w:id="1460" w:name="Text6"/>
        <w:bookmarkStart w:id="1461" w:name="Text5"/>
        <w:bookmarkStart w:id="1462" w:name="Text7"/>
        <w:bookmarkStart w:id="1463" w:name="Text8"/>
        <w:bookmarkStart w:id="1464" w:name="Text9"/>
        <w:bookmarkStart w:id="1465" w:name="Text10"/>
        <w:bookmarkStart w:id="1466" w:name="Text11"/>
        <w:bookmarkStart w:id="1467" w:name="Text1"/>
        <w:bookmarkStart w:id="1468" w:name="Text2"/>
        <w:bookmarkStart w:id="1469" w:name="Text4"/>
        <w:bookmarkStart w:id="1470" w:name="Text5"/>
        <w:bookmarkStart w:id="1471" w:name="Text6"/>
        <w:bookmarkStart w:id="1472" w:name="Text8"/>
        <w:bookmarkStart w:id="1473" w:name="Text9"/>
        <w:bookmarkStart w:id="1474" w:name="Text10"/>
        <w:bookmarkStart w:id="1475" w:name="Text11"/>
        <w:bookmarkStart w:id="1476" w:name="Text1"/>
        <w:bookmarkStart w:id="1477" w:name="Text2"/>
        <w:bookmarkStart w:id="1478" w:name="Text7"/>
        <w:bookmarkStart w:id="1479" w:name="Text4"/>
        <w:bookmarkStart w:id="1480" w:name="Text5"/>
        <w:bookmarkStart w:id="1481" w:name="Text6"/>
        <w:bookmarkStart w:id="1482" w:name="Text5"/>
        <w:bookmarkStart w:id="1483" w:name="Text6"/>
        <w:bookmarkStart w:id="1484" w:name="Text2"/>
        <w:bookmarkStart w:id="1485" w:name="Text7"/>
        <w:bookmarkStart w:id="1486" w:name="Text4"/>
        <w:bookmarkStart w:id="1487" w:name="Text5"/>
        <w:bookmarkStart w:id="1488" w:name="Text6"/>
        <w:bookmarkStart w:id="1489" w:name="Text8"/>
        <w:bookmarkStart w:id="1490" w:name="Text9"/>
        <w:bookmarkStart w:id="1491" w:name="Text10"/>
        <w:bookmarkStart w:id="1492" w:name="Text11"/>
        <w:bookmarkStart w:id="1493" w:name="Text1"/>
        <w:bookmarkStart w:id="1494" w:name="Text7"/>
        <w:bookmarkStart w:id="1495" w:name="Text8"/>
        <w:bookmarkStart w:id="1496" w:name="Text9"/>
        <w:bookmarkStart w:id="1497" w:name="Text10"/>
        <w:bookmarkStart w:id="1498" w:name="Text11"/>
        <w:bookmarkStart w:id="1499" w:name="Text1"/>
        <w:bookmarkStart w:id="1500" w:name="Text2"/>
        <w:bookmarkStart w:id="1501" w:name="Text7"/>
        <w:bookmarkStart w:id="1502" w:name="Text4"/>
        <w:bookmarkStart w:id="1503" w:name="Text6"/>
        <w:bookmarkStart w:id="1504" w:name="Text5"/>
        <w:bookmarkStart w:id="1505" w:name="Text7"/>
        <w:bookmarkStart w:id="1506" w:name="Text8"/>
        <w:bookmarkStart w:id="1507" w:name="Text9"/>
        <w:bookmarkStart w:id="1508" w:name="Text10"/>
        <w:bookmarkStart w:id="1509" w:name="Text11"/>
        <w:bookmarkStart w:id="1510" w:name="Text1"/>
        <w:bookmarkStart w:id="1511" w:name="Text2"/>
        <w:bookmarkStart w:id="1512" w:name="Text4"/>
        <w:bookmarkStart w:id="1513" w:name="Text5"/>
        <w:bookmarkStart w:id="1514" w:name="Text6"/>
        <w:bookmarkStart w:id="1515" w:name="Text8"/>
        <w:bookmarkStart w:id="1516" w:name="Text9"/>
        <w:bookmarkStart w:id="1517" w:name="Text10"/>
        <w:bookmarkStart w:id="1518" w:name="Text11"/>
        <w:bookmarkStart w:id="1519" w:name="Text1"/>
        <w:bookmarkStart w:id="1520" w:name="Text2"/>
        <w:bookmarkStart w:id="1521" w:name="Text7"/>
        <w:bookmarkStart w:id="1522" w:name="Text4"/>
        <w:bookmarkStart w:id="1523" w:name="Text5"/>
        <w:bookmarkStart w:id="1524" w:name="Text6"/>
        <w:bookmarkStart w:id="1525" w:name="Text5"/>
        <w:bookmarkStart w:id="1526" w:name="Text6"/>
        <w:bookmarkStart w:id="1527" w:name="Text2"/>
        <w:bookmarkStart w:id="1528" w:name="Text7"/>
        <w:bookmarkStart w:id="1529" w:name="Text4"/>
        <w:bookmarkStart w:id="1530" w:name="Text5"/>
        <w:bookmarkStart w:id="1531" w:name="Text6"/>
        <w:bookmarkStart w:id="1532" w:name="Text8"/>
        <w:bookmarkStart w:id="1533" w:name="Text9"/>
        <w:bookmarkStart w:id="1534" w:name="Text10"/>
        <w:bookmarkStart w:id="1535" w:name="Text11"/>
        <w:bookmarkStart w:id="1536" w:name="Text1"/>
        <w:bookmarkStart w:id="1537" w:name="Text8"/>
        <w:bookmarkStart w:id="1538" w:name="Text9"/>
        <w:bookmarkStart w:id="1539" w:name="Text10"/>
        <w:bookmarkStart w:id="1540" w:name="Text11"/>
        <w:bookmarkStart w:id="1541" w:name="Text1"/>
        <w:bookmarkStart w:id="1542" w:name="Text2"/>
        <w:bookmarkStart w:id="1543" w:name="Text7"/>
        <w:bookmarkStart w:id="1544" w:name="Text4"/>
        <w:bookmarkStart w:id="1545" w:name="Text6"/>
        <w:bookmarkStart w:id="1546" w:name="Text5"/>
        <w:bookmarkStart w:id="1547" w:name="Text8"/>
        <w:bookmarkStart w:id="1548" w:name="Text9"/>
        <w:bookmarkStart w:id="1549" w:name="Text10"/>
        <w:bookmarkStart w:id="1550" w:name="Text11"/>
        <w:bookmarkStart w:id="1551" w:name="Text1"/>
        <w:bookmarkStart w:id="1552" w:name="Text2"/>
        <w:bookmarkStart w:id="1553" w:name="Text7"/>
        <w:bookmarkStart w:id="1554" w:name="Text4"/>
        <w:bookmarkStart w:id="1555" w:name="Text6"/>
        <w:bookmarkStart w:id="1556" w:name="Text5"/>
        <w:bookmarkEnd w:id="1408"/>
        <w:bookmarkEnd w:id="1409"/>
        <w:bookmarkEnd w:id="1410"/>
        <w:bookmarkEnd w:id="1411"/>
        <w:bookmarkEnd w:id="1412"/>
        <w:bookmarkEnd w:id="1413"/>
        <w:bookmarkEnd w:id="1414"/>
        <w:bookmarkEnd w:id="1415"/>
        <w:bookmarkEnd w:id="1416"/>
        <w:bookmarkEnd w:id="1417"/>
        <w:bookmarkEnd w:id="1418"/>
        <w:bookmarkEnd w:id="1419"/>
        <w:bookmarkEnd w:id="1420"/>
        <w:bookmarkEnd w:id="1421"/>
        <w:bookmarkEnd w:id="1422"/>
        <w:bookmarkEnd w:id="1423"/>
        <w:bookmarkEnd w:id="1424"/>
        <w:bookmarkEnd w:id="1425"/>
        <w:bookmarkEnd w:id="1426"/>
        <w:bookmarkEnd w:id="1427"/>
        <w:bookmarkEnd w:id="1428"/>
        <w:bookmarkEnd w:id="1429"/>
        <w:bookmarkEnd w:id="1430"/>
        <w:bookmarkEnd w:id="1431"/>
        <w:bookmarkEnd w:id="1432"/>
        <w:bookmarkEnd w:id="1433"/>
        <w:bookmarkEnd w:id="1434"/>
        <w:bookmarkEnd w:id="1435"/>
        <w:bookmarkEnd w:id="1436"/>
        <w:bookmarkEnd w:id="1437"/>
        <w:bookmarkEnd w:id="1438"/>
        <w:bookmarkEnd w:id="1439"/>
        <w:bookmarkEnd w:id="1440"/>
        <w:bookmarkEnd w:id="1441"/>
        <w:bookmarkEnd w:id="1442"/>
        <w:bookmarkEnd w:id="1443"/>
        <w:bookmarkEnd w:id="1444"/>
        <w:bookmarkEnd w:id="1445"/>
        <w:bookmarkEnd w:id="1446"/>
        <w:bookmarkEnd w:id="1447"/>
        <w:bookmarkEnd w:id="1448"/>
        <w:bookmarkEnd w:id="1449"/>
        <w:bookmarkEnd w:id="1450"/>
        <w:bookmarkEnd w:id="1451"/>
        <w:bookmarkEnd w:id="1452"/>
        <w:bookmarkEnd w:id="1453"/>
        <w:bookmarkEnd w:id="1454"/>
        <w:bookmarkEnd w:id="1455"/>
        <w:bookmarkEnd w:id="1456"/>
        <w:bookmarkEnd w:id="1457"/>
        <w:bookmarkEnd w:id="1458"/>
        <w:bookmarkEnd w:id="1459"/>
        <w:bookmarkEnd w:id="1460"/>
        <w:bookmarkEnd w:id="1461"/>
        <w:bookmarkEnd w:id="1462"/>
        <w:bookmarkEnd w:id="1463"/>
        <w:bookmarkEnd w:id="1464"/>
        <w:bookmarkEnd w:id="1465"/>
        <w:bookmarkEnd w:id="1466"/>
        <w:bookmarkEnd w:id="1467"/>
        <w:bookmarkEnd w:id="1468"/>
        <w:bookmarkEnd w:id="1469"/>
        <w:bookmarkEnd w:id="1470"/>
        <w:bookmarkEnd w:id="1471"/>
        <w:bookmarkEnd w:id="1472"/>
        <w:bookmarkEnd w:id="1473"/>
        <w:bookmarkEnd w:id="1474"/>
        <w:bookmarkEnd w:id="1475"/>
        <w:bookmarkEnd w:id="1476"/>
        <w:bookmarkEnd w:id="1477"/>
        <w:bookmarkEnd w:id="1478"/>
        <w:bookmarkEnd w:id="1479"/>
        <w:bookmarkEnd w:id="1480"/>
        <w:bookmarkEnd w:id="1481"/>
        <w:bookmarkEnd w:id="1482"/>
        <w:bookmarkEnd w:id="1483"/>
        <w:bookmarkEnd w:id="1484"/>
        <w:bookmarkEnd w:id="1485"/>
        <w:bookmarkEnd w:id="1486"/>
        <w:bookmarkEnd w:id="1487"/>
        <w:bookmarkEnd w:id="1488"/>
        <w:bookmarkEnd w:id="1489"/>
        <w:bookmarkEnd w:id="1490"/>
        <w:bookmarkEnd w:id="1491"/>
        <w:bookmarkEnd w:id="1492"/>
        <w:bookmarkEnd w:id="1493"/>
        <w:bookmarkEnd w:id="1494"/>
        <w:bookmarkEnd w:id="1495"/>
        <w:bookmarkEnd w:id="1496"/>
        <w:bookmarkEnd w:id="1497"/>
        <w:bookmarkEnd w:id="1498"/>
        <w:bookmarkEnd w:id="1499"/>
        <w:bookmarkEnd w:id="1500"/>
        <w:bookmarkEnd w:id="1501"/>
        <w:bookmarkEnd w:id="1502"/>
        <w:bookmarkEnd w:id="1503"/>
        <w:bookmarkEnd w:id="1504"/>
        <w:bookmarkEnd w:id="1505"/>
        <w:bookmarkEnd w:id="1506"/>
        <w:bookmarkEnd w:id="1507"/>
        <w:bookmarkEnd w:id="1508"/>
        <w:bookmarkEnd w:id="1509"/>
        <w:bookmarkEnd w:id="1510"/>
        <w:bookmarkEnd w:id="1511"/>
        <w:bookmarkEnd w:id="1512"/>
        <w:bookmarkEnd w:id="1513"/>
        <w:bookmarkEnd w:id="1514"/>
        <w:bookmarkEnd w:id="1515"/>
        <w:bookmarkEnd w:id="1516"/>
        <w:bookmarkEnd w:id="1517"/>
        <w:bookmarkEnd w:id="1518"/>
        <w:bookmarkEnd w:id="1519"/>
        <w:bookmarkEnd w:id="1520"/>
        <w:bookmarkEnd w:id="1521"/>
        <w:bookmarkEnd w:id="1522"/>
        <w:bookmarkEnd w:id="1523"/>
        <w:bookmarkEnd w:id="1524"/>
        <w:bookmarkEnd w:id="1525"/>
        <w:bookmarkEnd w:id="1526"/>
        <w:bookmarkEnd w:id="1527"/>
        <w:bookmarkEnd w:id="1528"/>
        <w:bookmarkEnd w:id="1529"/>
        <w:bookmarkEnd w:id="1530"/>
        <w:bookmarkEnd w:id="1531"/>
        <w:bookmarkEnd w:id="1532"/>
        <w:bookmarkEnd w:id="1533"/>
        <w:bookmarkEnd w:id="1534"/>
        <w:bookmarkEnd w:id="1535"/>
        <w:bookmarkEnd w:id="1536"/>
        <w:bookmarkEnd w:id="1537"/>
        <w:bookmarkEnd w:id="1538"/>
        <w:bookmarkEnd w:id="1539"/>
        <w:bookmarkEnd w:id="1540"/>
        <w:bookmarkEnd w:id="1541"/>
        <w:bookmarkEnd w:id="1542"/>
        <w:bookmarkEnd w:id="1543"/>
        <w:bookmarkEnd w:id="1544"/>
        <w:bookmarkEnd w:id="1545"/>
        <w:bookmarkEnd w:id="1546"/>
        <w:bookmarkEnd w:id="1547"/>
        <w:bookmarkEnd w:id="1548"/>
        <w:bookmarkEnd w:id="1549"/>
        <w:bookmarkEnd w:id="1550"/>
        <w:bookmarkEnd w:id="1551"/>
        <w:bookmarkEnd w:id="1552"/>
        <w:bookmarkEnd w:id="1553"/>
        <w:bookmarkEnd w:id="1554"/>
        <w:bookmarkEnd w:id="1555"/>
        <w:bookmarkEnd w:id="1556"/>
      </w:docPartBody>
    </w:docPart>
    <w:docPart>
      <w:docPartPr>
        <w:name w:val="2DB2AA51FC5249DB97C97924A0C85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1B55C-81FC-4AEA-B6E1-ADACBDDB7C96}"/>
      </w:docPartPr>
      <w:docPartBody>
        <w:p w:rsidR="00C13BB9" w:rsidRDefault="00F63C0A" w:rsidP="00F63C0A">
          <w:pPr>
            <w:pStyle w:val="2DB2AA51FC5249DB97C97924A0C85850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557" w:name="Text5"/>
        <w:bookmarkStart w:id="1558" w:name="Text7"/>
        <w:bookmarkStart w:id="1559" w:name="Text8"/>
        <w:bookmarkStart w:id="1560" w:name="Text9"/>
        <w:bookmarkStart w:id="1561" w:name="Text10"/>
        <w:bookmarkStart w:id="1562" w:name="Text11"/>
        <w:bookmarkStart w:id="1563" w:name="Text1"/>
        <w:bookmarkStart w:id="1564" w:name="Text2"/>
        <w:bookmarkStart w:id="1565" w:name="Text7"/>
        <w:bookmarkStart w:id="1566" w:name="Text4"/>
        <w:bookmarkStart w:id="1567" w:name="Text6"/>
        <w:bookmarkStart w:id="1568" w:name="Text5"/>
        <w:bookmarkStart w:id="1569" w:name="Text7"/>
        <w:bookmarkStart w:id="1570" w:name="Text8"/>
        <w:bookmarkStart w:id="1571" w:name="Text9"/>
        <w:bookmarkStart w:id="1572" w:name="Text10"/>
        <w:bookmarkStart w:id="1573" w:name="Text11"/>
        <w:bookmarkStart w:id="1574" w:name="Text1"/>
        <w:bookmarkStart w:id="1575" w:name="Text2"/>
        <w:bookmarkStart w:id="1576" w:name="Text4"/>
        <w:bookmarkStart w:id="1577" w:name="Text5"/>
        <w:bookmarkStart w:id="1578" w:name="Text6"/>
        <w:bookmarkStart w:id="1579" w:name="Text8"/>
        <w:bookmarkStart w:id="1580" w:name="Text9"/>
        <w:bookmarkStart w:id="1581" w:name="Text10"/>
        <w:bookmarkStart w:id="1582" w:name="Text11"/>
        <w:bookmarkStart w:id="1583" w:name="Text1"/>
        <w:bookmarkStart w:id="1584" w:name="Text2"/>
        <w:bookmarkStart w:id="1585" w:name="Text7"/>
        <w:bookmarkStart w:id="1586" w:name="Text4"/>
        <w:bookmarkStart w:id="1587" w:name="Text5"/>
        <w:bookmarkStart w:id="1588" w:name="Text6"/>
        <w:bookmarkStart w:id="1589" w:name="Text5"/>
        <w:bookmarkStart w:id="1590" w:name="Text6"/>
        <w:bookmarkStart w:id="1591" w:name="Text2"/>
        <w:bookmarkStart w:id="1592" w:name="Text7"/>
        <w:bookmarkStart w:id="1593" w:name="Text4"/>
        <w:bookmarkStart w:id="1594" w:name="Text5"/>
        <w:bookmarkStart w:id="1595" w:name="Text6"/>
        <w:bookmarkStart w:id="1596" w:name="Text8"/>
        <w:bookmarkStart w:id="1597" w:name="Text9"/>
        <w:bookmarkStart w:id="1598" w:name="Text10"/>
        <w:bookmarkStart w:id="1599" w:name="Text11"/>
        <w:bookmarkStart w:id="1600" w:name="Text1"/>
        <w:bookmarkStart w:id="1601" w:name="Text8"/>
        <w:bookmarkStart w:id="1602" w:name="Text9"/>
        <w:bookmarkStart w:id="1603" w:name="Text10"/>
        <w:bookmarkStart w:id="1604" w:name="Text11"/>
        <w:bookmarkStart w:id="1605" w:name="Text1"/>
        <w:bookmarkStart w:id="1606" w:name="Text2"/>
        <w:bookmarkStart w:id="1607" w:name="Text7"/>
        <w:bookmarkStart w:id="1608" w:name="Text4"/>
        <w:bookmarkStart w:id="1609" w:name="Text5"/>
        <w:bookmarkStart w:id="1610" w:name="Text6"/>
        <w:bookmarkStart w:id="1611" w:name="Text8"/>
        <w:bookmarkStart w:id="1612" w:name="Text9"/>
        <w:bookmarkStart w:id="1613" w:name="Text10"/>
        <w:bookmarkStart w:id="1614" w:name="Text11"/>
        <w:bookmarkStart w:id="1615" w:name="Text1"/>
        <w:bookmarkStart w:id="1616" w:name="Text2"/>
        <w:bookmarkStart w:id="1617" w:name="Text7"/>
        <w:bookmarkStart w:id="1618" w:name="Text4"/>
        <w:bookmarkStart w:id="1619" w:name="Text5"/>
        <w:bookmarkStart w:id="1620" w:name="Text6"/>
        <w:bookmarkStart w:id="1621" w:name="Text8"/>
        <w:bookmarkStart w:id="1622" w:name="Text9"/>
        <w:bookmarkStart w:id="1623" w:name="Text10"/>
        <w:bookmarkStart w:id="1624" w:name="Text11"/>
        <w:bookmarkStart w:id="1625" w:name="Text1"/>
        <w:bookmarkStart w:id="1626" w:name="Text2"/>
        <w:bookmarkStart w:id="1627" w:name="Text7"/>
        <w:bookmarkStart w:id="1628" w:name="Text4"/>
        <w:bookmarkStart w:id="1629" w:name="Text5"/>
        <w:bookmarkStart w:id="1630" w:name="Text6"/>
        <w:bookmarkStart w:id="1631" w:name="Text8"/>
        <w:bookmarkStart w:id="1632" w:name="Text9"/>
        <w:bookmarkStart w:id="1633" w:name="Text10"/>
        <w:bookmarkStart w:id="1634" w:name="Text11"/>
        <w:bookmarkStart w:id="1635" w:name="Text1"/>
        <w:bookmarkStart w:id="1636" w:name="Text2"/>
        <w:bookmarkStart w:id="1637" w:name="Text7"/>
        <w:bookmarkStart w:id="1638" w:name="Text4"/>
        <w:bookmarkStart w:id="1639" w:name="Text5"/>
        <w:bookmarkStart w:id="1640" w:name="Text6"/>
        <w:bookmarkStart w:id="1641" w:name="Text8"/>
        <w:bookmarkStart w:id="1642" w:name="Text9"/>
        <w:bookmarkStart w:id="1643" w:name="Text10"/>
        <w:bookmarkStart w:id="1644" w:name="Text11"/>
        <w:bookmarkStart w:id="1645" w:name="Text1"/>
        <w:bookmarkStart w:id="1646" w:name="Text2"/>
        <w:bookmarkStart w:id="1647" w:name="Text7"/>
        <w:bookmarkStart w:id="1648" w:name="Text4"/>
        <w:bookmarkStart w:id="1649" w:name="Text5"/>
        <w:bookmarkStart w:id="1650" w:name="Text6"/>
        <w:bookmarkStart w:id="1651" w:name="Text8"/>
        <w:bookmarkStart w:id="1652" w:name="Text9"/>
        <w:bookmarkStart w:id="1653" w:name="Text10"/>
        <w:bookmarkStart w:id="1654" w:name="Text11"/>
        <w:bookmarkStart w:id="1655" w:name="Text1"/>
        <w:bookmarkStart w:id="1656" w:name="Text2"/>
        <w:bookmarkStart w:id="1657" w:name="Text7"/>
        <w:bookmarkStart w:id="1658" w:name="Text4"/>
        <w:bookmarkStart w:id="1659" w:name="Text5"/>
        <w:bookmarkStart w:id="1660" w:name="Text6"/>
        <w:bookmarkStart w:id="1661" w:name="Text8"/>
        <w:bookmarkStart w:id="1662" w:name="Text9"/>
        <w:bookmarkStart w:id="1663" w:name="Text10"/>
        <w:bookmarkStart w:id="1664" w:name="Text11"/>
        <w:bookmarkStart w:id="1665" w:name="Text1"/>
        <w:bookmarkStart w:id="1666" w:name="Text2"/>
        <w:bookmarkStart w:id="1667" w:name="Text7"/>
        <w:bookmarkStart w:id="1668" w:name="Text4"/>
        <w:bookmarkStart w:id="1669" w:name="Text5"/>
        <w:bookmarkStart w:id="1670" w:name="Text6"/>
        <w:bookmarkStart w:id="1671" w:name="Text7"/>
        <w:bookmarkStart w:id="1672" w:name="Text8"/>
        <w:bookmarkStart w:id="1673" w:name="Text9"/>
        <w:bookmarkStart w:id="1674" w:name="Text10"/>
        <w:bookmarkStart w:id="1675" w:name="Text11"/>
        <w:bookmarkStart w:id="1676" w:name="Text1"/>
        <w:bookmarkStart w:id="1677" w:name="Text2"/>
        <w:bookmarkStart w:id="1678" w:name="Text4"/>
        <w:bookmarkStart w:id="1679" w:name="Text6"/>
        <w:bookmarkStart w:id="1680" w:name="Text5"/>
        <w:bookmarkEnd w:id="1557"/>
        <w:bookmarkEnd w:id="1558"/>
        <w:bookmarkEnd w:id="1559"/>
        <w:bookmarkEnd w:id="1560"/>
        <w:bookmarkEnd w:id="1561"/>
        <w:bookmarkEnd w:id="1562"/>
        <w:bookmarkEnd w:id="1563"/>
        <w:bookmarkEnd w:id="1564"/>
        <w:bookmarkEnd w:id="1565"/>
        <w:bookmarkEnd w:id="1566"/>
        <w:bookmarkEnd w:id="1567"/>
        <w:bookmarkEnd w:id="1568"/>
        <w:bookmarkEnd w:id="1569"/>
        <w:bookmarkEnd w:id="1570"/>
        <w:bookmarkEnd w:id="1571"/>
        <w:bookmarkEnd w:id="1572"/>
        <w:bookmarkEnd w:id="1573"/>
        <w:bookmarkEnd w:id="1574"/>
        <w:bookmarkEnd w:id="1575"/>
        <w:bookmarkEnd w:id="1576"/>
        <w:bookmarkEnd w:id="1577"/>
        <w:bookmarkEnd w:id="1578"/>
        <w:bookmarkEnd w:id="1579"/>
        <w:bookmarkEnd w:id="1580"/>
        <w:bookmarkEnd w:id="1581"/>
        <w:bookmarkEnd w:id="1582"/>
        <w:bookmarkEnd w:id="1583"/>
        <w:bookmarkEnd w:id="1584"/>
        <w:bookmarkEnd w:id="1585"/>
        <w:bookmarkEnd w:id="1586"/>
        <w:bookmarkEnd w:id="1587"/>
        <w:bookmarkEnd w:id="1588"/>
        <w:bookmarkEnd w:id="1589"/>
        <w:bookmarkEnd w:id="1590"/>
        <w:bookmarkEnd w:id="1591"/>
        <w:bookmarkEnd w:id="1592"/>
        <w:bookmarkEnd w:id="1593"/>
        <w:bookmarkEnd w:id="1594"/>
        <w:bookmarkEnd w:id="1595"/>
        <w:bookmarkEnd w:id="1596"/>
        <w:bookmarkEnd w:id="1597"/>
        <w:bookmarkEnd w:id="1598"/>
        <w:bookmarkEnd w:id="1599"/>
        <w:bookmarkEnd w:id="1600"/>
        <w:bookmarkEnd w:id="1601"/>
        <w:bookmarkEnd w:id="1602"/>
        <w:bookmarkEnd w:id="1603"/>
        <w:bookmarkEnd w:id="1604"/>
        <w:bookmarkEnd w:id="1605"/>
        <w:bookmarkEnd w:id="1606"/>
        <w:bookmarkEnd w:id="1607"/>
        <w:bookmarkEnd w:id="1608"/>
        <w:bookmarkEnd w:id="1609"/>
        <w:bookmarkEnd w:id="1610"/>
        <w:bookmarkEnd w:id="1611"/>
        <w:bookmarkEnd w:id="1612"/>
        <w:bookmarkEnd w:id="1613"/>
        <w:bookmarkEnd w:id="1614"/>
        <w:bookmarkEnd w:id="1615"/>
        <w:bookmarkEnd w:id="1616"/>
        <w:bookmarkEnd w:id="1617"/>
        <w:bookmarkEnd w:id="1618"/>
        <w:bookmarkEnd w:id="1619"/>
        <w:bookmarkEnd w:id="1620"/>
        <w:bookmarkEnd w:id="1621"/>
        <w:bookmarkEnd w:id="1622"/>
        <w:bookmarkEnd w:id="1623"/>
        <w:bookmarkEnd w:id="1624"/>
        <w:bookmarkEnd w:id="1625"/>
        <w:bookmarkEnd w:id="1626"/>
        <w:bookmarkEnd w:id="1627"/>
        <w:bookmarkEnd w:id="1628"/>
        <w:bookmarkEnd w:id="1629"/>
        <w:bookmarkEnd w:id="1630"/>
        <w:bookmarkEnd w:id="1631"/>
        <w:bookmarkEnd w:id="1632"/>
        <w:bookmarkEnd w:id="1633"/>
        <w:bookmarkEnd w:id="1634"/>
        <w:bookmarkEnd w:id="1635"/>
        <w:bookmarkEnd w:id="1636"/>
        <w:bookmarkEnd w:id="1637"/>
        <w:bookmarkEnd w:id="1638"/>
        <w:bookmarkEnd w:id="1639"/>
        <w:bookmarkEnd w:id="1640"/>
        <w:bookmarkEnd w:id="1641"/>
        <w:bookmarkEnd w:id="1642"/>
        <w:bookmarkEnd w:id="1643"/>
        <w:bookmarkEnd w:id="1644"/>
        <w:bookmarkEnd w:id="1645"/>
        <w:bookmarkEnd w:id="1646"/>
        <w:bookmarkEnd w:id="1647"/>
        <w:bookmarkEnd w:id="1648"/>
        <w:bookmarkEnd w:id="1649"/>
        <w:bookmarkEnd w:id="1650"/>
        <w:bookmarkEnd w:id="1651"/>
        <w:bookmarkEnd w:id="1652"/>
        <w:bookmarkEnd w:id="1653"/>
        <w:bookmarkEnd w:id="1654"/>
        <w:bookmarkEnd w:id="1655"/>
        <w:bookmarkEnd w:id="1656"/>
        <w:bookmarkEnd w:id="1657"/>
        <w:bookmarkEnd w:id="1658"/>
        <w:bookmarkEnd w:id="1659"/>
        <w:bookmarkEnd w:id="1660"/>
        <w:bookmarkEnd w:id="1661"/>
        <w:bookmarkEnd w:id="1662"/>
        <w:bookmarkEnd w:id="1663"/>
        <w:bookmarkEnd w:id="1664"/>
        <w:bookmarkEnd w:id="1665"/>
        <w:bookmarkEnd w:id="1666"/>
        <w:bookmarkEnd w:id="1667"/>
        <w:bookmarkEnd w:id="1668"/>
        <w:bookmarkEnd w:id="1669"/>
        <w:bookmarkEnd w:id="1670"/>
        <w:bookmarkEnd w:id="1671"/>
        <w:bookmarkEnd w:id="1672"/>
        <w:bookmarkEnd w:id="1673"/>
        <w:bookmarkEnd w:id="1674"/>
        <w:bookmarkEnd w:id="1675"/>
        <w:bookmarkEnd w:id="1676"/>
        <w:bookmarkEnd w:id="1677"/>
        <w:bookmarkEnd w:id="1678"/>
        <w:bookmarkEnd w:id="1679"/>
        <w:bookmarkEnd w:id="1680"/>
      </w:docPartBody>
    </w:docPart>
    <w:docPart>
      <w:docPartPr>
        <w:name w:val="2412D03F66544436B500A4A3B56E7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7A3BC-0723-4F3D-9AD2-93494440DD01}"/>
      </w:docPartPr>
      <w:docPartBody>
        <w:p w:rsidR="00EE6FA1" w:rsidRDefault="00F63C0A">
          <w:pPr>
            <w:pStyle w:val="2412D03F66544436B500A4A3B56E7DEC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681" w:name="Text8"/>
        <w:bookmarkStart w:id="1682" w:name="Text9"/>
        <w:bookmarkStart w:id="1683" w:name="Text10"/>
        <w:bookmarkStart w:id="1684" w:name="Text11"/>
        <w:bookmarkStart w:id="1685" w:name="Text1"/>
        <w:bookmarkStart w:id="1686" w:name="Text2"/>
        <w:bookmarkStart w:id="1687" w:name="Text7"/>
        <w:bookmarkStart w:id="1688" w:name="Text4"/>
        <w:bookmarkStart w:id="1689" w:name="Text6"/>
        <w:bookmarkStart w:id="1690" w:name="Text5"/>
        <w:bookmarkStart w:id="1691" w:name="Text8"/>
        <w:bookmarkStart w:id="1692" w:name="Text9"/>
        <w:bookmarkStart w:id="1693" w:name="Text10"/>
        <w:bookmarkStart w:id="1694" w:name="Text11"/>
        <w:bookmarkStart w:id="1695" w:name="Text1"/>
        <w:bookmarkStart w:id="1696" w:name="Text2"/>
        <w:bookmarkStart w:id="1697" w:name="Text7"/>
        <w:bookmarkStart w:id="1698" w:name="Text4"/>
        <w:bookmarkStart w:id="1699" w:name="Text6"/>
        <w:bookmarkStart w:id="1700" w:name="Text5"/>
        <w:bookmarkEnd w:id="1681"/>
        <w:bookmarkEnd w:id="1682"/>
        <w:bookmarkEnd w:id="1683"/>
        <w:bookmarkEnd w:id="1684"/>
        <w:bookmarkEnd w:id="1685"/>
        <w:bookmarkEnd w:id="1686"/>
        <w:bookmarkEnd w:id="1687"/>
        <w:bookmarkEnd w:id="1688"/>
        <w:bookmarkEnd w:id="1689"/>
        <w:bookmarkEnd w:id="1690"/>
        <w:bookmarkEnd w:id="1691"/>
        <w:bookmarkEnd w:id="1692"/>
        <w:bookmarkEnd w:id="1693"/>
        <w:bookmarkEnd w:id="1694"/>
        <w:bookmarkEnd w:id="1695"/>
        <w:bookmarkEnd w:id="1696"/>
        <w:bookmarkEnd w:id="1697"/>
        <w:bookmarkEnd w:id="1698"/>
        <w:bookmarkEnd w:id="1699"/>
        <w:bookmarkEnd w:id="1700"/>
      </w:docPartBody>
    </w:docPart>
    <w:docPart>
      <w:docPartPr>
        <w:name w:val="64BC9854A9A24E95A39EE44861864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8824A-8ED9-4F51-8A87-F847D6F1B7F5}"/>
      </w:docPartPr>
      <w:docPartBody>
        <w:p w:rsidR="00EE6FA1" w:rsidRDefault="00EC7BF4" w:rsidP="00EC7BF4">
          <w:pPr>
            <w:pStyle w:val="64BC9854A9A24E95A39EE4486186422C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701" w:name="Text5"/>
        <w:bookmarkStart w:id="1702" w:name="Text7"/>
        <w:bookmarkStart w:id="1703" w:name="Text8"/>
        <w:bookmarkStart w:id="1704" w:name="Text9"/>
        <w:bookmarkStart w:id="1705" w:name="Text10"/>
        <w:bookmarkStart w:id="1706" w:name="Text11"/>
        <w:bookmarkStart w:id="1707" w:name="Text1"/>
        <w:bookmarkStart w:id="1708" w:name="Text2"/>
        <w:bookmarkStart w:id="1709" w:name="Text4"/>
        <w:bookmarkStart w:id="1710" w:name="Text6"/>
        <w:bookmarkStart w:id="1711" w:name="Text8"/>
        <w:bookmarkStart w:id="1712" w:name="Text9"/>
        <w:bookmarkStart w:id="1713" w:name="Text10"/>
        <w:bookmarkStart w:id="1714" w:name="Text11"/>
        <w:bookmarkStart w:id="1715" w:name="Text1"/>
        <w:bookmarkStart w:id="1716" w:name="Text2"/>
        <w:bookmarkStart w:id="1717" w:name="Text7"/>
        <w:bookmarkStart w:id="1718" w:name="Text4"/>
        <w:bookmarkStart w:id="1719" w:name="Text5"/>
        <w:bookmarkStart w:id="1720" w:name="Text6"/>
        <w:bookmarkStart w:id="1721" w:name="Text8"/>
        <w:bookmarkStart w:id="1722" w:name="Text9"/>
        <w:bookmarkStart w:id="1723" w:name="Text10"/>
        <w:bookmarkStart w:id="1724" w:name="Text11"/>
        <w:bookmarkStart w:id="1725" w:name="Text1"/>
        <w:bookmarkStart w:id="1726" w:name="Text2"/>
        <w:bookmarkStart w:id="1727" w:name="Text7"/>
        <w:bookmarkStart w:id="1728" w:name="Text4"/>
        <w:bookmarkStart w:id="1729" w:name="Text5"/>
        <w:bookmarkStart w:id="1730" w:name="Text6"/>
        <w:bookmarkStart w:id="1731" w:name="Text7"/>
        <w:bookmarkStart w:id="1732" w:name="Text8"/>
        <w:bookmarkStart w:id="1733" w:name="Text9"/>
        <w:bookmarkStart w:id="1734" w:name="Text10"/>
        <w:bookmarkStart w:id="1735" w:name="Text11"/>
        <w:bookmarkStart w:id="1736" w:name="Text1"/>
        <w:bookmarkStart w:id="1737" w:name="Text2"/>
        <w:bookmarkStart w:id="1738" w:name="Text4"/>
        <w:bookmarkStart w:id="1739" w:name="Text6"/>
        <w:bookmarkStart w:id="1740" w:name="Text5"/>
        <w:bookmarkEnd w:id="1701"/>
        <w:bookmarkEnd w:id="1702"/>
        <w:bookmarkEnd w:id="1703"/>
        <w:bookmarkEnd w:id="1704"/>
        <w:bookmarkEnd w:id="1705"/>
        <w:bookmarkEnd w:id="1706"/>
        <w:bookmarkEnd w:id="1707"/>
        <w:bookmarkEnd w:id="1708"/>
        <w:bookmarkEnd w:id="1709"/>
        <w:bookmarkEnd w:id="1710"/>
        <w:bookmarkEnd w:id="1711"/>
        <w:bookmarkEnd w:id="1712"/>
        <w:bookmarkEnd w:id="1713"/>
        <w:bookmarkEnd w:id="1714"/>
        <w:bookmarkEnd w:id="1715"/>
        <w:bookmarkEnd w:id="1716"/>
        <w:bookmarkEnd w:id="1717"/>
        <w:bookmarkEnd w:id="1718"/>
        <w:bookmarkEnd w:id="1719"/>
        <w:bookmarkEnd w:id="1720"/>
        <w:bookmarkEnd w:id="1721"/>
        <w:bookmarkEnd w:id="1722"/>
        <w:bookmarkEnd w:id="1723"/>
        <w:bookmarkEnd w:id="1724"/>
        <w:bookmarkEnd w:id="1725"/>
        <w:bookmarkEnd w:id="1726"/>
        <w:bookmarkEnd w:id="1727"/>
        <w:bookmarkEnd w:id="1728"/>
        <w:bookmarkEnd w:id="1729"/>
        <w:bookmarkEnd w:id="1730"/>
        <w:bookmarkEnd w:id="1731"/>
        <w:bookmarkEnd w:id="1732"/>
        <w:bookmarkEnd w:id="1733"/>
        <w:bookmarkEnd w:id="1734"/>
        <w:bookmarkEnd w:id="1735"/>
        <w:bookmarkEnd w:id="1736"/>
        <w:bookmarkEnd w:id="1737"/>
        <w:bookmarkEnd w:id="1738"/>
        <w:bookmarkEnd w:id="1739"/>
        <w:bookmarkEnd w:id="1740"/>
      </w:docPartBody>
    </w:docPart>
    <w:docPart>
      <w:docPartPr>
        <w:name w:val="CAC1F871C4484D4EB98C7379FA499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7CFC8-36C3-46C4-9DF5-ABB9FE246A35}"/>
      </w:docPartPr>
      <w:docPartBody>
        <w:p w:rsidR="00EE6FA1" w:rsidRDefault="00EC7BF4">
          <w:pPr>
            <w:pStyle w:val="CAC1F871C4484D4EB98C7379FA499597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783A990FDED0431F8D40669B2870D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65C06-8D6C-4AC3-8967-01828664F99C}"/>
      </w:docPartPr>
      <w:docPartBody>
        <w:p w:rsidR="00EE6FA1" w:rsidRDefault="00EC7BF4">
          <w:pPr>
            <w:pStyle w:val="783A990FDED0431F8D40669B2870D1BD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1741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1741"/>
        </w:p>
        <w:bookmarkStart w:id="1742" w:name="Text5"/>
        <w:bookmarkStart w:id="1743" w:name="Text7"/>
        <w:bookmarkStart w:id="1744" w:name="Text8"/>
        <w:bookmarkStart w:id="1745" w:name="Text9"/>
        <w:bookmarkStart w:id="1746" w:name="Text10"/>
        <w:bookmarkStart w:id="1747" w:name="Text11"/>
        <w:bookmarkStart w:id="1748" w:name="Text1"/>
        <w:bookmarkStart w:id="1749" w:name="Text2"/>
        <w:bookmarkStart w:id="1750" w:name="Text4"/>
        <w:bookmarkStart w:id="1751" w:name="Text6"/>
        <w:bookmarkStart w:id="1752" w:name="Text8"/>
        <w:bookmarkStart w:id="1753" w:name="Text9"/>
        <w:bookmarkStart w:id="1754" w:name="Text10"/>
        <w:bookmarkStart w:id="1755" w:name="Text11"/>
        <w:bookmarkStart w:id="1756" w:name="Text1"/>
        <w:bookmarkStart w:id="1757" w:name="Text2"/>
        <w:bookmarkStart w:id="1758" w:name="Text7"/>
        <w:bookmarkStart w:id="1759" w:name="Text4"/>
        <w:bookmarkStart w:id="1760" w:name="Text6"/>
        <w:bookmarkStart w:id="1761" w:name="Text5"/>
        <w:bookmarkStart w:id="1762" w:name="Text7"/>
        <w:bookmarkStart w:id="1763" w:name="Text8"/>
        <w:bookmarkStart w:id="1764" w:name="Text9"/>
        <w:bookmarkStart w:id="1765" w:name="Text10"/>
        <w:bookmarkStart w:id="1766" w:name="Text11"/>
        <w:bookmarkStart w:id="1767" w:name="Text1"/>
        <w:bookmarkStart w:id="1768" w:name="Text2"/>
        <w:bookmarkStart w:id="1769" w:name="Text4"/>
        <w:bookmarkStart w:id="1770" w:name="Text5"/>
        <w:bookmarkStart w:id="1771" w:name="Text6"/>
        <w:bookmarkStart w:id="1772" w:name="Text5"/>
        <w:bookmarkStart w:id="1773" w:name="Text6"/>
        <w:bookmarkStart w:id="1774" w:name="Text2"/>
        <w:bookmarkStart w:id="1775" w:name="Text7"/>
        <w:bookmarkStart w:id="1776" w:name="Text4"/>
        <w:bookmarkStart w:id="1777" w:name="Text5"/>
        <w:bookmarkStart w:id="1778" w:name="Text6"/>
        <w:bookmarkStart w:id="1779" w:name="Text8"/>
        <w:bookmarkStart w:id="1780" w:name="Text9"/>
        <w:bookmarkStart w:id="1781" w:name="Text10"/>
        <w:bookmarkStart w:id="1782" w:name="Text11"/>
        <w:bookmarkStart w:id="1783" w:name="Text1"/>
        <w:bookmarkStart w:id="1784" w:name="Text7"/>
        <w:bookmarkStart w:id="1785" w:name="Text8"/>
        <w:bookmarkStart w:id="1786" w:name="Text9"/>
        <w:bookmarkStart w:id="1787" w:name="Text10"/>
        <w:bookmarkStart w:id="1788" w:name="Text11"/>
        <w:bookmarkStart w:id="1789" w:name="Text1"/>
        <w:bookmarkStart w:id="1790" w:name="Text2"/>
        <w:bookmarkStart w:id="1791" w:name="Text4"/>
        <w:bookmarkStart w:id="1792" w:name="Text6"/>
        <w:bookmarkStart w:id="1793" w:name="Text5"/>
        <w:bookmarkEnd w:id="1742"/>
        <w:bookmarkEnd w:id="1743"/>
        <w:bookmarkEnd w:id="1744"/>
        <w:bookmarkEnd w:id="1745"/>
        <w:bookmarkEnd w:id="1746"/>
        <w:bookmarkEnd w:id="1747"/>
        <w:bookmarkEnd w:id="1748"/>
        <w:bookmarkEnd w:id="1749"/>
        <w:bookmarkEnd w:id="1750"/>
        <w:bookmarkEnd w:id="1751"/>
        <w:bookmarkEnd w:id="1752"/>
        <w:bookmarkEnd w:id="1753"/>
        <w:bookmarkEnd w:id="1754"/>
        <w:bookmarkEnd w:id="1755"/>
        <w:bookmarkEnd w:id="1756"/>
        <w:bookmarkEnd w:id="1757"/>
        <w:bookmarkEnd w:id="1758"/>
        <w:bookmarkEnd w:id="1759"/>
        <w:bookmarkEnd w:id="1760"/>
        <w:bookmarkEnd w:id="1761"/>
        <w:bookmarkEnd w:id="1762"/>
        <w:bookmarkEnd w:id="1763"/>
        <w:bookmarkEnd w:id="1764"/>
        <w:bookmarkEnd w:id="1765"/>
        <w:bookmarkEnd w:id="1766"/>
        <w:bookmarkEnd w:id="1767"/>
        <w:bookmarkEnd w:id="1768"/>
        <w:bookmarkEnd w:id="1769"/>
        <w:bookmarkEnd w:id="1770"/>
        <w:bookmarkEnd w:id="1771"/>
        <w:bookmarkEnd w:id="1772"/>
        <w:bookmarkEnd w:id="1773"/>
        <w:bookmarkEnd w:id="1774"/>
        <w:bookmarkEnd w:id="1775"/>
        <w:bookmarkEnd w:id="1776"/>
        <w:bookmarkEnd w:id="1777"/>
        <w:bookmarkEnd w:id="1778"/>
        <w:bookmarkEnd w:id="1779"/>
        <w:bookmarkEnd w:id="1780"/>
        <w:bookmarkEnd w:id="1781"/>
        <w:bookmarkEnd w:id="1782"/>
        <w:bookmarkEnd w:id="1783"/>
        <w:bookmarkEnd w:id="1784"/>
        <w:bookmarkEnd w:id="1785"/>
        <w:bookmarkEnd w:id="1786"/>
        <w:bookmarkEnd w:id="1787"/>
        <w:bookmarkEnd w:id="1788"/>
        <w:bookmarkEnd w:id="1789"/>
        <w:bookmarkEnd w:id="1790"/>
        <w:bookmarkEnd w:id="1791"/>
        <w:bookmarkEnd w:id="1792"/>
        <w:bookmarkEnd w:id="1793"/>
      </w:docPartBody>
    </w:docPart>
    <w:docPart>
      <w:docPartPr>
        <w:name w:val="94002C58DA894982809DCE96E1A34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3FBD2-6696-481B-924F-8419ABD83E4F}"/>
      </w:docPartPr>
      <w:docPartBody>
        <w:p w:rsidR="00B741E7" w:rsidRDefault="00334591">
          <w:pPr>
            <w:pStyle w:val="94002C58DA894982809DCE96E1A3488F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794" w:name="Text8"/>
        <w:bookmarkStart w:id="1795" w:name="Text9"/>
        <w:bookmarkStart w:id="1796" w:name="Text10"/>
        <w:bookmarkStart w:id="1797" w:name="Text11"/>
        <w:bookmarkStart w:id="1798" w:name="Text1"/>
        <w:bookmarkStart w:id="1799" w:name="Text2"/>
        <w:bookmarkStart w:id="1800" w:name="Text7"/>
        <w:bookmarkStart w:id="1801" w:name="Text4"/>
        <w:bookmarkStart w:id="1802" w:name="Text6"/>
        <w:bookmarkStart w:id="1803" w:name="Text5"/>
        <w:bookmarkStart w:id="1804" w:name="Text8"/>
        <w:bookmarkStart w:id="1805" w:name="Text9"/>
        <w:bookmarkStart w:id="1806" w:name="Text10"/>
        <w:bookmarkStart w:id="1807" w:name="Text11"/>
        <w:bookmarkStart w:id="1808" w:name="Text1"/>
        <w:bookmarkStart w:id="1809" w:name="Text2"/>
        <w:bookmarkStart w:id="1810" w:name="Text7"/>
        <w:bookmarkStart w:id="1811" w:name="Text4"/>
        <w:bookmarkStart w:id="1812" w:name="Text6"/>
        <w:bookmarkStart w:id="1813" w:name="Text5"/>
        <w:bookmarkEnd w:id="1794"/>
        <w:bookmarkEnd w:id="1795"/>
        <w:bookmarkEnd w:id="1796"/>
        <w:bookmarkEnd w:id="1797"/>
        <w:bookmarkEnd w:id="1798"/>
        <w:bookmarkEnd w:id="1799"/>
        <w:bookmarkEnd w:id="1800"/>
        <w:bookmarkEnd w:id="1801"/>
        <w:bookmarkEnd w:id="1802"/>
        <w:bookmarkEnd w:id="1803"/>
        <w:bookmarkEnd w:id="1804"/>
        <w:bookmarkEnd w:id="1805"/>
        <w:bookmarkEnd w:id="1806"/>
        <w:bookmarkEnd w:id="1807"/>
        <w:bookmarkEnd w:id="1808"/>
        <w:bookmarkEnd w:id="1809"/>
        <w:bookmarkEnd w:id="1810"/>
        <w:bookmarkEnd w:id="1811"/>
        <w:bookmarkEnd w:id="1812"/>
        <w:bookmarkEnd w:id="1813"/>
      </w:docPartBody>
    </w:docPart>
    <w:docPart>
      <w:docPartPr>
        <w:name w:val="6CDEA5259DC44BA58A010A400C846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3A632-3CE8-4280-AB83-2D0D20E46612}"/>
      </w:docPartPr>
      <w:docPartBody>
        <w:p w:rsidR="00B741E7" w:rsidRDefault="00334591">
          <w:pPr>
            <w:pStyle w:val="6CDEA5259DC44BA58A010A400C846433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814" w:name="Text8"/>
        <w:bookmarkStart w:id="1815" w:name="Text9"/>
        <w:bookmarkStart w:id="1816" w:name="Text10"/>
        <w:bookmarkStart w:id="1817" w:name="Text11"/>
        <w:bookmarkStart w:id="1818" w:name="Text1"/>
        <w:bookmarkStart w:id="1819" w:name="Text2"/>
        <w:bookmarkStart w:id="1820" w:name="Text7"/>
        <w:bookmarkStart w:id="1821" w:name="Text4"/>
        <w:bookmarkStart w:id="1822" w:name="Text6"/>
        <w:bookmarkStart w:id="1823" w:name="Text5"/>
        <w:bookmarkStart w:id="1824" w:name="Text8"/>
        <w:bookmarkStart w:id="1825" w:name="Text9"/>
        <w:bookmarkStart w:id="1826" w:name="Text10"/>
        <w:bookmarkStart w:id="1827" w:name="Text11"/>
        <w:bookmarkStart w:id="1828" w:name="Text1"/>
        <w:bookmarkStart w:id="1829" w:name="Text2"/>
        <w:bookmarkStart w:id="1830" w:name="Text7"/>
        <w:bookmarkStart w:id="1831" w:name="Text4"/>
        <w:bookmarkStart w:id="1832" w:name="Text6"/>
        <w:bookmarkStart w:id="1833" w:name="Text5"/>
        <w:bookmarkStart w:id="1834" w:name="Text8"/>
        <w:bookmarkStart w:id="1835" w:name="Text9"/>
        <w:bookmarkStart w:id="1836" w:name="Text10"/>
        <w:bookmarkStart w:id="1837" w:name="Text11"/>
        <w:bookmarkStart w:id="1838" w:name="Text1"/>
        <w:bookmarkStart w:id="1839" w:name="Text2"/>
        <w:bookmarkStart w:id="1840" w:name="Text7"/>
        <w:bookmarkStart w:id="1841" w:name="Text4"/>
        <w:bookmarkStart w:id="1842" w:name="Text6"/>
        <w:bookmarkStart w:id="1843" w:name="Text5"/>
        <w:bookmarkEnd w:id="1814"/>
        <w:bookmarkEnd w:id="1815"/>
        <w:bookmarkEnd w:id="1816"/>
        <w:bookmarkEnd w:id="1817"/>
        <w:bookmarkEnd w:id="1818"/>
        <w:bookmarkEnd w:id="1819"/>
        <w:bookmarkEnd w:id="1820"/>
        <w:bookmarkEnd w:id="1821"/>
        <w:bookmarkEnd w:id="1822"/>
        <w:bookmarkEnd w:id="1823"/>
        <w:bookmarkEnd w:id="1824"/>
        <w:bookmarkEnd w:id="1825"/>
        <w:bookmarkEnd w:id="1826"/>
        <w:bookmarkEnd w:id="1827"/>
        <w:bookmarkEnd w:id="1828"/>
        <w:bookmarkEnd w:id="1829"/>
        <w:bookmarkEnd w:id="1830"/>
        <w:bookmarkEnd w:id="1831"/>
        <w:bookmarkEnd w:id="1832"/>
        <w:bookmarkEnd w:id="1833"/>
        <w:bookmarkEnd w:id="1834"/>
        <w:bookmarkEnd w:id="1835"/>
        <w:bookmarkEnd w:id="1836"/>
        <w:bookmarkEnd w:id="1837"/>
        <w:bookmarkEnd w:id="1838"/>
        <w:bookmarkEnd w:id="1839"/>
        <w:bookmarkEnd w:id="1840"/>
        <w:bookmarkEnd w:id="1841"/>
        <w:bookmarkEnd w:id="1842"/>
        <w:bookmarkEnd w:id="1843"/>
      </w:docPartBody>
    </w:docPart>
    <w:docPart>
      <w:docPartPr>
        <w:name w:val="92DFE984A3694C7DA5B23C30C1DB0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E61B6-11D4-434F-B28F-D2B146FC6BA0}"/>
      </w:docPartPr>
      <w:docPartBody>
        <w:p w:rsidR="00B741E7" w:rsidRDefault="00334591">
          <w:pPr>
            <w:pStyle w:val="92DFE984A3694C7DA5B23C30C1DB007E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ova bold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BE"/>
    <w:rsid w:val="0004771E"/>
    <w:rsid w:val="000627C3"/>
    <w:rsid w:val="000633AE"/>
    <w:rsid w:val="00075966"/>
    <w:rsid w:val="00096075"/>
    <w:rsid w:val="000B6EEB"/>
    <w:rsid w:val="000D37E1"/>
    <w:rsid w:val="00100CD5"/>
    <w:rsid w:val="00122D69"/>
    <w:rsid w:val="0012604C"/>
    <w:rsid w:val="00127274"/>
    <w:rsid w:val="001333B6"/>
    <w:rsid w:val="00142DD1"/>
    <w:rsid w:val="001474B0"/>
    <w:rsid w:val="00160F9D"/>
    <w:rsid w:val="001E1E07"/>
    <w:rsid w:val="002453C7"/>
    <w:rsid w:val="002B1A83"/>
    <w:rsid w:val="002F3323"/>
    <w:rsid w:val="00334591"/>
    <w:rsid w:val="00365AAA"/>
    <w:rsid w:val="003665C0"/>
    <w:rsid w:val="003A5F7E"/>
    <w:rsid w:val="003C2191"/>
    <w:rsid w:val="003D4612"/>
    <w:rsid w:val="00413CF9"/>
    <w:rsid w:val="004333A8"/>
    <w:rsid w:val="00473879"/>
    <w:rsid w:val="0047471B"/>
    <w:rsid w:val="00492F02"/>
    <w:rsid w:val="004A32F8"/>
    <w:rsid w:val="004C766B"/>
    <w:rsid w:val="004D00B6"/>
    <w:rsid w:val="00500EB3"/>
    <w:rsid w:val="005041B1"/>
    <w:rsid w:val="0053163F"/>
    <w:rsid w:val="005350F3"/>
    <w:rsid w:val="005430CB"/>
    <w:rsid w:val="00552624"/>
    <w:rsid w:val="005A4420"/>
    <w:rsid w:val="005B298B"/>
    <w:rsid w:val="005E2124"/>
    <w:rsid w:val="00600717"/>
    <w:rsid w:val="00617583"/>
    <w:rsid w:val="00637B5E"/>
    <w:rsid w:val="00640EED"/>
    <w:rsid w:val="0065288D"/>
    <w:rsid w:val="006D50CB"/>
    <w:rsid w:val="00727AED"/>
    <w:rsid w:val="00754238"/>
    <w:rsid w:val="00756093"/>
    <w:rsid w:val="00777B70"/>
    <w:rsid w:val="00843E4F"/>
    <w:rsid w:val="008925B4"/>
    <w:rsid w:val="008A3EC9"/>
    <w:rsid w:val="008D195E"/>
    <w:rsid w:val="009057A6"/>
    <w:rsid w:val="00905EC9"/>
    <w:rsid w:val="00935751"/>
    <w:rsid w:val="00973FD4"/>
    <w:rsid w:val="009C6F22"/>
    <w:rsid w:val="009F315B"/>
    <w:rsid w:val="00A0125A"/>
    <w:rsid w:val="00A91117"/>
    <w:rsid w:val="00AF3D88"/>
    <w:rsid w:val="00AF437E"/>
    <w:rsid w:val="00AF6889"/>
    <w:rsid w:val="00B104E9"/>
    <w:rsid w:val="00B2110B"/>
    <w:rsid w:val="00B57E77"/>
    <w:rsid w:val="00B741E7"/>
    <w:rsid w:val="00B8387E"/>
    <w:rsid w:val="00B84D5A"/>
    <w:rsid w:val="00BC24B4"/>
    <w:rsid w:val="00C13BB9"/>
    <w:rsid w:val="00C22004"/>
    <w:rsid w:val="00C37EEA"/>
    <w:rsid w:val="00C666F3"/>
    <w:rsid w:val="00C73011"/>
    <w:rsid w:val="00C96AF0"/>
    <w:rsid w:val="00CB7B19"/>
    <w:rsid w:val="00CE3DAD"/>
    <w:rsid w:val="00DC3BFF"/>
    <w:rsid w:val="00DE45CD"/>
    <w:rsid w:val="00E0084C"/>
    <w:rsid w:val="00E135B4"/>
    <w:rsid w:val="00E37019"/>
    <w:rsid w:val="00E660E8"/>
    <w:rsid w:val="00EC7BF4"/>
    <w:rsid w:val="00EE6FA1"/>
    <w:rsid w:val="00EF2E80"/>
    <w:rsid w:val="00F02273"/>
    <w:rsid w:val="00F176BE"/>
    <w:rsid w:val="00F506C0"/>
    <w:rsid w:val="00F62CFB"/>
    <w:rsid w:val="00F63C0A"/>
    <w:rsid w:val="00F7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3C0A"/>
    <w:rPr>
      <w:color w:val="666666"/>
    </w:rPr>
  </w:style>
  <w:style w:type="paragraph" w:customStyle="1" w:styleId="24E72A2D1D3B41C68B5B74C29C7F93FB">
    <w:name w:val="24E72A2D1D3B41C68B5B74C29C7F93FB"/>
    <w:rsid w:val="00F63C0A"/>
  </w:style>
  <w:style w:type="paragraph" w:customStyle="1" w:styleId="F83B6A62042C48DF8E1A2AF0E5BA4FA7">
    <w:name w:val="F83B6A62042C48DF8E1A2AF0E5BA4FA7"/>
    <w:rsid w:val="00F63C0A"/>
  </w:style>
  <w:style w:type="paragraph" w:customStyle="1" w:styleId="9BE46491A9644EA99735318AED12F01C">
    <w:name w:val="9BE46491A9644EA99735318AED12F01C"/>
    <w:rsid w:val="00F63C0A"/>
  </w:style>
  <w:style w:type="paragraph" w:customStyle="1" w:styleId="A4560A7BC0624E9BB47E192751D488BA">
    <w:name w:val="A4560A7BC0624E9BB47E192751D488BA"/>
    <w:rsid w:val="00F63C0A"/>
  </w:style>
  <w:style w:type="paragraph" w:customStyle="1" w:styleId="E5A1315165EC45399ECDB7EC4B3A9834">
    <w:name w:val="E5A1315165EC45399ECDB7EC4B3A9834"/>
    <w:rsid w:val="00F63C0A"/>
  </w:style>
  <w:style w:type="paragraph" w:customStyle="1" w:styleId="9E9AB659C527455FA90E92E8AB55DD21">
    <w:name w:val="9E9AB659C527455FA90E92E8AB55DD21"/>
    <w:rsid w:val="00F63C0A"/>
  </w:style>
  <w:style w:type="paragraph" w:customStyle="1" w:styleId="D323D41AC32B473EB824D5E61906F088">
    <w:name w:val="D323D41AC32B473EB824D5E61906F088"/>
    <w:rsid w:val="00F63C0A"/>
  </w:style>
  <w:style w:type="paragraph" w:customStyle="1" w:styleId="2DB2AA51FC5249DB97C97924A0C85850">
    <w:name w:val="2DB2AA51FC5249DB97C97924A0C85850"/>
    <w:rsid w:val="00F63C0A"/>
  </w:style>
  <w:style w:type="paragraph" w:customStyle="1" w:styleId="2412D03F66544436B500A4A3B56E7DEC">
    <w:name w:val="2412D03F66544436B500A4A3B56E7DEC"/>
  </w:style>
  <w:style w:type="paragraph" w:customStyle="1" w:styleId="64BC9854A9A24E95A39EE4486186422C">
    <w:name w:val="64BC9854A9A24E95A39EE4486186422C"/>
    <w:rsid w:val="00EC7BF4"/>
  </w:style>
  <w:style w:type="paragraph" w:customStyle="1" w:styleId="CAC1F871C4484D4EB98C7379FA499597">
    <w:name w:val="CAC1F871C4484D4EB98C7379FA499597"/>
  </w:style>
  <w:style w:type="paragraph" w:customStyle="1" w:styleId="783A990FDED0431F8D40669B2870D1BD">
    <w:name w:val="783A990FDED0431F8D40669B2870D1BD"/>
  </w:style>
  <w:style w:type="paragraph" w:customStyle="1" w:styleId="94002C58DA894982809DCE96E1A3488F">
    <w:name w:val="94002C58DA894982809DCE96E1A3488F"/>
  </w:style>
  <w:style w:type="paragraph" w:customStyle="1" w:styleId="6CDEA5259DC44BA58A010A400C846433">
    <w:name w:val="6CDEA5259DC44BA58A010A400C846433"/>
  </w:style>
  <w:style w:type="paragraph" w:customStyle="1" w:styleId="92DFE984A3694C7DA5B23C30C1DB007E">
    <w:name w:val="92DFE984A3694C7DA5B23C30C1DB00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LGSC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55780"/>
      </a:accent1>
      <a:accent2>
        <a:srgbClr val="F37000"/>
      </a:accent2>
      <a:accent3>
        <a:srgbClr val="457D36"/>
      </a:accent3>
      <a:accent4>
        <a:srgbClr val="0C91D6"/>
      </a:accent4>
      <a:accent5>
        <a:srgbClr val="941FA8"/>
      </a:accent5>
      <a:accent6>
        <a:srgbClr val="B0D41C"/>
      </a:accent6>
      <a:hlink>
        <a:srgbClr val="055780"/>
      </a:hlink>
      <a:folHlink>
        <a:srgbClr val="360F3B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58a0bb8-a0d6-470f-bc11-554a2dd5170f">
      <UserInfo>
        <DisplayName/>
        <AccountId xsi:nil="true"/>
        <AccountType/>
      </UserInfo>
    </SharedWithUsers>
    <lcf76f155ced4ddcb4097134ff3c332f xmlns="b7f6f22d-f96c-477e-ade2-8adec83e6e15">
      <Terms xmlns="http://schemas.microsoft.com/office/infopath/2007/PartnerControls"/>
    </lcf76f155ced4ddcb4097134ff3c332f>
    <TaxCatchAll xmlns="9499994c-0892-4763-8f56-1f918ce3b80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metadata xmlns="http://www.objective.com/ecm/document/metadata/65F1F92071475276E05315230A0A9CBF" version="1.0.0">
  <systemFields>
    <field name="Objective-Id">
      <value order="0">A111064361</value>
    </field>
    <field name="Objective-Title">
      <value order="0">FORM 15 - Application for a New Director or Shareholder</value>
    </field>
    <field name="Objective-Description">
      <value order="0">Initial upload of draft forms downloaded from Sharepoint.</value>
    </field>
    <field name="Objective-CreationStamp">
      <value order="0">2026-05-27T02:05:33Z</value>
    </field>
    <field name="Objective-IsApproved">
      <value order="0">false</value>
    </field>
    <field name="Objective-IsPublished">
      <value order="0">true</value>
    </field>
    <field name="Objective-DatePublished">
      <value order="0">2026-06-16T22:59:26Z</value>
    </field>
    <field name="Objective-ModificationStamp">
      <value order="0">2026-06-16T22:59:26Z</value>
    </field>
    <field name="Objective-Owner">
      <value order="0">GRIGGS, Jessica</value>
    </field>
    <field name="Objective-Path">
      <value order="0">DEMIRS Global Folder:02 Corporate File Plan:LGIRS - Local Government, Racing, Gaming and Liquor:LGRGL:Government Relations:Implementation:Cross Sector Triage Team - Projects:2026 Work Plan projects:1.02 - RGL Website, licensing Forms Review 2026:Updated Licensing Forms</value>
    </field>
    <field name="Objective-Parent">
      <value order="0">Updated Licensing Forms</value>
    </field>
    <field name="Objective-State">
      <value order="0">Published</value>
    </field>
    <field name="Objective-VersionId">
      <value order="0">vA121159144</value>
    </field>
    <field name="Objective-Version">
      <value order="0">9.0</value>
    </field>
    <field name="Objective-VersionNumber">
      <value order="0">9</value>
    </field>
    <field name="Objective-VersionComment">
      <value order="0">Updating from GM Licensing feedback</value>
    </field>
    <field name="Objective-FileNumber">
      <value order="0">DMS03230/2026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80C331BD2F14AB0E535D5F2E14299" ma:contentTypeVersion="4" ma:contentTypeDescription="Create a new document." ma:contentTypeScope="" ma:versionID="15236985950a63a57460836658ab728a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xmlns:ns4="b7f6f22d-f96c-477e-ade2-8adec83e6e15" xmlns:ns5="9499994c-0892-4763-8f56-1f918ce3b804" targetNamespace="http://schemas.microsoft.com/office/2006/metadata/properties" ma:root="true" ma:fieldsID="36e2a397c22fd41419abf7076fb0e036" ns1:_="" ns2:_="" ns3:_="" ns4:_="" ns5:_="">
    <xsd:import namespace="http://schemas.microsoft.com/sharepoint/v3"/>
    <xsd:import namespace="26c2d043-4ba9-4610-9890-11bb85824366"/>
    <xsd:import namespace="b58a0bb8-a0d6-470f-bc11-554a2dd5170f"/>
    <xsd:import namespace="b7f6f22d-f96c-477e-ade2-8adec83e6e15"/>
    <xsd:import namespace="9499994c-0892-4763-8f56-1f918ce3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6f22d-f96c-477e-ade2-8adec83e6e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9994c-0892-4763-8f56-1f918ce3b80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5746f1a-cc28-4c55-9edc-0365a1d8bbbe}" ma:internalName="TaxCatchAll" ma:showField="CatchAllData" ma:web="9499994c-0892-4763-8f56-1f918ce3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0BCB66-9AB6-4F9A-9C09-CEEDCE295E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b7f6f22d-f96c-477e-ade2-8adec83e6e15"/>
    <ds:schemaRef ds:uri="9499994c-0892-4763-8f56-1f918ce3b804"/>
  </ds:schemaRefs>
</ds:datastoreItem>
</file>

<file path=customXml/itemProps2.xml><?xml version="1.0" encoding="utf-8"?>
<ds:datastoreItem xmlns:ds="http://schemas.openxmlformats.org/officeDocument/2006/customXml" ds:itemID="{B6DF7F0E-549F-4C8A-B9DD-F8EBBEAB4B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4.xml><?xml version="1.0" encoding="utf-8"?>
<ds:datastoreItem xmlns:ds="http://schemas.openxmlformats.org/officeDocument/2006/customXml" ds:itemID="{34AEC9BD-94FC-4253-ACC6-7CF54CBA6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b7f6f22d-f96c-477e-ade2-8adec83e6e15"/>
    <ds:schemaRef ds:uri="9499994c-0892-4763-8f56-1f918ce3b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70F60A5-0E2F-404F-A9BB-2544A57ED5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DLGSC generic Word template</Template>
  <TotalTime>0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DLGSC generic Word template</vt:lpstr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DLGSC generic Word template</dc:title>
  <dc:subject/>
  <dc:creator>Jonathon Miller</dc:creator>
  <cp:keywords/>
  <dc:description/>
  <cp:lastModifiedBy>ENTWISTLE, Paul</cp:lastModifiedBy>
  <cp:revision>2</cp:revision>
  <cp:lastPrinted>2025-12-03T09:26:00Z</cp:lastPrinted>
  <dcterms:created xsi:type="dcterms:W3CDTF">2026-07-17T01:00:00Z</dcterms:created>
  <dcterms:modified xsi:type="dcterms:W3CDTF">2026-07-17T01:00:00Z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0x01010028880C331BD2F14AB0E535D5F2E14299</vt:lpwstr>
  </property>
  <property fmtid="{D5CDD505-2E9C-101B-9397-08002B2CF9AE}" pid="3" name="DLGC_SecurityClassification">
    <vt:lpwstr>94;#Unclassified|0d6df6fb-ad0d-4e97-af01-e8bd82d2da2f</vt:lpwstr>
  </property>
  <property fmtid="{D5CDD505-2E9C-101B-9397-08002B2CF9AE}" pid="4" name="MediaServiceImageTags">
    <vt:lpwstr/>
  </property>
  <property fmtid="{D5CDD505-2E9C-101B-9397-08002B2CF9AE}" pid="5" name="DLGC_DocumentType">
    <vt:lpwstr>327;#Templates|62f77d3c-636a-4492-b6ff-ab1349535b73</vt:lpwstr>
  </property>
  <property fmtid="{D5CDD505-2E9C-101B-9397-08002B2CF9AE}" pid="6" name="Publication Approval Workflow">
    <vt:lpwstr>, </vt:lpwstr>
  </property>
  <property fmtid="{D5CDD505-2E9C-101B-9397-08002B2CF9AE}" pid="7" name="DLGC_Category">
    <vt:lpwstr>48;#Corporate Styles|6ca8a7b6-8147-4aea-b997-2abcc7049b27</vt:lpwstr>
  </property>
  <property fmtid="{D5CDD505-2E9C-101B-9397-08002B2CF9AE}" pid="8" name="dlgsc_DocumentSearchCategory">
    <vt:lpwstr>292;#Other|2d2b80da-f0ee-486e-afd5-f2e908aaa014</vt:lpwstr>
  </property>
  <property fmtid="{D5CDD505-2E9C-101B-9397-08002B2CF9AE}" pid="9" name="TaxCatchAll">
    <vt:lpwstr>48;#Corporate Styles|6ca8a7b6-8147-4aea-b997-2abcc7049b27;#94;#Unclassified|0d6df6fb-ad0d-4e97-af01-e8bd82d2da2f;#327;#Templates|62f77d3c-636a-4492-b6ff-ab1349535b73;#292;#Other|2d2b80da-f0ee-486e-afd5-f2e908aaa014;#70;#DLGSC|f3fdcf4b-32be-462d-87a8-17c1ee8c10d7;#86;#Office of the Director General|6a281792-1cb0-4ff5-96bb-ab1314c10601</vt:lpwstr>
  </property>
  <property fmtid="{D5CDD505-2E9C-101B-9397-08002B2CF9AE}" pid="10" name="DLGC_ActioningArea">
    <vt:lpwstr>86;#Office of the Director General|6a281792-1cb0-4ff5-96bb-ab1314c10601</vt:lpwstr>
  </property>
  <property fmtid="{D5CDD505-2E9C-101B-9397-08002B2CF9AE}" pid="11" name="DLGsC_Department">
    <vt:lpwstr>70;#DLGSC|f3fdcf4b-32be-462d-87a8-17c1ee8c10d7</vt:lpwstr>
  </property>
  <property fmtid="{D5CDD505-2E9C-101B-9397-08002B2CF9AE}" pid="12" name="Objective-Id">
    <vt:lpwstr>A111064361</vt:lpwstr>
  </property>
  <property fmtid="{D5CDD505-2E9C-101B-9397-08002B2CF9AE}" pid="13" name="Objective-Title">
    <vt:lpwstr>FORM 15 - Application for a New Director or Shareholder</vt:lpwstr>
  </property>
  <property fmtid="{D5CDD505-2E9C-101B-9397-08002B2CF9AE}" pid="14" name="Objective-Description">
    <vt:lpwstr>Initial upload of draft forms downloaded from Sharepoint.</vt:lpwstr>
  </property>
  <property fmtid="{D5CDD505-2E9C-101B-9397-08002B2CF9AE}" pid="15" name="Objective-CreationStamp">
    <vt:filetime>2026-05-27T02:05:33Z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true</vt:bool>
  </property>
  <property fmtid="{D5CDD505-2E9C-101B-9397-08002B2CF9AE}" pid="18" name="Objective-DatePublished">
    <vt:filetime>2026-06-16T22:59:26Z</vt:filetime>
  </property>
  <property fmtid="{D5CDD505-2E9C-101B-9397-08002B2CF9AE}" pid="19" name="Objective-ModificationStamp">
    <vt:filetime>2026-06-16T22:59:26Z</vt:filetime>
  </property>
  <property fmtid="{D5CDD505-2E9C-101B-9397-08002B2CF9AE}" pid="20" name="Objective-Owner">
    <vt:lpwstr>GRIGGS, Jessica</vt:lpwstr>
  </property>
  <property fmtid="{D5CDD505-2E9C-101B-9397-08002B2CF9AE}" pid="21" name="Objective-Path">
    <vt:lpwstr>DEMIRS Global Folder:02 Corporate File Plan:LGIRS - Local Government, Racing, Gaming and Liquor:LGRGL:Government Relations:Implementation:Cross Sector Triage Team - Projects:2026 Work Plan projects:1.02 - RGL Website, licensing Forms Review 2026:Updated Licensing Forms</vt:lpwstr>
  </property>
  <property fmtid="{D5CDD505-2E9C-101B-9397-08002B2CF9AE}" pid="22" name="Objective-Parent">
    <vt:lpwstr>Updated Licensing Forms</vt:lpwstr>
  </property>
  <property fmtid="{D5CDD505-2E9C-101B-9397-08002B2CF9AE}" pid="23" name="Objective-State">
    <vt:lpwstr>Published</vt:lpwstr>
  </property>
  <property fmtid="{D5CDD505-2E9C-101B-9397-08002B2CF9AE}" pid="24" name="Objective-VersionId">
    <vt:lpwstr>vA121159144</vt:lpwstr>
  </property>
  <property fmtid="{D5CDD505-2E9C-101B-9397-08002B2CF9AE}" pid="25" name="Objective-Version">
    <vt:lpwstr>9.0</vt:lpwstr>
  </property>
  <property fmtid="{D5CDD505-2E9C-101B-9397-08002B2CF9AE}" pid="26" name="Objective-VersionNumber">
    <vt:r8>9</vt:r8>
  </property>
  <property fmtid="{D5CDD505-2E9C-101B-9397-08002B2CF9AE}" pid="27" name="Objective-VersionComment">
    <vt:lpwstr>Updating from GM Licensing feedback</vt:lpwstr>
  </property>
  <property fmtid="{D5CDD505-2E9C-101B-9397-08002B2CF9AE}" pid="28" name="Objective-FileNumber">
    <vt:lpwstr>DMS03230/2026</vt:lpwstr>
  </property>
  <property fmtid="{D5CDD505-2E9C-101B-9397-08002B2CF9AE}" pid="29" name="Objective-Classification">
    <vt:lpwstr>OFFICIAL</vt:lpwstr>
  </property>
  <property fmtid="{D5CDD505-2E9C-101B-9397-08002B2CF9AE}" pid="30" name="Objective-Caveats">
    <vt:lpwstr/>
  </property>
  <property fmtid="{D5CDD505-2E9C-101B-9397-08002B2CF9AE}" pid="31" name="Objective-Divisional Document Types">
    <vt:lpwstr/>
  </property>
  <property fmtid="{D5CDD505-2E9C-101B-9397-08002B2CF9AE}" pid="32" name="Objective-Warning">
    <vt:lpwstr/>
  </property>
  <property fmtid="{D5CDD505-2E9C-101B-9397-08002B2CF9AE}" pid="33" name="Objective-Author">
    <vt:lpwstr/>
  </property>
  <property fmtid="{D5CDD505-2E9C-101B-9397-08002B2CF9AE}" pid="34" name="Objective-Date of Document">
    <vt:lpwstr/>
  </property>
  <property fmtid="{D5CDD505-2E9C-101B-9397-08002B2CF9AE}" pid="35" name="Objective-External Reference">
    <vt:lpwstr/>
  </property>
  <property fmtid="{D5CDD505-2E9C-101B-9397-08002B2CF9AE}" pid="36" name="Objective-Internal Reference">
    <vt:lpwstr/>
  </property>
  <property fmtid="{D5CDD505-2E9C-101B-9397-08002B2CF9AE}" pid="37" name="Objective-Archive Box">
    <vt:lpwstr/>
  </property>
  <property fmtid="{D5CDD505-2E9C-101B-9397-08002B2CF9AE}" pid="38" name="Objective-Migrated Id">
    <vt:lpwstr/>
  </property>
  <property fmtid="{D5CDD505-2E9C-101B-9397-08002B2CF9AE}" pid="39" name="Objective-Foreign Barcode">
    <vt:lpwstr/>
  </property>
  <property fmtid="{D5CDD505-2E9C-101B-9397-08002B2CF9AE}" pid="40" name="Objective-PCI DSS Checked">
    <vt:lpwstr/>
  </property>
  <property fmtid="{D5CDD505-2E9C-101B-9397-08002B2CF9AE}" pid="41" name="Objective-End User">
    <vt:lpwstr/>
  </property>
  <property fmtid="{D5CDD505-2E9C-101B-9397-08002B2CF9AE}" pid="42" name="Objective-Additional File Numbers">
    <vt:lpwstr/>
  </property>
  <property fmtid="{D5CDD505-2E9C-101B-9397-08002B2CF9AE}" pid="43" name="Objective-Record Number">
    <vt:lpwstr/>
  </property>
  <property fmtid="{D5CDD505-2E9C-101B-9397-08002B2CF9AE}" pid="44" name="Objective-Graphic Content">
    <vt:lpwstr/>
  </property>
</Properties>
</file>