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2261D3" w14:textId="4DB550B2" w:rsidR="00AF15CE" w:rsidRPr="00113F11" w:rsidRDefault="00AF15CE" w:rsidP="004F05AB">
      <w:pPr>
        <w:pStyle w:val="NoSpacing"/>
        <w:spacing w:before="120"/>
        <w:jc w:val="center"/>
        <w:rPr>
          <w:rFonts w:ascii="Arial Bold" w:hAnsi="Arial Bold" w:cs="Arial"/>
          <w:b/>
          <w:bCs/>
          <w:color w:val="38115E"/>
          <w:sz w:val="44"/>
          <w:szCs w:val="44"/>
        </w:rPr>
      </w:pPr>
      <w:bookmarkStart w:id="0" w:name="_Hlk57015325"/>
      <w:r w:rsidRPr="00113F11">
        <w:rPr>
          <w:rFonts w:ascii="Arial Bold" w:hAnsi="Arial Bold" w:cs="Arial"/>
          <w:b/>
          <w:bCs/>
          <w:color w:val="38115E"/>
          <w:sz w:val="44"/>
          <w:szCs w:val="44"/>
        </w:rPr>
        <w:t>NOTICE OF APPLICATION FOR APPROVAL OF A</w:t>
      </w:r>
      <w:r w:rsidR="00B76A52">
        <w:rPr>
          <w:rFonts w:ascii="Arial Bold" w:hAnsi="Arial Bold" w:cs="Arial"/>
          <w:b/>
          <w:bCs/>
          <w:color w:val="38115E"/>
          <w:sz w:val="44"/>
          <w:szCs w:val="44"/>
        </w:rPr>
        <w:t xml:space="preserve">LTERATION </w:t>
      </w:r>
      <w:r w:rsidR="003B1FAA">
        <w:rPr>
          <w:rFonts w:ascii="Arial Bold" w:hAnsi="Arial Bold" w:cs="Arial"/>
          <w:b/>
          <w:bCs/>
          <w:color w:val="38115E"/>
          <w:sz w:val="44"/>
          <w:szCs w:val="44"/>
        </w:rPr>
        <w:t>OR</w:t>
      </w:r>
      <w:r w:rsidR="00B76A52">
        <w:rPr>
          <w:rFonts w:ascii="Arial Bold" w:hAnsi="Arial Bold" w:cs="Arial"/>
          <w:b/>
          <w:bCs/>
          <w:color w:val="38115E"/>
          <w:sz w:val="44"/>
          <w:szCs w:val="44"/>
        </w:rPr>
        <w:t xml:space="preserve"> REDEFINITION</w:t>
      </w:r>
    </w:p>
    <w:p w14:paraId="5297BFED" w14:textId="720FF31B" w:rsidR="00AF15CE" w:rsidRPr="00061C81" w:rsidRDefault="00A87874" w:rsidP="009A65E3">
      <w:pPr>
        <w:pStyle w:val="NoSpacing"/>
        <w:spacing w:before="240" w:after="60"/>
        <w:jc w:val="center"/>
        <w:rPr>
          <w:rFonts w:ascii="Arial Nova" w:hAnsi="Arial Nova" w:cs="Arial"/>
          <w:sz w:val="28"/>
          <w:szCs w:val="28"/>
        </w:rPr>
      </w:pPr>
      <w:r w:rsidRPr="00E16CE1">
        <w:rPr>
          <w:rFonts w:ascii="Arial Nova" w:hAnsi="Arial Nova" w:cs="Arial"/>
          <w:i/>
          <w:iCs/>
          <w:sz w:val="28"/>
          <w:szCs w:val="28"/>
        </w:rPr>
        <w:t>Liquor Control Act 1988</w:t>
      </w:r>
      <w:r w:rsidR="005433B9">
        <w:rPr>
          <w:rFonts w:ascii="Arial Nova" w:hAnsi="Arial Nova" w:cs="Arial"/>
          <w:sz w:val="28"/>
          <w:szCs w:val="28"/>
        </w:rPr>
        <w:t xml:space="preserve"> - </w:t>
      </w:r>
      <w:r w:rsidR="00AF15CE">
        <w:rPr>
          <w:rFonts w:ascii="Arial Nova" w:hAnsi="Arial Nova" w:cs="Arial"/>
          <w:sz w:val="28"/>
          <w:szCs w:val="28"/>
        </w:rPr>
        <w:t xml:space="preserve">Sections </w:t>
      </w:r>
      <w:r w:rsidR="00B76A52">
        <w:rPr>
          <w:rFonts w:ascii="Arial Nova" w:hAnsi="Arial Nova" w:cs="Arial"/>
          <w:sz w:val="28"/>
          <w:szCs w:val="28"/>
        </w:rPr>
        <w:t>6</w:t>
      </w:r>
      <w:r w:rsidR="001A28C9">
        <w:rPr>
          <w:rFonts w:ascii="Arial Nova" w:hAnsi="Arial Nova" w:cs="Arial"/>
          <w:sz w:val="28"/>
          <w:szCs w:val="28"/>
        </w:rPr>
        <w:t>5D</w:t>
      </w:r>
      <w:r w:rsidR="00AF15CE">
        <w:rPr>
          <w:rFonts w:ascii="Arial Nova" w:hAnsi="Arial Nova" w:cs="Arial"/>
          <w:sz w:val="28"/>
          <w:szCs w:val="28"/>
        </w:rPr>
        <w:t xml:space="preserve"> &amp; </w:t>
      </w:r>
      <w:r w:rsidR="00B76A52">
        <w:rPr>
          <w:rFonts w:ascii="Arial Nova" w:hAnsi="Arial Nova" w:cs="Arial"/>
          <w:sz w:val="28"/>
          <w:szCs w:val="28"/>
        </w:rPr>
        <w:t>77</w:t>
      </w:r>
    </w:p>
    <w:p w14:paraId="085B38EB" w14:textId="6297A20F" w:rsidR="00302093" w:rsidRPr="00302093" w:rsidRDefault="005233F5" w:rsidP="009A65E3">
      <w:pPr>
        <w:pStyle w:val="NoSpacing"/>
        <w:spacing w:before="360" w:after="120"/>
        <w:ind w:right="119"/>
        <w:jc w:val="right"/>
        <w:rPr>
          <w:sz w:val="16"/>
          <w:szCs w:val="16"/>
        </w:rPr>
      </w:pPr>
      <w:r>
        <w:rPr>
          <w:rFonts w:ascii="Arial" w:hAnsi="Arial" w:cs="Arial"/>
          <w:color w:val="000000" w:themeColor="text1"/>
          <w:sz w:val="20"/>
          <w:szCs w:val="20"/>
        </w:rPr>
        <w:t>P</w:t>
      </w:r>
      <w:r w:rsidR="007410F1" w:rsidRPr="00BB021B">
        <w:rPr>
          <w:rFonts w:ascii="Arial" w:hAnsi="Arial" w:cs="Arial"/>
          <w:color w:val="000000" w:themeColor="text1"/>
          <w:sz w:val="20"/>
          <w:szCs w:val="20"/>
        </w:rPr>
        <w:t xml:space="preserve">lease print neatly in </w:t>
      </w:r>
      <w:r w:rsidR="007410F1" w:rsidRPr="005B3423">
        <w:rPr>
          <w:rFonts w:ascii="Arial Black" w:hAnsi="Arial Black" w:cs="Arial"/>
          <w:b/>
          <w:color w:val="000000" w:themeColor="text1"/>
          <w:sz w:val="20"/>
          <w:szCs w:val="20"/>
          <w:u w:val="single"/>
        </w:rPr>
        <w:t>BLOCK LETTERS</w:t>
      </w:r>
      <w:r w:rsidR="001834F2">
        <w:rPr>
          <w:sz w:val="16"/>
          <w:szCs w:val="16"/>
        </w:rPr>
        <w:t>.</w:t>
      </w: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850"/>
        <w:gridCol w:w="142"/>
        <w:gridCol w:w="992"/>
        <w:gridCol w:w="284"/>
        <w:gridCol w:w="283"/>
        <w:gridCol w:w="993"/>
        <w:gridCol w:w="2268"/>
        <w:gridCol w:w="283"/>
        <w:gridCol w:w="992"/>
        <w:gridCol w:w="709"/>
        <w:gridCol w:w="142"/>
        <w:gridCol w:w="1276"/>
        <w:gridCol w:w="850"/>
      </w:tblGrid>
      <w:tr w:rsidR="00C752F9" w:rsidRPr="00FE4C28" w14:paraId="31D9FF50" w14:textId="77777777" w:rsidTr="00C752F9">
        <w:trPr>
          <w:trHeight w:val="576"/>
        </w:trPr>
        <w:tc>
          <w:tcPr>
            <w:tcW w:w="1106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8115E"/>
            <w:vAlign w:val="center"/>
          </w:tcPr>
          <w:p w14:paraId="2E2A8FC3" w14:textId="317322C5" w:rsidR="00C752F9" w:rsidRPr="004F05AB" w:rsidRDefault="00C752F9" w:rsidP="00E54E91">
            <w:pPr>
              <w:rPr>
                <w:rFonts w:ascii="Arial Bold" w:hAnsi="Arial Bold" w:cs="Arial"/>
                <w:b/>
                <w:bCs/>
              </w:rPr>
            </w:pPr>
            <w:r w:rsidRPr="004F05AB">
              <w:rPr>
                <w:rFonts w:ascii="Arial Bold" w:hAnsi="Arial Bold" w:cs="Arial"/>
                <w:b/>
                <w:bCs/>
                <w:color w:val="FFFFFF" w:themeColor="background1"/>
              </w:rPr>
              <w:t>SECTION 1 – DETAILS OF LICEN</w:t>
            </w:r>
            <w:r w:rsidR="00B15125" w:rsidRPr="004F05AB">
              <w:rPr>
                <w:rFonts w:ascii="Arial Bold" w:hAnsi="Arial Bold" w:cs="Arial"/>
                <w:b/>
                <w:bCs/>
                <w:color w:val="FFFFFF" w:themeColor="background1"/>
              </w:rPr>
              <w:t>SE</w:t>
            </w:r>
            <w:r w:rsidRPr="004F05AB">
              <w:rPr>
                <w:rFonts w:ascii="Arial Bold" w:hAnsi="Arial Bold" w:cs="Arial"/>
                <w:b/>
                <w:bCs/>
                <w:color w:val="FFFFFF" w:themeColor="background1"/>
              </w:rPr>
              <w:t>E</w:t>
            </w:r>
            <w:r w:rsidR="00B15125" w:rsidRPr="004F05AB">
              <w:rPr>
                <w:rFonts w:ascii="Arial Bold" w:hAnsi="Arial Bold" w:cs="Arial"/>
                <w:b/>
                <w:bCs/>
                <w:color w:val="FFFFFF" w:themeColor="background1"/>
              </w:rPr>
              <w:t xml:space="preserve"> &amp; APPLICANT </w:t>
            </w:r>
          </w:p>
        </w:tc>
      </w:tr>
      <w:tr w:rsidR="00C752F9" w:rsidRPr="007B213E" w14:paraId="20B1A7EB" w14:textId="77777777" w:rsidTr="00842AE3">
        <w:trPr>
          <w:trHeight w:val="429"/>
        </w:trPr>
        <w:tc>
          <w:tcPr>
            <w:tcW w:w="2987" w:type="dxa"/>
            <w:gridSpan w:val="4"/>
            <w:tcBorders>
              <w:top w:val="nil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1F2A6C3" w14:textId="63458F11" w:rsidR="00C752F9" w:rsidRPr="004F05AB" w:rsidRDefault="00C752F9" w:rsidP="00E16CE1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004F05AB">
              <w:rPr>
                <w:rFonts w:ascii="Arial Nova" w:hAnsi="Arial Nova" w:cs="Arial"/>
                <w:b/>
                <w:sz w:val="20"/>
                <w:szCs w:val="20"/>
              </w:rPr>
              <w:t xml:space="preserve">Licence </w:t>
            </w:r>
            <w:r w:rsidR="004903C2" w:rsidRPr="004F05AB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Pr="004F05AB">
              <w:rPr>
                <w:rFonts w:ascii="Arial Nova" w:hAnsi="Arial Nova" w:cs="Arial"/>
                <w:b/>
                <w:sz w:val="20"/>
                <w:szCs w:val="20"/>
              </w:rPr>
              <w:t xml:space="preserve">umber:    </w:t>
            </w:r>
            <w:r w:rsidRPr="004F05AB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  <w:gridSpan w:val="10"/>
            <w:tcBorders>
              <w:top w:val="nil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47177" w14:textId="77777777" w:rsidR="00C752F9" w:rsidRPr="004F05AB" w:rsidRDefault="00000000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307974145"/>
                <w:placeholder>
                  <w:docPart w:val="24E72A2D1D3B41C68B5B74C29C7F93FB"/>
                </w:placeholder>
                <w:showingPlcHdr/>
                <w:text/>
              </w:sdtPr>
              <w:sdtContent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795D4D" w:rsidRPr="007B213E" w14:paraId="4B83F65D" w14:textId="77777777" w:rsidTr="00842AE3">
        <w:trPr>
          <w:trHeight w:val="624"/>
        </w:trPr>
        <w:tc>
          <w:tcPr>
            <w:tcW w:w="2987" w:type="dxa"/>
            <w:gridSpan w:val="4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0AF9098" w14:textId="52CF7BB4" w:rsidR="00795D4D" w:rsidRPr="004F05AB" w:rsidRDefault="004F0094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4F05AB">
              <w:rPr>
                <w:rFonts w:ascii="Arial Nova" w:hAnsi="Arial Nova" w:cs="Arial"/>
                <w:b/>
                <w:sz w:val="20"/>
                <w:szCs w:val="20"/>
              </w:rPr>
              <w:t>Licensee name:</w:t>
            </w:r>
          </w:p>
        </w:tc>
        <w:tc>
          <w:tcPr>
            <w:tcW w:w="8080" w:type="dxa"/>
            <w:gridSpan w:val="10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B0823" w14:textId="77777777" w:rsidR="00795D4D" w:rsidRPr="004F05AB" w:rsidRDefault="00795D4D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C752F9" w:rsidRPr="007B213E" w14:paraId="3839B169" w14:textId="77777777" w:rsidTr="00842AE3">
        <w:trPr>
          <w:trHeight w:val="624"/>
        </w:trPr>
        <w:tc>
          <w:tcPr>
            <w:tcW w:w="2987" w:type="dxa"/>
            <w:gridSpan w:val="4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A839300" w14:textId="4A597D68" w:rsidR="00C752F9" w:rsidRPr="004F05AB" w:rsidRDefault="00D15308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4F05AB">
              <w:rPr>
                <w:rFonts w:ascii="Arial Nova" w:hAnsi="Arial Nova" w:cs="Arial"/>
                <w:b/>
                <w:sz w:val="20"/>
                <w:szCs w:val="20"/>
              </w:rPr>
              <w:t xml:space="preserve">Licensed </w:t>
            </w:r>
            <w:r w:rsidR="004903C2" w:rsidRPr="004F05AB">
              <w:rPr>
                <w:rFonts w:ascii="Arial Nova" w:hAnsi="Arial Nova" w:cs="Arial"/>
                <w:b/>
                <w:bCs/>
                <w:sz w:val="20"/>
                <w:szCs w:val="20"/>
              </w:rPr>
              <w:t>p</w:t>
            </w:r>
            <w:r w:rsidR="00C752F9" w:rsidRPr="004F05AB">
              <w:rPr>
                <w:rFonts w:ascii="Arial Nova" w:hAnsi="Arial Nova" w:cs="Arial"/>
                <w:b/>
                <w:sz w:val="20"/>
                <w:szCs w:val="20"/>
              </w:rPr>
              <w:t>remises</w:t>
            </w:r>
            <w:r w:rsidR="00A63619" w:rsidRPr="004F05AB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="004903C2" w:rsidRPr="004F05AB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="00A63619" w:rsidRPr="004F05AB">
              <w:rPr>
                <w:rFonts w:ascii="Arial Nova" w:hAnsi="Arial Nova" w:cs="Arial"/>
                <w:b/>
                <w:bCs/>
                <w:sz w:val="20"/>
                <w:szCs w:val="20"/>
              </w:rPr>
              <w:t>ame</w:t>
            </w:r>
            <w:r w:rsidR="00C752F9" w:rsidRPr="004F05AB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8080" w:type="dxa"/>
            <w:gridSpan w:val="10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AB3C6C" w14:textId="77777777" w:rsidR="00C752F9" w:rsidRPr="004F05AB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539436530"/>
                <w:placeholder>
                  <w:docPart w:val="F83B6A62042C48DF8E1A2AF0E5BA4FA7"/>
                </w:placeholder>
                <w:showingPlcHdr/>
                <w:text/>
              </w:sdtPr>
              <w:sdtContent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7E891C73" w14:textId="77777777" w:rsidTr="00842AE3">
        <w:trPr>
          <w:trHeight w:val="692"/>
        </w:trPr>
        <w:tc>
          <w:tcPr>
            <w:tcW w:w="2987" w:type="dxa"/>
            <w:gridSpan w:val="4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857C923" w14:textId="5F9F1308" w:rsidR="00C752F9" w:rsidRPr="004F05AB" w:rsidRDefault="00D15308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4F05AB">
              <w:rPr>
                <w:rFonts w:ascii="Arial Nova" w:hAnsi="Arial Nova" w:cs="Arial"/>
                <w:b/>
                <w:sz w:val="20"/>
                <w:szCs w:val="20"/>
              </w:rPr>
              <w:t xml:space="preserve">Licensed </w:t>
            </w:r>
            <w:r w:rsidR="004903C2" w:rsidRPr="004F05AB">
              <w:rPr>
                <w:rFonts w:ascii="Arial Nova" w:hAnsi="Arial Nova" w:cs="Arial"/>
                <w:b/>
                <w:bCs/>
                <w:sz w:val="20"/>
                <w:szCs w:val="20"/>
              </w:rPr>
              <w:t>p</w:t>
            </w:r>
            <w:r w:rsidR="00C752F9" w:rsidRPr="004F05AB">
              <w:rPr>
                <w:rFonts w:ascii="Arial Nova" w:hAnsi="Arial Nova" w:cs="Arial"/>
                <w:b/>
                <w:sz w:val="20"/>
                <w:szCs w:val="20"/>
              </w:rPr>
              <w:t>remises</w:t>
            </w:r>
            <w:r w:rsidR="000B0D48" w:rsidRPr="004F05AB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="004903C2" w:rsidRPr="004F05AB">
              <w:rPr>
                <w:rFonts w:ascii="Arial Nova" w:hAnsi="Arial Nova" w:cs="Arial"/>
                <w:b/>
                <w:bCs/>
                <w:sz w:val="20"/>
                <w:szCs w:val="20"/>
              </w:rPr>
              <w:t>a</w:t>
            </w:r>
            <w:r w:rsidR="000B0D48" w:rsidRPr="004F05AB">
              <w:rPr>
                <w:rFonts w:ascii="Arial Nova" w:hAnsi="Arial Nova" w:cs="Arial"/>
                <w:b/>
                <w:bCs/>
                <w:sz w:val="20"/>
                <w:szCs w:val="20"/>
              </w:rPr>
              <w:t>ddress</w:t>
            </w:r>
            <w:r w:rsidR="00C752F9" w:rsidRPr="004F05AB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8080" w:type="dxa"/>
            <w:gridSpan w:val="10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BFBD5" w14:textId="77777777" w:rsidR="00C752F9" w:rsidRPr="004F05AB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8059816"/>
                <w:placeholder>
                  <w:docPart w:val="9BE46491A9644EA99735318AED12F01C"/>
                </w:placeholder>
                <w:showingPlcHdr/>
                <w:text/>
              </w:sdtPr>
              <w:sdtContent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24AD7F82" w14:textId="77777777" w:rsidTr="00464396">
        <w:trPr>
          <w:trHeight w:val="477"/>
        </w:trPr>
        <w:tc>
          <w:tcPr>
            <w:tcW w:w="2987" w:type="dxa"/>
            <w:gridSpan w:val="4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D157491" w14:textId="74A9F0F8" w:rsidR="00C752F9" w:rsidRPr="004F05AB" w:rsidRDefault="00C752F9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4F05AB">
              <w:rPr>
                <w:rFonts w:ascii="Arial Nova" w:hAnsi="Arial Nova" w:cs="Arial"/>
                <w:b/>
                <w:sz w:val="20"/>
                <w:szCs w:val="20"/>
              </w:rPr>
              <w:t xml:space="preserve">Suburb: </w:t>
            </w:r>
          </w:p>
        </w:tc>
        <w:tc>
          <w:tcPr>
            <w:tcW w:w="4111" w:type="dxa"/>
            <w:gridSpan w:val="5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B25C434" w14:textId="77777777" w:rsidR="00C752F9" w:rsidRPr="004F05AB" w:rsidRDefault="00000000" w:rsidP="00E54E91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711331026"/>
                <w:placeholder>
                  <w:docPart w:val="A4560A7BC0624E9BB47E192751D488BA"/>
                </w:placeholder>
                <w:showingPlcHdr/>
                <w:text/>
              </w:sdtPr>
              <w:sdtContent>
                <w:r w:rsidR="00C752F9" w:rsidRPr="004F05AB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C752F9" w:rsidRPr="004F05AB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="00C752F9" w:rsidRPr="004F05AB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="00C752F9" w:rsidRPr="004F05AB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="00C752F9" w:rsidRPr="004F05AB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4F05AB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4F05AB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4F05AB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4F05AB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4F05AB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99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2E4DD87" w14:textId="77777777" w:rsidR="00C752F9" w:rsidRPr="004F05AB" w:rsidRDefault="00C752F9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4F05AB">
              <w:rPr>
                <w:rFonts w:ascii="Arial Nova" w:hAnsi="Arial Nova" w:cs="Arial"/>
                <w:b/>
                <w:sz w:val="20"/>
                <w:szCs w:val="20"/>
              </w:rPr>
              <w:t>State:</w:t>
            </w:r>
          </w:p>
        </w:tc>
        <w:tc>
          <w:tcPr>
            <w:tcW w:w="70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1134767" w14:textId="77777777" w:rsidR="00C752F9" w:rsidRPr="004F05AB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alias w:val="Select from List"/>
                <w:tag w:val="Select from List"/>
                <w:id w:val="-815873302"/>
                <w:placeholder>
                  <w:docPart w:val="E5A1315165EC45399ECDB7EC4B3A9834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t>WA</w:t>
                </w:r>
              </w:sdtContent>
            </w:sdt>
          </w:p>
        </w:tc>
        <w:tc>
          <w:tcPr>
            <w:tcW w:w="1418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573061E" w14:textId="77777777" w:rsidR="00C752F9" w:rsidRPr="004F05AB" w:rsidRDefault="00C752F9" w:rsidP="00E54E91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F05AB">
              <w:rPr>
                <w:rFonts w:ascii="Arial Nova" w:hAnsi="Arial Nova" w:cs="Arial"/>
                <w:b/>
                <w:sz w:val="20"/>
                <w:szCs w:val="20"/>
              </w:rPr>
              <w:t xml:space="preserve">Postcode: </w:t>
            </w:r>
          </w:p>
        </w:tc>
        <w:tc>
          <w:tcPr>
            <w:tcW w:w="85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EA42F" w14:textId="77777777" w:rsidR="00C752F9" w:rsidRPr="004F05AB" w:rsidRDefault="00000000" w:rsidP="00E54E91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676454226"/>
                <w:placeholder>
                  <w:docPart w:val="9E9AB659C527455FA90E92E8AB55DD21"/>
                </w:placeholder>
                <w:showingPlcHdr/>
                <w:text/>
              </w:sdtPr>
              <w:sdtContent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4F05A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4F05A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4F05A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4F05A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4F05A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4F05AB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EE461C" w:rsidRPr="007B213E" w14:paraId="27243436" w14:textId="77777777" w:rsidTr="00464396">
        <w:trPr>
          <w:trHeight w:val="527"/>
        </w:trPr>
        <w:tc>
          <w:tcPr>
            <w:tcW w:w="2987" w:type="dxa"/>
            <w:gridSpan w:val="4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F016F4D" w14:textId="566C4D9E" w:rsidR="00EE461C" w:rsidRPr="004F05AB" w:rsidRDefault="00EE461C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4F05AB">
              <w:rPr>
                <w:rFonts w:ascii="Arial Nova" w:hAnsi="Arial Nova" w:cs="Arial"/>
                <w:b/>
                <w:sz w:val="20"/>
                <w:szCs w:val="20"/>
              </w:rPr>
              <w:t>Is the applicant the licensee:</w:t>
            </w:r>
          </w:p>
        </w:tc>
        <w:tc>
          <w:tcPr>
            <w:tcW w:w="1560" w:type="dxa"/>
            <w:gridSpan w:val="3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B9EE362" w14:textId="77777777" w:rsidR="00EE461C" w:rsidRPr="004F05AB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/>
                  <w:sz w:val="20"/>
                  <w:szCs w:val="20"/>
                </w:rPr>
                <w:id w:val="-264614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461C" w:rsidRPr="004F05A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EE461C" w:rsidRPr="004F05AB">
              <w:rPr>
                <w:rFonts w:ascii="Arial Nova" w:hAnsi="Arial Nova" w:cs="Arial"/>
                <w:b/>
                <w:sz w:val="20"/>
                <w:szCs w:val="20"/>
              </w:rPr>
              <w:t xml:space="preserve"> Yes </w:t>
            </w:r>
          </w:p>
        </w:tc>
        <w:tc>
          <w:tcPr>
            <w:tcW w:w="6520" w:type="dxa"/>
            <w:gridSpan w:val="7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0FA03" w14:textId="3BAE4854" w:rsidR="00EE461C" w:rsidRPr="004F05AB" w:rsidRDefault="00000000" w:rsidP="00E54E91">
            <w:pPr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/>
                  <w:sz w:val="20"/>
                  <w:szCs w:val="20"/>
                </w:rPr>
                <w:id w:val="-1398661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2484" w:rsidRPr="004F05A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79573C" w:rsidRPr="004F05AB">
              <w:rPr>
                <w:rFonts w:ascii="Arial Nova" w:hAnsi="Arial Nova" w:cs="Arial"/>
                <w:b/>
                <w:sz w:val="20"/>
                <w:szCs w:val="20"/>
              </w:rPr>
              <w:t xml:space="preserve"> No </w:t>
            </w:r>
            <w:r w:rsidR="005F3F51" w:rsidRPr="004F05AB">
              <w:rPr>
                <w:rFonts w:ascii="Arial Nova" w:hAnsi="Arial Nova" w:cs="Arial"/>
                <w:bCs/>
                <w:sz w:val="20"/>
                <w:szCs w:val="20"/>
              </w:rPr>
              <w:t>(</w:t>
            </w:r>
            <w:r w:rsidR="00317813" w:rsidRPr="004F05AB">
              <w:rPr>
                <w:rFonts w:ascii="Arial Nova" w:hAnsi="Arial Nova" w:cs="Arial"/>
                <w:bCs/>
                <w:sz w:val="20"/>
                <w:szCs w:val="20"/>
              </w:rPr>
              <w:t xml:space="preserve">if </w:t>
            </w:r>
            <w:r w:rsidR="00A74A51" w:rsidRPr="004F05AB">
              <w:rPr>
                <w:rFonts w:ascii="Arial Nova" w:hAnsi="Arial Nova" w:cs="Arial"/>
                <w:b/>
                <w:sz w:val="20"/>
                <w:szCs w:val="20"/>
              </w:rPr>
              <w:t>NO</w:t>
            </w:r>
            <w:r w:rsidR="00317813" w:rsidRPr="004F05AB">
              <w:rPr>
                <w:rFonts w:ascii="Arial Nova" w:hAnsi="Arial Nova" w:cs="Arial"/>
                <w:bCs/>
                <w:sz w:val="20"/>
                <w:szCs w:val="20"/>
              </w:rPr>
              <w:t xml:space="preserve"> please answer </w:t>
            </w:r>
            <w:r w:rsidR="00A74A51" w:rsidRPr="004F05AB">
              <w:rPr>
                <w:rFonts w:ascii="Arial Nova" w:hAnsi="Arial Nova" w:cs="Arial"/>
                <w:bCs/>
                <w:sz w:val="20"/>
                <w:szCs w:val="20"/>
              </w:rPr>
              <w:t>the following</w:t>
            </w:r>
            <w:r w:rsidR="00A74A51" w:rsidRPr="004F05AB">
              <w:rPr>
                <w:rFonts w:ascii="Arial Nova" w:hAnsi="Arial Nova" w:cs="Arial"/>
                <w:b/>
                <w:sz w:val="20"/>
                <w:szCs w:val="20"/>
              </w:rPr>
              <w:t xml:space="preserve"> </w:t>
            </w:r>
            <w:r w:rsidR="005F3F51" w:rsidRPr="004F05AB">
              <w:rPr>
                <w:rFonts w:ascii="Arial Nova" w:hAnsi="Arial Nova" w:cs="Arial"/>
                <w:bCs/>
                <w:sz w:val="20"/>
                <w:szCs w:val="20"/>
              </w:rPr>
              <w:t xml:space="preserve">questions) </w:t>
            </w:r>
          </w:p>
        </w:tc>
      </w:tr>
      <w:tr w:rsidR="00D7285E" w:rsidRPr="007B213E" w14:paraId="37FB7E2D" w14:textId="77777777" w:rsidTr="00464396">
        <w:trPr>
          <w:trHeight w:val="437"/>
        </w:trPr>
        <w:tc>
          <w:tcPr>
            <w:tcW w:w="1995" w:type="dxa"/>
            <w:gridSpan w:val="3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8185E66" w14:textId="77777777" w:rsidR="00D7285E" w:rsidRPr="004F05AB" w:rsidRDefault="00D7285E" w:rsidP="00853648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Name of applicant: </w:t>
            </w:r>
          </w:p>
        </w:tc>
        <w:tc>
          <w:tcPr>
            <w:tcW w:w="9072" w:type="dxa"/>
            <w:gridSpan w:val="11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D859C" w14:textId="50EFBC51" w:rsidR="00D7285E" w:rsidRPr="004F05AB" w:rsidRDefault="00D7285E" w:rsidP="00853648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3032AF" w:rsidRPr="007B213E" w14:paraId="2A438EAD" w14:textId="77777777" w:rsidTr="00464396">
        <w:trPr>
          <w:trHeight w:val="437"/>
        </w:trPr>
        <w:tc>
          <w:tcPr>
            <w:tcW w:w="2987" w:type="dxa"/>
            <w:gridSpan w:val="4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0335692" w14:textId="58416235" w:rsidR="003032AF" w:rsidRPr="004F05AB" w:rsidRDefault="003032AF" w:rsidP="00853648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Address for service of documents: </w:t>
            </w:r>
          </w:p>
        </w:tc>
        <w:tc>
          <w:tcPr>
            <w:tcW w:w="8080" w:type="dxa"/>
            <w:gridSpan w:val="10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382F4" w14:textId="0616D4A9" w:rsidR="003032AF" w:rsidRPr="004F05AB" w:rsidRDefault="003032AF" w:rsidP="00FF62C9">
            <w:pPr>
              <w:ind w:left="1417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2C2FCB" w:rsidRPr="007B213E" w14:paraId="3E84B195" w14:textId="77777777" w:rsidTr="00464396">
        <w:trPr>
          <w:trHeight w:val="437"/>
        </w:trPr>
        <w:tc>
          <w:tcPr>
            <w:tcW w:w="1853" w:type="dxa"/>
            <w:gridSpan w:val="2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3BCACF91" w14:textId="77777777" w:rsidR="002C2FCB" w:rsidRPr="004F05AB" w:rsidRDefault="002C2FCB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r w:rsidRPr="004F05AB">
              <w:rPr>
                <w:rFonts w:ascii="Arial Nova" w:hAnsi="Arial Nova" w:cs="Arial"/>
                <w:b/>
                <w:sz w:val="20"/>
                <w:szCs w:val="20"/>
              </w:rPr>
              <w:t>Postcode:</w:t>
            </w:r>
          </w:p>
        </w:tc>
        <w:tc>
          <w:tcPr>
            <w:tcW w:w="1418" w:type="dxa"/>
            <w:gridSpan w:val="3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3E88BD36" w14:textId="75F7BAEB" w:rsidR="002C2FCB" w:rsidRPr="004F05AB" w:rsidRDefault="002C2FCB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ECF9A29" w14:textId="367BBDC3" w:rsidR="002C2FCB" w:rsidRPr="004F05AB" w:rsidRDefault="002C2FCB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r w:rsidRPr="004F05AB">
              <w:rPr>
                <w:rFonts w:ascii="Arial Nova" w:hAnsi="Arial Nova" w:cs="Arial"/>
                <w:b/>
                <w:sz w:val="20"/>
                <w:szCs w:val="20"/>
              </w:rPr>
              <w:t>Status of applicant:</w:t>
            </w:r>
          </w:p>
        </w:tc>
        <w:tc>
          <w:tcPr>
            <w:tcW w:w="2126" w:type="dxa"/>
            <w:gridSpan w:val="4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176184D" w14:textId="5489DA26" w:rsidR="002C2FCB" w:rsidRPr="004F05AB" w:rsidRDefault="00000000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840388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2FCB" w:rsidRPr="004F05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2FCB" w:rsidRPr="004F05AB">
              <w:rPr>
                <w:rFonts w:ascii="Arial Nova" w:hAnsi="Arial Nova" w:cs="Segoe UI"/>
                <w:sz w:val="20"/>
                <w:szCs w:val="20"/>
              </w:rPr>
              <w:t xml:space="preserve"> Owner </w:t>
            </w:r>
          </w:p>
        </w:tc>
        <w:tc>
          <w:tcPr>
            <w:tcW w:w="2126" w:type="dxa"/>
            <w:gridSpan w:val="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F34AD" w14:textId="6E883DF6" w:rsidR="002C2FCB" w:rsidRPr="004F05AB" w:rsidRDefault="00000000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44211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2FCB" w:rsidRPr="004F05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85C25" w:rsidRPr="004F05AB">
              <w:rPr>
                <w:rFonts w:ascii="Arial Nova" w:hAnsi="Arial Nova" w:cs="Segoe UI"/>
                <w:sz w:val="20"/>
                <w:szCs w:val="20"/>
              </w:rPr>
              <w:t xml:space="preserve"> Lessor</w:t>
            </w:r>
          </w:p>
        </w:tc>
      </w:tr>
      <w:tr w:rsidR="00CB7EE6" w:rsidRPr="007B213E" w14:paraId="63E74555" w14:textId="77777777" w:rsidTr="00464396">
        <w:trPr>
          <w:trHeight w:val="437"/>
        </w:trPr>
        <w:tc>
          <w:tcPr>
            <w:tcW w:w="1853" w:type="dxa"/>
            <w:gridSpan w:val="2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3B533CE7" w14:textId="77777777" w:rsidR="00CB7EE6" w:rsidRPr="004F05AB" w:rsidRDefault="00CB7EE6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r w:rsidRPr="004F05AB">
              <w:rPr>
                <w:rFonts w:ascii="Arial Nova" w:hAnsi="Arial Nova" w:cs="Arial"/>
                <w:b/>
                <w:sz w:val="20"/>
                <w:szCs w:val="20"/>
              </w:rPr>
              <w:t>Contact name:</w:t>
            </w:r>
          </w:p>
        </w:tc>
        <w:tc>
          <w:tcPr>
            <w:tcW w:w="9214" w:type="dxa"/>
            <w:gridSpan w:val="1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DDE56" w14:textId="7E2DBA5B" w:rsidR="00CB7EE6" w:rsidRPr="004F05AB" w:rsidRDefault="00CB7EE6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C764E8" w:rsidRPr="007B213E" w14:paraId="2E093976" w14:textId="77777777" w:rsidTr="00464396">
        <w:trPr>
          <w:trHeight w:val="437"/>
        </w:trPr>
        <w:tc>
          <w:tcPr>
            <w:tcW w:w="1003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0391CD06" w14:textId="7BEE1FA0" w:rsidR="00C764E8" w:rsidRPr="004F05AB" w:rsidRDefault="00C764E8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Phone: </w:t>
            </w:r>
          </w:p>
        </w:tc>
        <w:tc>
          <w:tcPr>
            <w:tcW w:w="2551" w:type="dxa"/>
            <w:gridSpan w:val="5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0B730B9E" w14:textId="77777777" w:rsidR="00C764E8" w:rsidRPr="004F05AB" w:rsidRDefault="00C764E8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7916BDA" w14:textId="66AEEB24" w:rsidR="00C764E8" w:rsidRPr="004F05AB" w:rsidRDefault="00C764E8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Email: </w:t>
            </w:r>
          </w:p>
        </w:tc>
        <w:tc>
          <w:tcPr>
            <w:tcW w:w="6520" w:type="dxa"/>
            <w:gridSpan w:val="7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BA86D" w14:textId="020E8F08" w:rsidR="00C764E8" w:rsidRPr="004F05AB" w:rsidRDefault="00C764E8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C764E8" w:rsidRPr="007B213E" w14:paraId="79331711" w14:textId="77777777" w:rsidTr="004F05AB">
        <w:trPr>
          <w:trHeight w:val="437"/>
        </w:trPr>
        <w:tc>
          <w:tcPr>
            <w:tcW w:w="11067" w:type="dxa"/>
            <w:gridSpan w:val="14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A27B8B9" w14:textId="77777777" w:rsidR="00334668" w:rsidRPr="004F05AB" w:rsidRDefault="00B47A90" w:rsidP="00722437">
            <w:pPr>
              <w:spacing w:before="120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Where the </w:t>
            </w:r>
            <w:r w:rsidR="003D582F"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proposed </w:t>
            </w:r>
            <w:r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>alteration</w:t>
            </w:r>
            <w:r w:rsidR="003D582F"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or </w:t>
            </w:r>
            <w:r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redefinition will result in a change </w:t>
            </w:r>
            <w:r w:rsidR="003D582F"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to </w:t>
            </w:r>
            <w:r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the use of the premises, a </w:t>
            </w:r>
            <w:r w:rsidR="00FB7D56"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>S</w:t>
            </w:r>
            <w:r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ection 40 Certificate </w:t>
            </w:r>
            <w:r w:rsidR="00FB7D56"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from the </w:t>
            </w:r>
            <w:r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Local Planning Authority or </w:t>
            </w:r>
            <w:r w:rsidR="00FB7D56"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a </w:t>
            </w:r>
            <w:r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Development Approval specifying the type of liquor licence sought </w:t>
            </w:r>
            <w:r w:rsidR="00334668"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must be submitted prior </w:t>
            </w:r>
            <w:r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>to determination of th</w:t>
            </w:r>
            <w:r w:rsidR="00334668"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>is</w:t>
            </w:r>
            <w:r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application. </w:t>
            </w:r>
          </w:p>
          <w:p w14:paraId="39FC6EBB" w14:textId="4BFC73A4" w:rsidR="000F5C4C" w:rsidRPr="004F05AB" w:rsidRDefault="00B47A90" w:rsidP="005D14FF">
            <w:pPr>
              <w:spacing w:before="120" w:after="120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Please specify the date on which an application for planning approval </w:t>
            </w:r>
            <w:r w:rsidR="00342A9D"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for the proposed </w:t>
            </w:r>
            <w:r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>alteration/redefinition of the licensed premises has been</w:t>
            </w:r>
            <w:r w:rsidR="00722437"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>, or will be,</w:t>
            </w:r>
            <w:r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lodged with the relevant local government authority</w:t>
            </w:r>
            <w:r w:rsidR="00464396"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>:</w:t>
            </w:r>
          </w:p>
          <w:p w14:paraId="4E965B22" w14:textId="27565D24" w:rsidR="00C764E8" w:rsidRPr="004F05AB" w:rsidRDefault="00B47A90" w:rsidP="004F05AB">
            <w:pPr>
              <w:spacing w:after="240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>________ /________ /________</w:t>
            </w:r>
          </w:p>
        </w:tc>
      </w:tr>
      <w:bookmarkEnd w:id="0"/>
    </w:tbl>
    <w:p w14:paraId="2B3DD894" w14:textId="77777777" w:rsidR="006B7CD3" w:rsidRPr="009828F5" w:rsidRDefault="006B7CD3" w:rsidP="0068190C">
      <w:pPr>
        <w:tabs>
          <w:tab w:val="left" w:pos="1064"/>
        </w:tabs>
        <w:spacing w:after="0" w:line="240" w:lineRule="auto"/>
        <w:rPr>
          <w:rFonts w:ascii="Arial Nova" w:hAnsi="Arial Nova" w:cs="Arial"/>
          <w:b/>
          <w:bCs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067"/>
      </w:tblGrid>
      <w:tr w:rsidR="00CC275D" w:rsidRPr="00FE4C28" w14:paraId="15C08474" w14:textId="77777777" w:rsidTr="009828F5">
        <w:trPr>
          <w:trHeight w:val="576"/>
        </w:trPr>
        <w:tc>
          <w:tcPr>
            <w:tcW w:w="110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38115E"/>
            <w:vAlign w:val="center"/>
          </w:tcPr>
          <w:p w14:paraId="0D872C70" w14:textId="30409179" w:rsidR="00CC275D" w:rsidRPr="004F05AB" w:rsidRDefault="00CC275D" w:rsidP="00E54E91">
            <w:pPr>
              <w:rPr>
                <w:rFonts w:ascii="Arial Nova" w:hAnsi="Arial Nova" w:cs="Arial"/>
                <w:b/>
                <w:bCs/>
              </w:rPr>
            </w:pPr>
            <w:r w:rsidRPr="004F05AB">
              <w:rPr>
                <w:rFonts w:ascii="Arial Nova" w:hAnsi="Arial Nova" w:cs="Arial"/>
                <w:b/>
                <w:bCs/>
                <w:color w:val="FFFFFF" w:themeColor="background1"/>
              </w:rPr>
              <w:t>SECTION 2 – DETAILS OF A</w:t>
            </w:r>
            <w:r w:rsidR="00906D69" w:rsidRPr="004F05AB">
              <w:rPr>
                <w:rFonts w:ascii="Arial Nova" w:hAnsi="Arial Nova" w:cs="Arial"/>
                <w:b/>
                <w:bCs/>
                <w:color w:val="FFFFFF" w:themeColor="background1"/>
              </w:rPr>
              <w:t>PPLICATION</w:t>
            </w:r>
          </w:p>
        </w:tc>
      </w:tr>
      <w:tr w:rsidR="00D22EA2" w:rsidRPr="00FE4C28" w14:paraId="7D0CAD6E" w14:textId="77777777" w:rsidTr="009828F5">
        <w:trPr>
          <w:trHeight w:val="576"/>
        </w:trPr>
        <w:tc>
          <w:tcPr>
            <w:tcW w:w="11067" w:type="dxa"/>
            <w:tcBorders>
              <w:top w:val="single" w:sz="4" w:space="0" w:color="auto"/>
              <w:left w:val="single" w:sz="8" w:space="0" w:color="auto"/>
              <w:bottom w:val="dotted" w:sz="2" w:space="0" w:color="BFBFBF" w:themeColor="background1" w:themeShade="BF"/>
              <w:right w:val="single" w:sz="8" w:space="0" w:color="auto"/>
            </w:tcBorders>
            <w:shd w:val="clear" w:color="auto" w:fill="E8E8E8" w:themeFill="background2"/>
          </w:tcPr>
          <w:p w14:paraId="1F363144" w14:textId="1B05B8ED" w:rsidR="00D22EA2" w:rsidRPr="004F05AB" w:rsidRDefault="00D22EA2" w:rsidP="00E16CE1">
            <w:pPr>
              <w:spacing w:before="120" w:after="120"/>
              <w:rPr>
                <w:rFonts w:ascii="Arial Nova" w:hAnsi="Arial Nova" w:cs="Segoe UI"/>
                <w:b/>
                <w:sz w:val="20"/>
                <w:szCs w:val="20"/>
              </w:rPr>
            </w:pPr>
            <w:r w:rsidRPr="004F05AB">
              <w:rPr>
                <w:rFonts w:ascii="Arial Nova" w:hAnsi="Arial Nova" w:cs="Segoe UI"/>
                <w:b/>
                <w:sz w:val="20"/>
                <w:szCs w:val="20"/>
              </w:rPr>
              <w:t>De</w:t>
            </w:r>
            <w:r w:rsidR="00431957" w:rsidRPr="004F05AB">
              <w:rPr>
                <w:rFonts w:ascii="Arial Nova" w:hAnsi="Arial Nova" w:cs="Segoe UI"/>
                <w:b/>
                <w:sz w:val="20"/>
                <w:szCs w:val="20"/>
              </w:rPr>
              <w:t>tails of</w:t>
            </w:r>
            <w:r w:rsidRPr="004F05AB">
              <w:rPr>
                <w:rFonts w:ascii="Arial Nova" w:hAnsi="Arial Nova" w:cs="Segoe UI"/>
                <w:b/>
                <w:sz w:val="20"/>
                <w:szCs w:val="20"/>
              </w:rPr>
              <w:t xml:space="preserve"> the </w:t>
            </w:r>
            <w:r w:rsidR="00431957" w:rsidRPr="004F05AB">
              <w:rPr>
                <w:rFonts w:ascii="Arial Nova" w:hAnsi="Arial Nova" w:cs="Segoe UI"/>
                <w:b/>
                <w:sz w:val="20"/>
                <w:szCs w:val="20"/>
              </w:rPr>
              <w:t xml:space="preserve">proposed </w:t>
            </w:r>
            <w:r w:rsidRPr="004F05AB">
              <w:rPr>
                <w:rFonts w:ascii="Arial Nova" w:hAnsi="Arial Nova" w:cs="Segoe UI"/>
                <w:b/>
                <w:sz w:val="20"/>
                <w:szCs w:val="20"/>
              </w:rPr>
              <w:t>alteration or redefinition to be approved:</w:t>
            </w:r>
          </w:p>
        </w:tc>
      </w:tr>
      <w:tr w:rsidR="00D22EA2" w:rsidRPr="007B213E" w14:paraId="10D8E88C" w14:textId="77777777" w:rsidTr="009828F5">
        <w:trPr>
          <w:trHeight w:val="426"/>
        </w:trPr>
        <w:tc>
          <w:tcPr>
            <w:tcW w:w="11067" w:type="dxa"/>
            <w:tcBorders>
              <w:top w:val="dotted" w:sz="2" w:space="0" w:color="BFBFBF" w:themeColor="background1" w:themeShade="BF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194781" w14:textId="1D6CE242" w:rsidR="00D22EA2" w:rsidRPr="004F05AB" w:rsidRDefault="00D22EA2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</w:p>
        </w:tc>
      </w:tr>
      <w:tr w:rsidR="00D22EA2" w:rsidRPr="007B213E" w14:paraId="66DEA556" w14:textId="77777777" w:rsidTr="009828F5">
        <w:trPr>
          <w:trHeight w:val="426"/>
        </w:trPr>
        <w:tc>
          <w:tcPr>
            <w:tcW w:w="11067" w:type="dxa"/>
            <w:tcBorders>
              <w:top w:val="dotted" w:sz="2" w:space="0" w:color="BFBFBF" w:themeColor="background1" w:themeShade="BF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BCAA50" w14:textId="65EAF029" w:rsidR="00D22EA2" w:rsidRPr="004F05AB" w:rsidRDefault="00D22EA2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4F05AB" w:rsidRPr="007B213E" w14:paraId="2C2BAF7E" w14:textId="77777777" w:rsidTr="009828F5">
        <w:trPr>
          <w:trHeight w:val="426"/>
        </w:trPr>
        <w:tc>
          <w:tcPr>
            <w:tcW w:w="11067" w:type="dxa"/>
            <w:tcBorders>
              <w:top w:val="dotted" w:sz="2" w:space="0" w:color="BFBFBF" w:themeColor="background1" w:themeShade="BF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76947F" w14:textId="77777777" w:rsidR="004F05AB" w:rsidRPr="004F05AB" w:rsidRDefault="004F05AB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</w:tbl>
    <w:p w14:paraId="74C3F416" w14:textId="77777777" w:rsidR="009828F5" w:rsidRDefault="009828F5" w:rsidP="00E54E91">
      <w:pPr>
        <w:rPr>
          <w:rFonts w:ascii="Arial Nova" w:hAnsi="Arial Nova" w:cs="Arial"/>
          <w:b/>
          <w:sz w:val="20"/>
          <w:szCs w:val="20"/>
        </w:rPr>
        <w:sectPr w:rsidR="009828F5" w:rsidSect="009828F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871" w:right="720" w:bottom="992" w:left="720" w:header="510" w:footer="0" w:gutter="0"/>
          <w:cols w:space="708"/>
          <w:docGrid w:linePitch="360"/>
        </w:sectPr>
      </w:pPr>
    </w:p>
    <w:p w14:paraId="54C4E7FE" w14:textId="77777777" w:rsidR="004F05AB" w:rsidRPr="009828F5" w:rsidRDefault="004F05AB" w:rsidP="004F05AB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7240"/>
        <w:gridCol w:w="1984"/>
        <w:gridCol w:w="1843"/>
      </w:tblGrid>
      <w:tr w:rsidR="00DA054C" w:rsidRPr="007B213E" w14:paraId="5613EFA2" w14:textId="77777777" w:rsidTr="001276D1">
        <w:trPr>
          <w:trHeight w:val="557"/>
        </w:trPr>
        <w:tc>
          <w:tcPr>
            <w:tcW w:w="11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38115E"/>
            <w:vAlign w:val="center"/>
          </w:tcPr>
          <w:p w14:paraId="28B5809E" w14:textId="7F808253" w:rsidR="00DA054C" w:rsidRPr="001276D1" w:rsidRDefault="001276D1" w:rsidP="00E16CE1">
            <w:pPr>
              <w:spacing w:before="120"/>
              <w:rPr>
                <w:rFonts w:ascii="Arial Nova" w:hAnsi="Arial Nova" w:cs="Segoe UI"/>
                <w:b/>
                <w:bCs/>
                <w:color w:val="FFFFFF" w:themeColor="background1"/>
              </w:rPr>
            </w:pPr>
            <w:r>
              <w:rPr>
                <w:rFonts w:ascii="Arial Nova" w:hAnsi="Arial Nova" w:cs="Segoe UI"/>
                <w:b/>
                <w:bCs/>
                <w:color w:val="FFFFFF" w:themeColor="background1"/>
              </w:rPr>
              <w:t xml:space="preserve">SECTION 3 – CONSENT OF THE OWNER / LESSOR </w:t>
            </w:r>
          </w:p>
        </w:tc>
      </w:tr>
      <w:tr w:rsidR="00F1139C" w:rsidRPr="007B213E" w14:paraId="452DE2E8" w14:textId="77777777" w:rsidTr="004F05AB">
        <w:trPr>
          <w:trHeight w:val="983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73BD0C9" w14:textId="0AF4A32C" w:rsidR="00C60E4E" w:rsidRPr="004F05AB" w:rsidRDefault="00AB7836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4F05AB">
              <w:rPr>
                <w:rFonts w:ascii="Arial Nova" w:hAnsi="Arial Nova" w:cs="Arial"/>
                <w:b/>
                <w:sz w:val="20"/>
                <w:szCs w:val="20"/>
              </w:rPr>
              <w:t>Has the consent of any owner and/or lessor of the premises been obtained?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D1D1D1" w:themeColor="background2" w:themeShade="E6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543C9C4" w14:textId="57EB5976" w:rsidR="00C60E4E" w:rsidRPr="004F05AB" w:rsidRDefault="00E319B6" w:rsidP="009435AC">
            <w:pPr>
              <w:rPr>
                <w:rFonts w:ascii="Arial Nova" w:hAnsi="Arial Nova" w:cs="Segoe UI"/>
                <w:sz w:val="20"/>
                <w:szCs w:val="20"/>
              </w:rPr>
            </w:pPr>
            <w:r w:rsidRPr="004F05AB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40199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05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76D1" w:rsidRPr="004F05AB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  <w:r w:rsidR="001276D1"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>Yes</w:t>
            </w:r>
            <w:r w:rsidR="001276D1" w:rsidRPr="004F05AB">
              <w:rPr>
                <w:rFonts w:ascii="Arial Nova" w:hAnsi="Arial Nova" w:cs="Segoe UI"/>
                <w:sz w:val="20"/>
                <w:szCs w:val="20"/>
              </w:rPr>
              <w:t xml:space="preserve"> (</w:t>
            </w:r>
            <w:r w:rsidR="004F05AB">
              <w:rPr>
                <w:rFonts w:ascii="Arial Nova" w:hAnsi="Arial Nova" w:cs="Segoe UI"/>
                <w:sz w:val="20"/>
                <w:szCs w:val="20"/>
              </w:rPr>
              <w:t>P</w:t>
            </w:r>
            <w:r w:rsidR="001276D1" w:rsidRPr="004F05AB">
              <w:rPr>
                <w:rFonts w:ascii="Arial Nova" w:hAnsi="Arial Nova" w:cs="Segoe UI"/>
                <w:sz w:val="20"/>
                <w:szCs w:val="20"/>
              </w:rPr>
              <w:t>lease attach a copy of the consent)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D1D1D1" w:themeColor="background2" w:themeShade="E6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35564" w14:textId="1F0715CC" w:rsidR="00E319B6" w:rsidRPr="004F05AB" w:rsidRDefault="00000000" w:rsidP="00D60E26">
            <w:pPr>
              <w:spacing w:before="120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bCs/>
                  <w:sz w:val="20"/>
                  <w:szCs w:val="20"/>
                </w:rPr>
                <w:id w:val="-162260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6D1" w:rsidRPr="004F05AB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276D1" w:rsidRPr="004F05AB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No</w:t>
            </w:r>
          </w:p>
          <w:p w14:paraId="52F3EF7A" w14:textId="77777777" w:rsidR="00E319B6" w:rsidRPr="004F05AB" w:rsidRDefault="00E319B6" w:rsidP="00E319B6">
            <w:pPr>
              <w:rPr>
                <w:rFonts w:ascii="Arial Nova" w:hAnsi="Arial Nova" w:cs="Segoe UI"/>
                <w:sz w:val="20"/>
                <w:szCs w:val="20"/>
              </w:rPr>
            </w:pPr>
          </w:p>
          <w:p w14:paraId="7CC5A3E7" w14:textId="105DC7E1" w:rsidR="00C60E4E" w:rsidRPr="004F05AB" w:rsidRDefault="00C60E4E" w:rsidP="00E16CE1">
            <w:pPr>
              <w:spacing w:after="120"/>
              <w:rPr>
                <w:rFonts w:ascii="Arial Nova" w:hAnsi="Arial Nova" w:cs="Segoe UI"/>
                <w:sz w:val="20"/>
                <w:szCs w:val="20"/>
              </w:rPr>
            </w:pPr>
          </w:p>
        </w:tc>
      </w:tr>
    </w:tbl>
    <w:p w14:paraId="51CD5398" w14:textId="77777777" w:rsidR="009435AC" w:rsidRPr="009828F5" w:rsidRDefault="009435AC" w:rsidP="009435AC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3888"/>
        <w:gridCol w:w="1223"/>
        <w:gridCol w:w="4594"/>
      </w:tblGrid>
      <w:tr w:rsidR="00540928" w:rsidRPr="00FE4C28" w14:paraId="2088622E" w14:textId="77777777" w:rsidTr="00CD75F4">
        <w:trPr>
          <w:trHeight w:val="576"/>
        </w:trPr>
        <w:tc>
          <w:tcPr>
            <w:tcW w:w="110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8115E"/>
            <w:vAlign w:val="center"/>
          </w:tcPr>
          <w:p w14:paraId="71BAA63D" w14:textId="6DE20038" w:rsidR="00540928" w:rsidRPr="004F05AB" w:rsidRDefault="00540928" w:rsidP="00E54E91">
            <w:pPr>
              <w:rPr>
                <w:rFonts w:ascii="Arial Bold" w:hAnsi="Arial Bold" w:cs="Arial"/>
                <w:b/>
                <w:bCs/>
              </w:rPr>
            </w:pPr>
            <w:r w:rsidRPr="004F05AB">
              <w:rPr>
                <w:rFonts w:ascii="Arial Bold" w:hAnsi="Arial Bold" w:cs="Arial"/>
                <w:b/>
                <w:bCs/>
                <w:color w:val="FFFFFF" w:themeColor="background1"/>
              </w:rPr>
              <w:t xml:space="preserve">SECTION </w:t>
            </w:r>
            <w:r w:rsidR="009435AC" w:rsidRPr="004F05AB">
              <w:rPr>
                <w:rFonts w:ascii="Arial Bold" w:hAnsi="Arial Bold" w:cs="Arial"/>
                <w:b/>
                <w:bCs/>
                <w:color w:val="FFFFFF" w:themeColor="background1"/>
              </w:rPr>
              <w:t>4</w:t>
            </w:r>
            <w:r w:rsidRPr="004F05AB">
              <w:rPr>
                <w:rFonts w:ascii="Arial Bold" w:hAnsi="Arial Bold" w:cs="Arial"/>
                <w:b/>
                <w:bCs/>
                <w:color w:val="FFFFFF" w:themeColor="background1"/>
              </w:rPr>
              <w:t xml:space="preserve"> – DECLARATION</w:t>
            </w:r>
          </w:p>
        </w:tc>
      </w:tr>
      <w:tr w:rsidR="00546D1D" w:rsidRPr="007B213E" w14:paraId="1539B89B" w14:textId="77777777" w:rsidTr="00CD75F4">
        <w:trPr>
          <w:trHeight w:val="637"/>
        </w:trPr>
        <w:tc>
          <w:tcPr>
            <w:tcW w:w="11067" w:type="dxa"/>
            <w:gridSpan w:val="4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0FF21C78" w14:textId="77777777" w:rsidR="00546D1D" w:rsidRPr="004F05AB" w:rsidRDefault="00546D1D" w:rsidP="009828F5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120"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4F05AB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I declare/certify that: </w:t>
            </w:r>
          </w:p>
          <w:p w14:paraId="563AE5A2" w14:textId="69B00A46" w:rsidR="00546D1D" w:rsidRPr="00540FA4" w:rsidRDefault="00747AAB" w:rsidP="00E54E91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</w:pPr>
            <w:r w:rsidRPr="00540FA4"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  <w:t>T</w:t>
            </w:r>
            <w:r w:rsidR="00546D1D" w:rsidRPr="00540FA4"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  <w:t>he information contained in this form, including attachments, is true and correct.</w:t>
            </w:r>
          </w:p>
          <w:p w14:paraId="2C8860FA" w14:textId="77777777" w:rsidR="00546D1D" w:rsidRPr="00540FA4" w:rsidRDefault="00546D1D" w:rsidP="00E54E91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</w:pPr>
            <w:r w:rsidRPr="00540FA4"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  <w:t xml:space="preserve">I am authorised to sign this application on behalf of the applicant entity. </w:t>
            </w:r>
          </w:p>
          <w:p w14:paraId="4606FD8C" w14:textId="7D757DD2" w:rsidR="00AF7BCD" w:rsidRPr="004F05AB" w:rsidRDefault="00AF7BCD" w:rsidP="002B3E67">
            <w:pPr>
              <w:pStyle w:val="ListParagraph"/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ind w:left="1440"/>
              <w:rPr>
                <w:rFonts w:ascii="Arial Nova bold" w:hAnsi="Arial Nova bold" w:cs="Segoe UI"/>
                <w:sz w:val="20"/>
                <w:szCs w:val="20"/>
              </w:rPr>
            </w:pPr>
          </w:p>
        </w:tc>
      </w:tr>
      <w:tr w:rsidR="00884B4A" w:rsidRPr="007B213E" w14:paraId="274DB443" w14:textId="77777777" w:rsidTr="00CD75F4">
        <w:trPr>
          <w:trHeight w:val="637"/>
        </w:trPr>
        <w:tc>
          <w:tcPr>
            <w:tcW w:w="11067" w:type="dxa"/>
            <w:gridSpan w:val="4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tbl>
            <w:tblPr>
              <w:tblStyle w:val="TableGrid"/>
              <w:tblW w:w="10206" w:type="dxa"/>
              <w:tblInd w:w="321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4F05AB" w14:paraId="0BE4E842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3614C8BD" w14:textId="77777777" w:rsidR="00897177" w:rsidRPr="004F05AB" w:rsidRDefault="00897177" w:rsidP="00897177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5665B94D" w14:textId="77777777" w:rsidR="00897177" w:rsidRPr="004F05AB" w:rsidRDefault="00897177" w:rsidP="00897177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1782931F" w14:textId="77777777" w:rsidR="00897177" w:rsidRPr="004F05AB" w:rsidRDefault="00897177" w:rsidP="00897177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752BF11" w14:textId="77777777" w:rsidR="00897177" w:rsidRPr="004F05AB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0C78A880" w14:textId="77777777" w:rsidR="00897177" w:rsidRPr="004F05AB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897177" w:rsidRPr="004F05AB" w14:paraId="0B4DBE1C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67AED077" w14:textId="77777777" w:rsidR="00897177" w:rsidRPr="004F05AB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4F05AB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  <w:p w14:paraId="2DA3E8D2" w14:textId="77777777" w:rsidR="00897177" w:rsidRPr="004F05AB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4279051" w14:textId="77777777" w:rsidR="00897177" w:rsidRPr="004F05AB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7CD82699" w14:textId="77777777" w:rsidR="00897177" w:rsidRPr="004F05AB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4F05AB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25F9116" w14:textId="77777777" w:rsidR="00884B4A" w:rsidRPr="004F05AB" w:rsidRDefault="00884B4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340EE0" w:rsidRPr="007B213E" w14:paraId="3685A4BD" w14:textId="77777777" w:rsidTr="00CD75F4">
        <w:trPr>
          <w:trHeight w:val="637"/>
        </w:trPr>
        <w:tc>
          <w:tcPr>
            <w:tcW w:w="1362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6E00F98" w14:textId="77777777" w:rsidR="00340EE0" w:rsidRPr="004F05AB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4F05AB"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888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vAlign w:val="center"/>
          </w:tcPr>
          <w:p w14:paraId="79A65EBE" w14:textId="00AA7891" w:rsidR="00340EE0" w:rsidRPr="004F05AB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E21F881" w14:textId="5213CB04" w:rsidR="00340EE0" w:rsidRPr="004F05AB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4F05AB"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4594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04BF35F5" w14:textId="5EBDB051" w:rsidR="00340EE0" w:rsidRPr="004F05AB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897177" w:rsidRPr="007B213E" w14:paraId="6E359977" w14:textId="77777777" w:rsidTr="00CD75F4">
        <w:trPr>
          <w:trHeight w:val="637"/>
        </w:trPr>
        <w:tc>
          <w:tcPr>
            <w:tcW w:w="11067" w:type="dxa"/>
            <w:gridSpan w:val="4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294C71BE" w14:textId="77777777" w:rsidR="00340EE0" w:rsidRPr="004F05AB" w:rsidRDefault="00340EE0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4F05AB" w14:paraId="1AEFD46D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5AFB34A7" w14:textId="77777777" w:rsidR="00897177" w:rsidRPr="004F05AB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21FDEF4" w14:textId="77777777" w:rsidR="00897177" w:rsidRPr="004F05AB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4BB9333F" w14:textId="77777777" w:rsidR="00897177" w:rsidRPr="004F05AB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897177" w:rsidRPr="004F05AB" w14:paraId="0E6186B5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7DB51995" w14:textId="77777777" w:rsidR="00897177" w:rsidRPr="004F05AB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4F05AB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27A36DFB" w14:textId="77777777" w:rsidR="00897177" w:rsidRPr="004F05AB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43BEEB9C" w14:textId="77777777" w:rsidR="00897177" w:rsidRPr="004F05AB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4F05AB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36253CD" w14:textId="77777777" w:rsidR="00897177" w:rsidRPr="004F05AB" w:rsidRDefault="00897177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175D01" w:rsidRPr="007B213E" w14:paraId="3CD1AC04" w14:textId="77777777" w:rsidTr="00CD75F4">
        <w:trPr>
          <w:trHeight w:val="637"/>
        </w:trPr>
        <w:tc>
          <w:tcPr>
            <w:tcW w:w="1362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auto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3E6BDC57" w14:textId="77777777" w:rsidR="00175D01" w:rsidRPr="004F05AB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4F05AB"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888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auto"/>
              <w:right w:val="dotted" w:sz="2" w:space="0" w:color="D1D1D1" w:themeColor="background2" w:themeShade="E6"/>
            </w:tcBorders>
            <w:vAlign w:val="center"/>
          </w:tcPr>
          <w:p w14:paraId="5D8B519D" w14:textId="19B7E228" w:rsidR="00175D01" w:rsidRPr="004F05AB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auto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7AB6E2F" w14:textId="77777777" w:rsidR="00175D01" w:rsidRPr="004F05AB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4F05AB"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4594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auto"/>
              <w:right w:val="single" w:sz="4" w:space="0" w:color="auto"/>
            </w:tcBorders>
            <w:vAlign w:val="center"/>
          </w:tcPr>
          <w:p w14:paraId="750786F7" w14:textId="72CE8403" w:rsidR="00175D01" w:rsidRPr="004F05AB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</w:tbl>
    <w:p w14:paraId="42494DEA" w14:textId="1CED55DE" w:rsidR="0066560B" w:rsidRDefault="0066560B" w:rsidP="00E54E91">
      <w:pPr>
        <w:tabs>
          <w:tab w:val="left" w:pos="789"/>
        </w:tabs>
        <w:spacing w:after="0" w:line="240" w:lineRule="auto"/>
        <w:rPr>
          <w:rFonts w:ascii="Arial" w:hAnsi="Arial" w:cs="Arial"/>
          <w:sz w:val="2"/>
          <w:szCs w:val="2"/>
        </w:rPr>
      </w:pPr>
    </w:p>
    <w:p w14:paraId="6D1FD4B5" w14:textId="77777777" w:rsidR="00DD1046" w:rsidRPr="009A65E3" w:rsidRDefault="00DD1046" w:rsidP="004F05AB">
      <w:pPr>
        <w:spacing w:after="0"/>
        <w:rPr>
          <w:rFonts w:ascii="Arial" w:hAnsi="Arial" w:cs="Arial"/>
        </w:rPr>
      </w:pPr>
    </w:p>
    <w:tbl>
      <w:tblPr>
        <w:tblStyle w:val="TableGrid"/>
        <w:tblW w:w="11057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shd w:val="clear" w:color="auto" w:fill="DEC7F5"/>
        <w:tblLayout w:type="fixed"/>
        <w:tblLook w:val="04A0" w:firstRow="1" w:lastRow="0" w:firstColumn="1" w:lastColumn="0" w:noHBand="0" w:noVBand="1"/>
      </w:tblPr>
      <w:tblGrid>
        <w:gridCol w:w="11057"/>
      </w:tblGrid>
      <w:tr w:rsidR="00C866B7" w:rsidRPr="00571261" w14:paraId="794324C8" w14:textId="77777777" w:rsidTr="004F05AB">
        <w:trPr>
          <w:trHeight w:val="789"/>
        </w:trPr>
        <w:tc>
          <w:tcPr>
            <w:tcW w:w="11057" w:type="dxa"/>
            <w:shd w:val="clear" w:color="auto" w:fill="F0E6FA"/>
            <w:vAlign w:val="center"/>
          </w:tcPr>
          <w:p w14:paraId="171E1CCA" w14:textId="6FBF6E94" w:rsidR="00C866B7" w:rsidRPr="0046621F" w:rsidRDefault="00C866B7" w:rsidP="00B07D0F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b/>
                <w:bCs/>
                <w:spacing w:val="-3"/>
              </w:rPr>
            </w:pPr>
            <w:r w:rsidRPr="002E54FA">
              <w:rPr>
                <w:rFonts w:ascii="Arial" w:hAnsi="Arial" w:cs="Arial"/>
                <w:b/>
                <w:bCs/>
              </w:rPr>
              <w:t>IMPORTANT NOTE:</w:t>
            </w:r>
            <w:r w:rsidRPr="002E54FA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46621F">
              <w:rPr>
                <w:rFonts w:ascii="Arial" w:hAnsi="Arial" w:cs="Arial"/>
                <w:spacing w:val="-3"/>
              </w:rPr>
              <w:t>It is an offence under</w:t>
            </w:r>
            <w:r w:rsidR="009828F5">
              <w:rPr>
                <w:rFonts w:ascii="Arial" w:hAnsi="Arial" w:cs="Arial"/>
                <w:spacing w:val="-3"/>
              </w:rPr>
              <w:t xml:space="preserve"> </w:t>
            </w:r>
            <w:r w:rsidRPr="0046621F">
              <w:rPr>
                <w:rFonts w:ascii="Arial" w:hAnsi="Arial" w:cs="Arial"/>
                <w:spacing w:val="-3"/>
              </w:rPr>
              <w:t xml:space="preserve">the </w:t>
            </w:r>
            <w:r w:rsidRPr="002E54FA">
              <w:rPr>
                <w:rFonts w:ascii="Arial" w:hAnsi="Arial" w:cs="Arial"/>
                <w:i/>
                <w:iCs/>
                <w:spacing w:val="-3"/>
              </w:rPr>
              <w:t>Liquor Control Act 1988</w:t>
            </w:r>
            <w:r w:rsidRPr="0046621F">
              <w:rPr>
                <w:rFonts w:ascii="Arial" w:hAnsi="Arial" w:cs="Arial"/>
                <w:spacing w:val="-3"/>
              </w:rPr>
              <w:t xml:space="preserve"> to make a statement that is false or misleading. </w:t>
            </w:r>
          </w:p>
        </w:tc>
      </w:tr>
    </w:tbl>
    <w:p w14:paraId="4BF1B405" w14:textId="77777777" w:rsidR="00F42331" w:rsidRPr="009A65E3" w:rsidRDefault="00F42331" w:rsidP="004F05AB">
      <w:pPr>
        <w:spacing w:after="0"/>
        <w:rPr>
          <w:rFonts w:ascii="Arial Nova" w:hAnsi="Arial Nova" w:cs="Arial"/>
        </w:rPr>
      </w:pPr>
    </w:p>
    <w:p w14:paraId="4233E6DA" w14:textId="77777777" w:rsidR="009A65E3" w:rsidRDefault="009A65E3" w:rsidP="009A65E3">
      <w:pPr>
        <w:jc w:val="right"/>
        <w:rPr>
          <w:rFonts w:ascii="Arial Nova" w:hAnsi="Arial Nova" w:cs="Arial"/>
          <w:sz w:val="18"/>
          <w:szCs w:val="18"/>
        </w:rPr>
      </w:pPr>
    </w:p>
    <w:p w14:paraId="20C0BF01" w14:textId="77777777" w:rsidR="009A65E3" w:rsidRDefault="009A65E3" w:rsidP="009A65E3">
      <w:pPr>
        <w:jc w:val="right"/>
        <w:rPr>
          <w:rFonts w:ascii="Arial Nova" w:hAnsi="Arial Nova" w:cs="Arial"/>
          <w:sz w:val="18"/>
          <w:szCs w:val="18"/>
        </w:rPr>
      </w:pPr>
    </w:p>
    <w:p w14:paraId="6137FE4B" w14:textId="77777777" w:rsidR="009A65E3" w:rsidRDefault="009A65E3" w:rsidP="009A65E3">
      <w:pPr>
        <w:jc w:val="right"/>
        <w:rPr>
          <w:rFonts w:ascii="Arial Nova" w:hAnsi="Arial Nova" w:cs="Arial"/>
          <w:sz w:val="18"/>
          <w:szCs w:val="18"/>
        </w:rPr>
      </w:pPr>
    </w:p>
    <w:p w14:paraId="38E9CAC9" w14:textId="77777777" w:rsidR="009A65E3" w:rsidRDefault="009A65E3" w:rsidP="009A65E3">
      <w:pPr>
        <w:jc w:val="right"/>
        <w:rPr>
          <w:rFonts w:ascii="Arial Nova" w:hAnsi="Arial Nova" w:cs="Arial"/>
          <w:sz w:val="18"/>
          <w:szCs w:val="18"/>
        </w:rPr>
      </w:pPr>
    </w:p>
    <w:p w14:paraId="5BBE4AE9" w14:textId="77777777" w:rsidR="009A65E3" w:rsidRDefault="009A65E3" w:rsidP="009A65E3">
      <w:pPr>
        <w:jc w:val="right"/>
        <w:rPr>
          <w:rFonts w:ascii="Arial Nova" w:hAnsi="Arial Nova" w:cs="Arial"/>
          <w:sz w:val="18"/>
          <w:szCs w:val="18"/>
        </w:rPr>
      </w:pPr>
    </w:p>
    <w:p w14:paraId="1A17ACBB" w14:textId="77777777" w:rsidR="00816852" w:rsidRDefault="00816852" w:rsidP="00816852">
      <w:pPr>
        <w:spacing w:after="80"/>
        <w:jc w:val="right"/>
        <w:rPr>
          <w:rFonts w:ascii="Arial Nova" w:hAnsi="Arial Nova" w:cs="Arial"/>
          <w:sz w:val="18"/>
          <w:szCs w:val="18"/>
        </w:rPr>
      </w:pPr>
    </w:p>
    <w:p w14:paraId="4E2C631D" w14:textId="77777777" w:rsidR="00816852" w:rsidRDefault="00816852" w:rsidP="00816852">
      <w:pPr>
        <w:spacing w:after="80"/>
        <w:jc w:val="right"/>
        <w:rPr>
          <w:rFonts w:ascii="Arial Nova" w:hAnsi="Arial Nova" w:cs="Arial"/>
          <w:sz w:val="18"/>
          <w:szCs w:val="18"/>
        </w:rPr>
      </w:pPr>
    </w:p>
    <w:p w14:paraId="069EE7C4" w14:textId="6FFCDDE2" w:rsidR="009A65E3" w:rsidRDefault="009A65E3" w:rsidP="009828F5">
      <w:pPr>
        <w:spacing w:after="0"/>
        <w:jc w:val="right"/>
        <w:rPr>
          <w:rFonts w:ascii="Arial Nova" w:hAnsi="Arial Nova" w:cs="Arial"/>
          <w:sz w:val="18"/>
          <w:szCs w:val="18"/>
        </w:rPr>
      </w:pPr>
      <w:r w:rsidRPr="00924958">
        <w:rPr>
          <w:rFonts w:ascii="Arial Nova" w:hAnsi="Arial Nova" w:cs="Arial"/>
          <w:sz w:val="18"/>
          <w:szCs w:val="18"/>
        </w:rPr>
        <w:t>  </w:t>
      </w:r>
    </w:p>
    <w:p w14:paraId="53661AE8" w14:textId="77777777" w:rsidR="00DD1046" w:rsidRPr="00DD1046" w:rsidRDefault="00DD1046" w:rsidP="00E16CE1">
      <w:pPr>
        <w:rPr>
          <w:rFonts w:ascii="Arial" w:hAnsi="Arial" w:cs="Arial"/>
          <w:sz w:val="2"/>
          <w:szCs w:val="2"/>
        </w:rPr>
      </w:pPr>
    </w:p>
    <w:sectPr w:rsidR="00DD1046" w:rsidRPr="00DD1046" w:rsidSect="009828F5">
      <w:headerReference w:type="even" r:id="rId18"/>
      <w:footerReference w:type="even" r:id="rId19"/>
      <w:pgSz w:w="11906" w:h="16838" w:code="9"/>
      <w:pgMar w:top="284" w:right="720" w:bottom="992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5633A1" w14:textId="77777777" w:rsidR="00502169" w:rsidRDefault="00502169" w:rsidP="009C2718">
      <w:pPr>
        <w:spacing w:after="0" w:line="240" w:lineRule="auto"/>
      </w:pPr>
      <w:r>
        <w:separator/>
      </w:r>
    </w:p>
  </w:endnote>
  <w:endnote w:type="continuationSeparator" w:id="0">
    <w:p w14:paraId="60D18987" w14:textId="77777777" w:rsidR="00502169" w:rsidRDefault="00502169" w:rsidP="009C2718">
      <w:pPr>
        <w:spacing w:after="0" w:line="240" w:lineRule="auto"/>
      </w:pPr>
      <w:r>
        <w:continuationSeparator/>
      </w:r>
    </w:p>
  </w:endnote>
  <w:endnote w:type="continuationNotice" w:id="1">
    <w:p w14:paraId="4DD45943" w14:textId="77777777" w:rsidR="00502169" w:rsidRDefault="005021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ova">
    <w:altName w:val="Arial"/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 bold">
    <w:altName w:val="Arial"/>
    <w:panose1 w:val="020B0604020202020204"/>
    <w:charset w:val="00"/>
    <w:family w:val="roman"/>
    <w:notTrueType/>
    <w:pitch w:val="default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646EFD" w14:textId="77777777" w:rsidR="009828F5" w:rsidRDefault="009828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Arial Nova" w:hAnsi="Arial Nova"/>
        <w:sz w:val="18"/>
        <w:szCs w:val="18"/>
      </w:rPr>
      <w:id w:val="1090579438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3F2CF9E3" w14:textId="1D6AAD1F" w:rsidR="009828F5" w:rsidRPr="009828F5" w:rsidRDefault="009828F5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9828F5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9828F5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9828F5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9828F5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9828F5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9828F5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9828F5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9828F5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9828F5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9828F5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9828F5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9828F5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C5E0D3C" w14:textId="57BCE717" w:rsidR="00B15B70" w:rsidRDefault="00B15B70" w:rsidP="009828F5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512B5B" w14:textId="77777777" w:rsidR="009828F5" w:rsidRDefault="009828F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Arial Nova" w:hAnsi="Arial Nova"/>
        <w:sz w:val="18"/>
        <w:szCs w:val="18"/>
      </w:rPr>
      <w:id w:val="1512644589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2047873522"/>
          <w:docPartObj>
            <w:docPartGallery w:val="Page Numbers (Top of Page)"/>
            <w:docPartUnique/>
          </w:docPartObj>
        </w:sdtPr>
        <w:sdtContent>
          <w:p w14:paraId="748C9A2D" w14:textId="77777777" w:rsidR="009828F5" w:rsidRDefault="009828F5" w:rsidP="009828F5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>
              <w:rPr>
                <w:rFonts w:ascii="Arial Nova" w:hAnsi="Arial Nova"/>
                <w:sz w:val="18"/>
                <w:szCs w:val="18"/>
              </w:rPr>
              <w:t xml:space="preserve">                                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 xml:space="preserve">Level 2, Gordon Stephenson House, </w:t>
            </w:r>
          </w:p>
          <w:p w14:paraId="5103B8DE" w14:textId="77777777" w:rsidR="009828F5" w:rsidRPr="00924958" w:rsidRDefault="009828F5" w:rsidP="009828F5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sz w:val="18"/>
                <w:szCs w:val="18"/>
              </w:rPr>
              <w:t>140 William Street, Perth Western Australia, 6000 </w:t>
            </w:r>
          </w:p>
          <w:p w14:paraId="16D7F4B1" w14:textId="77777777" w:rsidR="009828F5" w:rsidRPr="00924958" w:rsidRDefault="009828F5" w:rsidP="009828F5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Postal Address: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Locked Bag 14, Cloisters Square, Perth, WA, 6850 </w:t>
            </w:r>
          </w:p>
          <w:p w14:paraId="75D2EE2F" w14:textId="77777777" w:rsidR="009828F5" w:rsidRPr="00924958" w:rsidRDefault="009828F5" w:rsidP="009828F5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Tel: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r>
              <w:rPr>
                <w:rFonts w:ascii="Arial Nova" w:hAnsi="Arial Nova" w:cs="Arial"/>
                <w:sz w:val="18"/>
                <w:szCs w:val="18"/>
              </w:rPr>
              <w:t xml:space="preserve">+61 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8 655 14888 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Country Callers: 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1800 634 541</w:t>
            </w:r>
          </w:p>
          <w:p w14:paraId="5BB15D74" w14:textId="380870A5" w:rsidR="009828F5" w:rsidRDefault="009828F5" w:rsidP="009828F5">
            <w:pPr>
              <w:pStyle w:val="Footer"/>
              <w:jc w:val="right"/>
              <w:rPr>
                <w:rFonts w:ascii="Arial Nova" w:hAnsi="Arial Nova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Email: </w:t>
            </w:r>
            <w:hyperlink r:id="rId1" w:tgtFrame="_blank" w:history="1">
              <w:r w:rsidRPr="0092495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rgl@lgirs.wa.gov.au</w:t>
              </w:r>
            </w:hyperlink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Website: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hyperlink r:id="rId2" w:tgtFrame="_blank" w:history="1">
              <w:r w:rsidRPr="0092495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www.lgirs.wa.gov.au</w:t>
              </w:r>
            </w:hyperlink>
          </w:p>
          <w:p w14:paraId="5ECD507B" w14:textId="1587726C" w:rsidR="009828F5" w:rsidRPr="009828F5" w:rsidRDefault="009828F5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9828F5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9828F5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9828F5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9828F5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9828F5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9828F5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9828F5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9828F5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9828F5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9828F5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9828F5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9828F5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0E0D998" w14:textId="77777777" w:rsidR="009828F5" w:rsidRDefault="009828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D922B4" w14:textId="77777777" w:rsidR="00502169" w:rsidRDefault="00502169" w:rsidP="009C2718">
      <w:pPr>
        <w:spacing w:after="0" w:line="240" w:lineRule="auto"/>
      </w:pPr>
      <w:r>
        <w:separator/>
      </w:r>
    </w:p>
  </w:footnote>
  <w:footnote w:type="continuationSeparator" w:id="0">
    <w:p w14:paraId="1B775F73" w14:textId="77777777" w:rsidR="00502169" w:rsidRDefault="00502169" w:rsidP="009C2718">
      <w:pPr>
        <w:spacing w:after="0" w:line="240" w:lineRule="auto"/>
      </w:pPr>
      <w:r>
        <w:continuationSeparator/>
      </w:r>
    </w:p>
  </w:footnote>
  <w:footnote w:type="continuationNotice" w:id="1">
    <w:p w14:paraId="7A722C17" w14:textId="77777777" w:rsidR="00502169" w:rsidRDefault="005021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9E1CEE" w14:textId="77777777" w:rsidR="009828F5" w:rsidRDefault="009828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793562" w14:textId="72448B19" w:rsidR="00A16AA6" w:rsidRDefault="00141DB0" w:rsidP="00E16CE1">
    <w:pPr>
      <w:pStyle w:val="Header"/>
      <w:tabs>
        <w:tab w:val="clear" w:pos="4513"/>
        <w:tab w:val="clear" w:pos="9026"/>
        <w:tab w:val="left" w:pos="7185"/>
      </w:tabs>
    </w:pPr>
    <w:r w:rsidRPr="00141DB0">
      <w:rPr>
        <w:rFonts w:ascii="Arial" w:hAnsi="Arial" w:cs="Arial"/>
        <w:b/>
        <w:bCs/>
        <w:noProof/>
        <w:color w:val="38115E"/>
        <w:sz w:val="44"/>
        <w:szCs w:val="44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69AE715" wp14:editId="59E092F9">
              <wp:simplePos x="0" y="0"/>
              <wp:positionH relativeFrom="margin">
                <wp:align>right</wp:align>
              </wp:positionH>
              <wp:positionV relativeFrom="paragraph">
                <wp:posOffset>56960</wp:posOffset>
              </wp:positionV>
              <wp:extent cx="2042556" cy="451262"/>
              <wp:effectExtent l="0" t="0" r="0" b="6350"/>
              <wp:wrapNone/>
              <wp:docPr id="17645666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2556" cy="4512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00B65" w14:textId="313C737A" w:rsidR="00141DB0" w:rsidRPr="005233F5" w:rsidRDefault="005233F5" w:rsidP="00141DB0">
                          <w:pPr>
                            <w:jc w:val="right"/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</w:pPr>
                          <w:r w:rsidRPr="005233F5"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 xml:space="preserve">Form </w:t>
                          </w:r>
                          <w:r w:rsidR="00AA3CC6"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9AE7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9.65pt;margin-top:4.5pt;width:160.85pt;height:35.55pt;z-index:2516582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" filled="f" stroked="f">
              <v:textbox>
                <w:txbxContent>
                  <w:p w14:paraId="10900B65" w14:textId="313C737A" w:rsidR="00141DB0" w:rsidRPr="005233F5" w:rsidRDefault="005233F5" w:rsidP="00141DB0">
                    <w:pPr>
                      <w:jc w:val="right"/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</w:pPr>
                    <w:r w:rsidRPr="005233F5"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 xml:space="preserve">Form </w:t>
                    </w:r>
                    <w:r w:rsidR="00AA3CC6"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20B42">
      <w:rPr>
        <w:noProof/>
      </w:rPr>
      <w:drawing>
        <wp:anchor distT="0" distB="0" distL="114300" distR="114300" simplePos="0" relativeHeight="251658241" behindDoc="1" locked="0" layoutInCell="1" allowOverlap="1" wp14:anchorId="5533F24F" wp14:editId="4A2FDF07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805278531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0B42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C997B" wp14:editId="748F3F61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8039100" cy="1247775"/>
              <wp:effectExtent l="0" t="0" r="19050" b="28575"/>
              <wp:wrapNone/>
              <wp:docPr id="485569631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247775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FC181" id="Rectangle: Top Corners Rounded 2" o:spid="_x0000_s1026" style="position:absolute;margin-left:0;margin-top:-35.4pt;width:633pt;height:98.2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039100,1247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" path="m207967,l7831133,v114857,,207967,93110,207967,207967l8039100,1247775r,l,1247775r,l,207967c,93110,93110,,207967,xe" fillcolor="#38115e" strokecolor="#38115e" strokeweight="1pt">
              <v:stroke joinstyle="miter"/>
              <v:path arrowok="t" o:connecttype="custom" o:connectlocs="207967,0;7831133,0;8039100,207967;8039100,1247775;8039100,1247775;0,1247775;0,1247775;0,207967;207967,0" o:connectangles="0,0,0,0,0,0,0,0,0"/>
              <w10:wrap anchorx="margin"/>
            </v:shape>
          </w:pict>
        </mc:Fallback>
      </mc:AlternateContent>
    </w:r>
    <w:r w:rsidR="0098791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1AC433" w14:textId="77777777" w:rsidR="009828F5" w:rsidRDefault="009828F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534FE3" w14:textId="77777777" w:rsidR="009828F5" w:rsidRDefault="009828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8527A7"/>
    <w:multiLevelType w:val="hybridMultilevel"/>
    <w:tmpl w:val="C78E2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D4887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E2224"/>
    <w:multiLevelType w:val="hybridMultilevel"/>
    <w:tmpl w:val="EEA84A32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637F"/>
    <w:multiLevelType w:val="hybridMultilevel"/>
    <w:tmpl w:val="2F36A5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4CE"/>
    <w:multiLevelType w:val="hybridMultilevel"/>
    <w:tmpl w:val="68842E9E"/>
    <w:lvl w:ilvl="0" w:tplc="A8BC9E16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61672"/>
    <w:multiLevelType w:val="hybridMultilevel"/>
    <w:tmpl w:val="192611BE"/>
    <w:lvl w:ilvl="0" w:tplc="2B909728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00ABF"/>
    <w:multiLevelType w:val="multilevel"/>
    <w:tmpl w:val="0C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274F4AA9"/>
    <w:multiLevelType w:val="hybridMultilevel"/>
    <w:tmpl w:val="771C0094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845A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10" w15:restartNumberingAfterBreak="0">
    <w:nsid w:val="2D926C31"/>
    <w:multiLevelType w:val="hybridMultilevel"/>
    <w:tmpl w:val="B42ED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35E30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14084"/>
    <w:multiLevelType w:val="hybridMultilevel"/>
    <w:tmpl w:val="A2228C86"/>
    <w:lvl w:ilvl="0" w:tplc="870A2D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B0A57"/>
    <w:multiLevelType w:val="hybridMultilevel"/>
    <w:tmpl w:val="C980A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C6D4A"/>
    <w:multiLevelType w:val="hybridMultilevel"/>
    <w:tmpl w:val="EF7C1F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C6BB8"/>
    <w:multiLevelType w:val="multilevel"/>
    <w:tmpl w:val="8934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DE4223E"/>
    <w:multiLevelType w:val="hybridMultilevel"/>
    <w:tmpl w:val="B7A83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62E54"/>
    <w:multiLevelType w:val="hybridMultilevel"/>
    <w:tmpl w:val="F1EC93A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36BC0"/>
    <w:multiLevelType w:val="hybridMultilevel"/>
    <w:tmpl w:val="88C2E5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A4EEC"/>
    <w:multiLevelType w:val="hybridMultilevel"/>
    <w:tmpl w:val="02B2DD28"/>
    <w:lvl w:ilvl="0" w:tplc="5D980D6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BB3C32"/>
    <w:multiLevelType w:val="multilevel"/>
    <w:tmpl w:val="13EE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C42EA5"/>
    <w:multiLevelType w:val="multilevel"/>
    <w:tmpl w:val="6FE0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F15CC8"/>
    <w:multiLevelType w:val="hybridMultilevel"/>
    <w:tmpl w:val="E04422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A1C0D"/>
    <w:multiLevelType w:val="hybridMultilevel"/>
    <w:tmpl w:val="BA829B5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D60D9"/>
    <w:multiLevelType w:val="hybridMultilevel"/>
    <w:tmpl w:val="A052F012"/>
    <w:lvl w:ilvl="0" w:tplc="6CBE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D355B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D61FB2"/>
    <w:multiLevelType w:val="multilevel"/>
    <w:tmpl w:val="55A6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C4B7993"/>
    <w:multiLevelType w:val="hybridMultilevel"/>
    <w:tmpl w:val="DBE694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B5ECF"/>
    <w:multiLevelType w:val="hybridMultilevel"/>
    <w:tmpl w:val="699018D2"/>
    <w:lvl w:ilvl="0" w:tplc="3F5879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A1C0E"/>
    <w:multiLevelType w:val="hybridMultilevel"/>
    <w:tmpl w:val="B4CC7AB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0A34E8"/>
    <w:multiLevelType w:val="hybridMultilevel"/>
    <w:tmpl w:val="CDDE5016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150CD6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1A4589"/>
    <w:multiLevelType w:val="hybridMultilevel"/>
    <w:tmpl w:val="02B2DD28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3C2051"/>
    <w:multiLevelType w:val="hybridMultilevel"/>
    <w:tmpl w:val="55E0E5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B17A3"/>
    <w:multiLevelType w:val="hybridMultilevel"/>
    <w:tmpl w:val="E35269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D0800"/>
    <w:multiLevelType w:val="hybridMultilevel"/>
    <w:tmpl w:val="D6201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B231FE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6116650">
    <w:abstractNumId w:val="17"/>
  </w:num>
  <w:num w:numId="2" w16cid:durableId="398593981">
    <w:abstractNumId w:val="12"/>
  </w:num>
  <w:num w:numId="3" w16cid:durableId="1576285157">
    <w:abstractNumId w:val="29"/>
  </w:num>
  <w:num w:numId="4" w16cid:durableId="579828105">
    <w:abstractNumId w:val="25"/>
  </w:num>
  <w:num w:numId="5" w16cid:durableId="786042848">
    <w:abstractNumId w:val="11"/>
  </w:num>
  <w:num w:numId="6" w16cid:durableId="739719147">
    <w:abstractNumId w:val="2"/>
  </w:num>
  <w:num w:numId="7" w16cid:durableId="1712877181">
    <w:abstractNumId w:val="35"/>
  </w:num>
  <w:num w:numId="8" w16cid:durableId="1945183464">
    <w:abstractNumId w:val="6"/>
  </w:num>
  <w:num w:numId="9" w16cid:durableId="41173497">
    <w:abstractNumId w:val="30"/>
  </w:num>
  <w:num w:numId="10" w16cid:durableId="14503208">
    <w:abstractNumId w:val="16"/>
  </w:num>
  <w:num w:numId="11" w16cid:durableId="37711065">
    <w:abstractNumId w:val="5"/>
  </w:num>
  <w:num w:numId="12" w16cid:durableId="689991707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  <w:num w:numId="13" w16cid:durableId="894513065">
    <w:abstractNumId w:val="7"/>
  </w:num>
  <w:num w:numId="14" w16cid:durableId="1521042764">
    <w:abstractNumId w:val="10"/>
  </w:num>
  <w:num w:numId="15" w16cid:durableId="1245912522">
    <w:abstractNumId w:val="9"/>
  </w:num>
  <w:num w:numId="16" w16cid:durableId="2084638396">
    <w:abstractNumId w:val="28"/>
  </w:num>
  <w:num w:numId="17" w16cid:durableId="1531139460">
    <w:abstractNumId w:val="1"/>
  </w:num>
  <w:num w:numId="18" w16cid:durableId="1905870875">
    <w:abstractNumId w:val="14"/>
  </w:num>
  <w:num w:numId="19" w16cid:durableId="477262465">
    <w:abstractNumId w:val="4"/>
  </w:num>
  <w:num w:numId="20" w16cid:durableId="689721210">
    <w:abstractNumId w:val="19"/>
  </w:num>
  <w:num w:numId="21" w16cid:durableId="311717405">
    <w:abstractNumId w:val="34"/>
  </w:num>
  <w:num w:numId="22" w16cid:durableId="249586193">
    <w:abstractNumId w:val="23"/>
  </w:num>
  <w:num w:numId="23" w16cid:durableId="238249214">
    <w:abstractNumId w:val="13"/>
  </w:num>
  <w:num w:numId="24" w16cid:durableId="2041011680">
    <w:abstractNumId w:val="8"/>
  </w:num>
  <w:num w:numId="25" w16cid:durableId="725757983">
    <w:abstractNumId w:val="24"/>
  </w:num>
  <w:num w:numId="26" w16cid:durableId="550845605">
    <w:abstractNumId w:val="18"/>
  </w:num>
  <w:num w:numId="27" w16cid:durableId="1496844861">
    <w:abstractNumId w:val="31"/>
  </w:num>
  <w:num w:numId="28" w16cid:durableId="1300575954">
    <w:abstractNumId w:val="20"/>
  </w:num>
  <w:num w:numId="29" w16cid:durableId="1378310746">
    <w:abstractNumId w:val="33"/>
  </w:num>
  <w:num w:numId="30" w16cid:durableId="605579997">
    <w:abstractNumId w:val="37"/>
  </w:num>
  <w:num w:numId="31" w16cid:durableId="713189955">
    <w:abstractNumId w:val="32"/>
  </w:num>
  <w:num w:numId="32" w16cid:durableId="513615583">
    <w:abstractNumId w:val="26"/>
  </w:num>
  <w:num w:numId="33" w16cid:durableId="1518077028">
    <w:abstractNumId w:val="3"/>
  </w:num>
  <w:num w:numId="34" w16cid:durableId="1001543347">
    <w:abstractNumId w:val="15"/>
  </w:num>
  <w:num w:numId="35" w16cid:durableId="1621108625">
    <w:abstractNumId w:val="21"/>
  </w:num>
  <w:num w:numId="36" w16cid:durableId="1444378396">
    <w:abstractNumId w:val="27"/>
  </w:num>
  <w:num w:numId="37" w16cid:durableId="127285934">
    <w:abstractNumId w:val="22"/>
  </w:num>
  <w:num w:numId="38" w16cid:durableId="1399011187">
    <w:abstractNumId w:val="3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303"/>
  <w:proofState w:spelling="clean" w:grammar="clean"/>
  <w:attachedTemplate r:id="rId1"/>
  <w:defaultTabStop w:val="720"/>
  <w:evenAndOddHeaders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4A99"/>
    <w:rsid w:val="00006306"/>
    <w:rsid w:val="00006AEE"/>
    <w:rsid w:val="0001177F"/>
    <w:rsid w:val="00012E40"/>
    <w:rsid w:val="00014116"/>
    <w:rsid w:val="0001613F"/>
    <w:rsid w:val="00016D89"/>
    <w:rsid w:val="00024DC9"/>
    <w:rsid w:val="000255E1"/>
    <w:rsid w:val="0004426D"/>
    <w:rsid w:val="000449C2"/>
    <w:rsid w:val="000453FB"/>
    <w:rsid w:val="0004617A"/>
    <w:rsid w:val="00047472"/>
    <w:rsid w:val="00052135"/>
    <w:rsid w:val="000537A0"/>
    <w:rsid w:val="000555E9"/>
    <w:rsid w:val="0005570E"/>
    <w:rsid w:val="00056FFA"/>
    <w:rsid w:val="00057436"/>
    <w:rsid w:val="00061C81"/>
    <w:rsid w:val="000627C3"/>
    <w:rsid w:val="00066D44"/>
    <w:rsid w:val="00071B40"/>
    <w:rsid w:val="000746AA"/>
    <w:rsid w:val="000830E0"/>
    <w:rsid w:val="00086080"/>
    <w:rsid w:val="00087C1D"/>
    <w:rsid w:val="000A39C4"/>
    <w:rsid w:val="000A42C0"/>
    <w:rsid w:val="000B0D48"/>
    <w:rsid w:val="000B0DB6"/>
    <w:rsid w:val="000B3BAE"/>
    <w:rsid w:val="000D37E1"/>
    <w:rsid w:val="000D5722"/>
    <w:rsid w:val="000D7000"/>
    <w:rsid w:val="000E1476"/>
    <w:rsid w:val="000E448D"/>
    <w:rsid w:val="000E6067"/>
    <w:rsid w:val="000F40F4"/>
    <w:rsid w:val="000F5C4C"/>
    <w:rsid w:val="000F7E42"/>
    <w:rsid w:val="001004E5"/>
    <w:rsid w:val="00100833"/>
    <w:rsid w:val="00110C41"/>
    <w:rsid w:val="001131BC"/>
    <w:rsid w:val="00113F11"/>
    <w:rsid w:val="00121F6C"/>
    <w:rsid w:val="00122D69"/>
    <w:rsid w:val="00124EAB"/>
    <w:rsid w:val="001259FB"/>
    <w:rsid w:val="001276D1"/>
    <w:rsid w:val="00133C3A"/>
    <w:rsid w:val="00135E19"/>
    <w:rsid w:val="00141849"/>
    <w:rsid w:val="00141DB0"/>
    <w:rsid w:val="00142213"/>
    <w:rsid w:val="00142DD1"/>
    <w:rsid w:val="0014503A"/>
    <w:rsid w:val="00147FE3"/>
    <w:rsid w:val="0015497C"/>
    <w:rsid w:val="00160553"/>
    <w:rsid w:val="001633A0"/>
    <w:rsid w:val="001636F6"/>
    <w:rsid w:val="00172770"/>
    <w:rsid w:val="00175120"/>
    <w:rsid w:val="00175D01"/>
    <w:rsid w:val="00182B3B"/>
    <w:rsid w:val="001834F2"/>
    <w:rsid w:val="00190132"/>
    <w:rsid w:val="001A1C7E"/>
    <w:rsid w:val="001A1F0D"/>
    <w:rsid w:val="001A28C9"/>
    <w:rsid w:val="001A60C8"/>
    <w:rsid w:val="001B5484"/>
    <w:rsid w:val="001C7F28"/>
    <w:rsid w:val="001D1231"/>
    <w:rsid w:val="001D35D9"/>
    <w:rsid w:val="001D67C9"/>
    <w:rsid w:val="001D7BF7"/>
    <w:rsid w:val="001E0309"/>
    <w:rsid w:val="001E0976"/>
    <w:rsid w:val="001E2484"/>
    <w:rsid w:val="001E6235"/>
    <w:rsid w:val="002009C5"/>
    <w:rsid w:val="00211156"/>
    <w:rsid w:val="002161DE"/>
    <w:rsid w:val="002205A8"/>
    <w:rsid w:val="00220B42"/>
    <w:rsid w:val="00237893"/>
    <w:rsid w:val="00240820"/>
    <w:rsid w:val="00241393"/>
    <w:rsid w:val="002453C7"/>
    <w:rsid w:val="00260124"/>
    <w:rsid w:val="002667DA"/>
    <w:rsid w:val="00275DE9"/>
    <w:rsid w:val="00276ECC"/>
    <w:rsid w:val="00282888"/>
    <w:rsid w:val="0028366B"/>
    <w:rsid w:val="00284E97"/>
    <w:rsid w:val="00285C25"/>
    <w:rsid w:val="00292676"/>
    <w:rsid w:val="00292B1C"/>
    <w:rsid w:val="002A7834"/>
    <w:rsid w:val="002B1A83"/>
    <w:rsid w:val="002B3E67"/>
    <w:rsid w:val="002B53D1"/>
    <w:rsid w:val="002C2FCB"/>
    <w:rsid w:val="002C409F"/>
    <w:rsid w:val="002C551F"/>
    <w:rsid w:val="002D14B8"/>
    <w:rsid w:val="002E4299"/>
    <w:rsid w:val="002E50FE"/>
    <w:rsid w:val="002E6EB7"/>
    <w:rsid w:val="002F2064"/>
    <w:rsid w:val="00300174"/>
    <w:rsid w:val="00302093"/>
    <w:rsid w:val="003032AF"/>
    <w:rsid w:val="00307ED2"/>
    <w:rsid w:val="00317813"/>
    <w:rsid w:val="00325363"/>
    <w:rsid w:val="0032752A"/>
    <w:rsid w:val="003338AB"/>
    <w:rsid w:val="00334668"/>
    <w:rsid w:val="00340EE0"/>
    <w:rsid w:val="00342A9D"/>
    <w:rsid w:val="00357968"/>
    <w:rsid w:val="0036289B"/>
    <w:rsid w:val="00365AAA"/>
    <w:rsid w:val="003665C0"/>
    <w:rsid w:val="003679BA"/>
    <w:rsid w:val="0037116F"/>
    <w:rsid w:val="0037194A"/>
    <w:rsid w:val="00375E87"/>
    <w:rsid w:val="0038013C"/>
    <w:rsid w:val="00380768"/>
    <w:rsid w:val="0038611C"/>
    <w:rsid w:val="00390386"/>
    <w:rsid w:val="003954C9"/>
    <w:rsid w:val="0039551D"/>
    <w:rsid w:val="003956BD"/>
    <w:rsid w:val="003A1EFC"/>
    <w:rsid w:val="003A3A8E"/>
    <w:rsid w:val="003A56E5"/>
    <w:rsid w:val="003B1FAA"/>
    <w:rsid w:val="003C328A"/>
    <w:rsid w:val="003C791A"/>
    <w:rsid w:val="003D40F6"/>
    <w:rsid w:val="003D4612"/>
    <w:rsid w:val="003D582F"/>
    <w:rsid w:val="003E4ACD"/>
    <w:rsid w:val="00400A84"/>
    <w:rsid w:val="00400D0C"/>
    <w:rsid w:val="00401E26"/>
    <w:rsid w:val="00406F1C"/>
    <w:rsid w:val="00413CF9"/>
    <w:rsid w:val="00430916"/>
    <w:rsid w:val="00431957"/>
    <w:rsid w:val="004333A8"/>
    <w:rsid w:val="004470DF"/>
    <w:rsid w:val="00450D2E"/>
    <w:rsid w:val="00464396"/>
    <w:rsid w:val="00473A80"/>
    <w:rsid w:val="004740C0"/>
    <w:rsid w:val="0047471B"/>
    <w:rsid w:val="00480284"/>
    <w:rsid w:val="0048738A"/>
    <w:rsid w:val="004903C2"/>
    <w:rsid w:val="00492F02"/>
    <w:rsid w:val="004938ED"/>
    <w:rsid w:val="00494C75"/>
    <w:rsid w:val="004A7EAD"/>
    <w:rsid w:val="004B065A"/>
    <w:rsid w:val="004B4B3E"/>
    <w:rsid w:val="004C1397"/>
    <w:rsid w:val="004C17D1"/>
    <w:rsid w:val="004C2044"/>
    <w:rsid w:val="004C42D3"/>
    <w:rsid w:val="004C53DF"/>
    <w:rsid w:val="004C61FD"/>
    <w:rsid w:val="004C766B"/>
    <w:rsid w:val="004D00B6"/>
    <w:rsid w:val="004E0CFD"/>
    <w:rsid w:val="004E71BC"/>
    <w:rsid w:val="004F0094"/>
    <w:rsid w:val="004F05AB"/>
    <w:rsid w:val="004F74D0"/>
    <w:rsid w:val="00502169"/>
    <w:rsid w:val="00507444"/>
    <w:rsid w:val="00511C2B"/>
    <w:rsid w:val="0052075D"/>
    <w:rsid w:val="005233F5"/>
    <w:rsid w:val="00540928"/>
    <w:rsid w:val="00540FA4"/>
    <w:rsid w:val="005430AE"/>
    <w:rsid w:val="005430CB"/>
    <w:rsid w:val="005433B9"/>
    <w:rsid w:val="00546D1D"/>
    <w:rsid w:val="00566426"/>
    <w:rsid w:val="005713FD"/>
    <w:rsid w:val="00577AD7"/>
    <w:rsid w:val="00583A78"/>
    <w:rsid w:val="00591A28"/>
    <w:rsid w:val="00595414"/>
    <w:rsid w:val="00597113"/>
    <w:rsid w:val="005A5A84"/>
    <w:rsid w:val="005A63AB"/>
    <w:rsid w:val="005A64EA"/>
    <w:rsid w:val="005A7CAE"/>
    <w:rsid w:val="005B3423"/>
    <w:rsid w:val="005B6C6B"/>
    <w:rsid w:val="005C282C"/>
    <w:rsid w:val="005D14FF"/>
    <w:rsid w:val="005D4C86"/>
    <w:rsid w:val="005D5216"/>
    <w:rsid w:val="005D579A"/>
    <w:rsid w:val="005D654F"/>
    <w:rsid w:val="005D7A87"/>
    <w:rsid w:val="005E2E4E"/>
    <w:rsid w:val="005E72B5"/>
    <w:rsid w:val="005F3F51"/>
    <w:rsid w:val="0060614A"/>
    <w:rsid w:val="00606F40"/>
    <w:rsid w:val="006110A1"/>
    <w:rsid w:val="00620A6E"/>
    <w:rsid w:val="0062539E"/>
    <w:rsid w:val="00633027"/>
    <w:rsid w:val="006375B2"/>
    <w:rsid w:val="00644CEE"/>
    <w:rsid w:val="0065288D"/>
    <w:rsid w:val="00657298"/>
    <w:rsid w:val="0066011B"/>
    <w:rsid w:val="0066560B"/>
    <w:rsid w:val="006720BD"/>
    <w:rsid w:val="0068190C"/>
    <w:rsid w:val="00683B77"/>
    <w:rsid w:val="006849C7"/>
    <w:rsid w:val="00684EDF"/>
    <w:rsid w:val="00687972"/>
    <w:rsid w:val="00690239"/>
    <w:rsid w:val="0069062F"/>
    <w:rsid w:val="006B26BC"/>
    <w:rsid w:val="006B3B5F"/>
    <w:rsid w:val="006B7CD3"/>
    <w:rsid w:val="006C154E"/>
    <w:rsid w:val="006C1F46"/>
    <w:rsid w:val="006C274B"/>
    <w:rsid w:val="006C2B65"/>
    <w:rsid w:val="006C2F89"/>
    <w:rsid w:val="006C574C"/>
    <w:rsid w:val="006D0B2E"/>
    <w:rsid w:val="006D4642"/>
    <w:rsid w:val="006D4DC1"/>
    <w:rsid w:val="006D50CB"/>
    <w:rsid w:val="006E45C1"/>
    <w:rsid w:val="006E68E0"/>
    <w:rsid w:val="00702D5D"/>
    <w:rsid w:val="00707C20"/>
    <w:rsid w:val="007129D2"/>
    <w:rsid w:val="00722437"/>
    <w:rsid w:val="0073615F"/>
    <w:rsid w:val="007410F1"/>
    <w:rsid w:val="00742AD1"/>
    <w:rsid w:val="00747AAB"/>
    <w:rsid w:val="00754238"/>
    <w:rsid w:val="00756093"/>
    <w:rsid w:val="00757010"/>
    <w:rsid w:val="00764AE3"/>
    <w:rsid w:val="007679DC"/>
    <w:rsid w:val="00774157"/>
    <w:rsid w:val="007864D7"/>
    <w:rsid w:val="0078744E"/>
    <w:rsid w:val="0079573C"/>
    <w:rsid w:val="00795D4D"/>
    <w:rsid w:val="007A137A"/>
    <w:rsid w:val="007A2688"/>
    <w:rsid w:val="007A5AB0"/>
    <w:rsid w:val="007C63BB"/>
    <w:rsid w:val="007D15D4"/>
    <w:rsid w:val="007F1769"/>
    <w:rsid w:val="007F230F"/>
    <w:rsid w:val="007F302B"/>
    <w:rsid w:val="00800CAD"/>
    <w:rsid w:val="00804096"/>
    <w:rsid w:val="008047E4"/>
    <w:rsid w:val="00816852"/>
    <w:rsid w:val="00833783"/>
    <w:rsid w:val="00842AE3"/>
    <w:rsid w:val="0084606E"/>
    <w:rsid w:val="0084635E"/>
    <w:rsid w:val="008534DA"/>
    <w:rsid w:val="00853648"/>
    <w:rsid w:val="00857C27"/>
    <w:rsid w:val="0086051E"/>
    <w:rsid w:val="00883DC3"/>
    <w:rsid w:val="008841F2"/>
    <w:rsid w:val="00884B4A"/>
    <w:rsid w:val="00886C39"/>
    <w:rsid w:val="008925B4"/>
    <w:rsid w:val="00897177"/>
    <w:rsid w:val="008A0C8E"/>
    <w:rsid w:val="008A694D"/>
    <w:rsid w:val="008B3A79"/>
    <w:rsid w:val="008C1FF4"/>
    <w:rsid w:val="008C51AB"/>
    <w:rsid w:val="008C5374"/>
    <w:rsid w:val="008C5F4F"/>
    <w:rsid w:val="008C614F"/>
    <w:rsid w:val="008C76F6"/>
    <w:rsid w:val="008D195E"/>
    <w:rsid w:val="008D2101"/>
    <w:rsid w:val="008D465C"/>
    <w:rsid w:val="008D498A"/>
    <w:rsid w:val="008F4AE9"/>
    <w:rsid w:val="008F59CE"/>
    <w:rsid w:val="0090040C"/>
    <w:rsid w:val="00900B59"/>
    <w:rsid w:val="00902919"/>
    <w:rsid w:val="00904E0D"/>
    <w:rsid w:val="009057A6"/>
    <w:rsid w:val="00905EC9"/>
    <w:rsid w:val="00906D69"/>
    <w:rsid w:val="0091303E"/>
    <w:rsid w:val="009136EF"/>
    <w:rsid w:val="0092438E"/>
    <w:rsid w:val="009250B9"/>
    <w:rsid w:val="00930BE5"/>
    <w:rsid w:val="0093687B"/>
    <w:rsid w:val="00936BA2"/>
    <w:rsid w:val="00937151"/>
    <w:rsid w:val="00942638"/>
    <w:rsid w:val="00942DB0"/>
    <w:rsid w:val="009435AC"/>
    <w:rsid w:val="00966DD5"/>
    <w:rsid w:val="009736BA"/>
    <w:rsid w:val="00973FD4"/>
    <w:rsid w:val="00975CB6"/>
    <w:rsid w:val="009818CE"/>
    <w:rsid w:val="009828F5"/>
    <w:rsid w:val="00984AFE"/>
    <w:rsid w:val="009856C8"/>
    <w:rsid w:val="009867BB"/>
    <w:rsid w:val="00987914"/>
    <w:rsid w:val="00990421"/>
    <w:rsid w:val="009910EF"/>
    <w:rsid w:val="009949EA"/>
    <w:rsid w:val="00996420"/>
    <w:rsid w:val="009A26AB"/>
    <w:rsid w:val="009A65E3"/>
    <w:rsid w:val="009B0571"/>
    <w:rsid w:val="009C2718"/>
    <w:rsid w:val="009C27F4"/>
    <w:rsid w:val="009C3A2E"/>
    <w:rsid w:val="009D04A5"/>
    <w:rsid w:val="009D774D"/>
    <w:rsid w:val="009E339B"/>
    <w:rsid w:val="009E78E5"/>
    <w:rsid w:val="009F7BD4"/>
    <w:rsid w:val="00A02382"/>
    <w:rsid w:val="00A02689"/>
    <w:rsid w:val="00A072E8"/>
    <w:rsid w:val="00A16AA6"/>
    <w:rsid w:val="00A276BE"/>
    <w:rsid w:val="00A304BF"/>
    <w:rsid w:val="00A311ED"/>
    <w:rsid w:val="00A34D4F"/>
    <w:rsid w:val="00A52FC5"/>
    <w:rsid w:val="00A62D27"/>
    <w:rsid w:val="00A63619"/>
    <w:rsid w:val="00A71BAF"/>
    <w:rsid w:val="00A74A51"/>
    <w:rsid w:val="00A74E43"/>
    <w:rsid w:val="00A77072"/>
    <w:rsid w:val="00A87874"/>
    <w:rsid w:val="00AA1730"/>
    <w:rsid w:val="00AA3CC6"/>
    <w:rsid w:val="00AA7294"/>
    <w:rsid w:val="00AB7836"/>
    <w:rsid w:val="00AB7C2D"/>
    <w:rsid w:val="00AC0B66"/>
    <w:rsid w:val="00AD5A7A"/>
    <w:rsid w:val="00AE0B2E"/>
    <w:rsid w:val="00AE3AC2"/>
    <w:rsid w:val="00AF07E9"/>
    <w:rsid w:val="00AF15CE"/>
    <w:rsid w:val="00AF2348"/>
    <w:rsid w:val="00AF3D88"/>
    <w:rsid w:val="00AF437E"/>
    <w:rsid w:val="00AF6889"/>
    <w:rsid w:val="00AF7BCD"/>
    <w:rsid w:val="00B02E3F"/>
    <w:rsid w:val="00B10EA2"/>
    <w:rsid w:val="00B13141"/>
    <w:rsid w:val="00B15125"/>
    <w:rsid w:val="00B15B70"/>
    <w:rsid w:val="00B15C43"/>
    <w:rsid w:val="00B16EFE"/>
    <w:rsid w:val="00B2110B"/>
    <w:rsid w:val="00B221AD"/>
    <w:rsid w:val="00B230B1"/>
    <w:rsid w:val="00B26515"/>
    <w:rsid w:val="00B26BDF"/>
    <w:rsid w:val="00B3072D"/>
    <w:rsid w:val="00B3096E"/>
    <w:rsid w:val="00B43F0E"/>
    <w:rsid w:val="00B46ECD"/>
    <w:rsid w:val="00B47A90"/>
    <w:rsid w:val="00B504FF"/>
    <w:rsid w:val="00B57912"/>
    <w:rsid w:val="00B76A52"/>
    <w:rsid w:val="00B8387E"/>
    <w:rsid w:val="00B87B6E"/>
    <w:rsid w:val="00B938CE"/>
    <w:rsid w:val="00B96F9D"/>
    <w:rsid w:val="00BA7882"/>
    <w:rsid w:val="00BB021B"/>
    <w:rsid w:val="00BC580F"/>
    <w:rsid w:val="00BD6D4F"/>
    <w:rsid w:val="00BE52B2"/>
    <w:rsid w:val="00BF202B"/>
    <w:rsid w:val="00BF6BAB"/>
    <w:rsid w:val="00C02A27"/>
    <w:rsid w:val="00C03F16"/>
    <w:rsid w:val="00C07673"/>
    <w:rsid w:val="00C079A2"/>
    <w:rsid w:val="00C13DB6"/>
    <w:rsid w:val="00C1417E"/>
    <w:rsid w:val="00C2524D"/>
    <w:rsid w:val="00C31457"/>
    <w:rsid w:val="00C3185B"/>
    <w:rsid w:val="00C4186A"/>
    <w:rsid w:val="00C60E4E"/>
    <w:rsid w:val="00C64D30"/>
    <w:rsid w:val="00C666F3"/>
    <w:rsid w:val="00C708F5"/>
    <w:rsid w:val="00C752F9"/>
    <w:rsid w:val="00C755A9"/>
    <w:rsid w:val="00C764E8"/>
    <w:rsid w:val="00C866B7"/>
    <w:rsid w:val="00C96AF0"/>
    <w:rsid w:val="00C971A6"/>
    <w:rsid w:val="00CA6187"/>
    <w:rsid w:val="00CA709E"/>
    <w:rsid w:val="00CA717F"/>
    <w:rsid w:val="00CB0B9E"/>
    <w:rsid w:val="00CB1D78"/>
    <w:rsid w:val="00CB422C"/>
    <w:rsid w:val="00CB5DE0"/>
    <w:rsid w:val="00CB7B19"/>
    <w:rsid w:val="00CB7EE6"/>
    <w:rsid w:val="00CC0CF2"/>
    <w:rsid w:val="00CC275D"/>
    <w:rsid w:val="00CC4446"/>
    <w:rsid w:val="00CC755C"/>
    <w:rsid w:val="00CC794D"/>
    <w:rsid w:val="00CD247B"/>
    <w:rsid w:val="00CD75F4"/>
    <w:rsid w:val="00CE3BC8"/>
    <w:rsid w:val="00CF5A24"/>
    <w:rsid w:val="00D05996"/>
    <w:rsid w:val="00D10EB5"/>
    <w:rsid w:val="00D129EE"/>
    <w:rsid w:val="00D15308"/>
    <w:rsid w:val="00D17AC0"/>
    <w:rsid w:val="00D22EA2"/>
    <w:rsid w:val="00D23B34"/>
    <w:rsid w:val="00D26163"/>
    <w:rsid w:val="00D27FD4"/>
    <w:rsid w:val="00D4066C"/>
    <w:rsid w:val="00D40F48"/>
    <w:rsid w:val="00D60E26"/>
    <w:rsid w:val="00D625DE"/>
    <w:rsid w:val="00D62B66"/>
    <w:rsid w:val="00D63F12"/>
    <w:rsid w:val="00D7285E"/>
    <w:rsid w:val="00D77A61"/>
    <w:rsid w:val="00D91AB4"/>
    <w:rsid w:val="00D959A0"/>
    <w:rsid w:val="00D96D21"/>
    <w:rsid w:val="00DA054C"/>
    <w:rsid w:val="00DB2A27"/>
    <w:rsid w:val="00DC0E79"/>
    <w:rsid w:val="00DC46D7"/>
    <w:rsid w:val="00DC4F51"/>
    <w:rsid w:val="00DC6E5B"/>
    <w:rsid w:val="00DD1046"/>
    <w:rsid w:val="00DD1638"/>
    <w:rsid w:val="00DD279D"/>
    <w:rsid w:val="00DD3576"/>
    <w:rsid w:val="00DD786F"/>
    <w:rsid w:val="00DE3FFA"/>
    <w:rsid w:val="00DF3CAD"/>
    <w:rsid w:val="00E0593E"/>
    <w:rsid w:val="00E16CE1"/>
    <w:rsid w:val="00E230C8"/>
    <w:rsid w:val="00E26434"/>
    <w:rsid w:val="00E3153F"/>
    <w:rsid w:val="00E319B6"/>
    <w:rsid w:val="00E3264C"/>
    <w:rsid w:val="00E351FD"/>
    <w:rsid w:val="00E4004C"/>
    <w:rsid w:val="00E42620"/>
    <w:rsid w:val="00E44CCC"/>
    <w:rsid w:val="00E46A80"/>
    <w:rsid w:val="00E472EF"/>
    <w:rsid w:val="00E501B5"/>
    <w:rsid w:val="00E53FBE"/>
    <w:rsid w:val="00E54E91"/>
    <w:rsid w:val="00E6128F"/>
    <w:rsid w:val="00E703A0"/>
    <w:rsid w:val="00E83AB3"/>
    <w:rsid w:val="00EA4737"/>
    <w:rsid w:val="00EB3777"/>
    <w:rsid w:val="00EC7B68"/>
    <w:rsid w:val="00EC7BF4"/>
    <w:rsid w:val="00ED4669"/>
    <w:rsid w:val="00EE0C49"/>
    <w:rsid w:val="00EE461C"/>
    <w:rsid w:val="00EE5342"/>
    <w:rsid w:val="00EF1071"/>
    <w:rsid w:val="00EF20CB"/>
    <w:rsid w:val="00EF411B"/>
    <w:rsid w:val="00F0707E"/>
    <w:rsid w:val="00F1139C"/>
    <w:rsid w:val="00F15FD9"/>
    <w:rsid w:val="00F32A2F"/>
    <w:rsid w:val="00F35C4A"/>
    <w:rsid w:val="00F42331"/>
    <w:rsid w:val="00F46D41"/>
    <w:rsid w:val="00F51475"/>
    <w:rsid w:val="00F53259"/>
    <w:rsid w:val="00F6122A"/>
    <w:rsid w:val="00F62CFB"/>
    <w:rsid w:val="00F63C0A"/>
    <w:rsid w:val="00F707A6"/>
    <w:rsid w:val="00F77BEF"/>
    <w:rsid w:val="00F938DB"/>
    <w:rsid w:val="00F93DFA"/>
    <w:rsid w:val="00F94222"/>
    <w:rsid w:val="00FA0125"/>
    <w:rsid w:val="00FA3EE3"/>
    <w:rsid w:val="00FB1C43"/>
    <w:rsid w:val="00FB7D56"/>
    <w:rsid w:val="00FC16FE"/>
    <w:rsid w:val="00FC25E7"/>
    <w:rsid w:val="00FC3100"/>
    <w:rsid w:val="00FC53CF"/>
    <w:rsid w:val="00FC612F"/>
    <w:rsid w:val="00FC7C91"/>
    <w:rsid w:val="00FD3067"/>
    <w:rsid w:val="00FD3441"/>
    <w:rsid w:val="00FF62C9"/>
    <w:rsid w:val="03B73197"/>
    <w:rsid w:val="05F11B8E"/>
    <w:rsid w:val="0617DF86"/>
    <w:rsid w:val="06B6BE1F"/>
    <w:rsid w:val="0728F424"/>
    <w:rsid w:val="081BC720"/>
    <w:rsid w:val="0852BFD0"/>
    <w:rsid w:val="0A08A503"/>
    <w:rsid w:val="0D06240A"/>
    <w:rsid w:val="0D5BAD4A"/>
    <w:rsid w:val="12143F2E"/>
    <w:rsid w:val="12875840"/>
    <w:rsid w:val="12C723EA"/>
    <w:rsid w:val="12E4852D"/>
    <w:rsid w:val="144C6B66"/>
    <w:rsid w:val="1452F4ED"/>
    <w:rsid w:val="1780BDE4"/>
    <w:rsid w:val="18C3C1F7"/>
    <w:rsid w:val="19E511BC"/>
    <w:rsid w:val="1C90F956"/>
    <w:rsid w:val="1FBB8DFF"/>
    <w:rsid w:val="21F430F1"/>
    <w:rsid w:val="2244A7E0"/>
    <w:rsid w:val="22D7EA73"/>
    <w:rsid w:val="2329378C"/>
    <w:rsid w:val="23393962"/>
    <w:rsid w:val="266388B1"/>
    <w:rsid w:val="29D49F6C"/>
    <w:rsid w:val="2A5EB7A8"/>
    <w:rsid w:val="2CF89DEE"/>
    <w:rsid w:val="2D5AA15E"/>
    <w:rsid w:val="2E3E7C06"/>
    <w:rsid w:val="2F7067C2"/>
    <w:rsid w:val="30553CB7"/>
    <w:rsid w:val="3285D150"/>
    <w:rsid w:val="359C8D82"/>
    <w:rsid w:val="360B73D4"/>
    <w:rsid w:val="36A3E02A"/>
    <w:rsid w:val="36FF204D"/>
    <w:rsid w:val="3B62935E"/>
    <w:rsid w:val="3D7E2432"/>
    <w:rsid w:val="3F0C69A0"/>
    <w:rsid w:val="3F6E8D34"/>
    <w:rsid w:val="3F88D95E"/>
    <w:rsid w:val="4264C0AF"/>
    <w:rsid w:val="45B985B7"/>
    <w:rsid w:val="483604C7"/>
    <w:rsid w:val="490998B6"/>
    <w:rsid w:val="49612A5F"/>
    <w:rsid w:val="4CF98E99"/>
    <w:rsid w:val="56CB1B76"/>
    <w:rsid w:val="574B1E3E"/>
    <w:rsid w:val="57B5016E"/>
    <w:rsid w:val="59337E16"/>
    <w:rsid w:val="602CF5D8"/>
    <w:rsid w:val="60C1BC10"/>
    <w:rsid w:val="624B70FE"/>
    <w:rsid w:val="628970DB"/>
    <w:rsid w:val="630745BF"/>
    <w:rsid w:val="639E3DCF"/>
    <w:rsid w:val="6627CB3C"/>
    <w:rsid w:val="6B01A172"/>
    <w:rsid w:val="6C0741B4"/>
    <w:rsid w:val="6E249201"/>
    <w:rsid w:val="6FF20112"/>
    <w:rsid w:val="718FBD5A"/>
    <w:rsid w:val="71FF88E1"/>
    <w:rsid w:val="77BC5D3B"/>
    <w:rsid w:val="7B75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74FD2269-BB78-4CCB-91B5-F7166C4F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B6E"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table" w:styleId="TableGridLight">
    <w:name w:val="Grid Table Light"/>
    <w:basedOn w:val="TableNormal"/>
    <w:uiPriority w:val="40"/>
    <w:rsid w:val="003E4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20BD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B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5233F5"/>
  </w:style>
  <w:style w:type="character" w:customStyle="1" w:styleId="eop">
    <w:name w:val="eop"/>
    <w:basedOn w:val="DefaultParagraphFont"/>
    <w:rsid w:val="005233F5"/>
  </w:style>
  <w:style w:type="character" w:customStyle="1" w:styleId="contentcontrolboundarysink">
    <w:name w:val="contentcontrolboundarysink"/>
    <w:basedOn w:val="DefaultParagraphFont"/>
    <w:rsid w:val="005233F5"/>
  </w:style>
  <w:style w:type="character" w:customStyle="1" w:styleId="wacimagecontainer">
    <w:name w:val="wacimagecontainer"/>
    <w:basedOn w:val="DefaultParagraphFont"/>
    <w:rsid w:val="005233F5"/>
  </w:style>
  <w:style w:type="character" w:styleId="CommentReference">
    <w:name w:val="annotation reference"/>
    <w:basedOn w:val="DefaultParagraphFont"/>
    <w:uiPriority w:val="99"/>
    <w:semiHidden/>
    <w:unhideWhenUsed/>
    <w:rsid w:val="00930B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B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B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B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33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5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3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/" TargetMode="External"/><Relationship Id="rId1" Type="http://schemas.openxmlformats.org/officeDocument/2006/relationships/hyperlink" Target="mailto:rgl@lgirs.wa.gov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.maxwell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24E72A2D1D3B41C68B5B74C29C7F9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80CEB-E8D5-4F41-B97F-8DF3F5D48314}"/>
      </w:docPartPr>
      <w:docPartBody>
        <w:bookmarkStart w:id="0" w:name="Text2"/>
        <w:bookmarkStart w:id="1" w:name="Text7"/>
        <w:bookmarkStart w:id="2" w:name="Text4"/>
        <w:bookmarkStart w:id="3" w:name="Text5"/>
        <w:bookmarkStart w:id="4" w:name="Text6"/>
        <w:bookmarkStart w:id="5" w:name="Text8"/>
        <w:bookmarkStart w:id="6" w:name="Text9"/>
        <w:bookmarkStart w:id="7" w:name="Text10"/>
        <w:bookmarkStart w:id="8" w:name="Text11"/>
        <w:bookmarkStart w:id="9" w:name="Text1"/>
        <w:bookmarkStart w:id="10" w:name="Text8"/>
        <w:bookmarkStart w:id="11" w:name="Text9"/>
        <w:bookmarkStart w:id="12" w:name="Text8"/>
        <w:bookmarkStart w:id="13" w:name="Text10"/>
        <w:bookmarkStart w:id="14" w:name="Text10"/>
        <w:bookmarkStart w:id="15" w:name="Text10"/>
        <w:bookmarkStart w:id="16" w:name="Text10"/>
        <w:bookmarkStart w:id="17" w:name="Text10"/>
        <w:bookmarkStart w:id="18" w:name="Text10"/>
        <w:bookmarkStart w:id="19" w:name="Text10"/>
        <w:bookmarkStart w:id="20" w:name="Text10"/>
        <w:bookmarkStart w:id="21" w:name="Text10"/>
        <w:bookmarkStart w:id="22" w:name="Text10"/>
        <w:bookmarkStart w:id="23" w:name="Text1"/>
        <w:bookmarkStart w:id="24" w:name="Text2"/>
        <w:bookmarkStart w:id="25" w:name="Text7"/>
        <w:bookmarkStart w:id="26" w:name="Text4"/>
        <w:bookmarkStart w:id="27" w:name="Text5"/>
        <w:bookmarkStart w:id="28" w:name="Text6"/>
        <w:bookmarkStart w:id="29" w:name="Text1"/>
        <w:bookmarkStart w:id="30" w:name="Text2"/>
        <w:bookmarkStart w:id="31" w:name="Text7"/>
        <w:bookmarkStart w:id="32" w:name="Text4"/>
        <w:bookmarkStart w:id="33" w:name="Text5"/>
        <w:bookmarkStart w:id="34" w:name="Text6"/>
        <w:bookmarkStart w:id="35" w:name="Text2"/>
        <w:bookmarkStart w:id="36" w:name="Text2"/>
        <w:bookmarkStart w:id="37" w:name="Text2"/>
        <w:bookmarkStart w:id="38" w:name="Text10"/>
        <w:bookmarkStart w:id="39" w:name="Text9"/>
        <w:bookmarkStart w:id="40" w:name="Text9"/>
        <w:bookmarkStart w:id="41" w:name="Text9"/>
        <w:bookmarkStart w:id="42" w:name="Text10"/>
        <w:bookmarkStart w:id="43" w:name="Text10"/>
        <w:bookmarkStart w:id="44" w:name="Text2"/>
        <w:bookmarkStart w:id="45" w:name="Text10"/>
        <w:bookmarkStart w:id="46" w:name="Text9"/>
        <w:bookmarkStart w:id="47" w:name="Text10"/>
        <w:bookmarkStart w:id="48" w:name="Text10"/>
        <w:bookmarkStart w:id="49" w:name="Text10"/>
        <w:bookmarkStart w:id="50" w:name="Text10"/>
        <w:bookmarkStart w:id="51" w:name="Text10"/>
        <w:bookmarkStart w:id="52" w:name="Text10"/>
        <w:bookmarkStart w:id="53" w:name="Text10"/>
        <w:bookmarkStart w:id="54" w:name="Text10"/>
        <w:bookmarkStart w:id="55" w:name="Text10"/>
        <w:bookmarkStart w:id="56" w:name="Text10"/>
        <w:bookmarkStart w:id="57" w:name="Text10"/>
        <w:bookmarkStart w:id="58" w:name="Text10"/>
        <w:bookmarkStart w:id="59" w:name="Text8"/>
        <w:bookmarkStart w:id="60" w:name="Text10"/>
        <w:bookmarkStart w:id="61" w:name="Text7"/>
        <w:bookmarkStart w:id="62" w:name="Text4"/>
        <w:bookmarkStart w:id="63" w:name="Text5"/>
        <w:bookmarkStart w:id="64" w:name="Text6"/>
        <w:bookmarkStart w:id="65" w:name="Text10"/>
        <w:bookmarkStart w:id="66" w:name="Text10"/>
        <w:bookmarkStart w:id="67" w:name="Text10"/>
        <w:bookmarkStart w:id="68" w:name="Text2"/>
        <w:bookmarkStart w:id="69" w:name="Text10"/>
        <w:bookmarkStart w:id="70" w:name="Text9"/>
        <w:bookmarkStart w:id="71" w:name="Text8"/>
        <w:bookmarkStart w:id="72" w:name="Text9"/>
        <w:bookmarkStart w:id="73" w:name="Text10"/>
        <w:bookmarkStart w:id="74" w:name="Text11"/>
        <w:bookmarkStart w:id="75" w:name="Text1"/>
        <w:bookmarkStart w:id="76" w:name="Text2"/>
        <w:bookmarkStart w:id="77" w:name="Text7"/>
        <w:bookmarkStart w:id="78" w:name="Text4"/>
        <w:bookmarkStart w:id="79" w:name="Text5"/>
        <w:bookmarkStart w:id="80" w:name="Text6"/>
        <w:bookmarkStart w:id="81" w:name="Text7"/>
        <w:bookmarkStart w:id="82" w:name="Text7"/>
        <w:bookmarkStart w:id="83" w:name="Text7"/>
        <w:bookmarkStart w:id="84" w:name="Text10"/>
        <w:bookmarkStart w:id="85" w:name="Text10"/>
        <w:bookmarkStart w:id="86" w:name="Text10"/>
        <w:bookmarkStart w:id="87" w:name="Text10"/>
        <w:bookmarkStart w:id="88" w:name="Text10"/>
        <w:bookmarkStart w:id="89" w:name="Text10"/>
        <w:bookmarkStart w:id="90" w:name="Text10"/>
        <w:bookmarkStart w:id="91" w:name="Text10"/>
        <w:bookmarkStart w:id="92" w:name="Text10"/>
        <w:bookmarkStart w:id="93" w:name="Text10"/>
        <w:bookmarkStart w:id="94" w:name="Text10"/>
        <w:bookmarkStart w:id="95" w:name="Text10"/>
        <w:bookmarkStart w:id="96" w:name="Text10"/>
        <w:bookmarkStart w:id="97" w:name="Text10"/>
        <w:bookmarkStart w:id="98" w:name="Text10"/>
        <w:bookmarkStart w:id="99" w:name="Text2"/>
        <w:bookmarkStart w:id="100" w:name="Text9"/>
        <w:bookmarkStart w:id="101" w:name="Text8"/>
        <w:bookmarkStart w:id="102" w:name="Text7"/>
        <w:bookmarkStart w:id="103" w:name="Text4"/>
        <w:bookmarkStart w:id="104" w:name="Text5"/>
        <w:bookmarkStart w:id="105" w:name="Text6"/>
        <w:bookmarkStart w:id="106" w:name="Text10"/>
        <w:bookmarkStart w:id="107" w:name="Text10"/>
        <w:bookmarkStart w:id="108" w:name="Text10"/>
        <w:bookmarkStart w:id="109" w:name="Text10"/>
        <w:bookmarkStart w:id="110" w:name="Text10"/>
        <w:bookmarkStart w:id="111" w:name="Text10"/>
        <w:bookmarkStart w:id="112" w:name="Text2"/>
        <w:bookmarkStart w:id="113" w:name="Text9"/>
        <w:bookmarkStart w:id="114" w:name="Text8"/>
        <w:bookmarkStart w:id="115" w:name="Text7"/>
        <w:bookmarkStart w:id="116" w:name="Text4"/>
        <w:bookmarkStart w:id="117" w:name="Text5"/>
        <w:bookmarkStart w:id="118" w:name="Text6"/>
        <w:bookmarkStart w:id="119" w:name="Text10"/>
        <w:bookmarkStart w:id="120" w:name="Text2"/>
        <w:bookmarkStart w:id="121" w:name="Text10"/>
        <w:bookmarkStart w:id="122" w:name="Text9"/>
        <w:bookmarkStart w:id="123" w:name="Text9"/>
        <w:bookmarkStart w:id="124" w:name="Text2"/>
        <w:bookmarkStart w:id="125" w:name="Text10"/>
        <w:bookmarkStart w:id="126" w:name="Text9"/>
        <w:bookmarkStart w:id="127" w:name="Text9"/>
        <w:bookmarkStart w:id="128" w:name="Text2"/>
        <w:bookmarkStart w:id="129" w:name="Text10"/>
        <w:bookmarkStart w:id="130" w:name="Text9"/>
        <w:bookmarkStart w:id="131" w:name="Text9"/>
        <w:bookmarkStart w:id="132" w:name="Text2"/>
        <w:bookmarkStart w:id="133" w:name="Text10"/>
        <w:bookmarkStart w:id="134" w:name="Text9"/>
        <w:bookmarkStart w:id="135" w:name="Text9"/>
        <w:bookmarkStart w:id="136" w:name="Text2"/>
        <w:bookmarkStart w:id="137" w:name="Text10"/>
        <w:bookmarkStart w:id="138" w:name="Text9"/>
        <w:bookmarkStart w:id="139" w:name="Text9"/>
        <w:bookmarkStart w:id="140" w:name="Text2"/>
        <w:bookmarkStart w:id="141" w:name="Text10"/>
        <w:bookmarkStart w:id="142" w:name="Text9"/>
        <w:bookmarkStart w:id="143" w:name="Text9"/>
        <w:bookmarkStart w:id="144" w:name="Text2"/>
        <w:bookmarkStart w:id="145" w:name="Text10"/>
        <w:bookmarkStart w:id="146" w:name="Text9"/>
        <w:bookmarkStart w:id="147" w:name="Text9"/>
        <w:bookmarkStart w:id="148" w:name="Text2"/>
        <w:bookmarkStart w:id="149" w:name="Text10"/>
        <w:bookmarkStart w:id="150" w:name="Text9"/>
        <w:bookmarkStart w:id="151" w:name="Text9"/>
        <w:bookmarkStart w:id="152" w:name="Text2"/>
        <w:bookmarkStart w:id="153" w:name="Text10"/>
        <w:bookmarkStart w:id="154" w:name="Text9"/>
        <w:bookmarkStart w:id="155" w:name="Text9"/>
        <w:bookmarkStart w:id="156" w:name="Text2"/>
        <w:bookmarkStart w:id="157" w:name="Text10"/>
        <w:bookmarkStart w:id="158" w:name="Text9"/>
        <w:bookmarkStart w:id="159" w:name="Text9"/>
        <w:bookmarkStart w:id="160" w:name="Text2"/>
        <w:bookmarkStart w:id="161" w:name="Text10"/>
        <w:bookmarkStart w:id="162" w:name="Text9"/>
        <w:bookmarkStart w:id="163" w:name="Text9"/>
        <w:bookmarkStart w:id="164" w:name="Text7"/>
        <w:bookmarkStart w:id="165" w:name="Text8"/>
        <w:bookmarkStart w:id="166" w:name="Text9"/>
        <w:bookmarkStart w:id="167" w:name="Text10"/>
        <w:bookmarkStart w:id="168" w:name="Text11"/>
        <w:bookmarkStart w:id="169" w:name="Text1"/>
        <w:bookmarkStart w:id="170" w:name="Text2"/>
        <w:bookmarkStart w:id="171" w:name="Text7"/>
        <w:bookmarkStart w:id="172" w:name="Text4"/>
        <w:bookmarkStart w:id="173" w:name="Text6"/>
        <w:bookmarkStart w:id="174" w:name="Text5"/>
        <w:bookmarkStart w:id="175" w:name="Text7"/>
        <w:bookmarkStart w:id="176" w:name="Text8"/>
        <w:bookmarkStart w:id="177" w:name="Text9"/>
        <w:bookmarkStart w:id="178" w:name="Text10"/>
        <w:bookmarkStart w:id="179" w:name="Text11"/>
        <w:bookmarkStart w:id="180" w:name="Text1"/>
        <w:bookmarkStart w:id="181" w:name="Text2"/>
        <w:bookmarkStart w:id="182" w:name="Text4"/>
        <w:bookmarkStart w:id="183" w:name="Text5"/>
        <w:bookmarkStart w:id="184" w:name="Text6"/>
        <w:bookmarkStart w:id="185" w:name="Text8"/>
        <w:bookmarkStart w:id="186" w:name="Text9"/>
        <w:bookmarkStart w:id="187" w:name="Text10"/>
        <w:bookmarkStart w:id="188" w:name="Text11"/>
        <w:bookmarkStart w:id="189" w:name="Text1"/>
        <w:bookmarkStart w:id="190" w:name="Text2"/>
        <w:bookmarkStart w:id="191" w:name="Text7"/>
        <w:bookmarkStart w:id="192" w:name="Text4"/>
        <w:bookmarkStart w:id="193" w:name="Text5"/>
        <w:bookmarkStart w:id="194" w:name="Text6"/>
        <w:bookmarkStart w:id="195" w:name="Text5"/>
        <w:bookmarkStart w:id="196" w:name="Text6"/>
        <w:bookmarkStart w:id="197" w:name="Text2"/>
        <w:bookmarkStart w:id="198" w:name="Text7"/>
        <w:bookmarkStart w:id="199" w:name="Text4"/>
        <w:bookmarkStart w:id="200" w:name="Text5"/>
        <w:bookmarkStart w:id="201" w:name="Text6"/>
        <w:bookmarkStart w:id="202" w:name="Text8"/>
        <w:bookmarkStart w:id="203" w:name="Text9"/>
        <w:bookmarkStart w:id="204" w:name="Text10"/>
        <w:bookmarkStart w:id="205" w:name="Text11"/>
        <w:bookmarkStart w:id="206" w:name="Text1"/>
        <w:bookmarkStart w:id="207" w:name="Text2"/>
        <w:bookmarkStart w:id="208" w:name="Text7"/>
        <w:bookmarkStart w:id="209" w:name="Text4"/>
        <w:bookmarkStart w:id="210" w:name="Text5"/>
        <w:bookmarkStart w:id="211" w:name="Text6"/>
        <w:bookmarkStart w:id="212" w:name="Text8"/>
        <w:bookmarkStart w:id="213" w:name="Text9"/>
        <w:bookmarkStart w:id="214" w:name="Text10"/>
        <w:bookmarkStart w:id="215" w:name="Text11"/>
        <w:bookmarkStart w:id="216" w:name="Text1"/>
        <w:bookmarkStart w:id="217" w:name="Text2"/>
        <w:bookmarkStart w:id="218" w:name="Text7"/>
        <w:bookmarkStart w:id="219" w:name="Text4"/>
        <w:bookmarkStart w:id="220" w:name="Text5"/>
        <w:bookmarkStart w:id="221" w:name="Text6"/>
        <w:bookmarkStart w:id="222" w:name="Text8"/>
        <w:bookmarkStart w:id="223" w:name="Text9"/>
        <w:bookmarkStart w:id="224" w:name="Text10"/>
        <w:bookmarkStart w:id="225" w:name="Text11"/>
        <w:bookmarkStart w:id="226" w:name="Text1"/>
        <w:bookmarkStart w:id="227" w:name="Text2"/>
        <w:bookmarkStart w:id="228" w:name="Text7"/>
        <w:bookmarkStart w:id="229" w:name="Text4"/>
        <w:bookmarkStart w:id="230" w:name="Text5"/>
        <w:bookmarkStart w:id="231" w:name="Text6"/>
        <w:bookmarkStart w:id="232" w:name="Text8"/>
        <w:bookmarkStart w:id="233" w:name="Text9"/>
        <w:bookmarkStart w:id="234" w:name="Text10"/>
        <w:bookmarkStart w:id="235" w:name="Text11"/>
        <w:bookmarkStart w:id="236" w:name="Text1"/>
        <w:bookmarkStart w:id="237" w:name="Text2"/>
        <w:bookmarkStart w:id="238" w:name="Text7"/>
        <w:bookmarkStart w:id="239" w:name="Text4"/>
        <w:bookmarkStart w:id="240" w:name="Text5"/>
        <w:bookmarkStart w:id="241" w:name="Text6"/>
        <w:bookmarkStart w:id="242" w:name="Text2"/>
        <w:bookmarkStart w:id="243" w:name="Text7"/>
        <w:bookmarkStart w:id="244" w:name="Text4"/>
        <w:bookmarkStart w:id="245" w:name="Text5"/>
        <w:bookmarkStart w:id="246" w:name="Text6"/>
        <w:bookmarkStart w:id="247" w:name="Text8"/>
        <w:bookmarkStart w:id="248" w:name="Text9"/>
        <w:bookmarkStart w:id="249" w:name="Text10"/>
        <w:bookmarkStart w:id="250" w:name="Text11"/>
        <w:bookmarkStart w:id="251" w:name="Text1"/>
        <w:bookmarkStart w:id="252" w:name="Text2"/>
        <w:bookmarkStart w:id="253" w:name="Text7"/>
        <w:bookmarkStart w:id="254" w:name="Text4"/>
        <w:bookmarkStart w:id="255" w:name="Text5"/>
        <w:bookmarkStart w:id="256" w:name="Text6"/>
        <w:bookmarkStart w:id="257" w:name="Text8"/>
        <w:bookmarkStart w:id="258" w:name="Text9"/>
        <w:bookmarkStart w:id="259" w:name="Text10"/>
        <w:bookmarkStart w:id="260" w:name="Text11"/>
        <w:bookmarkStart w:id="261" w:name="Text1"/>
        <w:bookmarkStart w:id="262" w:name="Text2"/>
        <w:bookmarkStart w:id="263" w:name="Text7"/>
        <w:bookmarkStart w:id="264" w:name="Text4"/>
        <w:bookmarkStart w:id="265" w:name="Text5"/>
        <w:bookmarkStart w:id="266" w:name="Text6"/>
        <w:bookmarkStart w:id="267" w:name="Text8"/>
        <w:bookmarkStart w:id="268" w:name="Text9"/>
        <w:bookmarkStart w:id="269" w:name="Text10"/>
        <w:bookmarkStart w:id="270" w:name="Text11"/>
        <w:bookmarkStart w:id="271" w:name="Text1"/>
        <w:bookmarkStart w:id="272" w:name="Text2"/>
        <w:bookmarkStart w:id="273" w:name="Text7"/>
        <w:bookmarkStart w:id="274" w:name="Text4"/>
        <w:bookmarkStart w:id="275" w:name="Text5"/>
        <w:bookmarkStart w:id="276" w:name="Text6"/>
        <w:bookmarkStart w:id="277" w:name="Text8"/>
        <w:bookmarkStart w:id="278" w:name="Text9"/>
        <w:bookmarkStart w:id="279" w:name="Text10"/>
        <w:bookmarkStart w:id="280" w:name="Text11"/>
        <w:bookmarkStart w:id="281" w:name="Text1"/>
        <w:bookmarkStart w:id="282" w:name="Text8"/>
        <w:bookmarkStart w:id="283" w:name="Text9"/>
        <w:bookmarkStart w:id="284" w:name="Text10"/>
        <w:bookmarkStart w:id="285" w:name="Text11"/>
        <w:bookmarkStart w:id="286" w:name="Text1"/>
        <w:bookmarkStart w:id="287" w:name="Text7"/>
        <w:bookmarkStart w:id="288" w:name="Text7"/>
        <w:bookmarkStart w:id="289" w:name="Text7"/>
        <w:bookmarkStart w:id="290" w:name="Text7"/>
        <w:bookmarkStart w:id="291" w:name="Text7"/>
        <w:bookmarkStart w:id="292" w:name="Text7"/>
        <w:bookmarkStart w:id="293" w:name="Text2"/>
        <w:bookmarkStart w:id="294" w:name="Text7"/>
        <w:bookmarkStart w:id="295" w:name="Text4"/>
        <w:bookmarkStart w:id="296" w:name="Text5"/>
        <w:bookmarkStart w:id="297" w:name="Text6"/>
        <w:bookmarkStart w:id="298" w:name="Text8"/>
        <w:bookmarkStart w:id="299" w:name="Text9"/>
        <w:bookmarkStart w:id="300" w:name="Text10"/>
        <w:bookmarkStart w:id="301" w:name="Text11"/>
        <w:bookmarkStart w:id="302" w:name="Text1"/>
        <w:bookmarkStart w:id="303" w:name="Text2"/>
        <w:bookmarkStart w:id="304" w:name="Text7"/>
        <w:bookmarkStart w:id="305" w:name="Text4"/>
        <w:bookmarkStart w:id="306" w:name="Text5"/>
        <w:bookmarkStart w:id="307" w:name="Text6"/>
        <w:bookmarkStart w:id="308" w:name="Text8"/>
        <w:bookmarkStart w:id="309" w:name="Text9"/>
        <w:bookmarkStart w:id="310" w:name="Text10"/>
        <w:bookmarkStart w:id="311" w:name="Text11"/>
        <w:bookmarkStart w:id="312" w:name="Text1"/>
        <w:bookmarkStart w:id="313" w:name="Text2"/>
        <w:bookmarkStart w:id="314" w:name="Text7"/>
        <w:bookmarkStart w:id="315" w:name="Text4"/>
        <w:bookmarkStart w:id="316" w:name="Text5"/>
        <w:bookmarkStart w:id="317" w:name="Text6"/>
        <w:bookmarkStart w:id="318" w:name="Text8"/>
        <w:bookmarkStart w:id="319" w:name="Text9"/>
        <w:bookmarkStart w:id="320" w:name="Text10"/>
        <w:bookmarkStart w:id="321" w:name="Text11"/>
        <w:bookmarkStart w:id="322" w:name="Text1"/>
        <w:bookmarkStart w:id="323" w:name="Text8"/>
        <w:bookmarkStart w:id="324" w:name="Text9"/>
        <w:bookmarkStart w:id="325" w:name="Text10"/>
        <w:bookmarkStart w:id="326" w:name="Text11"/>
        <w:bookmarkStart w:id="327" w:name="Text1"/>
        <w:bookmarkStart w:id="328" w:name="Text2"/>
        <w:bookmarkStart w:id="329" w:name="Text7"/>
        <w:bookmarkStart w:id="330" w:name="Text4"/>
        <w:bookmarkStart w:id="331" w:name="Text5"/>
        <w:bookmarkStart w:id="332" w:name="Text6"/>
        <w:bookmarkStart w:id="333" w:name="Text8"/>
        <w:bookmarkStart w:id="334" w:name="Text9"/>
        <w:bookmarkStart w:id="335" w:name="Text10"/>
        <w:bookmarkStart w:id="336" w:name="Text11"/>
        <w:bookmarkStart w:id="337" w:name="Text1"/>
        <w:bookmarkStart w:id="338" w:name="Text8"/>
        <w:bookmarkStart w:id="339" w:name="Text9"/>
        <w:bookmarkStart w:id="340" w:name="Text10"/>
        <w:bookmarkStart w:id="341" w:name="Text11"/>
        <w:bookmarkStart w:id="342" w:name="Text1"/>
        <w:bookmarkStart w:id="343" w:name="Text8"/>
        <w:bookmarkStart w:id="344" w:name="Text9"/>
        <w:bookmarkStart w:id="345" w:name="Text10"/>
        <w:bookmarkStart w:id="346" w:name="Text11"/>
        <w:bookmarkStart w:id="347" w:name="Text1"/>
        <w:bookmarkStart w:id="348" w:name="Text8"/>
        <w:bookmarkStart w:id="349" w:name="Text9"/>
        <w:bookmarkStart w:id="350" w:name="Text10"/>
        <w:bookmarkStart w:id="351" w:name="Text11"/>
        <w:bookmarkStart w:id="352" w:name="Text1"/>
        <w:bookmarkStart w:id="353" w:name="Text8"/>
        <w:bookmarkStart w:id="354" w:name="Text9"/>
        <w:bookmarkStart w:id="355" w:name="Text10"/>
        <w:bookmarkStart w:id="356" w:name="Text11"/>
        <w:bookmarkStart w:id="357" w:name="Text1"/>
        <w:bookmarkStart w:id="358" w:name="Text8"/>
        <w:bookmarkStart w:id="359" w:name="Text9"/>
        <w:bookmarkStart w:id="360" w:name="Text10"/>
        <w:bookmarkStart w:id="361" w:name="Text11"/>
        <w:bookmarkStart w:id="362" w:name="Text1"/>
        <w:bookmarkStart w:id="363" w:name="Text8"/>
        <w:bookmarkStart w:id="364" w:name="Text9"/>
        <w:bookmarkStart w:id="365" w:name="Text10"/>
        <w:bookmarkStart w:id="366" w:name="Text11"/>
        <w:bookmarkStart w:id="367" w:name="Text1"/>
        <w:bookmarkStart w:id="368" w:name="Text8"/>
        <w:bookmarkStart w:id="369" w:name="Text9"/>
        <w:bookmarkStart w:id="370" w:name="Text10"/>
        <w:bookmarkStart w:id="371" w:name="Text11"/>
        <w:bookmarkStart w:id="372" w:name="Text1"/>
        <w:bookmarkStart w:id="373" w:name="Text8"/>
        <w:bookmarkStart w:id="374" w:name="Text9"/>
        <w:bookmarkStart w:id="375" w:name="Text10"/>
        <w:bookmarkStart w:id="376" w:name="Text11"/>
        <w:bookmarkStart w:id="377" w:name="Text1"/>
        <w:bookmarkStart w:id="378" w:name="Text8"/>
        <w:bookmarkStart w:id="379" w:name="Text9"/>
        <w:bookmarkStart w:id="380" w:name="Text10"/>
        <w:bookmarkStart w:id="381" w:name="Text11"/>
        <w:bookmarkStart w:id="382" w:name="Text1"/>
        <w:bookmarkStart w:id="383" w:name="Text8"/>
        <w:bookmarkStart w:id="384" w:name="Text9"/>
        <w:bookmarkStart w:id="385" w:name="Text10"/>
        <w:bookmarkStart w:id="386" w:name="Text11"/>
        <w:bookmarkStart w:id="387" w:name="Text1"/>
        <w:bookmarkStart w:id="388" w:name="Text8"/>
        <w:bookmarkStart w:id="389" w:name="Text9"/>
        <w:bookmarkStart w:id="390" w:name="Text10"/>
        <w:bookmarkStart w:id="391" w:name="Text11"/>
        <w:bookmarkStart w:id="392" w:name="Text1"/>
        <w:bookmarkStart w:id="393" w:name="Text8"/>
        <w:bookmarkStart w:id="394" w:name="Text9"/>
        <w:bookmarkStart w:id="395" w:name="Text10"/>
        <w:bookmarkStart w:id="396" w:name="Text11"/>
        <w:bookmarkStart w:id="397" w:name="Text1"/>
        <w:bookmarkStart w:id="398" w:name="Text8"/>
        <w:bookmarkStart w:id="399" w:name="Text9"/>
        <w:bookmarkStart w:id="400" w:name="Text10"/>
        <w:bookmarkStart w:id="401" w:name="Text11"/>
        <w:bookmarkStart w:id="402" w:name="Text1"/>
        <w:bookmarkStart w:id="403" w:name="Text8"/>
        <w:bookmarkStart w:id="404" w:name="Text9"/>
        <w:bookmarkStart w:id="405" w:name="Text10"/>
        <w:bookmarkStart w:id="406" w:name="Text11"/>
        <w:bookmarkStart w:id="407" w:name="Text1"/>
        <w:bookmarkStart w:id="408" w:name="Text8"/>
        <w:bookmarkStart w:id="409" w:name="Text9"/>
        <w:bookmarkStart w:id="410" w:name="Text10"/>
        <w:bookmarkStart w:id="411" w:name="Text11"/>
        <w:bookmarkStart w:id="412" w:name="Text1"/>
        <w:bookmarkStart w:id="413" w:name="Text8"/>
        <w:bookmarkStart w:id="414" w:name="Text9"/>
        <w:bookmarkStart w:id="415" w:name="Text10"/>
        <w:bookmarkStart w:id="416" w:name="Text11"/>
        <w:bookmarkStart w:id="417" w:name="Text1"/>
        <w:bookmarkStart w:id="418" w:name="Text8"/>
        <w:bookmarkStart w:id="419" w:name="Text9"/>
        <w:bookmarkStart w:id="420" w:name="Text10"/>
        <w:bookmarkStart w:id="421" w:name="Text11"/>
        <w:bookmarkStart w:id="422" w:name="Text1"/>
        <w:bookmarkStart w:id="423" w:name="Text8"/>
        <w:bookmarkStart w:id="424" w:name="Text9"/>
        <w:bookmarkStart w:id="425" w:name="Text10"/>
        <w:bookmarkStart w:id="426" w:name="Text11"/>
        <w:bookmarkStart w:id="427" w:name="Text1"/>
        <w:bookmarkStart w:id="428" w:name="Text8"/>
        <w:bookmarkStart w:id="429" w:name="Text9"/>
        <w:bookmarkStart w:id="430" w:name="Text10"/>
        <w:bookmarkStart w:id="431" w:name="Text11"/>
        <w:bookmarkStart w:id="432" w:name="Text1"/>
        <w:bookmarkStart w:id="433" w:name="Text8"/>
        <w:bookmarkStart w:id="434" w:name="Text9"/>
        <w:bookmarkStart w:id="435" w:name="Text10"/>
        <w:bookmarkStart w:id="436" w:name="Text11"/>
        <w:bookmarkStart w:id="437" w:name="Text1"/>
        <w:bookmarkStart w:id="438" w:name="Text8"/>
        <w:bookmarkStart w:id="439" w:name="Text9"/>
        <w:bookmarkStart w:id="440" w:name="Text10"/>
        <w:bookmarkStart w:id="441" w:name="Text11"/>
        <w:bookmarkStart w:id="442" w:name="Text1"/>
        <w:bookmarkStart w:id="443" w:name="Text8"/>
        <w:bookmarkStart w:id="444" w:name="Text9"/>
        <w:bookmarkStart w:id="445" w:name="Text10"/>
        <w:bookmarkStart w:id="446" w:name="Text11"/>
        <w:bookmarkStart w:id="447" w:name="Text1"/>
        <w:bookmarkStart w:id="448" w:name="Text8"/>
        <w:bookmarkStart w:id="449" w:name="Text9"/>
        <w:bookmarkStart w:id="450" w:name="Text10"/>
        <w:bookmarkStart w:id="451" w:name="Text11"/>
        <w:bookmarkStart w:id="452" w:name="Text1"/>
        <w:bookmarkStart w:id="453" w:name="Text8"/>
        <w:bookmarkStart w:id="454" w:name="Text9"/>
        <w:bookmarkStart w:id="455" w:name="Text10"/>
        <w:bookmarkStart w:id="456" w:name="Text11"/>
        <w:bookmarkStart w:id="457" w:name="Text1"/>
        <w:bookmarkStart w:id="458" w:name="Text8"/>
        <w:bookmarkStart w:id="459" w:name="Text9"/>
        <w:bookmarkStart w:id="460" w:name="Text10"/>
        <w:bookmarkStart w:id="461" w:name="Text11"/>
        <w:bookmarkStart w:id="462" w:name="Text1"/>
        <w:bookmarkStart w:id="463" w:name="Text8"/>
        <w:bookmarkStart w:id="464" w:name="Text9"/>
        <w:bookmarkStart w:id="465" w:name="Text10"/>
        <w:bookmarkStart w:id="466" w:name="Text11"/>
        <w:bookmarkStart w:id="467" w:name="Text1"/>
        <w:bookmarkStart w:id="468" w:name="Text8"/>
        <w:bookmarkStart w:id="469" w:name="Text9"/>
        <w:bookmarkStart w:id="470" w:name="Text10"/>
        <w:bookmarkStart w:id="471" w:name="Text11"/>
        <w:bookmarkStart w:id="472" w:name="Text1"/>
        <w:bookmarkStart w:id="473" w:name="Text8"/>
        <w:bookmarkStart w:id="474" w:name="Text9"/>
        <w:bookmarkStart w:id="475" w:name="Text10"/>
        <w:bookmarkStart w:id="476" w:name="Text11"/>
        <w:bookmarkStart w:id="477" w:name="Text1"/>
        <w:bookmarkStart w:id="478" w:name="Text8"/>
        <w:bookmarkStart w:id="479" w:name="Text9"/>
        <w:bookmarkStart w:id="480" w:name="Text10"/>
        <w:bookmarkStart w:id="481" w:name="Text11"/>
        <w:bookmarkStart w:id="482" w:name="Text1"/>
        <w:bookmarkStart w:id="483" w:name="Text8"/>
        <w:bookmarkStart w:id="484" w:name="Text9"/>
        <w:bookmarkStart w:id="485" w:name="Text10"/>
        <w:bookmarkStart w:id="486" w:name="Text11"/>
        <w:bookmarkStart w:id="487" w:name="Text1"/>
        <w:bookmarkStart w:id="488" w:name="Text8"/>
        <w:bookmarkStart w:id="489" w:name="Text9"/>
        <w:bookmarkStart w:id="490" w:name="Text10"/>
        <w:bookmarkStart w:id="491" w:name="Text11"/>
        <w:bookmarkStart w:id="492" w:name="Text1"/>
        <w:bookmarkStart w:id="493" w:name="Text2"/>
        <w:bookmarkStart w:id="494" w:name="Text7"/>
        <w:bookmarkStart w:id="495" w:name="Text4"/>
        <w:bookmarkStart w:id="496" w:name="Text5"/>
        <w:bookmarkStart w:id="497" w:name="Text6"/>
        <w:bookmarkStart w:id="498" w:name="Text8"/>
        <w:bookmarkStart w:id="499" w:name="Text9"/>
        <w:bookmarkStart w:id="500" w:name="Text10"/>
        <w:bookmarkStart w:id="501" w:name="Text11"/>
        <w:bookmarkStart w:id="502" w:name="Text1"/>
        <w:bookmarkStart w:id="503" w:name="Text8"/>
        <w:bookmarkStart w:id="504" w:name="Text9"/>
        <w:bookmarkStart w:id="505" w:name="Text10"/>
        <w:bookmarkStart w:id="506" w:name="Text11"/>
        <w:bookmarkStart w:id="507" w:name="Text1"/>
        <w:bookmarkStart w:id="508" w:name="Text8"/>
        <w:bookmarkStart w:id="509" w:name="Text9"/>
        <w:bookmarkStart w:id="510" w:name="Text10"/>
        <w:bookmarkStart w:id="511" w:name="Text11"/>
        <w:bookmarkStart w:id="512" w:name="Text1"/>
        <w:bookmarkStart w:id="513" w:name="Text8"/>
        <w:bookmarkStart w:id="514" w:name="Text9"/>
        <w:bookmarkStart w:id="515" w:name="Text10"/>
        <w:bookmarkStart w:id="516" w:name="Text11"/>
        <w:bookmarkStart w:id="517" w:name="Text1"/>
        <w:bookmarkStart w:id="518" w:name="Text8"/>
        <w:bookmarkStart w:id="519" w:name="Text9"/>
        <w:bookmarkStart w:id="520" w:name="Text10"/>
        <w:bookmarkStart w:id="521" w:name="Text11"/>
        <w:bookmarkStart w:id="522" w:name="Text1"/>
        <w:bookmarkStart w:id="523" w:name="Text8"/>
        <w:bookmarkStart w:id="524" w:name="Text9"/>
        <w:bookmarkStart w:id="525" w:name="Text10"/>
        <w:bookmarkStart w:id="526" w:name="Text11"/>
        <w:bookmarkStart w:id="527" w:name="Text1"/>
        <w:bookmarkStart w:id="528" w:name="Text8"/>
        <w:bookmarkStart w:id="529" w:name="Text9"/>
        <w:bookmarkStart w:id="530" w:name="Text10"/>
        <w:bookmarkStart w:id="531" w:name="Text11"/>
        <w:bookmarkStart w:id="532" w:name="Text1"/>
        <w:bookmarkStart w:id="533" w:name="Text8"/>
        <w:bookmarkStart w:id="534" w:name="Text9"/>
        <w:bookmarkStart w:id="535" w:name="Text10"/>
        <w:bookmarkStart w:id="536" w:name="Text11"/>
        <w:bookmarkStart w:id="537" w:name="Text1"/>
        <w:bookmarkStart w:id="538" w:name="Text8"/>
        <w:bookmarkStart w:id="539" w:name="Text9"/>
        <w:bookmarkStart w:id="540" w:name="Text10"/>
        <w:bookmarkStart w:id="541" w:name="Text11"/>
        <w:bookmarkStart w:id="542" w:name="Text1"/>
        <w:bookmarkStart w:id="543" w:name="Text8"/>
        <w:bookmarkStart w:id="544" w:name="Text9"/>
        <w:bookmarkStart w:id="545" w:name="Text10"/>
        <w:bookmarkStart w:id="546" w:name="Text11"/>
        <w:bookmarkStart w:id="547" w:name="Text1"/>
        <w:bookmarkStart w:id="548" w:name="Text8"/>
        <w:bookmarkStart w:id="549" w:name="Text9"/>
        <w:bookmarkStart w:id="550" w:name="Text10"/>
        <w:bookmarkStart w:id="551" w:name="Text11"/>
        <w:bookmarkStart w:id="552" w:name="Text1"/>
        <w:bookmarkStart w:id="553" w:name="Text8"/>
        <w:bookmarkStart w:id="554" w:name="Text9"/>
        <w:bookmarkStart w:id="555" w:name="Text10"/>
        <w:bookmarkStart w:id="556" w:name="Text11"/>
        <w:bookmarkStart w:id="557" w:name="Text1"/>
        <w:bookmarkStart w:id="558" w:name="Text8"/>
        <w:bookmarkStart w:id="559" w:name="Text9"/>
        <w:bookmarkStart w:id="560" w:name="Text10"/>
        <w:bookmarkStart w:id="561" w:name="Text11"/>
        <w:bookmarkStart w:id="562" w:name="Text1"/>
        <w:bookmarkStart w:id="563" w:name="Text8"/>
        <w:bookmarkStart w:id="564" w:name="Text9"/>
        <w:bookmarkStart w:id="565" w:name="Text10"/>
        <w:bookmarkStart w:id="566" w:name="Text11"/>
        <w:bookmarkStart w:id="567" w:name="Text1"/>
        <w:bookmarkStart w:id="568" w:name="Text8"/>
        <w:bookmarkStart w:id="569" w:name="Text9"/>
        <w:bookmarkStart w:id="570" w:name="Text10"/>
        <w:bookmarkStart w:id="571" w:name="Text11"/>
        <w:bookmarkStart w:id="572" w:name="Text1"/>
        <w:bookmarkStart w:id="573" w:name="Text8"/>
        <w:bookmarkStart w:id="574" w:name="Text9"/>
        <w:bookmarkStart w:id="575" w:name="Text10"/>
        <w:bookmarkStart w:id="576" w:name="Text11"/>
        <w:bookmarkStart w:id="577" w:name="Text1"/>
        <w:bookmarkStart w:id="578" w:name="Text8"/>
        <w:bookmarkStart w:id="579" w:name="Text9"/>
        <w:bookmarkStart w:id="580" w:name="Text10"/>
        <w:bookmarkStart w:id="581" w:name="Text11"/>
        <w:bookmarkStart w:id="582" w:name="Text1"/>
        <w:bookmarkStart w:id="583" w:name="Text8"/>
        <w:bookmarkStart w:id="584" w:name="Text9"/>
        <w:bookmarkStart w:id="585" w:name="Text10"/>
        <w:bookmarkStart w:id="586" w:name="Text11"/>
        <w:bookmarkStart w:id="587" w:name="Text1"/>
        <w:bookmarkStart w:id="588" w:name="Text8"/>
        <w:bookmarkStart w:id="589" w:name="Text9"/>
        <w:bookmarkStart w:id="590" w:name="Text10"/>
        <w:bookmarkStart w:id="591" w:name="Text11"/>
        <w:bookmarkStart w:id="592" w:name="Text1"/>
        <w:bookmarkStart w:id="593" w:name="Text8"/>
        <w:bookmarkStart w:id="594" w:name="Text9"/>
        <w:bookmarkStart w:id="595" w:name="Text10"/>
        <w:bookmarkStart w:id="596" w:name="Text11"/>
        <w:bookmarkStart w:id="597" w:name="Text1"/>
        <w:bookmarkStart w:id="598" w:name="Text8"/>
        <w:bookmarkStart w:id="599" w:name="Text9"/>
        <w:bookmarkStart w:id="600" w:name="Text10"/>
        <w:bookmarkStart w:id="601" w:name="Text11"/>
        <w:bookmarkStart w:id="602" w:name="Text1"/>
        <w:bookmarkStart w:id="603" w:name="Text8"/>
        <w:bookmarkStart w:id="604" w:name="Text9"/>
        <w:bookmarkStart w:id="605" w:name="Text10"/>
        <w:bookmarkStart w:id="606" w:name="Text11"/>
        <w:bookmarkStart w:id="607" w:name="Text1"/>
        <w:bookmarkStart w:id="608" w:name="Text8"/>
        <w:bookmarkStart w:id="609" w:name="Text9"/>
        <w:bookmarkStart w:id="610" w:name="Text10"/>
        <w:bookmarkStart w:id="611" w:name="Text11"/>
        <w:bookmarkStart w:id="612" w:name="Text1"/>
        <w:bookmarkStart w:id="613" w:name="Text8"/>
        <w:bookmarkStart w:id="614" w:name="Text9"/>
        <w:bookmarkStart w:id="615" w:name="Text10"/>
        <w:bookmarkStart w:id="616" w:name="Text11"/>
        <w:bookmarkStart w:id="617" w:name="Text1"/>
        <w:bookmarkStart w:id="618" w:name="Text8"/>
        <w:bookmarkStart w:id="619" w:name="Text9"/>
        <w:bookmarkStart w:id="620" w:name="Text10"/>
        <w:bookmarkStart w:id="621" w:name="Text11"/>
        <w:bookmarkStart w:id="622" w:name="Text1"/>
        <w:bookmarkStart w:id="623" w:name="Text8"/>
        <w:bookmarkStart w:id="624" w:name="Text9"/>
        <w:bookmarkStart w:id="625" w:name="Text10"/>
        <w:bookmarkStart w:id="626" w:name="Text11"/>
        <w:bookmarkStart w:id="627" w:name="Text1"/>
        <w:bookmarkStart w:id="628" w:name="Text8"/>
        <w:bookmarkStart w:id="629" w:name="Text9"/>
        <w:bookmarkStart w:id="630" w:name="Text10"/>
        <w:bookmarkStart w:id="631" w:name="Text11"/>
        <w:bookmarkStart w:id="632" w:name="Text1"/>
        <w:bookmarkStart w:id="633" w:name="Text8"/>
        <w:bookmarkStart w:id="634" w:name="Text9"/>
        <w:bookmarkStart w:id="635" w:name="Text10"/>
        <w:bookmarkStart w:id="636" w:name="Text11"/>
        <w:bookmarkStart w:id="637" w:name="Text1"/>
        <w:bookmarkStart w:id="638" w:name="Text8"/>
        <w:bookmarkStart w:id="639" w:name="Text9"/>
        <w:bookmarkStart w:id="640" w:name="Text10"/>
        <w:bookmarkStart w:id="641" w:name="Text11"/>
        <w:bookmarkStart w:id="642" w:name="Text1"/>
        <w:bookmarkStart w:id="643" w:name="Text8"/>
        <w:bookmarkStart w:id="644" w:name="Text9"/>
        <w:bookmarkStart w:id="645" w:name="Text10"/>
        <w:bookmarkStart w:id="646" w:name="Text11"/>
        <w:bookmarkStart w:id="647" w:name="Text1"/>
        <w:bookmarkStart w:id="648" w:name="Text8"/>
        <w:bookmarkStart w:id="649" w:name="Text9"/>
        <w:bookmarkStart w:id="650" w:name="Text10"/>
        <w:bookmarkStart w:id="651" w:name="Text11"/>
        <w:bookmarkStart w:id="652" w:name="Text1"/>
        <w:bookmarkStart w:id="653" w:name="Text8"/>
        <w:bookmarkStart w:id="654" w:name="Text9"/>
        <w:bookmarkStart w:id="655" w:name="Text10"/>
        <w:bookmarkStart w:id="656" w:name="Text11"/>
        <w:bookmarkStart w:id="657" w:name="Text1"/>
        <w:bookmarkStart w:id="658" w:name="Text8"/>
        <w:bookmarkStart w:id="659" w:name="Text9"/>
        <w:bookmarkStart w:id="660" w:name="Text10"/>
        <w:bookmarkStart w:id="661" w:name="Text11"/>
        <w:bookmarkStart w:id="662" w:name="Text1"/>
        <w:bookmarkStart w:id="663" w:name="Text8"/>
        <w:bookmarkStart w:id="664" w:name="Text9"/>
        <w:bookmarkStart w:id="665" w:name="Text10"/>
        <w:bookmarkStart w:id="666" w:name="Text11"/>
        <w:bookmarkStart w:id="667" w:name="Text1"/>
        <w:bookmarkStart w:id="668" w:name="Text8"/>
        <w:bookmarkStart w:id="669" w:name="Text9"/>
        <w:bookmarkStart w:id="670" w:name="Text10"/>
        <w:bookmarkStart w:id="671" w:name="Text11"/>
        <w:bookmarkStart w:id="672" w:name="Text1"/>
        <w:bookmarkStart w:id="673" w:name="Text8"/>
        <w:bookmarkStart w:id="674" w:name="Text9"/>
        <w:bookmarkStart w:id="675" w:name="Text10"/>
        <w:bookmarkStart w:id="676" w:name="Text11"/>
        <w:bookmarkStart w:id="677" w:name="Text1"/>
        <w:bookmarkStart w:id="678" w:name="Text8"/>
        <w:bookmarkStart w:id="679" w:name="Text9"/>
        <w:bookmarkStart w:id="680" w:name="Text10"/>
        <w:bookmarkStart w:id="681" w:name="Text11"/>
        <w:bookmarkStart w:id="682" w:name="Text1"/>
        <w:bookmarkStart w:id="683" w:name="Text8"/>
        <w:bookmarkStart w:id="684" w:name="Text9"/>
        <w:bookmarkStart w:id="685" w:name="Text10"/>
        <w:bookmarkStart w:id="686" w:name="Text11"/>
        <w:bookmarkStart w:id="687" w:name="Text1"/>
        <w:bookmarkStart w:id="688" w:name="Text8"/>
        <w:bookmarkStart w:id="689" w:name="Text9"/>
        <w:bookmarkStart w:id="690" w:name="Text10"/>
        <w:bookmarkStart w:id="691" w:name="Text11"/>
        <w:bookmarkStart w:id="692" w:name="Text1"/>
        <w:bookmarkStart w:id="693" w:name="Text8"/>
        <w:bookmarkStart w:id="694" w:name="Text9"/>
        <w:bookmarkStart w:id="695" w:name="Text10"/>
        <w:bookmarkStart w:id="696" w:name="Text11"/>
        <w:bookmarkStart w:id="697" w:name="Text1"/>
        <w:bookmarkStart w:id="698" w:name="Text8"/>
        <w:bookmarkStart w:id="699" w:name="Text9"/>
        <w:bookmarkStart w:id="700" w:name="Text10"/>
        <w:bookmarkStart w:id="701" w:name="Text11"/>
        <w:bookmarkStart w:id="702" w:name="Text1"/>
        <w:bookmarkStart w:id="703" w:name="Text8"/>
        <w:bookmarkStart w:id="704" w:name="Text9"/>
        <w:bookmarkStart w:id="705" w:name="Text10"/>
        <w:bookmarkStart w:id="706" w:name="Text11"/>
        <w:bookmarkStart w:id="707" w:name="Text1"/>
        <w:bookmarkStart w:id="708" w:name="Text8"/>
        <w:bookmarkStart w:id="709" w:name="Text9"/>
        <w:bookmarkStart w:id="710" w:name="Text10"/>
        <w:bookmarkStart w:id="711" w:name="Text11"/>
        <w:bookmarkStart w:id="712" w:name="Text1"/>
        <w:bookmarkStart w:id="713" w:name="Text8"/>
        <w:bookmarkStart w:id="714" w:name="Text9"/>
        <w:bookmarkStart w:id="715" w:name="Text10"/>
        <w:bookmarkStart w:id="716" w:name="Text11"/>
        <w:bookmarkStart w:id="717" w:name="Text1"/>
        <w:bookmarkStart w:id="718" w:name="Text8"/>
        <w:bookmarkStart w:id="719" w:name="Text9"/>
        <w:bookmarkStart w:id="720" w:name="Text10"/>
        <w:bookmarkStart w:id="721" w:name="Text11"/>
        <w:bookmarkStart w:id="722" w:name="Text1"/>
        <w:bookmarkStart w:id="723" w:name="Text8"/>
        <w:bookmarkStart w:id="724" w:name="Text9"/>
        <w:bookmarkStart w:id="725" w:name="Text10"/>
        <w:bookmarkStart w:id="726" w:name="Text11"/>
        <w:bookmarkStart w:id="727" w:name="Text1"/>
        <w:bookmarkStart w:id="728" w:name="Text8"/>
        <w:bookmarkStart w:id="729" w:name="Text9"/>
        <w:bookmarkStart w:id="730" w:name="Text10"/>
        <w:bookmarkStart w:id="731" w:name="Text11"/>
        <w:bookmarkStart w:id="732" w:name="Text1"/>
        <w:bookmarkStart w:id="733" w:name="Text8"/>
        <w:bookmarkStart w:id="734" w:name="Text9"/>
        <w:bookmarkStart w:id="735" w:name="Text10"/>
        <w:bookmarkStart w:id="736" w:name="Text11"/>
        <w:bookmarkStart w:id="737" w:name="Text1"/>
        <w:bookmarkStart w:id="738" w:name="Text2"/>
        <w:bookmarkStart w:id="739" w:name="Text7"/>
        <w:bookmarkStart w:id="740" w:name="Text4"/>
        <w:bookmarkStart w:id="741" w:name="Text5"/>
        <w:bookmarkStart w:id="742" w:name="Text6"/>
        <w:bookmarkStart w:id="743" w:name="Text7"/>
        <w:bookmarkStart w:id="744" w:name="Text8"/>
        <w:bookmarkStart w:id="745" w:name="Text9"/>
        <w:bookmarkStart w:id="746" w:name="Text10"/>
        <w:bookmarkStart w:id="747" w:name="Text11"/>
        <w:bookmarkStart w:id="748" w:name="Text1"/>
        <w:bookmarkStart w:id="749" w:name="Text2"/>
        <w:bookmarkStart w:id="750" w:name="Text7"/>
        <w:bookmarkStart w:id="751" w:name="Text4"/>
        <w:bookmarkStart w:id="752" w:name="Text6"/>
        <w:bookmarkStart w:id="753" w:name="Text5"/>
        <w:bookmarkStart w:id="754" w:name="Text7"/>
        <w:bookmarkStart w:id="755" w:name="Text8"/>
        <w:bookmarkStart w:id="756" w:name="Text9"/>
        <w:bookmarkStart w:id="757" w:name="Text10"/>
        <w:bookmarkStart w:id="758" w:name="Text11"/>
        <w:bookmarkStart w:id="759" w:name="Text1"/>
        <w:bookmarkStart w:id="760" w:name="Text2"/>
        <w:bookmarkStart w:id="761" w:name="Text4"/>
        <w:bookmarkStart w:id="762" w:name="Text5"/>
        <w:bookmarkStart w:id="763" w:name="Text6"/>
        <w:bookmarkStart w:id="764" w:name="Text8"/>
        <w:bookmarkStart w:id="765" w:name="Text9"/>
        <w:bookmarkStart w:id="766" w:name="Text10"/>
        <w:bookmarkStart w:id="767" w:name="Text11"/>
        <w:bookmarkStart w:id="768" w:name="Text1"/>
        <w:bookmarkStart w:id="769" w:name="Text2"/>
        <w:bookmarkStart w:id="770" w:name="Text7"/>
        <w:bookmarkStart w:id="771" w:name="Text4"/>
        <w:bookmarkStart w:id="772" w:name="Text5"/>
        <w:bookmarkStart w:id="773" w:name="Text6"/>
        <w:bookmarkStart w:id="774" w:name="Text5"/>
        <w:bookmarkStart w:id="775" w:name="Text6"/>
        <w:bookmarkStart w:id="776" w:name="Text2"/>
        <w:bookmarkStart w:id="777" w:name="Text7"/>
        <w:bookmarkStart w:id="778" w:name="Text4"/>
        <w:bookmarkStart w:id="779" w:name="Text5"/>
        <w:bookmarkStart w:id="780" w:name="Text6"/>
        <w:bookmarkStart w:id="781" w:name="Text8"/>
        <w:bookmarkStart w:id="782" w:name="Text9"/>
        <w:bookmarkStart w:id="783" w:name="Text10"/>
        <w:bookmarkStart w:id="784" w:name="Text11"/>
        <w:bookmarkStart w:id="785" w:name="Text1"/>
        <w:bookmarkStart w:id="786" w:name="Text2"/>
        <w:bookmarkStart w:id="787" w:name="Text7"/>
        <w:bookmarkStart w:id="788" w:name="Text4"/>
        <w:bookmarkStart w:id="789" w:name="Text5"/>
        <w:bookmarkStart w:id="790" w:name="Text6"/>
        <w:bookmarkStart w:id="791" w:name="Text8"/>
        <w:bookmarkStart w:id="792" w:name="Text9"/>
        <w:bookmarkStart w:id="793" w:name="Text10"/>
        <w:bookmarkStart w:id="794" w:name="Text11"/>
        <w:bookmarkStart w:id="795" w:name="Text1"/>
        <w:bookmarkStart w:id="796" w:name="Text2"/>
        <w:bookmarkStart w:id="797" w:name="Text7"/>
        <w:bookmarkStart w:id="798" w:name="Text4"/>
        <w:bookmarkStart w:id="799" w:name="Text5"/>
        <w:bookmarkStart w:id="800" w:name="Text6"/>
        <w:bookmarkStart w:id="801" w:name="Text8"/>
        <w:bookmarkStart w:id="802" w:name="Text9"/>
        <w:bookmarkStart w:id="803" w:name="Text10"/>
        <w:bookmarkStart w:id="804" w:name="Text11"/>
        <w:bookmarkStart w:id="805" w:name="Text1"/>
        <w:bookmarkStart w:id="806" w:name="Text2"/>
        <w:bookmarkStart w:id="807" w:name="Text7"/>
        <w:bookmarkStart w:id="808" w:name="Text4"/>
        <w:bookmarkStart w:id="809" w:name="Text5"/>
        <w:bookmarkStart w:id="810" w:name="Text6"/>
        <w:bookmarkStart w:id="811" w:name="Text8"/>
        <w:bookmarkStart w:id="812" w:name="Text9"/>
        <w:bookmarkStart w:id="813" w:name="Text10"/>
        <w:bookmarkStart w:id="814" w:name="Text11"/>
        <w:bookmarkStart w:id="815" w:name="Text1"/>
        <w:bookmarkStart w:id="816" w:name="Text2"/>
        <w:bookmarkStart w:id="817" w:name="Text7"/>
        <w:bookmarkStart w:id="818" w:name="Text4"/>
        <w:bookmarkStart w:id="819" w:name="Text5"/>
        <w:bookmarkStart w:id="820" w:name="Text6"/>
        <w:bookmarkStart w:id="821" w:name="Text2"/>
        <w:bookmarkStart w:id="822" w:name="Text7"/>
        <w:bookmarkStart w:id="823" w:name="Text4"/>
        <w:bookmarkStart w:id="824" w:name="Text5"/>
        <w:bookmarkStart w:id="825" w:name="Text6"/>
        <w:bookmarkStart w:id="826" w:name="Text8"/>
        <w:bookmarkStart w:id="827" w:name="Text9"/>
        <w:bookmarkStart w:id="828" w:name="Text10"/>
        <w:bookmarkStart w:id="829" w:name="Text11"/>
        <w:bookmarkStart w:id="830" w:name="Text1"/>
        <w:bookmarkStart w:id="831" w:name="Text2"/>
        <w:bookmarkStart w:id="832" w:name="Text7"/>
        <w:bookmarkStart w:id="833" w:name="Text4"/>
        <w:bookmarkStart w:id="834" w:name="Text5"/>
        <w:bookmarkStart w:id="835" w:name="Text6"/>
        <w:bookmarkStart w:id="836" w:name="Text8"/>
        <w:bookmarkStart w:id="837" w:name="Text9"/>
        <w:bookmarkStart w:id="838" w:name="Text10"/>
        <w:bookmarkStart w:id="839" w:name="Text11"/>
        <w:bookmarkStart w:id="840" w:name="Text1"/>
        <w:bookmarkStart w:id="841" w:name="Text2"/>
        <w:bookmarkStart w:id="842" w:name="Text7"/>
        <w:bookmarkStart w:id="843" w:name="Text4"/>
        <w:bookmarkStart w:id="844" w:name="Text5"/>
        <w:bookmarkStart w:id="845" w:name="Text6"/>
        <w:bookmarkStart w:id="846" w:name="Text8"/>
        <w:bookmarkStart w:id="847" w:name="Text9"/>
        <w:bookmarkStart w:id="848" w:name="Text10"/>
        <w:bookmarkStart w:id="849" w:name="Text11"/>
        <w:bookmarkStart w:id="850" w:name="Text1"/>
        <w:bookmarkStart w:id="851" w:name="Text2"/>
        <w:bookmarkStart w:id="852" w:name="Text7"/>
        <w:bookmarkStart w:id="853" w:name="Text4"/>
        <w:bookmarkStart w:id="854" w:name="Text5"/>
        <w:bookmarkStart w:id="855" w:name="Text6"/>
        <w:bookmarkStart w:id="856" w:name="Text8"/>
        <w:bookmarkStart w:id="857" w:name="Text9"/>
        <w:bookmarkStart w:id="858" w:name="Text10"/>
        <w:bookmarkStart w:id="859" w:name="Text11"/>
        <w:bookmarkStart w:id="860" w:name="Text1"/>
        <w:bookmarkStart w:id="861" w:name="Text8"/>
        <w:bookmarkStart w:id="862" w:name="Text9"/>
        <w:bookmarkStart w:id="863" w:name="Text10"/>
        <w:bookmarkStart w:id="864" w:name="Text11"/>
        <w:bookmarkStart w:id="865" w:name="Text1"/>
        <w:bookmarkStart w:id="866" w:name="Text7"/>
        <w:bookmarkStart w:id="867" w:name="Text7"/>
        <w:bookmarkStart w:id="868" w:name="Text7"/>
        <w:bookmarkStart w:id="869" w:name="Text7"/>
        <w:bookmarkStart w:id="870" w:name="Text7"/>
        <w:bookmarkStart w:id="871" w:name="Text7"/>
        <w:bookmarkStart w:id="872" w:name="Text2"/>
        <w:bookmarkStart w:id="873" w:name="Text7"/>
        <w:bookmarkStart w:id="874" w:name="Text4"/>
        <w:bookmarkStart w:id="875" w:name="Text5"/>
        <w:bookmarkStart w:id="876" w:name="Text6"/>
        <w:bookmarkStart w:id="877" w:name="Text8"/>
        <w:bookmarkStart w:id="878" w:name="Text9"/>
        <w:bookmarkStart w:id="879" w:name="Text10"/>
        <w:bookmarkStart w:id="880" w:name="Text11"/>
        <w:bookmarkStart w:id="881" w:name="Text1"/>
        <w:bookmarkStart w:id="882" w:name="Text2"/>
        <w:bookmarkStart w:id="883" w:name="Text7"/>
        <w:bookmarkStart w:id="884" w:name="Text4"/>
        <w:bookmarkStart w:id="885" w:name="Text5"/>
        <w:bookmarkStart w:id="886" w:name="Text6"/>
        <w:bookmarkStart w:id="887" w:name="Text8"/>
        <w:bookmarkStart w:id="888" w:name="Text9"/>
        <w:bookmarkStart w:id="889" w:name="Text10"/>
        <w:bookmarkStart w:id="890" w:name="Text11"/>
        <w:bookmarkStart w:id="891" w:name="Text1"/>
        <w:bookmarkStart w:id="892" w:name="Text2"/>
        <w:bookmarkStart w:id="893" w:name="Text7"/>
        <w:bookmarkStart w:id="894" w:name="Text4"/>
        <w:bookmarkStart w:id="895" w:name="Text5"/>
        <w:bookmarkStart w:id="896" w:name="Text6"/>
        <w:bookmarkStart w:id="897" w:name="Text8"/>
        <w:bookmarkStart w:id="898" w:name="Text9"/>
        <w:bookmarkStart w:id="899" w:name="Text10"/>
        <w:bookmarkStart w:id="900" w:name="Text11"/>
        <w:bookmarkStart w:id="901" w:name="Text1"/>
        <w:bookmarkStart w:id="902" w:name="Text8"/>
        <w:bookmarkStart w:id="903" w:name="Text9"/>
        <w:bookmarkStart w:id="904" w:name="Text10"/>
        <w:bookmarkStart w:id="905" w:name="Text11"/>
        <w:bookmarkStart w:id="906" w:name="Text1"/>
        <w:bookmarkStart w:id="907" w:name="Text2"/>
        <w:bookmarkStart w:id="908" w:name="Text7"/>
        <w:bookmarkStart w:id="909" w:name="Text4"/>
        <w:bookmarkStart w:id="910" w:name="Text5"/>
        <w:bookmarkStart w:id="911" w:name="Text6"/>
        <w:bookmarkStart w:id="912" w:name="Text8"/>
        <w:bookmarkStart w:id="913" w:name="Text9"/>
        <w:bookmarkStart w:id="914" w:name="Text10"/>
        <w:bookmarkStart w:id="915" w:name="Text11"/>
        <w:bookmarkStart w:id="916" w:name="Text1"/>
        <w:bookmarkStart w:id="917" w:name="Text8"/>
        <w:bookmarkStart w:id="918" w:name="Text9"/>
        <w:bookmarkStart w:id="919" w:name="Text10"/>
        <w:bookmarkStart w:id="920" w:name="Text11"/>
        <w:bookmarkStart w:id="921" w:name="Text1"/>
        <w:bookmarkStart w:id="922" w:name="Text8"/>
        <w:bookmarkStart w:id="923" w:name="Text9"/>
        <w:bookmarkStart w:id="924" w:name="Text10"/>
        <w:bookmarkStart w:id="925" w:name="Text11"/>
        <w:bookmarkStart w:id="926" w:name="Text1"/>
        <w:bookmarkStart w:id="927" w:name="Text8"/>
        <w:bookmarkStart w:id="928" w:name="Text9"/>
        <w:bookmarkStart w:id="929" w:name="Text10"/>
        <w:bookmarkStart w:id="930" w:name="Text11"/>
        <w:bookmarkStart w:id="931" w:name="Text1"/>
        <w:bookmarkStart w:id="932" w:name="Text8"/>
        <w:bookmarkStart w:id="933" w:name="Text9"/>
        <w:bookmarkStart w:id="934" w:name="Text10"/>
        <w:bookmarkStart w:id="935" w:name="Text11"/>
        <w:bookmarkStart w:id="936" w:name="Text1"/>
        <w:bookmarkStart w:id="937" w:name="Text8"/>
        <w:bookmarkStart w:id="938" w:name="Text9"/>
        <w:bookmarkStart w:id="939" w:name="Text10"/>
        <w:bookmarkStart w:id="940" w:name="Text11"/>
        <w:bookmarkStart w:id="941" w:name="Text1"/>
        <w:bookmarkStart w:id="942" w:name="Text8"/>
        <w:bookmarkStart w:id="943" w:name="Text9"/>
        <w:bookmarkStart w:id="944" w:name="Text10"/>
        <w:bookmarkStart w:id="945" w:name="Text11"/>
        <w:bookmarkStart w:id="946" w:name="Text1"/>
        <w:bookmarkStart w:id="947" w:name="Text8"/>
        <w:bookmarkStart w:id="948" w:name="Text9"/>
        <w:bookmarkStart w:id="949" w:name="Text10"/>
        <w:bookmarkStart w:id="950" w:name="Text11"/>
        <w:bookmarkStart w:id="951" w:name="Text1"/>
        <w:bookmarkStart w:id="952" w:name="Text8"/>
        <w:bookmarkStart w:id="953" w:name="Text9"/>
        <w:bookmarkStart w:id="954" w:name="Text10"/>
        <w:bookmarkStart w:id="955" w:name="Text11"/>
        <w:bookmarkStart w:id="956" w:name="Text1"/>
        <w:bookmarkStart w:id="957" w:name="Text8"/>
        <w:bookmarkStart w:id="958" w:name="Text9"/>
        <w:bookmarkStart w:id="959" w:name="Text10"/>
        <w:bookmarkStart w:id="960" w:name="Text11"/>
        <w:bookmarkStart w:id="961" w:name="Text1"/>
        <w:bookmarkStart w:id="962" w:name="Text8"/>
        <w:bookmarkStart w:id="963" w:name="Text9"/>
        <w:bookmarkStart w:id="964" w:name="Text10"/>
        <w:bookmarkStart w:id="965" w:name="Text11"/>
        <w:bookmarkStart w:id="966" w:name="Text1"/>
        <w:bookmarkStart w:id="967" w:name="Text8"/>
        <w:bookmarkStart w:id="968" w:name="Text9"/>
        <w:bookmarkStart w:id="969" w:name="Text10"/>
        <w:bookmarkStart w:id="970" w:name="Text11"/>
        <w:bookmarkStart w:id="971" w:name="Text1"/>
        <w:bookmarkStart w:id="972" w:name="Text8"/>
        <w:bookmarkStart w:id="973" w:name="Text9"/>
        <w:bookmarkStart w:id="974" w:name="Text10"/>
        <w:bookmarkStart w:id="975" w:name="Text11"/>
        <w:bookmarkStart w:id="976" w:name="Text1"/>
        <w:bookmarkStart w:id="977" w:name="Text8"/>
        <w:bookmarkStart w:id="978" w:name="Text9"/>
        <w:bookmarkStart w:id="979" w:name="Text10"/>
        <w:bookmarkStart w:id="980" w:name="Text11"/>
        <w:bookmarkStart w:id="981" w:name="Text1"/>
        <w:bookmarkStart w:id="982" w:name="Text8"/>
        <w:bookmarkStart w:id="983" w:name="Text9"/>
        <w:bookmarkStart w:id="984" w:name="Text10"/>
        <w:bookmarkStart w:id="985" w:name="Text11"/>
        <w:bookmarkStart w:id="986" w:name="Text1"/>
        <w:bookmarkStart w:id="987" w:name="Text8"/>
        <w:bookmarkStart w:id="988" w:name="Text9"/>
        <w:bookmarkStart w:id="989" w:name="Text10"/>
        <w:bookmarkStart w:id="990" w:name="Text11"/>
        <w:bookmarkStart w:id="991" w:name="Text1"/>
        <w:bookmarkStart w:id="992" w:name="Text8"/>
        <w:bookmarkStart w:id="993" w:name="Text9"/>
        <w:bookmarkStart w:id="994" w:name="Text10"/>
        <w:bookmarkStart w:id="995" w:name="Text11"/>
        <w:bookmarkStart w:id="996" w:name="Text1"/>
        <w:bookmarkStart w:id="997" w:name="Text8"/>
        <w:bookmarkStart w:id="998" w:name="Text9"/>
        <w:bookmarkStart w:id="999" w:name="Text10"/>
        <w:bookmarkStart w:id="1000" w:name="Text11"/>
        <w:bookmarkStart w:id="1001" w:name="Text1"/>
        <w:bookmarkStart w:id="1002" w:name="Text8"/>
        <w:bookmarkStart w:id="1003" w:name="Text9"/>
        <w:bookmarkStart w:id="1004" w:name="Text10"/>
        <w:bookmarkStart w:id="1005" w:name="Text11"/>
        <w:bookmarkStart w:id="1006" w:name="Text1"/>
        <w:bookmarkStart w:id="1007" w:name="Text8"/>
        <w:bookmarkStart w:id="1008" w:name="Text9"/>
        <w:bookmarkStart w:id="1009" w:name="Text10"/>
        <w:bookmarkStart w:id="1010" w:name="Text11"/>
        <w:bookmarkStart w:id="1011" w:name="Text1"/>
        <w:bookmarkStart w:id="1012" w:name="Text8"/>
        <w:bookmarkStart w:id="1013" w:name="Text9"/>
        <w:bookmarkStart w:id="1014" w:name="Text10"/>
        <w:bookmarkStart w:id="1015" w:name="Text11"/>
        <w:bookmarkStart w:id="1016" w:name="Text1"/>
        <w:bookmarkStart w:id="1017" w:name="Text8"/>
        <w:bookmarkStart w:id="1018" w:name="Text9"/>
        <w:bookmarkStart w:id="1019" w:name="Text10"/>
        <w:bookmarkStart w:id="1020" w:name="Text11"/>
        <w:bookmarkStart w:id="1021" w:name="Text1"/>
        <w:bookmarkStart w:id="1022" w:name="Text8"/>
        <w:bookmarkStart w:id="1023" w:name="Text9"/>
        <w:bookmarkStart w:id="1024" w:name="Text10"/>
        <w:bookmarkStart w:id="1025" w:name="Text11"/>
        <w:bookmarkStart w:id="1026" w:name="Text1"/>
        <w:bookmarkStart w:id="1027" w:name="Text8"/>
        <w:bookmarkStart w:id="1028" w:name="Text9"/>
        <w:bookmarkStart w:id="1029" w:name="Text10"/>
        <w:bookmarkStart w:id="1030" w:name="Text11"/>
        <w:bookmarkStart w:id="1031" w:name="Text1"/>
        <w:bookmarkStart w:id="1032" w:name="Text8"/>
        <w:bookmarkStart w:id="1033" w:name="Text9"/>
        <w:bookmarkStart w:id="1034" w:name="Text10"/>
        <w:bookmarkStart w:id="1035" w:name="Text11"/>
        <w:bookmarkStart w:id="1036" w:name="Text1"/>
        <w:bookmarkStart w:id="1037" w:name="Text8"/>
        <w:bookmarkStart w:id="1038" w:name="Text9"/>
        <w:bookmarkStart w:id="1039" w:name="Text10"/>
        <w:bookmarkStart w:id="1040" w:name="Text11"/>
        <w:bookmarkStart w:id="1041" w:name="Text1"/>
        <w:bookmarkStart w:id="1042" w:name="Text8"/>
        <w:bookmarkStart w:id="1043" w:name="Text9"/>
        <w:bookmarkStart w:id="1044" w:name="Text10"/>
        <w:bookmarkStart w:id="1045" w:name="Text11"/>
        <w:bookmarkStart w:id="1046" w:name="Text1"/>
        <w:bookmarkStart w:id="1047" w:name="Text8"/>
        <w:bookmarkStart w:id="1048" w:name="Text9"/>
        <w:bookmarkStart w:id="1049" w:name="Text10"/>
        <w:bookmarkStart w:id="1050" w:name="Text11"/>
        <w:bookmarkStart w:id="1051" w:name="Text1"/>
        <w:bookmarkStart w:id="1052" w:name="Text8"/>
        <w:bookmarkStart w:id="1053" w:name="Text9"/>
        <w:bookmarkStart w:id="1054" w:name="Text10"/>
        <w:bookmarkStart w:id="1055" w:name="Text11"/>
        <w:bookmarkStart w:id="1056" w:name="Text1"/>
        <w:bookmarkStart w:id="1057" w:name="Text8"/>
        <w:bookmarkStart w:id="1058" w:name="Text9"/>
        <w:bookmarkStart w:id="1059" w:name="Text10"/>
        <w:bookmarkStart w:id="1060" w:name="Text11"/>
        <w:bookmarkStart w:id="1061" w:name="Text1"/>
        <w:bookmarkStart w:id="1062" w:name="Text8"/>
        <w:bookmarkStart w:id="1063" w:name="Text9"/>
        <w:bookmarkStart w:id="1064" w:name="Text10"/>
        <w:bookmarkStart w:id="1065" w:name="Text11"/>
        <w:bookmarkStart w:id="1066" w:name="Text1"/>
        <w:bookmarkStart w:id="1067" w:name="Text8"/>
        <w:bookmarkStart w:id="1068" w:name="Text9"/>
        <w:bookmarkStart w:id="1069" w:name="Text10"/>
        <w:bookmarkStart w:id="1070" w:name="Text11"/>
        <w:bookmarkStart w:id="1071" w:name="Text1"/>
        <w:bookmarkStart w:id="1072" w:name="Text2"/>
        <w:bookmarkStart w:id="1073" w:name="Text7"/>
        <w:bookmarkStart w:id="1074" w:name="Text4"/>
        <w:bookmarkStart w:id="1075" w:name="Text5"/>
        <w:bookmarkStart w:id="1076" w:name="Text6"/>
        <w:bookmarkStart w:id="1077" w:name="Text8"/>
        <w:bookmarkStart w:id="1078" w:name="Text9"/>
        <w:bookmarkStart w:id="1079" w:name="Text10"/>
        <w:bookmarkStart w:id="1080" w:name="Text11"/>
        <w:bookmarkStart w:id="1081" w:name="Text1"/>
        <w:bookmarkStart w:id="1082" w:name="Text8"/>
        <w:bookmarkStart w:id="1083" w:name="Text9"/>
        <w:bookmarkStart w:id="1084" w:name="Text10"/>
        <w:bookmarkStart w:id="1085" w:name="Text11"/>
        <w:bookmarkStart w:id="1086" w:name="Text1"/>
        <w:bookmarkStart w:id="1087" w:name="Text8"/>
        <w:bookmarkStart w:id="1088" w:name="Text9"/>
        <w:bookmarkStart w:id="1089" w:name="Text10"/>
        <w:bookmarkStart w:id="1090" w:name="Text11"/>
        <w:bookmarkStart w:id="1091" w:name="Text1"/>
        <w:bookmarkStart w:id="1092" w:name="Text8"/>
        <w:bookmarkStart w:id="1093" w:name="Text9"/>
        <w:bookmarkStart w:id="1094" w:name="Text10"/>
        <w:bookmarkStart w:id="1095" w:name="Text11"/>
        <w:bookmarkStart w:id="1096" w:name="Text1"/>
        <w:bookmarkStart w:id="1097" w:name="Text8"/>
        <w:bookmarkStart w:id="1098" w:name="Text9"/>
        <w:bookmarkStart w:id="1099" w:name="Text10"/>
        <w:bookmarkStart w:id="1100" w:name="Text11"/>
        <w:bookmarkStart w:id="1101" w:name="Text1"/>
        <w:bookmarkStart w:id="1102" w:name="Text8"/>
        <w:bookmarkStart w:id="1103" w:name="Text9"/>
        <w:bookmarkStart w:id="1104" w:name="Text10"/>
        <w:bookmarkStart w:id="1105" w:name="Text11"/>
        <w:bookmarkStart w:id="1106" w:name="Text1"/>
        <w:bookmarkStart w:id="1107" w:name="Text8"/>
        <w:bookmarkStart w:id="1108" w:name="Text9"/>
        <w:bookmarkStart w:id="1109" w:name="Text10"/>
        <w:bookmarkStart w:id="1110" w:name="Text11"/>
        <w:bookmarkStart w:id="1111" w:name="Text1"/>
        <w:bookmarkStart w:id="1112" w:name="Text8"/>
        <w:bookmarkStart w:id="1113" w:name="Text9"/>
        <w:bookmarkStart w:id="1114" w:name="Text10"/>
        <w:bookmarkStart w:id="1115" w:name="Text11"/>
        <w:bookmarkStart w:id="1116" w:name="Text1"/>
        <w:bookmarkStart w:id="1117" w:name="Text8"/>
        <w:bookmarkStart w:id="1118" w:name="Text9"/>
        <w:bookmarkStart w:id="1119" w:name="Text10"/>
        <w:bookmarkStart w:id="1120" w:name="Text11"/>
        <w:bookmarkStart w:id="1121" w:name="Text1"/>
        <w:bookmarkStart w:id="1122" w:name="Text8"/>
        <w:bookmarkStart w:id="1123" w:name="Text9"/>
        <w:bookmarkStart w:id="1124" w:name="Text10"/>
        <w:bookmarkStart w:id="1125" w:name="Text11"/>
        <w:bookmarkStart w:id="1126" w:name="Text1"/>
        <w:bookmarkStart w:id="1127" w:name="Text8"/>
        <w:bookmarkStart w:id="1128" w:name="Text9"/>
        <w:bookmarkStart w:id="1129" w:name="Text10"/>
        <w:bookmarkStart w:id="1130" w:name="Text11"/>
        <w:bookmarkStart w:id="1131" w:name="Text1"/>
        <w:bookmarkStart w:id="1132" w:name="Text8"/>
        <w:bookmarkStart w:id="1133" w:name="Text9"/>
        <w:bookmarkStart w:id="1134" w:name="Text10"/>
        <w:bookmarkStart w:id="1135" w:name="Text11"/>
        <w:bookmarkStart w:id="1136" w:name="Text1"/>
        <w:bookmarkStart w:id="1137" w:name="Text8"/>
        <w:bookmarkStart w:id="1138" w:name="Text9"/>
        <w:bookmarkStart w:id="1139" w:name="Text10"/>
        <w:bookmarkStart w:id="1140" w:name="Text11"/>
        <w:bookmarkStart w:id="1141" w:name="Text1"/>
        <w:bookmarkStart w:id="1142" w:name="Text8"/>
        <w:bookmarkStart w:id="1143" w:name="Text9"/>
        <w:bookmarkStart w:id="1144" w:name="Text10"/>
        <w:bookmarkStart w:id="1145" w:name="Text11"/>
        <w:bookmarkStart w:id="1146" w:name="Text1"/>
        <w:bookmarkStart w:id="1147" w:name="Text8"/>
        <w:bookmarkStart w:id="1148" w:name="Text9"/>
        <w:bookmarkStart w:id="1149" w:name="Text10"/>
        <w:bookmarkStart w:id="1150" w:name="Text11"/>
        <w:bookmarkStart w:id="1151" w:name="Text1"/>
        <w:bookmarkStart w:id="1152" w:name="Text8"/>
        <w:bookmarkStart w:id="1153" w:name="Text9"/>
        <w:bookmarkStart w:id="1154" w:name="Text10"/>
        <w:bookmarkStart w:id="1155" w:name="Text11"/>
        <w:bookmarkStart w:id="1156" w:name="Text1"/>
        <w:bookmarkStart w:id="1157" w:name="Text8"/>
        <w:bookmarkStart w:id="1158" w:name="Text9"/>
        <w:bookmarkStart w:id="1159" w:name="Text10"/>
        <w:bookmarkStart w:id="1160" w:name="Text11"/>
        <w:bookmarkStart w:id="1161" w:name="Text1"/>
        <w:bookmarkStart w:id="1162" w:name="Text8"/>
        <w:bookmarkStart w:id="1163" w:name="Text9"/>
        <w:bookmarkStart w:id="1164" w:name="Text10"/>
        <w:bookmarkStart w:id="1165" w:name="Text11"/>
        <w:bookmarkStart w:id="1166" w:name="Text1"/>
        <w:bookmarkStart w:id="1167" w:name="Text8"/>
        <w:bookmarkStart w:id="1168" w:name="Text9"/>
        <w:bookmarkStart w:id="1169" w:name="Text10"/>
        <w:bookmarkStart w:id="1170" w:name="Text11"/>
        <w:bookmarkStart w:id="1171" w:name="Text1"/>
        <w:bookmarkStart w:id="1172" w:name="Text8"/>
        <w:bookmarkStart w:id="1173" w:name="Text9"/>
        <w:bookmarkStart w:id="1174" w:name="Text10"/>
        <w:bookmarkStart w:id="1175" w:name="Text11"/>
        <w:bookmarkStart w:id="1176" w:name="Text1"/>
        <w:bookmarkStart w:id="1177" w:name="Text8"/>
        <w:bookmarkStart w:id="1178" w:name="Text9"/>
        <w:bookmarkStart w:id="1179" w:name="Text10"/>
        <w:bookmarkStart w:id="1180" w:name="Text11"/>
        <w:bookmarkStart w:id="1181" w:name="Text1"/>
        <w:bookmarkStart w:id="1182" w:name="Text8"/>
        <w:bookmarkStart w:id="1183" w:name="Text9"/>
        <w:bookmarkStart w:id="1184" w:name="Text10"/>
        <w:bookmarkStart w:id="1185" w:name="Text11"/>
        <w:bookmarkStart w:id="1186" w:name="Text1"/>
        <w:bookmarkStart w:id="1187" w:name="Text8"/>
        <w:bookmarkStart w:id="1188" w:name="Text9"/>
        <w:bookmarkStart w:id="1189" w:name="Text10"/>
        <w:bookmarkStart w:id="1190" w:name="Text11"/>
        <w:bookmarkStart w:id="1191" w:name="Text1"/>
        <w:bookmarkStart w:id="1192" w:name="Text8"/>
        <w:bookmarkStart w:id="1193" w:name="Text9"/>
        <w:bookmarkStart w:id="1194" w:name="Text10"/>
        <w:bookmarkStart w:id="1195" w:name="Text11"/>
        <w:bookmarkStart w:id="1196" w:name="Text1"/>
        <w:bookmarkStart w:id="1197" w:name="Text8"/>
        <w:bookmarkStart w:id="1198" w:name="Text9"/>
        <w:bookmarkStart w:id="1199" w:name="Text10"/>
        <w:bookmarkStart w:id="1200" w:name="Text11"/>
        <w:bookmarkStart w:id="1201" w:name="Text1"/>
        <w:bookmarkStart w:id="1202" w:name="Text8"/>
        <w:bookmarkStart w:id="1203" w:name="Text9"/>
        <w:bookmarkStart w:id="1204" w:name="Text10"/>
        <w:bookmarkStart w:id="1205" w:name="Text11"/>
        <w:bookmarkStart w:id="1206" w:name="Text1"/>
        <w:bookmarkStart w:id="1207" w:name="Text8"/>
        <w:bookmarkStart w:id="1208" w:name="Text9"/>
        <w:bookmarkStart w:id="1209" w:name="Text10"/>
        <w:bookmarkStart w:id="1210" w:name="Text11"/>
        <w:bookmarkStart w:id="1211" w:name="Text1"/>
        <w:bookmarkStart w:id="1212" w:name="Text8"/>
        <w:bookmarkStart w:id="1213" w:name="Text9"/>
        <w:bookmarkStart w:id="1214" w:name="Text10"/>
        <w:bookmarkStart w:id="1215" w:name="Text11"/>
        <w:bookmarkStart w:id="1216" w:name="Text1"/>
        <w:bookmarkStart w:id="1217" w:name="Text8"/>
        <w:bookmarkStart w:id="1218" w:name="Text9"/>
        <w:bookmarkStart w:id="1219" w:name="Text10"/>
        <w:bookmarkStart w:id="1220" w:name="Text11"/>
        <w:bookmarkStart w:id="1221" w:name="Text1"/>
        <w:bookmarkStart w:id="1222" w:name="Text8"/>
        <w:bookmarkStart w:id="1223" w:name="Text9"/>
        <w:bookmarkStart w:id="1224" w:name="Text10"/>
        <w:bookmarkStart w:id="1225" w:name="Text11"/>
        <w:bookmarkStart w:id="1226" w:name="Text1"/>
        <w:bookmarkStart w:id="1227" w:name="Text8"/>
        <w:bookmarkStart w:id="1228" w:name="Text9"/>
        <w:bookmarkStart w:id="1229" w:name="Text10"/>
        <w:bookmarkStart w:id="1230" w:name="Text11"/>
        <w:bookmarkStart w:id="1231" w:name="Text1"/>
        <w:bookmarkStart w:id="1232" w:name="Text8"/>
        <w:bookmarkStart w:id="1233" w:name="Text9"/>
        <w:bookmarkStart w:id="1234" w:name="Text10"/>
        <w:bookmarkStart w:id="1235" w:name="Text11"/>
        <w:bookmarkStart w:id="1236" w:name="Text1"/>
        <w:bookmarkStart w:id="1237" w:name="Text8"/>
        <w:bookmarkStart w:id="1238" w:name="Text9"/>
        <w:bookmarkStart w:id="1239" w:name="Text10"/>
        <w:bookmarkStart w:id="1240" w:name="Text11"/>
        <w:bookmarkStart w:id="1241" w:name="Text1"/>
        <w:bookmarkStart w:id="1242" w:name="Text8"/>
        <w:bookmarkStart w:id="1243" w:name="Text9"/>
        <w:bookmarkStart w:id="1244" w:name="Text10"/>
        <w:bookmarkStart w:id="1245" w:name="Text11"/>
        <w:bookmarkStart w:id="1246" w:name="Text1"/>
        <w:bookmarkStart w:id="1247" w:name="Text8"/>
        <w:bookmarkStart w:id="1248" w:name="Text9"/>
        <w:bookmarkStart w:id="1249" w:name="Text10"/>
        <w:bookmarkStart w:id="1250" w:name="Text11"/>
        <w:bookmarkStart w:id="1251" w:name="Text1"/>
        <w:bookmarkStart w:id="1252" w:name="Text8"/>
        <w:bookmarkStart w:id="1253" w:name="Text9"/>
        <w:bookmarkStart w:id="1254" w:name="Text10"/>
        <w:bookmarkStart w:id="1255" w:name="Text11"/>
        <w:bookmarkStart w:id="1256" w:name="Text1"/>
        <w:bookmarkStart w:id="1257" w:name="Text8"/>
        <w:bookmarkStart w:id="1258" w:name="Text9"/>
        <w:bookmarkStart w:id="1259" w:name="Text10"/>
        <w:bookmarkStart w:id="1260" w:name="Text11"/>
        <w:bookmarkStart w:id="1261" w:name="Text1"/>
        <w:bookmarkStart w:id="1262" w:name="Text8"/>
        <w:bookmarkStart w:id="1263" w:name="Text9"/>
        <w:bookmarkStart w:id="1264" w:name="Text10"/>
        <w:bookmarkStart w:id="1265" w:name="Text11"/>
        <w:bookmarkStart w:id="1266" w:name="Text1"/>
        <w:bookmarkStart w:id="1267" w:name="Text8"/>
        <w:bookmarkStart w:id="1268" w:name="Text9"/>
        <w:bookmarkStart w:id="1269" w:name="Text10"/>
        <w:bookmarkStart w:id="1270" w:name="Text11"/>
        <w:bookmarkStart w:id="1271" w:name="Text1"/>
        <w:bookmarkStart w:id="1272" w:name="Text8"/>
        <w:bookmarkStart w:id="1273" w:name="Text9"/>
        <w:bookmarkStart w:id="1274" w:name="Text10"/>
        <w:bookmarkStart w:id="1275" w:name="Text11"/>
        <w:bookmarkStart w:id="1276" w:name="Text1"/>
        <w:bookmarkStart w:id="1277" w:name="Text8"/>
        <w:bookmarkStart w:id="1278" w:name="Text9"/>
        <w:bookmarkStart w:id="1279" w:name="Text10"/>
        <w:bookmarkStart w:id="1280" w:name="Text11"/>
        <w:bookmarkStart w:id="1281" w:name="Text1"/>
        <w:bookmarkStart w:id="1282" w:name="Text8"/>
        <w:bookmarkStart w:id="1283" w:name="Text9"/>
        <w:bookmarkStart w:id="1284" w:name="Text10"/>
        <w:bookmarkStart w:id="1285" w:name="Text11"/>
        <w:bookmarkStart w:id="1286" w:name="Text1"/>
        <w:bookmarkStart w:id="1287" w:name="Text8"/>
        <w:bookmarkStart w:id="1288" w:name="Text9"/>
        <w:bookmarkStart w:id="1289" w:name="Text10"/>
        <w:bookmarkStart w:id="1290" w:name="Text11"/>
        <w:bookmarkStart w:id="1291" w:name="Text1"/>
        <w:bookmarkStart w:id="1292" w:name="Text8"/>
        <w:bookmarkStart w:id="1293" w:name="Text9"/>
        <w:bookmarkStart w:id="1294" w:name="Text10"/>
        <w:bookmarkStart w:id="1295" w:name="Text11"/>
        <w:bookmarkStart w:id="1296" w:name="Text1"/>
        <w:bookmarkStart w:id="1297" w:name="Text8"/>
        <w:bookmarkStart w:id="1298" w:name="Text9"/>
        <w:bookmarkStart w:id="1299" w:name="Text10"/>
        <w:bookmarkStart w:id="1300" w:name="Text11"/>
        <w:bookmarkStart w:id="1301" w:name="Text1"/>
        <w:bookmarkStart w:id="1302" w:name="Text8"/>
        <w:bookmarkStart w:id="1303" w:name="Text9"/>
        <w:bookmarkStart w:id="1304" w:name="Text10"/>
        <w:bookmarkStart w:id="1305" w:name="Text11"/>
        <w:bookmarkStart w:id="1306" w:name="Text1"/>
        <w:bookmarkStart w:id="1307" w:name="Text8"/>
        <w:bookmarkStart w:id="1308" w:name="Text9"/>
        <w:bookmarkStart w:id="1309" w:name="Text10"/>
        <w:bookmarkStart w:id="1310" w:name="Text11"/>
        <w:bookmarkStart w:id="1311" w:name="Text1"/>
        <w:bookmarkStart w:id="1312" w:name="Text8"/>
        <w:bookmarkStart w:id="1313" w:name="Text9"/>
        <w:bookmarkStart w:id="1314" w:name="Text10"/>
        <w:bookmarkStart w:id="1315" w:name="Text11"/>
        <w:bookmarkStart w:id="1316" w:name="Text1"/>
        <w:bookmarkStart w:id="1317" w:name="Text2"/>
        <w:bookmarkStart w:id="1318" w:name="Text7"/>
        <w:bookmarkStart w:id="1319" w:name="Text4"/>
        <w:bookmarkStart w:id="1320" w:name="Text5"/>
        <w:bookmarkStart w:id="1321" w:name="Text6"/>
        <w:bookmarkStart w:id="1322" w:name="Text7"/>
        <w:bookmarkStart w:id="1323" w:name="Text8"/>
        <w:bookmarkStart w:id="1324" w:name="Text9"/>
        <w:bookmarkStart w:id="1325" w:name="Text10"/>
        <w:bookmarkStart w:id="1326" w:name="Text11"/>
        <w:bookmarkStart w:id="1327" w:name="Text1"/>
        <w:bookmarkStart w:id="1328" w:name="Text2"/>
        <w:bookmarkStart w:id="1329" w:name="Text7"/>
        <w:bookmarkStart w:id="1330" w:name="Text4"/>
        <w:bookmarkStart w:id="1331" w:name="Text6"/>
        <w:bookmarkStart w:id="1332" w:name="Text5"/>
        <w:bookmarkStart w:id="1333" w:name="Text7"/>
        <w:bookmarkStart w:id="1334" w:name="Text8"/>
        <w:bookmarkStart w:id="1335" w:name="Text9"/>
        <w:bookmarkStart w:id="1336" w:name="Text10"/>
        <w:bookmarkStart w:id="1337" w:name="Text11"/>
        <w:bookmarkStart w:id="1338" w:name="Text1"/>
        <w:bookmarkStart w:id="1339" w:name="Text2"/>
        <w:bookmarkStart w:id="1340" w:name="Text4"/>
        <w:bookmarkStart w:id="1341" w:name="Text5"/>
        <w:bookmarkStart w:id="1342" w:name="Text6"/>
        <w:bookmarkStart w:id="1343" w:name="Text8"/>
        <w:bookmarkStart w:id="1344" w:name="Text9"/>
        <w:bookmarkStart w:id="1345" w:name="Text10"/>
        <w:bookmarkStart w:id="1346" w:name="Text11"/>
        <w:bookmarkStart w:id="1347" w:name="Text1"/>
        <w:bookmarkStart w:id="1348" w:name="Text2"/>
        <w:bookmarkStart w:id="1349" w:name="Text7"/>
        <w:bookmarkStart w:id="1350" w:name="Text4"/>
        <w:bookmarkStart w:id="1351" w:name="Text5"/>
        <w:bookmarkStart w:id="1352" w:name="Text6"/>
        <w:bookmarkStart w:id="1353" w:name="Text5"/>
        <w:bookmarkStart w:id="1354" w:name="Text6"/>
        <w:bookmarkStart w:id="1355" w:name="Text2"/>
        <w:bookmarkStart w:id="1356" w:name="Text7"/>
        <w:bookmarkStart w:id="1357" w:name="Text4"/>
        <w:bookmarkStart w:id="1358" w:name="Text5"/>
        <w:bookmarkStart w:id="1359" w:name="Text6"/>
        <w:bookmarkStart w:id="1360" w:name="Text8"/>
        <w:bookmarkStart w:id="1361" w:name="Text9"/>
        <w:bookmarkStart w:id="1362" w:name="Text10"/>
        <w:bookmarkStart w:id="1363" w:name="Text11"/>
        <w:bookmarkStart w:id="1364" w:name="Text1"/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bookmarkEnd w:id="45"/>
        <w:bookmarkEnd w:id="46"/>
        <w:bookmarkEnd w:id="47"/>
        <w:bookmarkEnd w:id="48"/>
        <w:bookmarkEnd w:id="49"/>
        <w:bookmarkEnd w:id="50"/>
        <w:bookmarkEnd w:id="51"/>
        <w:bookmarkEnd w:id="52"/>
        <w:bookmarkEnd w:id="53"/>
        <w:bookmarkEnd w:id="54"/>
        <w:bookmarkEnd w:id="55"/>
        <w:bookmarkEnd w:id="56"/>
        <w:bookmarkEnd w:id="57"/>
        <w:bookmarkEnd w:id="58"/>
        <w:bookmarkEnd w:id="59"/>
        <w:bookmarkEnd w:id="60"/>
        <w:bookmarkEnd w:id="61"/>
        <w:bookmarkEnd w:id="62"/>
        <w:bookmarkEnd w:id="63"/>
        <w:bookmarkEnd w:id="64"/>
        <w:bookmarkEnd w:id="65"/>
        <w:bookmarkEnd w:id="66"/>
        <w:bookmarkEnd w:id="67"/>
        <w:bookmarkEnd w:id="68"/>
        <w:bookmarkEnd w:id="69"/>
        <w:bookmarkEnd w:id="70"/>
        <w:bookmarkEnd w:id="71"/>
        <w:bookmarkEnd w:id="72"/>
        <w:bookmarkEnd w:id="73"/>
        <w:bookmarkEnd w:id="74"/>
        <w:bookmarkEnd w:id="75"/>
        <w:bookmarkEnd w:id="76"/>
        <w:bookmarkEnd w:id="77"/>
        <w:bookmarkEnd w:id="78"/>
        <w:bookmarkEnd w:id="79"/>
        <w:bookmarkEnd w:id="80"/>
        <w:bookmarkEnd w:id="81"/>
        <w:bookmarkEnd w:id="82"/>
        <w:bookmarkEnd w:id="83"/>
        <w:bookmarkEnd w:id="84"/>
        <w:bookmarkEnd w:id="85"/>
        <w:bookmarkEnd w:id="86"/>
        <w:bookmarkEnd w:id="87"/>
        <w:bookmarkEnd w:id="88"/>
        <w:bookmarkEnd w:id="89"/>
        <w:bookmarkEnd w:id="90"/>
        <w:bookmarkEnd w:id="91"/>
        <w:bookmarkEnd w:id="92"/>
        <w:bookmarkEnd w:id="93"/>
        <w:bookmarkEnd w:id="94"/>
        <w:bookmarkEnd w:id="95"/>
        <w:bookmarkEnd w:id="96"/>
        <w:bookmarkEnd w:id="97"/>
        <w:bookmarkEnd w:id="98"/>
        <w:bookmarkEnd w:id="99"/>
        <w:bookmarkEnd w:id="100"/>
        <w:bookmarkEnd w:id="101"/>
        <w:bookmarkEnd w:id="102"/>
        <w:bookmarkEnd w:id="103"/>
        <w:bookmarkEnd w:id="104"/>
        <w:bookmarkEnd w:id="105"/>
        <w:bookmarkEnd w:id="106"/>
        <w:bookmarkEnd w:id="107"/>
        <w:bookmarkEnd w:id="108"/>
        <w:bookmarkEnd w:id="109"/>
        <w:bookmarkEnd w:id="110"/>
        <w:bookmarkEnd w:id="111"/>
        <w:bookmarkEnd w:id="112"/>
        <w:bookmarkEnd w:id="113"/>
        <w:bookmarkEnd w:id="114"/>
        <w:bookmarkEnd w:id="115"/>
        <w:bookmarkEnd w:id="116"/>
        <w:bookmarkEnd w:id="117"/>
        <w:bookmarkEnd w:id="118"/>
        <w:bookmarkEnd w:id="119"/>
        <w:bookmarkEnd w:id="120"/>
        <w:bookmarkEnd w:id="121"/>
        <w:bookmarkEnd w:id="122"/>
        <w:bookmarkEnd w:id="123"/>
        <w:bookmarkEnd w:id="124"/>
        <w:bookmarkEnd w:id="125"/>
        <w:bookmarkEnd w:id="126"/>
        <w:bookmarkEnd w:id="127"/>
        <w:bookmarkEnd w:id="128"/>
        <w:bookmarkEnd w:id="129"/>
        <w:bookmarkEnd w:id="130"/>
        <w:bookmarkEnd w:id="131"/>
        <w:bookmarkEnd w:id="132"/>
        <w:bookmarkEnd w:id="133"/>
        <w:bookmarkEnd w:id="134"/>
        <w:bookmarkEnd w:id="135"/>
        <w:bookmarkEnd w:id="136"/>
        <w:bookmarkEnd w:id="137"/>
        <w:bookmarkEnd w:id="138"/>
        <w:bookmarkEnd w:id="139"/>
        <w:bookmarkEnd w:id="140"/>
        <w:bookmarkEnd w:id="141"/>
        <w:bookmarkEnd w:id="142"/>
        <w:bookmarkEnd w:id="143"/>
        <w:bookmarkEnd w:id="144"/>
        <w:bookmarkEnd w:id="145"/>
        <w:bookmarkEnd w:id="146"/>
        <w:bookmarkEnd w:id="147"/>
        <w:bookmarkEnd w:id="148"/>
        <w:bookmarkEnd w:id="149"/>
        <w:bookmarkEnd w:id="150"/>
        <w:bookmarkEnd w:id="151"/>
        <w:bookmarkEnd w:id="152"/>
        <w:bookmarkEnd w:id="153"/>
        <w:bookmarkEnd w:id="154"/>
        <w:bookmarkEnd w:id="155"/>
        <w:bookmarkEnd w:id="156"/>
        <w:bookmarkEnd w:id="157"/>
        <w:bookmarkEnd w:id="158"/>
        <w:bookmarkEnd w:id="159"/>
        <w:bookmarkEnd w:id="160"/>
        <w:bookmarkEnd w:id="161"/>
        <w:bookmarkEnd w:id="162"/>
        <w:bookmarkEnd w:id="163"/>
        <w:bookmarkEnd w:id="164"/>
        <w:bookmarkEnd w:id="165"/>
        <w:bookmarkEnd w:id="166"/>
        <w:bookmarkEnd w:id="167"/>
        <w:bookmarkEnd w:id="168"/>
        <w:bookmarkEnd w:id="169"/>
        <w:bookmarkEnd w:id="170"/>
        <w:bookmarkEnd w:id="171"/>
        <w:bookmarkEnd w:id="172"/>
        <w:bookmarkEnd w:id="173"/>
        <w:bookmarkEnd w:id="174"/>
        <w:bookmarkEnd w:id="175"/>
        <w:bookmarkEnd w:id="176"/>
        <w:bookmarkEnd w:id="177"/>
        <w:bookmarkEnd w:id="178"/>
        <w:bookmarkEnd w:id="179"/>
        <w:bookmarkEnd w:id="180"/>
        <w:bookmarkEnd w:id="181"/>
        <w:bookmarkEnd w:id="182"/>
        <w:bookmarkEnd w:id="183"/>
        <w:bookmarkEnd w:id="184"/>
        <w:bookmarkEnd w:id="185"/>
        <w:bookmarkEnd w:id="186"/>
        <w:bookmarkEnd w:id="187"/>
        <w:bookmarkEnd w:id="188"/>
        <w:bookmarkEnd w:id="189"/>
        <w:bookmarkEnd w:id="190"/>
        <w:bookmarkEnd w:id="191"/>
        <w:bookmarkEnd w:id="192"/>
        <w:bookmarkEnd w:id="193"/>
        <w:bookmarkEnd w:id="194"/>
        <w:bookmarkEnd w:id="195"/>
        <w:bookmarkEnd w:id="196"/>
        <w:bookmarkEnd w:id="197"/>
        <w:bookmarkEnd w:id="198"/>
        <w:bookmarkEnd w:id="199"/>
        <w:bookmarkEnd w:id="200"/>
        <w:bookmarkEnd w:id="201"/>
        <w:bookmarkEnd w:id="202"/>
        <w:bookmarkEnd w:id="203"/>
        <w:bookmarkEnd w:id="204"/>
        <w:bookmarkEnd w:id="205"/>
        <w:bookmarkEnd w:id="206"/>
        <w:bookmarkEnd w:id="207"/>
        <w:bookmarkEnd w:id="208"/>
        <w:bookmarkEnd w:id="209"/>
        <w:bookmarkEnd w:id="210"/>
        <w:bookmarkEnd w:id="211"/>
        <w:bookmarkEnd w:id="212"/>
        <w:bookmarkEnd w:id="213"/>
        <w:bookmarkEnd w:id="214"/>
        <w:bookmarkEnd w:id="215"/>
        <w:bookmarkEnd w:id="216"/>
        <w:bookmarkEnd w:id="217"/>
        <w:bookmarkEnd w:id="218"/>
        <w:bookmarkEnd w:id="219"/>
        <w:bookmarkEnd w:id="220"/>
        <w:bookmarkEnd w:id="221"/>
        <w:bookmarkEnd w:id="222"/>
        <w:bookmarkEnd w:id="223"/>
        <w:bookmarkEnd w:id="224"/>
        <w:bookmarkEnd w:id="225"/>
        <w:bookmarkEnd w:id="226"/>
        <w:bookmarkEnd w:id="227"/>
        <w:bookmarkEnd w:id="228"/>
        <w:bookmarkEnd w:id="229"/>
        <w:bookmarkEnd w:id="230"/>
        <w:bookmarkEnd w:id="231"/>
        <w:bookmarkEnd w:id="232"/>
        <w:bookmarkEnd w:id="233"/>
        <w:bookmarkEnd w:id="234"/>
        <w:bookmarkEnd w:id="235"/>
        <w:bookmarkEnd w:id="236"/>
        <w:bookmarkEnd w:id="237"/>
        <w:bookmarkEnd w:id="238"/>
        <w:bookmarkEnd w:id="239"/>
        <w:bookmarkEnd w:id="240"/>
        <w:bookmarkEnd w:id="241"/>
        <w:bookmarkEnd w:id="242"/>
        <w:bookmarkEnd w:id="243"/>
        <w:bookmarkEnd w:id="244"/>
        <w:bookmarkEnd w:id="245"/>
        <w:bookmarkEnd w:id="246"/>
        <w:bookmarkEnd w:id="247"/>
        <w:bookmarkEnd w:id="248"/>
        <w:bookmarkEnd w:id="249"/>
        <w:bookmarkEnd w:id="250"/>
        <w:bookmarkEnd w:id="251"/>
        <w:bookmarkEnd w:id="252"/>
        <w:bookmarkEnd w:id="253"/>
        <w:bookmarkEnd w:id="254"/>
        <w:bookmarkEnd w:id="255"/>
        <w:bookmarkEnd w:id="256"/>
        <w:bookmarkEnd w:id="257"/>
        <w:bookmarkEnd w:id="258"/>
        <w:bookmarkEnd w:id="259"/>
        <w:bookmarkEnd w:id="260"/>
        <w:bookmarkEnd w:id="261"/>
        <w:bookmarkEnd w:id="262"/>
        <w:bookmarkEnd w:id="263"/>
        <w:bookmarkEnd w:id="264"/>
        <w:bookmarkEnd w:id="265"/>
        <w:bookmarkEnd w:id="266"/>
        <w:bookmarkEnd w:id="267"/>
        <w:bookmarkEnd w:id="268"/>
        <w:bookmarkEnd w:id="269"/>
        <w:bookmarkEnd w:id="270"/>
        <w:bookmarkEnd w:id="271"/>
        <w:bookmarkEnd w:id="272"/>
        <w:bookmarkEnd w:id="273"/>
        <w:bookmarkEnd w:id="274"/>
        <w:bookmarkEnd w:id="275"/>
        <w:bookmarkEnd w:id="276"/>
        <w:bookmarkEnd w:id="277"/>
        <w:bookmarkEnd w:id="278"/>
        <w:bookmarkEnd w:id="279"/>
        <w:bookmarkEnd w:id="280"/>
        <w:bookmarkEnd w:id="281"/>
        <w:bookmarkEnd w:id="282"/>
        <w:bookmarkEnd w:id="283"/>
        <w:bookmarkEnd w:id="284"/>
        <w:bookmarkEnd w:id="285"/>
        <w:bookmarkEnd w:id="286"/>
        <w:bookmarkEnd w:id="287"/>
        <w:bookmarkEnd w:id="288"/>
        <w:bookmarkEnd w:id="289"/>
        <w:bookmarkEnd w:id="290"/>
        <w:bookmarkEnd w:id="291"/>
        <w:bookmarkEnd w:id="292"/>
        <w:bookmarkEnd w:id="293"/>
        <w:bookmarkEnd w:id="294"/>
        <w:bookmarkEnd w:id="295"/>
        <w:bookmarkEnd w:id="296"/>
        <w:bookmarkEnd w:id="297"/>
        <w:bookmarkEnd w:id="298"/>
        <w:bookmarkEnd w:id="299"/>
        <w:bookmarkEnd w:id="300"/>
        <w:bookmarkEnd w:id="301"/>
        <w:bookmarkEnd w:id="302"/>
        <w:bookmarkEnd w:id="303"/>
        <w:bookmarkEnd w:id="304"/>
        <w:bookmarkEnd w:id="305"/>
        <w:bookmarkEnd w:id="306"/>
        <w:bookmarkEnd w:id="307"/>
        <w:bookmarkEnd w:id="308"/>
        <w:bookmarkEnd w:id="309"/>
        <w:bookmarkEnd w:id="310"/>
        <w:bookmarkEnd w:id="311"/>
        <w:bookmarkEnd w:id="312"/>
        <w:bookmarkEnd w:id="313"/>
        <w:bookmarkEnd w:id="314"/>
        <w:bookmarkEnd w:id="315"/>
        <w:bookmarkEnd w:id="316"/>
        <w:bookmarkEnd w:id="317"/>
        <w:bookmarkEnd w:id="318"/>
        <w:bookmarkEnd w:id="319"/>
        <w:bookmarkEnd w:id="320"/>
        <w:bookmarkEnd w:id="321"/>
        <w:bookmarkEnd w:id="322"/>
        <w:bookmarkEnd w:id="323"/>
        <w:bookmarkEnd w:id="324"/>
        <w:bookmarkEnd w:id="325"/>
        <w:bookmarkEnd w:id="326"/>
        <w:bookmarkEnd w:id="327"/>
        <w:bookmarkEnd w:id="328"/>
        <w:bookmarkEnd w:id="329"/>
        <w:bookmarkEnd w:id="330"/>
        <w:bookmarkEnd w:id="331"/>
        <w:bookmarkEnd w:id="332"/>
        <w:bookmarkEnd w:id="333"/>
        <w:bookmarkEnd w:id="334"/>
        <w:bookmarkEnd w:id="335"/>
        <w:bookmarkEnd w:id="336"/>
        <w:bookmarkEnd w:id="337"/>
        <w:bookmarkEnd w:id="338"/>
        <w:bookmarkEnd w:id="339"/>
        <w:bookmarkEnd w:id="340"/>
        <w:bookmarkEnd w:id="341"/>
        <w:bookmarkEnd w:id="342"/>
        <w:bookmarkEnd w:id="343"/>
        <w:bookmarkEnd w:id="344"/>
        <w:bookmarkEnd w:id="345"/>
        <w:bookmarkEnd w:id="346"/>
        <w:bookmarkEnd w:id="347"/>
        <w:bookmarkEnd w:id="348"/>
        <w:bookmarkEnd w:id="349"/>
        <w:bookmarkEnd w:id="350"/>
        <w:bookmarkEnd w:id="351"/>
        <w:bookmarkEnd w:id="352"/>
        <w:bookmarkEnd w:id="353"/>
        <w:bookmarkEnd w:id="354"/>
        <w:bookmarkEnd w:id="355"/>
        <w:bookmarkEnd w:id="356"/>
        <w:bookmarkEnd w:id="357"/>
        <w:bookmarkEnd w:id="358"/>
        <w:bookmarkEnd w:id="359"/>
        <w:bookmarkEnd w:id="360"/>
        <w:bookmarkEnd w:id="361"/>
        <w:bookmarkEnd w:id="362"/>
        <w:bookmarkEnd w:id="363"/>
        <w:bookmarkEnd w:id="364"/>
        <w:bookmarkEnd w:id="365"/>
        <w:bookmarkEnd w:id="366"/>
        <w:bookmarkEnd w:id="367"/>
        <w:bookmarkEnd w:id="368"/>
        <w:bookmarkEnd w:id="369"/>
        <w:bookmarkEnd w:id="370"/>
        <w:bookmarkEnd w:id="371"/>
        <w:bookmarkEnd w:id="372"/>
        <w:bookmarkEnd w:id="373"/>
        <w:bookmarkEnd w:id="374"/>
        <w:bookmarkEnd w:id="375"/>
        <w:bookmarkEnd w:id="376"/>
        <w:bookmarkEnd w:id="377"/>
        <w:bookmarkEnd w:id="378"/>
        <w:bookmarkEnd w:id="379"/>
        <w:bookmarkEnd w:id="380"/>
        <w:bookmarkEnd w:id="381"/>
        <w:bookmarkEnd w:id="382"/>
        <w:bookmarkEnd w:id="383"/>
        <w:bookmarkEnd w:id="384"/>
        <w:bookmarkEnd w:id="385"/>
        <w:bookmarkEnd w:id="386"/>
        <w:bookmarkEnd w:id="387"/>
        <w:bookmarkEnd w:id="388"/>
        <w:bookmarkEnd w:id="389"/>
        <w:bookmarkEnd w:id="390"/>
        <w:bookmarkEnd w:id="391"/>
        <w:bookmarkEnd w:id="392"/>
        <w:bookmarkEnd w:id="393"/>
        <w:bookmarkEnd w:id="394"/>
        <w:bookmarkEnd w:id="395"/>
        <w:bookmarkEnd w:id="396"/>
        <w:bookmarkEnd w:id="397"/>
        <w:bookmarkEnd w:id="398"/>
        <w:bookmarkEnd w:id="399"/>
        <w:bookmarkEnd w:id="400"/>
        <w:bookmarkEnd w:id="401"/>
        <w:bookmarkEnd w:id="402"/>
        <w:bookmarkEnd w:id="403"/>
        <w:bookmarkEnd w:id="404"/>
        <w:bookmarkEnd w:id="405"/>
        <w:bookmarkEnd w:id="406"/>
        <w:bookmarkEnd w:id="407"/>
        <w:bookmarkEnd w:id="408"/>
        <w:bookmarkEnd w:id="409"/>
        <w:bookmarkEnd w:id="410"/>
        <w:bookmarkEnd w:id="411"/>
        <w:bookmarkEnd w:id="412"/>
        <w:bookmarkEnd w:id="413"/>
        <w:bookmarkEnd w:id="414"/>
        <w:bookmarkEnd w:id="415"/>
        <w:bookmarkEnd w:id="416"/>
        <w:bookmarkEnd w:id="417"/>
        <w:bookmarkEnd w:id="418"/>
        <w:bookmarkEnd w:id="419"/>
        <w:bookmarkEnd w:id="420"/>
        <w:bookmarkEnd w:id="421"/>
        <w:bookmarkEnd w:id="422"/>
        <w:bookmarkEnd w:id="423"/>
        <w:bookmarkEnd w:id="424"/>
        <w:bookmarkEnd w:id="425"/>
        <w:bookmarkEnd w:id="426"/>
        <w:bookmarkEnd w:id="427"/>
        <w:bookmarkEnd w:id="428"/>
        <w:bookmarkEnd w:id="429"/>
        <w:bookmarkEnd w:id="430"/>
        <w:bookmarkEnd w:id="431"/>
        <w:bookmarkEnd w:id="432"/>
        <w:bookmarkEnd w:id="433"/>
        <w:bookmarkEnd w:id="434"/>
        <w:bookmarkEnd w:id="435"/>
        <w:bookmarkEnd w:id="436"/>
        <w:bookmarkEnd w:id="437"/>
        <w:bookmarkEnd w:id="438"/>
        <w:bookmarkEnd w:id="439"/>
        <w:bookmarkEnd w:id="440"/>
        <w:bookmarkEnd w:id="441"/>
        <w:bookmarkEnd w:id="442"/>
        <w:bookmarkEnd w:id="443"/>
        <w:bookmarkEnd w:id="444"/>
        <w:bookmarkEnd w:id="445"/>
        <w:bookmarkEnd w:id="446"/>
        <w:bookmarkEnd w:id="447"/>
        <w:bookmarkEnd w:id="448"/>
        <w:bookmarkEnd w:id="449"/>
        <w:bookmarkEnd w:id="450"/>
        <w:bookmarkEnd w:id="451"/>
        <w:bookmarkEnd w:id="452"/>
        <w:bookmarkEnd w:id="453"/>
        <w:bookmarkEnd w:id="454"/>
        <w:bookmarkEnd w:id="455"/>
        <w:bookmarkEnd w:id="456"/>
        <w:bookmarkEnd w:id="457"/>
        <w:bookmarkEnd w:id="458"/>
        <w:bookmarkEnd w:id="459"/>
        <w:bookmarkEnd w:id="460"/>
        <w:bookmarkEnd w:id="461"/>
        <w:bookmarkEnd w:id="462"/>
        <w:bookmarkEnd w:id="463"/>
        <w:bookmarkEnd w:id="464"/>
        <w:bookmarkEnd w:id="465"/>
        <w:bookmarkEnd w:id="466"/>
        <w:bookmarkEnd w:id="467"/>
        <w:bookmarkEnd w:id="468"/>
        <w:bookmarkEnd w:id="469"/>
        <w:bookmarkEnd w:id="470"/>
        <w:bookmarkEnd w:id="471"/>
        <w:bookmarkEnd w:id="472"/>
        <w:bookmarkEnd w:id="473"/>
        <w:bookmarkEnd w:id="474"/>
        <w:bookmarkEnd w:id="475"/>
        <w:bookmarkEnd w:id="476"/>
        <w:bookmarkEnd w:id="477"/>
        <w:bookmarkEnd w:id="478"/>
        <w:bookmarkEnd w:id="479"/>
        <w:bookmarkEnd w:id="480"/>
        <w:bookmarkEnd w:id="481"/>
        <w:bookmarkEnd w:id="482"/>
        <w:bookmarkEnd w:id="483"/>
        <w:bookmarkEnd w:id="484"/>
        <w:bookmarkEnd w:id="485"/>
        <w:bookmarkEnd w:id="486"/>
        <w:bookmarkEnd w:id="487"/>
        <w:bookmarkEnd w:id="488"/>
        <w:bookmarkEnd w:id="489"/>
        <w:bookmarkEnd w:id="490"/>
        <w:bookmarkEnd w:id="491"/>
        <w:bookmarkEnd w:id="492"/>
        <w:bookmarkEnd w:id="493"/>
        <w:bookmarkEnd w:id="494"/>
        <w:bookmarkEnd w:id="495"/>
        <w:bookmarkEnd w:id="496"/>
        <w:bookmarkEnd w:id="497"/>
        <w:bookmarkEnd w:id="498"/>
        <w:bookmarkEnd w:id="499"/>
        <w:bookmarkEnd w:id="500"/>
        <w:bookmarkEnd w:id="501"/>
        <w:bookmarkEnd w:id="502"/>
        <w:bookmarkEnd w:id="503"/>
        <w:bookmarkEnd w:id="504"/>
        <w:bookmarkEnd w:id="505"/>
        <w:bookmarkEnd w:id="506"/>
        <w:bookmarkEnd w:id="507"/>
        <w:bookmarkEnd w:id="508"/>
        <w:bookmarkEnd w:id="509"/>
        <w:bookmarkEnd w:id="510"/>
        <w:bookmarkEnd w:id="511"/>
        <w:bookmarkEnd w:id="512"/>
        <w:bookmarkEnd w:id="513"/>
        <w:bookmarkEnd w:id="514"/>
        <w:bookmarkEnd w:id="515"/>
        <w:bookmarkEnd w:id="516"/>
        <w:bookmarkEnd w:id="517"/>
        <w:bookmarkEnd w:id="518"/>
        <w:bookmarkEnd w:id="519"/>
        <w:bookmarkEnd w:id="520"/>
        <w:bookmarkEnd w:id="521"/>
        <w:bookmarkEnd w:id="522"/>
        <w:bookmarkEnd w:id="523"/>
        <w:bookmarkEnd w:id="524"/>
        <w:bookmarkEnd w:id="525"/>
        <w:bookmarkEnd w:id="526"/>
        <w:bookmarkEnd w:id="527"/>
        <w:bookmarkEnd w:id="528"/>
        <w:bookmarkEnd w:id="529"/>
        <w:bookmarkEnd w:id="530"/>
        <w:bookmarkEnd w:id="531"/>
        <w:bookmarkEnd w:id="532"/>
        <w:bookmarkEnd w:id="533"/>
        <w:bookmarkEnd w:id="534"/>
        <w:bookmarkEnd w:id="535"/>
        <w:bookmarkEnd w:id="536"/>
        <w:bookmarkEnd w:id="537"/>
        <w:bookmarkEnd w:id="538"/>
        <w:bookmarkEnd w:id="539"/>
        <w:bookmarkEnd w:id="540"/>
        <w:bookmarkEnd w:id="541"/>
        <w:bookmarkEnd w:id="542"/>
        <w:bookmarkEnd w:id="543"/>
        <w:bookmarkEnd w:id="544"/>
        <w:bookmarkEnd w:id="545"/>
        <w:bookmarkEnd w:id="546"/>
        <w:bookmarkEnd w:id="547"/>
        <w:bookmarkEnd w:id="548"/>
        <w:bookmarkEnd w:id="549"/>
        <w:bookmarkEnd w:id="550"/>
        <w:bookmarkEnd w:id="551"/>
        <w:bookmarkEnd w:id="552"/>
        <w:bookmarkEnd w:id="553"/>
        <w:bookmarkEnd w:id="554"/>
        <w:bookmarkEnd w:id="555"/>
        <w:bookmarkEnd w:id="556"/>
        <w:bookmarkEnd w:id="557"/>
        <w:bookmarkEnd w:id="558"/>
        <w:bookmarkEnd w:id="559"/>
        <w:bookmarkEnd w:id="560"/>
        <w:bookmarkEnd w:id="561"/>
        <w:bookmarkEnd w:id="562"/>
        <w:bookmarkEnd w:id="563"/>
        <w:bookmarkEnd w:id="564"/>
        <w:bookmarkEnd w:id="565"/>
        <w:bookmarkEnd w:id="566"/>
        <w:bookmarkEnd w:id="567"/>
        <w:bookmarkEnd w:id="568"/>
        <w:bookmarkEnd w:id="569"/>
        <w:bookmarkEnd w:id="570"/>
        <w:bookmarkEnd w:id="571"/>
        <w:bookmarkEnd w:id="572"/>
        <w:bookmarkEnd w:id="573"/>
        <w:bookmarkEnd w:id="574"/>
        <w:bookmarkEnd w:id="575"/>
        <w:bookmarkEnd w:id="576"/>
        <w:bookmarkEnd w:id="577"/>
        <w:bookmarkEnd w:id="578"/>
        <w:bookmarkEnd w:id="579"/>
        <w:bookmarkEnd w:id="580"/>
        <w:bookmarkEnd w:id="581"/>
        <w:bookmarkEnd w:id="582"/>
        <w:bookmarkEnd w:id="583"/>
        <w:bookmarkEnd w:id="584"/>
        <w:bookmarkEnd w:id="585"/>
        <w:bookmarkEnd w:id="586"/>
        <w:bookmarkEnd w:id="587"/>
        <w:bookmarkEnd w:id="588"/>
        <w:bookmarkEnd w:id="589"/>
        <w:bookmarkEnd w:id="590"/>
        <w:bookmarkEnd w:id="591"/>
        <w:bookmarkEnd w:id="592"/>
        <w:bookmarkEnd w:id="593"/>
        <w:bookmarkEnd w:id="594"/>
        <w:bookmarkEnd w:id="595"/>
        <w:bookmarkEnd w:id="596"/>
        <w:bookmarkEnd w:id="597"/>
        <w:bookmarkEnd w:id="598"/>
        <w:bookmarkEnd w:id="599"/>
        <w:bookmarkEnd w:id="600"/>
        <w:bookmarkEnd w:id="601"/>
        <w:bookmarkEnd w:id="602"/>
        <w:bookmarkEnd w:id="603"/>
        <w:bookmarkEnd w:id="604"/>
        <w:bookmarkEnd w:id="605"/>
        <w:bookmarkEnd w:id="606"/>
        <w:bookmarkEnd w:id="607"/>
        <w:bookmarkEnd w:id="608"/>
        <w:bookmarkEnd w:id="609"/>
        <w:bookmarkEnd w:id="610"/>
        <w:bookmarkEnd w:id="611"/>
        <w:bookmarkEnd w:id="612"/>
        <w:bookmarkEnd w:id="613"/>
        <w:bookmarkEnd w:id="614"/>
        <w:bookmarkEnd w:id="615"/>
        <w:bookmarkEnd w:id="616"/>
        <w:bookmarkEnd w:id="617"/>
        <w:bookmarkEnd w:id="618"/>
        <w:bookmarkEnd w:id="619"/>
        <w:bookmarkEnd w:id="620"/>
        <w:bookmarkEnd w:id="621"/>
        <w:bookmarkEnd w:id="622"/>
        <w:bookmarkEnd w:id="623"/>
        <w:bookmarkEnd w:id="624"/>
        <w:bookmarkEnd w:id="625"/>
        <w:bookmarkEnd w:id="626"/>
        <w:bookmarkEnd w:id="627"/>
        <w:bookmarkEnd w:id="628"/>
        <w:bookmarkEnd w:id="629"/>
        <w:bookmarkEnd w:id="630"/>
        <w:bookmarkEnd w:id="631"/>
        <w:bookmarkEnd w:id="632"/>
        <w:bookmarkEnd w:id="633"/>
        <w:bookmarkEnd w:id="634"/>
        <w:bookmarkEnd w:id="635"/>
        <w:bookmarkEnd w:id="636"/>
        <w:bookmarkEnd w:id="637"/>
        <w:bookmarkEnd w:id="638"/>
        <w:bookmarkEnd w:id="639"/>
        <w:bookmarkEnd w:id="640"/>
        <w:bookmarkEnd w:id="641"/>
        <w:bookmarkEnd w:id="642"/>
        <w:bookmarkEnd w:id="643"/>
        <w:bookmarkEnd w:id="644"/>
        <w:bookmarkEnd w:id="645"/>
        <w:bookmarkEnd w:id="646"/>
        <w:bookmarkEnd w:id="647"/>
        <w:bookmarkEnd w:id="648"/>
        <w:bookmarkEnd w:id="649"/>
        <w:bookmarkEnd w:id="650"/>
        <w:bookmarkEnd w:id="651"/>
        <w:bookmarkEnd w:id="652"/>
        <w:bookmarkEnd w:id="653"/>
        <w:bookmarkEnd w:id="654"/>
        <w:bookmarkEnd w:id="655"/>
        <w:bookmarkEnd w:id="656"/>
        <w:bookmarkEnd w:id="657"/>
        <w:bookmarkEnd w:id="658"/>
        <w:bookmarkEnd w:id="659"/>
        <w:bookmarkEnd w:id="660"/>
        <w:bookmarkEnd w:id="661"/>
        <w:bookmarkEnd w:id="662"/>
        <w:bookmarkEnd w:id="663"/>
        <w:bookmarkEnd w:id="664"/>
        <w:bookmarkEnd w:id="665"/>
        <w:bookmarkEnd w:id="666"/>
        <w:bookmarkEnd w:id="667"/>
        <w:bookmarkEnd w:id="668"/>
        <w:bookmarkEnd w:id="669"/>
        <w:bookmarkEnd w:id="670"/>
        <w:bookmarkEnd w:id="671"/>
        <w:bookmarkEnd w:id="672"/>
        <w:bookmarkEnd w:id="673"/>
        <w:bookmarkEnd w:id="674"/>
        <w:bookmarkEnd w:id="675"/>
        <w:bookmarkEnd w:id="676"/>
        <w:bookmarkEnd w:id="677"/>
        <w:bookmarkEnd w:id="678"/>
        <w:bookmarkEnd w:id="679"/>
        <w:bookmarkEnd w:id="680"/>
        <w:bookmarkEnd w:id="681"/>
        <w:bookmarkEnd w:id="682"/>
        <w:bookmarkEnd w:id="683"/>
        <w:bookmarkEnd w:id="684"/>
        <w:bookmarkEnd w:id="685"/>
        <w:bookmarkEnd w:id="686"/>
        <w:bookmarkEnd w:id="687"/>
        <w:bookmarkEnd w:id="688"/>
        <w:bookmarkEnd w:id="689"/>
        <w:bookmarkEnd w:id="690"/>
        <w:bookmarkEnd w:id="691"/>
        <w:bookmarkEnd w:id="692"/>
        <w:bookmarkEnd w:id="693"/>
        <w:bookmarkEnd w:id="694"/>
        <w:bookmarkEnd w:id="695"/>
        <w:bookmarkEnd w:id="696"/>
        <w:bookmarkEnd w:id="697"/>
        <w:bookmarkEnd w:id="698"/>
        <w:bookmarkEnd w:id="699"/>
        <w:bookmarkEnd w:id="700"/>
        <w:bookmarkEnd w:id="701"/>
        <w:bookmarkEnd w:id="702"/>
        <w:bookmarkEnd w:id="703"/>
        <w:bookmarkEnd w:id="704"/>
        <w:bookmarkEnd w:id="705"/>
        <w:bookmarkEnd w:id="706"/>
        <w:bookmarkEnd w:id="707"/>
        <w:bookmarkEnd w:id="708"/>
        <w:bookmarkEnd w:id="709"/>
        <w:bookmarkEnd w:id="710"/>
        <w:bookmarkEnd w:id="711"/>
        <w:bookmarkEnd w:id="712"/>
        <w:bookmarkEnd w:id="713"/>
        <w:bookmarkEnd w:id="714"/>
        <w:bookmarkEnd w:id="715"/>
        <w:bookmarkEnd w:id="716"/>
        <w:bookmarkEnd w:id="717"/>
        <w:bookmarkEnd w:id="718"/>
        <w:bookmarkEnd w:id="719"/>
        <w:bookmarkEnd w:id="720"/>
        <w:bookmarkEnd w:id="721"/>
        <w:bookmarkEnd w:id="722"/>
        <w:bookmarkEnd w:id="723"/>
        <w:bookmarkEnd w:id="724"/>
        <w:bookmarkEnd w:id="725"/>
        <w:bookmarkEnd w:id="726"/>
        <w:bookmarkEnd w:id="727"/>
        <w:bookmarkEnd w:id="728"/>
        <w:bookmarkEnd w:id="729"/>
        <w:bookmarkEnd w:id="730"/>
        <w:bookmarkEnd w:id="731"/>
        <w:bookmarkEnd w:id="732"/>
        <w:bookmarkEnd w:id="733"/>
        <w:bookmarkEnd w:id="734"/>
        <w:bookmarkEnd w:id="735"/>
        <w:bookmarkEnd w:id="736"/>
        <w:bookmarkEnd w:id="737"/>
        <w:bookmarkEnd w:id="738"/>
        <w:bookmarkEnd w:id="739"/>
        <w:bookmarkEnd w:id="740"/>
        <w:bookmarkEnd w:id="741"/>
        <w:bookmarkEnd w:id="742"/>
        <w:bookmarkEnd w:id="743"/>
        <w:bookmarkEnd w:id="744"/>
        <w:bookmarkEnd w:id="745"/>
        <w:bookmarkEnd w:id="746"/>
        <w:bookmarkEnd w:id="747"/>
        <w:bookmarkEnd w:id="748"/>
        <w:bookmarkEnd w:id="749"/>
        <w:bookmarkEnd w:id="750"/>
        <w:bookmarkEnd w:id="751"/>
        <w:bookmarkEnd w:id="752"/>
        <w:bookmarkEnd w:id="753"/>
        <w:bookmarkEnd w:id="754"/>
        <w:bookmarkEnd w:id="755"/>
        <w:bookmarkEnd w:id="756"/>
        <w:bookmarkEnd w:id="757"/>
        <w:bookmarkEnd w:id="758"/>
        <w:bookmarkEnd w:id="759"/>
        <w:bookmarkEnd w:id="760"/>
        <w:bookmarkEnd w:id="761"/>
        <w:bookmarkEnd w:id="762"/>
        <w:bookmarkEnd w:id="763"/>
        <w:bookmarkEnd w:id="764"/>
        <w:bookmarkEnd w:id="765"/>
        <w:bookmarkEnd w:id="766"/>
        <w:bookmarkEnd w:id="767"/>
        <w:bookmarkEnd w:id="768"/>
        <w:bookmarkEnd w:id="769"/>
        <w:bookmarkEnd w:id="770"/>
        <w:bookmarkEnd w:id="771"/>
        <w:bookmarkEnd w:id="772"/>
        <w:bookmarkEnd w:id="773"/>
        <w:bookmarkEnd w:id="774"/>
        <w:bookmarkEnd w:id="775"/>
        <w:bookmarkEnd w:id="776"/>
        <w:bookmarkEnd w:id="777"/>
        <w:bookmarkEnd w:id="778"/>
        <w:bookmarkEnd w:id="779"/>
        <w:bookmarkEnd w:id="780"/>
        <w:bookmarkEnd w:id="781"/>
        <w:bookmarkEnd w:id="782"/>
        <w:bookmarkEnd w:id="783"/>
        <w:bookmarkEnd w:id="784"/>
        <w:bookmarkEnd w:id="785"/>
        <w:bookmarkEnd w:id="786"/>
        <w:bookmarkEnd w:id="787"/>
        <w:bookmarkEnd w:id="788"/>
        <w:bookmarkEnd w:id="789"/>
        <w:bookmarkEnd w:id="790"/>
        <w:bookmarkEnd w:id="791"/>
        <w:bookmarkEnd w:id="792"/>
        <w:bookmarkEnd w:id="793"/>
        <w:bookmarkEnd w:id="794"/>
        <w:bookmarkEnd w:id="795"/>
        <w:bookmarkEnd w:id="796"/>
        <w:bookmarkEnd w:id="797"/>
        <w:bookmarkEnd w:id="798"/>
        <w:bookmarkEnd w:id="799"/>
        <w:bookmarkEnd w:id="800"/>
        <w:bookmarkEnd w:id="801"/>
        <w:bookmarkEnd w:id="802"/>
        <w:bookmarkEnd w:id="803"/>
        <w:bookmarkEnd w:id="804"/>
        <w:bookmarkEnd w:id="805"/>
        <w:bookmarkEnd w:id="806"/>
        <w:bookmarkEnd w:id="807"/>
        <w:bookmarkEnd w:id="808"/>
        <w:bookmarkEnd w:id="809"/>
        <w:bookmarkEnd w:id="810"/>
        <w:bookmarkEnd w:id="811"/>
        <w:bookmarkEnd w:id="812"/>
        <w:bookmarkEnd w:id="813"/>
        <w:bookmarkEnd w:id="814"/>
        <w:bookmarkEnd w:id="815"/>
        <w:bookmarkEnd w:id="816"/>
        <w:bookmarkEnd w:id="817"/>
        <w:bookmarkEnd w:id="818"/>
        <w:bookmarkEnd w:id="819"/>
        <w:bookmarkEnd w:id="820"/>
        <w:bookmarkEnd w:id="821"/>
        <w:bookmarkEnd w:id="822"/>
        <w:bookmarkEnd w:id="823"/>
        <w:bookmarkEnd w:id="824"/>
        <w:bookmarkEnd w:id="825"/>
        <w:bookmarkEnd w:id="826"/>
        <w:bookmarkEnd w:id="827"/>
        <w:bookmarkEnd w:id="828"/>
        <w:bookmarkEnd w:id="829"/>
        <w:bookmarkEnd w:id="830"/>
        <w:bookmarkEnd w:id="831"/>
        <w:bookmarkEnd w:id="832"/>
        <w:bookmarkEnd w:id="833"/>
        <w:bookmarkEnd w:id="834"/>
        <w:bookmarkEnd w:id="835"/>
        <w:bookmarkEnd w:id="836"/>
        <w:bookmarkEnd w:id="837"/>
        <w:bookmarkEnd w:id="838"/>
        <w:bookmarkEnd w:id="839"/>
        <w:bookmarkEnd w:id="840"/>
        <w:bookmarkEnd w:id="841"/>
        <w:bookmarkEnd w:id="842"/>
        <w:bookmarkEnd w:id="843"/>
        <w:bookmarkEnd w:id="844"/>
        <w:bookmarkEnd w:id="845"/>
        <w:bookmarkEnd w:id="846"/>
        <w:bookmarkEnd w:id="847"/>
        <w:bookmarkEnd w:id="848"/>
        <w:bookmarkEnd w:id="849"/>
        <w:bookmarkEnd w:id="850"/>
        <w:bookmarkEnd w:id="851"/>
        <w:bookmarkEnd w:id="852"/>
        <w:bookmarkEnd w:id="853"/>
        <w:bookmarkEnd w:id="854"/>
        <w:bookmarkEnd w:id="855"/>
        <w:bookmarkEnd w:id="856"/>
        <w:bookmarkEnd w:id="857"/>
        <w:bookmarkEnd w:id="858"/>
        <w:bookmarkEnd w:id="859"/>
        <w:bookmarkEnd w:id="860"/>
        <w:bookmarkEnd w:id="861"/>
        <w:bookmarkEnd w:id="862"/>
        <w:bookmarkEnd w:id="863"/>
        <w:bookmarkEnd w:id="864"/>
        <w:bookmarkEnd w:id="865"/>
        <w:bookmarkEnd w:id="866"/>
        <w:bookmarkEnd w:id="867"/>
        <w:bookmarkEnd w:id="868"/>
        <w:bookmarkEnd w:id="869"/>
        <w:bookmarkEnd w:id="870"/>
        <w:bookmarkEnd w:id="871"/>
        <w:bookmarkEnd w:id="872"/>
        <w:bookmarkEnd w:id="873"/>
        <w:bookmarkEnd w:id="874"/>
        <w:bookmarkEnd w:id="875"/>
        <w:bookmarkEnd w:id="876"/>
        <w:bookmarkEnd w:id="877"/>
        <w:bookmarkEnd w:id="878"/>
        <w:bookmarkEnd w:id="879"/>
        <w:bookmarkEnd w:id="880"/>
        <w:bookmarkEnd w:id="881"/>
        <w:bookmarkEnd w:id="882"/>
        <w:bookmarkEnd w:id="883"/>
        <w:bookmarkEnd w:id="884"/>
        <w:bookmarkEnd w:id="885"/>
        <w:bookmarkEnd w:id="886"/>
        <w:bookmarkEnd w:id="887"/>
        <w:bookmarkEnd w:id="888"/>
        <w:bookmarkEnd w:id="889"/>
        <w:bookmarkEnd w:id="890"/>
        <w:bookmarkEnd w:id="891"/>
        <w:bookmarkEnd w:id="892"/>
        <w:bookmarkEnd w:id="893"/>
        <w:bookmarkEnd w:id="894"/>
        <w:bookmarkEnd w:id="895"/>
        <w:bookmarkEnd w:id="896"/>
        <w:bookmarkEnd w:id="897"/>
        <w:bookmarkEnd w:id="898"/>
        <w:bookmarkEnd w:id="899"/>
        <w:bookmarkEnd w:id="900"/>
        <w:bookmarkEnd w:id="901"/>
        <w:bookmarkEnd w:id="902"/>
        <w:bookmarkEnd w:id="903"/>
        <w:bookmarkEnd w:id="904"/>
        <w:bookmarkEnd w:id="905"/>
        <w:bookmarkEnd w:id="906"/>
        <w:bookmarkEnd w:id="907"/>
        <w:bookmarkEnd w:id="908"/>
        <w:bookmarkEnd w:id="909"/>
        <w:bookmarkEnd w:id="910"/>
        <w:bookmarkEnd w:id="911"/>
        <w:bookmarkEnd w:id="912"/>
        <w:bookmarkEnd w:id="913"/>
        <w:bookmarkEnd w:id="914"/>
        <w:bookmarkEnd w:id="915"/>
        <w:bookmarkEnd w:id="916"/>
        <w:bookmarkEnd w:id="917"/>
        <w:bookmarkEnd w:id="918"/>
        <w:bookmarkEnd w:id="919"/>
        <w:bookmarkEnd w:id="920"/>
        <w:bookmarkEnd w:id="921"/>
        <w:bookmarkEnd w:id="922"/>
        <w:bookmarkEnd w:id="923"/>
        <w:bookmarkEnd w:id="924"/>
        <w:bookmarkEnd w:id="925"/>
        <w:bookmarkEnd w:id="926"/>
        <w:bookmarkEnd w:id="927"/>
        <w:bookmarkEnd w:id="928"/>
        <w:bookmarkEnd w:id="929"/>
        <w:bookmarkEnd w:id="930"/>
        <w:bookmarkEnd w:id="931"/>
        <w:bookmarkEnd w:id="932"/>
        <w:bookmarkEnd w:id="933"/>
        <w:bookmarkEnd w:id="934"/>
        <w:bookmarkEnd w:id="935"/>
        <w:bookmarkEnd w:id="936"/>
        <w:bookmarkEnd w:id="937"/>
        <w:bookmarkEnd w:id="938"/>
        <w:bookmarkEnd w:id="939"/>
        <w:bookmarkEnd w:id="940"/>
        <w:bookmarkEnd w:id="941"/>
        <w:bookmarkEnd w:id="942"/>
        <w:bookmarkEnd w:id="943"/>
        <w:bookmarkEnd w:id="944"/>
        <w:bookmarkEnd w:id="945"/>
        <w:bookmarkEnd w:id="946"/>
        <w:bookmarkEnd w:id="947"/>
        <w:bookmarkEnd w:id="948"/>
        <w:bookmarkEnd w:id="949"/>
        <w:bookmarkEnd w:id="950"/>
        <w:bookmarkEnd w:id="951"/>
        <w:bookmarkEnd w:id="952"/>
        <w:bookmarkEnd w:id="953"/>
        <w:bookmarkEnd w:id="954"/>
        <w:bookmarkEnd w:id="955"/>
        <w:bookmarkEnd w:id="956"/>
        <w:bookmarkEnd w:id="957"/>
        <w:bookmarkEnd w:id="958"/>
        <w:bookmarkEnd w:id="959"/>
        <w:bookmarkEnd w:id="960"/>
        <w:bookmarkEnd w:id="961"/>
        <w:bookmarkEnd w:id="962"/>
        <w:bookmarkEnd w:id="963"/>
        <w:bookmarkEnd w:id="964"/>
        <w:bookmarkEnd w:id="965"/>
        <w:bookmarkEnd w:id="966"/>
        <w:bookmarkEnd w:id="967"/>
        <w:bookmarkEnd w:id="968"/>
        <w:bookmarkEnd w:id="969"/>
        <w:bookmarkEnd w:id="970"/>
        <w:bookmarkEnd w:id="971"/>
        <w:bookmarkEnd w:id="972"/>
        <w:bookmarkEnd w:id="973"/>
        <w:bookmarkEnd w:id="974"/>
        <w:bookmarkEnd w:id="975"/>
        <w:bookmarkEnd w:id="976"/>
        <w:bookmarkEnd w:id="977"/>
        <w:bookmarkEnd w:id="978"/>
        <w:bookmarkEnd w:id="979"/>
        <w:bookmarkEnd w:id="980"/>
        <w:bookmarkEnd w:id="981"/>
        <w:bookmarkEnd w:id="982"/>
        <w:bookmarkEnd w:id="983"/>
        <w:bookmarkEnd w:id="984"/>
        <w:bookmarkEnd w:id="985"/>
        <w:bookmarkEnd w:id="986"/>
        <w:bookmarkEnd w:id="987"/>
        <w:bookmarkEnd w:id="988"/>
        <w:bookmarkEnd w:id="989"/>
        <w:bookmarkEnd w:id="990"/>
        <w:bookmarkEnd w:id="991"/>
        <w:bookmarkEnd w:id="992"/>
        <w:bookmarkEnd w:id="993"/>
        <w:bookmarkEnd w:id="994"/>
        <w:bookmarkEnd w:id="995"/>
        <w:bookmarkEnd w:id="996"/>
        <w:bookmarkEnd w:id="997"/>
        <w:bookmarkEnd w:id="998"/>
        <w:bookmarkEnd w:id="999"/>
        <w:bookmarkEnd w:id="1000"/>
        <w:bookmarkEnd w:id="1001"/>
        <w:bookmarkEnd w:id="1002"/>
        <w:bookmarkEnd w:id="1003"/>
        <w:bookmarkEnd w:id="1004"/>
        <w:bookmarkEnd w:id="1005"/>
        <w:bookmarkEnd w:id="1006"/>
        <w:bookmarkEnd w:id="1007"/>
        <w:bookmarkEnd w:id="1008"/>
        <w:bookmarkEnd w:id="1009"/>
        <w:bookmarkEnd w:id="1010"/>
        <w:bookmarkEnd w:id="1011"/>
        <w:bookmarkEnd w:id="1012"/>
        <w:bookmarkEnd w:id="1013"/>
        <w:bookmarkEnd w:id="1014"/>
        <w:bookmarkEnd w:id="1015"/>
        <w:bookmarkEnd w:id="1016"/>
        <w:bookmarkEnd w:id="1017"/>
        <w:bookmarkEnd w:id="1018"/>
        <w:bookmarkEnd w:id="1019"/>
        <w:bookmarkEnd w:id="1020"/>
        <w:bookmarkEnd w:id="1021"/>
        <w:bookmarkEnd w:id="1022"/>
        <w:bookmarkEnd w:id="1023"/>
        <w:bookmarkEnd w:id="1024"/>
        <w:bookmarkEnd w:id="1025"/>
        <w:bookmarkEnd w:id="1026"/>
        <w:bookmarkEnd w:id="1027"/>
        <w:bookmarkEnd w:id="1028"/>
        <w:bookmarkEnd w:id="1029"/>
        <w:bookmarkEnd w:id="1030"/>
        <w:bookmarkEnd w:id="1031"/>
        <w:bookmarkEnd w:id="1032"/>
        <w:bookmarkEnd w:id="1033"/>
        <w:bookmarkEnd w:id="1034"/>
        <w:bookmarkEnd w:id="1035"/>
        <w:bookmarkEnd w:id="1036"/>
        <w:bookmarkEnd w:id="1037"/>
        <w:bookmarkEnd w:id="1038"/>
        <w:bookmarkEnd w:id="1039"/>
        <w:bookmarkEnd w:id="1040"/>
        <w:bookmarkEnd w:id="1041"/>
        <w:bookmarkEnd w:id="1042"/>
        <w:bookmarkEnd w:id="1043"/>
        <w:bookmarkEnd w:id="1044"/>
        <w:bookmarkEnd w:id="1045"/>
        <w:bookmarkEnd w:id="1046"/>
        <w:bookmarkEnd w:id="1047"/>
        <w:bookmarkEnd w:id="1048"/>
        <w:bookmarkEnd w:id="1049"/>
        <w:bookmarkEnd w:id="1050"/>
        <w:bookmarkEnd w:id="1051"/>
        <w:bookmarkEnd w:id="1052"/>
        <w:bookmarkEnd w:id="1053"/>
        <w:bookmarkEnd w:id="1054"/>
        <w:bookmarkEnd w:id="1055"/>
        <w:bookmarkEnd w:id="1056"/>
        <w:bookmarkEnd w:id="1057"/>
        <w:bookmarkEnd w:id="1058"/>
        <w:bookmarkEnd w:id="1059"/>
        <w:bookmarkEnd w:id="1060"/>
        <w:bookmarkEnd w:id="1061"/>
        <w:bookmarkEnd w:id="1062"/>
        <w:bookmarkEnd w:id="1063"/>
        <w:bookmarkEnd w:id="1064"/>
        <w:bookmarkEnd w:id="1065"/>
        <w:bookmarkEnd w:id="1066"/>
        <w:bookmarkEnd w:id="1067"/>
        <w:bookmarkEnd w:id="1068"/>
        <w:bookmarkEnd w:id="1069"/>
        <w:bookmarkEnd w:id="1070"/>
        <w:bookmarkEnd w:id="1071"/>
        <w:bookmarkEnd w:id="1072"/>
        <w:bookmarkEnd w:id="1073"/>
        <w:bookmarkEnd w:id="1074"/>
        <w:bookmarkEnd w:id="1075"/>
        <w:bookmarkEnd w:id="1076"/>
        <w:bookmarkEnd w:id="1077"/>
        <w:bookmarkEnd w:id="1078"/>
        <w:bookmarkEnd w:id="1079"/>
        <w:bookmarkEnd w:id="1080"/>
        <w:bookmarkEnd w:id="1081"/>
        <w:bookmarkEnd w:id="1082"/>
        <w:bookmarkEnd w:id="1083"/>
        <w:bookmarkEnd w:id="1084"/>
        <w:bookmarkEnd w:id="1085"/>
        <w:bookmarkEnd w:id="1086"/>
        <w:bookmarkEnd w:id="1087"/>
        <w:bookmarkEnd w:id="1088"/>
        <w:bookmarkEnd w:id="1089"/>
        <w:bookmarkEnd w:id="1090"/>
        <w:bookmarkEnd w:id="1091"/>
        <w:bookmarkEnd w:id="1092"/>
        <w:bookmarkEnd w:id="1093"/>
        <w:bookmarkEnd w:id="1094"/>
        <w:bookmarkEnd w:id="1095"/>
        <w:bookmarkEnd w:id="1096"/>
        <w:bookmarkEnd w:id="1097"/>
        <w:bookmarkEnd w:id="1098"/>
        <w:bookmarkEnd w:id="1099"/>
        <w:bookmarkEnd w:id="1100"/>
        <w:bookmarkEnd w:id="1101"/>
        <w:bookmarkEnd w:id="1102"/>
        <w:bookmarkEnd w:id="1103"/>
        <w:bookmarkEnd w:id="1104"/>
        <w:bookmarkEnd w:id="1105"/>
        <w:bookmarkEnd w:id="1106"/>
        <w:bookmarkEnd w:id="1107"/>
        <w:bookmarkEnd w:id="1108"/>
        <w:bookmarkEnd w:id="1109"/>
        <w:bookmarkEnd w:id="1110"/>
        <w:bookmarkEnd w:id="1111"/>
        <w:bookmarkEnd w:id="1112"/>
        <w:bookmarkEnd w:id="1113"/>
        <w:bookmarkEnd w:id="1114"/>
        <w:bookmarkEnd w:id="1115"/>
        <w:bookmarkEnd w:id="1116"/>
        <w:bookmarkEnd w:id="1117"/>
        <w:bookmarkEnd w:id="1118"/>
        <w:bookmarkEnd w:id="1119"/>
        <w:bookmarkEnd w:id="1120"/>
        <w:bookmarkEnd w:id="1121"/>
        <w:bookmarkEnd w:id="1122"/>
        <w:bookmarkEnd w:id="1123"/>
        <w:bookmarkEnd w:id="1124"/>
        <w:bookmarkEnd w:id="1125"/>
        <w:bookmarkEnd w:id="1126"/>
        <w:bookmarkEnd w:id="1127"/>
        <w:bookmarkEnd w:id="1128"/>
        <w:bookmarkEnd w:id="1129"/>
        <w:bookmarkEnd w:id="1130"/>
        <w:bookmarkEnd w:id="1131"/>
        <w:bookmarkEnd w:id="1132"/>
        <w:bookmarkEnd w:id="1133"/>
        <w:bookmarkEnd w:id="1134"/>
        <w:bookmarkEnd w:id="1135"/>
        <w:bookmarkEnd w:id="1136"/>
        <w:bookmarkEnd w:id="1137"/>
        <w:bookmarkEnd w:id="1138"/>
        <w:bookmarkEnd w:id="1139"/>
        <w:bookmarkEnd w:id="1140"/>
        <w:bookmarkEnd w:id="1141"/>
        <w:bookmarkEnd w:id="1142"/>
        <w:bookmarkEnd w:id="1143"/>
        <w:bookmarkEnd w:id="1144"/>
        <w:bookmarkEnd w:id="1145"/>
        <w:bookmarkEnd w:id="1146"/>
        <w:bookmarkEnd w:id="1147"/>
        <w:bookmarkEnd w:id="1148"/>
        <w:bookmarkEnd w:id="1149"/>
        <w:bookmarkEnd w:id="1150"/>
        <w:bookmarkEnd w:id="1151"/>
        <w:bookmarkEnd w:id="1152"/>
        <w:bookmarkEnd w:id="1153"/>
        <w:bookmarkEnd w:id="1154"/>
        <w:bookmarkEnd w:id="1155"/>
        <w:bookmarkEnd w:id="1156"/>
        <w:bookmarkEnd w:id="1157"/>
        <w:bookmarkEnd w:id="1158"/>
        <w:bookmarkEnd w:id="1159"/>
        <w:bookmarkEnd w:id="1160"/>
        <w:bookmarkEnd w:id="1161"/>
        <w:bookmarkEnd w:id="1162"/>
        <w:bookmarkEnd w:id="1163"/>
        <w:bookmarkEnd w:id="1164"/>
        <w:bookmarkEnd w:id="1165"/>
        <w:bookmarkEnd w:id="1166"/>
        <w:bookmarkEnd w:id="1167"/>
        <w:bookmarkEnd w:id="1168"/>
        <w:bookmarkEnd w:id="1169"/>
        <w:bookmarkEnd w:id="1170"/>
        <w:bookmarkEnd w:id="1171"/>
        <w:bookmarkEnd w:id="1172"/>
        <w:bookmarkEnd w:id="1173"/>
        <w:bookmarkEnd w:id="1174"/>
        <w:bookmarkEnd w:id="1175"/>
        <w:bookmarkEnd w:id="1176"/>
        <w:bookmarkEnd w:id="1177"/>
        <w:bookmarkEnd w:id="1178"/>
        <w:bookmarkEnd w:id="1179"/>
        <w:bookmarkEnd w:id="1180"/>
        <w:bookmarkEnd w:id="1181"/>
        <w:bookmarkEnd w:id="1182"/>
        <w:bookmarkEnd w:id="1183"/>
        <w:bookmarkEnd w:id="1184"/>
        <w:bookmarkEnd w:id="1185"/>
        <w:bookmarkEnd w:id="1186"/>
        <w:bookmarkEnd w:id="1187"/>
        <w:bookmarkEnd w:id="1188"/>
        <w:bookmarkEnd w:id="1189"/>
        <w:bookmarkEnd w:id="1190"/>
        <w:bookmarkEnd w:id="1191"/>
        <w:bookmarkEnd w:id="1192"/>
        <w:bookmarkEnd w:id="1193"/>
        <w:bookmarkEnd w:id="1194"/>
        <w:bookmarkEnd w:id="1195"/>
        <w:bookmarkEnd w:id="1196"/>
        <w:bookmarkEnd w:id="1197"/>
        <w:bookmarkEnd w:id="1198"/>
        <w:bookmarkEnd w:id="1199"/>
        <w:bookmarkEnd w:id="1200"/>
        <w:bookmarkEnd w:id="1201"/>
        <w:bookmarkEnd w:id="1202"/>
        <w:bookmarkEnd w:id="1203"/>
        <w:bookmarkEnd w:id="1204"/>
        <w:bookmarkEnd w:id="1205"/>
        <w:bookmarkEnd w:id="1206"/>
        <w:bookmarkEnd w:id="1207"/>
        <w:bookmarkEnd w:id="1208"/>
        <w:bookmarkEnd w:id="1209"/>
        <w:bookmarkEnd w:id="1210"/>
        <w:bookmarkEnd w:id="1211"/>
        <w:bookmarkEnd w:id="1212"/>
        <w:bookmarkEnd w:id="1213"/>
        <w:bookmarkEnd w:id="1214"/>
        <w:bookmarkEnd w:id="1215"/>
        <w:bookmarkEnd w:id="1216"/>
        <w:bookmarkEnd w:id="1217"/>
        <w:bookmarkEnd w:id="1218"/>
        <w:bookmarkEnd w:id="1219"/>
        <w:bookmarkEnd w:id="1220"/>
        <w:bookmarkEnd w:id="1221"/>
        <w:bookmarkEnd w:id="1222"/>
        <w:bookmarkEnd w:id="1223"/>
        <w:bookmarkEnd w:id="1224"/>
        <w:bookmarkEnd w:id="1225"/>
        <w:bookmarkEnd w:id="1226"/>
        <w:bookmarkEnd w:id="1227"/>
        <w:bookmarkEnd w:id="1228"/>
        <w:bookmarkEnd w:id="1229"/>
        <w:bookmarkEnd w:id="1230"/>
        <w:bookmarkEnd w:id="1231"/>
        <w:bookmarkEnd w:id="1232"/>
        <w:bookmarkEnd w:id="1233"/>
        <w:bookmarkEnd w:id="1234"/>
        <w:bookmarkEnd w:id="1235"/>
        <w:bookmarkEnd w:id="1236"/>
        <w:bookmarkEnd w:id="1237"/>
        <w:bookmarkEnd w:id="1238"/>
        <w:bookmarkEnd w:id="1239"/>
        <w:bookmarkEnd w:id="1240"/>
        <w:bookmarkEnd w:id="1241"/>
        <w:bookmarkEnd w:id="1242"/>
        <w:bookmarkEnd w:id="1243"/>
        <w:bookmarkEnd w:id="1244"/>
        <w:bookmarkEnd w:id="1245"/>
        <w:bookmarkEnd w:id="1246"/>
        <w:bookmarkEnd w:id="1247"/>
        <w:bookmarkEnd w:id="1248"/>
        <w:bookmarkEnd w:id="1249"/>
        <w:bookmarkEnd w:id="1250"/>
        <w:bookmarkEnd w:id="1251"/>
        <w:bookmarkEnd w:id="1252"/>
        <w:bookmarkEnd w:id="1253"/>
        <w:bookmarkEnd w:id="1254"/>
        <w:bookmarkEnd w:id="1255"/>
        <w:bookmarkEnd w:id="1256"/>
        <w:bookmarkEnd w:id="1257"/>
        <w:bookmarkEnd w:id="1258"/>
        <w:bookmarkEnd w:id="1259"/>
        <w:bookmarkEnd w:id="1260"/>
        <w:bookmarkEnd w:id="1261"/>
        <w:bookmarkEnd w:id="1262"/>
        <w:bookmarkEnd w:id="1263"/>
        <w:bookmarkEnd w:id="1264"/>
        <w:bookmarkEnd w:id="1265"/>
        <w:bookmarkEnd w:id="1266"/>
        <w:bookmarkEnd w:id="1267"/>
        <w:bookmarkEnd w:id="1268"/>
        <w:bookmarkEnd w:id="1269"/>
        <w:bookmarkEnd w:id="1270"/>
        <w:bookmarkEnd w:id="1271"/>
        <w:bookmarkEnd w:id="1272"/>
        <w:bookmarkEnd w:id="1273"/>
        <w:bookmarkEnd w:id="1274"/>
        <w:bookmarkEnd w:id="1275"/>
        <w:bookmarkEnd w:id="1276"/>
        <w:bookmarkEnd w:id="1277"/>
        <w:bookmarkEnd w:id="1278"/>
        <w:bookmarkEnd w:id="1279"/>
        <w:bookmarkEnd w:id="1280"/>
        <w:bookmarkEnd w:id="1281"/>
        <w:bookmarkEnd w:id="1282"/>
        <w:bookmarkEnd w:id="1283"/>
        <w:bookmarkEnd w:id="1284"/>
        <w:bookmarkEnd w:id="1285"/>
        <w:bookmarkEnd w:id="1286"/>
        <w:bookmarkEnd w:id="1287"/>
        <w:bookmarkEnd w:id="1288"/>
        <w:bookmarkEnd w:id="1289"/>
        <w:bookmarkEnd w:id="1290"/>
        <w:bookmarkEnd w:id="1291"/>
        <w:bookmarkEnd w:id="1292"/>
        <w:bookmarkEnd w:id="1293"/>
        <w:bookmarkEnd w:id="1294"/>
        <w:bookmarkEnd w:id="1295"/>
        <w:bookmarkEnd w:id="1296"/>
        <w:bookmarkEnd w:id="1297"/>
        <w:bookmarkEnd w:id="1298"/>
        <w:bookmarkEnd w:id="1299"/>
        <w:bookmarkEnd w:id="1300"/>
        <w:bookmarkEnd w:id="1301"/>
        <w:bookmarkEnd w:id="1302"/>
        <w:bookmarkEnd w:id="1303"/>
        <w:bookmarkEnd w:id="1304"/>
        <w:bookmarkEnd w:id="1305"/>
        <w:bookmarkEnd w:id="1306"/>
        <w:bookmarkEnd w:id="1307"/>
        <w:bookmarkEnd w:id="1308"/>
        <w:bookmarkEnd w:id="1309"/>
        <w:bookmarkEnd w:id="1310"/>
        <w:bookmarkEnd w:id="1311"/>
        <w:bookmarkEnd w:id="1312"/>
        <w:bookmarkEnd w:id="1313"/>
        <w:bookmarkEnd w:id="1314"/>
        <w:bookmarkEnd w:id="1315"/>
        <w:bookmarkEnd w:id="1316"/>
        <w:bookmarkEnd w:id="1317"/>
        <w:bookmarkEnd w:id="1318"/>
        <w:bookmarkEnd w:id="1319"/>
        <w:bookmarkEnd w:id="1320"/>
        <w:bookmarkEnd w:id="1321"/>
        <w:bookmarkEnd w:id="1322"/>
        <w:bookmarkEnd w:id="1323"/>
        <w:bookmarkEnd w:id="1324"/>
        <w:bookmarkEnd w:id="1325"/>
        <w:bookmarkEnd w:id="1326"/>
        <w:bookmarkEnd w:id="1327"/>
        <w:bookmarkEnd w:id="1328"/>
        <w:bookmarkEnd w:id="1329"/>
        <w:bookmarkEnd w:id="1330"/>
        <w:bookmarkEnd w:id="1331"/>
        <w:bookmarkEnd w:id="1332"/>
        <w:bookmarkEnd w:id="1333"/>
        <w:bookmarkEnd w:id="1334"/>
        <w:bookmarkEnd w:id="1335"/>
        <w:bookmarkEnd w:id="1336"/>
        <w:bookmarkEnd w:id="1337"/>
        <w:bookmarkEnd w:id="1338"/>
        <w:bookmarkEnd w:id="1339"/>
        <w:bookmarkEnd w:id="1340"/>
        <w:bookmarkEnd w:id="1341"/>
        <w:bookmarkEnd w:id="1342"/>
        <w:bookmarkEnd w:id="1343"/>
        <w:bookmarkEnd w:id="1344"/>
        <w:bookmarkEnd w:id="1345"/>
        <w:bookmarkEnd w:id="1346"/>
        <w:bookmarkEnd w:id="1347"/>
        <w:bookmarkEnd w:id="1348"/>
        <w:bookmarkEnd w:id="1349"/>
        <w:bookmarkEnd w:id="1350"/>
        <w:bookmarkEnd w:id="1351"/>
        <w:bookmarkEnd w:id="1352"/>
        <w:bookmarkEnd w:id="1353"/>
        <w:bookmarkEnd w:id="1354"/>
        <w:bookmarkEnd w:id="1355"/>
        <w:bookmarkEnd w:id="1356"/>
        <w:bookmarkEnd w:id="1357"/>
        <w:bookmarkEnd w:id="1358"/>
        <w:bookmarkEnd w:id="1359"/>
        <w:bookmarkEnd w:id="1360"/>
        <w:bookmarkEnd w:id="1361"/>
        <w:bookmarkEnd w:id="1362"/>
        <w:bookmarkEnd w:id="1363"/>
        <w:bookmarkEnd w:id="1364"/>
        <w:p w:rsidR="00C13BB9" w:rsidRDefault="00F63C0A" w:rsidP="00F63C0A">
          <w:pPr>
            <w:pStyle w:val="24E72A2D1D3B41C68B5B74C29C7F93FB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1365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65"/>
        </w:p>
        <w:bookmarkStart w:id="1366" w:name="Text8"/>
        <w:bookmarkStart w:id="1367" w:name="Text9"/>
        <w:bookmarkStart w:id="1368" w:name="Text10"/>
        <w:bookmarkStart w:id="1369" w:name="Text11"/>
        <w:bookmarkStart w:id="1370" w:name="Text1"/>
        <w:bookmarkStart w:id="1371" w:name="Text2"/>
        <w:bookmarkStart w:id="1372" w:name="Text7"/>
        <w:bookmarkStart w:id="1373" w:name="Text4"/>
        <w:bookmarkStart w:id="1374" w:name="Text6"/>
        <w:bookmarkStart w:id="1375" w:name="Text5"/>
        <w:bookmarkEnd w:id="1366"/>
        <w:bookmarkEnd w:id="1367"/>
        <w:bookmarkEnd w:id="1368"/>
        <w:bookmarkEnd w:id="1369"/>
        <w:bookmarkEnd w:id="1370"/>
        <w:bookmarkEnd w:id="1371"/>
        <w:bookmarkEnd w:id="1372"/>
        <w:bookmarkEnd w:id="1373"/>
        <w:bookmarkEnd w:id="1374"/>
        <w:bookmarkEnd w:id="1375"/>
      </w:docPartBody>
    </w:docPart>
    <w:docPart>
      <w:docPartPr>
        <w:name w:val="F83B6A62042C48DF8E1A2AF0E5BA4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22B57-EF72-4908-B711-5ABA1928077F}"/>
      </w:docPartPr>
      <w:docPartBody>
        <w:p w:rsidR="00C13BB9" w:rsidRDefault="00F63C0A" w:rsidP="00F63C0A">
          <w:pPr>
            <w:pStyle w:val="F83B6A62042C48DF8E1A2AF0E5BA4FA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76" w:name="Text7"/>
        <w:bookmarkStart w:id="1377" w:name="Text8"/>
        <w:bookmarkStart w:id="1378" w:name="Text9"/>
        <w:bookmarkStart w:id="1379" w:name="Text10"/>
        <w:bookmarkStart w:id="1380" w:name="Text11"/>
        <w:bookmarkStart w:id="1381" w:name="Text1"/>
        <w:bookmarkStart w:id="1382" w:name="Text2"/>
        <w:bookmarkStart w:id="1383" w:name="Text4"/>
        <w:bookmarkStart w:id="1384" w:name="Text5"/>
        <w:bookmarkStart w:id="1385" w:name="Text6"/>
        <w:bookmarkEnd w:id="1376"/>
        <w:bookmarkEnd w:id="1377"/>
        <w:bookmarkEnd w:id="1378"/>
        <w:bookmarkEnd w:id="1379"/>
        <w:bookmarkEnd w:id="1380"/>
        <w:bookmarkEnd w:id="1381"/>
        <w:bookmarkEnd w:id="1382"/>
        <w:bookmarkEnd w:id="1383"/>
        <w:bookmarkEnd w:id="1384"/>
        <w:bookmarkEnd w:id="1385"/>
      </w:docPartBody>
    </w:docPart>
    <w:docPart>
      <w:docPartPr>
        <w:name w:val="9BE46491A9644EA99735318AED12F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4E975-2B95-44A7-A82C-DB9D61D7DF97}"/>
      </w:docPartPr>
      <w:docPartBody>
        <w:p w:rsidR="00C13BB9" w:rsidRDefault="00F63C0A" w:rsidP="00F63C0A">
          <w:pPr>
            <w:pStyle w:val="9BE46491A9644EA99735318AED12F01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86" w:name="Text8"/>
        <w:bookmarkStart w:id="1387" w:name="Text9"/>
        <w:bookmarkStart w:id="1388" w:name="Text10"/>
        <w:bookmarkStart w:id="1389" w:name="Text11"/>
        <w:bookmarkStart w:id="1390" w:name="Text1"/>
        <w:bookmarkStart w:id="1391" w:name="Text2"/>
        <w:bookmarkStart w:id="1392" w:name="Text7"/>
        <w:bookmarkStart w:id="1393" w:name="Text4"/>
        <w:bookmarkStart w:id="1394" w:name="Text5"/>
        <w:bookmarkStart w:id="1395" w:name="Text6"/>
        <w:bookmarkEnd w:id="1386"/>
        <w:bookmarkEnd w:id="1387"/>
        <w:bookmarkEnd w:id="1388"/>
        <w:bookmarkEnd w:id="1389"/>
        <w:bookmarkEnd w:id="1390"/>
        <w:bookmarkEnd w:id="1391"/>
        <w:bookmarkEnd w:id="1392"/>
        <w:bookmarkEnd w:id="1393"/>
        <w:bookmarkEnd w:id="1394"/>
        <w:bookmarkEnd w:id="1395"/>
      </w:docPartBody>
    </w:docPart>
    <w:docPart>
      <w:docPartPr>
        <w:name w:val="A4560A7BC0624E9BB47E192751D48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DE34E-9490-48D3-A112-BAE7240BC149}"/>
      </w:docPartPr>
      <w:docPartBody>
        <w:p w:rsidR="00C13BB9" w:rsidRDefault="00F63C0A" w:rsidP="00F63C0A">
          <w:pPr>
            <w:pStyle w:val="A4560A7BC0624E9BB47E192751D488BA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E5A1315165EC45399ECDB7EC4B3A9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D3D7B-6AF0-4BCD-B6D5-66967EFF9061}"/>
      </w:docPartPr>
      <w:docPartBody>
        <w:p w:rsidR="00C13BB9" w:rsidRDefault="00F63C0A" w:rsidP="00F63C0A">
          <w:pPr>
            <w:pStyle w:val="E5A1315165EC45399ECDB7EC4B3A9834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396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396"/>
        </w:p>
      </w:docPartBody>
    </w:docPart>
    <w:docPart>
      <w:docPartPr>
        <w:name w:val="9E9AB659C527455FA90E92E8AB55D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7AAF4-AF2D-4AF7-977D-54F66DFCEABE}"/>
      </w:docPartPr>
      <w:docPartBody>
        <w:p w:rsidR="00C13BB9" w:rsidRDefault="00F63C0A" w:rsidP="00F63C0A">
          <w:pPr>
            <w:pStyle w:val="9E9AB659C527455FA90E92E8AB55DD21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1397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97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ova">
    <w:altName w:val="Arial"/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 bold">
    <w:altName w:val="Arial"/>
    <w:panose1 w:val="020B0604020202020204"/>
    <w:charset w:val="00"/>
    <w:family w:val="roman"/>
    <w:notTrueType/>
    <w:pitch w:val="default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004A99"/>
    <w:rsid w:val="0004771E"/>
    <w:rsid w:val="000627C3"/>
    <w:rsid w:val="000633AE"/>
    <w:rsid w:val="00075966"/>
    <w:rsid w:val="00096075"/>
    <w:rsid w:val="000B6EEB"/>
    <w:rsid w:val="000D37E1"/>
    <w:rsid w:val="00100CD5"/>
    <w:rsid w:val="00122D69"/>
    <w:rsid w:val="00142DD1"/>
    <w:rsid w:val="00160F9D"/>
    <w:rsid w:val="001E1E07"/>
    <w:rsid w:val="001E6235"/>
    <w:rsid w:val="002453C7"/>
    <w:rsid w:val="0029109E"/>
    <w:rsid w:val="002B1A83"/>
    <w:rsid w:val="002F3323"/>
    <w:rsid w:val="00365AAA"/>
    <w:rsid w:val="003665C0"/>
    <w:rsid w:val="003C2191"/>
    <w:rsid w:val="003D4612"/>
    <w:rsid w:val="003E5BFF"/>
    <w:rsid w:val="00413CF9"/>
    <w:rsid w:val="00416E62"/>
    <w:rsid w:val="004333A8"/>
    <w:rsid w:val="00466E8A"/>
    <w:rsid w:val="00473879"/>
    <w:rsid w:val="0047471B"/>
    <w:rsid w:val="00492F02"/>
    <w:rsid w:val="00495A05"/>
    <w:rsid w:val="004A32F8"/>
    <w:rsid w:val="004C766B"/>
    <w:rsid w:val="004D00B6"/>
    <w:rsid w:val="004E580F"/>
    <w:rsid w:val="005041B1"/>
    <w:rsid w:val="0053163F"/>
    <w:rsid w:val="005350F3"/>
    <w:rsid w:val="005430CB"/>
    <w:rsid w:val="005A4420"/>
    <w:rsid w:val="005B298B"/>
    <w:rsid w:val="00637B5E"/>
    <w:rsid w:val="00640EED"/>
    <w:rsid w:val="0065288D"/>
    <w:rsid w:val="006D50CB"/>
    <w:rsid w:val="00727AED"/>
    <w:rsid w:val="00754238"/>
    <w:rsid w:val="00756093"/>
    <w:rsid w:val="00843E4F"/>
    <w:rsid w:val="008925B4"/>
    <w:rsid w:val="008A3EC9"/>
    <w:rsid w:val="008D195E"/>
    <w:rsid w:val="009057A6"/>
    <w:rsid w:val="00905EC9"/>
    <w:rsid w:val="00947FE4"/>
    <w:rsid w:val="00973FD4"/>
    <w:rsid w:val="009C6F22"/>
    <w:rsid w:val="009F315B"/>
    <w:rsid w:val="00A0125A"/>
    <w:rsid w:val="00A91117"/>
    <w:rsid w:val="00AF3D88"/>
    <w:rsid w:val="00AF437E"/>
    <w:rsid w:val="00AF6889"/>
    <w:rsid w:val="00B104E9"/>
    <w:rsid w:val="00B2110B"/>
    <w:rsid w:val="00B8387E"/>
    <w:rsid w:val="00BC24B4"/>
    <w:rsid w:val="00C13BB9"/>
    <w:rsid w:val="00C22004"/>
    <w:rsid w:val="00C37EEA"/>
    <w:rsid w:val="00C666F3"/>
    <w:rsid w:val="00C73011"/>
    <w:rsid w:val="00C96AF0"/>
    <w:rsid w:val="00CB7B19"/>
    <w:rsid w:val="00CE3DAD"/>
    <w:rsid w:val="00DC3BFF"/>
    <w:rsid w:val="00E0084C"/>
    <w:rsid w:val="00EC7BF4"/>
    <w:rsid w:val="00EE6FA1"/>
    <w:rsid w:val="00F02273"/>
    <w:rsid w:val="00F057FF"/>
    <w:rsid w:val="00F176BE"/>
    <w:rsid w:val="00F42FDC"/>
    <w:rsid w:val="00F506C0"/>
    <w:rsid w:val="00F62CFB"/>
    <w:rsid w:val="00F63C0A"/>
    <w:rsid w:val="00F705D6"/>
    <w:rsid w:val="00F71FD5"/>
    <w:rsid w:val="00F9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3C0A"/>
    <w:rPr>
      <w:color w:val="666666"/>
    </w:rPr>
  </w:style>
  <w:style w:type="paragraph" w:customStyle="1" w:styleId="24E72A2D1D3B41C68B5B74C29C7F93FB">
    <w:name w:val="24E72A2D1D3B41C68B5B74C29C7F93FB"/>
    <w:rsid w:val="00F63C0A"/>
  </w:style>
  <w:style w:type="paragraph" w:customStyle="1" w:styleId="F83B6A62042C48DF8E1A2AF0E5BA4FA7">
    <w:name w:val="F83B6A62042C48DF8E1A2AF0E5BA4FA7"/>
    <w:rsid w:val="00F63C0A"/>
  </w:style>
  <w:style w:type="paragraph" w:customStyle="1" w:styleId="9BE46491A9644EA99735318AED12F01C">
    <w:name w:val="9BE46491A9644EA99735318AED12F01C"/>
    <w:rsid w:val="00F63C0A"/>
  </w:style>
  <w:style w:type="paragraph" w:customStyle="1" w:styleId="A4560A7BC0624E9BB47E192751D488BA">
    <w:name w:val="A4560A7BC0624E9BB47E192751D488BA"/>
    <w:rsid w:val="00F63C0A"/>
  </w:style>
  <w:style w:type="paragraph" w:customStyle="1" w:styleId="E5A1315165EC45399ECDB7EC4B3A9834">
    <w:name w:val="E5A1315165EC45399ECDB7EC4B3A9834"/>
    <w:rsid w:val="00F63C0A"/>
  </w:style>
  <w:style w:type="paragraph" w:customStyle="1" w:styleId="9E9AB659C527455FA90E92E8AB55DD21">
    <w:name w:val="9E9AB659C527455FA90E92E8AB55DD21"/>
    <w:rsid w:val="00F63C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lcf76f155ced4ddcb4097134ff3c332f xmlns="b7f6f22d-f96c-477e-ade2-8adec83e6e15">
      <Terms xmlns="http://schemas.microsoft.com/office/infopath/2007/PartnerControls"/>
    </lcf76f155ced4ddcb4097134ff3c332f>
    <TaxCatchAll xmlns="9499994c-0892-4763-8f56-1f918ce3b80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65F1F92071475276E05315230A0A9CBF" version="1.0.0">
  <systemFields>
    <field name="Objective-Id">
      <value order="0">A111064353</value>
    </field>
    <field name="Objective-Title">
      <value order="0">Form 8 Notice of Application for approval of alteration redefinition</value>
    </field>
    <field name="Objective-Description">
      <value order="0">Initial upload of draft forms downloaded from Sharepoint.</value>
    </field>
    <field name="Objective-CreationStamp">
      <value order="0">2026-05-27T02:05:32Z</value>
    </field>
    <field name="Objective-IsApproved">
      <value order="0">false</value>
    </field>
    <field name="Objective-IsPublished">
      <value order="0">true</value>
    </field>
    <field name="Objective-DatePublished">
      <value order="0">2026-06-09T22:41:35Z</value>
    </field>
    <field name="Objective-ModificationStamp">
      <value order="0">2026-06-09T22:41:35Z</value>
    </field>
    <field name="Objective-Owner">
      <value order="0">GRIGGS, Jessica</value>
    </field>
    <field name="Objective-Path">
      <value order="0">DEMIRS Global Folder:02 Corporate File Plan:LGIRS - Local Government, Racing, Gaming and Liquor:LGRGL:Government Relations:Implementation:Cross Sector Triage Team - Projects:4. Work Plan projects 2026:1.02 - RGL Website,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vA120749618</value>
    </field>
    <field name="Objective-Version">
      <value order="0">6.0</value>
    </field>
    <field name="Objective-VersionNumber">
      <value order="0">6</value>
    </field>
    <field name="Objective-VersionComment">
      <value order="0">Accepting track changes from LIcensing</value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b7f6f22d-f96c-477e-ade2-8adec83e6e15"/>
    <ds:schemaRef ds:uri="9499994c-0892-4763-8f56-1f918ce3b804"/>
  </ds:schemaRefs>
</ds:datastoreItem>
</file>

<file path=customXml/itemProps2.xml><?xml version="1.0" encoding="utf-8"?>
<ds:datastoreItem xmlns:ds="http://schemas.openxmlformats.org/officeDocument/2006/customXml" ds:itemID="{B6DF7F0E-549F-4C8A-B9DD-F8EBBEAB4B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AEC9BD-94FC-4253-ACC6-7CF54CBA6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5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C:\Users\sharon.maxwell\Downloads\DLGSC generic Word template.dotm</Template>
  <TotalTime>9</TotalTime>
  <Pages>2</Pages>
  <Words>277</Words>
  <Characters>1474</Characters>
  <Application>Microsoft Office Word</Application>
  <DocSecurity>0</DocSecurity>
  <Lines>109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8 Notice of Application for approval of alteration redefinition</vt:lpstr>
    </vt:vector>
  </TitlesOfParts>
  <Manager/>
  <Company>LGIRS</Company>
  <LinksUpToDate>false</LinksUpToDate>
  <CharactersWithSpaces>1730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8 Notice of Application for approval of alteration redefinition</dc:title>
  <dc:subject/>
  <dc:creator/>
  <cp:keywords/>
  <dc:description/>
  <cp:lastModifiedBy>Jonathan Strahan</cp:lastModifiedBy>
  <cp:revision>3</cp:revision>
  <cp:lastPrinted>2025-12-02T01:26:00Z</cp:lastPrinted>
  <dcterms:created xsi:type="dcterms:W3CDTF">2026-08-12T01:21:00Z</dcterms:created>
  <dcterms:modified xsi:type="dcterms:W3CDTF">2026-08-12T03:06:00Z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bjective-Id">
    <vt:lpwstr>A111064353</vt:lpwstr>
  </property>
  <property fmtid="{D5CDD505-2E9C-101B-9397-08002B2CF9AE}" pid="13" name="Objective-Title">
    <vt:lpwstr>Form 8 Notice of Application for approval of alteration redefinition</vt:lpwstr>
  </property>
  <property fmtid="{D5CDD505-2E9C-101B-9397-08002B2CF9AE}" pid="14" name="Objective-Description">
    <vt:lpwstr>Initial upload of draft forms downloaded from Sharepoint.</vt:lpwstr>
  </property>
  <property fmtid="{D5CDD505-2E9C-101B-9397-08002B2CF9AE}" pid="15" name="Objective-CreationStamp">
    <vt:filetime>2026-05-27T10:00:00Z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2026-06-10T10:00:00Z</vt:filetime>
  </property>
  <property fmtid="{D5CDD505-2E9C-101B-9397-08002B2CF9AE}" pid="19" name="Objective-ModificationStamp">
    <vt:filetime>2026-06-10T10:00:00Z</vt:filetime>
  </property>
  <property fmtid="{D5CDD505-2E9C-101B-9397-08002B2CF9AE}" pid="20" name="Objective-Owner">
    <vt:lpwstr>GRIGGS, Jessica</vt:lpwstr>
  </property>
  <property fmtid="{D5CDD505-2E9C-101B-9397-08002B2CF9AE}" pid="21" name="Objective-Path">
    <vt:lpwstr>DEMIRS Global Folder:02 Corporate File Plan:LGIRS - Local Government, Racing, Gaming and Liquor:LGRGL:Government Relations:Implementation:Cross Sector Triage Team - Projects:4. Work Plan projects 2026:1.02 - RGL Website, Forms Review 2026:Updated Licensing Forms</vt:lpwstr>
  </property>
  <property fmtid="{D5CDD505-2E9C-101B-9397-08002B2CF9AE}" pid="22" name="Objective-Parent">
    <vt:lpwstr>Updated Licensing Forms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vA120749618</vt:lpwstr>
  </property>
  <property fmtid="{D5CDD505-2E9C-101B-9397-08002B2CF9AE}" pid="25" name="Objective-Version">
    <vt:lpwstr>6.0</vt:lpwstr>
  </property>
  <property fmtid="{D5CDD505-2E9C-101B-9397-08002B2CF9AE}" pid="26" name="Objective-VersionNumber">
    <vt:i4>6</vt:i4>
  </property>
  <property fmtid="{D5CDD505-2E9C-101B-9397-08002B2CF9AE}" pid="27" name="Objective-VersionComment">
    <vt:lpwstr>Accepting track changes from LIcensing</vt:lpwstr>
  </property>
  <property fmtid="{D5CDD505-2E9C-101B-9397-08002B2CF9AE}" pid="28" name="Objective-FileNumber">
    <vt:lpwstr>DMS03230/2026</vt:lpwstr>
  </property>
  <property fmtid="{D5CDD505-2E9C-101B-9397-08002B2CF9AE}" pid="29" name="Objective-Classification">
    <vt:lpwstr>OFFICIAL</vt:lpwstr>
  </property>
  <property fmtid="{D5CDD505-2E9C-101B-9397-08002B2CF9AE}" pid="30" name="Objective-Caveats">
    <vt:lpwstr/>
  </property>
  <property fmtid="{D5CDD505-2E9C-101B-9397-08002B2CF9AE}" pid="31" name="Objective-Divisional Document Types">
    <vt:lpwstr/>
  </property>
  <property fmtid="{D5CDD505-2E9C-101B-9397-08002B2CF9AE}" pid="32" name="Objective-Warning">
    <vt:lpwstr/>
  </property>
  <property fmtid="{D5CDD505-2E9C-101B-9397-08002B2CF9AE}" pid="33" name="Objective-Author">
    <vt:lpwstr/>
  </property>
  <property fmtid="{D5CDD505-2E9C-101B-9397-08002B2CF9AE}" pid="34" name="Objective-Date of Document">
    <vt:lpwstr/>
  </property>
  <property fmtid="{D5CDD505-2E9C-101B-9397-08002B2CF9AE}" pid="35" name="Objective-External Reference">
    <vt:lpwstr/>
  </property>
  <property fmtid="{D5CDD505-2E9C-101B-9397-08002B2CF9AE}" pid="36" name="Objective-Internal Reference">
    <vt:lpwstr/>
  </property>
  <property fmtid="{D5CDD505-2E9C-101B-9397-08002B2CF9AE}" pid="37" name="Objective-Archive Box">
    <vt:lpwstr/>
  </property>
  <property fmtid="{D5CDD505-2E9C-101B-9397-08002B2CF9AE}" pid="38" name="Objective-Migrated Id">
    <vt:lpwstr/>
  </property>
  <property fmtid="{D5CDD505-2E9C-101B-9397-08002B2CF9AE}" pid="39" name="Objective-Foreign Barcode">
    <vt:lpwstr/>
  </property>
  <property fmtid="{D5CDD505-2E9C-101B-9397-08002B2CF9AE}" pid="40" name="Objective-PCI DSS Checked">
    <vt:lpwstr/>
  </property>
  <property fmtid="{D5CDD505-2E9C-101B-9397-08002B2CF9AE}" pid="41" name="Objective-End User">
    <vt:lpwstr/>
  </property>
  <property fmtid="{D5CDD505-2E9C-101B-9397-08002B2CF9AE}" pid="42" name="Objective-Additional File Numbers">
    <vt:lpwstr/>
  </property>
  <property fmtid="{D5CDD505-2E9C-101B-9397-08002B2CF9AE}" pid="43" name="Objective-Record Number">
    <vt:lpwstr/>
  </property>
  <property fmtid="{D5CDD505-2E9C-101B-9397-08002B2CF9AE}" pid="44" name="Objective-Graphic Content">
    <vt:lpwstr/>
  </property>
</Properties>
</file>