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1776373C" w:rsidR="00AF15CE" w:rsidRPr="00113F11" w:rsidRDefault="00BB2BCB" w:rsidP="003A75CB">
      <w:pPr>
        <w:pStyle w:val="NoSpacing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>
        <w:rPr>
          <w:rFonts w:ascii="Arial Bold" w:hAnsi="Arial Bold" w:cs="Arial"/>
          <w:b/>
          <w:bCs/>
          <w:color w:val="38115E"/>
          <w:sz w:val="44"/>
          <w:szCs w:val="44"/>
        </w:rPr>
        <w:t xml:space="preserve">COMPLAINT </w:t>
      </w:r>
      <w:r w:rsidR="00DE673B">
        <w:rPr>
          <w:rFonts w:ascii="Arial Bold" w:hAnsi="Arial Bold" w:cs="Arial"/>
          <w:b/>
          <w:bCs/>
          <w:color w:val="38115E"/>
          <w:sz w:val="44"/>
          <w:szCs w:val="44"/>
        </w:rPr>
        <w:t>ABOUT NOISE OR BEHAVIOUR RELATED TO LICENSED PREMISES</w:t>
      </w:r>
    </w:p>
    <w:p w14:paraId="5297BFED" w14:textId="7B666651" w:rsidR="00AF15CE" w:rsidRPr="00061C81" w:rsidRDefault="00A87874" w:rsidP="003A75CB">
      <w:pPr>
        <w:pStyle w:val="NoSpacing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DE673B">
        <w:rPr>
          <w:rFonts w:ascii="Arial Nova" w:hAnsi="Arial Nova" w:cs="Arial"/>
          <w:sz w:val="28"/>
          <w:szCs w:val="28"/>
        </w:rPr>
        <w:t>–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AF15CE">
        <w:rPr>
          <w:rFonts w:ascii="Arial Nova" w:hAnsi="Arial Nova" w:cs="Arial"/>
          <w:sz w:val="28"/>
          <w:szCs w:val="28"/>
        </w:rPr>
        <w:t>Section</w:t>
      </w:r>
      <w:r w:rsidR="00DE673B">
        <w:rPr>
          <w:rFonts w:ascii="Arial Nova" w:hAnsi="Arial Nova" w:cs="Arial"/>
          <w:sz w:val="28"/>
          <w:szCs w:val="28"/>
        </w:rPr>
        <w:t xml:space="preserve"> 117</w:t>
      </w:r>
    </w:p>
    <w:p w14:paraId="551540A5" w14:textId="30ED758F" w:rsidR="00DE673B" w:rsidRDefault="005233F5" w:rsidP="00E16CE1">
      <w:pPr>
        <w:pStyle w:val="NoSpacing"/>
        <w:spacing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12" w:space="0" w:color="38115E"/>
          <w:left w:val="single" w:sz="12" w:space="0" w:color="38115E"/>
          <w:bottom w:val="single" w:sz="12" w:space="0" w:color="38115E"/>
          <w:right w:val="single" w:sz="12" w:space="0" w:color="38115E"/>
          <w:insideH w:val="single" w:sz="2" w:space="0" w:color="F0E6FA"/>
          <w:insideV w:val="single" w:sz="2" w:space="0" w:color="F0E6FA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276"/>
        <w:gridCol w:w="8793"/>
      </w:tblGrid>
      <w:tr w:rsidR="00866AB9" w:rsidRPr="00FE4C28" w14:paraId="0F74F26B" w14:textId="77777777" w:rsidTr="00F4636B">
        <w:trPr>
          <w:trHeight w:val="576"/>
        </w:trPr>
        <w:tc>
          <w:tcPr>
            <w:tcW w:w="11067" w:type="dxa"/>
            <w:gridSpan w:val="3"/>
            <w:tcBorders>
              <w:top w:val="single" w:sz="18" w:space="0" w:color="38115E"/>
              <w:left w:val="single" w:sz="18" w:space="0" w:color="38115E"/>
              <w:bottom w:val="single" w:sz="2" w:space="0" w:color="F0E6FA"/>
              <w:right w:val="single" w:sz="18" w:space="0" w:color="38115E"/>
            </w:tcBorders>
            <w:shd w:val="clear" w:color="auto" w:fill="F0E6FA"/>
            <w:vAlign w:val="center"/>
          </w:tcPr>
          <w:p w14:paraId="71591A6F" w14:textId="77777777" w:rsidR="00740303" w:rsidRPr="00740303" w:rsidRDefault="00740303" w:rsidP="00EC5CD4">
            <w:pPr>
              <w:rPr>
                <w:rFonts w:ascii="Arial Nova" w:hAnsi="Arial Nova" w:cs="Arial"/>
                <w:b/>
                <w:bCs/>
              </w:rPr>
            </w:pPr>
          </w:p>
          <w:p w14:paraId="170EF87D" w14:textId="3DBB0CED" w:rsidR="00740303" w:rsidRPr="00740303" w:rsidRDefault="00740303" w:rsidP="00740303">
            <w:pPr>
              <w:spacing w:after="120"/>
              <w:rPr>
                <w:rFonts w:ascii="Arial Nova" w:hAnsi="Arial Nova" w:cs="Arial"/>
                <w:b/>
                <w:bCs/>
              </w:rPr>
            </w:pPr>
            <w:r w:rsidRPr="00740303">
              <w:rPr>
                <w:rFonts w:ascii="Arial Nova" w:hAnsi="Arial Nova" w:cs="Arial"/>
                <w:b/>
                <w:bCs/>
              </w:rPr>
              <w:t>IMPORTANT INFORMATION:</w:t>
            </w:r>
          </w:p>
          <w:p w14:paraId="681F2FAD" w14:textId="160348DD" w:rsidR="00866AB9" w:rsidRPr="00740303" w:rsidRDefault="00740303" w:rsidP="00740303">
            <w:pPr>
              <w:spacing w:after="120"/>
              <w:rPr>
                <w:rFonts w:ascii="Arial Nova" w:hAnsi="Arial Nova" w:cs="Arial"/>
                <w:b/>
                <w:bCs/>
              </w:rPr>
            </w:pPr>
            <w:r w:rsidRPr="00740303">
              <w:rPr>
                <w:rFonts w:ascii="Arial Nova" w:hAnsi="Arial Nova" w:cs="Arial"/>
                <w:b/>
                <w:bCs/>
              </w:rPr>
              <w:t>You</w:t>
            </w:r>
            <w:r w:rsidR="00866AB9" w:rsidRPr="00740303">
              <w:rPr>
                <w:rFonts w:ascii="Arial Nova" w:hAnsi="Arial Nova" w:cs="Arial"/>
                <w:b/>
                <w:bCs/>
              </w:rPr>
              <w:t xml:space="preserve"> can submit a written complaint to the Director of Liquor Licensing if you believe that:  </w:t>
            </w:r>
          </w:p>
        </w:tc>
      </w:tr>
      <w:tr w:rsidR="00740303" w:rsidRPr="00FE4C28" w14:paraId="3E5EE7FB" w14:textId="77777777" w:rsidTr="00F4636B">
        <w:trPr>
          <w:trHeight w:val="434"/>
        </w:trPr>
        <w:tc>
          <w:tcPr>
            <w:tcW w:w="998" w:type="dxa"/>
            <w:tcBorders>
              <w:top w:val="single" w:sz="2" w:space="0" w:color="F0E6FA"/>
              <w:left w:val="single" w:sz="18" w:space="0" w:color="38115E"/>
              <w:bottom w:val="single" w:sz="2" w:space="0" w:color="F0E6FA"/>
            </w:tcBorders>
            <w:shd w:val="clear" w:color="auto" w:fill="F0E6FA"/>
            <w:vAlign w:val="center"/>
          </w:tcPr>
          <w:p w14:paraId="0473BB69" w14:textId="7EA6B2C9" w:rsidR="00740303" w:rsidRPr="00740303" w:rsidRDefault="00740303" w:rsidP="00EC5CD4">
            <w:pPr>
              <w:rPr>
                <w:rFonts w:ascii="Arial Bold" w:hAnsi="Arial Bold" w:cs="Arial"/>
                <w:b/>
                <w:bCs/>
              </w:rPr>
            </w:pPr>
          </w:p>
        </w:tc>
        <w:tc>
          <w:tcPr>
            <w:tcW w:w="10069" w:type="dxa"/>
            <w:gridSpan w:val="2"/>
            <w:tcBorders>
              <w:top w:val="single" w:sz="2" w:space="0" w:color="F0E6FA"/>
              <w:bottom w:val="single" w:sz="2" w:space="0" w:color="F0E6FA"/>
              <w:right w:val="single" w:sz="18" w:space="0" w:color="38115E"/>
            </w:tcBorders>
            <w:shd w:val="clear" w:color="auto" w:fill="F0E6FA"/>
            <w:vAlign w:val="center"/>
          </w:tcPr>
          <w:p w14:paraId="14849BEF" w14:textId="53E35131" w:rsidR="00740303" w:rsidRPr="003258AE" w:rsidRDefault="00740303" w:rsidP="00EC5CD4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Activities at a licensed premises are regularly disturbing the amenity, peace, or good order of the surrounding neighbourhood; or</w:t>
            </w:r>
          </w:p>
        </w:tc>
      </w:tr>
      <w:tr w:rsidR="00740303" w:rsidRPr="00FE4C28" w14:paraId="5BA57727" w14:textId="77777777" w:rsidTr="00F4636B">
        <w:trPr>
          <w:trHeight w:val="576"/>
        </w:trPr>
        <w:tc>
          <w:tcPr>
            <w:tcW w:w="998" w:type="dxa"/>
            <w:tcBorders>
              <w:top w:val="single" w:sz="2" w:space="0" w:color="F0E6FA"/>
              <w:left w:val="single" w:sz="18" w:space="0" w:color="38115E"/>
              <w:bottom w:val="single" w:sz="2" w:space="0" w:color="F0E6FA"/>
            </w:tcBorders>
            <w:shd w:val="clear" w:color="auto" w:fill="F0E6FA"/>
            <w:vAlign w:val="center"/>
          </w:tcPr>
          <w:p w14:paraId="5D7E14DE" w14:textId="77777777" w:rsidR="00740303" w:rsidRPr="00740303" w:rsidRDefault="00740303" w:rsidP="00EC5CD4">
            <w:pPr>
              <w:rPr>
                <w:rFonts w:ascii="Arial Bold" w:hAnsi="Arial Bold" w:cs="Arial"/>
                <w:b/>
                <w:bCs/>
              </w:rPr>
            </w:pPr>
          </w:p>
        </w:tc>
        <w:tc>
          <w:tcPr>
            <w:tcW w:w="10069" w:type="dxa"/>
            <w:gridSpan w:val="2"/>
            <w:tcBorders>
              <w:top w:val="single" w:sz="2" w:space="0" w:color="F0E6FA"/>
              <w:bottom w:val="single" w:sz="2" w:space="0" w:color="F0E6FA"/>
              <w:right w:val="single" w:sz="18" w:space="0" w:color="38115E"/>
            </w:tcBorders>
            <w:shd w:val="clear" w:color="auto" w:fill="F0E6FA"/>
            <w:vAlign w:val="center"/>
          </w:tcPr>
          <w:p w14:paraId="59F65EF3" w14:textId="3D6EFE26" w:rsidR="00740303" w:rsidRPr="003258AE" w:rsidRDefault="00740303" w:rsidP="00EC5CD4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One or more of the following is frequently causing unreasonable disturbance or inconvenience:</w:t>
            </w:r>
          </w:p>
        </w:tc>
      </w:tr>
      <w:tr w:rsidR="00740303" w:rsidRPr="00FE4C28" w14:paraId="204AFD68" w14:textId="77777777" w:rsidTr="00F4636B">
        <w:trPr>
          <w:trHeight w:val="576"/>
        </w:trPr>
        <w:tc>
          <w:tcPr>
            <w:tcW w:w="2274" w:type="dxa"/>
            <w:gridSpan w:val="2"/>
            <w:tcBorders>
              <w:top w:val="single" w:sz="2" w:space="0" w:color="F0E6FA"/>
              <w:left w:val="single" w:sz="18" w:space="0" w:color="38115E"/>
              <w:bottom w:val="single" w:sz="2" w:space="0" w:color="F0E6FA"/>
            </w:tcBorders>
            <w:shd w:val="clear" w:color="auto" w:fill="F0E6FA"/>
            <w:vAlign w:val="center"/>
          </w:tcPr>
          <w:p w14:paraId="1CC6FB6D" w14:textId="77777777" w:rsidR="00740303" w:rsidRPr="003258AE" w:rsidRDefault="00740303" w:rsidP="00EC5CD4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793" w:type="dxa"/>
            <w:tcBorders>
              <w:top w:val="single" w:sz="2" w:space="0" w:color="F0E6FA"/>
              <w:bottom w:val="single" w:sz="2" w:space="0" w:color="F0E6FA"/>
              <w:right w:val="single" w:sz="18" w:space="0" w:color="38115E"/>
            </w:tcBorders>
            <w:shd w:val="clear" w:color="auto" w:fill="F0E6FA"/>
            <w:vAlign w:val="center"/>
          </w:tcPr>
          <w:p w14:paraId="74217A68" w14:textId="35364AF9" w:rsidR="00740303" w:rsidRPr="003258AE" w:rsidRDefault="00740303" w:rsidP="00740303">
            <w:pPr>
              <w:pStyle w:val="ListParagraph"/>
              <w:numPr>
                <w:ilvl w:val="0"/>
                <w:numId w:val="39"/>
              </w:num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the behaviour of people at the premises</w:t>
            </w:r>
          </w:p>
          <w:p w14:paraId="4361E3CA" w14:textId="7EC82F1C" w:rsidR="00740303" w:rsidRPr="003258AE" w:rsidRDefault="00740303" w:rsidP="00740303">
            <w:pPr>
              <w:pStyle w:val="ListParagraph"/>
              <w:numPr>
                <w:ilvl w:val="0"/>
                <w:numId w:val="39"/>
              </w:num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noise coming from the premises</w:t>
            </w:r>
          </w:p>
          <w:p w14:paraId="75D8FC11" w14:textId="1B94BCBF" w:rsidR="00740303" w:rsidRPr="003258AE" w:rsidRDefault="00740303" w:rsidP="00740303">
            <w:pPr>
              <w:pStyle w:val="ListParagraph"/>
              <w:numPr>
                <w:ilvl w:val="0"/>
                <w:numId w:val="39"/>
              </w:num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disorderly conduct nearby by people who have attended the premises</w:t>
            </w:r>
          </w:p>
        </w:tc>
      </w:tr>
      <w:tr w:rsidR="00866AB9" w:rsidRPr="00FE4C28" w14:paraId="24274545" w14:textId="77777777" w:rsidTr="00F4636B">
        <w:trPr>
          <w:trHeight w:val="576"/>
        </w:trPr>
        <w:tc>
          <w:tcPr>
            <w:tcW w:w="11067" w:type="dxa"/>
            <w:gridSpan w:val="3"/>
            <w:tcBorders>
              <w:top w:val="single" w:sz="2" w:space="0" w:color="F0E6FA"/>
              <w:left w:val="single" w:sz="18" w:space="0" w:color="38115E"/>
              <w:bottom w:val="single" w:sz="2" w:space="0" w:color="F0E6FA"/>
              <w:right w:val="single" w:sz="18" w:space="0" w:color="38115E"/>
            </w:tcBorders>
            <w:shd w:val="clear" w:color="auto" w:fill="F0E6FA"/>
            <w:vAlign w:val="center"/>
          </w:tcPr>
          <w:p w14:paraId="77E8418A" w14:textId="15904FF9" w:rsidR="00866AB9" w:rsidRPr="00740303" w:rsidRDefault="00866AB9" w:rsidP="00EC5CD4">
            <w:pPr>
              <w:rPr>
                <w:rFonts w:ascii="Arial Nova" w:hAnsi="Arial Nova" w:cs="Arial"/>
                <w:b/>
                <w:bCs/>
              </w:rPr>
            </w:pPr>
            <w:r w:rsidRPr="00740303">
              <w:rPr>
                <w:rFonts w:ascii="Arial Nova" w:hAnsi="Arial Nova" w:cs="Arial"/>
                <w:b/>
                <w:bCs/>
              </w:rPr>
              <w:t xml:space="preserve">These issues must be seriously disruptive, offensive, or annoying </w:t>
            </w:r>
            <w:r w:rsidR="00740303" w:rsidRPr="00740303">
              <w:rPr>
                <w:rFonts w:ascii="Arial Nova" w:hAnsi="Arial Nova" w:cs="Arial"/>
                <w:b/>
                <w:bCs/>
              </w:rPr>
              <w:t>to people who</w:t>
            </w:r>
            <w:r w:rsidR="00C41DC1">
              <w:rPr>
                <w:rFonts w:ascii="Arial Nova" w:hAnsi="Arial Nova" w:cs="Arial"/>
                <w:b/>
                <w:bCs/>
              </w:rPr>
              <w:t>:</w:t>
            </w:r>
          </w:p>
        </w:tc>
      </w:tr>
      <w:tr w:rsidR="00740303" w:rsidRPr="00FE4C28" w14:paraId="1D9F4E5D" w14:textId="77777777" w:rsidTr="00F4636B">
        <w:trPr>
          <w:trHeight w:val="122"/>
        </w:trPr>
        <w:tc>
          <w:tcPr>
            <w:tcW w:w="2274" w:type="dxa"/>
            <w:gridSpan w:val="2"/>
            <w:tcBorders>
              <w:top w:val="single" w:sz="2" w:space="0" w:color="F0E6FA"/>
              <w:left w:val="single" w:sz="18" w:space="0" w:color="38115E"/>
              <w:bottom w:val="nil"/>
              <w:right w:val="nil"/>
            </w:tcBorders>
            <w:shd w:val="clear" w:color="auto" w:fill="F0E6FA"/>
            <w:vAlign w:val="center"/>
          </w:tcPr>
          <w:p w14:paraId="07CFF468" w14:textId="671C80C7" w:rsidR="00740303" w:rsidRPr="00740303" w:rsidRDefault="00740303" w:rsidP="00EC5CD4">
            <w:pPr>
              <w:rPr>
                <w:rFonts w:ascii="Arial Nova" w:hAnsi="Arial Nova" w:cs="Arial"/>
                <w:b/>
                <w:bCs/>
              </w:rPr>
            </w:pPr>
          </w:p>
        </w:tc>
        <w:tc>
          <w:tcPr>
            <w:tcW w:w="8793" w:type="dxa"/>
            <w:tcBorders>
              <w:top w:val="single" w:sz="2" w:space="0" w:color="F0E6FA"/>
              <w:left w:val="nil"/>
              <w:bottom w:val="nil"/>
              <w:right w:val="single" w:sz="18" w:space="0" w:color="38115E"/>
            </w:tcBorders>
            <w:shd w:val="clear" w:color="auto" w:fill="F0E6FA"/>
            <w:vAlign w:val="center"/>
          </w:tcPr>
          <w:p w14:paraId="104810E5" w14:textId="77777777" w:rsidR="00740303" w:rsidRDefault="00740303" w:rsidP="00740303">
            <w:pPr>
              <w:pStyle w:val="ListParagraph"/>
              <w:numPr>
                <w:ilvl w:val="0"/>
                <w:numId w:val="39"/>
              </w:num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Live or work in the area, or</w:t>
            </w:r>
          </w:p>
          <w:p w14:paraId="65237DD5" w14:textId="01001B1E" w:rsidR="00781CBA" w:rsidRPr="003258AE" w:rsidRDefault="00781CBA" w:rsidP="00740303">
            <w:pPr>
              <w:pStyle w:val="ListParagraph"/>
              <w:numPr>
                <w:ilvl w:val="0"/>
                <w:numId w:val="39"/>
              </w:num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3258AE">
              <w:rPr>
                <w:rFonts w:ascii="Arial Nova" w:hAnsi="Arial Nova" w:cs="Arial"/>
                <w:i/>
                <w:iCs/>
                <w:sz w:val="20"/>
                <w:szCs w:val="20"/>
              </w:rPr>
              <w:t>Are attending or travelling to or from a place of worship, hospital, or school.</w:t>
            </w:r>
          </w:p>
        </w:tc>
      </w:tr>
      <w:tr w:rsidR="00781CBA" w:rsidRPr="00FE4C28" w14:paraId="4FB0A894" w14:textId="77777777" w:rsidTr="00F4636B">
        <w:trPr>
          <w:trHeight w:val="424"/>
        </w:trPr>
        <w:tc>
          <w:tcPr>
            <w:tcW w:w="11067" w:type="dxa"/>
            <w:gridSpan w:val="3"/>
            <w:tcBorders>
              <w:top w:val="nil"/>
              <w:left w:val="single" w:sz="18" w:space="0" w:color="38115E"/>
              <w:bottom w:val="single" w:sz="18" w:space="0" w:color="38115E"/>
              <w:right w:val="single" w:sz="18" w:space="0" w:color="38115E"/>
            </w:tcBorders>
            <w:shd w:val="clear" w:color="auto" w:fill="F0E6FA"/>
            <w:vAlign w:val="center"/>
          </w:tcPr>
          <w:p w14:paraId="38C20529" w14:textId="77777777" w:rsidR="00781CBA" w:rsidRDefault="00781CBA" w:rsidP="00EC5CD4">
            <w:pPr>
              <w:rPr>
                <w:rFonts w:ascii="Arial Nova" w:hAnsi="Arial Nova" w:cs="Arial"/>
                <w:b/>
                <w:bCs/>
              </w:rPr>
            </w:pPr>
          </w:p>
          <w:p w14:paraId="0BAEE5C0" w14:textId="1E883DEB" w:rsidR="00781CBA" w:rsidRPr="002C7125" w:rsidRDefault="00781CBA" w:rsidP="00E464D4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</w:p>
        </w:tc>
      </w:tr>
    </w:tbl>
    <w:p w14:paraId="2F1657A3" w14:textId="77777777" w:rsidR="00866AB9" w:rsidRPr="003A75CB" w:rsidRDefault="00866AB9" w:rsidP="003A75CB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937"/>
        <w:gridCol w:w="1134"/>
        <w:gridCol w:w="1134"/>
        <w:gridCol w:w="283"/>
        <w:gridCol w:w="992"/>
        <w:gridCol w:w="709"/>
        <w:gridCol w:w="1418"/>
        <w:gridCol w:w="850"/>
      </w:tblGrid>
      <w:tr w:rsidR="002972B1" w:rsidRPr="00FE4C28" w14:paraId="7D7CBC8C" w14:textId="77777777" w:rsidTr="00604173">
        <w:trPr>
          <w:trHeight w:val="576"/>
        </w:trPr>
        <w:tc>
          <w:tcPr>
            <w:tcW w:w="11067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342EABAC" w14:textId="62C11782" w:rsidR="002972B1" w:rsidRPr="006B3E62" w:rsidRDefault="002972B1" w:rsidP="00EC5CD4">
            <w:pPr>
              <w:rPr>
                <w:rFonts w:ascii="Arial Bold" w:hAnsi="Arial Bold" w:cs="Arial"/>
                <w:b/>
                <w:bCs/>
              </w:rPr>
            </w:pPr>
            <w:r w:rsidRPr="006B3E62">
              <w:rPr>
                <w:rFonts w:ascii="Arial Bold" w:hAnsi="Arial Bold" w:cs="Arial"/>
                <w:b/>
                <w:bCs/>
                <w:color w:val="FFFFFF" w:themeColor="background1"/>
              </w:rPr>
              <w:t>SECTION 1 – CONTACT DETAIL</w:t>
            </w:r>
            <w:r w:rsidR="00541D79" w:rsidRPr="006B3E62">
              <w:rPr>
                <w:rFonts w:ascii="Arial Bold" w:hAnsi="Arial Bold" w:cs="Arial"/>
                <w:b/>
                <w:bCs/>
                <w:color w:val="FFFFFF" w:themeColor="background1"/>
              </w:rPr>
              <w:t>S</w:t>
            </w:r>
            <w:r w:rsidRPr="006B3E62">
              <w:rPr>
                <w:rFonts w:ascii="Arial Bold" w:hAnsi="Arial Bold" w:cs="Arial"/>
                <w:b/>
                <w:bCs/>
                <w:color w:val="FFFFFF" w:themeColor="background1"/>
              </w:rPr>
              <w:t xml:space="preserve"> FOR THE COMPLAINT </w:t>
            </w:r>
          </w:p>
        </w:tc>
      </w:tr>
      <w:tr w:rsidR="002972B1" w:rsidRPr="007B213E" w14:paraId="5A7A1897" w14:textId="77777777" w:rsidTr="00604173">
        <w:trPr>
          <w:trHeight w:val="429"/>
        </w:trPr>
        <w:tc>
          <w:tcPr>
            <w:tcW w:w="2610" w:type="dxa"/>
            <w:tcBorders>
              <w:top w:val="nil"/>
              <w:left w:val="single" w:sz="8" w:space="0" w:color="auto"/>
              <w:bottom w:val="dotted" w:sz="4" w:space="0" w:color="BFBFBF" w:themeColor="background1" w:themeShade="BF"/>
              <w:right w:val="nil"/>
            </w:tcBorders>
            <w:shd w:val="clear" w:color="auto" w:fill="E8E8E8" w:themeFill="background2"/>
            <w:vAlign w:val="center"/>
          </w:tcPr>
          <w:p w14:paraId="355A499C" w14:textId="4C9D2635" w:rsidR="002972B1" w:rsidRPr="006B3E62" w:rsidRDefault="002972B1" w:rsidP="00EC5CD4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Full name:    </w:t>
            </w:r>
            <w:r w:rsidRPr="006B3E62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8"/>
            <w:tcBorders>
              <w:top w:val="nil"/>
              <w:left w:val="nil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C6BE29" w14:textId="77777777" w:rsidR="002972B1" w:rsidRPr="006B3E62" w:rsidRDefault="00000000" w:rsidP="00EC5CD4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870826135"/>
                <w:placeholder>
                  <w:docPart w:val="3CC1DD4A6BEE498BB27C93D3837F4F22"/>
                </w:placeholder>
                <w:showingPlcHdr/>
                <w:text/>
              </w:sdtPr>
              <w:sdtContent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5B503E" w:rsidRPr="007B213E" w14:paraId="0F353902" w14:textId="77777777" w:rsidTr="00604173">
        <w:trPr>
          <w:trHeight w:val="624"/>
        </w:trPr>
        <w:tc>
          <w:tcPr>
            <w:tcW w:w="4547" w:type="dxa"/>
            <w:gridSpan w:val="2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9C144E9" w14:textId="77777777" w:rsidR="005B503E" w:rsidRPr="006B3E62" w:rsidRDefault="005B503E" w:rsidP="00EC5CD4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Postal address for service of documents: </w:t>
            </w:r>
          </w:p>
        </w:tc>
        <w:tc>
          <w:tcPr>
            <w:tcW w:w="6520" w:type="dxa"/>
            <w:gridSpan w:val="7"/>
            <w:tcBorders>
              <w:top w:val="dotted" w:sz="4" w:space="0" w:color="BFBFBF" w:themeColor="background1" w:themeShade="BF"/>
              <w:left w:val="dotted" w:sz="4" w:space="0" w:color="D1D1D1" w:themeColor="background2" w:themeShade="E6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48AD82" w14:textId="69B40218" w:rsidR="005B503E" w:rsidRPr="006B3E62" w:rsidRDefault="00000000" w:rsidP="00EC5CD4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855712991"/>
                <w:placeholder>
                  <w:docPart w:val="4161900273F84BACA8C6C33645BD98A0"/>
                </w:placeholder>
                <w:showingPlcHdr/>
                <w:text/>
              </w:sdtPr>
              <w:sdtContent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5B503E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2972B1" w:rsidRPr="007B213E" w14:paraId="708E15B4" w14:textId="77777777" w:rsidTr="00604173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AA29574" w14:textId="77777777" w:rsidR="002972B1" w:rsidRPr="006B3E62" w:rsidRDefault="002972B1" w:rsidP="00EC5CD4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gridSpan w:val="4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A4C3F15" w14:textId="77777777" w:rsidR="002972B1" w:rsidRPr="006B3E62" w:rsidRDefault="00000000" w:rsidP="00EC5CD4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728341902"/>
                <w:placeholder>
                  <w:docPart w:val="E3F92DFE47FC47B2B3F450095DDB33C6"/>
                </w:placeholder>
                <w:showingPlcHdr/>
                <w:text/>
              </w:sdtPr>
              <w:sdtContent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2972B1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A1CEE76" w14:textId="77777777" w:rsidR="002972B1" w:rsidRPr="006B3E62" w:rsidRDefault="002972B1" w:rsidP="00EC5CD4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12F4D294" w14:textId="77777777" w:rsidR="002972B1" w:rsidRPr="006B3E62" w:rsidRDefault="00000000" w:rsidP="00EC5CD4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232285215"/>
                <w:placeholder>
                  <w:docPart w:val="D40D68D79AC74CAE9C22B863490228F9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53F2399" w14:textId="77777777" w:rsidR="002972B1" w:rsidRPr="006B3E62" w:rsidRDefault="002972B1" w:rsidP="00EC5CD4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458862" w14:textId="77777777" w:rsidR="002972B1" w:rsidRPr="006B3E62" w:rsidRDefault="00000000" w:rsidP="00EC5CD4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27191599"/>
                <w:placeholder>
                  <w:docPart w:val="0C0D5E0B71AA4055823E1136B5236398"/>
                </w:placeholder>
                <w:showingPlcHdr/>
                <w:text/>
              </w:sdtPr>
              <w:sdtContent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2972B1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2972B1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2972B1" w:rsidRPr="007B213E" w14:paraId="61B4CC84" w14:textId="77777777" w:rsidTr="00604173">
        <w:trPr>
          <w:trHeight w:val="43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5251CE9" w14:textId="01580E8B" w:rsidR="002972B1" w:rsidRPr="006B3E62" w:rsidRDefault="002972B1" w:rsidP="00EC5CD4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Daytime </w:t>
            </w:r>
            <w:r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c</w:t>
            </w: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ontact</w:t>
            </w:r>
            <w:r w:rsidR="00EC1E53"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 name</w:t>
            </w:r>
            <w:r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8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BD2D14F" w14:textId="77777777" w:rsidR="002972B1" w:rsidRPr="006B3E62" w:rsidRDefault="002972B1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972B1" w:rsidRPr="007B213E" w14:paraId="4F53869F" w14:textId="77777777" w:rsidTr="00604173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016D7DD" w14:textId="77777777" w:rsidR="002972B1" w:rsidRPr="006B3E62" w:rsidRDefault="002972B1" w:rsidP="00EC5CD4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Telephone </w:t>
            </w:r>
            <w:r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umber:</w:t>
            </w:r>
          </w:p>
        </w:tc>
        <w:tc>
          <w:tcPr>
            <w:tcW w:w="3071" w:type="dxa"/>
            <w:gridSpan w:val="2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3764396A" w14:textId="77777777" w:rsidR="002972B1" w:rsidRPr="006B3E62" w:rsidRDefault="002972B1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AFB625D" w14:textId="77777777" w:rsidR="002972B1" w:rsidRPr="006B3E62" w:rsidRDefault="002972B1" w:rsidP="00EC5CD4">
            <w:pPr>
              <w:rPr>
                <w:rFonts w:ascii="Arial Nova" w:hAnsi="Arial Nova" w:cs="Segoe UI"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F94EDF" w14:textId="77777777" w:rsidR="002972B1" w:rsidRPr="006B3E62" w:rsidRDefault="002972B1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49C58D07" w14:textId="77777777" w:rsidR="00DE673B" w:rsidRPr="00604173" w:rsidRDefault="00DE673B" w:rsidP="00604173">
      <w:pPr>
        <w:pStyle w:val="NoSpacing"/>
        <w:ind w:right="119"/>
        <w:jc w:val="right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4488"/>
        <w:gridCol w:w="992"/>
        <w:gridCol w:w="709"/>
        <w:gridCol w:w="1418"/>
        <w:gridCol w:w="850"/>
      </w:tblGrid>
      <w:tr w:rsidR="00C752F9" w:rsidRPr="00FE4C28" w14:paraId="31D9FF50" w14:textId="77777777" w:rsidTr="00B45DDF">
        <w:trPr>
          <w:trHeight w:val="576"/>
        </w:trPr>
        <w:tc>
          <w:tcPr>
            <w:tcW w:w="1106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2E2A8FC3" w14:textId="2D80920E" w:rsidR="00C752F9" w:rsidRPr="006B3E62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EC1E53"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>2</w:t>
            </w:r>
            <w:r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DETAILS OF LICENCE</w:t>
            </w:r>
            <w:r w:rsidR="00EC1E53"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COMPLAINED AGAINST </w:t>
            </w:r>
          </w:p>
        </w:tc>
      </w:tr>
      <w:tr w:rsidR="00C752F9" w:rsidRPr="007B213E" w14:paraId="20B1A7EB" w14:textId="77777777" w:rsidTr="00B45DDF">
        <w:trPr>
          <w:trHeight w:val="429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6B3E62" w:rsidRDefault="00C752F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Licence </w:t>
            </w:r>
            <w:r w:rsidR="004903C2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umber:    </w:t>
            </w:r>
            <w:r w:rsidRPr="006B3E62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8457" w:type="dxa"/>
            <w:gridSpan w:val="5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6B3E62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3839B169" w14:textId="77777777" w:rsidTr="00B45DDF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6B3E62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6B3E62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A63619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A63619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="00C752F9" w:rsidRPr="006B3E62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6B3E62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B45DDF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6B3E62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Licensed </w:t>
            </w:r>
            <w:r w:rsidR="004903C2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p</w:t>
            </w:r>
            <w:r w:rsidR="00C752F9" w:rsidRPr="006B3E62">
              <w:rPr>
                <w:rFonts w:ascii="Arial Nova" w:hAnsi="Arial Nova" w:cs="Arial"/>
                <w:b/>
                <w:sz w:val="20"/>
                <w:szCs w:val="20"/>
              </w:rPr>
              <w:t>remises</w:t>
            </w:r>
            <w:r w:rsidR="000B0D48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a</w:t>
            </w:r>
            <w:r w:rsidR="000B0D48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ddress</w:t>
            </w:r>
            <w:r w:rsidR="00C752F9" w:rsidRPr="006B3E62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6B3E62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B45DDF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6B3E62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448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6B3E62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C752F9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6B3E62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6B3E62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6B3E62" w:rsidRDefault="00C752F9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6B3E62" w:rsidRDefault="00000000" w:rsidP="00E54E91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C752F9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0C752F9"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C752F9" w:rsidRPr="007B213E" w14:paraId="27243436" w14:textId="77777777" w:rsidTr="00B45DDF">
        <w:trPr>
          <w:trHeight w:val="52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4547EB3" w:rsidR="00C752F9" w:rsidRPr="006B3E62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Licensee</w:t>
            </w:r>
            <w:r w:rsidR="002667DA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4903C2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002667DA" w:rsidRPr="006B3E62">
              <w:rPr>
                <w:rFonts w:ascii="Arial Nova" w:hAnsi="Arial Nova" w:cs="Arial"/>
                <w:b/>
                <w:bCs/>
                <w:sz w:val="20"/>
                <w:szCs w:val="20"/>
              </w:rPr>
              <w:t>ame</w:t>
            </w:r>
            <w:r w:rsidRPr="006B3E62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8457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  <w:sz w:val="20"/>
                <w:szCs w:val="20"/>
              </w:rPr>
              <w:id w:val="-152531202"/>
              <w:placeholder>
                <w:docPart w:val="D323D41AC32B473EB824D5E61906F088"/>
              </w:placeholder>
              <w:showingPlcHdr/>
              <w:text/>
            </w:sdtPr>
            <w:sdtContent>
              <w:p w14:paraId="6517A4FA" w14:textId="77777777" w:rsidR="00C752F9" w:rsidRPr="006B3E62" w:rsidRDefault="00C752F9" w:rsidP="00E54E91">
                <w:pPr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Pr="006B3E62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sdtContent>
          </w:sdt>
          <w:p w14:paraId="5720FA03" w14:textId="77777777" w:rsidR="00C752F9" w:rsidRPr="006B3E62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bookmarkEnd w:id="0"/>
    </w:tbl>
    <w:p w14:paraId="4F5CB1B6" w14:textId="77777777" w:rsidR="003258AE" w:rsidRDefault="003258AE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  <w:sectPr w:rsidR="003258AE" w:rsidSect="003258AE">
          <w:headerReference w:type="default" r:id="rId12"/>
          <w:footerReference w:type="default" r:id="rId13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p w14:paraId="2B3DD894" w14:textId="77777777" w:rsidR="006B7CD3" w:rsidRPr="00604173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</w:pPr>
    </w:p>
    <w:tbl>
      <w:tblPr>
        <w:tblStyle w:val="TableGrid"/>
        <w:tblW w:w="11072" w:type="dxa"/>
        <w:tblInd w:w="-162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2971"/>
        <w:gridCol w:w="715"/>
        <w:gridCol w:w="6667"/>
      </w:tblGrid>
      <w:tr w:rsidR="00CC275D" w:rsidRPr="00FE4C28" w14:paraId="15C08474" w14:textId="77777777" w:rsidTr="00111D23">
        <w:trPr>
          <w:trHeight w:val="576"/>
        </w:trPr>
        <w:tc>
          <w:tcPr>
            <w:tcW w:w="1107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5A30D623" w:rsidR="00CC275D" w:rsidRPr="006B3E62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BF68FD"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>3</w:t>
            </w:r>
            <w:r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</w:t>
            </w:r>
            <w:r w:rsidR="00081574"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>STATUS OF COMPLAINANT</w:t>
            </w:r>
          </w:p>
        </w:tc>
      </w:tr>
      <w:tr w:rsidR="00A605C2" w:rsidRPr="00FE4C28" w14:paraId="7D0CAD6E" w14:textId="77777777" w:rsidTr="00111D23">
        <w:trPr>
          <w:trHeight w:val="576"/>
        </w:trPr>
        <w:tc>
          <w:tcPr>
            <w:tcW w:w="11072" w:type="dxa"/>
            <w:gridSpan w:val="4"/>
            <w:tcBorders>
              <w:top w:val="dotted" w:sz="4" w:space="0" w:color="BFBFBF" w:themeColor="background1" w:themeShade="BF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</w:tcPr>
          <w:p w14:paraId="1F363144" w14:textId="7DB245A6" w:rsidR="00A605C2" w:rsidRPr="006B3E62" w:rsidRDefault="00A605C2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>The complaina</w:t>
            </w:r>
            <w:r w:rsidR="006F7A9B"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nt lodges this complaint: - </w:t>
            </w:r>
          </w:p>
        </w:tc>
      </w:tr>
      <w:tr w:rsidR="006F7A9B" w:rsidRPr="007B213E" w14:paraId="10D8E88C" w14:textId="77777777" w:rsidTr="00F8052E">
        <w:trPr>
          <w:trHeight w:val="426"/>
        </w:trPr>
        <w:sdt>
          <w:sdtPr>
            <w:rPr>
              <w:rFonts w:ascii="Arial Nova" w:hAnsi="Arial Nova" w:cs="Segoe UI"/>
            </w:rPr>
            <w:id w:val="41751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top w:val="dotted" w:sz="4" w:space="0" w:color="BFBFBF" w:themeColor="background1" w:themeShade="BF"/>
                  <w:left w:val="single" w:sz="8" w:space="0" w:color="auto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6B96F2E" w14:textId="33EC929E" w:rsidR="006F7A9B" w:rsidRPr="00E16CE1" w:rsidRDefault="006F7A9B" w:rsidP="00E16CE1">
                <w:pPr>
                  <w:spacing w:before="120" w:after="120"/>
                  <w:rPr>
                    <w:rFonts w:ascii="Arial Nova" w:hAnsi="Arial Nova" w:cs="Segoe UI"/>
                  </w:rPr>
                </w:pPr>
                <w:r w:rsidRPr="006F7A9B"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  <w:tc>
          <w:tcPr>
            <w:tcW w:w="10353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1C194781" w14:textId="7540FE6D" w:rsidR="006F7A9B" w:rsidRPr="006B3E62" w:rsidRDefault="006F7A9B" w:rsidP="00111D23">
            <w:pPr>
              <w:spacing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As or on behalf of the Commissioner of Police </w:t>
            </w:r>
          </w:p>
        </w:tc>
      </w:tr>
      <w:tr w:rsidR="006F7A9B" w:rsidRPr="00E16CE1" w14:paraId="2D717915" w14:textId="77777777" w:rsidTr="00174402">
        <w:trPr>
          <w:trHeight w:val="567"/>
        </w:trPr>
        <w:sdt>
          <w:sdtPr>
            <w:rPr>
              <w:rFonts w:ascii="Arial Nova" w:hAnsi="Arial Nova" w:cs="Segoe UI"/>
            </w:rPr>
            <w:id w:val="2035073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top w:val="single" w:sz="4" w:space="0" w:color="D1D1D1" w:themeColor="background2" w:themeShade="E6"/>
                  <w:left w:val="single" w:sz="8" w:space="0" w:color="auto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6195B080" w14:textId="77777777" w:rsidR="006F7A9B" w:rsidRPr="00E16CE1" w:rsidRDefault="006F7A9B" w:rsidP="00EC5CD4">
                <w:pPr>
                  <w:spacing w:before="120" w:after="120"/>
                  <w:rPr>
                    <w:rFonts w:ascii="Arial Nova" w:hAnsi="Arial Nova" w:cs="Segoe UI"/>
                  </w:rPr>
                </w:pPr>
                <w:r w:rsidRPr="006F7A9B"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  <w:tc>
          <w:tcPr>
            <w:tcW w:w="10353" w:type="dxa"/>
            <w:gridSpan w:val="3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46A11A0F" w14:textId="19EC2120" w:rsidR="006F7A9B" w:rsidRPr="006B3E62" w:rsidRDefault="006F7A9B" w:rsidP="00111D23">
            <w:pPr>
              <w:spacing w:before="24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On behalf of </w:t>
            </w:r>
            <w:r w:rsidR="00762656" w:rsidRPr="006B3E62">
              <w:rPr>
                <w:rFonts w:ascii="Arial Nova" w:hAnsi="Arial Nova" w:cs="Segoe UI"/>
                <w:b/>
                <w:sz w:val="20"/>
                <w:szCs w:val="20"/>
              </w:rPr>
              <w:t>_</w:t>
            </w:r>
            <w:r w:rsidR="00762656" w:rsidRPr="006B3E62">
              <w:rPr>
                <w:rFonts w:ascii="Arial Nova" w:hAnsi="Arial Nova" w:cs="Segoe UI"/>
                <w:b/>
                <w:sz w:val="20"/>
                <w:szCs w:val="20"/>
                <w:shd w:val="clear" w:color="auto" w:fill="FFFFFF" w:themeFill="background1"/>
              </w:rPr>
              <w:t>_______________________________________________________</w:t>
            </w:r>
            <w:r w:rsidR="00762656"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_being the 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 xml:space="preserve">local government </w:t>
            </w:r>
            <w:r w:rsidR="00762656"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of the 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>district</w:t>
            </w:r>
            <w:r w:rsidR="00762656"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in which the licensed premises </w:t>
            </w:r>
            <w:r w:rsidR="00257770">
              <w:rPr>
                <w:rFonts w:ascii="Arial Nova" w:hAnsi="Arial Nova" w:cs="Segoe UI"/>
                <w:b/>
                <w:sz w:val="20"/>
                <w:szCs w:val="20"/>
              </w:rPr>
              <w:t>is</w:t>
            </w:r>
            <w:r w:rsidR="00762656"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situated</w:t>
            </w:r>
            <w:r w:rsidR="007E1F4F" w:rsidRPr="006B3E62">
              <w:rPr>
                <w:rFonts w:ascii="Arial Nova" w:hAnsi="Arial Nova" w:cs="Segoe UI"/>
                <w:b/>
                <w:sz w:val="20"/>
                <w:szCs w:val="20"/>
              </w:rPr>
              <w:t>.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</w:t>
            </w:r>
          </w:p>
        </w:tc>
      </w:tr>
      <w:tr w:rsidR="006F7A9B" w:rsidRPr="00E16CE1" w14:paraId="4760A3A2" w14:textId="77777777" w:rsidTr="003258AE">
        <w:trPr>
          <w:trHeight w:val="426"/>
        </w:trPr>
        <w:sdt>
          <w:sdtPr>
            <w:rPr>
              <w:rFonts w:ascii="Arial Nova" w:hAnsi="Arial Nova" w:cs="Segoe UI"/>
            </w:rPr>
            <w:id w:val="27938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top w:val="single" w:sz="4" w:space="0" w:color="D1D1D1" w:themeColor="background2" w:themeShade="E6"/>
                  <w:left w:val="single" w:sz="8" w:space="0" w:color="auto"/>
                  <w:bottom w:val="dotted" w:sz="4" w:space="0" w:color="BFBFBF" w:themeColor="background1" w:themeShade="BF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2BC8CE32" w14:textId="77777777" w:rsidR="006F7A9B" w:rsidRPr="00E16CE1" w:rsidRDefault="006F7A9B" w:rsidP="00EC5CD4">
                <w:pPr>
                  <w:spacing w:before="120" w:after="120"/>
                  <w:rPr>
                    <w:rFonts w:ascii="Arial Nova" w:hAnsi="Arial Nova" w:cs="Segoe UI"/>
                  </w:rPr>
                </w:pPr>
                <w:r w:rsidRPr="006F7A9B">
                  <w:rPr>
                    <w:rFonts w:ascii="MS Gothic" w:eastAsia="MS Gothic" w:hAnsi="MS Gothic" w:cs="Segoe UI" w:hint="eastAsia"/>
                  </w:rPr>
                  <w:t>☐</w:t>
                </w:r>
              </w:p>
            </w:tc>
          </w:sdtContent>
        </w:sdt>
        <w:tc>
          <w:tcPr>
            <w:tcW w:w="10353" w:type="dxa"/>
            <w:gridSpan w:val="3"/>
            <w:tcBorders>
              <w:top w:val="single" w:sz="4" w:space="0" w:color="D1D1D1" w:themeColor="background2" w:themeShade="E6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519B217D" w14:textId="3766F3A2" w:rsidR="006F7A9B" w:rsidRPr="006B3E62" w:rsidRDefault="007E1F4F" w:rsidP="00111D23">
            <w:pPr>
              <w:spacing w:before="240" w:after="24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On behalf of 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  <w:shd w:val="clear" w:color="auto" w:fill="FFFFFF" w:themeFill="background1"/>
              </w:rPr>
              <w:t>_________________________________________________________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being the 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>local government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of the 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>district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adjacent to the licensed premises.</w:t>
            </w:r>
          </w:p>
        </w:tc>
      </w:tr>
      <w:tr w:rsidR="003258AE" w:rsidRPr="00E16CE1" w14:paraId="5A066578" w14:textId="77777777" w:rsidTr="003258AE">
        <w:trPr>
          <w:trHeight w:val="426"/>
        </w:trPr>
        <w:sdt>
          <w:sdtPr>
            <w:rPr>
              <w:rFonts w:ascii="Arial Nova" w:hAnsi="Arial Nova" w:cs="Segoe UI"/>
              <w:b/>
              <w:sz w:val="20"/>
              <w:szCs w:val="20"/>
            </w:rPr>
            <w:id w:val="-1386643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9" w:type="dxa"/>
                <w:tcBorders>
                  <w:top w:val="dotted" w:sz="4" w:space="0" w:color="BFBFBF" w:themeColor="background1" w:themeShade="BF"/>
                  <w:left w:val="single" w:sz="8" w:space="0" w:color="auto"/>
                  <w:bottom w:val="single" w:sz="4" w:space="0" w:color="D1D1D1" w:themeColor="background2" w:themeShade="E6"/>
                  <w:right w:val="dotted" w:sz="4" w:space="0" w:color="BFBFBF" w:themeColor="background1" w:themeShade="BF"/>
                </w:tcBorders>
                <w:shd w:val="clear" w:color="auto" w:fill="FFFFFF" w:themeFill="background1"/>
                <w:vAlign w:val="center"/>
              </w:tcPr>
              <w:p w14:paraId="065D8FA8" w14:textId="12160C71" w:rsidR="003258AE" w:rsidRPr="006B3E62" w:rsidRDefault="003258AE" w:rsidP="00233D85">
                <w:pPr>
                  <w:spacing w:before="120" w:after="240"/>
                  <w:rPr>
                    <w:rFonts w:ascii="Arial Nova" w:hAnsi="Arial Nova" w:cs="Segoe U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53" w:type="dxa"/>
            <w:gridSpan w:val="3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04D8C27" w14:textId="0544F260" w:rsidR="003258AE" w:rsidRPr="006B3E62" w:rsidRDefault="003258AE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>As a person</w:t>
            </w:r>
            <w:r w:rsidR="009719A1">
              <w:rPr>
                <w:rFonts w:ascii="Arial Nova" w:hAnsi="Arial Nova" w:cs="Segoe UI"/>
                <w:b/>
                <w:sz w:val="20"/>
                <w:szCs w:val="20"/>
              </w:rPr>
              <w:t>*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 claiming to be adversely affected by the subject matter of the compla</w:t>
            </w:r>
            <w:r>
              <w:rPr>
                <w:rFonts w:ascii="Arial Nova" w:hAnsi="Arial Nova" w:cs="Segoe UI"/>
                <w:b/>
                <w:sz w:val="20"/>
                <w:szCs w:val="20"/>
              </w:rPr>
              <w:t>i</w:t>
            </w:r>
            <w:r w:rsidRPr="006B3E62">
              <w:rPr>
                <w:rFonts w:ascii="Arial Nova" w:hAnsi="Arial Nova" w:cs="Segoe UI"/>
                <w:b/>
                <w:sz w:val="20"/>
                <w:szCs w:val="20"/>
              </w:rPr>
              <w:t xml:space="preserve">nt </w:t>
            </w:r>
            <w:r>
              <w:rPr>
                <w:rFonts w:ascii="Arial Nova" w:hAnsi="Arial Nova" w:cs="Segoe UI"/>
                <w:b/>
                <w:sz w:val="20"/>
                <w:szCs w:val="20"/>
              </w:rPr>
              <w:t>who:</w:t>
            </w:r>
          </w:p>
        </w:tc>
      </w:tr>
      <w:tr w:rsidR="005E0E20" w:rsidRPr="00E16CE1" w14:paraId="358C6688" w14:textId="77777777" w:rsidTr="003258AE">
        <w:trPr>
          <w:trHeight w:val="426"/>
        </w:trPr>
        <w:tc>
          <w:tcPr>
            <w:tcW w:w="369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nil"/>
            </w:tcBorders>
            <w:shd w:val="clear" w:color="auto" w:fill="E8E8E8" w:themeFill="background2"/>
            <w:vAlign w:val="center"/>
          </w:tcPr>
          <w:p w14:paraId="75551B53" w14:textId="77777777" w:rsidR="005E0E20" w:rsidRPr="006B3E62" w:rsidRDefault="005E0E20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nil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" w:hAnsi="Arial Nova" w:cs="Segoe UI"/>
                <w:b/>
                <w:sz w:val="20"/>
                <w:szCs w:val="20"/>
              </w:rPr>
              <w:id w:val="-15371141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1FCBD7" w14:textId="77777777" w:rsidR="005E0E20" w:rsidRDefault="00B927B4" w:rsidP="00233D85">
                <w:pPr>
                  <w:spacing w:before="120" w:after="240"/>
                  <w:rPr>
                    <w:rFonts w:ascii="Arial Nova" w:hAnsi="Arial Nova" w:cs="Segoe U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 Nova" w:hAnsi="Arial Nova" w:cs="Segoe UI"/>
                <w:b/>
                <w:sz w:val="20"/>
                <w:szCs w:val="20"/>
              </w:rPr>
              <w:id w:val="-327666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BCB993D" w14:textId="77777777" w:rsidR="00B927B4" w:rsidRDefault="00B927B4" w:rsidP="00233D85">
                <w:pPr>
                  <w:spacing w:before="120" w:after="240"/>
                  <w:rPr>
                    <w:rFonts w:ascii="Arial Nova" w:hAnsi="Arial Nova" w:cs="Segoe U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rFonts w:ascii="Arial Nova" w:hAnsi="Arial Nova" w:cs="Segoe UI"/>
                <w:b/>
                <w:sz w:val="20"/>
                <w:szCs w:val="20"/>
              </w:rPr>
              <w:id w:val="11911923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D06298D" w14:textId="37AB4FBA" w:rsidR="00B927B4" w:rsidRPr="006B3E62" w:rsidRDefault="00B927B4" w:rsidP="00233D85">
                <w:pPr>
                  <w:spacing w:before="120" w:after="240"/>
                  <w:rPr>
                    <w:rFonts w:ascii="Arial Nova" w:hAnsi="Arial Nova" w:cs="Segoe UI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667" w:type="dxa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CCB0E9D" w14:textId="3FB1B848" w:rsidR="005E0E20" w:rsidRDefault="00945382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sz w:val="20"/>
                <w:szCs w:val="20"/>
              </w:rPr>
              <w:t>r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>esides, works or worships; or</w:t>
            </w:r>
          </w:p>
          <w:p w14:paraId="3728610C" w14:textId="73F53BF6" w:rsidR="005E0E20" w:rsidRDefault="00945382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sz w:val="20"/>
                <w:szCs w:val="20"/>
              </w:rPr>
              <w:t>a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>ttends, or is a parent of a child who attends, a school; or</w:t>
            </w:r>
          </w:p>
          <w:p w14:paraId="1588A0C5" w14:textId="7F53985A" w:rsidR="005E0E20" w:rsidRPr="006B3E62" w:rsidRDefault="00945382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sz w:val="20"/>
                <w:szCs w:val="20"/>
              </w:rPr>
              <w:t>a</w:t>
            </w:r>
            <w:r w:rsidR="005E0E20">
              <w:rPr>
                <w:rFonts w:ascii="Arial Nova" w:hAnsi="Arial Nova" w:cs="Segoe UI"/>
                <w:b/>
                <w:sz w:val="20"/>
                <w:szCs w:val="20"/>
              </w:rPr>
              <w:t xml:space="preserve">ttends, or is a patient in a hospital </w:t>
            </w:r>
          </w:p>
        </w:tc>
      </w:tr>
      <w:tr w:rsidR="009719A1" w:rsidRPr="00E16CE1" w14:paraId="7F8DFD8C" w14:textId="77777777" w:rsidTr="007F2933">
        <w:trPr>
          <w:trHeight w:val="426"/>
        </w:trPr>
        <w:tc>
          <w:tcPr>
            <w:tcW w:w="3690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nil"/>
            </w:tcBorders>
            <w:shd w:val="clear" w:color="auto" w:fill="E8E8E8" w:themeFill="background2"/>
            <w:vAlign w:val="center"/>
          </w:tcPr>
          <w:p w14:paraId="7DA98C5E" w14:textId="77777777" w:rsidR="009719A1" w:rsidRPr="006B3E62" w:rsidRDefault="009719A1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  <w:tc>
          <w:tcPr>
            <w:tcW w:w="7382" w:type="dxa"/>
            <w:gridSpan w:val="2"/>
            <w:tcBorders>
              <w:top w:val="single" w:sz="4" w:space="0" w:color="D1D1D1" w:themeColor="background2" w:themeShade="E6"/>
              <w:left w:val="nil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87A33C" w14:textId="27C05735" w:rsidR="009719A1" w:rsidRPr="009719A1" w:rsidRDefault="009719A1" w:rsidP="00233D85">
            <w:pPr>
              <w:spacing w:before="120" w:after="240"/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</w:pPr>
            <w:r w:rsidRPr="009719A1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 xml:space="preserve">*Please note a complaint </w:t>
            </w:r>
            <w:r w:rsidR="00257770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 xml:space="preserve">under this category </w:t>
            </w:r>
            <w:r w:rsidRPr="009719A1">
              <w:rPr>
                <w:rFonts w:ascii="Arial Nova" w:hAnsi="Arial Nova" w:cs="Segoe UI"/>
                <w:b/>
                <w:i/>
                <w:iCs/>
                <w:sz w:val="20"/>
                <w:szCs w:val="20"/>
              </w:rPr>
              <w:t>may only be made by three or more unrelated adults, unless special circumstances apply.</w:t>
            </w:r>
          </w:p>
        </w:tc>
      </w:tr>
      <w:tr w:rsidR="003258AE" w:rsidRPr="00E16CE1" w14:paraId="204419BA" w14:textId="77777777" w:rsidTr="001E77D4">
        <w:trPr>
          <w:trHeight w:val="426"/>
        </w:trPr>
        <w:tc>
          <w:tcPr>
            <w:tcW w:w="719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2" w:space="0" w:color="E8E8E8" w:themeColor="background2"/>
            </w:tcBorders>
            <w:shd w:val="clear" w:color="auto" w:fill="E8E8E8" w:themeFill="background2"/>
            <w:vAlign w:val="center"/>
          </w:tcPr>
          <w:p w14:paraId="4AD641F1" w14:textId="77777777" w:rsidR="003258AE" w:rsidRDefault="003258AE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  <w:tc>
          <w:tcPr>
            <w:tcW w:w="10353" w:type="dxa"/>
            <w:gridSpan w:val="3"/>
            <w:tcBorders>
              <w:top w:val="single" w:sz="4" w:space="0" w:color="D1D1D1" w:themeColor="background2" w:themeShade="E6"/>
              <w:left w:val="single" w:sz="2" w:space="0" w:color="E8E8E8" w:themeColor="background2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ABF8451" w14:textId="0464261F" w:rsidR="003258AE" w:rsidRDefault="00945382" w:rsidP="00233D85">
            <w:pPr>
              <w:spacing w:before="120" w:after="240"/>
              <w:rPr>
                <w:rFonts w:ascii="Arial Nova" w:hAnsi="Arial Nova" w:cs="Segoe UI"/>
                <w:b/>
                <w:sz w:val="20"/>
                <w:szCs w:val="20"/>
              </w:rPr>
            </w:pPr>
            <w:r>
              <w:rPr>
                <w:rFonts w:ascii="Arial Nova" w:hAnsi="Arial Nova" w:cs="Segoe UI"/>
                <w:b/>
                <w:sz w:val="20"/>
                <w:szCs w:val="20"/>
              </w:rPr>
              <w:t>i</w:t>
            </w:r>
            <w:r w:rsidR="003258AE">
              <w:rPr>
                <w:rFonts w:ascii="Arial Nova" w:hAnsi="Arial Nova" w:cs="Segoe UI"/>
                <w:b/>
                <w:sz w:val="20"/>
                <w:szCs w:val="20"/>
              </w:rPr>
              <w:t>n the vicinity of the licensed premises concerned.</w:t>
            </w:r>
          </w:p>
        </w:tc>
      </w:tr>
    </w:tbl>
    <w:p w14:paraId="447AD298" w14:textId="669D24E0" w:rsidR="00604173" w:rsidRPr="00B927B4" w:rsidRDefault="00B927B4" w:rsidP="00B927B4">
      <w:pPr>
        <w:tabs>
          <w:tab w:val="left" w:pos="2370"/>
        </w:tabs>
        <w:spacing w:after="0"/>
        <w:rPr>
          <w:rFonts w:ascii="Arial Nova" w:hAnsi="Arial Nova"/>
          <w:sz w:val="16"/>
          <w:szCs w:val="16"/>
        </w:rPr>
      </w:pPr>
      <w:r>
        <w:tab/>
      </w:r>
    </w:p>
    <w:tbl>
      <w:tblPr>
        <w:tblStyle w:val="TableGrid"/>
        <w:tblW w:w="11072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72"/>
      </w:tblGrid>
      <w:tr w:rsidR="00EA170E" w:rsidRPr="00FE4C28" w14:paraId="0454FC77" w14:textId="77777777" w:rsidTr="00604173">
        <w:trPr>
          <w:trHeight w:val="576"/>
        </w:trPr>
        <w:tc>
          <w:tcPr>
            <w:tcW w:w="1107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4FF4FB2E" w14:textId="1E8FAA79" w:rsidR="00EA170E" w:rsidRPr="00FE4C28" w:rsidRDefault="00EA170E" w:rsidP="00EC5CD4">
            <w:pPr>
              <w:rPr>
                <w:rFonts w:ascii="Arial Bold" w:hAnsi="Arial Bold" w:cs="Arial"/>
                <w:b/>
                <w:bCs/>
                <w:sz w:val="24"/>
                <w:szCs w:val="24"/>
              </w:rPr>
            </w:pPr>
            <w:r w:rsidRPr="00FE4C28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SECTION </w:t>
            </w:r>
            <w:r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0FE4C28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 – </w:t>
            </w:r>
            <w:r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DETAILS OF COMPLAINT </w:t>
            </w:r>
          </w:p>
        </w:tc>
      </w:tr>
      <w:tr w:rsidR="00F8052E" w:rsidRPr="007B213E" w14:paraId="3CF55FB4" w14:textId="77777777" w:rsidTr="00604173">
        <w:trPr>
          <w:trHeight w:val="429"/>
        </w:trPr>
        <w:tc>
          <w:tcPr>
            <w:tcW w:w="11072" w:type="dxa"/>
            <w:tcBorders>
              <w:top w:val="nil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5D379D3" w14:textId="48D149D3" w:rsidR="00F8052E" w:rsidRPr="006B3E62" w:rsidRDefault="00AA6DDE" w:rsidP="00EC5CD4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r w:rsidRPr="006B3E62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Please </w:t>
            </w:r>
            <w:r w:rsidR="008C25A3" w:rsidRPr="006B3E62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outline the matters giving rise to the </w:t>
            </w:r>
            <w:r w:rsidRPr="006B3E62">
              <w:rPr>
                <w:rFonts w:ascii="Arial Nova" w:hAnsi="Arial Nova" w:cs="Segoe UI"/>
                <w:b/>
                <w:bCs/>
                <w:sz w:val="20"/>
                <w:szCs w:val="20"/>
              </w:rPr>
              <w:t>complaint</w:t>
            </w:r>
            <w:r w:rsidR="00233D85" w:rsidRPr="006B3E62">
              <w:rPr>
                <w:rFonts w:ascii="Arial Nova" w:hAnsi="Arial Nova" w:cs="Segoe UI"/>
                <w:sz w:val="20"/>
                <w:szCs w:val="20"/>
              </w:rPr>
              <w:t xml:space="preserve"> (</w:t>
            </w:r>
            <w:r w:rsidRPr="006B3E62">
              <w:rPr>
                <w:rFonts w:ascii="Arial Nova" w:hAnsi="Arial Nova" w:cs="Segoe UI"/>
                <w:sz w:val="20"/>
                <w:szCs w:val="20"/>
              </w:rPr>
              <w:t>attach a</w:t>
            </w:r>
            <w:r w:rsidR="00BF204B" w:rsidRPr="006B3E62">
              <w:rPr>
                <w:rFonts w:ascii="Arial Nova" w:hAnsi="Arial Nova" w:cs="Segoe UI"/>
                <w:sz w:val="20"/>
                <w:szCs w:val="20"/>
              </w:rPr>
              <w:t>dditional pages if further space is required)</w:t>
            </w:r>
            <w:r w:rsidR="009E5E80" w:rsidRPr="006B3E62">
              <w:rPr>
                <w:rFonts w:ascii="Arial Nova" w:hAnsi="Arial Nova" w:cs="Segoe UI"/>
                <w:sz w:val="20"/>
                <w:szCs w:val="20"/>
              </w:rPr>
              <w:t xml:space="preserve">: </w:t>
            </w:r>
            <w:r w:rsidRPr="006B3E62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</w:tr>
      <w:tr w:rsidR="00F8052E" w:rsidRPr="007B213E" w14:paraId="0C8329C1" w14:textId="77777777" w:rsidTr="00604173">
        <w:trPr>
          <w:trHeight w:val="624"/>
        </w:trPr>
        <w:tc>
          <w:tcPr>
            <w:tcW w:w="11072" w:type="dxa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36EEC" w14:textId="71D2361D" w:rsidR="00F8052E" w:rsidRPr="006B3E62" w:rsidRDefault="00000000" w:rsidP="00EC5CD4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45810707"/>
                <w:placeholder>
                  <w:docPart w:val="13D19E7C79DB432CBA40C46520CF4C47"/>
                </w:placeholder>
                <w:showingPlcHdr/>
                <w:text/>
              </w:sdtPr>
              <w:sdtContent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t> </w:t>
                </w:r>
                <w:r w:rsidR="009E5E80" w:rsidRPr="006B3E62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F8052E" w:rsidRPr="007B213E" w14:paraId="3C23D463" w14:textId="77777777" w:rsidTr="00604173">
        <w:trPr>
          <w:trHeight w:val="47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E6A3B9" w14:textId="77548917" w:rsidR="00F8052E" w:rsidRPr="006B3E62" w:rsidRDefault="00F8052E" w:rsidP="00EC5CD4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</w:tc>
      </w:tr>
      <w:tr w:rsidR="00F8052E" w:rsidRPr="007B213E" w14:paraId="57C0C9D1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022135" w14:textId="011C2967" w:rsidR="00F8052E" w:rsidRPr="006B3E62" w:rsidRDefault="00F8052E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73F08" w:rsidRPr="007B213E" w14:paraId="10AC957B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B0E0CC" w14:textId="77777777" w:rsidR="00373F08" w:rsidRPr="006B3E62" w:rsidRDefault="00373F08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73F08" w:rsidRPr="007B213E" w14:paraId="3F695F28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EF38F8" w14:textId="77777777" w:rsidR="00373F08" w:rsidRPr="006B3E62" w:rsidRDefault="00373F08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73F08" w:rsidRPr="007B213E" w14:paraId="6ADD37FC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091F7D3" w14:textId="77777777" w:rsidR="00373F08" w:rsidRPr="006B3E62" w:rsidRDefault="00373F08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73F08" w:rsidRPr="007B213E" w14:paraId="3A297772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A2587C" w14:textId="77777777" w:rsidR="00373F08" w:rsidRPr="006B3E62" w:rsidRDefault="00373F08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73F08" w:rsidRPr="007B213E" w14:paraId="4608D265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3B9B2B0" w14:textId="77777777" w:rsidR="00373F08" w:rsidRPr="006B3E62" w:rsidRDefault="00373F08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258AE" w:rsidRPr="007B213E" w14:paraId="6EB4E242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223B3C8" w14:textId="77777777" w:rsidR="003258AE" w:rsidRPr="006B3E62" w:rsidRDefault="003258AE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258AE" w:rsidRPr="007B213E" w14:paraId="6D5579DE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58FFAE" w14:textId="77777777" w:rsidR="003258AE" w:rsidRPr="006B3E62" w:rsidRDefault="003258AE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258AE" w:rsidRPr="007B213E" w14:paraId="12A4D099" w14:textId="77777777" w:rsidTr="00604173">
        <w:trPr>
          <w:trHeight w:val="437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313AAE" w14:textId="77777777" w:rsidR="003258AE" w:rsidRPr="006B3E62" w:rsidRDefault="003258AE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F8052E" w:rsidRPr="007B213E" w14:paraId="4746D613" w14:textId="77777777" w:rsidTr="00604173">
        <w:trPr>
          <w:trHeight w:val="501"/>
        </w:trPr>
        <w:tc>
          <w:tcPr>
            <w:tcW w:w="1107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ACABC7" w14:textId="5334B25A" w:rsidR="00F8052E" w:rsidRPr="006B3E62" w:rsidRDefault="00F8052E" w:rsidP="00EC5CD4">
            <w:pPr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794EF9C7" w14:textId="77777777" w:rsidR="00B45DDF" w:rsidRPr="00604173" w:rsidRDefault="00B45DDF" w:rsidP="0013154A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6"/>
        <w:gridCol w:w="8221"/>
      </w:tblGrid>
      <w:tr w:rsidR="00540928" w:rsidRPr="00FE4C28" w14:paraId="2088622E" w14:textId="77777777" w:rsidTr="005C465F">
        <w:trPr>
          <w:trHeight w:val="576"/>
        </w:trPr>
        <w:tc>
          <w:tcPr>
            <w:tcW w:w="1106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71BAA63D" w14:textId="2C6C74DB" w:rsidR="00540928" w:rsidRPr="006B3E62" w:rsidRDefault="00540928" w:rsidP="00E54E91">
            <w:pPr>
              <w:rPr>
                <w:rFonts w:ascii="Arial Nova" w:hAnsi="Arial Nova" w:cs="Arial"/>
                <w:b/>
                <w:bCs/>
              </w:rPr>
            </w:pPr>
            <w:r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lastRenderedPageBreak/>
              <w:t xml:space="preserve">SECTION </w:t>
            </w:r>
            <w:r w:rsidR="005C1789"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>5</w:t>
            </w:r>
            <w:r w:rsidRPr="006B3E62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DECLARATION</w:t>
            </w:r>
          </w:p>
        </w:tc>
      </w:tr>
      <w:tr w:rsidR="00546D1D" w:rsidRPr="007B213E" w14:paraId="1539B89B" w14:textId="77777777" w:rsidTr="005C465F">
        <w:trPr>
          <w:trHeight w:val="637"/>
        </w:trPr>
        <w:tc>
          <w:tcPr>
            <w:tcW w:w="1106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FF21C78" w14:textId="77777777" w:rsidR="00546D1D" w:rsidRPr="006B3E62" w:rsidRDefault="00546D1D" w:rsidP="00C71EAE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6B3E62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6B3E62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6B3E62"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6B3E62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32BA0DB0" w14:textId="77777777" w:rsidR="00210276" w:rsidRPr="006B3E62" w:rsidRDefault="00B50023" w:rsidP="00512742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6B3E62">
              <w:rPr>
                <w:rFonts w:ascii="Arial Nova" w:hAnsi="Arial Nova"/>
                <w:spacing w:val="-3"/>
                <w:sz w:val="20"/>
                <w:szCs w:val="20"/>
              </w:rPr>
              <w:t>That the complaint about noise and disturbance is made in accordance with, and on the basis of the information set out above</w:t>
            </w:r>
            <w:r w:rsidR="00512742" w:rsidRPr="006B3E62">
              <w:rPr>
                <w:rFonts w:ascii="Arial Nova" w:hAnsi="Arial Nova"/>
                <w:spacing w:val="-3"/>
                <w:sz w:val="20"/>
                <w:szCs w:val="20"/>
              </w:rPr>
              <w:t xml:space="preserve">.    </w:t>
            </w:r>
          </w:p>
          <w:p w14:paraId="4606FD8C" w14:textId="0EB6653E" w:rsidR="00AF7BCD" w:rsidRPr="006B3E62" w:rsidRDefault="00210276" w:rsidP="005C465F">
            <w:pPr>
              <w:pStyle w:val="NormalWeb"/>
              <w:spacing w:line="300" w:lineRule="atLeast"/>
              <w:rPr>
                <w:rFonts w:ascii="Arial Nova" w:hAnsi="Arial Nova" w:cs="Segoe UI"/>
                <w:sz w:val="20"/>
                <w:szCs w:val="20"/>
              </w:rPr>
            </w:pPr>
            <w:r w:rsidRPr="006B3E62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PLEASE PROVIDE </w:t>
            </w:r>
            <w:r w:rsidR="00E27280" w:rsidRPr="006B3E62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DETAILS OF </w:t>
            </w:r>
            <w:r w:rsidRPr="006B3E62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AT LEAST 3 ADULT </w:t>
            </w:r>
            <w:r w:rsidR="006454AD" w:rsidRPr="006B3E62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>PERSONS</w:t>
            </w:r>
            <w:r w:rsidR="002F28AB" w:rsidRPr="006B3E62">
              <w:rPr>
                <w:rFonts w:ascii="Arial Nova" w:hAnsi="Arial Nova"/>
                <w:b/>
                <w:bCs/>
                <w:spacing w:val="-3"/>
                <w:sz w:val="20"/>
                <w:szCs w:val="20"/>
              </w:rPr>
              <w:t xml:space="preserve"> WHO ARE UNRELATED TO EACH OTHER</w:t>
            </w:r>
            <w:r w:rsidR="00512742" w:rsidRPr="006B3E62">
              <w:rPr>
                <w:rFonts w:ascii="Arial Nova" w:hAnsi="Arial Nova"/>
                <w:spacing w:val="-3"/>
                <w:sz w:val="20"/>
                <w:szCs w:val="20"/>
              </w:rPr>
              <w:t xml:space="preserve"> </w:t>
            </w:r>
            <w:r w:rsidR="002F28AB" w:rsidRPr="006B3E62">
              <w:rPr>
                <w:rFonts w:ascii="Arial Nova" w:hAnsi="Arial Nova"/>
                <w:spacing w:val="-3"/>
                <w:sz w:val="20"/>
                <w:szCs w:val="20"/>
              </w:rPr>
              <w:t>(</w:t>
            </w:r>
            <w:r w:rsidR="00C833B2">
              <w:rPr>
                <w:rFonts w:ascii="Arial Nova" w:hAnsi="Arial Nova"/>
                <w:spacing w:val="-3"/>
                <w:sz w:val="20"/>
                <w:szCs w:val="20"/>
              </w:rPr>
              <w:t>“</w:t>
            </w:r>
            <w:r w:rsidR="002F28AB" w:rsidRPr="006B3E62">
              <w:rPr>
                <w:rStyle w:val="Strong"/>
                <w:rFonts w:ascii="Arial Nova" w:eastAsiaTheme="majorEastAsia" w:hAnsi="Arial Nova" w:cs="Segoe UI"/>
                <w:b w:val="0"/>
                <w:bCs w:val="0"/>
                <w:sz w:val="20"/>
                <w:szCs w:val="20"/>
              </w:rPr>
              <w:t>Unrelated</w:t>
            </w:r>
            <w:r w:rsidR="00C833B2">
              <w:rPr>
                <w:rStyle w:val="Strong"/>
                <w:rFonts w:ascii="Arial Nova" w:eastAsiaTheme="majorEastAsia" w:hAnsi="Arial Nova" w:cs="Segoe UI"/>
                <w:b w:val="0"/>
                <w:bCs w:val="0"/>
                <w:sz w:val="20"/>
                <w:szCs w:val="20"/>
              </w:rPr>
              <w:t>”</w:t>
            </w:r>
            <w:r w:rsidR="002F28AB" w:rsidRPr="006B3E62">
              <w:rPr>
                <w:rStyle w:val="Strong"/>
                <w:rFonts w:ascii="Arial Nova" w:eastAsiaTheme="majorEastAsia" w:hAnsi="Arial Nova" w:cs="Segoe UI"/>
                <w:b w:val="0"/>
                <w:bCs w:val="0"/>
                <w:sz w:val="20"/>
                <w:szCs w:val="20"/>
              </w:rPr>
              <w:t xml:space="preserve"> </w:t>
            </w:r>
            <w:r w:rsidR="00C833B2">
              <w:rPr>
                <w:rStyle w:val="Strong"/>
                <w:rFonts w:ascii="Arial Nova" w:eastAsiaTheme="majorEastAsia" w:hAnsi="Arial Nova" w:cs="Segoe UI"/>
                <w:b w:val="0"/>
                <w:bCs w:val="0"/>
                <w:sz w:val="20"/>
                <w:szCs w:val="20"/>
              </w:rPr>
              <w:t xml:space="preserve">refers to </w:t>
            </w:r>
            <w:r w:rsidR="002F28AB" w:rsidRPr="006B3E62">
              <w:rPr>
                <w:rStyle w:val="Strong"/>
                <w:rFonts w:ascii="Arial Nova" w:eastAsiaTheme="majorEastAsia" w:hAnsi="Arial Nova" w:cs="Segoe UI"/>
                <w:b w:val="0"/>
                <w:bCs w:val="0"/>
                <w:sz w:val="20"/>
                <w:szCs w:val="20"/>
              </w:rPr>
              <w:t>individuals who are not connected by family, marriage, de facto relationship, or close personal relationship.</w:t>
            </w:r>
            <w:r w:rsidR="002F28AB" w:rsidRPr="006B3E62">
              <w:rPr>
                <w:rStyle w:val="Strong"/>
                <w:rFonts w:ascii="Arial Nova" w:eastAsiaTheme="majorEastAsia" w:hAnsi="Arial Nova" w:cs="Segoe UI"/>
                <w:sz w:val="20"/>
                <w:szCs w:val="20"/>
              </w:rPr>
              <w:t xml:space="preserve"> </w:t>
            </w:r>
            <w:r w:rsidR="002F28AB" w:rsidRPr="006B3E62">
              <w:rPr>
                <w:rFonts w:ascii="Arial Nova" w:hAnsi="Arial Nova" w:cs="Segoe UI"/>
                <w:sz w:val="20"/>
                <w:szCs w:val="20"/>
              </w:rPr>
              <w:t>This includes, but is not limited to, parents, children, siblings, grandparents, cousins, spouses or partners (current or former), or other close relatives.)</w:t>
            </w:r>
          </w:p>
        </w:tc>
      </w:tr>
      <w:tr w:rsidR="00884B4A" w:rsidRPr="007B213E" w14:paraId="274DB443" w14:textId="77777777" w:rsidTr="00373F08">
        <w:trPr>
          <w:trHeight w:val="637"/>
        </w:trPr>
        <w:tc>
          <w:tcPr>
            <w:tcW w:w="11067" w:type="dxa"/>
            <w:gridSpan w:val="2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6FF99399" w14:textId="77777777" w:rsidR="003258AE" w:rsidRDefault="003258AE"/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6B3E62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665B94D" w14:textId="77777777" w:rsidR="00897177" w:rsidRPr="006B3E62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3CA8E3D3" w14:textId="77777777" w:rsidR="00897177" w:rsidRDefault="00897177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1782931F" w14:textId="77777777" w:rsidR="00111D23" w:rsidRPr="006B3E62" w:rsidRDefault="00111D23" w:rsidP="00897177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6B3E62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6B3E62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0495D071" w14:textId="77777777" w:rsidR="00373F08" w:rsidRPr="006B3E62" w:rsidRDefault="00373F08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2DA3E8D2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6B3E62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6B3E62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DD7762" w:rsidRPr="007B213E" w14:paraId="3685A4BD" w14:textId="77777777" w:rsidTr="00373F08">
        <w:trPr>
          <w:trHeight w:val="637"/>
        </w:trPr>
        <w:tc>
          <w:tcPr>
            <w:tcW w:w="2846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38115E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044DA514" w:rsidR="00DD7762" w:rsidRPr="006B3E62" w:rsidRDefault="00DD7762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6B3E62">
              <w:rPr>
                <w:rFonts w:ascii="Arial Nova" w:hAnsi="Arial Nova"/>
                <w:b/>
                <w:spacing w:val="-3"/>
                <w:sz w:val="20"/>
                <w:szCs w:val="20"/>
              </w:rPr>
              <w:t>Name of complainant 1:</w:t>
            </w:r>
          </w:p>
        </w:tc>
        <w:tc>
          <w:tcPr>
            <w:tcW w:w="8221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38115E"/>
              <w:right w:val="single" w:sz="8" w:space="0" w:color="auto"/>
            </w:tcBorders>
            <w:vAlign w:val="center"/>
          </w:tcPr>
          <w:p w14:paraId="04BF35F5" w14:textId="5EBDB051" w:rsidR="00DD7762" w:rsidRPr="006B3E62" w:rsidRDefault="00DD7762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97177" w:rsidRPr="007B213E" w14:paraId="6E359977" w14:textId="77777777" w:rsidTr="003258AE">
        <w:trPr>
          <w:trHeight w:val="637"/>
        </w:trPr>
        <w:tc>
          <w:tcPr>
            <w:tcW w:w="11067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54A050E3" w14:textId="77777777" w:rsidR="003258AE" w:rsidRDefault="003258AE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6B3E62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E9C8F4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1A6BF43F" w14:textId="77777777" w:rsidR="005A5264" w:rsidRDefault="005A5264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5AFB34A7" w14:textId="77777777" w:rsidR="00111D23" w:rsidRPr="006B3E62" w:rsidRDefault="00111D23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97177" w:rsidRPr="006B3E62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6B3E62" w:rsidRDefault="00897177" w:rsidP="00111D23">
                  <w:pPr>
                    <w:spacing w:before="120" w:after="240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6B3E62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6B3E62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6B3E62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6B3E62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5707F" w:rsidRPr="00E16CE1" w14:paraId="5717EC27" w14:textId="77777777" w:rsidTr="003258AE">
        <w:trPr>
          <w:trHeight w:val="637"/>
        </w:trPr>
        <w:tc>
          <w:tcPr>
            <w:tcW w:w="2846" w:type="dxa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94678FE" w14:textId="21386363" w:rsidR="0085707F" w:rsidRPr="006B3E62" w:rsidRDefault="0085707F" w:rsidP="00EC5CD4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6B3E62">
              <w:rPr>
                <w:rFonts w:ascii="Arial Nova" w:hAnsi="Arial Nova"/>
                <w:b/>
                <w:spacing w:val="-3"/>
                <w:sz w:val="20"/>
                <w:szCs w:val="20"/>
              </w:rPr>
              <w:t>Name of complainant 2:</w:t>
            </w:r>
          </w:p>
        </w:tc>
        <w:tc>
          <w:tcPr>
            <w:tcW w:w="8221" w:type="dxa"/>
            <w:tcBorders>
              <w:top w:val="dotted" w:sz="4" w:space="0" w:color="BFBFBF" w:themeColor="background1" w:themeShade="BF"/>
              <w:left w:val="dotted" w:sz="2" w:space="0" w:color="D1D1D1" w:themeColor="background2" w:themeShade="E6"/>
              <w:bottom w:val="single" w:sz="4" w:space="0" w:color="auto"/>
              <w:right w:val="single" w:sz="8" w:space="0" w:color="auto"/>
            </w:tcBorders>
            <w:vAlign w:val="center"/>
          </w:tcPr>
          <w:p w14:paraId="1F9CA2A2" w14:textId="77777777" w:rsidR="0085707F" w:rsidRPr="006B3E62" w:rsidRDefault="0085707F" w:rsidP="00EC5CD4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5707F" w:rsidRPr="00406F1C" w14:paraId="0D81D982" w14:textId="77777777" w:rsidTr="003258AE">
        <w:trPr>
          <w:trHeight w:val="637"/>
        </w:trPr>
        <w:tc>
          <w:tcPr>
            <w:tcW w:w="110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38A1491F" w14:textId="77777777" w:rsidR="00111D23" w:rsidRDefault="00111D23"/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5707F" w:rsidRPr="006B3E62" w14:paraId="0AD5D72A" w14:textId="77777777" w:rsidTr="00EC5CD4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FE53B0A" w14:textId="77777777" w:rsidR="0085707F" w:rsidRDefault="0085707F" w:rsidP="00EC5CD4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74A4C3D4" w14:textId="77777777" w:rsidR="003258AE" w:rsidRPr="006B3E62" w:rsidRDefault="003258AE" w:rsidP="00EC5CD4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  <w:p w14:paraId="6816A27B" w14:textId="77777777" w:rsidR="0085707F" w:rsidRPr="006B3E62" w:rsidRDefault="0085707F" w:rsidP="00EC5CD4">
                  <w:pPr>
                    <w:ind w:left="74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47643D32" w14:textId="77777777" w:rsidR="0085707F" w:rsidRPr="006B3E62" w:rsidRDefault="0085707F" w:rsidP="00EC5CD4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6B8C924F" w14:textId="77777777" w:rsidR="0085707F" w:rsidRPr="006B3E62" w:rsidRDefault="0085707F" w:rsidP="00EC5CD4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85707F" w:rsidRPr="006B3E62" w14:paraId="3D3BAC64" w14:textId="77777777" w:rsidTr="00EC5CD4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48AC207A" w14:textId="77777777" w:rsidR="0085707F" w:rsidRPr="006B3E62" w:rsidRDefault="0085707F" w:rsidP="00EC5CD4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6B3E62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0E66C755" w14:textId="77777777" w:rsidR="0085707F" w:rsidRPr="006B3E62" w:rsidRDefault="0085707F" w:rsidP="00EC5CD4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17F9C7A5" w14:textId="77777777" w:rsidR="0085707F" w:rsidRPr="006B3E62" w:rsidRDefault="0085707F" w:rsidP="00EC5CD4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46CCE85" w14:textId="77777777" w:rsidR="0085707F" w:rsidRPr="006B3E62" w:rsidRDefault="0085707F" w:rsidP="00EC5CD4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6B3E62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35515DA2" w14:textId="77777777" w:rsidR="0085707F" w:rsidRPr="006B3E62" w:rsidRDefault="0085707F" w:rsidP="00EC5CD4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85707F" w:rsidRPr="00E16CE1" w14:paraId="38C86843" w14:textId="77777777" w:rsidTr="005C465F">
        <w:trPr>
          <w:trHeight w:val="637"/>
        </w:trPr>
        <w:tc>
          <w:tcPr>
            <w:tcW w:w="2846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8218E8" w14:textId="203E24CA" w:rsidR="0085707F" w:rsidRPr="006B3E62" w:rsidRDefault="0085707F" w:rsidP="00EC5CD4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6B3E62">
              <w:rPr>
                <w:rFonts w:ascii="Arial Nova" w:hAnsi="Arial Nova"/>
                <w:b/>
                <w:spacing w:val="-3"/>
                <w:sz w:val="20"/>
                <w:szCs w:val="20"/>
              </w:rPr>
              <w:t>Name of complainant 3:</w:t>
            </w:r>
          </w:p>
        </w:tc>
        <w:tc>
          <w:tcPr>
            <w:tcW w:w="8221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single" w:sz="8" w:space="0" w:color="auto"/>
            </w:tcBorders>
            <w:vAlign w:val="center"/>
          </w:tcPr>
          <w:p w14:paraId="1F025D77" w14:textId="77777777" w:rsidR="0085707F" w:rsidRPr="006B3E62" w:rsidRDefault="0085707F" w:rsidP="00EC5CD4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Pr="00604173" w:rsidRDefault="00DD1046" w:rsidP="00604173">
      <w:pPr>
        <w:spacing w:after="0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571261" w14:paraId="794324C8" w14:textId="77777777" w:rsidTr="000A5E57">
        <w:trPr>
          <w:trHeight w:val="594"/>
        </w:trPr>
        <w:tc>
          <w:tcPr>
            <w:tcW w:w="11057" w:type="dxa"/>
            <w:shd w:val="clear" w:color="auto" w:fill="F0E6FA"/>
            <w:vAlign w:val="center"/>
          </w:tcPr>
          <w:p w14:paraId="171E1CCA" w14:textId="7D12C0D3" w:rsidR="00C866B7" w:rsidRPr="0046621F" w:rsidRDefault="00C866B7" w:rsidP="00373F08">
            <w:pPr>
              <w:tabs>
                <w:tab w:val="left" w:pos="737"/>
              </w:tabs>
              <w:suppressAutoHyphens/>
              <w:spacing w:before="120" w:after="120"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6B3E62">
              <w:rPr>
                <w:rFonts w:ascii="Arial Nova" w:hAnsi="Arial Nova" w:cs="Arial"/>
                <w:b/>
                <w:bCs/>
              </w:rPr>
              <w:t>IMPORTANT NOTE:</w:t>
            </w:r>
            <w:r w:rsidRPr="006B3E62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46621F">
              <w:rPr>
                <w:rFonts w:ascii="Arial" w:hAnsi="Arial" w:cs="Arial"/>
                <w:spacing w:val="-3"/>
              </w:rPr>
              <w:t xml:space="preserve">It is an offence under the </w:t>
            </w:r>
            <w:r w:rsidRPr="002E54FA">
              <w:rPr>
                <w:rFonts w:ascii="Arial" w:hAnsi="Arial" w:cs="Arial"/>
                <w:i/>
                <w:iCs/>
                <w:spacing w:val="-3"/>
              </w:rPr>
              <w:t>Liquor Control Act 1988</w:t>
            </w:r>
            <w:r w:rsidRPr="0046621F">
              <w:rPr>
                <w:rFonts w:ascii="Arial" w:hAnsi="Arial" w:cs="Arial"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Pr="00604173" w:rsidRDefault="00F42331" w:rsidP="00604173">
      <w:pPr>
        <w:spacing w:after="0"/>
        <w:rPr>
          <w:rFonts w:ascii="Arial" w:hAnsi="Arial" w:cs="Arial"/>
          <w:sz w:val="16"/>
          <w:szCs w:val="16"/>
        </w:rPr>
      </w:pPr>
    </w:p>
    <w:p w14:paraId="53661AE8" w14:textId="77777777" w:rsidR="00DD1046" w:rsidRPr="00DD1046" w:rsidRDefault="00DD1046" w:rsidP="000A5E57">
      <w:pPr>
        <w:spacing w:after="80"/>
        <w:rPr>
          <w:rFonts w:ascii="Arial" w:hAnsi="Arial" w:cs="Arial"/>
          <w:sz w:val="2"/>
          <w:szCs w:val="2"/>
        </w:rPr>
      </w:pPr>
    </w:p>
    <w:sectPr w:rsidR="00DD1046" w:rsidRPr="00DD1046" w:rsidSect="00BD65D1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BA20" w14:textId="77777777" w:rsidR="00407DB3" w:rsidRDefault="00407DB3" w:rsidP="009C2718">
      <w:pPr>
        <w:spacing w:after="0" w:line="240" w:lineRule="auto"/>
      </w:pPr>
      <w:r>
        <w:separator/>
      </w:r>
    </w:p>
  </w:endnote>
  <w:endnote w:type="continuationSeparator" w:id="0">
    <w:p w14:paraId="51FCA955" w14:textId="77777777" w:rsidR="00407DB3" w:rsidRDefault="00407DB3" w:rsidP="009C2718">
      <w:pPr>
        <w:spacing w:after="0" w:line="240" w:lineRule="auto"/>
      </w:pPr>
      <w:r>
        <w:continuationSeparator/>
      </w:r>
    </w:p>
  </w:endnote>
  <w:endnote w:type="continuationNotice" w:id="1">
    <w:p w14:paraId="3F8CEBA1" w14:textId="77777777" w:rsidR="00407DB3" w:rsidRDefault="00407D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1527436616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7F4F1335" w14:textId="60656673" w:rsidR="00BD65D1" w:rsidRPr="00BD65D1" w:rsidRDefault="00BD65D1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D65D1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D65D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D65D1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D65D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77A8AF0E" w:rsidR="00B15B70" w:rsidRDefault="00B15B70" w:rsidP="00BD65D1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2098212483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1512527846"/>
          <w:docPartObj>
            <w:docPartGallery w:val="Page Numbers (Top of Page)"/>
            <w:docPartUnique/>
          </w:docPartObj>
        </w:sdtPr>
        <w:sdtContent>
          <w:p w14:paraId="3E7C8054" w14:textId="3575CF7B" w:rsidR="00111D23" w:rsidRDefault="00111D23" w:rsidP="00111D23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</w:p>
          <w:p w14:paraId="3B108E3F" w14:textId="44074131" w:rsidR="00BD65D1" w:rsidRDefault="00BD65D1" w:rsidP="00BD65D1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</w:p>
          <w:p w14:paraId="2272F69F" w14:textId="7F242BB1" w:rsidR="00BD65D1" w:rsidRPr="00BD65D1" w:rsidRDefault="00BD65D1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D65D1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D65D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D65D1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D65D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53F425C" w14:textId="77777777" w:rsidR="00BD65D1" w:rsidRDefault="00BD65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934366063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2133896241"/>
          <w:docPartObj>
            <w:docPartGallery w:val="Page Numbers (Top of Page)"/>
            <w:docPartUnique/>
          </w:docPartObj>
        </w:sdtPr>
        <w:sdtContent>
          <w:p w14:paraId="14E16BE2" w14:textId="77777777" w:rsidR="00111D23" w:rsidRDefault="00111D23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26F483C3" w14:textId="77777777" w:rsidR="00111D23" w:rsidRDefault="00111D23" w:rsidP="00111D23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         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0D6F8E55" w14:textId="77777777" w:rsidR="00111D23" w:rsidRPr="00924958" w:rsidRDefault="00111D23" w:rsidP="00111D23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0BB41917" w14:textId="77777777" w:rsidR="00111D23" w:rsidRPr="00924958" w:rsidRDefault="00111D23" w:rsidP="00111D23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17334267" w14:textId="77777777" w:rsidR="00111D23" w:rsidRPr="00924958" w:rsidRDefault="00111D23" w:rsidP="00111D23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248721FE" w14:textId="77777777" w:rsidR="00111D23" w:rsidRDefault="00111D23" w:rsidP="00111D23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 </w:t>
            </w:r>
          </w:p>
          <w:p w14:paraId="6F2FC611" w14:textId="77777777" w:rsidR="00111D23" w:rsidRPr="00BD65D1" w:rsidRDefault="00111D23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D65D1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D65D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D65D1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D65D1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D65D1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6CE6E3E" w14:textId="77777777" w:rsidR="00111D23" w:rsidRDefault="00111D23" w:rsidP="00BD65D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FE60" w14:textId="77777777" w:rsidR="00407DB3" w:rsidRDefault="00407DB3" w:rsidP="009C2718">
      <w:pPr>
        <w:spacing w:after="0" w:line="240" w:lineRule="auto"/>
      </w:pPr>
      <w:r>
        <w:separator/>
      </w:r>
    </w:p>
  </w:footnote>
  <w:footnote w:type="continuationSeparator" w:id="0">
    <w:p w14:paraId="1E689629" w14:textId="77777777" w:rsidR="00407DB3" w:rsidRDefault="00407DB3" w:rsidP="009C2718">
      <w:pPr>
        <w:spacing w:after="0" w:line="240" w:lineRule="auto"/>
      </w:pPr>
      <w:r>
        <w:continuationSeparator/>
      </w:r>
    </w:p>
  </w:footnote>
  <w:footnote w:type="continuationNotice" w:id="1">
    <w:p w14:paraId="3D5B1222" w14:textId="77777777" w:rsidR="00407DB3" w:rsidRDefault="00407D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10B02EE9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 w:rsidR="007D4E5D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LLD/9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10B02EE9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 w:rsidR="007D4E5D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LLD/9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605899177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0D8E9B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0D9F" w14:textId="77777777" w:rsidR="00BD65D1" w:rsidRDefault="00BD6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0B93" w14:textId="0820CC23" w:rsidR="00B927B4" w:rsidRDefault="00B927B4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62340" behindDoc="0" locked="0" layoutInCell="1" allowOverlap="1" wp14:anchorId="452D0974" wp14:editId="6BD07523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47648349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C67938" w14:textId="77777777" w:rsidR="00B927B4" w:rsidRPr="005233F5" w:rsidRDefault="00B927B4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LLD/9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D09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9.65pt;margin-top:4.5pt;width:160.85pt;height:35.55pt;z-index:2516623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" filled="f" stroked="f">
              <v:textbox>
                <w:txbxContent>
                  <w:p w14:paraId="1CC67938" w14:textId="77777777" w:rsidR="00B927B4" w:rsidRPr="005233F5" w:rsidRDefault="00B927B4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LLD/9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6" behindDoc="1" locked="0" layoutInCell="1" allowOverlap="1" wp14:anchorId="372AC34A" wp14:editId="7E92C638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2052173027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C9F"/>
    <w:multiLevelType w:val="hybridMultilevel"/>
    <w:tmpl w:val="B7E2080E"/>
    <w:lvl w:ilvl="0" w:tplc="AAA2AE1A">
      <w:start w:val="3"/>
      <w:numFmt w:val="bullet"/>
      <w:lvlText w:val="-"/>
      <w:lvlJc w:val="left"/>
      <w:pPr>
        <w:ind w:left="720" w:hanging="360"/>
      </w:pPr>
      <w:rPr>
        <w:rFonts w:ascii="Arial Bold" w:eastAsiaTheme="minorHAnsi" w:hAnsi="Arial Bold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1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8"/>
  </w:num>
  <w:num w:numId="2" w16cid:durableId="398593981">
    <w:abstractNumId w:val="13"/>
  </w:num>
  <w:num w:numId="3" w16cid:durableId="1576285157">
    <w:abstractNumId w:val="30"/>
  </w:num>
  <w:num w:numId="4" w16cid:durableId="579828105">
    <w:abstractNumId w:val="26"/>
  </w:num>
  <w:num w:numId="5" w16cid:durableId="786042848">
    <w:abstractNumId w:val="12"/>
  </w:num>
  <w:num w:numId="6" w16cid:durableId="739719147">
    <w:abstractNumId w:val="2"/>
  </w:num>
  <w:num w:numId="7" w16cid:durableId="1712877181">
    <w:abstractNumId w:val="36"/>
  </w:num>
  <w:num w:numId="8" w16cid:durableId="1945183464">
    <w:abstractNumId w:val="7"/>
  </w:num>
  <w:num w:numId="9" w16cid:durableId="41173497">
    <w:abstractNumId w:val="31"/>
  </w:num>
  <w:num w:numId="10" w16cid:durableId="14503208">
    <w:abstractNumId w:val="17"/>
  </w:num>
  <w:num w:numId="11" w16cid:durableId="37711065">
    <w:abstractNumId w:val="6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8"/>
  </w:num>
  <w:num w:numId="14" w16cid:durableId="1521042764">
    <w:abstractNumId w:val="11"/>
  </w:num>
  <w:num w:numId="15" w16cid:durableId="1245912522">
    <w:abstractNumId w:val="10"/>
  </w:num>
  <w:num w:numId="16" w16cid:durableId="2084638396">
    <w:abstractNumId w:val="29"/>
  </w:num>
  <w:num w:numId="17" w16cid:durableId="1531139460">
    <w:abstractNumId w:val="1"/>
  </w:num>
  <w:num w:numId="18" w16cid:durableId="1905870875">
    <w:abstractNumId w:val="15"/>
  </w:num>
  <w:num w:numId="19" w16cid:durableId="477262465">
    <w:abstractNumId w:val="5"/>
  </w:num>
  <w:num w:numId="20" w16cid:durableId="689721210">
    <w:abstractNumId w:val="20"/>
  </w:num>
  <w:num w:numId="21" w16cid:durableId="311717405">
    <w:abstractNumId w:val="35"/>
  </w:num>
  <w:num w:numId="22" w16cid:durableId="249586193">
    <w:abstractNumId w:val="24"/>
  </w:num>
  <w:num w:numId="23" w16cid:durableId="238249214">
    <w:abstractNumId w:val="14"/>
  </w:num>
  <w:num w:numId="24" w16cid:durableId="2041011680">
    <w:abstractNumId w:val="9"/>
  </w:num>
  <w:num w:numId="25" w16cid:durableId="725757983">
    <w:abstractNumId w:val="25"/>
  </w:num>
  <w:num w:numId="26" w16cid:durableId="550845605">
    <w:abstractNumId w:val="19"/>
  </w:num>
  <w:num w:numId="27" w16cid:durableId="1496844861">
    <w:abstractNumId w:val="32"/>
  </w:num>
  <w:num w:numId="28" w16cid:durableId="1300575954">
    <w:abstractNumId w:val="21"/>
  </w:num>
  <w:num w:numId="29" w16cid:durableId="1378310746">
    <w:abstractNumId w:val="34"/>
  </w:num>
  <w:num w:numId="30" w16cid:durableId="605579997">
    <w:abstractNumId w:val="38"/>
  </w:num>
  <w:num w:numId="31" w16cid:durableId="713189955">
    <w:abstractNumId w:val="33"/>
  </w:num>
  <w:num w:numId="32" w16cid:durableId="513615583">
    <w:abstractNumId w:val="27"/>
  </w:num>
  <w:num w:numId="33" w16cid:durableId="1518077028">
    <w:abstractNumId w:val="4"/>
  </w:num>
  <w:num w:numId="34" w16cid:durableId="1001543347">
    <w:abstractNumId w:val="16"/>
  </w:num>
  <w:num w:numId="35" w16cid:durableId="1621108625">
    <w:abstractNumId w:val="22"/>
  </w:num>
  <w:num w:numId="36" w16cid:durableId="1444378396">
    <w:abstractNumId w:val="28"/>
  </w:num>
  <w:num w:numId="37" w16cid:durableId="127285934">
    <w:abstractNumId w:val="23"/>
  </w:num>
  <w:num w:numId="38" w16cid:durableId="1399011187">
    <w:abstractNumId w:val="37"/>
  </w:num>
  <w:num w:numId="39" w16cid:durableId="210921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4F61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1574"/>
    <w:rsid w:val="000830E0"/>
    <w:rsid w:val="00086080"/>
    <w:rsid w:val="00087C1D"/>
    <w:rsid w:val="000A39C4"/>
    <w:rsid w:val="000A42C0"/>
    <w:rsid w:val="000A5E57"/>
    <w:rsid w:val="000B0D48"/>
    <w:rsid w:val="000B0DB6"/>
    <w:rsid w:val="000B3BAE"/>
    <w:rsid w:val="000C44B9"/>
    <w:rsid w:val="000D5722"/>
    <w:rsid w:val="000D7000"/>
    <w:rsid w:val="000E1476"/>
    <w:rsid w:val="000E16C9"/>
    <w:rsid w:val="000E448D"/>
    <w:rsid w:val="000E6067"/>
    <w:rsid w:val="000F40F4"/>
    <w:rsid w:val="000F7E42"/>
    <w:rsid w:val="001004E5"/>
    <w:rsid w:val="00100833"/>
    <w:rsid w:val="00110C41"/>
    <w:rsid w:val="00111D23"/>
    <w:rsid w:val="001131BC"/>
    <w:rsid w:val="00113F11"/>
    <w:rsid w:val="00121F6C"/>
    <w:rsid w:val="00122D69"/>
    <w:rsid w:val="00124EAB"/>
    <w:rsid w:val="001259FB"/>
    <w:rsid w:val="0013154A"/>
    <w:rsid w:val="00133C3A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4402"/>
    <w:rsid w:val="00175120"/>
    <w:rsid w:val="00175D01"/>
    <w:rsid w:val="00182B3B"/>
    <w:rsid w:val="001834F2"/>
    <w:rsid w:val="00190132"/>
    <w:rsid w:val="001A1C7E"/>
    <w:rsid w:val="001A1F0D"/>
    <w:rsid w:val="001A60C8"/>
    <w:rsid w:val="001B5484"/>
    <w:rsid w:val="001C7F28"/>
    <w:rsid w:val="001D1231"/>
    <w:rsid w:val="001D35D9"/>
    <w:rsid w:val="001D67C9"/>
    <w:rsid w:val="001D7BF7"/>
    <w:rsid w:val="001E0309"/>
    <w:rsid w:val="001E77D4"/>
    <w:rsid w:val="001F50A2"/>
    <w:rsid w:val="002009C5"/>
    <w:rsid w:val="00210276"/>
    <w:rsid w:val="00211156"/>
    <w:rsid w:val="002161DE"/>
    <w:rsid w:val="002205A8"/>
    <w:rsid w:val="00220B42"/>
    <w:rsid w:val="00233D85"/>
    <w:rsid w:val="00237893"/>
    <w:rsid w:val="00240820"/>
    <w:rsid w:val="002453C7"/>
    <w:rsid w:val="00257770"/>
    <w:rsid w:val="00260124"/>
    <w:rsid w:val="002667DA"/>
    <w:rsid w:val="00275DE9"/>
    <w:rsid w:val="0028366B"/>
    <w:rsid w:val="00284E97"/>
    <w:rsid w:val="00292676"/>
    <w:rsid w:val="00292B1C"/>
    <w:rsid w:val="002972B1"/>
    <w:rsid w:val="002A7834"/>
    <w:rsid w:val="002B1A83"/>
    <w:rsid w:val="002B53D1"/>
    <w:rsid w:val="002C409F"/>
    <w:rsid w:val="002C551F"/>
    <w:rsid w:val="002C7125"/>
    <w:rsid w:val="002C7DE2"/>
    <w:rsid w:val="002E4299"/>
    <w:rsid w:val="002E50FE"/>
    <w:rsid w:val="002E6EB7"/>
    <w:rsid w:val="002F2064"/>
    <w:rsid w:val="002F28AB"/>
    <w:rsid w:val="00300174"/>
    <w:rsid w:val="00302093"/>
    <w:rsid w:val="00307ED2"/>
    <w:rsid w:val="00325363"/>
    <w:rsid w:val="003258AE"/>
    <w:rsid w:val="0032752A"/>
    <w:rsid w:val="003338AB"/>
    <w:rsid w:val="00340EE0"/>
    <w:rsid w:val="00357968"/>
    <w:rsid w:val="0036289B"/>
    <w:rsid w:val="00365AAA"/>
    <w:rsid w:val="003665C0"/>
    <w:rsid w:val="003679BA"/>
    <w:rsid w:val="0037116F"/>
    <w:rsid w:val="0037194A"/>
    <w:rsid w:val="00373F08"/>
    <w:rsid w:val="00375E87"/>
    <w:rsid w:val="0038013C"/>
    <w:rsid w:val="00380768"/>
    <w:rsid w:val="0038611C"/>
    <w:rsid w:val="00390386"/>
    <w:rsid w:val="003954C9"/>
    <w:rsid w:val="0039551D"/>
    <w:rsid w:val="003956BD"/>
    <w:rsid w:val="003A1EFC"/>
    <w:rsid w:val="003A3A8E"/>
    <w:rsid w:val="003A56E5"/>
    <w:rsid w:val="003A75CB"/>
    <w:rsid w:val="003C2A66"/>
    <w:rsid w:val="003C328A"/>
    <w:rsid w:val="003C791A"/>
    <w:rsid w:val="003D40F6"/>
    <w:rsid w:val="003D4612"/>
    <w:rsid w:val="003E2921"/>
    <w:rsid w:val="003E4ACD"/>
    <w:rsid w:val="00400A84"/>
    <w:rsid w:val="00400D0C"/>
    <w:rsid w:val="00401E26"/>
    <w:rsid w:val="00406F1C"/>
    <w:rsid w:val="00407DB3"/>
    <w:rsid w:val="00413CF9"/>
    <w:rsid w:val="00430916"/>
    <w:rsid w:val="004333A8"/>
    <w:rsid w:val="00447354"/>
    <w:rsid w:val="00450D2E"/>
    <w:rsid w:val="00473A80"/>
    <w:rsid w:val="004740C0"/>
    <w:rsid w:val="0047471B"/>
    <w:rsid w:val="00480284"/>
    <w:rsid w:val="004828E5"/>
    <w:rsid w:val="004903C2"/>
    <w:rsid w:val="00492F02"/>
    <w:rsid w:val="004938ED"/>
    <w:rsid w:val="00494C75"/>
    <w:rsid w:val="004A7EAD"/>
    <w:rsid w:val="004B4B3E"/>
    <w:rsid w:val="004C1397"/>
    <w:rsid w:val="004C2044"/>
    <w:rsid w:val="004C42D3"/>
    <w:rsid w:val="004C53DF"/>
    <w:rsid w:val="004C61FD"/>
    <w:rsid w:val="004C766B"/>
    <w:rsid w:val="004D00B6"/>
    <w:rsid w:val="004E0CFD"/>
    <w:rsid w:val="004E71BC"/>
    <w:rsid w:val="004F74D0"/>
    <w:rsid w:val="00507444"/>
    <w:rsid w:val="00511C2B"/>
    <w:rsid w:val="00512742"/>
    <w:rsid w:val="0052075D"/>
    <w:rsid w:val="005233F5"/>
    <w:rsid w:val="00540928"/>
    <w:rsid w:val="00541D79"/>
    <w:rsid w:val="005430AE"/>
    <w:rsid w:val="005430CB"/>
    <w:rsid w:val="005433B9"/>
    <w:rsid w:val="00546D1D"/>
    <w:rsid w:val="00566426"/>
    <w:rsid w:val="005713FD"/>
    <w:rsid w:val="00577AD7"/>
    <w:rsid w:val="00583A78"/>
    <w:rsid w:val="00591A28"/>
    <w:rsid w:val="00595414"/>
    <w:rsid w:val="00597113"/>
    <w:rsid w:val="005A5264"/>
    <w:rsid w:val="005A5A84"/>
    <w:rsid w:val="005A63AB"/>
    <w:rsid w:val="005A64EA"/>
    <w:rsid w:val="005A7CAE"/>
    <w:rsid w:val="005B3423"/>
    <w:rsid w:val="005B503E"/>
    <w:rsid w:val="005B6C6B"/>
    <w:rsid w:val="005C1789"/>
    <w:rsid w:val="005C282C"/>
    <w:rsid w:val="005C465F"/>
    <w:rsid w:val="005C6EF4"/>
    <w:rsid w:val="005D4C86"/>
    <w:rsid w:val="005D5216"/>
    <w:rsid w:val="005D579A"/>
    <w:rsid w:val="005D654F"/>
    <w:rsid w:val="005D7A87"/>
    <w:rsid w:val="005E0E20"/>
    <w:rsid w:val="005E2E4E"/>
    <w:rsid w:val="005E72B5"/>
    <w:rsid w:val="00604173"/>
    <w:rsid w:val="0060614A"/>
    <w:rsid w:val="00606F40"/>
    <w:rsid w:val="006110A1"/>
    <w:rsid w:val="00620A6E"/>
    <w:rsid w:val="0062539E"/>
    <w:rsid w:val="00633027"/>
    <w:rsid w:val="006375B2"/>
    <w:rsid w:val="00644CEE"/>
    <w:rsid w:val="006454AD"/>
    <w:rsid w:val="0065288D"/>
    <w:rsid w:val="00657298"/>
    <w:rsid w:val="0066011B"/>
    <w:rsid w:val="0066560B"/>
    <w:rsid w:val="006720BD"/>
    <w:rsid w:val="0068190C"/>
    <w:rsid w:val="00683B77"/>
    <w:rsid w:val="006849C7"/>
    <w:rsid w:val="00684EDF"/>
    <w:rsid w:val="00687972"/>
    <w:rsid w:val="00690239"/>
    <w:rsid w:val="0069062F"/>
    <w:rsid w:val="006B26BC"/>
    <w:rsid w:val="006B3B5F"/>
    <w:rsid w:val="006B3E62"/>
    <w:rsid w:val="006B48A0"/>
    <w:rsid w:val="006B7CD3"/>
    <w:rsid w:val="006C154E"/>
    <w:rsid w:val="006C1F46"/>
    <w:rsid w:val="006C274B"/>
    <w:rsid w:val="006C2B65"/>
    <w:rsid w:val="006C2F89"/>
    <w:rsid w:val="006D0B2E"/>
    <w:rsid w:val="006D10DD"/>
    <w:rsid w:val="006D4642"/>
    <w:rsid w:val="006D4DC1"/>
    <w:rsid w:val="006D50CB"/>
    <w:rsid w:val="006E45C1"/>
    <w:rsid w:val="006E68E0"/>
    <w:rsid w:val="006F7A9B"/>
    <w:rsid w:val="00702D5D"/>
    <w:rsid w:val="00707C20"/>
    <w:rsid w:val="007129D2"/>
    <w:rsid w:val="00725150"/>
    <w:rsid w:val="0073615F"/>
    <w:rsid w:val="00740303"/>
    <w:rsid w:val="007410F1"/>
    <w:rsid w:val="00742AD1"/>
    <w:rsid w:val="00747AAB"/>
    <w:rsid w:val="00754238"/>
    <w:rsid w:val="00756093"/>
    <w:rsid w:val="00757010"/>
    <w:rsid w:val="00762656"/>
    <w:rsid w:val="00764AE3"/>
    <w:rsid w:val="007679DC"/>
    <w:rsid w:val="007739DC"/>
    <w:rsid w:val="00774157"/>
    <w:rsid w:val="00781CBA"/>
    <w:rsid w:val="007864D7"/>
    <w:rsid w:val="0078744E"/>
    <w:rsid w:val="007A137A"/>
    <w:rsid w:val="007A2688"/>
    <w:rsid w:val="007A5AB0"/>
    <w:rsid w:val="007C63BB"/>
    <w:rsid w:val="007D15D4"/>
    <w:rsid w:val="007D4E5D"/>
    <w:rsid w:val="007E1F4F"/>
    <w:rsid w:val="007F230F"/>
    <w:rsid w:val="007F302B"/>
    <w:rsid w:val="00800CAD"/>
    <w:rsid w:val="00804096"/>
    <w:rsid w:val="008047E4"/>
    <w:rsid w:val="00833783"/>
    <w:rsid w:val="0084606E"/>
    <w:rsid w:val="0084635E"/>
    <w:rsid w:val="0085707F"/>
    <w:rsid w:val="00857C27"/>
    <w:rsid w:val="0086051E"/>
    <w:rsid w:val="0086489C"/>
    <w:rsid w:val="00866AB9"/>
    <w:rsid w:val="00883DC3"/>
    <w:rsid w:val="008841F2"/>
    <w:rsid w:val="00884B4A"/>
    <w:rsid w:val="00886C39"/>
    <w:rsid w:val="008925B4"/>
    <w:rsid w:val="00897177"/>
    <w:rsid w:val="008A0C8E"/>
    <w:rsid w:val="008A694D"/>
    <w:rsid w:val="008B3A79"/>
    <w:rsid w:val="008C1FF4"/>
    <w:rsid w:val="008C25A3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438E"/>
    <w:rsid w:val="00930BE5"/>
    <w:rsid w:val="00936BA2"/>
    <w:rsid w:val="00937151"/>
    <w:rsid w:val="00942DB0"/>
    <w:rsid w:val="00945382"/>
    <w:rsid w:val="00966DD5"/>
    <w:rsid w:val="009719A1"/>
    <w:rsid w:val="009736BA"/>
    <w:rsid w:val="00973FD4"/>
    <w:rsid w:val="00975CB6"/>
    <w:rsid w:val="009818CE"/>
    <w:rsid w:val="00984AFE"/>
    <w:rsid w:val="009856C8"/>
    <w:rsid w:val="009867BB"/>
    <w:rsid w:val="00987914"/>
    <w:rsid w:val="00990421"/>
    <w:rsid w:val="009910EF"/>
    <w:rsid w:val="009949EA"/>
    <w:rsid w:val="009A26AB"/>
    <w:rsid w:val="009C2718"/>
    <w:rsid w:val="009C27F4"/>
    <w:rsid w:val="009C3A2E"/>
    <w:rsid w:val="009D04A5"/>
    <w:rsid w:val="009D774D"/>
    <w:rsid w:val="009E339B"/>
    <w:rsid w:val="009E5E80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52FC5"/>
    <w:rsid w:val="00A605C2"/>
    <w:rsid w:val="00A63619"/>
    <w:rsid w:val="00A71BAF"/>
    <w:rsid w:val="00A74E43"/>
    <w:rsid w:val="00A77072"/>
    <w:rsid w:val="00A87874"/>
    <w:rsid w:val="00AA1730"/>
    <w:rsid w:val="00AA6DDE"/>
    <w:rsid w:val="00AB7C2D"/>
    <w:rsid w:val="00AC0B66"/>
    <w:rsid w:val="00AC387E"/>
    <w:rsid w:val="00AC7627"/>
    <w:rsid w:val="00AD07A7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C7B"/>
    <w:rsid w:val="00B16EFE"/>
    <w:rsid w:val="00B2110B"/>
    <w:rsid w:val="00B221AD"/>
    <w:rsid w:val="00B230B1"/>
    <w:rsid w:val="00B26515"/>
    <w:rsid w:val="00B26BDF"/>
    <w:rsid w:val="00B3072D"/>
    <w:rsid w:val="00B3096E"/>
    <w:rsid w:val="00B43F0E"/>
    <w:rsid w:val="00B45DDF"/>
    <w:rsid w:val="00B46ECD"/>
    <w:rsid w:val="00B46FA8"/>
    <w:rsid w:val="00B50023"/>
    <w:rsid w:val="00B504FF"/>
    <w:rsid w:val="00B57912"/>
    <w:rsid w:val="00B8387E"/>
    <w:rsid w:val="00B87B6E"/>
    <w:rsid w:val="00B927B4"/>
    <w:rsid w:val="00B938CE"/>
    <w:rsid w:val="00B96F9D"/>
    <w:rsid w:val="00BB021B"/>
    <w:rsid w:val="00BB2BCB"/>
    <w:rsid w:val="00BB79AE"/>
    <w:rsid w:val="00BC580F"/>
    <w:rsid w:val="00BD65D1"/>
    <w:rsid w:val="00BD6D4F"/>
    <w:rsid w:val="00BE52B2"/>
    <w:rsid w:val="00BF202B"/>
    <w:rsid w:val="00BF204B"/>
    <w:rsid w:val="00BF68FD"/>
    <w:rsid w:val="00BF6BAB"/>
    <w:rsid w:val="00C02A27"/>
    <w:rsid w:val="00C03F16"/>
    <w:rsid w:val="00C07673"/>
    <w:rsid w:val="00C079A2"/>
    <w:rsid w:val="00C13DB6"/>
    <w:rsid w:val="00C1417E"/>
    <w:rsid w:val="00C179A5"/>
    <w:rsid w:val="00C2524D"/>
    <w:rsid w:val="00C31457"/>
    <w:rsid w:val="00C3185B"/>
    <w:rsid w:val="00C32121"/>
    <w:rsid w:val="00C4186A"/>
    <w:rsid w:val="00C41DC1"/>
    <w:rsid w:val="00C60E4E"/>
    <w:rsid w:val="00C666F3"/>
    <w:rsid w:val="00C708F5"/>
    <w:rsid w:val="00C71EAE"/>
    <w:rsid w:val="00C752F9"/>
    <w:rsid w:val="00C755A9"/>
    <w:rsid w:val="00C833B2"/>
    <w:rsid w:val="00C866B7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F5A24"/>
    <w:rsid w:val="00D05996"/>
    <w:rsid w:val="00D10EB5"/>
    <w:rsid w:val="00D129EE"/>
    <w:rsid w:val="00D15308"/>
    <w:rsid w:val="00D17AC0"/>
    <w:rsid w:val="00D23B34"/>
    <w:rsid w:val="00D26163"/>
    <w:rsid w:val="00D271E3"/>
    <w:rsid w:val="00D27FD4"/>
    <w:rsid w:val="00D4066C"/>
    <w:rsid w:val="00D40F48"/>
    <w:rsid w:val="00D625DE"/>
    <w:rsid w:val="00D62B66"/>
    <w:rsid w:val="00D63F12"/>
    <w:rsid w:val="00D64112"/>
    <w:rsid w:val="00D77A61"/>
    <w:rsid w:val="00D91AB4"/>
    <w:rsid w:val="00D93C06"/>
    <w:rsid w:val="00D959A0"/>
    <w:rsid w:val="00D96D21"/>
    <w:rsid w:val="00DB2A27"/>
    <w:rsid w:val="00DC0E79"/>
    <w:rsid w:val="00DC46D7"/>
    <w:rsid w:val="00DC4F51"/>
    <w:rsid w:val="00DC6E5B"/>
    <w:rsid w:val="00DD1046"/>
    <w:rsid w:val="00DD1638"/>
    <w:rsid w:val="00DD279D"/>
    <w:rsid w:val="00DD343E"/>
    <w:rsid w:val="00DD3576"/>
    <w:rsid w:val="00DD7762"/>
    <w:rsid w:val="00DD786F"/>
    <w:rsid w:val="00DE3FFA"/>
    <w:rsid w:val="00DE45CD"/>
    <w:rsid w:val="00DE673B"/>
    <w:rsid w:val="00DF3CAD"/>
    <w:rsid w:val="00E0593E"/>
    <w:rsid w:val="00E16CE1"/>
    <w:rsid w:val="00E230C8"/>
    <w:rsid w:val="00E26434"/>
    <w:rsid w:val="00E27280"/>
    <w:rsid w:val="00E3153F"/>
    <w:rsid w:val="00E319B6"/>
    <w:rsid w:val="00E3264C"/>
    <w:rsid w:val="00E4004C"/>
    <w:rsid w:val="00E42620"/>
    <w:rsid w:val="00E44CCC"/>
    <w:rsid w:val="00E464D4"/>
    <w:rsid w:val="00E46A80"/>
    <w:rsid w:val="00E472EF"/>
    <w:rsid w:val="00E501B5"/>
    <w:rsid w:val="00E53FBE"/>
    <w:rsid w:val="00E54E91"/>
    <w:rsid w:val="00E6128F"/>
    <w:rsid w:val="00E83AB3"/>
    <w:rsid w:val="00EA170E"/>
    <w:rsid w:val="00EA4737"/>
    <w:rsid w:val="00EC1E53"/>
    <w:rsid w:val="00EC7B68"/>
    <w:rsid w:val="00EC7BF4"/>
    <w:rsid w:val="00ED4669"/>
    <w:rsid w:val="00EE0C49"/>
    <w:rsid w:val="00EE5342"/>
    <w:rsid w:val="00EF1071"/>
    <w:rsid w:val="00EF20CB"/>
    <w:rsid w:val="00EF411B"/>
    <w:rsid w:val="00F0707E"/>
    <w:rsid w:val="00F1116A"/>
    <w:rsid w:val="00F1139C"/>
    <w:rsid w:val="00F15FD9"/>
    <w:rsid w:val="00F32A2F"/>
    <w:rsid w:val="00F35C4A"/>
    <w:rsid w:val="00F42331"/>
    <w:rsid w:val="00F4636B"/>
    <w:rsid w:val="00F46D41"/>
    <w:rsid w:val="00F51475"/>
    <w:rsid w:val="00F53259"/>
    <w:rsid w:val="00F6122A"/>
    <w:rsid w:val="00F62CFB"/>
    <w:rsid w:val="00F63C0A"/>
    <w:rsid w:val="00F707A6"/>
    <w:rsid w:val="00F77BEF"/>
    <w:rsid w:val="00F8052E"/>
    <w:rsid w:val="00F938DB"/>
    <w:rsid w:val="00F93DFA"/>
    <w:rsid w:val="00F94222"/>
    <w:rsid w:val="00FA0125"/>
    <w:rsid w:val="00FA3EE3"/>
    <w:rsid w:val="00FB1C43"/>
    <w:rsid w:val="00FC16FE"/>
    <w:rsid w:val="00FC25E7"/>
    <w:rsid w:val="00FC3100"/>
    <w:rsid w:val="00FC612F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72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725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Start w:id="1741" w:name="Text5"/>
        <w:bookmarkStart w:id="1742" w:name="Text2"/>
        <w:bookmarkStart w:id="1743" w:name="Text7"/>
        <w:bookmarkStart w:id="1744" w:name="Text4"/>
        <w:bookmarkStart w:id="1745" w:name="Text5"/>
        <w:bookmarkStart w:id="1746" w:name="Text6"/>
        <w:bookmarkStart w:id="1747" w:name="Text8"/>
        <w:bookmarkStart w:id="1748" w:name="Text9"/>
        <w:bookmarkStart w:id="1749" w:name="Text10"/>
        <w:bookmarkStart w:id="1750" w:name="Text11"/>
        <w:bookmarkStart w:id="1751" w:name="Text1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  <w:bookmarkEnd w:id="174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</w:docPartBody>
    </w:docPart>
    <w:docPart>
      <w:docPartPr>
        <w:name w:val="3CC1DD4A6BEE498BB27C93D3837F4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211B4-79D5-444C-B346-743B2FBA8EB7}"/>
      </w:docPartPr>
      <w:docPartBody>
        <w:p w:rsidR="00B41151" w:rsidRDefault="009337F7" w:rsidP="009337F7">
          <w:pPr>
            <w:pStyle w:val="3CC1DD4A6BEE498BB27C93D3837F4F22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52" w:name="Text8"/>
        <w:bookmarkStart w:id="1753" w:name="Text9"/>
        <w:bookmarkStart w:id="1754" w:name="Text10"/>
        <w:bookmarkStart w:id="1755" w:name="Text11"/>
        <w:bookmarkStart w:id="1756" w:name="Text1"/>
        <w:bookmarkStart w:id="1757" w:name="Text2"/>
        <w:bookmarkStart w:id="1758" w:name="Text7"/>
        <w:bookmarkStart w:id="1759" w:name="Text4"/>
        <w:bookmarkStart w:id="1760" w:name="Text6"/>
        <w:bookmarkStart w:id="1761" w:name="Text5"/>
        <w:bookmarkStart w:id="1762" w:name="Text7"/>
        <w:bookmarkStart w:id="1763" w:name="Text8"/>
        <w:bookmarkStart w:id="1764" w:name="Text9"/>
        <w:bookmarkStart w:id="1765" w:name="Text10"/>
        <w:bookmarkStart w:id="1766" w:name="Text11"/>
        <w:bookmarkStart w:id="1767" w:name="Text1"/>
        <w:bookmarkStart w:id="1768" w:name="Text2"/>
        <w:bookmarkStart w:id="1769" w:name="Text4"/>
        <w:bookmarkStart w:id="1770" w:name="Text5"/>
        <w:bookmarkStart w:id="1771" w:name="Text6"/>
        <w:bookmarkStart w:id="1772" w:name="Text8"/>
        <w:bookmarkStart w:id="1773" w:name="Text9"/>
        <w:bookmarkStart w:id="1774" w:name="Text10"/>
        <w:bookmarkStart w:id="1775" w:name="Text11"/>
        <w:bookmarkStart w:id="1776" w:name="Text1"/>
        <w:bookmarkStart w:id="1777" w:name="Text2"/>
        <w:bookmarkStart w:id="1778" w:name="Text7"/>
        <w:bookmarkStart w:id="1779" w:name="Text4"/>
        <w:bookmarkStart w:id="1780" w:name="Text5"/>
        <w:bookmarkStart w:id="1781" w:name="Text6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</w:docPartBody>
    </w:docPart>
    <w:docPart>
      <w:docPartPr>
        <w:name w:val="E3F92DFE47FC47B2B3F450095DDB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9B2A7-4D68-4C8A-A3F4-C096AAE1BB6D}"/>
      </w:docPartPr>
      <w:docPartBody>
        <w:p w:rsidR="00B41151" w:rsidRDefault="009337F7" w:rsidP="009337F7">
          <w:pPr>
            <w:pStyle w:val="E3F92DFE47FC47B2B3F450095DDB33C6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D40D68D79AC74CAE9C22B86349022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10076-D628-480D-8EC8-51C904EFB749}"/>
      </w:docPartPr>
      <w:docPartBody>
        <w:p w:rsidR="00B41151" w:rsidRDefault="009337F7" w:rsidP="009337F7">
          <w:pPr>
            <w:pStyle w:val="D40D68D79AC74CAE9C22B863490228F9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782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782"/>
        </w:p>
      </w:docPartBody>
    </w:docPart>
    <w:docPart>
      <w:docPartPr>
        <w:name w:val="0C0D5E0B71AA4055823E1136B5236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4732A-6CA8-45BC-856E-99C0869710DE}"/>
      </w:docPartPr>
      <w:docPartBody>
        <w:p w:rsidR="00B41151" w:rsidRDefault="009337F7" w:rsidP="009337F7">
          <w:pPr>
            <w:pStyle w:val="0C0D5E0B71AA4055823E1136B523639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783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783"/>
        </w:p>
        <w:bookmarkStart w:id="1784" w:name="Text2"/>
        <w:bookmarkStart w:id="1785" w:name="Text7"/>
        <w:bookmarkStart w:id="1786" w:name="Text4"/>
        <w:bookmarkStart w:id="1787" w:name="Text5"/>
        <w:bookmarkStart w:id="1788" w:name="Text6"/>
        <w:bookmarkStart w:id="1789" w:name="Text8"/>
        <w:bookmarkStart w:id="1790" w:name="Text9"/>
        <w:bookmarkStart w:id="1791" w:name="Text10"/>
        <w:bookmarkStart w:id="1792" w:name="Text11"/>
        <w:bookmarkStart w:id="1793" w:name="Text1"/>
        <w:bookmarkStart w:id="1794" w:name="Text8"/>
        <w:bookmarkStart w:id="1795" w:name="Text9"/>
        <w:bookmarkStart w:id="1796" w:name="Text10"/>
        <w:bookmarkStart w:id="1797" w:name="Text11"/>
        <w:bookmarkStart w:id="1798" w:name="Text1"/>
        <w:bookmarkStart w:id="1799" w:name="Text2"/>
        <w:bookmarkStart w:id="1800" w:name="Text7"/>
        <w:bookmarkStart w:id="1801" w:name="Text4"/>
        <w:bookmarkStart w:id="1802" w:name="Text6"/>
        <w:bookmarkStart w:id="1803" w:name="Text5"/>
        <w:bookmarkStart w:id="1804" w:name="Text8"/>
        <w:bookmarkStart w:id="1805" w:name="Text9"/>
        <w:bookmarkStart w:id="1806" w:name="Text10"/>
        <w:bookmarkStart w:id="1807" w:name="Text11"/>
        <w:bookmarkStart w:id="1808" w:name="Text1"/>
        <w:bookmarkStart w:id="1809" w:name="Text2"/>
        <w:bookmarkStart w:id="1810" w:name="Text7"/>
        <w:bookmarkStart w:id="1811" w:name="Text4"/>
        <w:bookmarkStart w:id="1812" w:name="Text6"/>
        <w:bookmarkStart w:id="1813" w:name="Text5"/>
        <w:bookmarkStart w:id="1814" w:name="Text8"/>
        <w:bookmarkStart w:id="1815" w:name="Text9"/>
        <w:bookmarkStart w:id="1816" w:name="Text10"/>
        <w:bookmarkStart w:id="1817" w:name="Text11"/>
        <w:bookmarkStart w:id="1818" w:name="Text1"/>
        <w:bookmarkStart w:id="1819" w:name="Text2"/>
        <w:bookmarkStart w:id="1820" w:name="Text7"/>
        <w:bookmarkStart w:id="1821" w:name="Text4"/>
        <w:bookmarkStart w:id="1822" w:name="Text6"/>
        <w:bookmarkStart w:id="1823" w:name="Text5"/>
        <w:bookmarkStart w:id="1824" w:name="Text8"/>
        <w:bookmarkStart w:id="1825" w:name="Text9"/>
        <w:bookmarkStart w:id="1826" w:name="Text10"/>
        <w:bookmarkStart w:id="1827" w:name="Text11"/>
        <w:bookmarkStart w:id="1828" w:name="Text1"/>
        <w:bookmarkStart w:id="1829" w:name="Text2"/>
        <w:bookmarkStart w:id="1830" w:name="Text7"/>
        <w:bookmarkStart w:id="1831" w:name="Text4"/>
        <w:bookmarkStart w:id="1832" w:name="Text6"/>
        <w:bookmarkStart w:id="1833" w:name="Text5"/>
        <w:bookmarkEnd w:id="1784"/>
        <w:bookmarkEnd w:id="1785"/>
        <w:bookmarkEnd w:id="1786"/>
        <w:bookmarkEnd w:id="1787"/>
        <w:bookmarkEnd w:id="1788"/>
        <w:bookmarkEnd w:id="1789"/>
        <w:bookmarkEnd w:id="1790"/>
        <w:bookmarkEnd w:id="1791"/>
        <w:bookmarkEnd w:id="1792"/>
        <w:bookmarkEnd w:id="1793"/>
        <w:bookmarkEnd w:id="1794"/>
        <w:bookmarkEnd w:id="1795"/>
        <w:bookmarkEnd w:id="1796"/>
        <w:bookmarkEnd w:id="1797"/>
        <w:bookmarkEnd w:id="1798"/>
        <w:bookmarkEnd w:id="1799"/>
        <w:bookmarkEnd w:id="1800"/>
        <w:bookmarkEnd w:id="1801"/>
        <w:bookmarkEnd w:id="1802"/>
        <w:bookmarkEnd w:id="1803"/>
        <w:bookmarkEnd w:id="1804"/>
        <w:bookmarkEnd w:id="1805"/>
        <w:bookmarkEnd w:id="1806"/>
        <w:bookmarkEnd w:id="1807"/>
        <w:bookmarkEnd w:id="1808"/>
        <w:bookmarkEnd w:id="1809"/>
        <w:bookmarkEnd w:id="1810"/>
        <w:bookmarkEnd w:id="1811"/>
        <w:bookmarkEnd w:id="1812"/>
        <w:bookmarkEnd w:id="1813"/>
        <w:bookmarkEnd w:id="1814"/>
        <w:bookmarkEnd w:id="1815"/>
        <w:bookmarkEnd w:id="1816"/>
        <w:bookmarkEnd w:id="1817"/>
        <w:bookmarkEnd w:id="1818"/>
        <w:bookmarkEnd w:id="1819"/>
        <w:bookmarkEnd w:id="1820"/>
        <w:bookmarkEnd w:id="1821"/>
        <w:bookmarkEnd w:id="1822"/>
        <w:bookmarkEnd w:id="1823"/>
        <w:bookmarkEnd w:id="1824"/>
        <w:bookmarkEnd w:id="1825"/>
        <w:bookmarkEnd w:id="1826"/>
        <w:bookmarkEnd w:id="1827"/>
        <w:bookmarkEnd w:id="1828"/>
        <w:bookmarkEnd w:id="1829"/>
        <w:bookmarkEnd w:id="1830"/>
        <w:bookmarkEnd w:id="1831"/>
        <w:bookmarkEnd w:id="1832"/>
        <w:bookmarkEnd w:id="1833"/>
      </w:docPartBody>
    </w:docPart>
    <w:docPart>
      <w:docPartPr>
        <w:name w:val="4161900273F84BACA8C6C33645BD9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4839D-7594-4CDC-AA7B-568D4414AD2A}"/>
      </w:docPartPr>
      <w:docPartBody>
        <w:p w:rsidR="00B41151" w:rsidRDefault="009337F7" w:rsidP="009337F7">
          <w:pPr>
            <w:pStyle w:val="4161900273F84BACA8C6C33645BD98A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34" w:name="Text5"/>
        <w:bookmarkStart w:id="1835" w:name="Text7"/>
        <w:bookmarkStart w:id="1836" w:name="Text8"/>
        <w:bookmarkStart w:id="1837" w:name="Text9"/>
        <w:bookmarkStart w:id="1838" w:name="Text10"/>
        <w:bookmarkStart w:id="1839" w:name="Text11"/>
        <w:bookmarkStart w:id="1840" w:name="Text1"/>
        <w:bookmarkStart w:id="1841" w:name="Text2"/>
        <w:bookmarkStart w:id="1842" w:name="Text4"/>
        <w:bookmarkStart w:id="1843" w:name="Text6"/>
        <w:bookmarkStart w:id="1844" w:name="Text5"/>
        <w:bookmarkStart w:id="1845" w:name="Text7"/>
        <w:bookmarkStart w:id="1846" w:name="Text8"/>
        <w:bookmarkStart w:id="1847" w:name="Text9"/>
        <w:bookmarkStart w:id="1848" w:name="Text10"/>
        <w:bookmarkStart w:id="1849" w:name="Text11"/>
        <w:bookmarkStart w:id="1850" w:name="Text1"/>
        <w:bookmarkStart w:id="1851" w:name="Text2"/>
        <w:bookmarkStart w:id="1852" w:name="Text4"/>
        <w:bookmarkStart w:id="1853" w:name="Text6"/>
        <w:bookmarkStart w:id="1854" w:name="Text5"/>
        <w:bookmarkStart w:id="1855" w:name="Text7"/>
        <w:bookmarkStart w:id="1856" w:name="Text8"/>
        <w:bookmarkStart w:id="1857" w:name="Text9"/>
        <w:bookmarkStart w:id="1858" w:name="Text10"/>
        <w:bookmarkStart w:id="1859" w:name="Text11"/>
        <w:bookmarkStart w:id="1860" w:name="Text1"/>
        <w:bookmarkStart w:id="1861" w:name="Text2"/>
        <w:bookmarkStart w:id="1862" w:name="Text4"/>
        <w:bookmarkStart w:id="1863" w:name="Text6"/>
        <w:bookmarkStart w:id="1864" w:name="Text5"/>
        <w:bookmarkStart w:id="1865" w:name="Text7"/>
        <w:bookmarkStart w:id="1866" w:name="Text8"/>
        <w:bookmarkStart w:id="1867" w:name="Text9"/>
        <w:bookmarkStart w:id="1868" w:name="Text10"/>
        <w:bookmarkStart w:id="1869" w:name="Text11"/>
        <w:bookmarkStart w:id="1870" w:name="Text1"/>
        <w:bookmarkStart w:id="1871" w:name="Text2"/>
        <w:bookmarkStart w:id="1872" w:name="Text4"/>
        <w:bookmarkStart w:id="1873" w:name="Text6"/>
        <w:bookmarkStart w:id="1874" w:name="Text2"/>
        <w:bookmarkStart w:id="1875" w:name="Text7"/>
        <w:bookmarkStart w:id="1876" w:name="Text4"/>
        <w:bookmarkStart w:id="1877" w:name="Text5"/>
        <w:bookmarkStart w:id="1878" w:name="Text6"/>
        <w:bookmarkStart w:id="1879" w:name="Text8"/>
        <w:bookmarkStart w:id="1880" w:name="Text9"/>
        <w:bookmarkStart w:id="1881" w:name="Text10"/>
        <w:bookmarkStart w:id="1882" w:name="Text11"/>
        <w:bookmarkStart w:id="1883" w:name="Text1"/>
        <w:bookmarkStart w:id="1884" w:name="Text8"/>
        <w:bookmarkStart w:id="1885" w:name="Text9"/>
        <w:bookmarkStart w:id="1886" w:name="Text10"/>
        <w:bookmarkStart w:id="1887" w:name="Text11"/>
        <w:bookmarkStart w:id="1888" w:name="Text1"/>
        <w:bookmarkStart w:id="1889" w:name="Text2"/>
        <w:bookmarkStart w:id="1890" w:name="Text7"/>
        <w:bookmarkStart w:id="1891" w:name="Text4"/>
        <w:bookmarkStart w:id="1892" w:name="Text6"/>
        <w:bookmarkStart w:id="1893" w:name="Text5"/>
        <w:bookmarkStart w:id="1894" w:name="Text8"/>
        <w:bookmarkStart w:id="1895" w:name="Text9"/>
        <w:bookmarkStart w:id="1896" w:name="Text10"/>
        <w:bookmarkStart w:id="1897" w:name="Text11"/>
        <w:bookmarkStart w:id="1898" w:name="Text1"/>
        <w:bookmarkStart w:id="1899" w:name="Text2"/>
        <w:bookmarkStart w:id="1900" w:name="Text7"/>
        <w:bookmarkStart w:id="1901" w:name="Text4"/>
        <w:bookmarkStart w:id="1902" w:name="Text5"/>
        <w:bookmarkStart w:id="1903" w:name="Text6"/>
        <w:bookmarkStart w:id="1904" w:name="Text5"/>
        <w:bookmarkStart w:id="1905" w:name="Text6"/>
        <w:bookmarkStart w:id="1906" w:name="Text2"/>
        <w:bookmarkStart w:id="1907" w:name="Text7"/>
        <w:bookmarkStart w:id="1908" w:name="Text4"/>
        <w:bookmarkStart w:id="1909" w:name="Text5"/>
        <w:bookmarkStart w:id="1910" w:name="Text6"/>
        <w:bookmarkStart w:id="1911" w:name="Text8"/>
        <w:bookmarkStart w:id="1912" w:name="Text9"/>
        <w:bookmarkStart w:id="1913" w:name="Text10"/>
        <w:bookmarkStart w:id="1914" w:name="Text11"/>
        <w:bookmarkStart w:id="1915" w:name="Text1"/>
        <w:bookmarkStart w:id="1916" w:name="Text8"/>
        <w:bookmarkStart w:id="1917" w:name="Text9"/>
        <w:bookmarkStart w:id="1918" w:name="Text10"/>
        <w:bookmarkStart w:id="1919" w:name="Text11"/>
        <w:bookmarkStart w:id="1920" w:name="Text1"/>
        <w:bookmarkStart w:id="1921" w:name="Text2"/>
        <w:bookmarkStart w:id="1922" w:name="Text7"/>
        <w:bookmarkStart w:id="1923" w:name="Text4"/>
        <w:bookmarkStart w:id="1924" w:name="Text6"/>
        <w:bookmarkStart w:id="1925" w:name="Text5"/>
        <w:bookmarkStart w:id="1926" w:name="Text8"/>
        <w:bookmarkStart w:id="1927" w:name="Text9"/>
        <w:bookmarkStart w:id="1928" w:name="Text10"/>
        <w:bookmarkStart w:id="1929" w:name="Text11"/>
        <w:bookmarkStart w:id="1930" w:name="Text1"/>
        <w:bookmarkStart w:id="1931" w:name="Text2"/>
        <w:bookmarkStart w:id="1932" w:name="Text7"/>
        <w:bookmarkStart w:id="1933" w:name="Text4"/>
        <w:bookmarkStart w:id="1934" w:name="Text5"/>
        <w:bookmarkStart w:id="1935" w:name="Text6"/>
        <w:bookmarkStart w:id="1936" w:name="Text6"/>
        <w:bookmarkStart w:id="1937" w:name="Text2"/>
        <w:bookmarkStart w:id="1938" w:name="Text7"/>
        <w:bookmarkStart w:id="1939" w:name="Text4"/>
        <w:bookmarkStart w:id="1940" w:name="Text5"/>
        <w:bookmarkStart w:id="1941" w:name="Text6"/>
        <w:bookmarkStart w:id="1942" w:name="Text8"/>
        <w:bookmarkStart w:id="1943" w:name="Text9"/>
        <w:bookmarkStart w:id="1944" w:name="Text10"/>
        <w:bookmarkStart w:id="1945" w:name="Text11"/>
        <w:bookmarkStart w:id="1946" w:name="Text1"/>
        <w:bookmarkStart w:id="1947" w:name="Text8"/>
        <w:bookmarkStart w:id="1948" w:name="Text9"/>
        <w:bookmarkStart w:id="1949" w:name="Text10"/>
        <w:bookmarkStart w:id="1950" w:name="Text11"/>
        <w:bookmarkStart w:id="1951" w:name="Text1"/>
        <w:bookmarkStart w:id="1952" w:name="Text2"/>
        <w:bookmarkStart w:id="1953" w:name="Text7"/>
        <w:bookmarkStart w:id="1954" w:name="Text4"/>
        <w:bookmarkStart w:id="1955" w:name="Text5"/>
        <w:bookmarkStart w:id="1956" w:name="Text6"/>
        <w:bookmarkEnd w:id="1834"/>
        <w:bookmarkEnd w:id="1835"/>
        <w:bookmarkEnd w:id="1836"/>
        <w:bookmarkEnd w:id="1837"/>
        <w:bookmarkEnd w:id="1838"/>
        <w:bookmarkEnd w:id="1839"/>
        <w:bookmarkEnd w:id="1840"/>
        <w:bookmarkEnd w:id="1841"/>
        <w:bookmarkEnd w:id="1842"/>
        <w:bookmarkEnd w:id="1843"/>
        <w:bookmarkEnd w:id="1844"/>
        <w:bookmarkEnd w:id="1845"/>
        <w:bookmarkEnd w:id="1846"/>
        <w:bookmarkEnd w:id="1847"/>
        <w:bookmarkEnd w:id="1848"/>
        <w:bookmarkEnd w:id="1849"/>
        <w:bookmarkEnd w:id="1850"/>
        <w:bookmarkEnd w:id="1851"/>
        <w:bookmarkEnd w:id="1852"/>
        <w:bookmarkEnd w:id="1853"/>
        <w:bookmarkEnd w:id="1854"/>
        <w:bookmarkEnd w:id="1855"/>
        <w:bookmarkEnd w:id="1856"/>
        <w:bookmarkEnd w:id="1857"/>
        <w:bookmarkEnd w:id="1858"/>
        <w:bookmarkEnd w:id="1859"/>
        <w:bookmarkEnd w:id="1860"/>
        <w:bookmarkEnd w:id="1861"/>
        <w:bookmarkEnd w:id="1862"/>
        <w:bookmarkEnd w:id="1863"/>
        <w:bookmarkEnd w:id="1864"/>
        <w:bookmarkEnd w:id="1865"/>
        <w:bookmarkEnd w:id="1866"/>
        <w:bookmarkEnd w:id="1867"/>
        <w:bookmarkEnd w:id="1868"/>
        <w:bookmarkEnd w:id="1869"/>
        <w:bookmarkEnd w:id="1870"/>
        <w:bookmarkEnd w:id="1871"/>
        <w:bookmarkEnd w:id="1872"/>
        <w:bookmarkEnd w:id="1873"/>
        <w:bookmarkEnd w:id="1874"/>
        <w:bookmarkEnd w:id="1875"/>
        <w:bookmarkEnd w:id="1876"/>
        <w:bookmarkEnd w:id="1877"/>
        <w:bookmarkEnd w:id="1878"/>
        <w:bookmarkEnd w:id="1879"/>
        <w:bookmarkEnd w:id="1880"/>
        <w:bookmarkEnd w:id="1881"/>
        <w:bookmarkEnd w:id="1882"/>
        <w:bookmarkEnd w:id="1883"/>
        <w:bookmarkEnd w:id="1884"/>
        <w:bookmarkEnd w:id="1885"/>
        <w:bookmarkEnd w:id="1886"/>
        <w:bookmarkEnd w:id="1887"/>
        <w:bookmarkEnd w:id="1888"/>
        <w:bookmarkEnd w:id="1889"/>
        <w:bookmarkEnd w:id="1890"/>
        <w:bookmarkEnd w:id="1891"/>
        <w:bookmarkEnd w:id="1892"/>
        <w:bookmarkEnd w:id="1893"/>
        <w:bookmarkEnd w:id="1894"/>
        <w:bookmarkEnd w:id="1895"/>
        <w:bookmarkEnd w:id="1896"/>
        <w:bookmarkEnd w:id="1897"/>
        <w:bookmarkEnd w:id="1898"/>
        <w:bookmarkEnd w:id="1899"/>
        <w:bookmarkEnd w:id="1900"/>
        <w:bookmarkEnd w:id="1901"/>
        <w:bookmarkEnd w:id="1902"/>
        <w:bookmarkEnd w:id="1903"/>
        <w:bookmarkEnd w:id="1904"/>
        <w:bookmarkEnd w:id="1905"/>
        <w:bookmarkEnd w:id="1906"/>
        <w:bookmarkEnd w:id="1907"/>
        <w:bookmarkEnd w:id="1908"/>
        <w:bookmarkEnd w:id="1909"/>
        <w:bookmarkEnd w:id="1910"/>
        <w:bookmarkEnd w:id="1911"/>
        <w:bookmarkEnd w:id="1912"/>
        <w:bookmarkEnd w:id="1913"/>
        <w:bookmarkEnd w:id="1914"/>
        <w:bookmarkEnd w:id="1915"/>
        <w:bookmarkEnd w:id="1916"/>
        <w:bookmarkEnd w:id="1917"/>
        <w:bookmarkEnd w:id="1918"/>
        <w:bookmarkEnd w:id="1919"/>
        <w:bookmarkEnd w:id="1920"/>
        <w:bookmarkEnd w:id="1921"/>
        <w:bookmarkEnd w:id="1922"/>
        <w:bookmarkEnd w:id="1923"/>
        <w:bookmarkEnd w:id="1924"/>
        <w:bookmarkEnd w:id="1925"/>
        <w:bookmarkEnd w:id="1926"/>
        <w:bookmarkEnd w:id="1927"/>
        <w:bookmarkEnd w:id="1928"/>
        <w:bookmarkEnd w:id="1929"/>
        <w:bookmarkEnd w:id="1930"/>
        <w:bookmarkEnd w:id="1931"/>
        <w:bookmarkEnd w:id="1932"/>
        <w:bookmarkEnd w:id="1933"/>
        <w:bookmarkEnd w:id="1934"/>
        <w:bookmarkEnd w:id="1935"/>
        <w:bookmarkEnd w:id="1936"/>
        <w:bookmarkEnd w:id="1937"/>
        <w:bookmarkEnd w:id="1938"/>
        <w:bookmarkEnd w:id="1939"/>
        <w:bookmarkEnd w:id="1940"/>
        <w:bookmarkEnd w:id="1941"/>
        <w:bookmarkEnd w:id="1942"/>
        <w:bookmarkEnd w:id="1943"/>
        <w:bookmarkEnd w:id="1944"/>
        <w:bookmarkEnd w:id="1945"/>
        <w:bookmarkEnd w:id="1946"/>
        <w:bookmarkEnd w:id="1947"/>
        <w:bookmarkEnd w:id="1948"/>
        <w:bookmarkEnd w:id="1949"/>
        <w:bookmarkEnd w:id="1950"/>
        <w:bookmarkEnd w:id="1951"/>
        <w:bookmarkEnd w:id="1952"/>
        <w:bookmarkEnd w:id="1953"/>
        <w:bookmarkEnd w:id="1954"/>
        <w:bookmarkEnd w:id="1955"/>
        <w:bookmarkEnd w:id="1956"/>
      </w:docPartBody>
    </w:docPart>
    <w:docPart>
      <w:docPartPr>
        <w:name w:val="13D19E7C79DB432CBA40C46520CF4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25CA9-26D7-4C77-803A-58BE900B86F6}"/>
      </w:docPartPr>
      <w:docPartBody>
        <w:p w:rsidR="00B41151" w:rsidRDefault="009337F7" w:rsidP="009337F7">
          <w:pPr>
            <w:pStyle w:val="13D19E7C79DB432CBA40C46520CF4C47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100CD5"/>
    <w:rsid w:val="00122D69"/>
    <w:rsid w:val="00142DD1"/>
    <w:rsid w:val="00160F9D"/>
    <w:rsid w:val="001E1E07"/>
    <w:rsid w:val="001E6F6D"/>
    <w:rsid w:val="00243AE7"/>
    <w:rsid w:val="002453C7"/>
    <w:rsid w:val="002B1A83"/>
    <w:rsid w:val="002F3323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4D00B6"/>
    <w:rsid w:val="005041B1"/>
    <w:rsid w:val="00511A2A"/>
    <w:rsid w:val="0053163F"/>
    <w:rsid w:val="005350F3"/>
    <w:rsid w:val="005430CB"/>
    <w:rsid w:val="00587A5C"/>
    <w:rsid w:val="005A4420"/>
    <w:rsid w:val="005B298B"/>
    <w:rsid w:val="006163B5"/>
    <w:rsid w:val="00637B5E"/>
    <w:rsid w:val="00640EED"/>
    <w:rsid w:val="0065288D"/>
    <w:rsid w:val="006D50CB"/>
    <w:rsid w:val="00727AED"/>
    <w:rsid w:val="00754238"/>
    <w:rsid w:val="00756093"/>
    <w:rsid w:val="00843E4F"/>
    <w:rsid w:val="008925B4"/>
    <w:rsid w:val="008A3EC9"/>
    <w:rsid w:val="008D195E"/>
    <w:rsid w:val="009057A6"/>
    <w:rsid w:val="00905EC9"/>
    <w:rsid w:val="009337F7"/>
    <w:rsid w:val="0095731C"/>
    <w:rsid w:val="00973FD4"/>
    <w:rsid w:val="00990219"/>
    <w:rsid w:val="009C6F22"/>
    <w:rsid w:val="009F315B"/>
    <w:rsid w:val="00A0125A"/>
    <w:rsid w:val="00A91117"/>
    <w:rsid w:val="00AF3D88"/>
    <w:rsid w:val="00AF437E"/>
    <w:rsid w:val="00AF6889"/>
    <w:rsid w:val="00B104E9"/>
    <w:rsid w:val="00B16C7B"/>
    <w:rsid w:val="00B2110B"/>
    <w:rsid w:val="00B41151"/>
    <w:rsid w:val="00B46FA8"/>
    <w:rsid w:val="00B8387E"/>
    <w:rsid w:val="00BA741E"/>
    <w:rsid w:val="00BC24B4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DC5017"/>
    <w:rsid w:val="00DD343E"/>
    <w:rsid w:val="00DE45CD"/>
    <w:rsid w:val="00E0084C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37F7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3CC1DD4A6BEE498BB27C93D3837F4F22">
    <w:name w:val="3CC1DD4A6BEE498BB27C93D3837F4F22"/>
    <w:rsid w:val="009337F7"/>
  </w:style>
  <w:style w:type="paragraph" w:customStyle="1" w:styleId="E3F92DFE47FC47B2B3F450095DDB33C6">
    <w:name w:val="E3F92DFE47FC47B2B3F450095DDB33C6"/>
    <w:rsid w:val="009337F7"/>
  </w:style>
  <w:style w:type="paragraph" w:customStyle="1" w:styleId="D40D68D79AC74CAE9C22B863490228F9">
    <w:name w:val="D40D68D79AC74CAE9C22B863490228F9"/>
    <w:rsid w:val="009337F7"/>
  </w:style>
  <w:style w:type="paragraph" w:customStyle="1" w:styleId="0C0D5E0B71AA4055823E1136B5236398">
    <w:name w:val="0C0D5E0B71AA4055823E1136B5236398"/>
    <w:rsid w:val="009337F7"/>
  </w:style>
  <w:style w:type="paragraph" w:customStyle="1" w:styleId="4161900273F84BACA8C6C33645BD98A0">
    <w:name w:val="4161900273F84BACA8C6C33645BD98A0"/>
    <w:rsid w:val="009337F7"/>
  </w:style>
  <w:style w:type="paragraph" w:customStyle="1" w:styleId="13D19E7C79DB432CBA40C46520CF4C47">
    <w:name w:val="13D19E7C79DB432CBA40C46520CF4C47"/>
    <w:rsid w:val="009337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3.xml><?xml version="1.0" encoding="utf-8"?>
<metadata xmlns="http://www.objective.com/ecm/document/metadata/65F1F92071475276E05315230A0A9CBF" version="1.0.0">
  <systemFields>
    <field name="Objective-Id">
      <value order="0">A111064376</value>
    </field>
    <field name="Objective-Title">
      <value order="0">Form LLD 9 Complaint about noise, disturbance etc</value>
    </field>
    <field name="Objective-Description">
      <value order="0">Initial upload of draft forms downloaded from Sharepoint.</value>
    </field>
    <field name="Objective-CreationStamp">
      <value order="0">2026-05-27T02:05:35Z</value>
    </field>
    <field name="Objective-IsApproved">
      <value order="0">false</value>
    </field>
    <field name="Objective-IsPublished">
      <value order="0">true</value>
    </field>
    <field name="Objective-DatePublished">
      <value order="0">2026-07-10T05:11:32Z</value>
    </field>
    <field name="Objective-ModificationStamp">
      <value order="0">2026-07-10T05:11:32Z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vA122622444</value>
    </field>
    <field name="Objective-Version">
      <value order="0">8.0</value>
    </field>
    <field name="Objective-VersionNumber">
      <value order="0">8</value>
    </field>
    <field name="Objective-VersionComment">
      <value order="0">Word change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2026-07-17T00:58:00Z</dcterms:created>
  <dcterms:modified xsi:type="dcterms:W3CDTF">2026-07-17T00:58:00Z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A111064376</vt:lpwstr>
  </property>
  <property fmtid="{D5CDD505-2E9C-101B-9397-08002B2CF9AE}" pid="13" name="Objective-Title">
    <vt:lpwstr>Form LLD 9 Complaint about noise, disturbance etc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2026-05-27T02:05:35Z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2026-07-10T05:11:32Z</vt:filetime>
  </property>
  <property fmtid="{D5CDD505-2E9C-101B-9397-08002B2CF9AE}" pid="19" name="Objective-ModificationStamp">
    <vt:filetime>2026-07-10T05:11:32Z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vA122622444</vt:lpwstr>
  </property>
  <property fmtid="{D5CDD505-2E9C-101B-9397-08002B2CF9AE}" pid="25" name="Objective-Version">
    <vt:lpwstr>8.0</vt:lpwstr>
  </property>
  <property fmtid="{D5CDD505-2E9C-101B-9397-08002B2CF9AE}" pid="26" name="Objective-VersionNumber">
    <vt:r8>8</vt:r8>
  </property>
  <property fmtid="{D5CDD505-2E9C-101B-9397-08002B2CF9AE}" pid="27" name="Objective-VersionComment">
    <vt:lpwstr>Word change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