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6E9B5" w14:textId="77777777" w:rsidR="007C3B09" w:rsidRDefault="007C3B09" w:rsidP="008E620E">
      <w:pPr>
        <w:spacing w:before="0" w:after="0" w:line="240" w:lineRule="auto"/>
      </w:pPr>
      <w:r>
        <w:separator/>
      </w:r>
    </w:p>
  </w:endnote>
  <w:endnote w:type="continuationSeparator" w:id="0">
    <w:p w14:paraId="37EC9955" w14:textId="77777777" w:rsidR="007C3B09" w:rsidRDefault="007C3B09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4C78A" w14:textId="77777777" w:rsidR="007C3B09" w:rsidRDefault="007C3B09" w:rsidP="008E620E">
      <w:pPr>
        <w:spacing w:before="0" w:after="0" w:line="240" w:lineRule="auto"/>
      </w:pPr>
      <w:r>
        <w:separator/>
      </w:r>
    </w:p>
  </w:footnote>
  <w:footnote w:type="continuationSeparator" w:id="0">
    <w:p w14:paraId="3863A620" w14:textId="77777777" w:rsidR="007C3B09" w:rsidRDefault="007C3B09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77777777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548184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6E3EC4">
      <w:t>Section</w:t>
    </w:r>
    <w:r w:rsidRPr="00DC386E">
      <w:t xml:space="preserve"> heading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06C45"/>
    <w:rsid w:val="00725C8C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mplates\Reports\AEMO%20report_general.dotx" TargetMode="External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D1E205BFB644BBCC8E4195270FD3E" ma:contentTypeVersion="2" ma:contentTypeDescription="Create a new document." ma:contentTypeScope="" ma:versionID="86589b54a39523007c38c4be8220192c">
  <xsd:schema xmlns:xsd="http://www.w3.org/2001/XMLSchema" xmlns:xs="http://www.w3.org/2001/XMLSchema" xmlns:p="http://schemas.microsoft.com/office/2006/metadata/properties" xmlns:ns2="d0053c54-b3e3-4740-aedc-88d5127ed2c7" targetNamespace="http://schemas.microsoft.com/office/2006/metadata/properties" ma:root="true" ma:fieldsID="6dbb13052b2e6f139457ec9c4d0089bf" ns2:_="">
    <xsd:import namespace="d0053c54-b3e3-4740-aedc-88d5127ed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5d1a2284-45bc-4927-a9f9-e51f9f17c21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3454CCE-868D-40FE-AEDC-54C72F19F126}"/>
</file>

<file path=docProps/app.xml><?xml version="1.0" encoding="utf-8"?>
<Properties xmlns="http://schemas.openxmlformats.org/officeDocument/2006/extended-properties" xmlns:vt="http://schemas.openxmlformats.org/officeDocument/2006/docPropsVTypes">
  <Template>AEMO report_general.dotx</Template>
  <TotalTime>0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2</cp:revision>
  <cp:lastPrinted>2021-11-27T22:18:00Z</cp:lastPrinted>
  <dcterms:created xsi:type="dcterms:W3CDTF">2022-04-28T02:05:00Z</dcterms:created>
  <dcterms:modified xsi:type="dcterms:W3CDTF">2022-04-28T02:05:00Z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0x0101001E7D1E205BFB644BBCC8E4195270FD3E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