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E6BC6" w14:textId="77777777" w:rsidR="00261829" w:rsidRPr="005D2F6E" w:rsidRDefault="00261829">
      <w:pPr>
        <w:rPr>
          <w:rFonts w:ascii="Figtree" w:hAnsi="Figtree"/>
        </w:rPr>
      </w:pPr>
    </w:p>
    <w:p w14:paraId="2B998524" w14:textId="0B088A1E" w:rsidR="00670D40" w:rsidRPr="005D2F6E" w:rsidRDefault="00670D40" w:rsidP="00670D40">
      <w:pPr>
        <w:spacing w:before="0" w:after="200"/>
        <w:ind w:left="0"/>
        <w:rPr>
          <w:rFonts w:ascii="Figtree" w:hAnsi="Figtree" w:cs="Arial"/>
          <w:b/>
          <w:sz w:val="40"/>
          <w:szCs w:val="40"/>
        </w:rPr>
      </w:pPr>
      <w:r w:rsidRPr="005D2F6E">
        <w:rPr>
          <w:rFonts w:ascii="Figtree" w:hAnsi="Figtree" w:cs="Arial"/>
          <w:b/>
          <w:sz w:val="40"/>
          <w:szCs w:val="40"/>
        </w:rPr>
        <w:br/>
      </w:r>
    </w:p>
    <w:p w14:paraId="69D00A64" w14:textId="77777777" w:rsidR="00FE31ED" w:rsidRPr="005D2F6E" w:rsidRDefault="00FE31ED" w:rsidP="00670D40">
      <w:pPr>
        <w:spacing w:before="0" w:after="200"/>
        <w:ind w:left="0"/>
        <w:rPr>
          <w:rFonts w:ascii="Figtree" w:hAnsi="Figtree" w:cs="Arial"/>
          <w:b/>
          <w:sz w:val="40"/>
          <w:szCs w:val="40"/>
        </w:rPr>
      </w:pPr>
    </w:p>
    <w:p w14:paraId="3C59A57E" w14:textId="77777777" w:rsidR="00FE31ED" w:rsidRPr="005D2F6E" w:rsidRDefault="00FE31ED" w:rsidP="00670D40">
      <w:pPr>
        <w:spacing w:before="0" w:after="200"/>
        <w:ind w:left="0"/>
        <w:rPr>
          <w:rFonts w:ascii="Figtree" w:hAnsi="Figtree" w:cs="Arial"/>
          <w:b/>
          <w:sz w:val="40"/>
          <w:szCs w:val="40"/>
        </w:rPr>
      </w:pPr>
    </w:p>
    <w:p w14:paraId="59614088" w14:textId="77777777" w:rsidR="00FE31ED" w:rsidRPr="005D2F6E" w:rsidRDefault="00FE31ED" w:rsidP="00670D40">
      <w:pPr>
        <w:spacing w:before="0" w:after="200"/>
        <w:ind w:left="0"/>
        <w:rPr>
          <w:rFonts w:ascii="Figtree" w:hAnsi="Figtree" w:cs="Arial"/>
          <w:b/>
          <w:sz w:val="40"/>
          <w:szCs w:val="40"/>
        </w:rPr>
      </w:pPr>
    </w:p>
    <w:p w14:paraId="3B5BEAC3" w14:textId="77777777" w:rsidR="00FE31ED" w:rsidRPr="005D2F6E" w:rsidRDefault="00FE31ED" w:rsidP="00FE31ED">
      <w:pPr>
        <w:spacing w:before="0" w:after="200"/>
        <w:ind w:left="0"/>
        <w:jc w:val="center"/>
        <w:rPr>
          <w:rFonts w:ascii="Figtree" w:hAnsi="Figtree" w:cs="Arial"/>
          <w:b/>
          <w:sz w:val="40"/>
          <w:szCs w:val="40"/>
        </w:rPr>
      </w:pPr>
    </w:p>
    <w:p w14:paraId="20D1BFF3" w14:textId="41BB7E74" w:rsidR="00FE31ED" w:rsidRPr="005D2F6E" w:rsidRDefault="0097386D" w:rsidP="00FE31ED">
      <w:pPr>
        <w:spacing w:before="0" w:after="200"/>
        <w:ind w:left="0"/>
        <w:jc w:val="center"/>
        <w:rPr>
          <w:rFonts w:ascii="Figtree" w:hAnsi="Figtree" w:cs="Arial"/>
          <w:b/>
          <w:sz w:val="40"/>
          <w:szCs w:val="40"/>
        </w:rPr>
      </w:pPr>
      <w:r>
        <w:rPr>
          <w:rFonts w:ascii="Figtree" w:hAnsi="Figtree" w:cs="Arial"/>
          <w:b/>
          <w:sz w:val="40"/>
          <w:szCs w:val="40"/>
        </w:rPr>
        <w:t>Selection assessment matrix</w:t>
      </w:r>
    </w:p>
    <w:p w14:paraId="29BD9E94" w14:textId="73A7E4FC"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for</w:t>
      </w:r>
    </w:p>
    <w:p w14:paraId="6A794A50" w14:textId="77777777"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TAFE Colleges</w:t>
      </w:r>
    </w:p>
    <w:p w14:paraId="4A24C1E5" w14:textId="77777777" w:rsidR="00FE31ED" w:rsidRPr="005D2F6E" w:rsidRDefault="00FE31ED" w:rsidP="00FE31ED">
      <w:pPr>
        <w:spacing w:before="0" w:after="200"/>
        <w:ind w:left="0"/>
        <w:jc w:val="center"/>
        <w:rPr>
          <w:rFonts w:ascii="Figtree" w:hAnsi="Figtree" w:cs="Arial"/>
          <w:b/>
          <w:sz w:val="40"/>
          <w:szCs w:val="40"/>
        </w:rPr>
      </w:pPr>
      <w:r w:rsidRPr="005D2F6E">
        <w:rPr>
          <w:rFonts w:ascii="Figtree" w:hAnsi="Figtree" w:cs="Arial"/>
          <w:b/>
          <w:sz w:val="40"/>
          <w:szCs w:val="40"/>
        </w:rPr>
        <w:t>Governing Council selection</w:t>
      </w:r>
    </w:p>
    <w:p w14:paraId="428725B9" w14:textId="77777777" w:rsidR="00FE31ED" w:rsidRPr="005D2F6E" w:rsidRDefault="00FE31ED">
      <w:pPr>
        <w:spacing w:before="0" w:after="160" w:line="259" w:lineRule="auto"/>
        <w:ind w:left="0"/>
        <w:rPr>
          <w:rFonts w:ascii="Figtree" w:hAnsi="Figtree" w:cs="Arial"/>
          <w:b/>
          <w:sz w:val="40"/>
          <w:szCs w:val="40"/>
        </w:rPr>
      </w:pPr>
    </w:p>
    <w:p w14:paraId="1BB7B5C9" w14:textId="77777777" w:rsidR="00FE31ED" w:rsidRPr="005D2F6E" w:rsidRDefault="00FE31ED">
      <w:pPr>
        <w:spacing w:before="0" w:after="160" w:line="259" w:lineRule="auto"/>
        <w:ind w:left="0"/>
        <w:rPr>
          <w:rFonts w:ascii="Figtree" w:hAnsi="Figtree" w:cs="Arial"/>
          <w:b/>
          <w:sz w:val="40"/>
          <w:szCs w:val="40"/>
        </w:rPr>
      </w:pPr>
    </w:p>
    <w:p w14:paraId="445099F4" w14:textId="77777777" w:rsidR="00FE31ED" w:rsidRPr="005D2F6E" w:rsidRDefault="00FE31ED">
      <w:pPr>
        <w:spacing w:before="0" w:after="160" w:line="259" w:lineRule="auto"/>
        <w:ind w:left="0"/>
        <w:rPr>
          <w:rFonts w:ascii="Figtree" w:hAnsi="Figtree" w:cs="Arial"/>
          <w:b/>
          <w:sz w:val="40"/>
          <w:szCs w:val="40"/>
        </w:rPr>
      </w:pPr>
    </w:p>
    <w:p w14:paraId="1EC0CFB3" w14:textId="77777777" w:rsidR="00FE31ED" w:rsidRPr="005D2F6E" w:rsidRDefault="00FE31ED">
      <w:pPr>
        <w:spacing w:before="0" w:after="160" w:line="259" w:lineRule="auto"/>
        <w:ind w:left="0"/>
        <w:rPr>
          <w:rFonts w:ascii="Figtree" w:hAnsi="Figtree" w:cs="Arial"/>
          <w:b/>
          <w:sz w:val="40"/>
          <w:szCs w:val="40"/>
        </w:rPr>
      </w:pPr>
    </w:p>
    <w:p w14:paraId="4960EFD3" w14:textId="77777777" w:rsidR="00FE31ED" w:rsidRPr="005D2F6E" w:rsidRDefault="00FE31ED">
      <w:pPr>
        <w:spacing w:before="0" w:after="160" w:line="259" w:lineRule="auto"/>
        <w:ind w:left="0"/>
        <w:rPr>
          <w:rFonts w:ascii="Figtree" w:hAnsi="Figtree" w:cs="Arial"/>
          <w:b/>
          <w:sz w:val="40"/>
          <w:szCs w:val="40"/>
        </w:rPr>
      </w:pPr>
    </w:p>
    <w:p w14:paraId="10CE87A8" w14:textId="77777777" w:rsidR="00FE31ED" w:rsidRPr="005D2F6E" w:rsidRDefault="00FE31ED">
      <w:pPr>
        <w:spacing w:before="0" w:after="160" w:line="259" w:lineRule="auto"/>
        <w:ind w:left="0"/>
        <w:rPr>
          <w:rFonts w:ascii="Figtree" w:hAnsi="Figtree" w:cs="Arial"/>
          <w:b/>
          <w:sz w:val="40"/>
          <w:szCs w:val="40"/>
        </w:rPr>
      </w:pPr>
    </w:p>
    <w:p w14:paraId="7F70C3CE" w14:textId="77777777" w:rsidR="00FE31ED" w:rsidRPr="005D2F6E" w:rsidRDefault="00FE31ED">
      <w:pPr>
        <w:spacing w:before="0" w:after="160" w:line="259" w:lineRule="auto"/>
        <w:ind w:left="0"/>
        <w:rPr>
          <w:rFonts w:ascii="Figtree" w:hAnsi="Figtree" w:cs="Arial"/>
          <w:b/>
          <w:sz w:val="40"/>
          <w:szCs w:val="40"/>
        </w:rPr>
      </w:pPr>
    </w:p>
    <w:p w14:paraId="47CC8412" w14:textId="77777777" w:rsidR="00FE31ED" w:rsidRPr="005D2F6E" w:rsidRDefault="00FE31ED">
      <w:pPr>
        <w:spacing w:before="0" w:after="160" w:line="259" w:lineRule="auto"/>
        <w:ind w:left="0"/>
        <w:rPr>
          <w:rFonts w:ascii="Figtree" w:hAnsi="Figtree" w:cs="Arial"/>
          <w:b/>
          <w:sz w:val="40"/>
          <w:szCs w:val="40"/>
        </w:rPr>
      </w:pPr>
    </w:p>
    <w:p w14:paraId="57E2300E" w14:textId="77777777" w:rsidR="00FE31ED" w:rsidRPr="005D2F6E" w:rsidRDefault="00FE31ED">
      <w:pPr>
        <w:spacing w:before="0" w:after="160" w:line="259" w:lineRule="auto"/>
        <w:ind w:left="0"/>
        <w:rPr>
          <w:rFonts w:ascii="Figtree" w:hAnsi="Figtree" w:cs="Arial"/>
          <w:b/>
          <w:sz w:val="40"/>
          <w:szCs w:val="40"/>
        </w:rPr>
      </w:pPr>
      <w:r w:rsidRPr="005D2F6E">
        <w:rPr>
          <w:rFonts w:ascii="Figtree" w:hAnsi="Figtree" w:cs="Arial"/>
          <w:b/>
          <w:sz w:val="40"/>
          <w:szCs w:val="40"/>
        </w:rPr>
        <w:t>November 2023</w:t>
      </w:r>
    </w:p>
    <w:p w14:paraId="01786463" w14:textId="77777777" w:rsidR="00FE31ED" w:rsidRPr="005D2F6E" w:rsidRDefault="00FE31ED">
      <w:pPr>
        <w:spacing w:before="0" w:after="160" w:line="259" w:lineRule="auto"/>
        <w:ind w:left="0"/>
        <w:rPr>
          <w:rFonts w:ascii="Figtree" w:hAnsi="Figtree" w:cs="Arial"/>
          <w:b/>
          <w:sz w:val="40"/>
          <w:szCs w:val="40"/>
        </w:rPr>
        <w:sectPr w:rsidR="00FE31ED" w:rsidRPr="005D2F6E" w:rsidSect="00670D40">
          <w:headerReference w:type="even" r:id="rId11"/>
          <w:headerReference w:type="default" r:id="rId12"/>
          <w:footerReference w:type="default" r:id="rId13"/>
          <w:headerReference w:type="first" r:id="rId14"/>
          <w:pgSz w:w="11906" w:h="16838"/>
          <w:pgMar w:top="1440" w:right="1440" w:bottom="1440" w:left="1440" w:header="709" w:footer="709" w:gutter="0"/>
          <w:cols w:space="708"/>
          <w:docGrid w:linePitch="360"/>
        </w:sectPr>
      </w:pPr>
    </w:p>
    <w:p w14:paraId="3331ED17" w14:textId="6CF87E71" w:rsidR="00A5105B" w:rsidRPr="005D2F6E" w:rsidRDefault="00A5105B" w:rsidP="005D2F6E">
      <w:pPr>
        <w:ind w:firstLine="284"/>
        <w:rPr>
          <w:rFonts w:ascii="Figtree" w:eastAsia="Calibri" w:hAnsi="Figtree" w:cs="Arial"/>
          <w:b/>
          <w:sz w:val="24"/>
          <w:szCs w:val="24"/>
        </w:rPr>
      </w:pPr>
      <w:r w:rsidRPr="005D2F6E">
        <w:rPr>
          <w:rFonts w:ascii="Figtree" w:eastAsia="Calibri" w:hAnsi="Figtree" w:cs="Times New Roman"/>
          <w:noProof/>
          <w:lang w:eastAsia="en-AU"/>
        </w:rPr>
        <w:lastRenderedPageBreak/>
        <mc:AlternateContent>
          <mc:Choice Requires="wps">
            <w:drawing>
              <wp:anchor distT="0" distB="0" distL="114300" distR="114300" simplePos="0" relativeHeight="251659264" behindDoc="0" locked="0" layoutInCell="1" allowOverlap="1" wp14:anchorId="1C14EDC0" wp14:editId="15DC26E4">
                <wp:simplePos x="0" y="0"/>
                <wp:positionH relativeFrom="margin">
                  <wp:align>right</wp:align>
                </wp:positionH>
                <wp:positionV relativeFrom="paragraph">
                  <wp:posOffset>-84455</wp:posOffset>
                </wp:positionV>
                <wp:extent cx="1348491" cy="381000"/>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491" cy="381000"/>
                        </a:xfrm>
                        <a:prstGeom prst="rect">
                          <a:avLst/>
                        </a:prstGeom>
                        <a:solidFill>
                          <a:srgbClr val="FFFFFF"/>
                        </a:solidFill>
                        <a:ln w="9525">
                          <a:noFill/>
                          <a:miter lim="800000"/>
                          <a:headEnd/>
                          <a:tailEnd/>
                        </a:ln>
                      </wps:spPr>
                      <wps:txbx>
                        <w:txbxContent>
                          <w:p w14:paraId="6095FF70" w14:textId="41E95ED9" w:rsidR="00A5105B" w:rsidRPr="000C3D87" w:rsidRDefault="00A5105B" w:rsidP="00A5105B">
                            <w:pPr>
                              <w:rPr>
                                <w:rFonts w:ascii="Arial" w:hAnsi="Arial" w:cs="Arial"/>
                                <w:sz w:val="24"/>
                                <w:szCs w:val="24"/>
                              </w:rPr>
                            </w:pPr>
                            <w:r w:rsidRPr="000C3D87">
                              <w:rPr>
                                <w:rFonts w:ascii="Arial" w:hAnsi="Arial" w:cs="Arial"/>
                                <w:sz w:val="24"/>
                                <w:szCs w:val="24"/>
                              </w:rPr>
                              <w:t>A</w:t>
                            </w:r>
                            <w:r>
                              <w:rPr>
                                <w:rFonts w:ascii="Arial" w:hAnsi="Arial" w:cs="Arial"/>
                                <w:sz w:val="24"/>
                                <w:szCs w:val="24"/>
                              </w:rPr>
                              <w:t>Ap</w:t>
                            </w:r>
                            <w:r w:rsidRPr="000C3D87">
                              <w:rPr>
                                <w:rFonts w:ascii="Arial" w:hAnsi="Arial" w:cs="Arial"/>
                                <w:sz w:val="24"/>
                                <w:szCs w:val="24"/>
                              </w:rPr>
                              <w:t>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4EDC0" id="_x0000_t202" coordsize="21600,21600" o:spt="202" path="m,l,21600r21600,l21600,xe">
                <v:stroke joinstyle="miter"/>
                <v:path gradientshapeok="t" o:connecttype="rect"/>
              </v:shapetype>
              <v:shape id="Text Box 2" o:spid="_x0000_s1026" type="#_x0000_t202" style="position:absolute;left:0;text-align:left;margin-left:55pt;margin-top:-6.65pt;width:106.2pt;height:30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" stroked="f">
                <v:textbox>
                  <w:txbxContent>
                    <w:p w14:paraId="6095FF70" w14:textId="41E95ED9" w:rsidR="00A5105B" w:rsidRPr="000C3D87" w:rsidRDefault="00A5105B" w:rsidP="00A5105B">
                      <w:pPr>
                        <w:rPr>
                          <w:rFonts w:ascii="Arial" w:hAnsi="Arial" w:cs="Arial"/>
                          <w:sz w:val="24"/>
                          <w:szCs w:val="24"/>
                        </w:rPr>
                      </w:pPr>
                      <w:r w:rsidRPr="000C3D87">
                        <w:rPr>
                          <w:rFonts w:ascii="Arial" w:hAnsi="Arial" w:cs="Arial"/>
                          <w:sz w:val="24"/>
                          <w:szCs w:val="24"/>
                        </w:rPr>
                        <w:t>A</w:t>
                      </w:r>
                      <w:r>
                        <w:rPr>
                          <w:rFonts w:ascii="Arial" w:hAnsi="Arial" w:cs="Arial"/>
                          <w:sz w:val="24"/>
                          <w:szCs w:val="24"/>
                        </w:rPr>
                        <w:t>Ap</w:t>
                      </w:r>
                      <w:r w:rsidRPr="000C3D87">
                        <w:rPr>
                          <w:rFonts w:ascii="Arial" w:hAnsi="Arial" w:cs="Arial"/>
                          <w:sz w:val="24"/>
                          <w:szCs w:val="24"/>
                        </w:rPr>
                        <w:t>pendix 1</w:t>
                      </w:r>
                    </w:p>
                  </w:txbxContent>
                </v:textbox>
                <w10:wrap anchorx="margin"/>
              </v:shape>
            </w:pict>
          </mc:Fallback>
        </mc:AlternateContent>
      </w:r>
      <w:r w:rsidRPr="005D2F6E">
        <w:rPr>
          <w:rFonts w:ascii="Figtree" w:eastAsia="Calibri" w:hAnsi="Figtree" w:cs="Arial"/>
          <w:b/>
          <w:sz w:val="24"/>
          <w:szCs w:val="24"/>
        </w:rPr>
        <w:t>Governing Council skills matrix template</w:t>
      </w:r>
    </w:p>
    <w:p w14:paraId="1D6155E9" w14:textId="77777777" w:rsidR="00A5105B" w:rsidRPr="005D2F6E" w:rsidRDefault="00A5105B" w:rsidP="00A5105B">
      <w:pPr>
        <w:spacing w:before="0" w:after="0"/>
        <w:ind w:left="0"/>
        <w:rPr>
          <w:rFonts w:ascii="Figtree" w:eastAsia="Calibri" w:hAnsi="Figtree" w:cs="Times New Roman"/>
          <w:sz w:val="12"/>
        </w:rPr>
      </w:pPr>
    </w:p>
    <w:p w14:paraId="3A299B38" w14:textId="77777777" w:rsidR="00A5105B" w:rsidRPr="005D2F6E" w:rsidRDefault="00A5105B" w:rsidP="00A5105B">
      <w:pPr>
        <w:spacing w:before="0" w:after="0"/>
        <w:ind w:left="0"/>
        <w:rPr>
          <w:rFonts w:ascii="Figtree" w:eastAsia="Calibri" w:hAnsi="Figtree" w:cs="Arial"/>
          <w:sz w:val="20"/>
          <w:szCs w:val="20"/>
        </w:rPr>
      </w:pPr>
      <w:r w:rsidRPr="005D2F6E">
        <w:rPr>
          <w:rFonts w:ascii="Figtree" w:eastAsia="Calibri" w:hAnsi="Figtree" w:cs="Arial"/>
          <w:sz w:val="20"/>
          <w:szCs w:val="20"/>
        </w:rPr>
        <w:t>Governing Councils may use this matrix to assess the expertise and capability that exists on the Governing Council and identify areas where additional skills or experience may be required. Governing Councils may focus on certain areas of knowledge, skills and experience when recommending members for appointment to meet existing needs of the Governing Council. Current or prospective Governing Council members are not required to have knowledge, skills or experience in all areas.</w:t>
      </w:r>
    </w:p>
    <w:p w14:paraId="6934896F" w14:textId="77777777" w:rsidR="00A5105B" w:rsidRPr="005D2F6E" w:rsidRDefault="00A5105B" w:rsidP="00A5105B">
      <w:pPr>
        <w:spacing w:before="0" w:after="0"/>
        <w:ind w:left="0"/>
        <w:rPr>
          <w:rFonts w:ascii="Figtree" w:eastAsia="Calibri" w:hAnsi="Figtree" w:cs="Times New Roman"/>
          <w:sz w:val="12"/>
        </w:rPr>
      </w:pPr>
    </w:p>
    <w:tbl>
      <w:tblPr>
        <w:tblStyle w:val="TableGrid1"/>
        <w:tblW w:w="5000" w:type="pct"/>
        <w:tblInd w:w="137" w:type="dxa"/>
        <w:tblLayout w:type="fixed"/>
        <w:tblCellMar>
          <w:top w:w="28" w:type="dxa"/>
          <w:bottom w:w="28" w:type="dxa"/>
        </w:tblCellMar>
        <w:tblLook w:val="04A0" w:firstRow="1" w:lastRow="0" w:firstColumn="1" w:lastColumn="0" w:noHBand="0" w:noVBand="1"/>
      </w:tblPr>
      <w:tblGrid>
        <w:gridCol w:w="2884"/>
        <w:gridCol w:w="453"/>
        <w:gridCol w:w="454"/>
        <w:gridCol w:w="453"/>
        <w:gridCol w:w="454"/>
        <w:gridCol w:w="453"/>
        <w:gridCol w:w="454"/>
        <w:gridCol w:w="454"/>
        <w:gridCol w:w="453"/>
        <w:gridCol w:w="454"/>
        <w:gridCol w:w="453"/>
        <w:gridCol w:w="454"/>
        <w:gridCol w:w="454"/>
        <w:gridCol w:w="453"/>
        <w:gridCol w:w="454"/>
        <w:gridCol w:w="453"/>
        <w:gridCol w:w="454"/>
        <w:gridCol w:w="454"/>
        <w:gridCol w:w="453"/>
        <w:gridCol w:w="454"/>
        <w:gridCol w:w="453"/>
        <w:gridCol w:w="454"/>
        <w:gridCol w:w="454"/>
        <w:gridCol w:w="453"/>
        <w:gridCol w:w="454"/>
        <w:gridCol w:w="453"/>
        <w:gridCol w:w="454"/>
        <w:gridCol w:w="454"/>
      </w:tblGrid>
      <w:tr w:rsidR="00A5105B" w:rsidRPr="005D2F6E" w14:paraId="5F560B61" w14:textId="77777777" w:rsidTr="00304A75">
        <w:tc>
          <w:tcPr>
            <w:tcW w:w="2884" w:type="dxa"/>
            <w:tcBorders>
              <w:top w:val="nil"/>
              <w:left w:val="nil"/>
              <w:bottom w:val="nil"/>
            </w:tcBorders>
          </w:tcPr>
          <w:p w14:paraId="1F895C37" w14:textId="77777777" w:rsidR="00A5105B" w:rsidRPr="005D2F6E" w:rsidRDefault="00A5105B" w:rsidP="00A5105B">
            <w:pPr>
              <w:spacing w:before="0" w:after="0"/>
              <w:ind w:left="0"/>
              <w:rPr>
                <w:rFonts w:ascii="Figtree" w:eastAsia="Calibri" w:hAnsi="Figtree" w:cs="Times New Roman"/>
                <w:b/>
                <w:bCs/>
                <w:sz w:val="20"/>
                <w:szCs w:val="20"/>
              </w:rPr>
            </w:pPr>
          </w:p>
        </w:tc>
        <w:tc>
          <w:tcPr>
            <w:tcW w:w="12247" w:type="dxa"/>
            <w:gridSpan w:val="27"/>
            <w:shd w:val="clear" w:color="auto" w:fill="0070C0"/>
          </w:tcPr>
          <w:p w14:paraId="73A36B3D"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KNOWLEDGE, SKILLS AND EXPERIENCE (see over for descriptors)</w:t>
            </w:r>
          </w:p>
        </w:tc>
      </w:tr>
      <w:tr w:rsidR="00A5105B" w:rsidRPr="005D2F6E" w14:paraId="44954DE5" w14:textId="77777777" w:rsidTr="00304A75">
        <w:tc>
          <w:tcPr>
            <w:tcW w:w="2884" w:type="dxa"/>
            <w:tcBorders>
              <w:top w:val="nil"/>
              <w:left w:val="nil"/>
            </w:tcBorders>
          </w:tcPr>
          <w:p w14:paraId="02FF6AC6" w14:textId="77777777" w:rsidR="00A5105B" w:rsidRPr="005D2F6E" w:rsidRDefault="00A5105B" w:rsidP="00A5105B">
            <w:pPr>
              <w:spacing w:before="0" w:after="0"/>
              <w:ind w:left="0"/>
              <w:rPr>
                <w:rFonts w:ascii="Figtree" w:eastAsia="Calibri" w:hAnsi="Figtree" w:cs="Times New Roman"/>
                <w:b/>
                <w:bCs/>
                <w:sz w:val="20"/>
                <w:szCs w:val="20"/>
              </w:rPr>
            </w:pPr>
          </w:p>
        </w:tc>
        <w:tc>
          <w:tcPr>
            <w:tcW w:w="12247" w:type="dxa"/>
            <w:gridSpan w:val="27"/>
            <w:shd w:val="clear" w:color="auto" w:fill="auto"/>
          </w:tcPr>
          <w:p w14:paraId="1BAFDBF0"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sz w:val="20"/>
                <w:szCs w:val="20"/>
              </w:rPr>
              <w:t>Indicate rating for knowledge, skills and/or experience for each Governing Council member</w:t>
            </w:r>
          </w:p>
        </w:tc>
      </w:tr>
      <w:tr w:rsidR="00A5105B" w:rsidRPr="005D2F6E" w14:paraId="4B297674" w14:textId="77777777" w:rsidTr="00304A75">
        <w:tc>
          <w:tcPr>
            <w:tcW w:w="2884" w:type="dxa"/>
            <w:hideMark/>
          </w:tcPr>
          <w:p w14:paraId="2EDA3484" w14:textId="77777777" w:rsidR="00A5105B" w:rsidRPr="005D2F6E" w:rsidRDefault="00A5105B" w:rsidP="00A5105B">
            <w:pPr>
              <w:spacing w:before="0" w:after="0"/>
              <w:ind w:left="0"/>
              <w:rPr>
                <w:rFonts w:ascii="Figtree" w:eastAsia="Calibri" w:hAnsi="Figtree" w:cs="Times New Roman"/>
                <w:b/>
                <w:bCs/>
                <w:sz w:val="20"/>
                <w:szCs w:val="20"/>
              </w:rPr>
            </w:pPr>
          </w:p>
          <w:p w14:paraId="041D7C21" w14:textId="77777777" w:rsidR="00A5105B" w:rsidRPr="005D2F6E" w:rsidRDefault="00A5105B" w:rsidP="00A5105B">
            <w:pPr>
              <w:spacing w:before="0" w:after="0"/>
              <w:ind w:left="0"/>
              <w:rPr>
                <w:rFonts w:ascii="Figtree" w:eastAsia="Calibri" w:hAnsi="Figtree" w:cs="Times New Roman"/>
                <w:b/>
                <w:bCs/>
                <w:sz w:val="20"/>
                <w:szCs w:val="20"/>
              </w:rPr>
            </w:pPr>
          </w:p>
          <w:p w14:paraId="7A2FBF19" w14:textId="77777777" w:rsidR="00A5105B" w:rsidRPr="005D2F6E" w:rsidRDefault="00A5105B" w:rsidP="00A5105B">
            <w:pPr>
              <w:spacing w:before="0" w:after="0"/>
              <w:ind w:left="0"/>
              <w:rPr>
                <w:rFonts w:ascii="Figtree" w:eastAsia="Calibri" w:hAnsi="Figtree" w:cs="Times New Roman"/>
                <w:b/>
                <w:bCs/>
                <w:sz w:val="20"/>
                <w:szCs w:val="20"/>
              </w:rPr>
            </w:pPr>
          </w:p>
          <w:p w14:paraId="14C31C5E" w14:textId="77777777" w:rsidR="00A5105B" w:rsidRPr="005D2F6E" w:rsidRDefault="00A5105B" w:rsidP="00A5105B">
            <w:pPr>
              <w:spacing w:before="0" w:after="0"/>
              <w:ind w:left="0"/>
              <w:rPr>
                <w:rFonts w:ascii="Figtree" w:eastAsia="Calibri" w:hAnsi="Figtree" w:cs="Times New Roman"/>
                <w:b/>
                <w:bCs/>
                <w:sz w:val="20"/>
                <w:szCs w:val="20"/>
              </w:rPr>
            </w:pPr>
          </w:p>
          <w:p w14:paraId="1C240669"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 xml:space="preserve">Governing </w:t>
            </w:r>
          </w:p>
          <w:p w14:paraId="2D16AFD4"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Council</w:t>
            </w:r>
          </w:p>
          <w:p w14:paraId="5A642F02" w14:textId="77777777" w:rsidR="00A5105B" w:rsidRPr="005D2F6E" w:rsidRDefault="00A5105B" w:rsidP="00A5105B">
            <w:pPr>
              <w:spacing w:before="0" w:after="0"/>
              <w:ind w:left="0"/>
              <w:rPr>
                <w:rFonts w:ascii="Figtree" w:eastAsia="Calibri" w:hAnsi="Figtree" w:cs="Times New Roman"/>
                <w:b/>
                <w:bCs/>
                <w:sz w:val="20"/>
                <w:szCs w:val="20"/>
              </w:rPr>
            </w:pPr>
          </w:p>
          <w:p w14:paraId="506C3525" w14:textId="77777777" w:rsidR="00A5105B" w:rsidRPr="005D2F6E" w:rsidRDefault="00A5105B" w:rsidP="00A5105B">
            <w:pPr>
              <w:spacing w:before="0" w:after="0"/>
              <w:ind w:left="0"/>
              <w:rPr>
                <w:rFonts w:ascii="Figtree" w:eastAsia="Calibri" w:hAnsi="Figtree" w:cs="Times New Roman"/>
                <w:b/>
                <w:bCs/>
                <w:sz w:val="20"/>
                <w:szCs w:val="20"/>
              </w:rPr>
            </w:pPr>
          </w:p>
          <w:p w14:paraId="623FA8FA" w14:textId="77777777" w:rsidR="00A5105B" w:rsidRPr="005D2F6E" w:rsidRDefault="00A5105B" w:rsidP="00A5105B">
            <w:pPr>
              <w:spacing w:before="0" w:after="0"/>
              <w:ind w:left="0"/>
              <w:rPr>
                <w:rFonts w:ascii="Figtree" w:eastAsia="Calibri" w:hAnsi="Figtree" w:cs="Times New Roman"/>
                <w:b/>
                <w:bCs/>
                <w:sz w:val="20"/>
                <w:szCs w:val="20"/>
              </w:rPr>
            </w:pPr>
          </w:p>
          <w:p w14:paraId="3F42652C" w14:textId="77777777" w:rsidR="00A5105B" w:rsidRPr="005D2F6E" w:rsidRDefault="00A5105B" w:rsidP="00A5105B">
            <w:pPr>
              <w:spacing w:before="0" w:after="0"/>
              <w:ind w:left="0"/>
              <w:rPr>
                <w:rFonts w:ascii="Figtree" w:eastAsia="Calibri" w:hAnsi="Figtree" w:cs="Times New Roman"/>
                <w:b/>
                <w:bCs/>
                <w:sz w:val="20"/>
                <w:szCs w:val="20"/>
              </w:rPr>
            </w:pPr>
          </w:p>
          <w:p w14:paraId="71302777"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Current members:</w:t>
            </w:r>
          </w:p>
        </w:tc>
        <w:tc>
          <w:tcPr>
            <w:tcW w:w="453" w:type="dxa"/>
            <w:shd w:val="clear" w:color="auto" w:fill="0070C0"/>
            <w:textDirection w:val="btLr"/>
            <w:hideMark/>
          </w:tcPr>
          <w:p w14:paraId="5F67024E"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SKILLS &amp; EXPERIENCE</w:t>
            </w:r>
          </w:p>
        </w:tc>
        <w:tc>
          <w:tcPr>
            <w:tcW w:w="454" w:type="dxa"/>
            <w:textDirection w:val="btLr"/>
            <w:tcFitText/>
            <w:hideMark/>
          </w:tcPr>
          <w:p w14:paraId="0DD050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Business/Management</w:t>
            </w:r>
          </w:p>
        </w:tc>
        <w:tc>
          <w:tcPr>
            <w:tcW w:w="453" w:type="dxa"/>
            <w:textDirection w:val="btLr"/>
            <w:hideMark/>
          </w:tcPr>
          <w:p w14:paraId="0BB72E4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Strategic Planning &amp; Leadership</w:t>
            </w:r>
          </w:p>
        </w:tc>
        <w:tc>
          <w:tcPr>
            <w:tcW w:w="454" w:type="dxa"/>
            <w:textDirection w:val="btLr"/>
            <w:hideMark/>
          </w:tcPr>
          <w:p w14:paraId="0D77CAD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Corporate Governance &amp; Ethics</w:t>
            </w:r>
          </w:p>
        </w:tc>
        <w:tc>
          <w:tcPr>
            <w:tcW w:w="453" w:type="dxa"/>
            <w:textDirection w:val="btLr"/>
            <w:hideMark/>
          </w:tcPr>
          <w:p w14:paraId="47AD5A8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Stakeholder Engagement</w:t>
            </w:r>
          </w:p>
        </w:tc>
        <w:tc>
          <w:tcPr>
            <w:tcW w:w="454" w:type="dxa"/>
            <w:textDirection w:val="btLr"/>
            <w:hideMark/>
          </w:tcPr>
          <w:p w14:paraId="6077686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Public Relations &amp; Marketing</w:t>
            </w:r>
          </w:p>
        </w:tc>
        <w:tc>
          <w:tcPr>
            <w:tcW w:w="454" w:type="dxa"/>
            <w:textDirection w:val="btLr"/>
            <w:hideMark/>
          </w:tcPr>
          <w:p w14:paraId="5FEE06F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Quality Control</w:t>
            </w:r>
          </w:p>
        </w:tc>
        <w:tc>
          <w:tcPr>
            <w:tcW w:w="453" w:type="dxa"/>
            <w:textDirection w:val="btLr"/>
            <w:hideMark/>
          </w:tcPr>
          <w:p w14:paraId="498D5A9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Risk Management &amp; Audit</w:t>
            </w:r>
          </w:p>
        </w:tc>
        <w:tc>
          <w:tcPr>
            <w:tcW w:w="454" w:type="dxa"/>
            <w:textDirection w:val="btLr"/>
            <w:hideMark/>
          </w:tcPr>
          <w:p w14:paraId="4ED9232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Human Resources</w:t>
            </w:r>
          </w:p>
        </w:tc>
        <w:tc>
          <w:tcPr>
            <w:tcW w:w="453" w:type="dxa"/>
            <w:textDirection w:val="btLr"/>
            <w:hideMark/>
          </w:tcPr>
          <w:p w14:paraId="7B276A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Legal Compliance</w:t>
            </w:r>
          </w:p>
        </w:tc>
        <w:tc>
          <w:tcPr>
            <w:tcW w:w="454" w:type="dxa"/>
            <w:textDirection w:val="btLr"/>
            <w:hideMark/>
          </w:tcPr>
          <w:p w14:paraId="323786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Information Technology</w:t>
            </w:r>
          </w:p>
        </w:tc>
        <w:tc>
          <w:tcPr>
            <w:tcW w:w="454" w:type="dxa"/>
            <w:textDirection w:val="btLr"/>
            <w:hideMark/>
          </w:tcPr>
          <w:p w14:paraId="173061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Accounting/Finance</w:t>
            </w:r>
          </w:p>
        </w:tc>
        <w:tc>
          <w:tcPr>
            <w:tcW w:w="453" w:type="dxa"/>
            <w:textDirection w:val="btLr"/>
            <w:hideMark/>
          </w:tcPr>
          <w:p w14:paraId="361851E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Insurance</w:t>
            </w:r>
          </w:p>
        </w:tc>
        <w:tc>
          <w:tcPr>
            <w:tcW w:w="454" w:type="dxa"/>
            <w:textDirection w:val="btLr"/>
            <w:hideMark/>
          </w:tcPr>
          <w:p w14:paraId="5E0AB0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Industry Experience</w:t>
            </w:r>
          </w:p>
        </w:tc>
        <w:tc>
          <w:tcPr>
            <w:tcW w:w="453" w:type="dxa"/>
            <w:textDirection w:val="btLr"/>
            <w:hideMark/>
          </w:tcPr>
          <w:p w14:paraId="5B20526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Board &amp; Committee Experience</w:t>
            </w:r>
          </w:p>
        </w:tc>
        <w:tc>
          <w:tcPr>
            <w:tcW w:w="454" w:type="dxa"/>
            <w:textDirection w:val="btLr"/>
            <w:hideMark/>
          </w:tcPr>
          <w:p w14:paraId="0206AB8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Knowledge of VET System</w:t>
            </w:r>
          </w:p>
        </w:tc>
        <w:tc>
          <w:tcPr>
            <w:tcW w:w="454" w:type="dxa"/>
            <w:textDirection w:val="btLr"/>
            <w:hideMark/>
          </w:tcPr>
          <w:p w14:paraId="54EE95D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3" w:type="dxa"/>
            <w:textDirection w:val="btLr"/>
            <w:hideMark/>
          </w:tcPr>
          <w:p w14:paraId="5FF7E78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4" w:type="dxa"/>
            <w:shd w:val="clear" w:color="auto" w:fill="0070C0"/>
            <w:textDirection w:val="btLr"/>
            <w:hideMark/>
          </w:tcPr>
          <w:p w14:paraId="4479DEEA" w14:textId="77777777" w:rsidR="00A5105B" w:rsidRPr="005D2F6E" w:rsidRDefault="00A5105B" w:rsidP="00A5105B">
            <w:pPr>
              <w:spacing w:before="0" w:after="0"/>
              <w:ind w:left="0"/>
              <w:rPr>
                <w:rFonts w:ascii="Figtree" w:eastAsia="Calibri" w:hAnsi="Figtree" w:cs="Times New Roman"/>
                <w:b/>
                <w:bCs/>
                <w:color w:val="FFFFFF"/>
                <w:sz w:val="20"/>
                <w:szCs w:val="20"/>
              </w:rPr>
            </w:pPr>
            <w:r w:rsidRPr="005D2F6E">
              <w:rPr>
                <w:rFonts w:ascii="Figtree" w:eastAsia="Calibri" w:hAnsi="Figtree" w:cs="Times New Roman"/>
                <w:b/>
                <w:bCs/>
                <w:color w:val="FFFFFF"/>
                <w:sz w:val="20"/>
                <w:szCs w:val="20"/>
              </w:rPr>
              <w:t>QUALITIES</w:t>
            </w:r>
          </w:p>
        </w:tc>
        <w:tc>
          <w:tcPr>
            <w:tcW w:w="453" w:type="dxa"/>
            <w:textDirection w:val="btLr"/>
            <w:hideMark/>
          </w:tcPr>
          <w:p w14:paraId="12698BA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Integrity &amp; Community Standing</w:t>
            </w:r>
          </w:p>
        </w:tc>
        <w:tc>
          <w:tcPr>
            <w:tcW w:w="454" w:type="dxa"/>
            <w:textDirection w:val="btLr"/>
            <w:hideMark/>
          </w:tcPr>
          <w:p w14:paraId="76204F6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Teamwork &amp; Interpersonal Skills</w:t>
            </w:r>
          </w:p>
        </w:tc>
        <w:tc>
          <w:tcPr>
            <w:tcW w:w="454" w:type="dxa"/>
            <w:textDirection w:val="btLr"/>
            <w:hideMark/>
          </w:tcPr>
          <w:p w14:paraId="5093F1C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3" w:type="dxa"/>
            <w:textDirection w:val="btLr"/>
            <w:hideMark/>
          </w:tcPr>
          <w:p w14:paraId="56AFF9D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[Other]</w:t>
            </w:r>
          </w:p>
        </w:tc>
        <w:tc>
          <w:tcPr>
            <w:tcW w:w="454" w:type="dxa"/>
            <w:shd w:val="clear" w:color="auto" w:fill="0070C0"/>
            <w:textDirection w:val="btLr"/>
            <w:hideMark/>
          </w:tcPr>
          <w:p w14:paraId="3810D266" w14:textId="77777777" w:rsidR="00A5105B" w:rsidRPr="005D2F6E" w:rsidRDefault="00A5105B" w:rsidP="00A5105B">
            <w:pPr>
              <w:spacing w:before="0" w:after="0"/>
              <w:ind w:left="0"/>
              <w:rPr>
                <w:rFonts w:ascii="Figtree" w:eastAsia="Calibri" w:hAnsi="Figtree" w:cs="Times New Roman"/>
                <w:b/>
                <w:color w:val="FFFFFF"/>
                <w:sz w:val="20"/>
                <w:szCs w:val="20"/>
              </w:rPr>
            </w:pPr>
            <w:r w:rsidRPr="005D2F6E">
              <w:rPr>
                <w:rFonts w:ascii="Figtree" w:eastAsia="Calibri" w:hAnsi="Figtree" w:cs="Times New Roman"/>
                <w:b/>
                <w:color w:val="FFFFFF"/>
                <w:sz w:val="20"/>
                <w:szCs w:val="20"/>
              </w:rPr>
              <w:t>QUALIFICATIONS</w:t>
            </w:r>
          </w:p>
          <w:p w14:paraId="7864615A" w14:textId="77777777" w:rsidR="00A5105B" w:rsidRPr="005D2F6E" w:rsidRDefault="00A5105B" w:rsidP="00A5105B">
            <w:pPr>
              <w:spacing w:before="0" w:after="0"/>
              <w:ind w:left="0"/>
              <w:rPr>
                <w:rFonts w:ascii="Figtree" w:eastAsia="Calibri" w:hAnsi="Figtree" w:cs="Times New Roman"/>
                <w:b/>
                <w:color w:val="FFFFFF"/>
                <w:sz w:val="20"/>
                <w:szCs w:val="20"/>
              </w:rPr>
            </w:pPr>
          </w:p>
          <w:p w14:paraId="3DF7B2C8" w14:textId="77777777" w:rsidR="00A5105B" w:rsidRPr="005D2F6E" w:rsidRDefault="00A5105B" w:rsidP="00A5105B">
            <w:pPr>
              <w:spacing w:before="0" w:after="0"/>
              <w:ind w:left="0"/>
              <w:rPr>
                <w:rFonts w:ascii="Figtree" w:eastAsia="Calibri" w:hAnsi="Figtree" w:cs="Times New Roman"/>
                <w:b/>
                <w:color w:val="FFFFFF"/>
                <w:sz w:val="20"/>
                <w:szCs w:val="20"/>
              </w:rPr>
            </w:pPr>
          </w:p>
          <w:p w14:paraId="62926A83" w14:textId="77777777" w:rsidR="00A5105B" w:rsidRPr="005D2F6E" w:rsidRDefault="00A5105B" w:rsidP="00A5105B">
            <w:pPr>
              <w:spacing w:before="0" w:after="0"/>
              <w:ind w:left="0"/>
              <w:rPr>
                <w:rFonts w:ascii="Figtree" w:eastAsia="Calibri" w:hAnsi="Figtree" w:cs="Times New Roman"/>
                <w:b/>
                <w:color w:val="FFFFFF"/>
                <w:sz w:val="20"/>
                <w:szCs w:val="20"/>
              </w:rPr>
            </w:pPr>
          </w:p>
          <w:p w14:paraId="260D04D9" w14:textId="77777777" w:rsidR="00A5105B" w:rsidRPr="005D2F6E" w:rsidRDefault="00A5105B" w:rsidP="00A5105B">
            <w:pPr>
              <w:spacing w:before="0" w:after="0"/>
              <w:ind w:left="0"/>
              <w:rPr>
                <w:rFonts w:ascii="Figtree" w:eastAsia="Calibri" w:hAnsi="Figtree" w:cs="Times New Roman"/>
                <w:b/>
                <w:color w:val="FFFFFF"/>
                <w:sz w:val="20"/>
                <w:szCs w:val="20"/>
              </w:rPr>
            </w:pPr>
          </w:p>
          <w:p w14:paraId="5C7FC9D4" w14:textId="77777777" w:rsidR="00A5105B" w:rsidRPr="005D2F6E" w:rsidRDefault="00A5105B" w:rsidP="00A5105B">
            <w:pPr>
              <w:spacing w:before="0" w:after="0"/>
              <w:ind w:left="0"/>
              <w:rPr>
                <w:rFonts w:ascii="Figtree" w:eastAsia="Calibri" w:hAnsi="Figtree" w:cs="Times New Roman"/>
                <w:b/>
                <w:color w:val="FFFFFF"/>
                <w:sz w:val="20"/>
                <w:szCs w:val="20"/>
              </w:rPr>
            </w:pPr>
          </w:p>
          <w:p w14:paraId="2D6EB16B" w14:textId="77777777" w:rsidR="00A5105B" w:rsidRPr="005D2F6E" w:rsidRDefault="00A5105B" w:rsidP="00A5105B">
            <w:pPr>
              <w:spacing w:before="0" w:after="0"/>
              <w:ind w:left="0"/>
              <w:rPr>
                <w:rFonts w:ascii="Figtree" w:eastAsia="Calibri" w:hAnsi="Figtree" w:cs="Times New Roman"/>
                <w:b/>
                <w:color w:val="FFFFFF"/>
                <w:sz w:val="20"/>
                <w:szCs w:val="20"/>
              </w:rPr>
            </w:pPr>
          </w:p>
          <w:p w14:paraId="0A9922D3" w14:textId="77777777" w:rsidR="00A5105B" w:rsidRPr="005D2F6E" w:rsidRDefault="00A5105B" w:rsidP="00A5105B">
            <w:pPr>
              <w:spacing w:before="0" w:after="0"/>
              <w:ind w:left="0"/>
              <w:rPr>
                <w:rFonts w:ascii="Figtree" w:eastAsia="Calibri" w:hAnsi="Figtree" w:cs="Times New Roman"/>
                <w:b/>
                <w:color w:val="FFFFFF"/>
                <w:sz w:val="20"/>
                <w:szCs w:val="20"/>
              </w:rPr>
            </w:pPr>
          </w:p>
          <w:p w14:paraId="2FD9C109" w14:textId="77777777" w:rsidR="00A5105B" w:rsidRPr="005D2F6E" w:rsidRDefault="00A5105B" w:rsidP="00A5105B">
            <w:pPr>
              <w:spacing w:before="0" w:after="0"/>
              <w:ind w:left="0"/>
              <w:rPr>
                <w:rFonts w:ascii="Figtree" w:eastAsia="Calibri" w:hAnsi="Figtree" w:cs="Times New Roman"/>
                <w:b/>
                <w:color w:val="FFFFFF"/>
                <w:sz w:val="20"/>
                <w:szCs w:val="20"/>
              </w:rPr>
            </w:pPr>
          </w:p>
          <w:p w14:paraId="4FCF3B9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textDirection w:val="btLr"/>
            <w:hideMark/>
          </w:tcPr>
          <w:p w14:paraId="5C2D77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Post School Qualifications</w:t>
            </w:r>
          </w:p>
        </w:tc>
        <w:tc>
          <w:tcPr>
            <w:tcW w:w="454" w:type="dxa"/>
            <w:textDirection w:val="btLr"/>
            <w:hideMark/>
          </w:tcPr>
          <w:p w14:paraId="5745C8D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CPA; CA; CIA; or similar</w:t>
            </w:r>
          </w:p>
        </w:tc>
        <w:tc>
          <w:tcPr>
            <w:tcW w:w="454" w:type="dxa"/>
            <w:shd w:val="clear" w:color="auto" w:fill="0070C0"/>
            <w:textDirection w:val="btLr"/>
            <w:hideMark/>
          </w:tcPr>
          <w:p w14:paraId="2B35D497"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color w:val="FFFFFF"/>
                <w:sz w:val="20"/>
                <w:szCs w:val="20"/>
              </w:rPr>
              <w:t>TOTAL</w:t>
            </w:r>
          </w:p>
        </w:tc>
      </w:tr>
      <w:tr w:rsidR="00A5105B" w:rsidRPr="005D2F6E" w14:paraId="1851F218" w14:textId="77777777" w:rsidTr="00304A75">
        <w:tc>
          <w:tcPr>
            <w:tcW w:w="2884" w:type="dxa"/>
            <w:hideMark/>
          </w:tcPr>
          <w:p w14:paraId="10B2129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vMerge w:val="restart"/>
            <w:shd w:val="clear" w:color="auto" w:fill="0070C0"/>
            <w:hideMark/>
          </w:tcPr>
          <w:p w14:paraId="1A7EF0A9"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12E34EC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51D16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EDC381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16076A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CB4327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800E49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4F10E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54885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27E5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791E2A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2B0C8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06F54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CFCE7F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3D5C68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D2C064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CFA0B9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F9C71D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val="restart"/>
            <w:shd w:val="clear" w:color="auto" w:fill="0070C0"/>
            <w:hideMark/>
          </w:tcPr>
          <w:p w14:paraId="0FC8C703"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487798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C4D4BA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C5B9D2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1A7F1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val="restart"/>
            <w:shd w:val="clear" w:color="auto" w:fill="0070C0"/>
            <w:hideMark/>
          </w:tcPr>
          <w:p w14:paraId="42D56A10"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1052B23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F8BCFF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1B6AE85"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1E93A096" w14:textId="77777777" w:rsidTr="00304A75">
        <w:tc>
          <w:tcPr>
            <w:tcW w:w="2884" w:type="dxa"/>
          </w:tcPr>
          <w:p w14:paraId="1AC14B07"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vMerge/>
            <w:shd w:val="clear" w:color="auto" w:fill="0070C0"/>
          </w:tcPr>
          <w:p w14:paraId="046809E3"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tcPr>
          <w:p w14:paraId="265001BD"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665F72F2"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6C98C1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D108149"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6D3C9E1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4988D62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18B95D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2FF4700"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165376D6"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1B02AD3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50BAD2D1"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2A368799"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8FCD31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663B29BE"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06BD38B1"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2434898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0E8D1F32"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vMerge/>
            <w:shd w:val="clear" w:color="auto" w:fill="0070C0"/>
          </w:tcPr>
          <w:p w14:paraId="56F26D25"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tcPr>
          <w:p w14:paraId="2D52162F"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4129D893"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D664E86"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tcPr>
          <w:p w14:paraId="58DF63B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vMerge/>
            <w:shd w:val="clear" w:color="auto" w:fill="0070C0"/>
          </w:tcPr>
          <w:p w14:paraId="0D003E4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tcPr>
          <w:p w14:paraId="5D617CAF"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tcPr>
          <w:p w14:paraId="7FF93870" w14:textId="77777777" w:rsidR="00A5105B" w:rsidRPr="005D2F6E" w:rsidRDefault="00A5105B" w:rsidP="00A5105B">
            <w:pPr>
              <w:spacing w:before="0" w:after="0"/>
              <w:ind w:left="0"/>
              <w:rPr>
                <w:rFonts w:ascii="Figtree" w:eastAsia="Calibri" w:hAnsi="Figtree" w:cs="Times New Roman"/>
                <w:sz w:val="20"/>
                <w:szCs w:val="20"/>
              </w:rPr>
            </w:pPr>
          </w:p>
        </w:tc>
        <w:tc>
          <w:tcPr>
            <w:tcW w:w="454" w:type="dxa"/>
            <w:shd w:val="clear" w:color="auto" w:fill="BFBFBF"/>
          </w:tcPr>
          <w:p w14:paraId="16F70BFD"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37F05739" w14:textId="77777777" w:rsidTr="00304A75">
        <w:tc>
          <w:tcPr>
            <w:tcW w:w="2884" w:type="dxa"/>
            <w:hideMark/>
          </w:tcPr>
          <w:p w14:paraId="20844C6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0E73977C"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03872CE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D1ED2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785136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746C6B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14221F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11DBF2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D3AD40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4E58F8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5BFE63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DF094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8ADE6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78347F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26CEF87"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682DE03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30067F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1A146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195E5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F44BC92"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B02FC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C94F9B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A3C89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F60D14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04A68B7"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1A003F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2C5834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E4B4058"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71F8DDB3" w14:textId="77777777" w:rsidTr="00304A75">
        <w:tc>
          <w:tcPr>
            <w:tcW w:w="2884" w:type="dxa"/>
            <w:hideMark/>
          </w:tcPr>
          <w:p w14:paraId="1A4EE4B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5FA95DD4"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7F8178E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50970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637160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5588D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E6FD98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3F9E59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4E8C2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07B2FC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0E589E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0E7AF1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33404B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DA5577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B18B125"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D508E2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66AC42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8F4501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FB1F54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91B53A0"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6863E8C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BE526D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10F706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856F92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4BA124AF"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000938E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CD7A10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774A21A0"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5D47EE1" w14:textId="77777777" w:rsidTr="00304A75">
        <w:tc>
          <w:tcPr>
            <w:tcW w:w="2884" w:type="dxa"/>
            <w:hideMark/>
          </w:tcPr>
          <w:p w14:paraId="735E0F7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7A852B2A"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61D5D4B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34EE81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52BAD1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79C8EF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C268A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D91B8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A6963E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829AF8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240242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1B9246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6B52F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FF5870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94B07A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E71EE0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3C58A9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C637D7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FD1A65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8E7E6A0"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13873B6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5FDB50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15CD1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C6AC50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7146752"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04CC71D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238B9D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53D9045"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71439E8F" w14:textId="77777777" w:rsidTr="00304A75">
        <w:tc>
          <w:tcPr>
            <w:tcW w:w="2884" w:type="dxa"/>
            <w:hideMark/>
          </w:tcPr>
          <w:p w14:paraId="24147972" w14:textId="77777777" w:rsidR="00A5105B" w:rsidRPr="005D2F6E" w:rsidRDefault="00A5105B" w:rsidP="00A5105B">
            <w:pPr>
              <w:spacing w:before="0" w:after="0"/>
              <w:ind w:left="0"/>
              <w:rPr>
                <w:rFonts w:ascii="Figtree" w:eastAsia="Calibri" w:hAnsi="Figtree" w:cs="Times New Roman"/>
                <w:b/>
                <w:sz w:val="20"/>
                <w:szCs w:val="20"/>
              </w:rPr>
            </w:pPr>
            <w:r w:rsidRPr="005D2F6E">
              <w:rPr>
                <w:rFonts w:ascii="Figtree" w:eastAsia="Calibri" w:hAnsi="Figtree" w:cs="Times New Roman"/>
                <w:sz w:val="20"/>
                <w:szCs w:val="20"/>
              </w:rPr>
              <w:t> </w:t>
            </w:r>
            <w:r w:rsidRPr="005D2F6E">
              <w:rPr>
                <w:rFonts w:ascii="Figtree" w:eastAsia="Calibri" w:hAnsi="Figtree" w:cs="Times New Roman"/>
                <w:b/>
                <w:sz w:val="20"/>
                <w:szCs w:val="20"/>
              </w:rPr>
              <w:t>Prospective members:</w:t>
            </w:r>
          </w:p>
        </w:tc>
        <w:tc>
          <w:tcPr>
            <w:tcW w:w="453" w:type="dxa"/>
            <w:vMerge/>
            <w:shd w:val="clear" w:color="auto" w:fill="0070C0"/>
            <w:hideMark/>
          </w:tcPr>
          <w:p w14:paraId="4083DFFC"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1E348AA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0B82D2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4A89D5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A7DAB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97F1B8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C4F59C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B34751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67DFED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AA5D95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78ECB2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1438A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ECE8CA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4F6B3A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5757682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F43B9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43D823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6B93D4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B711A79"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7D115EA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E6956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A37D02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A3877A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435215B5"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F179FC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858E1F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54E1B0AC"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21E4A7EA" w14:textId="77777777" w:rsidTr="00304A75">
        <w:tc>
          <w:tcPr>
            <w:tcW w:w="2884" w:type="dxa"/>
            <w:hideMark/>
          </w:tcPr>
          <w:p w14:paraId="4A26B94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4A9DBC44"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204C6BC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ECE5F9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E352E1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9352DB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826F89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A1C1E3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3BFD78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1BC550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11782A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DFB291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7641F9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71CA6C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1368EE9"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515551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E6E220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21C5C1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6506517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E715F3C"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1E5F626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4FE37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FD5127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C32EDE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68DC6125"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6987C02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7E462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2F9929C8"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E7B71FE" w14:textId="77777777" w:rsidTr="00304A75">
        <w:tc>
          <w:tcPr>
            <w:tcW w:w="2884" w:type="dxa"/>
            <w:hideMark/>
          </w:tcPr>
          <w:p w14:paraId="5C0A6FB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176C5955"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32ABDE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69339A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916BD0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85F038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016EBD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A619D5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DDE32C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04FC9A6"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FF7C3B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F1C183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3DA2D4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406FBD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AF85028"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4327DB5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B162CA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CBD297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FED7A4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2477BAED"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04AC9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0129ED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564DCF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97D2254"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09AD85E"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3F6B5E8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516F6E1"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2D09DD4C"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66F09A56" w14:textId="77777777" w:rsidTr="00304A75">
        <w:tc>
          <w:tcPr>
            <w:tcW w:w="2884" w:type="dxa"/>
            <w:hideMark/>
          </w:tcPr>
          <w:p w14:paraId="10D0FE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vMerge/>
            <w:shd w:val="clear" w:color="auto" w:fill="0070C0"/>
            <w:hideMark/>
          </w:tcPr>
          <w:p w14:paraId="3CCA1817"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300B0C5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2E615B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FDCD83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65F86A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9BE8CB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E2A0C1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3E1EE1F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1CF942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3726FD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83920E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2B05F0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7339E42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EF2CC4B"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394132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2B01BC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2925B1B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61FF4A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32F97A78"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27DC123B"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0B4239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9C666F8"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2B690F6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788013E4"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6488043E"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117A673"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13596126" w14:textId="77777777" w:rsidR="00A5105B" w:rsidRPr="005D2F6E" w:rsidRDefault="00A5105B" w:rsidP="00A5105B">
            <w:pPr>
              <w:spacing w:before="0" w:after="0"/>
              <w:ind w:left="0"/>
              <w:rPr>
                <w:rFonts w:ascii="Figtree" w:eastAsia="Calibri" w:hAnsi="Figtree" w:cs="Times New Roman"/>
                <w:b/>
                <w:bCs/>
                <w:sz w:val="20"/>
                <w:szCs w:val="20"/>
              </w:rPr>
            </w:pPr>
          </w:p>
        </w:tc>
      </w:tr>
      <w:tr w:rsidR="00A5105B" w:rsidRPr="005D2F6E" w14:paraId="091FBE18" w14:textId="77777777" w:rsidTr="00304A75">
        <w:tc>
          <w:tcPr>
            <w:tcW w:w="2884" w:type="dxa"/>
            <w:hideMark/>
          </w:tcPr>
          <w:p w14:paraId="4779B03C" w14:textId="77777777" w:rsidR="00A5105B" w:rsidRPr="005D2F6E" w:rsidRDefault="00A5105B" w:rsidP="00A5105B">
            <w:pPr>
              <w:spacing w:before="0" w:after="0"/>
              <w:ind w:left="0"/>
              <w:rPr>
                <w:rFonts w:ascii="Figtree" w:eastAsia="Calibri" w:hAnsi="Figtree" w:cs="Times New Roman"/>
                <w:b/>
                <w:bCs/>
                <w:sz w:val="20"/>
                <w:szCs w:val="20"/>
              </w:rPr>
            </w:pPr>
            <w:r w:rsidRPr="005D2F6E">
              <w:rPr>
                <w:rFonts w:ascii="Figtree" w:eastAsia="Calibri" w:hAnsi="Figtree" w:cs="Times New Roman"/>
                <w:b/>
                <w:bCs/>
                <w:sz w:val="20"/>
                <w:szCs w:val="20"/>
              </w:rPr>
              <w:t>TOTAL</w:t>
            </w:r>
          </w:p>
        </w:tc>
        <w:tc>
          <w:tcPr>
            <w:tcW w:w="453" w:type="dxa"/>
            <w:vMerge/>
            <w:shd w:val="clear" w:color="auto" w:fill="0070C0"/>
            <w:hideMark/>
          </w:tcPr>
          <w:p w14:paraId="226ACC36" w14:textId="77777777" w:rsidR="00A5105B" w:rsidRPr="005D2F6E" w:rsidRDefault="00A5105B" w:rsidP="00A5105B">
            <w:pPr>
              <w:spacing w:before="0" w:after="0"/>
              <w:ind w:left="0"/>
              <w:rPr>
                <w:rFonts w:ascii="Figtree" w:eastAsia="Calibri" w:hAnsi="Figtree" w:cs="Times New Roman"/>
                <w:b/>
                <w:bCs/>
                <w:sz w:val="20"/>
                <w:szCs w:val="20"/>
              </w:rPr>
            </w:pPr>
          </w:p>
        </w:tc>
        <w:tc>
          <w:tcPr>
            <w:tcW w:w="454" w:type="dxa"/>
            <w:hideMark/>
          </w:tcPr>
          <w:p w14:paraId="7628ED75"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B2AAA6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ED7DF8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AA6002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D618D8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02800D7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0591BE17"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433637B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2057E7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77D2190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2166A3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40F6CAE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6D3D058" w14:textId="77777777" w:rsidR="00A5105B" w:rsidRPr="005D2F6E" w:rsidRDefault="00A5105B" w:rsidP="00A5105B">
            <w:pPr>
              <w:spacing w:before="0" w:after="0"/>
              <w:ind w:left="0"/>
              <w:rPr>
                <w:rFonts w:ascii="Figtree" w:eastAsia="Calibri" w:hAnsi="Figtree" w:cs="Times New Roman"/>
                <w:sz w:val="20"/>
                <w:szCs w:val="20"/>
              </w:rPr>
            </w:pPr>
          </w:p>
        </w:tc>
        <w:tc>
          <w:tcPr>
            <w:tcW w:w="453" w:type="dxa"/>
            <w:hideMark/>
          </w:tcPr>
          <w:p w14:paraId="16ECAF8A"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1117065F"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B5C17B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5705CF7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14F422B5" w14:textId="77777777" w:rsidR="00A5105B" w:rsidRPr="005D2F6E" w:rsidRDefault="00A5105B" w:rsidP="00A5105B">
            <w:pPr>
              <w:spacing w:before="0" w:after="0"/>
              <w:ind w:left="0"/>
              <w:rPr>
                <w:rFonts w:ascii="Figtree" w:eastAsia="Calibri" w:hAnsi="Figtree" w:cs="Times New Roman"/>
                <w:b/>
                <w:bCs/>
                <w:sz w:val="20"/>
                <w:szCs w:val="20"/>
              </w:rPr>
            </w:pPr>
          </w:p>
        </w:tc>
        <w:tc>
          <w:tcPr>
            <w:tcW w:w="453" w:type="dxa"/>
            <w:hideMark/>
          </w:tcPr>
          <w:p w14:paraId="74E42882"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6FF2EA40"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55119029"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3" w:type="dxa"/>
            <w:hideMark/>
          </w:tcPr>
          <w:p w14:paraId="1DD458ED"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vMerge/>
            <w:shd w:val="clear" w:color="auto" w:fill="0070C0"/>
            <w:hideMark/>
          </w:tcPr>
          <w:p w14:paraId="76644261" w14:textId="77777777" w:rsidR="00A5105B" w:rsidRPr="005D2F6E" w:rsidRDefault="00A5105B" w:rsidP="00A5105B">
            <w:pPr>
              <w:spacing w:before="0" w:after="0"/>
              <w:ind w:left="0"/>
              <w:rPr>
                <w:rFonts w:ascii="Figtree" w:eastAsia="Calibri" w:hAnsi="Figtree" w:cs="Times New Roman"/>
                <w:b/>
                <w:color w:val="FFFFFF"/>
                <w:sz w:val="20"/>
                <w:szCs w:val="20"/>
              </w:rPr>
            </w:pPr>
          </w:p>
        </w:tc>
        <w:tc>
          <w:tcPr>
            <w:tcW w:w="453" w:type="dxa"/>
            <w:hideMark/>
          </w:tcPr>
          <w:p w14:paraId="7F536B9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hideMark/>
          </w:tcPr>
          <w:p w14:paraId="3E5440EC" w14:textId="77777777" w:rsidR="00A5105B" w:rsidRPr="005D2F6E" w:rsidRDefault="00A5105B" w:rsidP="00A5105B">
            <w:pPr>
              <w:spacing w:before="0" w:after="0"/>
              <w:ind w:left="0"/>
              <w:rPr>
                <w:rFonts w:ascii="Figtree" w:eastAsia="Calibri" w:hAnsi="Figtree" w:cs="Times New Roman"/>
                <w:sz w:val="20"/>
                <w:szCs w:val="20"/>
              </w:rPr>
            </w:pPr>
            <w:r w:rsidRPr="005D2F6E">
              <w:rPr>
                <w:rFonts w:ascii="Figtree" w:eastAsia="Calibri" w:hAnsi="Figtree" w:cs="Times New Roman"/>
                <w:sz w:val="20"/>
                <w:szCs w:val="20"/>
              </w:rPr>
              <w:t> </w:t>
            </w:r>
          </w:p>
        </w:tc>
        <w:tc>
          <w:tcPr>
            <w:tcW w:w="454" w:type="dxa"/>
            <w:shd w:val="clear" w:color="auto" w:fill="BFBFBF"/>
            <w:hideMark/>
          </w:tcPr>
          <w:p w14:paraId="414B8450" w14:textId="77777777" w:rsidR="00A5105B" w:rsidRPr="005D2F6E" w:rsidRDefault="00A5105B" w:rsidP="00A5105B">
            <w:pPr>
              <w:spacing w:before="0" w:after="0"/>
              <w:ind w:left="0"/>
              <w:rPr>
                <w:rFonts w:ascii="Figtree" w:eastAsia="Calibri" w:hAnsi="Figtree" w:cs="Times New Roman"/>
                <w:b/>
                <w:bCs/>
                <w:sz w:val="20"/>
                <w:szCs w:val="20"/>
              </w:rPr>
            </w:pPr>
          </w:p>
        </w:tc>
      </w:tr>
    </w:tbl>
    <w:p w14:paraId="21CC47B5" w14:textId="77777777" w:rsidR="00A5105B" w:rsidRPr="005D2F6E" w:rsidRDefault="00A5105B" w:rsidP="00A5105B">
      <w:pPr>
        <w:spacing w:before="0" w:after="0"/>
        <w:ind w:left="0"/>
        <w:rPr>
          <w:rFonts w:ascii="Figtree" w:eastAsia="Calibri" w:hAnsi="Figtree" w:cs="Times New Roman"/>
          <w:sz w:val="12"/>
        </w:rPr>
      </w:pPr>
    </w:p>
    <w:tbl>
      <w:tblPr>
        <w:tblStyle w:val="TableGrid1"/>
        <w:tblW w:w="0" w:type="auto"/>
        <w:tblInd w:w="137" w:type="dxa"/>
        <w:tblLook w:val="04A0" w:firstRow="1" w:lastRow="0" w:firstColumn="1" w:lastColumn="0" w:noHBand="0" w:noVBand="1"/>
      </w:tblPr>
      <w:tblGrid>
        <w:gridCol w:w="421"/>
        <w:gridCol w:w="4110"/>
      </w:tblGrid>
      <w:tr w:rsidR="00A5105B" w:rsidRPr="005D2F6E" w14:paraId="36BC1771" w14:textId="77777777" w:rsidTr="00304A75">
        <w:tc>
          <w:tcPr>
            <w:tcW w:w="4531" w:type="dxa"/>
            <w:gridSpan w:val="2"/>
            <w:shd w:val="clear" w:color="auto" w:fill="0070C0"/>
          </w:tcPr>
          <w:p w14:paraId="34E7ABF1" w14:textId="77777777" w:rsidR="00A5105B" w:rsidRPr="005D2F6E" w:rsidRDefault="00A5105B" w:rsidP="00A5105B">
            <w:pPr>
              <w:spacing w:before="0" w:after="0"/>
              <w:ind w:left="0"/>
              <w:rPr>
                <w:rFonts w:ascii="Figtree" w:eastAsia="Calibri" w:hAnsi="Figtree" w:cs="Times New Roman"/>
                <w:b/>
                <w:color w:val="FFFFFF"/>
                <w:sz w:val="20"/>
              </w:rPr>
            </w:pPr>
            <w:r w:rsidRPr="005D2F6E">
              <w:rPr>
                <w:rFonts w:ascii="Figtree" w:eastAsia="Calibri" w:hAnsi="Figtree" w:cs="Times New Roman"/>
                <w:b/>
                <w:color w:val="FFFFFF"/>
                <w:sz w:val="20"/>
              </w:rPr>
              <w:t>RATINGS LEGEND</w:t>
            </w:r>
          </w:p>
        </w:tc>
      </w:tr>
      <w:tr w:rsidR="00A5105B" w:rsidRPr="005D2F6E" w14:paraId="2BF02E65" w14:textId="77777777" w:rsidTr="00304A75">
        <w:tc>
          <w:tcPr>
            <w:tcW w:w="421" w:type="dxa"/>
            <w:shd w:val="clear" w:color="auto" w:fill="D9E2F3"/>
          </w:tcPr>
          <w:p w14:paraId="68DC0A30"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1</w:t>
            </w:r>
          </w:p>
        </w:tc>
        <w:tc>
          <w:tcPr>
            <w:tcW w:w="4110" w:type="dxa"/>
          </w:tcPr>
          <w:p w14:paraId="5C7FBFDB"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No experience or knowledge</w:t>
            </w:r>
          </w:p>
        </w:tc>
      </w:tr>
      <w:tr w:rsidR="00A5105B" w:rsidRPr="005D2F6E" w14:paraId="6378FA2C" w14:textId="77777777" w:rsidTr="00304A75">
        <w:tc>
          <w:tcPr>
            <w:tcW w:w="421" w:type="dxa"/>
            <w:shd w:val="clear" w:color="auto" w:fill="B4C6E7"/>
          </w:tcPr>
          <w:p w14:paraId="38309981"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2</w:t>
            </w:r>
          </w:p>
        </w:tc>
        <w:tc>
          <w:tcPr>
            <w:tcW w:w="4110" w:type="dxa"/>
          </w:tcPr>
          <w:p w14:paraId="3B7DC846"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Little experience or knowledge</w:t>
            </w:r>
          </w:p>
        </w:tc>
      </w:tr>
      <w:tr w:rsidR="00A5105B" w:rsidRPr="005D2F6E" w14:paraId="1091D22A" w14:textId="77777777" w:rsidTr="00304A75">
        <w:tc>
          <w:tcPr>
            <w:tcW w:w="421" w:type="dxa"/>
            <w:shd w:val="clear" w:color="auto" w:fill="8EAADB"/>
          </w:tcPr>
          <w:p w14:paraId="33225489" w14:textId="77777777" w:rsidR="00A5105B" w:rsidRPr="005D2F6E" w:rsidRDefault="00A5105B" w:rsidP="00A5105B">
            <w:pPr>
              <w:spacing w:before="0" w:after="0"/>
              <w:ind w:left="0"/>
              <w:rPr>
                <w:rFonts w:ascii="Figtree" w:eastAsia="Calibri" w:hAnsi="Figtree" w:cs="Times New Roman"/>
                <w:sz w:val="20"/>
              </w:rPr>
            </w:pPr>
            <w:r w:rsidRPr="005D2F6E">
              <w:rPr>
                <w:rFonts w:ascii="Figtree" w:eastAsia="Calibri" w:hAnsi="Figtree" w:cs="Times New Roman"/>
                <w:sz w:val="20"/>
              </w:rPr>
              <w:t>3</w:t>
            </w:r>
          </w:p>
        </w:tc>
        <w:tc>
          <w:tcPr>
            <w:tcW w:w="4110" w:type="dxa"/>
          </w:tcPr>
          <w:p w14:paraId="4711CA7C"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Reasonable experience or knowledge</w:t>
            </w:r>
          </w:p>
        </w:tc>
      </w:tr>
      <w:tr w:rsidR="00A5105B" w:rsidRPr="005D2F6E" w14:paraId="1B61FB7C" w14:textId="77777777" w:rsidTr="00304A75">
        <w:tc>
          <w:tcPr>
            <w:tcW w:w="421" w:type="dxa"/>
            <w:shd w:val="clear" w:color="auto" w:fill="2F5496"/>
          </w:tcPr>
          <w:p w14:paraId="453843F0" w14:textId="77777777" w:rsidR="00A5105B" w:rsidRPr="005D2F6E" w:rsidRDefault="00A5105B" w:rsidP="00A5105B">
            <w:pPr>
              <w:spacing w:before="0" w:after="0"/>
              <w:ind w:left="0"/>
              <w:rPr>
                <w:rFonts w:ascii="Figtree" w:eastAsia="Calibri" w:hAnsi="Figtree" w:cs="Times New Roman"/>
                <w:color w:val="FFFFFF"/>
                <w:sz w:val="20"/>
              </w:rPr>
            </w:pPr>
            <w:r w:rsidRPr="005D2F6E">
              <w:rPr>
                <w:rFonts w:ascii="Figtree" w:eastAsia="Calibri" w:hAnsi="Figtree" w:cs="Times New Roman"/>
                <w:color w:val="FFFFFF"/>
                <w:sz w:val="20"/>
              </w:rPr>
              <w:t>4</w:t>
            </w:r>
          </w:p>
        </w:tc>
        <w:tc>
          <w:tcPr>
            <w:tcW w:w="4110" w:type="dxa"/>
          </w:tcPr>
          <w:p w14:paraId="1A932E40"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Considerable experience or knowledge</w:t>
            </w:r>
          </w:p>
        </w:tc>
      </w:tr>
      <w:tr w:rsidR="00A5105B" w:rsidRPr="005D2F6E" w14:paraId="5A18A10A" w14:textId="77777777" w:rsidTr="00304A75">
        <w:tc>
          <w:tcPr>
            <w:tcW w:w="421" w:type="dxa"/>
            <w:shd w:val="clear" w:color="auto" w:fill="1F3864"/>
          </w:tcPr>
          <w:p w14:paraId="18F97A4C" w14:textId="77777777" w:rsidR="00A5105B" w:rsidRPr="005D2F6E" w:rsidRDefault="00A5105B" w:rsidP="00A5105B">
            <w:pPr>
              <w:spacing w:before="0" w:after="0"/>
              <w:ind w:left="0"/>
              <w:rPr>
                <w:rFonts w:ascii="Figtree" w:eastAsia="Calibri" w:hAnsi="Figtree" w:cs="Times New Roman"/>
                <w:color w:val="FFFFFF"/>
                <w:sz w:val="20"/>
              </w:rPr>
            </w:pPr>
            <w:r w:rsidRPr="005D2F6E">
              <w:rPr>
                <w:rFonts w:ascii="Figtree" w:eastAsia="Calibri" w:hAnsi="Figtree" w:cs="Times New Roman"/>
                <w:color w:val="FFFFFF"/>
                <w:sz w:val="20"/>
              </w:rPr>
              <w:t>5</w:t>
            </w:r>
          </w:p>
        </w:tc>
        <w:tc>
          <w:tcPr>
            <w:tcW w:w="4110" w:type="dxa"/>
          </w:tcPr>
          <w:p w14:paraId="35D57C91" w14:textId="77777777" w:rsidR="00A5105B" w:rsidRPr="005D2F6E" w:rsidRDefault="00A5105B" w:rsidP="00A5105B">
            <w:pPr>
              <w:spacing w:before="0" w:after="0"/>
              <w:ind w:left="0"/>
              <w:rPr>
                <w:rFonts w:ascii="Figtree" w:eastAsia="Calibri" w:hAnsi="Figtree" w:cs="Arial"/>
                <w:color w:val="000000"/>
                <w:sz w:val="20"/>
              </w:rPr>
            </w:pPr>
            <w:r w:rsidRPr="005D2F6E">
              <w:rPr>
                <w:rFonts w:ascii="Figtree" w:eastAsia="Calibri" w:hAnsi="Figtree" w:cs="Arial"/>
                <w:color w:val="000000"/>
                <w:sz w:val="20"/>
              </w:rPr>
              <w:t>Expert experience or knowledge</w:t>
            </w:r>
          </w:p>
        </w:tc>
      </w:tr>
    </w:tbl>
    <w:p w14:paraId="3ABAAEC1" w14:textId="77777777" w:rsidR="00A5105B" w:rsidRPr="005D2F6E" w:rsidRDefault="00A5105B" w:rsidP="00A5105B">
      <w:pPr>
        <w:spacing w:before="0" w:after="200" w:line="276" w:lineRule="auto"/>
        <w:ind w:left="0"/>
        <w:rPr>
          <w:rFonts w:ascii="Figtree" w:eastAsia="Calibri" w:hAnsi="Figtree" w:cs="Times New Roman"/>
        </w:rPr>
        <w:sectPr w:rsidR="00A5105B" w:rsidRPr="005D2F6E" w:rsidSect="00C83D21">
          <w:headerReference w:type="default" r:id="rId15"/>
          <w:footerReference w:type="default" r:id="rId16"/>
          <w:pgSz w:w="16838" w:h="11906" w:orient="landscape"/>
          <w:pgMar w:top="851" w:right="851" w:bottom="851" w:left="851" w:header="708" w:footer="708" w:gutter="0"/>
          <w:cols w:space="708"/>
          <w:docGrid w:linePitch="360"/>
        </w:sectPr>
      </w:pPr>
    </w:p>
    <w:p w14:paraId="57D94D52" w14:textId="77777777" w:rsidR="00A5105B" w:rsidRPr="005D2F6E" w:rsidRDefault="00A5105B" w:rsidP="00A5105B">
      <w:pPr>
        <w:spacing w:before="0" w:after="0"/>
        <w:ind w:left="0"/>
        <w:rPr>
          <w:rFonts w:ascii="Figtree" w:eastAsia="Calibri" w:hAnsi="Figtree" w:cs="Arial"/>
          <w:b/>
          <w:sz w:val="24"/>
          <w:szCs w:val="24"/>
        </w:rPr>
      </w:pPr>
      <w:r w:rsidRPr="005D2F6E">
        <w:rPr>
          <w:rFonts w:ascii="Figtree" w:eastAsia="Calibri" w:hAnsi="Figtree" w:cs="Arial"/>
          <w:b/>
          <w:sz w:val="24"/>
          <w:szCs w:val="24"/>
        </w:rPr>
        <w:lastRenderedPageBreak/>
        <w:t>Governing Council skills matrix – Descriptors</w:t>
      </w:r>
    </w:p>
    <w:p w14:paraId="467824F2" w14:textId="77777777" w:rsidR="00A5105B" w:rsidRPr="005D2F6E" w:rsidRDefault="00A5105B" w:rsidP="00A5105B">
      <w:pPr>
        <w:spacing w:before="0" w:after="0"/>
        <w:ind w:left="0"/>
        <w:rPr>
          <w:rFonts w:ascii="Figtree" w:eastAsia="Calibri" w:hAnsi="Figtree" w:cs="Arial"/>
          <w:sz w:val="24"/>
          <w:szCs w:val="24"/>
        </w:rPr>
      </w:pPr>
    </w:p>
    <w:tbl>
      <w:tblPr>
        <w:tblStyle w:val="TableGrid2"/>
        <w:tblW w:w="0" w:type="auto"/>
        <w:tblLook w:val="04A0" w:firstRow="1" w:lastRow="0" w:firstColumn="1" w:lastColumn="0" w:noHBand="0" w:noVBand="1"/>
      </w:tblPr>
      <w:tblGrid>
        <w:gridCol w:w="3114"/>
        <w:gridCol w:w="6379"/>
      </w:tblGrid>
      <w:tr w:rsidR="00A5105B" w:rsidRPr="005D2F6E" w14:paraId="28ECCE26" w14:textId="77777777" w:rsidTr="005D2F6E">
        <w:tc>
          <w:tcPr>
            <w:tcW w:w="9493" w:type="dxa"/>
            <w:gridSpan w:val="2"/>
            <w:shd w:val="clear" w:color="auto" w:fill="BFBFBF"/>
          </w:tcPr>
          <w:p w14:paraId="0A2E2FCF"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Skills &amp; Experience</w:t>
            </w:r>
          </w:p>
        </w:tc>
      </w:tr>
      <w:tr w:rsidR="00A5105B" w:rsidRPr="005D2F6E" w14:paraId="2E74F51D" w14:textId="77777777" w:rsidTr="005D2F6E">
        <w:tc>
          <w:tcPr>
            <w:tcW w:w="3114" w:type="dxa"/>
          </w:tcPr>
          <w:p w14:paraId="1FAD5941"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Business/Management</w:t>
            </w:r>
          </w:p>
        </w:tc>
        <w:tc>
          <w:tcPr>
            <w:tcW w:w="6379" w:type="dxa"/>
          </w:tcPr>
          <w:p w14:paraId="5845D71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business leadership or organisational management, including developing and implementing business plans and strategies.</w:t>
            </w:r>
          </w:p>
          <w:p w14:paraId="0A59B4AD" w14:textId="77777777" w:rsidR="00A5105B" w:rsidRPr="005D2F6E" w:rsidRDefault="00A5105B" w:rsidP="00A5105B">
            <w:pPr>
              <w:spacing w:before="0" w:after="0"/>
              <w:ind w:left="0"/>
              <w:rPr>
                <w:rFonts w:ascii="Figtree" w:eastAsia="Calibri" w:hAnsi="Figtree" w:cs="Arial"/>
              </w:rPr>
            </w:pPr>
          </w:p>
        </w:tc>
      </w:tr>
      <w:tr w:rsidR="00A5105B" w:rsidRPr="005D2F6E" w14:paraId="5CEF738D" w14:textId="77777777" w:rsidTr="005D2F6E">
        <w:tc>
          <w:tcPr>
            <w:tcW w:w="3114" w:type="dxa"/>
          </w:tcPr>
          <w:p w14:paraId="57EC3014" w14:textId="26AC9C51"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Strategic </w:t>
            </w:r>
            <w:r w:rsidR="005D2F6E">
              <w:rPr>
                <w:rFonts w:ascii="Figtree" w:eastAsia="Calibri" w:hAnsi="Figtree" w:cs="Arial"/>
                <w:b/>
              </w:rPr>
              <w:t>p</w:t>
            </w:r>
            <w:r w:rsidRPr="005D2F6E">
              <w:rPr>
                <w:rFonts w:ascii="Figtree" w:eastAsia="Calibri" w:hAnsi="Figtree" w:cs="Arial"/>
                <w:b/>
              </w:rPr>
              <w:t xml:space="preserve">lanning </w:t>
            </w:r>
            <w:r w:rsidR="005D2F6E">
              <w:rPr>
                <w:rFonts w:ascii="Figtree" w:eastAsia="Calibri" w:hAnsi="Figtree" w:cs="Arial"/>
                <w:b/>
              </w:rPr>
              <w:t>and</w:t>
            </w:r>
            <w:r w:rsidRPr="005D2F6E">
              <w:rPr>
                <w:rFonts w:ascii="Figtree" w:eastAsia="Calibri" w:hAnsi="Figtree" w:cs="Arial"/>
                <w:b/>
              </w:rPr>
              <w:t xml:space="preserve"> </w:t>
            </w:r>
            <w:r w:rsidR="005D2F6E">
              <w:rPr>
                <w:rFonts w:ascii="Figtree" w:eastAsia="Calibri" w:hAnsi="Figtree" w:cs="Arial"/>
                <w:b/>
              </w:rPr>
              <w:t>l</w:t>
            </w:r>
            <w:r w:rsidRPr="005D2F6E">
              <w:rPr>
                <w:rFonts w:ascii="Figtree" w:eastAsia="Calibri" w:hAnsi="Figtree" w:cs="Arial"/>
                <w:b/>
              </w:rPr>
              <w:t>eadership</w:t>
            </w:r>
          </w:p>
        </w:tc>
        <w:tc>
          <w:tcPr>
            <w:tcW w:w="6379" w:type="dxa"/>
          </w:tcPr>
          <w:p w14:paraId="1AFD413D"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leading the development and implementation of strategic plans to achieve organisation long term goals.</w:t>
            </w:r>
          </w:p>
          <w:p w14:paraId="00BC9010" w14:textId="77777777" w:rsidR="00A5105B" w:rsidRPr="005D2F6E" w:rsidRDefault="00A5105B" w:rsidP="00A5105B">
            <w:pPr>
              <w:spacing w:before="0" w:after="0"/>
              <w:ind w:left="0"/>
              <w:rPr>
                <w:rFonts w:ascii="Figtree" w:eastAsia="Calibri" w:hAnsi="Figtree" w:cs="Arial"/>
              </w:rPr>
            </w:pPr>
          </w:p>
        </w:tc>
      </w:tr>
      <w:tr w:rsidR="00A5105B" w:rsidRPr="005D2F6E" w14:paraId="058E94F1" w14:textId="77777777" w:rsidTr="005D2F6E">
        <w:tc>
          <w:tcPr>
            <w:tcW w:w="3114" w:type="dxa"/>
          </w:tcPr>
          <w:p w14:paraId="6930DBD6" w14:textId="2860D808"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Corporate </w:t>
            </w:r>
            <w:r w:rsidR="005D2F6E">
              <w:rPr>
                <w:rFonts w:ascii="Figtree" w:eastAsia="Calibri" w:hAnsi="Figtree" w:cs="Arial"/>
                <w:b/>
              </w:rPr>
              <w:t>g</w:t>
            </w:r>
            <w:r w:rsidRPr="005D2F6E">
              <w:rPr>
                <w:rFonts w:ascii="Figtree" w:eastAsia="Calibri" w:hAnsi="Figtree" w:cs="Arial"/>
                <w:b/>
              </w:rPr>
              <w:t xml:space="preserve">overnance &amp; </w:t>
            </w:r>
            <w:r w:rsidR="005D2F6E">
              <w:rPr>
                <w:rFonts w:ascii="Figtree" w:eastAsia="Calibri" w:hAnsi="Figtree" w:cs="Arial"/>
                <w:b/>
              </w:rPr>
              <w:t>e</w:t>
            </w:r>
            <w:r w:rsidRPr="005D2F6E">
              <w:rPr>
                <w:rFonts w:ascii="Figtree" w:eastAsia="Calibri" w:hAnsi="Figtree" w:cs="Arial"/>
                <w:b/>
              </w:rPr>
              <w:t>thics</w:t>
            </w:r>
          </w:p>
        </w:tc>
        <w:tc>
          <w:tcPr>
            <w:tcW w:w="6379" w:type="dxa"/>
          </w:tcPr>
          <w:p w14:paraId="126E907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 ongoing commitment to high standards of corporate governance and ethics, including experience with an organisation that is subject to rigorous governance and ethics standards.</w:t>
            </w:r>
          </w:p>
          <w:p w14:paraId="36A8D20A" w14:textId="77777777" w:rsidR="00A5105B" w:rsidRPr="005D2F6E" w:rsidRDefault="00A5105B" w:rsidP="00A5105B">
            <w:pPr>
              <w:spacing w:before="0" w:after="0"/>
              <w:ind w:left="0"/>
              <w:rPr>
                <w:rFonts w:ascii="Figtree" w:eastAsia="Calibri" w:hAnsi="Figtree" w:cs="Arial"/>
              </w:rPr>
            </w:pPr>
          </w:p>
        </w:tc>
      </w:tr>
      <w:tr w:rsidR="00A5105B" w:rsidRPr="005D2F6E" w14:paraId="0B4A3DE7" w14:textId="77777777" w:rsidTr="005D2F6E">
        <w:tc>
          <w:tcPr>
            <w:tcW w:w="3114" w:type="dxa"/>
          </w:tcPr>
          <w:p w14:paraId="49F483B8" w14:textId="5D7CA85D"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Stakeholder </w:t>
            </w:r>
            <w:r w:rsidR="005D2F6E">
              <w:rPr>
                <w:rFonts w:ascii="Figtree" w:eastAsia="Calibri" w:hAnsi="Figtree" w:cs="Arial"/>
                <w:b/>
              </w:rPr>
              <w:t>e</w:t>
            </w:r>
            <w:r w:rsidRPr="005D2F6E">
              <w:rPr>
                <w:rFonts w:ascii="Figtree" w:eastAsia="Calibri" w:hAnsi="Figtree" w:cs="Arial"/>
                <w:b/>
              </w:rPr>
              <w:t>ngagement</w:t>
            </w:r>
          </w:p>
        </w:tc>
        <w:tc>
          <w:tcPr>
            <w:tcW w:w="6379" w:type="dxa"/>
          </w:tcPr>
          <w:p w14:paraId="446DFD1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strategic stakeholder engagement and working effectively with a range of industry, business and community stakeholders on matters of shared interest.</w:t>
            </w:r>
          </w:p>
          <w:p w14:paraId="4A932DA0" w14:textId="77777777" w:rsidR="00A5105B" w:rsidRPr="005D2F6E" w:rsidRDefault="00A5105B" w:rsidP="00A5105B">
            <w:pPr>
              <w:spacing w:before="0" w:after="0"/>
              <w:ind w:left="0"/>
              <w:rPr>
                <w:rFonts w:ascii="Figtree" w:eastAsia="Calibri" w:hAnsi="Figtree" w:cs="Arial"/>
              </w:rPr>
            </w:pPr>
          </w:p>
        </w:tc>
      </w:tr>
      <w:tr w:rsidR="00A5105B" w:rsidRPr="005D2F6E" w14:paraId="4C5886BE" w14:textId="77777777" w:rsidTr="005D2F6E">
        <w:tc>
          <w:tcPr>
            <w:tcW w:w="3114" w:type="dxa"/>
          </w:tcPr>
          <w:p w14:paraId="3A35742D" w14:textId="15048B40"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Public </w:t>
            </w:r>
            <w:r w:rsidR="005D2F6E">
              <w:rPr>
                <w:rFonts w:ascii="Figtree" w:eastAsia="Calibri" w:hAnsi="Figtree" w:cs="Arial"/>
                <w:b/>
              </w:rPr>
              <w:t>r</w:t>
            </w:r>
            <w:r w:rsidRPr="005D2F6E">
              <w:rPr>
                <w:rFonts w:ascii="Figtree" w:eastAsia="Calibri" w:hAnsi="Figtree" w:cs="Arial"/>
                <w:b/>
              </w:rPr>
              <w:t xml:space="preserve">elations </w:t>
            </w:r>
            <w:r w:rsidR="005D2F6E">
              <w:rPr>
                <w:rFonts w:ascii="Figtree" w:eastAsia="Calibri" w:hAnsi="Figtree" w:cs="Arial"/>
                <w:b/>
              </w:rPr>
              <w:t>and m</w:t>
            </w:r>
            <w:r w:rsidRPr="005D2F6E">
              <w:rPr>
                <w:rFonts w:ascii="Figtree" w:eastAsia="Calibri" w:hAnsi="Figtree" w:cs="Arial"/>
                <w:b/>
              </w:rPr>
              <w:t>arketing</w:t>
            </w:r>
          </w:p>
        </w:tc>
        <w:tc>
          <w:tcPr>
            <w:tcW w:w="6379" w:type="dxa"/>
          </w:tcPr>
          <w:p w14:paraId="2FB6B11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in public relations and marketing that supports the achievement of strategic goals and objectives.</w:t>
            </w:r>
          </w:p>
          <w:p w14:paraId="0EB4E241" w14:textId="77777777" w:rsidR="00A5105B" w:rsidRPr="005D2F6E" w:rsidRDefault="00A5105B" w:rsidP="00A5105B">
            <w:pPr>
              <w:spacing w:before="0" w:after="0"/>
              <w:ind w:left="0"/>
              <w:rPr>
                <w:rFonts w:ascii="Figtree" w:eastAsia="Calibri" w:hAnsi="Figtree" w:cs="Arial"/>
              </w:rPr>
            </w:pPr>
          </w:p>
        </w:tc>
      </w:tr>
      <w:tr w:rsidR="00A5105B" w:rsidRPr="005D2F6E" w14:paraId="2A8631F2" w14:textId="77777777" w:rsidTr="005D2F6E">
        <w:tc>
          <w:tcPr>
            <w:tcW w:w="3114" w:type="dxa"/>
          </w:tcPr>
          <w:p w14:paraId="7B360A86" w14:textId="4D2FB4A9"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Quality </w:t>
            </w:r>
            <w:r w:rsidR="005D2F6E">
              <w:rPr>
                <w:rFonts w:ascii="Figtree" w:eastAsia="Calibri" w:hAnsi="Figtree" w:cs="Arial"/>
                <w:b/>
              </w:rPr>
              <w:t>c</w:t>
            </w:r>
            <w:r w:rsidRPr="005D2F6E">
              <w:rPr>
                <w:rFonts w:ascii="Figtree" w:eastAsia="Calibri" w:hAnsi="Figtree" w:cs="Arial"/>
                <w:b/>
              </w:rPr>
              <w:t>ontrol</w:t>
            </w:r>
          </w:p>
        </w:tc>
        <w:tc>
          <w:tcPr>
            <w:tcW w:w="6379" w:type="dxa"/>
          </w:tcPr>
          <w:p w14:paraId="633EBF46" w14:textId="3954A13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 xml:space="preserve">Experience and/or knowledge of quality assurance systems and programs, including application of quality frameworks to support best practice and </w:t>
            </w:r>
            <w:r w:rsidR="00BE68F9" w:rsidRPr="005D2F6E">
              <w:rPr>
                <w:rFonts w:ascii="Figtree" w:eastAsia="Calibri" w:hAnsi="Figtree" w:cs="Arial"/>
              </w:rPr>
              <w:t>continuous</w:t>
            </w:r>
            <w:r w:rsidRPr="005D2F6E">
              <w:rPr>
                <w:rFonts w:ascii="Figtree" w:eastAsia="Calibri" w:hAnsi="Figtree" w:cs="Arial"/>
              </w:rPr>
              <w:t xml:space="preserve"> improvement.</w:t>
            </w:r>
          </w:p>
          <w:p w14:paraId="793CBF5C" w14:textId="77777777" w:rsidR="00A5105B" w:rsidRPr="005D2F6E" w:rsidRDefault="00A5105B" w:rsidP="00A5105B">
            <w:pPr>
              <w:spacing w:before="0" w:after="0"/>
              <w:ind w:left="0"/>
              <w:rPr>
                <w:rFonts w:ascii="Figtree" w:eastAsia="Calibri" w:hAnsi="Figtree" w:cs="Arial"/>
              </w:rPr>
            </w:pPr>
          </w:p>
        </w:tc>
      </w:tr>
      <w:tr w:rsidR="00A5105B" w:rsidRPr="005D2F6E" w14:paraId="150D38AC" w14:textId="77777777" w:rsidTr="005D2F6E">
        <w:tc>
          <w:tcPr>
            <w:tcW w:w="3114" w:type="dxa"/>
          </w:tcPr>
          <w:p w14:paraId="7936DEC3" w14:textId="7A915EEA"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Risk </w:t>
            </w:r>
            <w:r w:rsidR="005D2F6E">
              <w:rPr>
                <w:rFonts w:ascii="Figtree" w:eastAsia="Calibri" w:hAnsi="Figtree" w:cs="Arial"/>
                <w:b/>
              </w:rPr>
              <w:t>m</w:t>
            </w:r>
            <w:r w:rsidRPr="005D2F6E">
              <w:rPr>
                <w:rFonts w:ascii="Figtree" w:eastAsia="Calibri" w:hAnsi="Figtree" w:cs="Arial"/>
                <w:b/>
              </w:rPr>
              <w:t xml:space="preserve">anagement </w:t>
            </w:r>
            <w:r w:rsidR="005D2F6E">
              <w:rPr>
                <w:rFonts w:ascii="Figtree" w:eastAsia="Calibri" w:hAnsi="Figtree" w:cs="Arial"/>
                <w:b/>
              </w:rPr>
              <w:t>and audit</w:t>
            </w:r>
          </w:p>
        </w:tc>
        <w:tc>
          <w:tcPr>
            <w:tcW w:w="6379" w:type="dxa"/>
          </w:tcPr>
          <w:p w14:paraId="490CD47A"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risk management frameworks, including integrating risk management into decision making and monitoring the effectiveness of controls and mitigation strategies through audit.</w:t>
            </w:r>
          </w:p>
          <w:p w14:paraId="0C402D0E" w14:textId="77777777" w:rsidR="00A5105B" w:rsidRPr="005D2F6E" w:rsidRDefault="00A5105B" w:rsidP="00A5105B">
            <w:pPr>
              <w:spacing w:before="0" w:after="0"/>
              <w:ind w:left="0"/>
              <w:rPr>
                <w:rFonts w:ascii="Figtree" w:eastAsia="Calibri" w:hAnsi="Figtree" w:cs="Arial"/>
              </w:rPr>
            </w:pPr>
          </w:p>
        </w:tc>
      </w:tr>
      <w:tr w:rsidR="00A5105B" w:rsidRPr="005D2F6E" w14:paraId="2E63705B" w14:textId="77777777" w:rsidTr="005D2F6E">
        <w:tc>
          <w:tcPr>
            <w:tcW w:w="3114" w:type="dxa"/>
          </w:tcPr>
          <w:p w14:paraId="3743D602" w14:textId="4FB8168B"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Human </w:t>
            </w:r>
            <w:r w:rsidR="005D2F6E">
              <w:rPr>
                <w:rFonts w:ascii="Figtree" w:eastAsia="Calibri" w:hAnsi="Figtree" w:cs="Arial"/>
                <w:b/>
              </w:rPr>
              <w:t>r</w:t>
            </w:r>
            <w:r w:rsidRPr="005D2F6E">
              <w:rPr>
                <w:rFonts w:ascii="Figtree" w:eastAsia="Calibri" w:hAnsi="Figtree" w:cs="Arial"/>
                <w:b/>
              </w:rPr>
              <w:t xml:space="preserve">esources </w:t>
            </w:r>
          </w:p>
        </w:tc>
        <w:tc>
          <w:tcPr>
            <w:tcW w:w="6379" w:type="dxa"/>
          </w:tcPr>
          <w:p w14:paraId="4075D50E"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human resource management and personnel considerations in complex organisations.</w:t>
            </w:r>
          </w:p>
          <w:p w14:paraId="037B5B1F" w14:textId="77777777" w:rsidR="00A5105B" w:rsidRPr="005D2F6E" w:rsidRDefault="00A5105B" w:rsidP="00A5105B">
            <w:pPr>
              <w:spacing w:before="0" w:after="0"/>
              <w:ind w:left="0"/>
              <w:rPr>
                <w:rFonts w:ascii="Figtree" w:eastAsia="Calibri" w:hAnsi="Figtree" w:cs="Arial"/>
              </w:rPr>
            </w:pPr>
          </w:p>
        </w:tc>
      </w:tr>
      <w:tr w:rsidR="00A5105B" w:rsidRPr="005D2F6E" w14:paraId="0699CA70" w14:textId="77777777" w:rsidTr="005D2F6E">
        <w:tc>
          <w:tcPr>
            <w:tcW w:w="3114" w:type="dxa"/>
          </w:tcPr>
          <w:p w14:paraId="37DA2076" w14:textId="78B7708E"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Legal </w:t>
            </w:r>
            <w:r w:rsidR="005D2F6E">
              <w:rPr>
                <w:rFonts w:ascii="Figtree" w:eastAsia="Calibri" w:hAnsi="Figtree" w:cs="Arial"/>
                <w:b/>
              </w:rPr>
              <w:t>c</w:t>
            </w:r>
            <w:r w:rsidRPr="005D2F6E">
              <w:rPr>
                <w:rFonts w:ascii="Figtree" w:eastAsia="Calibri" w:hAnsi="Figtree" w:cs="Arial"/>
                <w:b/>
              </w:rPr>
              <w:t>ompliance</w:t>
            </w:r>
          </w:p>
        </w:tc>
        <w:tc>
          <w:tcPr>
            <w:tcW w:w="6379" w:type="dxa"/>
          </w:tcPr>
          <w:p w14:paraId="461C1AB2"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Legal experience and/or knowledge, including compliance frameworks and regulation.</w:t>
            </w:r>
          </w:p>
          <w:p w14:paraId="3F38F19C" w14:textId="77777777" w:rsidR="00A5105B" w:rsidRPr="005D2F6E" w:rsidRDefault="00A5105B" w:rsidP="00A5105B">
            <w:pPr>
              <w:spacing w:before="0" w:after="0"/>
              <w:ind w:left="0"/>
              <w:rPr>
                <w:rFonts w:ascii="Figtree" w:eastAsia="Calibri" w:hAnsi="Figtree" w:cs="Arial"/>
              </w:rPr>
            </w:pPr>
          </w:p>
        </w:tc>
      </w:tr>
      <w:tr w:rsidR="00A5105B" w:rsidRPr="005D2F6E" w14:paraId="5F86B509" w14:textId="77777777" w:rsidTr="005D2F6E">
        <w:tc>
          <w:tcPr>
            <w:tcW w:w="3114" w:type="dxa"/>
          </w:tcPr>
          <w:p w14:paraId="54F7D938" w14:textId="5A1377E2"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Information </w:t>
            </w:r>
            <w:r w:rsidR="005D2F6E">
              <w:rPr>
                <w:rFonts w:ascii="Figtree" w:eastAsia="Calibri" w:hAnsi="Figtree" w:cs="Arial"/>
                <w:b/>
              </w:rPr>
              <w:t>t</w:t>
            </w:r>
            <w:r w:rsidRPr="005D2F6E">
              <w:rPr>
                <w:rFonts w:ascii="Figtree" w:eastAsia="Calibri" w:hAnsi="Figtree" w:cs="Arial"/>
                <w:b/>
              </w:rPr>
              <w:t>echnology</w:t>
            </w:r>
          </w:p>
        </w:tc>
        <w:tc>
          <w:tcPr>
            <w:tcW w:w="6379" w:type="dxa"/>
          </w:tcPr>
          <w:p w14:paraId="43550B77"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IT systems and governance, including complex business systems.</w:t>
            </w:r>
          </w:p>
          <w:p w14:paraId="30A5B111" w14:textId="77777777" w:rsidR="00A5105B" w:rsidRPr="005D2F6E" w:rsidRDefault="00A5105B" w:rsidP="00A5105B">
            <w:pPr>
              <w:spacing w:before="0" w:after="0"/>
              <w:ind w:left="0"/>
              <w:rPr>
                <w:rFonts w:ascii="Figtree" w:eastAsia="Calibri" w:hAnsi="Figtree" w:cs="Arial"/>
              </w:rPr>
            </w:pPr>
          </w:p>
        </w:tc>
      </w:tr>
      <w:tr w:rsidR="00A5105B" w:rsidRPr="005D2F6E" w14:paraId="05025028" w14:textId="77777777" w:rsidTr="005D2F6E">
        <w:tc>
          <w:tcPr>
            <w:tcW w:w="3114" w:type="dxa"/>
          </w:tcPr>
          <w:p w14:paraId="4DDC0EA2"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Accounting/Finance</w:t>
            </w:r>
          </w:p>
        </w:tc>
        <w:tc>
          <w:tcPr>
            <w:tcW w:w="6379" w:type="dxa"/>
          </w:tcPr>
          <w:p w14:paraId="0E2A3A11"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financial management, including application of robust financial management controls.</w:t>
            </w:r>
          </w:p>
        </w:tc>
      </w:tr>
      <w:tr w:rsidR="00A5105B" w:rsidRPr="005D2F6E" w14:paraId="51E255A8" w14:textId="77777777" w:rsidTr="005D2F6E">
        <w:tc>
          <w:tcPr>
            <w:tcW w:w="3114" w:type="dxa"/>
          </w:tcPr>
          <w:p w14:paraId="44C9C7ED"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Insurance</w:t>
            </w:r>
          </w:p>
        </w:tc>
        <w:tc>
          <w:tcPr>
            <w:tcW w:w="6379" w:type="dxa"/>
          </w:tcPr>
          <w:p w14:paraId="0C07AE2F"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and/or knowledge of corporate insurance</w:t>
            </w:r>
          </w:p>
          <w:p w14:paraId="1DB207CF"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policies and requirements.</w:t>
            </w:r>
          </w:p>
        </w:tc>
      </w:tr>
      <w:tr w:rsidR="00A5105B" w:rsidRPr="005D2F6E" w14:paraId="3E34F271" w14:textId="77777777" w:rsidTr="005D2F6E">
        <w:tc>
          <w:tcPr>
            <w:tcW w:w="3114" w:type="dxa"/>
          </w:tcPr>
          <w:p w14:paraId="72FCF67A" w14:textId="4EE95185"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Industry </w:t>
            </w:r>
            <w:r w:rsidR="005D2F6E">
              <w:rPr>
                <w:rFonts w:ascii="Figtree" w:eastAsia="Calibri" w:hAnsi="Figtree" w:cs="Arial"/>
                <w:b/>
              </w:rPr>
              <w:t>e</w:t>
            </w:r>
            <w:r w:rsidRPr="005D2F6E">
              <w:rPr>
                <w:rFonts w:ascii="Figtree" w:eastAsia="Calibri" w:hAnsi="Figtree" w:cs="Arial"/>
                <w:b/>
              </w:rPr>
              <w:t>xperience</w:t>
            </w:r>
          </w:p>
        </w:tc>
        <w:tc>
          <w:tcPr>
            <w:tcW w:w="6379" w:type="dxa"/>
          </w:tcPr>
          <w:p w14:paraId="6D88AE76"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Direct industry experience or experience in working closely with industry stakeholders on matters of shared interest.</w:t>
            </w:r>
          </w:p>
          <w:p w14:paraId="2F99E6B8" w14:textId="77777777" w:rsidR="00A5105B" w:rsidRPr="005D2F6E" w:rsidRDefault="00A5105B" w:rsidP="00A5105B">
            <w:pPr>
              <w:spacing w:before="0" w:after="0"/>
              <w:ind w:left="0"/>
              <w:rPr>
                <w:rFonts w:ascii="Figtree" w:eastAsia="Calibri" w:hAnsi="Figtree" w:cs="Arial"/>
              </w:rPr>
            </w:pPr>
          </w:p>
        </w:tc>
      </w:tr>
      <w:tr w:rsidR="00A5105B" w:rsidRPr="005D2F6E" w14:paraId="76B4D5FA" w14:textId="77777777" w:rsidTr="005D2F6E">
        <w:tc>
          <w:tcPr>
            <w:tcW w:w="3114" w:type="dxa"/>
          </w:tcPr>
          <w:p w14:paraId="1045AB7A" w14:textId="02459364"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Board </w:t>
            </w:r>
            <w:r w:rsidR="005D2F6E">
              <w:rPr>
                <w:rFonts w:ascii="Figtree" w:eastAsia="Calibri" w:hAnsi="Figtree" w:cs="Arial"/>
                <w:b/>
              </w:rPr>
              <w:t>and c</w:t>
            </w:r>
            <w:r w:rsidRPr="005D2F6E">
              <w:rPr>
                <w:rFonts w:ascii="Figtree" w:eastAsia="Calibri" w:hAnsi="Figtree" w:cs="Arial"/>
                <w:b/>
              </w:rPr>
              <w:t xml:space="preserve">ommittee </w:t>
            </w:r>
            <w:r w:rsidR="005D2F6E">
              <w:rPr>
                <w:rFonts w:ascii="Figtree" w:eastAsia="Calibri" w:hAnsi="Figtree" w:cs="Arial"/>
                <w:b/>
              </w:rPr>
              <w:t>e</w:t>
            </w:r>
            <w:r w:rsidRPr="005D2F6E">
              <w:rPr>
                <w:rFonts w:ascii="Figtree" w:eastAsia="Calibri" w:hAnsi="Figtree" w:cs="Arial"/>
                <w:b/>
              </w:rPr>
              <w:t>xperience</w:t>
            </w:r>
          </w:p>
        </w:tc>
        <w:tc>
          <w:tcPr>
            <w:tcW w:w="6379" w:type="dxa"/>
          </w:tcPr>
          <w:p w14:paraId="5BD0134D"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Experience serving as a public sector, private sector or non-profit board or committee member.</w:t>
            </w:r>
          </w:p>
          <w:p w14:paraId="588162B6" w14:textId="77777777" w:rsidR="00A5105B" w:rsidRPr="005D2F6E" w:rsidRDefault="00A5105B" w:rsidP="00A5105B">
            <w:pPr>
              <w:spacing w:before="0" w:after="0"/>
              <w:ind w:left="0"/>
              <w:rPr>
                <w:rFonts w:ascii="Figtree" w:eastAsia="Calibri" w:hAnsi="Figtree" w:cs="Arial"/>
              </w:rPr>
            </w:pPr>
          </w:p>
        </w:tc>
      </w:tr>
      <w:tr w:rsidR="00A5105B" w:rsidRPr="005D2F6E" w14:paraId="20CC56B9" w14:textId="77777777" w:rsidTr="005D2F6E">
        <w:tc>
          <w:tcPr>
            <w:tcW w:w="3114" w:type="dxa"/>
          </w:tcPr>
          <w:p w14:paraId="1281CD50"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lastRenderedPageBreak/>
              <w:t>Knowledge of VET system</w:t>
            </w:r>
          </w:p>
        </w:tc>
        <w:tc>
          <w:tcPr>
            <w:tcW w:w="6379" w:type="dxa"/>
          </w:tcPr>
          <w:p w14:paraId="18AE2259"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Knowledge and understanding of the National and State vocational education and training system, including legislative and regulatory frameworks.</w:t>
            </w:r>
          </w:p>
          <w:p w14:paraId="6B687138" w14:textId="77777777" w:rsidR="00A5105B" w:rsidRPr="005D2F6E" w:rsidRDefault="00A5105B" w:rsidP="00A5105B">
            <w:pPr>
              <w:spacing w:before="0" w:after="0"/>
              <w:ind w:left="0"/>
              <w:rPr>
                <w:rFonts w:ascii="Figtree" w:eastAsia="Calibri" w:hAnsi="Figtree" w:cs="Arial"/>
              </w:rPr>
            </w:pPr>
          </w:p>
        </w:tc>
      </w:tr>
      <w:tr w:rsidR="00A5105B" w:rsidRPr="005D2F6E" w14:paraId="432CDACF" w14:textId="77777777" w:rsidTr="005D2F6E">
        <w:tc>
          <w:tcPr>
            <w:tcW w:w="9493" w:type="dxa"/>
            <w:gridSpan w:val="2"/>
            <w:shd w:val="clear" w:color="auto" w:fill="BFBFBF"/>
          </w:tcPr>
          <w:p w14:paraId="5A27C7E7"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Qualities</w:t>
            </w:r>
          </w:p>
        </w:tc>
      </w:tr>
      <w:tr w:rsidR="00A5105B" w:rsidRPr="005D2F6E" w14:paraId="33296A9B" w14:textId="77777777" w:rsidTr="005D2F6E">
        <w:tc>
          <w:tcPr>
            <w:tcW w:w="3114" w:type="dxa"/>
          </w:tcPr>
          <w:p w14:paraId="2AD314A3" w14:textId="3A36842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Integrity </w:t>
            </w:r>
            <w:r w:rsidR="005D2F6E">
              <w:rPr>
                <w:rFonts w:ascii="Figtree" w:eastAsia="Calibri" w:hAnsi="Figtree" w:cs="Arial"/>
                <w:b/>
              </w:rPr>
              <w:t>and</w:t>
            </w:r>
            <w:r w:rsidRPr="005D2F6E">
              <w:rPr>
                <w:rFonts w:ascii="Figtree" w:eastAsia="Calibri" w:hAnsi="Figtree" w:cs="Arial"/>
                <w:b/>
              </w:rPr>
              <w:t xml:space="preserve"> community standing</w:t>
            </w:r>
          </w:p>
        </w:tc>
        <w:tc>
          <w:tcPr>
            <w:tcW w:w="6379" w:type="dxa"/>
          </w:tcPr>
          <w:p w14:paraId="7ECB7818"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A demonstrated commitment to high ethical standards and integrity and maintaining good standing in the community.</w:t>
            </w:r>
          </w:p>
          <w:p w14:paraId="5ECB2A7A" w14:textId="77777777" w:rsidR="00A5105B" w:rsidRPr="005D2F6E" w:rsidRDefault="00A5105B" w:rsidP="00A5105B">
            <w:pPr>
              <w:spacing w:before="0" w:after="0"/>
              <w:ind w:left="0"/>
              <w:rPr>
                <w:rFonts w:ascii="Figtree" w:eastAsia="Calibri" w:hAnsi="Figtree" w:cs="Arial"/>
              </w:rPr>
            </w:pPr>
          </w:p>
        </w:tc>
      </w:tr>
      <w:tr w:rsidR="00A5105B" w:rsidRPr="005D2F6E" w14:paraId="3813ECE8" w14:textId="77777777" w:rsidTr="005D2F6E">
        <w:tc>
          <w:tcPr>
            <w:tcW w:w="3114" w:type="dxa"/>
          </w:tcPr>
          <w:p w14:paraId="56EB7F71" w14:textId="2EFAFF32"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 xml:space="preserve">Teamwork </w:t>
            </w:r>
            <w:r w:rsidR="005D2F6E">
              <w:rPr>
                <w:rFonts w:ascii="Figtree" w:eastAsia="Calibri" w:hAnsi="Figtree" w:cs="Arial"/>
                <w:b/>
              </w:rPr>
              <w:t>and i</w:t>
            </w:r>
            <w:r w:rsidRPr="005D2F6E">
              <w:rPr>
                <w:rFonts w:ascii="Figtree" w:eastAsia="Calibri" w:hAnsi="Figtree" w:cs="Arial"/>
                <w:b/>
              </w:rPr>
              <w:t>nterpersonal skills</w:t>
            </w:r>
          </w:p>
        </w:tc>
        <w:tc>
          <w:tcPr>
            <w:tcW w:w="6379" w:type="dxa"/>
          </w:tcPr>
          <w:p w14:paraId="238508AA"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Ability to contribute constructively to board discussions and communicate effectively with management and other board members.</w:t>
            </w:r>
          </w:p>
          <w:p w14:paraId="41AA29D7" w14:textId="77777777" w:rsidR="00A5105B" w:rsidRPr="005D2F6E" w:rsidRDefault="00A5105B" w:rsidP="00A5105B">
            <w:pPr>
              <w:spacing w:before="0" w:after="0"/>
              <w:ind w:left="0"/>
              <w:rPr>
                <w:rFonts w:ascii="Figtree" w:eastAsia="Calibri" w:hAnsi="Figtree" w:cs="Arial"/>
              </w:rPr>
            </w:pPr>
          </w:p>
        </w:tc>
      </w:tr>
      <w:tr w:rsidR="00A5105B" w:rsidRPr="005D2F6E" w14:paraId="5A84AD88" w14:textId="77777777" w:rsidTr="005D2F6E">
        <w:tc>
          <w:tcPr>
            <w:tcW w:w="9493" w:type="dxa"/>
            <w:gridSpan w:val="2"/>
            <w:shd w:val="clear" w:color="auto" w:fill="BFBFBF"/>
          </w:tcPr>
          <w:p w14:paraId="6F7444EA"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Qualifications</w:t>
            </w:r>
          </w:p>
        </w:tc>
      </w:tr>
      <w:tr w:rsidR="00A5105B" w:rsidRPr="005D2F6E" w14:paraId="18948163" w14:textId="77777777" w:rsidTr="005D2F6E">
        <w:tc>
          <w:tcPr>
            <w:tcW w:w="3114" w:type="dxa"/>
          </w:tcPr>
          <w:p w14:paraId="2F02233B" w14:textId="6660A35B"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Post</w:t>
            </w:r>
            <w:r w:rsidR="005D2F6E">
              <w:rPr>
                <w:rFonts w:ascii="Figtree" w:eastAsia="Calibri" w:hAnsi="Figtree" w:cs="Arial"/>
                <w:b/>
              </w:rPr>
              <w:t>-</w:t>
            </w:r>
            <w:r w:rsidRPr="005D2F6E">
              <w:rPr>
                <w:rFonts w:ascii="Figtree" w:eastAsia="Calibri" w:hAnsi="Figtree" w:cs="Arial"/>
                <w:b/>
              </w:rPr>
              <w:t>school qualifications</w:t>
            </w:r>
          </w:p>
        </w:tc>
        <w:tc>
          <w:tcPr>
            <w:tcW w:w="6379" w:type="dxa"/>
          </w:tcPr>
          <w:p w14:paraId="000E6CB3" w14:textId="77777777" w:rsidR="00A5105B" w:rsidRPr="005D2F6E" w:rsidRDefault="00A5105B" w:rsidP="00A5105B">
            <w:pPr>
              <w:spacing w:before="0" w:after="0"/>
              <w:ind w:left="0"/>
              <w:rPr>
                <w:rFonts w:ascii="Figtree" w:eastAsia="Calibri" w:hAnsi="Figtree" w:cs="Arial"/>
              </w:rPr>
            </w:pPr>
            <w:r w:rsidRPr="005D2F6E">
              <w:rPr>
                <w:rFonts w:ascii="Figtree" w:eastAsia="Calibri" w:hAnsi="Figtree" w:cs="Arial"/>
              </w:rPr>
              <w:t>Completed formal qualifications and other relevant professional development.</w:t>
            </w:r>
          </w:p>
          <w:p w14:paraId="446CAF79" w14:textId="77777777" w:rsidR="00A5105B" w:rsidRPr="005D2F6E" w:rsidRDefault="00A5105B" w:rsidP="00A5105B">
            <w:pPr>
              <w:spacing w:before="0" w:after="0"/>
              <w:ind w:left="0"/>
              <w:rPr>
                <w:rFonts w:ascii="Figtree" w:eastAsia="Calibri" w:hAnsi="Figtree" w:cs="Arial"/>
              </w:rPr>
            </w:pPr>
          </w:p>
        </w:tc>
      </w:tr>
      <w:tr w:rsidR="00A5105B" w:rsidRPr="005D2F6E" w14:paraId="3A7A9964" w14:textId="77777777" w:rsidTr="005D2F6E">
        <w:tc>
          <w:tcPr>
            <w:tcW w:w="3114" w:type="dxa"/>
          </w:tcPr>
          <w:p w14:paraId="14347E92" w14:textId="77777777" w:rsidR="00A5105B" w:rsidRPr="005D2F6E" w:rsidRDefault="00A5105B" w:rsidP="00A5105B">
            <w:pPr>
              <w:spacing w:before="0" w:after="0"/>
              <w:ind w:left="0"/>
              <w:rPr>
                <w:rFonts w:ascii="Figtree" w:eastAsia="Calibri" w:hAnsi="Figtree" w:cs="Arial"/>
                <w:b/>
              </w:rPr>
            </w:pPr>
            <w:r w:rsidRPr="005D2F6E">
              <w:rPr>
                <w:rFonts w:ascii="Figtree" w:eastAsia="Calibri" w:hAnsi="Figtree" w:cs="Arial"/>
                <w:b/>
              </w:rPr>
              <w:t>CPA; CA; CIA; or similar</w:t>
            </w:r>
          </w:p>
        </w:tc>
        <w:tc>
          <w:tcPr>
            <w:tcW w:w="6379" w:type="dxa"/>
          </w:tcPr>
          <w:p w14:paraId="3C642E16" w14:textId="77777777" w:rsidR="00A5105B" w:rsidRDefault="00A5105B" w:rsidP="00A5105B">
            <w:pPr>
              <w:spacing w:before="0" w:after="0"/>
              <w:ind w:left="0"/>
              <w:rPr>
                <w:rFonts w:ascii="Figtree" w:eastAsia="Calibri" w:hAnsi="Figtree" w:cs="Arial"/>
              </w:rPr>
            </w:pPr>
            <w:r w:rsidRPr="005D2F6E">
              <w:rPr>
                <w:rFonts w:ascii="Figtree" w:eastAsia="Calibri" w:hAnsi="Figtree" w:cs="Arial"/>
              </w:rPr>
              <w:t>Certified Practising Accountant; Chartered Accountant; Certified Internal Auditor; or similar.</w:t>
            </w:r>
          </w:p>
          <w:p w14:paraId="3CE86515" w14:textId="77777777" w:rsidR="005D2F6E" w:rsidRPr="005D2F6E" w:rsidRDefault="005D2F6E" w:rsidP="00A5105B">
            <w:pPr>
              <w:spacing w:before="0" w:after="0"/>
              <w:ind w:left="0"/>
              <w:rPr>
                <w:rFonts w:ascii="Figtree" w:eastAsia="Calibri" w:hAnsi="Figtree" w:cs="Arial"/>
              </w:rPr>
            </w:pPr>
          </w:p>
        </w:tc>
      </w:tr>
    </w:tbl>
    <w:p w14:paraId="0C5B651A" w14:textId="77777777" w:rsidR="00A5105B" w:rsidRPr="005D2F6E" w:rsidRDefault="00A5105B" w:rsidP="00A5105B">
      <w:pPr>
        <w:spacing w:before="0" w:after="0"/>
        <w:ind w:left="0"/>
        <w:rPr>
          <w:rFonts w:ascii="Figtree" w:eastAsia="Calibri" w:hAnsi="Figtree" w:cs="Arial"/>
          <w:sz w:val="24"/>
          <w:szCs w:val="24"/>
        </w:rPr>
      </w:pPr>
    </w:p>
    <w:p w14:paraId="29424CC5" w14:textId="77777777" w:rsidR="00A5105B" w:rsidRPr="005D2F6E" w:rsidRDefault="00A5105B" w:rsidP="00A5105B">
      <w:pPr>
        <w:spacing w:before="0" w:after="200" w:line="276" w:lineRule="auto"/>
        <w:ind w:left="0"/>
        <w:rPr>
          <w:rFonts w:ascii="Figtree" w:eastAsia="Calibri" w:hAnsi="Figtree" w:cs="Times New Roman"/>
        </w:rPr>
      </w:pPr>
    </w:p>
    <w:p w14:paraId="6F87EF7D" w14:textId="77777777" w:rsidR="00A5105B" w:rsidRPr="005D2F6E" w:rsidRDefault="00A5105B" w:rsidP="00A5105B">
      <w:pPr>
        <w:spacing w:before="0" w:after="200" w:line="276" w:lineRule="auto"/>
        <w:ind w:left="0"/>
        <w:rPr>
          <w:rFonts w:ascii="Figtree" w:eastAsia="Calibri" w:hAnsi="Figtree" w:cs="Times New Roman"/>
        </w:rPr>
      </w:pPr>
    </w:p>
    <w:p w14:paraId="3B199E9C" w14:textId="77777777" w:rsidR="00B2067B" w:rsidRPr="005D2F6E" w:rsidRDefault="00B2067B" w:rsidP="00A5105B">
      <w:pPr>
        <w:spacing w:before="0" w:after="200" w:line="276" w:lineRule="auto"/>
        <w:ind w:left="0"/>
        <w:rPr>
          <w:rFonts w:ascii="Figtree" w:eastAsia="Calibri" w:hAnsi="Figtree" w:cs="Times New Roman"/>
        </w:rPr>
        <w:sectPr w:rsidR="00B2067B" w:rsidRPr="005D2F6E" w:rsidSect="00A5105B">
          <w:pgSz w:w="11906" w:h="16838"/>
          <w:pgMar w:top="851" w:right="851" w:bottom="851" w:left="851" w:header="708" w:footer="708" w:gutter="0"/>
          <w:cols w:space="708"/>
          <w:docGrid w:linePitch="360"/>
        </w:sectPr>
      </w:pPr>
    </w:p>
    <w:p w14:paraId="6C3947B9" w14:textId="77777777" w:rsidR="00B2067B" w:rsidRPr="005D2F6E" w:rsidRDefault="00B2067B" w:rsidP="00B2067B">
      <w:pPr>
        <w:spacing w:before="0" w:after="200" w:line="276" w:lineRule="auto"/>
        <w:ind w:left="0"/>
        <w:rPr>
          <w:rFonts w:ascii="Figtree" w:eastAsia="Calibri" w:hAnsi="Figtree" w:cs="Arial"/>
          <w:sz w:val="10"/>
        </w:rPr>
      </w:pPr>
      <w:r w:rsidRPr="005D2F6E">
        <w:rPr>
          <w:rFonts w:ascii="Figtree" w:eastAsia="Calibri" w:hAnsi="Figtree" w:cs="Arial"/>
          <w:noProof/>
          <w:sz w:val="10"/>
          <w:lang w:eastAsia="en-AU"/>
        </w:rPr>
        <w:lastRenderedPageBreak/>
        <mc:AlternateContent>
          <mc:Choice Requires="wps">
            <w:drawing>
              <wp:anchor distT="0" distB="0" distL="114300" distR="114300" simplePos="0" relativeHeight="251664384" behindDoc="0" locked="0" layoutInCell="1" allowOverlap="1" wp14:anchorId="3B6D5A7B" wp14:editId="6D34F533">
                <wp:simplePos x="0" y="0"/>
                <wp:positionH relativeFrom="column">
                  <wp:posOffset>8843010</wp:posOffset>
                </wp:positionH>
                <wp:positionV relativeFrom="page">
                  <wp:posOffset>215900</wp:posOffset>
                </wp:positionV>
                <wp:extent cx="1105200" cy="381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1781CB10" w14:textId="05A3E4CD" w:rsidR="00B2067B" w:rsidRPr="008D1861" w:rsidRDefault="00B2067B" w:rsidP="00B2067B">
                            <w:pPr>
                              <w:rPr>
                                <w:rFonts w:ascii="Arial" w:hAnsi="Arial" w:cs="Arial"/>
                                <w:sz w:val="24"/>
                                <w:szCs w:val="24"/>
                              </w:rPr>
                            </w:pPr>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5A7B" id="_x0000_s1027" type="#_x0000_t202" style="position:absolute;margin-left:696.3pt;margin-top:17pt;width:87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DQ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" stroked="f">
                <v:textbox>
                  <w:txbxContent>
                    <w:p w14:paraId="1781CB10" w14:textId="05A3E4CD" w:rsidR="00B2067B" w:rsidRPr="008D1861" w:rsidRDefault="00B2067B" w:rsidP="00B2067B">
                      <w:pPr>
                        <w:rPr>
                          <w:rFonts w:ascii="Arial" w:hAnsi="Arial" w:cs="Arial"/>
                          <w:sz w:val="24"/>
                          <w:szCs w:val="24"/>
                        </w:rPr>
                      </w:pPr>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ppendix 2</w:t>
                      </w:r>
                    </w:p>
                  </w:txbxContent>
                </v:textbox>
                <w10:wrap anchory="page"/>
              </v:shape>
            </w:pict>
          </mc:Fallback>
        </mc:AlternateContent>
      </w:r>
    </w:p>
    <w:tbl>
      <w:tblPr>
        <w:tblStyle w:val="TableGrid"/>
        <w:tblW w:w="15701" w:type="dxa"/>
        <w:tblLook w:val="04A0" w:firstRow="1" w:lastRow="0" w:firstColumn="1" w:lastColumn="0" w:noHBand="0" w:noVBand="1"/>
      </w:tblPr>
      <w:tblGrid>
        <w:gridCol w:w="2943"/>
        <w:gridCol w:w="3261"/>
        <w:gridCol w:w="1559"/>
        <w:gridCol w:w="7938"/>
      </w:tblGrid>
      <w:tr w:rsidR="00B2067B" w:rsidRPr="005D2F6E" w14:paraId="3C186C0D" w14:textId="77777777" w:rsidTr="00B2067B">
        <w:tc>
          <w:tcPr>
            <w:tcW w:w="15701" w:type="dxa"/>
            <w:gridSpan w:val="4"/>
            <w:tcBorders>
              <w:bottom w:val="single" w:sz="4" w:space="0" w:color="auto"/>
            </w:tcBorders>
            <w:shd w:val="clear" w:color="auto" w:fill="365F91"/>
          </w:tcPr>
          <w:p w14:paraId="6C816BFB" w14:textId="77777777" w:rsidR="00B2067B" w:rsidRPr="005D2F6E" w:rsidRDefault="00B2067B" w:rsidP="00B2067B">
            <w:pPr>
              <w:spacing w:before="0" w:after="0"/>
              <w:ind w:left="0"/>
              <w:rPr>
                <w:rFonts w:ascii="Figtree" w:eastAsia="Calibri" w:hAnsi="Figtree" w:cs="Arial"/>
                <w:b/>
              </w:rPr>
            </w:pPr>
            <w:r w:rsidRPr="005D2F6E">
              <w:rPr>
                <w:rFonts w:ascii="Figtree" w:eastAsia="Calibri" w:hAnsi="Figtree" w:cs="Arial"/>
                <w:b/>
                <w:color w:val="FFFFFF"/>
                <w:sz w:val="24"/>
              </w:rPr>
              <w:t xml:space="preserve">NOMINATION COMMITTEE APPLICANT ASSESSMENT – FOR THE MINISTER </w:t>
            </w:r>
          </w:p>
        </w:tc>
      </w:tr>
      <w:tr w:rsidR="00B2067B" w:rsidRPr="005D2F6E" w14:paraId="21F71526" w14:textId="77777777" w:rsidTr="00304A75">
        <w:tc>
          <w:tcPr>
            <w:tcW w:w="15701" w:type="dxa"/>
            <w:gridSpan w:val="4"/>
            <w:tcBorders>
              <w:left w:val="single" w:sz="4" w:space="0" w:color="auto"/>
              <w:right w:val="single" w:sz="4" w:space="0" w:color="auto"/>
            </w:tcBorders>
          </w:tcPr>
          <w:p w14:paraId="0FF60FE8" w14:textId="1E49F437" w:rsidR="00B2067B" w:rsidRPr="005D2F6E" w:rsidRDefault="00B2067B" w:rsidP="00B2067B">
            <w:pPr>
              <w:spacing w:before="0" w:after="0"/>
              <w:ind w:left="0"/>
              <w:rPr>
                <w:rFonts w:ascii="Figtree" w:eastAsia="Calibri" w:hAnsi="Figtree" w:cs="Arial"/>
              </w:rPr>
            </w:pPr>
          </w:p>
          <w:p w14:paraId="6DCD014F" w14:textId="060424A0" w:rsidR="00B2067B" w:rsidRPr="005D2F6E" w:rsidRDefault="00B2067B" w:rsidP="00B2067B">
            <w:pPr>
              <w:spacing w:before="0" w:after="0"/>
              <w:ind w:left="0"/>
              <w:rPr>
                <w:rFonts w:ascii="Figtree" w:eastAsia="Calibri" w:hAnsi="Figtree" w:cs="Arial"/>
                <w:sz w:val="8"/>
              </w:rPr>
            </w:pPr>
            <w:r w:rsidRPr="005D2F6E">
              <w:rPr>
                <w:rFonts w:ascii="Figtree" w:eastAsia="Calibri" w:hAnsi="Figtree" w:cs="Arial"/>
              </w:rPr>
              <w:t>Governing Council Chairperson:</w:t>
            </w:r>
            <w:r w:rsidR="005D2F6E">
              <w:rPr>
                <w:rFonts w:ascii="Figtree" w:eastAsia="Calibri" w:hAnsi="Figtree" w:cs="Arial"/>
              </w:rPr>
              <w:tab/>
            </w:r>
            <w:r w:rsidR="005D2F6E">
              <w:rPr>
                <w:rFonts w:ascii="Figtree" w:eastAsia="Calibri" w:hAnsi="Figtree" w:cs="Arial"/>
              </w:rPr>
              <w:tab/>
            </w:r>
            <w:r w:rsidRPr="005D2F6E">
              <w:rPr>
                <w:rFonts w:ascii="Figtree" w:eastAsia="Calibri" w:hAnsi="Figtree" w:cs="Arial"/>
              </w:rPr>
              <w:t xml:space="preserve">                                                                           TAFE College:</w:t>
            </w:r>
          </w:p>
          <w:p w14:paraId="6CB81F38" w14:textId="77777777" w:rsidR="00B2067B" w:rsidRPr="005D2F6E" w:rsidRDefault="00B2067B" w:rsidP="00B2067B">
            <w:pPr>
              <w:spacing w:before="0" w:after="0"/>
              <w:ind w:left="0"/>
              <w:rPr>
                <w:rFonts w:ascii="Figtree" w:eastAsia="Calibri" w:hAnsi="Figtree" w:cs="Arial"/>
                <w:sz w:val="2"/>
              </w:rPr>
            </w:pPr>
          </w:p>
          <w:p w14:paraId="6E929A5B" w14:textId="77777777" w:rsidR="00B2067B" w:rsidRPr="005D2F6E" w:rsidRDefault="00B2067B" w:rsidP="00B2067B">
            <w:pPr>
              <w:spacing w:before="0" w:after="0"/>
              <w:ind w:left="0"/>
              <w:rPr>
                <w:rFonts w:ascii="Figtree" w:eastAsia="Calibri" w:hAnsi="Figtree" w:cs="Arial"/>
                <w:sz w:val="2"/>
              </w:rPr>
            </w:pPr>
          </w:p>
          <w:p w14:paraId="09388E5F" w14:textId="5C0DF3AC" w:rsidR="00B2067B" w:rsidRPr="005D2F6E" w:rsidRDefault="00B2067B" w:rsidP="00B2067B">
            <w:pPr>
              <w:spacing w:before="0" w:after="0"/>
              <w:ind w:left="0"/>
              <w:rPr>
                <w:rFonts w:ascii="Figtree" w:eastAsia="Calibri" w:hAnsi="Figtree" w:cs="Arial"/>
                <w:sz w:val="12"/>
              </w:rPr>
            </w:pPr>
          </w:p>
          <w:p w14:paraId="59BA88FC" w14:textId="77777777" w:rsidR="00B2067B" w:rsidRPr="005D2F6E" w:rsidRDefault="00B2067B" w:rsidP="00B2067B">
            <w:pPr>
              <w:spacing w:before="0" w:after="0"/>
              <w:ind w:left="0"/>
              <w:rPr>
                <w:rFonts w:ascii="Figtree" w:eastAsia="Calibri" w:hAnsi="Figtree" w:cs="Arial"/>
              </w:rPr>
            </w:pPr>
            <w:r w:rsidRPr="005D2F6E">
              <w:rPr>
                <w:rFonts w:ascii="Figtree" w:eastAsia="Calibri" w:hAnsi="Figtree" w:cs="Arial"/>
              </w:rPr>
              <w:t xml:space="preserve">                        Contact number:</w:t>
            </w:r>
            <w:r w:rsidRPr="005D2F6E">
              <w:rPr>
                <w:rFonts w:ascii="Figtree" w:eastAsia="Calibri" w:hAnsi="Figtree" w:cs="Arial"/>
                <w:noProof/>
                <w:lang w:eastAsia="en-AU"/>
              </w:rPr>
              <w:t xml:space="preserve"> </w:t>
            </w:r>
          </w:p>
          <w:p w14:paraId="64260768" w14:textId="77777777" w:rsidR="00B2067B" w:rsidRPr="005D2F6E" w:rsidRDefault="00B2067B" w:rsidP="00B2067B">
            <w:pPr>
              <w:spacing w:before="0" w:after="0"/>
              <w:ind w:left="0"/>
              <w:rPr>
                <w:rFonts w:ascii="Figtree" w:eastAsia="Calibri" w:hAnsi="Figtree" w:cs="Arial"/>
              </w:rPr>
            </w:pPr>
          </w:p>
        </w:tc>
      </w:tr>
      <w:tr w:rsidR="00B2067B" w:rsidRPr="005D2F6E" w14:paraId="038F02D4" w14:textId="77777777" w:rsidTr="00B2067B">
        <w:tc>
          <w:tcPr>
            <w:tcW w:w="2943" w:type="dxa"/>
            <w:shd w:val="clear" w:color="auto" w:fill="365F91"/>
          </w:tcPr>
          <w:p w14:paraId="1EF309A8" w14:textId="0F43683D"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 xml:space="preserve">Recommended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6CC62402"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0860407D"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6F96B447"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0E1B34F7" w14:textId="77777777" w:rsidTr="00304A75">
        <w:tc>
          <w:tcPr>
            <w:tcW w:w="2943" w:type="dxa"/>
          </w:tcPr>
          <w:p w14:paraId="206C3C62" w14:textId="77777777" w:rsidR="00B2067B" w:rsidRPr="005D2F6E" w:rsidRDefault="00B2067B" w:rsidP="00B2067B">
            <w:pPr>
              <w:spacing w:before="0" w:after="0"/>
              <w:ind w:left="0"/>
              <w:rPr>
                <w:rFonts w:ascii="Figtree" w:eastAsia="Calibri" w:hAnsi="Figtree" w:cs="Arial"/>
                <w:sz w:val="20"/>
              </w:rPr>
            </w:pPr>
          </w:p>
          <w:p w14:paraId="73554C5F" w14:textId="77777777" w:rsidR="00B2067B" w:rsidRPr="005D2F6E" w:rsidRDefault="00B2067B" w:rsidP="00B2067B">
            <w:pPr>
              <w:spacing w:before="0" w:after="0"/>
              <w:ind w:left="0"/>
              <w:rPr>
                <w:rFonts w:ascii="Figtree" w:eastAsia="Calibri" w:hAnsi="Figtree" w:cs="Arial"/>
                <w:sz w:val="20"/>
              </w:rPr>
            </w:pPr>
          </w:p>
          <w:p w14:paraId="2A5FD15F" w14:textId="77777777" w:rsidR="00B2067B" w:rsidRPr="005D2F6E" w:rsidRDefault="00B2067B" w:rsidP="00B2067B">
            <w:pPr>
              <w:spacing w:before="0" w:after="0"/>
              <w:ind w:left="0"/>
              <w:rPr>
                <w:rFonts w:ascii="Figtree" w:eastAsia="Calibri" w:hAnsi="Figtree" w:cs="Arial"/>
                <w:sz w:val="20"/>
              </w:rPr>
            </w:pPr>
          </w:p>
          <w:p w14:paraId="38F002E7" w14:textId="77777777" w:rsidR="00B2067B" w:rsidRPr="005D2F6E" w:rsidRDefault="00B2067B" w:rsidP="00B2067B">
            <w:pPr>
              <w:spacing w:before="0" w:after="0"/>
              <w:ind w:left="0"/>
              <w:rPr>
                <w:rFonts w:ascii="Figtree" w:eastAsia="Calibri" w:hAnsi="Figtree" w:cs="Arial"/>
                <w:sz w:val="20"/>
              </w:rPr>
            </w:pPr>
          </w:p>
        </w:tc>
        <w:tc>
          <w:tcPr>
            <w:tcW w:w="3261" w:type="dxa"/>
          </w:tcPr>
          <w:p w14:paraId="6AAC2624" w14:textId="77777777" w:rsidR="00B2067B" w:rsidRPr="005D2F6E" w:rsidRDefault="00B2067B" w:rsidP="00B2067B">
            <w:pPr>
              <w:spacing w:before="0" w:after="0"/>
              <w:ind w:left="0"/>
              <w:rPr>
                <w:rFonts w:ascii="Figtree" w:eastAsia="Calibri" w:hAnsi="Figtree" w:cs="Arial"/>
                <w:sz w:val="20"/>
              </w:rPr>
            </w:pPr>
          </w:p>
        </w:tc>
        <w:tc>
          <w:tcPr>
            <w:tcW w:w="1559" w:type="dxa"/>
          </w:tcPr>
          <w:p w14:paraId="69402531" w14:textId="77777777" w:rsidR="00B2067B" w:rsidRPr="005D2F6E" w:rsidRDefault="00B2067B" w:rsidP="00B2067B">
            <w:pPr>
              <w:spacing w:before="0" w:after="0"/>
              <w:ind w:left="0"/>
              <w:rPr>
                <w:rFonts w:ascii="Figtree" w:eastAsia="Calibri" w:hAnsi="Figtree" w:cs="Arial"/>
                <w:sz w:val="20"/>
              </w:rPr>
            </w:pPr>
          </w:p>
        </w:tc>
        <w:tc>
          <w:tcPr>
            <w:tcW w:w="7938" w:type="dxa"/>
          </w:tcPr>
          <w:p w14:paraId="5CDFBB24" w14:textId="77777777" w:rsidR="00B2067B" w:rsidRPr="005D2F6E" w:rsidRDefault="00B2067B" w:rsidP="00B2067B">
            <w:pPr>
              <w:spacing w:before="0" w:after="0"/>
              <w:ind w:left="0"/>
              <w:rPr>
                <w:rFonts w:ascii="Figtree" w:eastAsia="Calibri" w:hAnsi="Figtree" w:cs="Arial"/>
                <w:sz w:val="20"/>
              </w:rPr>
            </w:pPr>
          </w:p>
        </w:tc>
      </w:tr>
      <w:tr w:rsidR="00B2067B" w:rsidRPr="005D2F6E" w14:paraId="1CFC9E7E" w14:textId="77777777" w:rsidTr="00304A75">
        <w:tc>
          <w:tcPr>
            <w:tcW w:w="2943" w:type="dxa"/>
          </w:tcPr>
          <w:p w14:paraId="44CB95E3" w14:textId="77777777" w:rsidR="00B2067B" w:rsidRPr="005D2F6E" w:rsidRDefault="00B2067B" w:rsidP="00B2067B">
            <w:pPr>
              <w:spacing w:before="0" w:after="0"/>
              <w:ind w:left="0"/>
              <w:rPr>
                <w:rFonts w:ascii="Figtree" w:eastAsia="Calibri" w:hAnsi="Figtree" w:cs="Arial"/>
                <w:sz w:val="20"/>
              </w:rPr>
            </w:pPr>
          </w:p>
          <w:p w14:paraId="5141FB1B" w14:textId="77777777" w:rsidR="00B2067B" w:rsidRPr="005D2F6E" w:rsidRDefault="00B2067B" w:rsidP="00B2067B">
            <w:pPr>
              <w:spacing w:before="0" w:after="0"/>
              <w:ind w:left="0"/>
              <w:rPr>
                <w:rFonts w:ascii="Figtree" w:eastAsia="Calibri" w:hAnsi="Figtree" w:cs="Arial"/>
                <w:sz w:val="20"/>
              </w:rPr>
            </w:pPr>
          </w:p>
          <w:p w14:paraId="6B4B2C3F" w14:textId="77777777" w:rsidR="00B2067B" w:rsidRPr="005D2F6E" w:rsidRDefault="00B2067B" w:rsidP="00B2067B">
            <w:pPr>
              <w:spacing w:before="0" w:after="0"/>
              <w:ind w:left="0"/>
              <w:rPr>
                <w:rFonts w:ascii="Figtree" w:eastAsia="Calibri" w:hAnsi="Figtree" w:cs="Arial"/>
                <w:sz w:val="20"/>
              </w:rPr>
            </w:pPr>
          </w:p>
          <w:p w14:paraId="3DED6D3D" w14:textId="77777777" w:rsidR="00B2067B" w:rsidRPr="005D2F6E" w:rsidRDefault="00B2067B" w:rsidP="00B2067B">
            <w:pPr>
              <w:spacing w:before="0" w:after="0"/>
              <w:ind w:left="0"/>
              <w:rPr>
                <w:rFonts w:ascii="Figtree" w:eastAsia="Calibri" w:hAnsi="Figtree" w:cs="Arial"/>
                <w:sz w:val="20"/>
              </w:rPr>
            </w:pPr>
          </w:p>
        </w:tc>
        <w:tc>
          <w:tcPr>
            <w:tcW w:w="3261" w:type="dxa"/>
          </w:tcPr>
          <w:p w14:paraId="58849CD8" w14:textId="77777777" w:rsidR="00B2067B" w:rsidRPr="005D2F6E" w:rsidRDefault="00B2067B" w:rsidP="00B2067B">
            <w:pPr>
              <w:spacing w:before="0" w:after="0"/>
              <w:ind w:left="0"/>
              <w:rPr>
                <w:rFonts w:ascii="Figtree" w:eastAsia="Calibri" w:hAnsi="Figtree" w:cs="Arial"/>
                <w:sz w:val="20"/>
              </w:rPr>
            </w:pPr>
          </w:p>
        </w:tc>
        <w:tc>
          <w:tcPr>
            <w:tcW w:w="1559" w:type="dxa"/>
          </w:tcPr>
          <w:p w14:paraId="7281E295" w14:textId="77777777" w:rsidR="00B2067B" w:rsidRPr="005D2F6E" w:rsidRDefault="00B2067B" w:rsidP="00B2067B">
            <w:pPr>
              <w:spacing w:before="0" w:after="0"/>
              <w:ind w:left="0"/>
              <w:rPr>
                <w:rFonts w:ascii="Figtree" w:eastAsia="Calibri" w:hAnsi="Figtree" w:cs="Arial"/>
                <w:sz w:val="20"/>
              </w:rPr>
            </w:pPr>
          </w:p>
        </w:tc>
        <w:tc>
          <w:tcPr>
            <w:tcW w:w="7938" w:type="dxa"/>
          </w:tcPr>
          <w:p w14:paraId="7BDE5F58" w14:textId="77777777" w:rsidR="00B2067B" w:rsidRPr="005D2F6E" w:rsidRDefault="00B2067B" w:rsidP="00B2067B">
            <w:pPr>
              <w:spacing w:before="0" w:after="0"/>
              <w:ind w:left="0"/>
              <w:rPr>
                <w:rFonts w:ascii="Figtree" w:eastAsia="Calibri" w:hAnsi="Figtree" w:cs="Arial"/>
                <w:sz w:val="20"/>
              </w:rPr>
            </w:pPr>
          </w:p>
        </w:tc>
      </w:tr>
      <w:tr w:rsidR="00B2067B" w:rsidRPr="005D2F6E" w14:paraId="739EE9B5" w14:textId="77777777" w:rsidTr="00304A75">
        <w:tc>
          <w:tcPr>
            <w:tcW w:w="2943" w:type="dxa"/>
          </w:tcPr>
          <w:p w14:paraId="2259146D" w14:textId="77777777" w:rsidR="00B2067B" w:rsidRPr="005D2F6E" w:rsidRDefault="00B2067B" w:rsidP="00B2067B">
            <w:pPr>
              <w:spacing w:before="0" w:after="0"/>
              <w:ind w:left="0"/>
              <w:rPr>
                <w:rFonts w:ascii="Figtree" w:eastAsia="Calibri" w:hAnsi="Figtree" w:cs="Arial"/>
                <w:sz w:val="20"/>
              </w:rPr>
            </w:pPr>
          </w:p>
          <w:p w14:paraId="4E716C78" w14:textId="77777777" w:rsidR="00B2067B" w:rsidRPr="005D2F6E" w:rsidRDefault="00B2067B" w:rsidP="00B2067B">
            <w:pPr>
              <w:spacing w:before="0" w:after="0"/>
              <w:ind w:left="0"/>
              <w:rPr>
                <w:rFonts w:ascii="Figtree" w:eastAsia="Calibri" w:hAnsi="Figtree" w:cs="Arial"/>
                <w:sz w:val="20"/>
              </w:rPr>
            </w:pPr>
          </w:p>
          <w:p w14:paraId="705B0D62" w14:textId="77777777" w:rsidR="00B2067B" w:rsidRPr="005D2F6E" w:rsidRDefault="00B2067B" w:rsidP="00B2067B">
            <w:pPr>
              <w:spacing w:before="0" w:after="0"/>
              <w:ind w:left="0"/>
              <w:rPr>
                <w:rFonts w:ascii="Figtree" w:eastAsia="Calibri" w:hAnsi="Figtree" w:cs="Arial"/>
                <w:sz w:val="20"/>
              </w:rPr>
            </w:pPr>
          </w:p>
          <w:p w14:paraId="701D67FA" w14:textId="77777777" w:rsidR="00B2067B" w:rsidRPr="005D2F6E" w:rsidRDefault="00B2067B" w:rsidP="00B2067B">
            <w:pPr>
              <w:spacing w:before="0" w:after="0"/>
              <w:ind w:left="0"/>
              <w:rPr>
                <w:rFonts w:ascii="Figtree" w:eastAsia="Calibri" w:hAnsi="Figtree" w:cs="Arial"/>
                <w:sz w:val="20"/>
              </w:rPr>
            </w:pPr>
          </w:p>
        </w:tc>
        <w:tc>
          <w:tcPr>
            <w:tcW w:w="3261" w:type="dxa"/>
          </w:tcPr>
          <w:p w14:paraId="332AD9EE" w14:textId="77777777" w:rsidR="00B2067B" w:rsidRPr="005D2F6E" w:rsidRDefault="00B2067B" w:rsidP="00B2067B">
            <w:pPr>
              <w:spacing w:before="0" w:after="0"/>
              <w:ind w:left="0"/>
              <w:rPr>
                <w:rFonts w:ascii="Figtree" w:eastAsia="Calibri" w:hAnsi="Figtree" w:cs="Arial"/>
                <w:sz w:val="20"/>
              </w:rPr>
            </w:pPr>
          </w:p>
        </w:tc>
        <w:tc>
          <w:tcPr>
            <w:tcW w:w="1559" w:type="dxa"/>
          </w:tcPr>
          <w:p w14:paraId="0DF75FE6" w14:textId="77777777" w:rsidR="00B2067B" w:rsidRPr="005D2F6E" w:rsidRDefault="00B2067B" w:rsidP="00B2067B">
            <w:pPr>
              <w:spacing w:before="0" w:after="0"/>
              <w:ind w:left="0"/>
              <w:rPr>
                <w:rFonts w:ascii="Figtree" w:eastAsia="Calibri" w:hAnsi="Figtree" w:cs="Arial"/>
                <w:sz w:val="20"/>
              </w:rPr>
            </w:pPr>
          </w:p>
        </w:tc>
        <w:tc>
          <w:tcPr>
            <w:tcW w:w="7938" w:type="dxa"/>
          </w:tcPr>
          <w:p w14:paraId="6626A543" w14:textId="77777777" w:rsidR="00B2067B" w:rsidRPr="005D2F6E" w:rsidRDefault="00B2067B" w:rsidP="00B2067B">
            <w:pPr>
              <w:spacing w:before="0" w:after="0"/>
              <w:ind w:left="0"/>
              <w:rPr>
                <w:rFonts w:ascii="Figtree" w:eastAsia="Calibri" w:hAnsi="Figtree" w:cs="Arial"/>
                <w:sz w:val="20"/>
              </w:rPr>
            </w:pPr>
          </w:p>
        </w:tc>
      </w:tr>
      <w:tr w:rsidR="00B2067B" w:rsidRPr="005D2F6E" w14:paraId="6B399AF5" w14:textId="77777777" w:rsidTr="00304A75">
        <w:tc>
          <w:tcPr>
            <w:tcW w:w="2943" w:type="dxa"/>
          </w:tcPr>
          <w:p w14:paraId="3278B3F3" w14:textId="77777777" w:rsidR="00B2067B" w:rsidRPr="005D2F6E" w:rsidRDefault="00B2067B" w:rsidP="00B2067B">
            <w:pPr>
              <w:spacing w:before="0" w:after="0"/>
              <w:ind w:left="0"/>
              <w:rPr>
                <w:rFonts w:ascii="Figtree" w:eastAsia="Calibri" w:hAnsi="Figtree" w:cs="Arial"/>
                <w:sz w:val="20"/>
              </w:rPr>
            </w:pPr>
          </w:p>
          <w:p w14:paraId="5B9C3A08" w14:textId="77777777" w:rsidR="00B2067B" w:rsidRPr="005D2F6E" w:rsidRDefault="00B2067B" w:rsidP="00B2067B">
            <w:pPr>
              <w:spacing w:before="0" w:after="0"/>
              <w:ind w:left="0"/>
              <w:rPr>
                <w:rFonts w:ascii="Figtree" w:eastAsia="Calibri" w:hAnsi="Figtree" w:cs="Arial"/>
                <w:sz w:val="20"/>
              </w:rPr>
            </w:pPr>
          </w:p>
          <w:p w14:paraId="136B2D0F" w14:textId="77777777" w:rsidR="00B2067B" w:rsidRPr="005D2F6E" w:rsidRDefault="00B2067B" w:rsidP="00B2067B">
            <w:pPr>
              <w:spacing w:before="0" w:after="0"/>
              <w:ind w:left="0"/>
              <w:rPr>
                <w:rFonts w:ascii="Figtree" w:eastAsia="Calibri" w:hAnsi="Figtree" w:cs="Arial"/>
                <w:sz w:val="20"/>
              </w:rPr>
            </w:pPr>
          </w:p>
          <w:p w14:paraId="11AC5E5C" w14:textId="77777777" w:rsidR="00B2067B" w:rsidRPr="005D2F6E" w:rsidRDefault="00B2067B" w:rsidP="00B2067B">
            <w:pPr>
              <w:spacing w:before="0" w:after="0"/>
              <w:ind w:left="0"/>
              <w:rPr>
                <w:rFonts w:ascii="Figtree" w:eastAsia="Calibri" w:hAnsi="Figtree" w:cs="Arial"/>
                <w:sz w:val="20"/>
              </w:rPr>
            </w:pPr>
          </w:p>
        </w:tc>
        <w:tc>
          <w:tcPr>
            <w:tcW w:w="3261" w:type="dxa"/>
          </w:tcPr>
          <w:p w14:paraId="1CACB4F5" w14:textId="77777777" w:rsidR="00B2067B" w:rsidRPr="005D2F6E" w:rsidRDefault="00B2067B" w:rsidP="00B2067B">
            <w:pPr>
              <w:spacing w:before="0" w:after="0"/>
              <w:ind w:left="0"/>
              <w:rPr>
                <w:rFonts w:ascii="Figtree" w:eastAsia="Calibri" w:hAnsi="Figtree" w:cs="Arial"/>
                <w:sz w:val="20"/>
              </w:rPr>
            </w:pPr>
          </w:p>
        </w:tc>
        <w:tc>
          <w:tcPr>
            <w:tcW w:w="1559" w:type="dxa"/>
          </w:tcPr>
          <w:p w14:paraId="28A6E410" w14:textId="77777777" w:rsidR="00B2067B" w:rsidRPr="005D2F6E" w:rsidRDefault="00B2067B" w:rsidP="00B2067B">
            <w:pPr>
              <w:spacing w:before="0" w:after="0"/>
              <w:ind w:left="0"/>
              <w:rPr>
                <w:rFonts w:ascii="Figtree" w:eastAsia="Calibri" w:hAnsi="Figtree" w:cs="Arial"/>
                <w:sz w:val="20"/>
              </w:rPr>
            </w:pPr>
          </w:p>
        </w:tc>
        <w:tc>
          <w:tcPr>
            <w:tcW w:w="7938" w:type="dxa"/>
          </w:tcPr>
          <w:p w14:paraId="2587F11D" w14:textId="77777777" w:rsidR="00B2067B" w:rsidRPr="005D2F6E" w:rsidRDefault="00B2067B" w:rsidP="00B2067B">
            <w:pPr>
              <w:spacing w:before="0" w:after="0"/>
              <w:ind w:left="0"/>
              <w:rPr>
                <w:rFonts w:ascii="Figtree" w:eastAsia="Calibri" w:hAnsi="Figtree" w:cs="Arial"/>
                <w:sz w:val="20"/>
              </w:rPr>
            </w:pPr>
          </w:p>
        </w:tc>
      </w:tr>
      <w:tr w:rsidR="00B2067B" w:rsidRPr="005D2F6E" w14:paraId="0B7F5C18" w14:textId="77777777" w:rsidTr="00B2067B">
        <w:tc>
          <w:tcPr>
            <w:tcW w:w="2943" w:type="dxa"/>
            <w:shd w:val="clear" w:color="auto" w:fill="365F91"/>
          </w:tcPr>
          <w:p w14:paraId="1BFA9667" w14:textId="08203CFA"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 xml:space="preserve">Suitable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7768A862"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0510B5EF"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6D204EE3"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2B60EF54" w14:textId="77777777" w:rsidTr="00304A75">
        <w:tc>
          <w:tcPr>
            <w:tcW w:w="2943" w:type="dxa"/>
            <w:shd w:val="clear" w:color="auto" w:fill="auto"/>
          </w:tcPr>
          <w:p w14:paraId="2FFCC17D" w14:textId="77777777" w:rsidR="00B2067B" w:rsidRPr="005D2F6E" w:rsidRDefault="00B2067B" w:rsidP="00B2067B">
            <w:pPr>
              <w:spacing w:before="0" w:after="0"/>
              <w:ind w:left="0"/>
              <w:rPr>
                <w:rFonts w:ascii="Figtree" w:eastAsia="Calibri" w:hAnsi="Figtree" w:cs="Arial"/>
                <w:color w:val="FFFFFF"/>
                <w:sz w:val="20"/>
              </w:rPr>
            </w:pPr>
          </w:p>
          <w:p w14:paraId="0E9797CE" w14:textId="77777777" w:rsidR="00B2067B" w:rsidRPr="005D2F6E" w:rsidRDefault="00B2067B" w:rsidP="00B2067B">
            <w:pPr>
              <w:spacing w:before="0" w:after="0"/>
              <w:ind w:left="0"/>
              <w:rPr>
                <w:rFonts w:ascii="Figtree" w:eastAsia="Calibri" w:hAnsi="Figtree" w:cs="Arial"/>
                <w:color w:val="FFFFFF"/>
                <w:sz w:val="20"/>
              </w:rPr>
            </w:pPr>
          </w:p>
          <w:p w14:paraId="68A76092" w14:textId="77777777" w:rsidR="00B2067B" w:rsidRPr="005D2F6E" w:rsidRDefault="00B2067B" w:rsidP="00B2067B">
            <w:pPr>
              <w:spacing w:before="0" w:after="0"/>
              <w:ind w:left="0"/>
              <w:rPr>
                <w:rFonts w:ascii="Figtree" w:eastAsia="Calibri" w:hAnsi="Figtree" w:cs="Arial"/>
                <w:color w:val="FFFFFF"/>
                <w:sz w:val="20"/>
              </w:rPr>
            </w:pPr>
          </w:p>
          <w:p w14:paraId="7830BDB7"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00EB1F47"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571B9BC4"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59339827"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55E55B67" w14:textId="77777777" w:rsidTr="00304A75">
        <w:tc>
          <w:tcPr>
            <w:tcW w:w="2943" w:type="dxa"/>
            <w:shd w:val="clear" w:color="auto" w:fill="auto"/>
          </w:tcPr>
          <w:p w14:paraId="40CA3737" w14:textId="77777777" w:rsidR="00B2067B" w:rsidRPr="005D2F6E" w:rsidRDefault="00B2067B" w:rsidP="00B2067B">
            <w:pPr>
              <w:spacing w:before="0" w:after="0"/>
              <w:ind w:left="0"/>
              <w:rPr>
                <w:rFonts w:ascii="Figtree" w:eastAsia="Calibri" w:hAnsi="Figtree" w:cs="Arial"/>
                <w:color w:val="FFFFFF"/>
                <w:sz w:val="20"/>
              </w:rPr>
            </w:pPr>
          </w:p>
          <w:p w14:paraId="28B520AF" w14:textId="77777777" w:rsidR="00B2067B" w:rsidRPr="005D2F6E" w:rsidRDefault="00B2067B" w:rsidP="00B2067B">
            <w:pPr>
              <w:spacing w:before="0" w:after="0"/>
              <w:ind w:left="0"/>
              <w:rPr>
                <w:rFonts w:ascii="Figtree" w:eastAsia="Calibri" w:hAnsi="Figtree" w:cs="Arial"/>
                <w:color w:val="FFFFFF"/>
                <w:sz w:val="20"/>
              </w:rPr>
            </w:pPr>
          </w:p>
          <w:p w14:paraId="47B39C09" w14:textId="77777777" w:rsidR="00B2067B" w:rsidRPr="005D2F6E" w:rsidRDefault="00B2067B" w:rsidP="00B2067B">
            <w:pPr>
              <w:spacing w:before="0" w:after="0"/>
              <w:ind w:left="0"/>
              <w:rPr>
                <w:rFonts w:ascii="Figtree" w:eastAsia="Calibri" w:hAnsi="Figtree" w:cs="Arial"/>
                <w:color w:val="FFFFFF"/>
                <w:sz w:val="20"/>
              </w:rPr>
            </w:pPr>
          </w:p>
          <w:p w14:paraId="5075E387"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55A69F36"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7436CD68"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7572F31B"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CF1AB9D" w14:textId="77777777" w:rsidTr="00304A75">
        <w:tc>
          <w:tcPr>
            <w:tcW w:w="2943" w:type="dxa"/>
            <w:shd w:val="clear" w:color="auto" w:fill="auto"/>
          </w:tcPr>
          <w:p w14:paraId="0F490030" w14:textId="77777777" w:rsidR="00B2067B" w:rsidRPr="005D2F6E" w:rsidRDefault="00B2067B" w:rsidP="00B2067B">
            <w:pPr>
              <w:spacing w:before="0" w:after="0"/>
              <w:ind w:left="0"/>
              <w:rPr>
                <w:rFonts w:ascii="Figtree" w:eastAsia="Calibri" w:hAnsi="Figtree" w:cs="Arial"/>
                <w:color w:val="FFFFFF"/>
                <w:sz w:val="20"/>
              </w:rPr>
            </w:pPr>
          </w:p>
          <w:p w14:paraId="7E98ED3A" w14:textId="77777777" w:rsidR="00B2067B" w:rsidRPr="005D2F6E" w:rsidRDefault="00B2067B" w:rsidP="00B2067B">
            <w:pPr>
              <w:spacing w:before="0" w:after="0"/>
              <w:ind w:left="0"/>
              <w:rPr>
                <w:rFonts w:ascii="Figtree" w:eastAsia="Calibri" w:hAnsi="Figtree" w:cs="Arial"/>
                <w:color w:val="FFFFFF"/>
                <w:sz w:val="20"/>
              </w:rPr>
            </w:pPr>
          </w:p>
          <w:p w14:paraId="4BD1C853" w14:textId="77777777" w:rsidR="00B2067B" w:rsidRPr="005D2F6E" w:rsidRDefault="00B2067B" w:rsidP="00B2067B">
            <w:pPr>
              <w:spacing w:before="0" w:after="0"/>
              <w:ind w:left="0"/>
              <w:rPr>
                <w:rFonts w:ascii="Figtree" w:eastAsia="Calibri" w:hAnsi="Figtree" w:cs="Arial"/>
                <w:color w:val="FFFFFF"/>
                <w:sz w:val="20"/>
              </w:rPr>
            </w:pPr>
          </w:p>
          <w:p w14:paraId="49FEF48A"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54F82A8C"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F852396"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41B30C75" w14:textId="77777777" w:rsidR="00B2067B" w:rsidRPr="005D2F6E" w:rsidRDefault="00B2067B" w:rsidP="00B2067B">
            <w:pPr>
              <w:spacing w:before="0" w:after="0"/>
              <w:ind w:left="0"/>
              <w:rPr>
                <w:rFonts w:ascii="Figtree" w:eastAsia="Calibri" w:hAnsi="Figtree" w:cs="Arial"/>
                <w:color w:val="FFFFFF"/>
                <w:sz w:val="20"/>
              </w:rPr>
            </w:pPr>
          </w:p>
        </w:tc>
      </w:tr>
    </w:tbl>
    <w:p w14:paraId="5F9E997D" w14:textId="77777777" w:rsidR="005D2F6E" w:rsidRDefault="005D2F6E">
      <w:r>
        <w:br w:type="page"/>
      </w:r>
    </w:p>
    <w:tbl>
      <w:tblPr>
        <w:tblStyle w:val="TableGrid"/>
        <w:tblW w:w="15701" w:type="dxa"/>
        <w:tblLook w:val="04A0" w:firstRow="1" w:lastRow="0" w:firstColumn="1" w:lastColumn="0" w:noHBand="0" w:noVBand="1"/>
      </w:tblPr>
      <w:tblGrid>
        <w:gridCol w:w="2943"/>
        <w:gridCol w:w="3261"/>
        <w:gridCol w:w="1559"/>
        <w:gridCol w:w="7938"/>
      </w:tblGrid>
      <w:tr w:rsidR="00B2067B" w:rsidRPr="005D2F6E" w14:paraId="64E475DC" w14:textId="77777777" w:rsidTr="00B2067B">
        <w:tc>
          <w:tcPr>
            <w:tcW w:w="2943" w:type="dxa"/>
            <w:shd w:val="clear" w:color="auto" w:fill="365F91"/>
          </w:tcPr>
          <w:p w14:paraId="2E5167F9" w14:textId="77FD6159"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lastRenderedPageBreak/>
              <w:t xml:space="preserve">Unsuitable </w:t>
            </w:r>
            <w:r w:rsidR="005D2F6E">
              <w:rPr>
                <w:rFonts w:ascii="Figtree" w:eastAsia="Calibri" w:hAnsi="Figtree" w:cs="Arial"/>
                <w:b/>
                <w:color w:val="FFFFFF"/>
                <w:sz w:val="20"/>
              </w:rPr>
              <w:t>a</w:t>
            </w:r>
            <w:r w:rsidRPr="005D2F6E">
              <w:rPr>
                <w:rFonts w:ascii="Figtree" w:eastAsia="Calibri" w:hAnsi="Figtree" w:cs="Arial"/>
                <w:b/>
                <w:color w:val="FFFFFF"/>
                <w:sz w:val="20"/>
              </w:rPr>
              <w:t>pplicant(s)</w:t>
            </w:r>
          </w:p>
        </w:tc>
        <w:tc>
          <w:tcPr>
            <w:tcW w:w="3261" w:type="dxa"/>
            <w:shd w:val="clear" w:color="auto" w:fill="365F91"/>
          </w:tcPr>
          <w:p w14:paraId="040E8F4E"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Position</w:t>
            </w:r>
          </w:p>
        </w:tc>
        <w:tc>
          <w:tcPr>
            <w:tcW w:w="1559" w:type="dxa"/>
            <w:shd w:val="clear" w:color="auto" w:fill="365F91"/>
          </w:tcPr>
          <w:p w14:paraId="3D9C60A1"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Term of apt.</w:t>
            </w:r>
          </w:p>
        </w:tc>
        <w:tc>
          <w:tcPr>
            <w:tcW w:w="7938" w:type="dxa"/>
            <w:shd w:val="clear" w:color="auto" w:fill="365F91"/>
          </w:tcPr>
          <w:p w14:paraId="3333CA4B" w14:textId="77777777" w:rsidR="00B2067B" w:rsidRPr="005D2F6E" w:rsidRDefault="00B2067B" w:rsidP="00B2067B">
            <w:pPr>
              <w:spacing w:before="0" w:after="0"/>
              <w:ind w:left="0"/>
              <w:jc w:val="center"/>
              <w:rPr>
                <w:rFonts w:ascii="Figtree" w:eastAsia="Calibri" w:hAnsi="Figtree" w:cs="Arial"/>
                <w:b/>
                <w:color w:val="FFFFFF"/>
                <w:sz w:val="20"/>
              </w:rPr>
            </w:pPr>
            <w:r w:rsidRPr="005D2F6E">
              <w:rPr>
                <w:rFonts w:ascii="Figtree" w:eastAsia="Calibri" w:hAnsi="Figtree" w:cs="Arial"/>
                <w:b/>
                <w:color w:val="FFFFFF"/>
                <w:sz w:val="20"/>
              </w:rPr>
              <w:t>Brief comment against skills matrix criteria and rationale for term of appointment</w:t>
            </w:r>
          </w:p>
        </w:tc>
      </w:tr>
      <w:tr w:rsidR="00B2067B" w:rsidRPr="005D2F6E" w14:paraId="5991B952" w14:textId="77777777" w:rsidTr="00304A75">
        <w:tc>
          <w:tcPr>
            <w:tcW w:w="2943" w:type="dxa"/>
            <w:shd w:val="clear" w:color="auto" w:fill="auto"/>
          </w:tcPr>
          <w:p w14:paraId="2B8A783A" w14:textId="77777777" w:rsidR="00B2067B" w:rsidRPr="005D2F6E" w:rsidRDefault="00B2067B" w:rsidP="00B2067B">
            <w:pPr>
              <w:spacing w:before="0" w:after="0"/>
              <w:ind w:left="0"/>
              <w:rPr>
                <w:rFonts w:ascii="Figtree" w:eastAsia="Calibri" w:hAnsi="Figtree" w:cs="Arial"/>
                <w:color w:val="FFFFFF"/>
                <w:sz w:val="20"/>
              </w:rPr>
            </w:pPr>
          </w:p>
          <w:p w14:paraId="7A3313D8" w14:textId="77777777" w:rsidR="00B2067B" w:rsidRPr="005D2F6E" w:rsidRDefault="00B2067B" w:rsidP="00B2067B">
            <w:pPr>
              <w:spacing w:before="0" w:after="0"/>
              <w:ind w:left="0"/>
              <w:rPr>
                <w:rFonts w:ascii="Figtree" w:eastAsia="Calibri" w:hAnsi="Figtree" w:cs="Arial"/>
                <w:color w:val="FFFFFF"/>
                <w:sz w:val="20"/>
              </w:rPr>
            </w:pPr>
          </w:p>
          <w:p w14:paraId="148D5050" w14:textId="77777777" w:rsidR="00B2067B" w:rsidRPr="005D2F6E" w:rsidRDefault="00B2067B" w:rsidP="00B2067B">
            <w:pPr>
              <w:spacing w:before="0" w:after="0"/>
              <w:ind w:left="0"/>
              <w:rPr>
                <w:rFonts w:ascii="Figtree" w:eastAsia="Calibri" w:hAnsi="Figtree" w:cs="Arial"/>
                <w:color w:val="FFFFFF"/>
                <w:sz w:val="20"/>
              </w:rPr>
            </w:pPr>
          </w:p>
          <w:p w14:paraId="0C4ED6DF"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4795D944"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5ABCDEA4"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1AB62AB9"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1D6BBFC7" w14:textId="77777777" w:rsidTr="00304A75">
        <w:tc>
          <w:tcPr>
            <w:tcW w:w="2943" w:type="dxa"/>
            <w:shd w:val="clear" w:color="auto" w:fill="auto"/>
          </w:tcPr>
          <w:p w14:paraId="467F6EE2" w14:textId="77777777" w:rsidR="00B2067B" w:rsidRPr="005D2F6E" w:rsidRDefault="00B2067B" w:rsidP="00B2067B">
            <w:pPr>
              <w:spacing w:before="0" w:after="0"/>
              <w:ind w:left="0"/>
              <w:rPr>
                <w:rFonts w:ascii="Figtree" w:eastAsia="Calibri" w:hAnsi="Figtree" w:cs="Arial"/>
                <w:color w:val="FFFFFF"/>
                <w:sz w:val="20"/>
              </w:rPr>
            </w:pPr>
          </w:p>
          <w:p w14:paraId="21CDA3C1" w14:textId="77777777" w:rsidR="00B2067B" w:rsidRPr="005D2F6E" w:rsidRDefault="00B2067B" w:rsidP="00B2067B">
            <w:pPr>
              <w:spacing w:before="0" w:after="0"/>
              <w:ind w:left="0"/>
              <w:rPr>
                <w:rFonts w:ascii="Figtree" w:eastAsia="Calibri" w:hAnsi="Figtree" w:cs="Arial"/>
                <w:color w:val="FFFFFF"/>
                <w:sz w:val="20"/>
              </w:rPr>
            </w:pPr>
          </w:p>
          <w:p w14:paraId="690FD9CF" w14:textId="77777777" w:rsidR="00B2067B" w:rsidRPr="005D2F6E" w:rsidRDefault="00B2067B" w:rsidP="00B2067B">
            <w:pPr>
              <w:spacing w:before="0" w:after="0"/>
              <w:ind w:left="0"/>
              <w:rPr>
                <w:rFonts w:ascii="Figtree" w:eastAsia="Calibri" w:hAnsi="Figtree" w:cs="Arial"/>
                <w:color w:val="FFFFFF"/>
                <w:sz w:val="20"/>
              </w:rPr>
            </w:pPr>
          </w:p>
          <w:p w14:paraId="2023CAF8"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182E4DBC"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368DD45"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28FD6DD8"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5459107" w14:textId="77777777" w:rsidTr="00304A75">
        <w:tc>
          <w:tcPr>
            <w:tcW w:w="2943" w:type="dxa"/>
            <w:shd w:val="clear" w:color="auto" w:fill="auto"/>
          </w:tcPr>
          <w:p w14:paraId="49A8F3A2" w14:textId="77777777" w:rsidR="00B2067B" w:rsidRPr="005D2F6E" w:rsidRDefault="00B2067B" w:rsidP="00B2067B">
            <w:pPr>
              <w:spacing w:before="0" w:after="0"/>
              <w:ind w:left="0"/>
              <w:rPr>
                <w:rFonts w:ascii="Figtree" w:eastAsia="Calibri" w:hAnsi="Figtree" w:cs="Arial"/>
                <w:color w:val="FFFFFF"/>
                <w:sz w:val="20"/>
              </w:rPr>
            </w:pPr>
          </w:p>
          <w:p w14:paraId="71976C7C" w14:textId="77777777" w:rsidR="00B2067B" w:rsidRPr="005D2F6E" w:rsidRDefault="00B2067B" w:rsidP="00B2067B">
            <w:pPr>
              <w:spacing w:before="0" w:after="0"/>
              <w:ind w:left="0"/>
              <w:rPr>
                <w:rFonts w:ascii="Figtree" w:eastAsia="Calibri" w:hAnsi="Figtree" w:cs="Arial"/>
                <w:color w:val="FFFFFF"/>
                <w:sz w:val="20"/>
              </w:rPr>
            </w:pPr>
          </w:p>
          <w:p w14:paraId="5929BAB2" w14:textId="77777777" w:rsidR="00B2067B" w:rsidRPr="005D2F6E" w:rsidRDefault="00B2067B" w:rsidP="00B2067B">
            <w:pPr>
              <w:spacing w:before="0" w:after="0"/>
              <w:ind w:left="0"/>
              <w:rPr>
                <w:rFonts w:ascii="Figtree" w:eastAsia="Calibri" w:hAnsi="Figtree" w:cs="Arial"/>
                <w:color w:val="FFFFFF"/>
                <w:sz w:val="20"/>
              </w:rPr>
            </w:pPr>
          </w:p>
          <w:p w14:paraId="30EC1D00"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6D2156C6"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330AD89A"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42244A5C"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497809D2" w14:textId="77777777" w:rsidTr="00304A75">
        <w:tc>
          <w:tcPr>
            <w:tcW w:w="2943" w:type="dxa"/>
            <w:shd w:val="clear" w:color="auto" w:fill="auto"/>
          </w:tcPr>
          <w:p w14:paraId="58D978B5" w14:textId="77777777" w:rsidR="00B2067B" w:rsidRPr="005D2F6E" w:rsidRDefault="00B2067B" w:rsidP="00B2067B">
            <w:pPr>
              <w:spacing w:before="0" w:after="0"/>
              <w:ind w:left="0"/>
              <w:rPr>
                <w:rFonts w:ascii="Figtree" w:eastAsia="Calibri" w:hAnsi="Figtree" w:cs="Arial"/>
                <w:color w:val="FFFFFF"/>
                <w:sz w:val="20"/>
              </w:rPr>
            </w:pPr>
          </w:p>
          <w:p w14:paraId="29F89651" w14:textId="77777777" w:rsidR="00B2067B" w:rsidRPr="005D2F6E" w:rsidRDefault="00B2067B" w:rsidP="00B2067B">
            <w:pPr>
              <w:spacing w:before="0" w:after="0"/>
              <w:ind w:left="0"/>
              <w:rPr>
                <w:rFonts w:ascii="Figtree" w:eastAsia="Calibri" w:hAnsi="Figtree" w:cs="Arial"/>
                <w:color w:val="FFFFFF"/>
                <w:sz w:val="20"/>
              </w:rPr>
            </w:pPr>
          </w:p>
          <w:p w14:paraId="40AB5DBE" w14:textId="77777777" w:rsidR="00B2067B" w:rsidRPr="005D2F6E" w:rsidRDefault="00B2067B" w:rsidP="00B2067B">
            <w:pPr>
              <w:spacing w:before="0" w:after="0"/>
              <w:ind w:left="0"/>
              <w:rPr>
                <w:rFonts w:ascii="Figtree" w:eastAsia="Calibri" w:hAnsi="Figtree" w:cs="Arial"/>
                <w:color w:val="FFFFFF"/>
                <w:sz w:val="20"/>
              </w:rPr>
            </w:pPr>
          </w:p>
          <w:p w14:paraId="09382455"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49D69058"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476C540A"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21E0D5D5" w14:textId="77777777" w:rsidR="00B2067B" w:rsidRPr="005D2F6E" w:rsidRDefault="00B2067B" w:rsidP="00B2067B">
            <w:pPr>
              <w:spacing w:before="0" w:after="0"/>
              <w:ind w:left="0"/>
              <w:rPr>
                <w:rFonts w:ascii="Figtree" w:eastAsia="Calibri" w:hAnsi="Figtree" w:cs="Arial"/>
                <w:color w:val="FFFFFF"/>
                <w:sz w:val="20"/>
              </w:rPr>
            </w:pPr>
          </w:p>
        </w:tc>
      </w:tr>
      <w:tr w:rsidR="00B2067B" w:rsidRPr="005D2F6E" w14:paraId="02C9D845" w14:textId="77777777" w:rsidTr="00304A75">
        <w:tc>
          <w:tcPr>
            <w:tcW w:w="2943" w:type="dxa"/>
            <w:shd w:val="clear" w:color="auto" w:fill="auto"/>
          </w:tcPr>
          <w:p w14:paraId="1D1D9508" w14:textId="77777777" w:rsidR="00B2067B" w:rsidRPr="005D2F6E" w:rsidRDefault="00B2067B" w:rsidP="00B2067B">
            <w:pPr>
              <w:spacing w:before="0" w:after="0"/>
              <w:ind w:left="0"/>
              <w:rPr>
                <w:rFonts w:ascii="Figtree" w:eastAsia="Calibri" w:hAnsi="Figtree" w:cs="Arial"/>
                <w:color w:val="FFFFFF"/>
                <w:sz w:val="20"/>
              </w:rPr>
            </w:pPr>
          </w:p>
          <w:p w14:paraId="12EB2249" w14:textId="77777777" w:rsidR="00B2067B" w:rsidRPr="005D2F6E" w:rsidRDefault="00B2067B" w:rsidP="00B2067B">
            <w:pPr>
              <w:spacing w:before="0" w:after="0"/>
              <w:ind w:left="0"/>
              <w:rPr>
                <w:rFonts w:ascii="Figtree" w:eastAsia="Calibri" w:hAnsi="Figtree" w:cs="Arial"/>
                <w:color w:val="FFFFFF"/>
                <w:sz w:val="20"/>
              </w:rPr>
            </w:pPr>
          </w:p>
          <w:p w14:paraId="618EFDD8" w14:textId="77777777" w:rsidR="00B2067B" w:rsidRPr="005D2F6E" w:rsidRDefault="00B2067B" w:rsidP="00B2067B">
            <w:pPr>
              <w:spacing w:before="0" w:after="0"/>
              <w:ind w:left="0"/>
              <w:rPr>
                <w:rFonts w:ascii="Figtree" w:eastAsia="Calibri" w:hAnsi="Figtree" w:cs="Arial"/>
                <w:color w:val="FFFFFF"/>
                <w:sz w:val="20"/>
              </w:rPr>
            </w:pPr>
          </w:p>
          <w:p w14:paraId="45AD3191" w14:textId="77777777" w:rsidR="00B2067B" w:rsidRPr="005D2F6E" w:rsidRDefault="00B2067B" w:rsidP="00B2067B">
            <w:pPr>
              <w:spacing w:before="0" w:after="0"/>
              <w:ind w:left="0"/>
              <w:rPr>
                <w:rFonts w:ascii="Figtree" w:eastAsia="Calibri" w:hAnsi="Figtree" w:cs="Arial"/>
                <w:color w:val="FFFFFF"/>
                <w:sz w:val="20"/>
              </w:rPr>
            </w:pPr>
          </w:p>
        </w:tc>
        <w:tc>
          <w:tcPr>
            <w:tcW w:w="3261" w:type="dxa"/>
            <w:shd w:val="clear" w:color="auto" w:fill="auto"/>
          </w:tcPr>
          <w:p w14:paraId="2053694F" w14:textId="77777777" w:rsidR="00B2067B" w:rsidRPr="005D2F6E" w:rsidRDefault="00B2067B" w:rsidP="00B2067B">
            <w:pPr>
              <w:spacing w:before="0" w:after="0"/>
              <w:ind w:left="0"/>
              <w:rPr>
                <w:rFonts w:ascii="Figtree" w:eastAsia="Calibri" w:hAnsi="Figtree" w:cs="Arial"/>
                <w:color w:val="FFFFFF"/>
                <w:sz w:val="20"/>
              </w:rPr>
            </w:pPr>
          </w:p>
        </w:tc>
        <w:tc>
          <w:tcPr>
            <w:tcW w:w="1559" w:type="dxa"/>
          </w:tcPr>
          <w:p w14:paraId="3AFBC92D" w14:textId="77777777" w:rsidR="00B2067B" w:rsidRPr="005D2F6E" w:rsidRDefault="00B2067B" w:rsidP="00B2067B">
            <w:pPr>
              <w:spacing w:before="0" w:after="0"/>
              <w:ind w:left="0"/>
              <w:rPr>
                <w:rFonts w:ascii="Figtree" w:eastAsia="Calibri" w:hAnsi="Figtree" w:cs="Arial"/>
                <w:color w:val="FFFFFF"/>
                <w:sz w:val="20"/>
              </w:rPr>
            </w:pPr>
          </w:p>
        </w:tc>
        <w:tc>
          <w:tcPr>
            <w:tcW w:w="7938" w:type="dxa"/>
            <w:shd w:val="clear" w:color="auto" w:fill="auto"/>
          </w:tcPr>
          <w:p w14:paraId="68619624" w14:textId="77777777" w:rsidR="00B2067B" w:rsidRPr="005D2F6E" w:rsidRDefault="00B2067B" w:rsidP="00B2067B">
            <w:pPr>
              <w:spacing w:before="0" w:after="0"/>
              <w:ind w:left="0"/>
              <w:rPr>
                <w:rFonts w:ascii="Figtree" w:eastAsia="Calibri" w:hAnsi="Figtree" w:cs="Arial"/>
                <w:color w:val="FFFFFF"/>
                <w:sz w:val="20"/>
              </w:rPr>
            </w:pPr>
          </w:p>
        </w:tc>
      </w:tr>
    </w:tbl>
    <w:p w14:paraId="147A85D8" w14:textId="77777777" w:rsidR="00B2067B" w:rsidRPr="005D2F6E" w:rsidRDefault="00B2067B" w:rsidP="00B2067B">
      <w:pPr>
        <w:spacing w:before="0" w:after="200" w:line="276" w:lineRule="auto"/>
        <w:ind w:left="0"/>
        <w:rPr>
          <w:rFonts w:ascii="Figtree" w:eastAsia="Calibri" w:hAnsi="Figtree" w:cs="Times New Roman"/>
        </w:rPr>
      </w:pPr>
    </w:p>
    <w:p w14:paraId="7B8D529A" w14:textId="77777777" w:rsidR="00B2067B" w:rsidRPr="005D2F6E" w:rsidRDefault="00B2067B" w:rsidP="00A5105B">
      <w:pPr>
        <w:spacing w:before="0" w:after="200" w:line="276" w:lineRule="auto"/>
        <w:ind w:left="0"/>
        <w:rPr>
          <w:rFonts w:ascii="Figtree" w:eastAsia="Calibri" w:hAnsi="Figtree" w:cs="Times New Roman"/>
        </w:rPr>
        <w:sectPr w:rsidR="00B2067B" w:rsidRPr="005D2F6E" w:rsidSect="00B2067B">
          <w:pgSz w:w="16838" w:h="11906" w:orient="landscape"/>
          <w:pgMar w:top="851" w:right="851" w:bottom="851" w:left="851" w:header="708" w:footer="708" w:gutter="0"/>
          <w:cols w:space="708"/>
          <w:docGrid w:linePitch="360"/>
        </w:sectPr>
      </w:pPr>
    </w:p>
    <w:p w14:paraId="70DB05CD" w14:textId="77777777" w:rsidR="008273C3" w:rsidRPr="008273C3" w:rsidRDefault="008273C3" w:rsidP="008273C3">
      <w:pPr>
        <w:spacing w:before="0" w:after="200" w:line="276" w:lineRule="auto"/>
        <w:ind w:left="0"/>
        <w:rPr>
          <w:rFonts w:ascii="Figtree" w:eastAsia="Calibri" w:hAnsi="Figtree" w:cs="Times New Roman"/>
          <w:b/>
        </w:rPr>
      </w:pPr>
      <w:r w:rsidRPr="008273C3">
        <w:rPr>
          <w:rFonts w:ascii="Figtree" w:eastAsia="Calibri" w:hAnsi="Figtree" w:cs="Times New Roman"/>
        </w:rPr>
        <w:lastRenderedPageBreak/>
        <mc:AlternateContent>
          <mc:Choice Requires="wps">
            <w:drawing>
              <wp:anchor distT="0" distB="0" distL="114300" distR="114300" simplePos="0" relativeHeight="251688960" behindDoc="0" locked="0" layoutInCell="1" allowOverlap="1" wp14:anchorId="0A6E5923" wp14:editId="465E4FCF">
                <wp:simplePos x="0" y="0"/>
                <wp:positionH relativeFrom="column">
                  <wp:posOffset>5573865</wp:posOffset>
                </wp:positionH>
                <wp:positionV relativeFrom="page">
                  <wp:posOffset>553582</wp:posOffset>
                </wp:positionV>
                <wp:extent cx="1105200" cy="381600"/>
                <wp:effectExtent l="0" t="0" r="0" b="0"/>
                <wp:wrapNone/>
                <wp:docPr id="530030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156F7B54" w14:textId="77777777" w:rsidR="008273C3" w:rsidRPr="008D1861" w:rsidRDefault="008273C3" w:rsidP="008273C3">
                            <w:pPr>
                              <w:rPr>
                                <w:rFonts w:ascii="Arial" w:hAnsi="Arial" w:cs="Arial"/>
                                <w:sz w:val="24"/>
                                <w:szCs w:val="24"/>
                              </w:rPr>
                            </w:pPr>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 xml:space="preserve">ppendix </w:t>
                            </w:r>
                            <w:r>
                              <w:rPr>
                                <w:rFonts w:ascii="Arial" w:hAnsi="Arial" w:cs="Arial"/>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5923" id="_x0000_s1028" type="#_x0000_t202" style="position:absolute;margin-left:438.9pt;margin-top:43.6pt;width:87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05Dw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" stroked="f">
                <v:textbox>
                  <w:txbxContent>
                    <w:p w14:paraId="156F7B54" w14:textId="77777777" w:rsidR="008273C3" w:rsidRPr="008D1861" w:rsidRDefault="008273C3" w:rsidP="008273C3">
                      <w:pPr>
                        <w:rPr>
                          <w:rFonts w:ascii="Arial" w:hAnsi="Arial" w:cs="Arial"/>
                          <w:sz w:val="24"/>
                          <w:szCs w:val="24"/>
                        </w:rPr>
                      </w:pPr>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 xml:space="preserve">ppendix </w:t>
                      </w:r>
                      <w:r>
                        <w:rPr>
                          <w:rFonts w:ascii="Arial" w:hAnsi="Arial" w:cs="Arial"/>
                          <w:sz w:val="24"/>
                          <w:szCs w:val="24"/>
                        </w:rPr>
                        <w:t>3</w:t>
                      </w:r>
                    </w:p>
                  </w:txbxContent>
                </v:textbox>
                <w10:wrap anchory="page"/>
              </v:shape>
            </w:pict>
          </mc:Fallback>
        </mc:AlternateContent>
      </w:r>
      <w:r w:rsidRPr="008273C3">
        <w:rPr>
          <w:rFonts w:ascii="Figtree" w:eastAsia="Calibri" w:hAnsi="Figtree" w:cs="Times New Roman"/>
          <w:b/>
        </w:rPr>
        <w:t>Governing Council fit and proper person declaration</w:t>
      </w:r>
    </w:p>
    <w:p w14:paraId="1D7A83D5" w14:textId="77777777" w:rsidR="008273C3" w:rsidRPr="008273C3" w:rsidRDefault="008273C3" w:rsidP="008273C3">
      <w:pPr>
        <w:spacing w:before="0" w:after="200" w:line="276" w:lineRule="auto"/>
        <w:ind w:left="0"/>
        <w:rPr>
          <w:rFonts w:ascii="Figtree" w:eastAsia="Calibri" w:hAnsi="Figtree" w:cs="Times New Roman"/>
          <w:b/>
        </w:rPr>
      </w:pPr>
    </w:p>
    <w:p w14:paraId="00204DB0" w14:textId="77777777" w:rsidR="008273C3" w:rsidRPr="008273C3" w:rsidRDefault="008273C3" w:rsidP="008273C3">
      <w:pPr>
        <w:spacing w:before="0" w:after="200" w:line="276" w:lineRule="auto"/>
        <w:ind w:left="0"/>
        <w:rPr>
          <w:rFonts w:ascii="Figtree" w:eastAsia="Calibri" w:hAnsi="Figtree" w:cs="Times New Roman"/>
        </w:rPr>
      </w:pPr>
      <w:r w:rsidRPr="008273C3">
        <w:rPr>
          <w:rFonts w:ascii="Figtree" w:eastAsia="Calibri" w:hAnsi="Figtree" w:cs="Times New Roman"/>
        </w:rPr>
        <w:t xml:space="preserve">Each TAFE College is required to comply with the </w:t>
      </w:r>
      <w:r w:rsidRPr="008273C3">
        <w:rPr>
          <w:rFonts w:ascii="Figtree" w:eastAsia="Calibri" w:hAnsi="Figtree" w:cs="Times New Roman"/>
          <w:i/>
          <w:iCs/>
        </w:rPr>
        <w:t xml:space="preserve">Standards for Registered Training Organisations (RTOs) 2015 </w:t>
      </w:r>
      <w:r w:rsidRPr="008273C3">
        <w:rPr>
          <w:rFonts w:ascii="Figtree" w:eastAsia="Calibri" w:hAnsi="Figtree" w:cs="Times New Roman"/>
        </w:rPr>
        <w:t xml:space="preserve">in accordance with the Act and the </w:t>
      </w:r>
      <w:r w:rsidRPr="008273C3">
        <w:rPr>
          <w:rFonts w:ascii="Figtree" w:eastAsia="Calibri" w:hAnsi="Figtree" w:cs="Times New Roman"/>
          <w:i/>
          <w:iCs/>
        </w:rPr>
        <w:t>Vocational Education and Training (General) Regulations 2009.</w:t>
      </w:r>
    </w:p>
    <w:p w14:paraId="27BE0E0F" w14:textId="102FCBC7" w:rsidR="008273C3" w:rsidRPr="008273C3" w:rsidRDefault="008273C3" w:rsidP="008273C3">
      <w:pPr>
        <w:spacing w:before="0" w:after="200" w:line="276" w:lineRule="auto"/>
        <w:ind w:left="0"/>
        <w:rPr>
          <w:rFonts w:ascii="Figtree" w:eastAsia="Calibri" w:hAnsi="Figtree" w:cs="Times New Roman"/>
        </w:rPr>
      </w:pPr>
      <w:r w:rsidRPr="008273C3">
        <w:rPr>
          <w:rFonts w:ascii="Figtree" w:eastAsia="Calibri" w:hAnsi="Figtree" w:cs="Times New Roman"/>
        </w:rPr>
        <w:t>In particular, clause 7.1(b) stipulates that, to be compliant with Standard 7, a training organisation must "</w:t>
      </w:r>
      <w:r w:rsidRPr="008273C3">
        <w:rPr>
          <w:rFonts w:ascii="Figtree" w:eastAsia="Calibri" w:hAnsi="Figtree" w:cs="Times New Roman"/>
          <w:i/>
          <w:iCs/>
        </w:rPr>
        <w:t>ensure that its executive officers or high managerial agent ...meet each of the relevant criteria specified in the Fit and Proper Person Requirements in Schedule 3.</w:t>
      </w:r>
      <w:r w:rsidRPr="008273C3">
        <w:rPr>
          <w:rFonts w:ascii="Figtree" w:eastAsia="Calibri" w:hAnsi="Figtree" w:cs="Times New Roman"/>
        </w:rPr>
        <w:t>"</w:t>
      </w:r>
    </w:p>
    <w:p w14:paraId="1F21B1E0" w14:textId="14A949CB" w:rsidR="008273C3" w:rsidRPr="008273C3" w:rsidRDefault="008273C3" w:rsidP="008273C3">
      <w:pPr>
        <w:spacing w:before="0" w:after="200" w:line="276" w:lineRule="auto"/>
        <w:ind w:left="0"/>
        <w:rPr>
          <w:rFonts w:ascii="Figtree" w:eastAsia="Calibri" w:hAnsi="Figtree" w:cs="Times New Roman"/>
        </w:rPr>
      </w:pPr>
      <w:r w:rsidRPr="008273C3">
        <w:rPr>
          <w:rFonts w:ascii="Figtree" w:eastAsia="Calibri" w:hAnsi="Figtree" w:cs="Times New Roman"/>
        </w:rPr>
        <w:t>The selection process includes applicants signing a witnessed fit and proper person criteria for suitability certification.</w:t>
      </w:r>
    </w:p>
    <w:p w14:paraId="6AB195E5" w14:textId="77777777" w:rsidR="008273C3" w:rsidRPr="008273C3" w:rsidRDefault="008273C3" w:rsidP="008273C3">
      <w:pPr>
        <w:spacing w:before="0" w:after="200" w:line="276" w:lineRule="auto"/>
        <w:ind w:left="0"/>
        <w:rPr>
          <w:rFonts w:ascii="Figtree" w:eastAsia="Calibri" w:hAnsi="Figtree" w:cs="Times New Roman"/>
        </w:rPr>
      </w:pPr>
      <w:r w:rsidRPr="008273C3">
        <w:rPr>
          <w:rFonts w:ascii="Figtree" w:eastAsia="Calibri" w:hAnsi="Figtree" w:cs="Times New Roman"/>
        </w:rPr>
        <w:t xml:space="preserve">The Fit and Proper Person declaration form is available at the link below. </w:t>
      </w:r>
    </w:p>
    <w:p w14:paraId="39D062E2" w14:textId="77777777" w:rsidR="008273C3" w:rsidRPr="008273C3" w:rsidRDefault="008273C3" w:rsidP="008273C3">
      <w:pPr>
        <w:spacing w:before="0" w:after="200" w:line="276" w:lineRule="auto"/>
        <w:ind w:left="0"/>
        <w:rPr>
          <w:rFonts w:ascii="Figtree" w:eastAsia="Calibri" w:hAnsi="Figtree" w:cs="Times New Roman"/>
        </w:rPr>
      </w:pPr>
      <w:hyperlink r:id="rId17" w:history="1">
        <w:r w:rsidRPr="008273C3">
          <w:rPr>
            <w:rStyle w:val="Hyperlink"/>
            <w:rFonts w:ascii="Figtree" w:eastAsia="Calibri" w:hAnsi="Figtree" w:cs="Times New Roman"/>
          </w:rPr>
          <w:t>https://www.wa.gov.au/service/education-and-training/vocational-education/fit-and-proper-person-requirements</w:t>
        </w:r>
      </w:hyperlink>
    </w:p>
    <w:p w14:paraId="65717D2A" w14:textId="77777777" w:rsidR="009D7D34" w:rsidRPr="005D2F6E" w:rsidRDefault="009D7D34" w:rsidP="00A5105B">
      <w:pPr>
        <w:spacing w:before="0" w:after="200" w:line="276" w:lineRule="auto"/>
        <w:ind w:left="0"/>
        <w:rPr>
          <w:rFonts w:ascii="Figtree" w:eastAsia="Calibri" w:hAnsi="Figtree" w:cs="Times New Roman"/>
        </w:rPr>
        <w:sectPr w:rsidR="009D7D34" w:rsidRPr="005D2F6E" w:rsidSect="009D7D34">
          <w:pgSz w:w="11906" w:h="16838"/>
          <w:pgMar w:top="851" w:right="707" w:bottom="851" w:left="851" w:header="708" w:footer="708" w:gutter="0"/>
          <w:cols w:space="708"/>
          <w:docGrid w:linePitch="360"/>
        </w:sectPr>
      </w:pPr>
    </w:p>
    <w:p w14:paraId="3C732EDD" w14:textId="0B4ABB05" w:rsidR="00670D40" w:rsidRPr="005D2F6E" w:rsidRDefault="008C0507" w:rsidP="005D2F6E">
      <w:pPr>
        <w:spacing w:before="0" w:after="200" w:line="276" w:lineRule="auto"/>
        <w:ind w:left="0"/>
        <w:rPr>
          <w:rFonts w:ascii="Figtree" w:hAnsi="Figtree"/>
        </w:rPr>
      </w:pPr>
      <w:r w:rsidRPr="005D2F6E">
        <w:rPr>
          <w:rFonts w:ascii="Figtree" w:eastAsia="Calibri" w:hAnsi="Figtree" w:cs="Arial"/>
          <w:noProof/>
          <w:sz w:val="10"/>
          <w:lang w:eastAsia="en-AU"/>
        </w:rPr>
        <w:lastRenderedPageBreak/>
        <mc:AlternateContent>
          <mc:Choice Requires="wps">
            <w:drawing>
              <wp:anchor distT="0" distB="0" distL="114300" distR="114300" simplePos="0" relativeHeight="251686912" behindDoc="0" locked="0" layoutInCell="1" allowOverlap="1" wp14:anchorId="3366DE0A" wp14:editId="1AE0C898">
                <wp:simplePos x="0" y="0"/>
                <wp:positionH relativeFrom="column">
                  <wp:posOffset>8468139</wp:posOffset>
                </wp:positionH>
                <wp:positionV relativeFrom="margin">
                  <wp:align>top</wp:align>
                </wp:positionV>
                <wp:extent cx="1105200" cy="381600"/>
                <wp:effectExtent l="0" t="0" r="0" b="0"/>
                <wp:wrapNone/>
                <wp:docPr id="1314428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00" cy="381600"/>
                        </a:xfrm>
                        <a:prstGeom prst="rect">
                          <a:avLst/>
                        </a:prstGeom>
                        <a:solidFill>
                          <a:srgbClr val="FFFFFF"/>
                        </a:solidFill>
                        <a:ln w="9525">
                          <a:noFill/>
                          <a:miter lim="800000"/>
                          <a:headEnd/>
                          <a:tailEnd/>
                        </a:ln>
                      </wps:spPr>
                      <wps:txbx>
                        <w:txbxContent>
                          <w:p w14:paraId="4B825EB2" w14:textId="03262300" w:rsidR="008C0507" w:rsidRPr="008D1861" w:rsidRDefault="008C0507" w:rsidP="008C0507">
                            <w:pPr>
                              <w:rPr>
                                <w:rFonts w:ascii="Arial" w:hAnsi="Arial" w:cs="Arial"/>
                                <w:sz w:val="24"/>
                                <w:szCs w:val="24"/>
                              </w:rPr>
                            </w:pPr>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 xml:space="preserve">ppendix </w:t>
                            </w:r>
                            <w:r>
                              <w:rPr>
                                <w:rFonts w:ascii="Arial" w:hAnsi="Arial" w:cs="Arial"/>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DE0A" id="_x0000_s1029" type="#_x0000_t202" style="position:absolute;margin-left:666.8pt;margin-top:0;width:87pt;height:30.05pt;z-index:2516869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" stroked="f">
                <v:textbox>
                  <w:txbxContent>
                    <w:p w14:paraId="4B825EB2" w14:textId="03262300" w:rsidR="008C0507" w:rsidRPr="008D1861" w:rsidRDefault="008C0507" w:rsidP="008C0507">
                      <w:pPr>
                        <w:rPr>
                          <w:rFonts w:ascii="Arial" w:hAnsi="Arial" w:cs="Arial"/>
                          <w:sz w:val="24"/>
                          <w:szCs w:val="24"/>
                        </w:rPr>
                      </w:pPr>
                      <w:r w:rsidRPr="008D1861">
                        <w:rPr>
                          <w:rFonts w:ascii="Arial" w:hAnsi="Arial" w:cs="Arial"/>
                          <w:sz w:val="24"/>
                          <w:szCs w:val="24"/>
                        </w:rPr>
                        <w:t>A</w:t>
                      </w:r>
                      <w:r>
                        <w:rPr>
                          <w:rFonts w:ascii="Arial" w:hAnsi="Arial" w:cs="Arial"/>
                          <w:sz w:val="24"/>
                          <w:szCs w:val="24"/>
                        </w:rPr>
                        <w:t>A</w:t>
                      </w:r>
                      <w:r w:rsidRPr="008D1861">
                        <w:rPr>
                          <w:rFonts w:ascii="Arial" w:hAnsi="Arial" w:cs="Arial"/>
                          <w:sz w:val="24"/>
                          <w:szCs w:val="24"/>
                        </w:rPr>
                        <w:t xml:space="preserve">ppendix </w:t>
                      </w:r>
                      <w:r>
                        <w:rPr>
                          <w:rFonts w:ascii="Arial" w:hAnsi="Arial" w:cs="Arial"/>
                          <w:sz w:val="24"/>
                          <w:szCs w:val="24"/>
                        </w:rPr>
                        <w:t>4</w:t>
                      </w:r>
                    </w:p>
                  </w:txbxContent>
                </v:textbox>
                <w10:wrap anchory="margin"/>
              </v:shape>
            </w:pict>
          </mc:Fallback>
        </mc:AlternateContent>
      </w:r>
      <w:r w:rsidR="005D2F6E" w:rsidRPr="005D2F6E">
        <w:rPr>
          <w:rFonts w:ascii="Figtree" w:eastAsia="Calibri" w:hAnsi="Figtree" w:cs="Times New Roman"/>
        </w:rPr>
        <w:object w:dxaOrig="15570" w:dyaOrig="10080" w14:anchorId="6E346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45pt;height:486.35pt" o:ole="">
            <v:imagedata r:id="rId18" o:title=""/>
          </v:shape>
          <o:OLEObject Type="Embed" ProgID="Visio.Drawing.15" ShapeID="_x0000_i1025" DrawAspect="Content" ObjectID="_1792309854" r:id="rId19"/>
        </w:object>
      </w:r>
    </w:p>
    <w:sectPr w:rsidR="00670D40" w:rsidRPr="005D2F6E" w:rsidSect="00A5105B">
      <w:headerReference w:type="default" r:id="rId20"/>
      <w:pgSz w:w="16838" w:h="11906" w:orient="landscape"/>
      <w:pgMar w:top="1440" w:right="1276" w:bottom="1440"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F6B03" w14:textId="77777777" w:rsidR="008729FC" w:rsidRDefault="008729FC" w:rsidP="001512CD">
      <w:pPr>
        <w:spacing w:after="0"/>
      </w:pPr>
      <w:r>
        <w:separator/>
      </w:r>
    </w:p>
  </w:endnote>
  <w:endnote w:type="continuationSeparator" w:id="0">
    <w:p w14:paraId="3397046E" w14:textId="77777777" w:rsidR="008729FC" w:rsidRDefault="008729FC" w:rsidP="001512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gtree Light">
    <w:panose1 w:val="00000000000000000000"/>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5F467" w14:textId="53CA2283" w:rsidR="00670D40" w:rsidRDefault="00670D40" w:rsidP="00FE31ED">
    <w:pPr>
      <w:pStyle w:val="Footer"/>
      <w:tabs>
        <w:tab w:val="clear" w:pos="4513"/>
        <w:tab w:val="clear" w:pos="9026"/>
        <w:tab w:val="left" w:pos="2792"/>
      </w:tabs>
    </w:pPr>
    <w:r>
      <w:rPr>
        <w:noProof/>
      </w:rPr>
      <w:drawing>
        <wp:anchor distT="0" distB="0" distL="114300" distR="114300" simplePos="0" relativeHeight="251658240" behindDoc="1" locked="0" layoutInCell="1" allowOverlap="1" wp14:anchorId="3F1459FD" wp14:editId="0ACD1DEC">
          <wp:simplePos x="0" y="0"/>
          <wp:positionH relativeFrom="page">
            <wp:align>left</wp:align>
          </wp:positionH>
          <wp:positionV relativeFrom="paragraph">
            <wp:posOffset>-310708</wp:posOffset>
          </wp:positionV>
          <wp:extent cx="7561236" cy="916657"/>
          <wp:effectExtent l="0" t="0" r="1905" b="0"/>
          <wp:wrapNone/>
          <wp:docPr id="1385412752" name="Picture 13854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7287" name="Picture 144067287"/>
                  <pic:cNvPicPr/>
                </pic:nvPicPr>
                <pic:blipFill>
                  <a:blip r:embed="rId1">
                    <a:extLst>
                      <a:ext uri="{28A0092B-C50C-407E-A947-70E740481C1C}">
                        <a14:useLocalDpi xmlns:a14="http://schemas.microsoft.com/office/drawing/2010/main" val="0"/>
                      </a:ext>
                    </a:extLst>
                  </a:blip>
                  <a:stretch>
                    <a:fillRect/>
                  </a:stretch>
                </pic:blipFill>
                <pic:spPr>
                  <a:xfrm>
                    <a:off x="0" y="0"/>
                    <a:ext cx="7561236" cy="916657"/>
                  </a:xfrm>
                  <a:prstGeom prst="rect">
                    <a:avLst/>
                  </a:prstGeom>
                </pic:spPr>
              </pic:pic>
            </a:graphicData>
          </a:graphic>
          <wp14:sizeRelH relativeFrom="margin">
            <wp14:pctWidth>0</wp14:pctWidth>
          </wp14:sizeRelH>
          <wp14:sizeRelV relativeFrom="margin">
            <wp14:pctHeight>0</wp14:pctHeight>
          </wp14:sizeRelV>
        </wp:anchor>
      </w:drawing>
    </w:r>
    <w:r w:rsidR="00FE31E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078E8" w14:textId="60A962AA" w:rsidR="00FE31ED" w:rsidRDefault="00FE31ED" w:rsidP="00FE31ED">
    <w:pPr>
      <w:pStyle w:val="Footer"/>
      <w:tabs>
        <w:tab w:val="clear" w:pos="4513"/>
        <w:tab w:val="clear" w:pos="9026"/>
        <w:tab w:val="left" w:pos="279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9ABBA" w14:textId="77777777" w:rsidR="008729FC" w:rsidRDefault="008729FC" w:rsidP="001512CD">
      <w:pPr>
        <w:spacing w:after="0"/>
      </w:pPr>
      <w:bookmarkStart w:id="0" w:name="_Hlk148020458"/>
      <w:bookmarkEnd w:id="0"/>
      <w:r>
        <w:separator/>
      </w:r>
    </w:p>
  </w:footnote>
  <w:footnote w:type="continuationSeparator" w:id="0">
    <w:p w14:paraId="285EA780" w14:textId="77777777" w:rsidR="008729FC" w:rsidRDefault="008729FC" w:rsidP="001512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F8D05" w14:textId="77777777" w:rsidR="007006DB" w:rsidRDefault="007006DB">
    <w:pPr>
      <w:pStyle w:val="Header"/>
    </w:pPr>
    <w:r>
      <w:rPr>
        <w:noProof/>
      </w:rPr>
      <mc:AlternateContent>
        <mc:Choice Requires="wps">
          <w:drawing>
            <wp:anchor distT="0" distB="0" distL="0" distR="0" simplePos="0" relativeHeight="251661312" behindDoc="0" locked="0" layoutInCell="1" allowOverlap="1" wp14:anchorId="735F5692" wp14:editId="2B892490">
              <wp:simplePos x="635" y="635"/>
              <wp:positionH relativeFrom="page">
                <wp:align>center</wp:align>
              </wp:positionH>
              <wp:positionV relativeFrom="page">
                <wp:align>top</wp:align>
              </wp:positionV>
              <wp:extent cx="443865" cy="443865"/>
              <wp:effectExtent l="0" t="0" r="16510" b="3810"/>
              <wp:wrapNone/>
              <wp:docPr id="148260431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56557E"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F5692" id="_x0000_t202" coordsize="21600,21600" o:spt="202" path="m,l,21600r21600,l21600,xe">
              <v:stroke joinstyle="miter"/>
              <v:path gradientshapeok="t" o:connecttype="rect"/>
            </v:shapetype>
            <v:shape id="Text Box 4" o:spid="_x0000_s1030" type="#_x0000_t202" alt="OFFIC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156557E"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F5C5" w14:textId="77777777" w:rsidR="00670D40" w:rsidRPr="00670D40" w:rsidRDefault="00670D40" w:rsidP="00FE31ED">
    <w:pPr>
      <w:pStyle w:val="Header"/>
      <w:ind w:left="0"/>
    </w:pPr>
    <w:r>
      <w:rPr>
        <w:noProof/>
      </w:rPr>
      <w:drawing>
        <wp:anchor distT="0" distB="0" distL="114300" distR="114300" simplePos="0" relativeHeight="251659264" behindDoc="1" locked="0" layoutInCell="1" allowOverlap="1" wp14:anchorId="474C762A" wp14:editId="5B5DF888">
          <wp:simplePos x="0" y="0"/>
          <wp:positionH relativeFrom="page">
            <wp:align>right</wp:align>
          </wp:positionH>
          <wp:positionV relativeFrom="paragraph">
            <wp:posOffset>-449580</wp:posOffset>
          </wp:positionV>
          <wp:extent cx="7551431" cy="2234123"/>
          <wp:effectExtent l="0" t="0" r="0" b="0"/>
          <wp:wrapNone/>
          <wp:docPr id="1384804148" name="Picture 1384804148" descr="A white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0317" name="Picture 2" descr="A white background with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1431" cy="22341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6F4FC" w14:textId="77777777" w:rsidR="007006DB" w:rsidRDefault="007006DB">
    <w:pPr>
      <w:pStyle w:val="Header"/>
    </w:pPr>
    <w:r>
      <w:rPr>
        <w:noProof/>
      </w:rPr>
      <mc:AlternateContent>
        <mc:Choice Requires="wps">
          <w:drawing>
            <wp:anchor distT="0" distB="0" distL="0" distR="0" simplePos="0" relativeHeight="251660288" behindDoc="0" locked="0" layoutInCell="1" allowOverlap="1" wp14:anchorId="7A01A67F" wp14:editId="2C5D4615">
              <wp:simplePos x="635" y="635"/>
              <wp:positionH relativeFrom="page">
                <wp:align>center</wp:align>
              </wp:positionH>
              <wp:positionV relativeFrom="page">
                <wp:align>top</wp:align>
              </wp:positionV>
              <wp:extent cx="443865" cy="443865"/>
              <wp:effectExtent l="0" t="0" r="16510" b="3810"/>
              <wp:wrapNone/>
              <wp:docPr id="182572064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BB14"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1A67F"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E05BB14" w14:textId="77777777" w:rsidR="007006DB" w:rsidRPr="007006DB" w:rsidRDefault="007006DB" w:rsidP="007006DB">
                    <w:pPr>
                      <w:spacing w:after="0"/>
                      <w:rPr>
                        <w:rFonts w:ascii="Calibri" w:eastAsia="Calibri" w:hAnsi="Calibri" w:cs="Calibri"/>
                        <w:noProof/>
                        <w:color w:val="FF0000"/>
                        <w:sz w:val="20"/>
                        <w:szCs w:val="20"/>
                      </w:rPr>
                    </w:pPr>
                    <w:r w:rsidRPr="007006DB">
                      <w:rPr>
                        <w:rFonts w:ascii="Calibri" w:eastAsia="Calibri" w:hAnsi="Calibri" w:cs="Calibri"/>
                        <w:noProof/>
                        <w:color w:val="FF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3492459"/>
      <w:docPartObj>
        <w:docPartGallery w:val="Page Numbers (Top of Page)"/>
        <w:docPartUnique/>
      </w:docPartObj>
    </w:sdtPr>
    <w:sdtEndPr>
      <w:rPr>
        <w:noProof/>
      </w:rPr>
    </w:sdtEndPr>
    <w:sdtContent>
      <w:p w14:paraId="53645613" w14:textId="29943578" w:rsidR="009D2F04" w:rsidRDefault="009D2F0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C13DA71" w14:textId="1413B9C3" w:rsidR="00FE31ED" w:rsidRPr="00670D40" w:rsidRDefault="00FE31ED" w:rsidP="00FE31ED">
    <w:pPr>
      <w:pStyle w:val="Heade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F02D4" w14:textId="1C752B58" w:rsidR="00A5105B" w:rsidRDefault="00A5105B">
    <w:pPr>
      <w:pStyle w:val="Header"/>
      <w:jc w:val="center"/>
    </w:pPr>
  </w:p>
  <w:p w14:paraId="656C3F87" w14:textId="77777777" w:rsidR="00A5105B" w:rsidRPr="00670D40" w:rsidRDefault="00A5105B" w:rsidP="00FE31ED">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957EA37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DAA0CF0A"/>
    <w:lvl w:ilvl="0">
      <w:start w:val="1"/>
      <w:numFmt w:val="decimal"/>
      <w:lvlText w:val="%1."/>
      <w:lvlJc w:val="left"/>
      <w:pPr>
        <w:tabs>
          <w:tab w:val="num" w:pos="360"/>
        </w:tabs>
        <w:ind w:left="360" w:hanging="360"/>
      </w:pPr>
    </w:lvl>
  </w:abstractNum>
  <w:abstractNum w:abstractNumId="2" w15:restartNumberingAfterBreak="0">
    <w:nsid w:val="0A0E6E9E"/>
    <w:multiLevelType w:val="multilevel"/>
    <w:tmpl w:val="0C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11F63D74"/>
    <w:multiLevelType w:val="hybridMultilevel"/>
    <w:tmpl w:val="B4BAC3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7D763C"/>
    <w:multiLevelType w:val="hybridMultilevel"/>
    <w:tmpl w:val="C0E49A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04C3712"/>
    <w:multiLevelType w:val="hybridMultilevel"/>
    <w:tmpl w:val="436E3CAE"/>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6" w15:restartNumberingAfterBreak="0">
    <w:nsid w:val="314E2EB0"/>
    <w:multiLevelType w:val="hybridMultilevel"/>
    <w:tmpl w:val="103E5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6F0CB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0E5F5E"/>
    <w:multiLevelType w:val="hybridMultilevel"/>
    <w:tmpl w:val="C2F242BC"/>
    <w:lvl w:ilvl="0" w:tplc="29109A9A">
      <w:start w:val="1"/>
      <w:numFmt w:val="lowerLetter"/>
      <w:lvlText w:val="%1"/>
      <w:lvlJc w:val="left"/>
      <w:pPr>
        <w:ind w:left="360" w:hanging="360"/>
      </w:pPr>
      <w:rPr>
        <w:rFonts w:ascii="Arial" w:hAnsi="Arial" w:hint="default"/>
        <w:kern w:val="24"/>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2F4BA8"/>
    <w:multiLevelType w:val="hybridMultilevel"/>
    <w:tmpl w:val="7C74D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29665F"/>
    <w:multiLevelType w:val="hybridMultilevel"/>
    <w:tmpl w:val="30602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9E278DE"/>
    <w:multiLevelType w:val="hybridMultilevel"/>
    <w:tmpl w:val="635AE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3460DF"/>
    <w:multiLevelType w:val="hybridMultilevel"/>
    <w:tmpl w:val="3904AA3A"/>
    <w:lvl w:ilvl="0" w:tplc="0C09000F">
      <w:start w:val="1"/>
      <w:numFmt w:val="decimal"/>
      <w:lvlText w:val="%1."/>
      <w:lvlJc w:val="left"/>
      <w:pPr>
        <w:ind w:left="3312" w:hanging="360"/>
      </w:pPr>
    </w:lvl>
    <w:lvl w:ilvl="1" w:tplc="0C090019" w:tentative="1">
      <w:start w:val="1"/>
      <w:numFmt w:val="lowerLetter"/>
      <w:lvlText w:val="%2."/>
      <w:lvlJc w:val="left"/>
      <w:pPr>
        <w:ind w:left="4032" w:hanging="360"/>
      </w:pPr>
    </w:lvl>
    <w:lvl w:ilvl="2" w:tplc="0C09001B" w:tentative="1">
      <w:start w:val="1"/>
      <w:numFmt w:val="lowerRoman"/>
      <w:lvlText w:val="%3."/>
      <w:lvlJc w:val="right"/>
      <w:pPr>
        <w:ind w:left="4752" w:hanging="180"/>
      </w:pPr>
    </w:lvl>
    <w:lvl w:ilvl="3" w:tplc="0C09000F" w:tentative="1">
      <w:start w:val="1"/>
      <w:numFmt w:val="decimal"/>
      <w:lvlText w:val="%4."/>
      <w:lvlJc w:val="left"/>
      <w:pPr>
        <w:ind w:left="5472" w:hanging="360"/>
      </w:pPr>
    </w:lvl>
    <w:lvl w:ilvl="4" w:tplc="0C090019" w:tentative="1">
      <w:start w:val="1"/>
      <w:numFmt w:val="lowerLetter"/>
      <w:lvlText w:val="%5."/>
      <w:lvlJc w:val="left"/>
      <w:pPr>
        <w:ind w:left="6192" w:hanging="360"/>
      </w:pPr>
    </w:lvl>
    <w:lvl w:ilvl="5" w:tplc="0C09001B" w:tentative="1">
      <w:start w:val="1"/>
      <w:numFmt w:val="lowerRoman"/>
      <w:lvlText w:val="%6."/>
      <w:lvlJc w:val="right"/>
      <w:pPr>
        <w:ind w:left="6912" w:hanging="180"/>
      </w:pPr>
    </w:lvl>
    <w:lvl w:ilvl="6" w:tplc="0C09000F" w:tentative="1">
      <w:start w:val="1"/>
      <w:numFmt w:val="decimal"/>
      <w:lvlText w:val="%7."/>
      <w:lvlJc w:val="left"/>
      <w:pPr>
        <w:ind w:left="7632" w:hanging="360"/>
      </w:pPr>
    </w:lvl>
    <w:lvl w:ilvl="7" w:tplc="0C090019" w:tentative="1">
      <w:start w:val="1"/>
      <w:numFmt w:val="lowerLetter"/>
      <w:lvlText w:val="%8."/>
      <w:lvlJc w:val="left"/>
      <w:pPr>
        <w:ind w:left="8352" w:hanging="360"/>
      </w:pPr>
    </w:lvl>
    <w:lvl w:ilvl="8" w:tplc="0C09001B" w:tentative="1">
      <w:start w:val="1"/>
      <w:numFmt w:val="lowerRoman"/>
      <w:lvlText w:val="%9."/>
      <w:lvlJc w:val="right"/>
      <w:pPr>
        <w:ind w:left="9072" w:hanging="180"/>
      </w:pPr>
    </w:lvl>
  </w:abstractNum>
  <w:abstractNum w:abstractNumId="13" w15:restartNumberingAfterBreak="0">
    <w:nsid w:val="60D17712"/>
    <w:multiLevelType w:val="hybridMultilevel"/>
    <w:tmpl w:val="0DFE1D78"/>
    <w:lvl w:ilvl="0" w:tplc="CA12B2D0">
      <w:start w:val="1"/>
      <w:numFmt w:val="lowerLetter"/>
      <w:lvlText w:val="%1"/>
      <w:lvlJc w:val="left"/>
      <w:pPr>
        <w:ind w:left="360" w:hanging="360"/>
      </w:pPr>
      <w:rPr>
        <w:rFonts w:ascii="Figtree" w:hAnsi="Figtree" w:hint="default"/>
        <w:kern w:val="24"/>
        <w:sz w:val="22"/>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A186C53"/>
    <w:multiLevelType w:val="hybridMultilevel"/>
    <w:tmpl w:val="08CCD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627E6F"/>
    <w:multiLevelType w:val="hybridMultilevel"/>
    <w:tmpl w:val="55D893D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7AA7C3D"/>
    <w:multiLevelType w:val="hybridMultilevel"/>
    <w:tmpl w:val="2D7EA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CA7678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CE1076E"/>
    <w:multiLevelType w:val="hybridMultilevel"/>
    <w:tmpl w:val="4A642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14424612">
    <w:abstractNumId w:val="2"/>
  </w:num>
  <w:num w:numId="2" w16cid:durableId="925304595">
    <w:abstractNumId w:val="17"/>
  </w:num>
  <w:num w:numId="3" w16cid:durableId="1281644340">
    <w:abstractNumId w:val="7"/>
  </w:num>
  <w:num w:numId="4" w16cid:durableId="1322274958">
    <w:abstractNumId w:val="0"/>
  </w:num>
  <w:num w:numId="5" w16cid:durableId="279802179">
    <w:abstractNumId w:val="1"/>
  </w:num>
  <w:num w:numId="6" w16cid:durableId="972832831">
    <w:abstractNumId w:val="3"/>
  </w:num>
  <w:num w:numId="7" w16cid:durableId="1143037975">
    <w:abstractNumId w:val="5"/>
  </w:num>
  <w:num w:numId="8" w16cid:durableId="837429876">
    <w:abstractNumId w:val="12"/>
  </w:num>
  <w:num w:numId="9" w16cid:durableId="1462726599">
    <w:abstractNumId w:val="14"/>
  </w:num>
  <w:num w:numId="10" w16cid:durableId="1470703038">
    <w:abstractNumId w:val="18"/>
  </w:num>
  <w:num w:numId="11" w16cid:durableId="465203033">
    <w:abstractNumId w:val="4"/>
  </w:num>
  <w:num w:numId="12" w16cid:durableId="1786656717">
    <w:abstractNumId w:val="15"/>
  </w:num>
  <w:num w:numId="13" w16cid:durableId="220478949">
    <w:abstractNumId w:val="11"/>
  </w:num>
  <w:num w:numId="14" w16cid:durableId="1710181200">
    <w:abstractNumId w:val="16"/>
  </w:num>
  <w:num w:numId="15" w16cid:durableId="153842493">
    <w:abstractNumId w:val="9"/>
  </w:num>
  <w:num w:numId="16" w16cid:durableId="1392313646">
    <w:abstractNumId w:val="6"/>
  </w:num>
  <w:num w:numId="17" w16cid:durableId="884365198">
    <w:abstractNumId w:val="10"/>
  </w:num>
  <w:num w:numId="18" w16cid:durableId="277763339">
    <w:abstractNumId w:val="8"/>
  </w:num>
  <w:num w:numId="19" w16cid:durableId="18225790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revisionView w:inkAnnotation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9FC"/>
    <w:rsid w:val="00103AD5"/>
    <w:rsid w:val="001512CD"/>
    <w:rsid w:val="00261829"/>
    <w:rsid w:val="002D3E17"/>
    <w:rsid w:val="00385D5D"/>
    <w:rsid w:val="00393C8E"/>
    <w:rsid w:val="005D2F6E"/>
    <w:rsid w:val="005E0C44"/>
    <w:rsid w:val="0066657D"/>
    <w:rsid w:val="00670D40"/>
    <w:rsid w:val="007006DB"/>
    <w:rsid w:val="00804CD6"/>
    <w:rsid w:val="008273C3"/>
    <w:rsid w:val="008729FC"/>
    <w:rsid w:val="008C0507"/>
    <w:rsid w:val="008E300E"/>
    <w:rsid w:val="00940A1E"/>
    <w:rsid w:val="0097386D"/>
    <w:rsid w:val="009D2F04"/>
    <w:rsid w:val="009D7D34"/>
    <w:rsid w:val="00A5105B"/>
    <w:rsid w:val="00B2067B"/>
    <w:rsid w:val="00BE68F9"/>
    <w:rsid w:val="00C275F2"/>
    <w:rsid w:val="00D621F6"/>
    <w:rsid w:val="00E84B1A"/>
    <w:rsid w:val="00E928C5"/>
    <w:rsid w:val="00FE3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B9FE77C"/>
  <w15:chartTrackingRefBased/>
  <w15:docId w15:val="{1EFD6CEB-183F-4EAA-823E-00FC8373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D40"/>
    <w:pPr>
      <w:spacing w:before="20" w:after="20" w:line="240" w:lineRule="auto"/>
      <w:ind w:left="-284"/>
    </w:pPr>
    <w:rPr>
      <w:rFonts w:asciiTheme="majorHAnsi" w:hAnsiTheme="majorHAnsi"/>
    </w:rPr>
  </w:style>
  <w:style w:type="paragraph" w:styleId="Heading1">
    <w:name w:val="heading 1"/>
    <w:basedOn w:val="Normal"/>
    <w:next w:val="Normal"/>
    <w:link w:val="Heading1Char"/>
    <w:uiPriority w:val="9"/>
    <w:qFormat/>
    <w:rsid w:val="001512CD"/>
    <w:pPr>
      <w:keepNext/>
      <w:keepLines/>
      <w:numPr>
        <w:numId w:val="1"/>
      </w:numPr>
      <w:spacing w:before="240" w:after="0"/>
      <w:outlineLvl w:val="0"/>
    </w:pPr>
    <w:rPr>
      <w:rFonts w:ascii="Figtree Light" w:eastAsiaTheme="majorEastAsia" w:hAnsi="Figtree Light"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512CD"/>
    <w:pPr>
      <w:keepNext/>
      <w:keepLines/>
      <w:numPr>
        <w:ilvl w:val="1"/>
        <w:numId w:val="1"/>
      </w:numPr>
      <w:spacing w:before="40" w:after="0"/>
      <w:outlineLvl w:val="1"/>
    </w:pPr>
    <w:rPr>
      <w:rFonts w:ascii="Figtree Light" w:eastAsiaTheme="majorEastAsia" w:hAnsi="Figtree Light"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512CD"/>
    <w:pPr>
      <w:keepNext/>
      <w:keepLines/>
      <w:numPr>
        <w:ilvl w:val="2"/>
        <w:numId w:val="1"/>
      </w:numPr>
      <w:spacing w:before="40" w:after="0"/>
      <w:outlineLvl w:val="2"/>
    </w:pPr>
    <w:rPr>
      <w:rFonts w:ascii="Figtree Light" w:eastAsiaTheme="majorEastAsia" w:hAnsi="Figtree Light"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512CD"/>
    <w:pPr>
      <w:keepNext/>
      <w:keepLines/>
      <w:numPr>
        <w:ilvl w:val="3"/>
        <w:numId w:val="1"/>
      </w:numPr>
      <w:spacing w:before="40" w:after="0"/>
      <w:outlineLvl w:val="3"/>
    </w:pPr>
    <w:rPr>
      <w:rFonts w:ascii="Figtree Light" w:eastAsiaTheme="majorEastAsia" w:hAnsi="Figtree Light" w:cstheme="majorBidi"/>
      <w:i/>
      <w:iCs/>
      <w:color w:val="2E74B5" w:themeColor="accent1" w:themeShade="BF"/>
    </w:rPr>
  </w:style>
  <w:style w:type="paragraph" w:styleId="Heading5">
    <w:name w:val="heading 5"/>
    <w:basedOn w:val="Normal"/>
    <w:next w:val="Normal"/>
    <w:link w:val="Heading5Char"/>
    <w:uiPriority w:val="9"/>
    <w:semiHidden/>
    <w:unhideWhenUsed/>
    <w:qFormat/>
    <w:rsid w:val="001512CD"/>
    <w:pPr>
      <w:keepNext/>
      <w:keepLines/>
      <w:numPr>
        <w:ilvl w:val="4"/>
        <w:numId w:val="1"/>
      </w:numPr>
      <w:spacing w:before="40" w:after="0"/>
      <w:outlineLvl w:val="4"/>
    </w:pPr>
    <w:rPr>
      <w:rFonts w:ascii="Figtree Light" w:eastAsiaTheme="majorEastAsia" w:hAnsi="Figtree Light" w:cstheme="majorBidi"/>
      <w:color w:val="2E74B5" w:themeColor="accent1" w:themeShade="BF"/>
    </w:rPr>
  </w:style>
  <w:style w:type="paragraph" w:styleId="Heading6">
    <w:name w:val="heading 6"/>
    <w:basedOn w:val="Normal"/>
    <w:next w:val="Normal"/>
    <w:link w:val="Heading6Char"/>
    <w:uiPriority w:val="9"/>
    <w:semiHidden/>
    <w:unhideWhenUsed/>
    <w:qFormat/>
    <w:rsid w:val="001512CD"/>
    <w:pPr>
      <w:keepNext/>
      <w:keepLines/>
      <w:numPr>
        <w:ilvl w:val="5"/>
        <w:numId w:val="1"/>
      </w:numPr>
      <w:spacing w:before="40" w:after="0"/>
      <w:outlineLvl w:val="5"/>
    </w:pPr>
    <w:rPr>
      <w:rFonts w:ascii="Figtree Light" w:eastAsiaTheme="majorEastAsia" w:hAnsi="Figtree Light" w:cstheme="majorBidi"/>
      <w:color w:val="1F4D78" w:themeColor="accent1" w:themeShade="7F"/>
    </w:rPr>
  </w:style>
  <w:style w:type="paragraph" w:styleId="Heading7">
    <w:name w:val="heading 7"/>
    <w:basedOn w:val="Normal"/>
    <w:next w:val="Normal"/>
    <w:link w:val="Heading7Char"/>
    <w:uiPriority w:val="9"/>
    <w:semiHidden/>
    <w:unhideWhenUsed/>
    <w:qFormat/>
    <w:rsid w:val="001512CD"/>
    <w:pPr>
      <w:keepNext/>
      <w:keepLines/>
      <w:numPr>
        <w:ilvl w:val="6"/>
        <w:numId w:val="1"/>
      </w:numPr>
      <w:spacing w:before="40" w:after="0"/>
      <w:outlineLvl w:val="6"/>
    </w:pPr>
    <w:rPr>
      <w:rFonts w:ascii="Figtree Light" w:eastAsiaTheme="majorEastAsia" w:hAnsi="Figtree Light" w:cstheme="majorBidi"/>
      <w:i/>
      <w:iCs/>
      <w:color w:val="1F4D78" w:themeColor="accent1" w:themeShade="7F"/>
    </w:rPr>
  </w:style>
  <w:style w:type="paragraph" w:styleId="Heading8">
    <w:name w:val="heading 8"/>
    <w:basedOn w:val="Normal"/>
    <w:next w:val="Normal"/>
    <w:link w:val="Heading8Char"/>
    <w:uiPriority w:val="9"/>
    <w:semiHidden/>
    <w:unhideWhenUsed/>
    <w:qFormat/>
    <w:rsid w:val="001512CD"/>
    <w:pPr>
      <w:keepNext/>
      <w:keepLines/>
      <w:numPr>
        <w:ilvl w:val="7"/>
        <w:numId w:val="1"/>
      </w:numPr>
      <w:spacing w:before="40" w:after="0"/>
      <w:outlineLvl w:val="7"/>
    </w:pPr>
    <w:rPr>
      <w:rFonts w:ascii="Figtree Light" w:eastAsiaTheme="majorEastAsia" w:hAnsi="Figtree Light"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12CD"/>
    <w:pPr>
      <w:keepNext/>
      <w:keepLines/>
      <w:numPr>
        <w:ilvl w:val="8"/>
        <w:numId w:val="1"/>
      </w:numPr>
      <w:spacing w:before="40" w:after="0"/>
      <w:outlineLvl w:val="8"/>
    </w:pPr>
    <w:rPr>
      <w:rFonts w:ascii="Figtree Light" w:eastAsiaTheme="majorEastAsia" w:hAnsi="Figtree Light"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2CD"/>
    <w:pPr>
      <w:tabs>
        <w:tab w:val="center" w:pos="4513"/>
        <w:tab w:val="right" w:pos="9026"/>
      </w:tabs>
      <w:spacing w:after="0"/>
    </w:pPr>
  </w:style>
  <w:style w:type="character" w:customStyle="1" w:styleId="Heading1Char">
    <w:name w:val="Heading 1 Char"/>
    <w:basedOn w:val="DefaultParagraphFont"/>
    <w:link w:val="Heading1"/>
    <w:uiPriority w:val="9"/>
    <w:rsid w:val="001512CD"/>
    <w:rPr>
      <w:rFonts w:ascii="Figtree Light" w:eastAsiaTheme="majorEastAsia" w:hAnsi="Figtree Light"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512CD"/>
    <w:rPr>
      <w:rFonts w:ascii="Figtree Light" w:eastAsiaTheme="majorEastAsia" w:hAnsi="Figtree Light"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512CD"/>
    <w:rPr>
      <w:rFonts w:ascii="Figtree Light" w:eastAsiaTheme="majorEastAsia" w:hAnsi="Figtree Light"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512CD"/>
    <w:rPr>
      <w:rFonts w:ascii="Figtree Light" w:eastAsiaTheme="majorEastAsia" w:hAnsi="Figtree Light" w:cstheme="majorBidi"/>
      <w:i/>
      <w:iCs/>
      <w:color w:val="2E74B5" w:themeColor="accent1" w:themeShade="BF"/>
    </w:rPr>
  </w:style>
  <w:style w:type="character" w:customStyle="1" w:styleId="Heading5Char">
    <w:name w:val="Heading 5 Char"/>
    <w:basedOn w:val="DefaultParagraphFont"/>
    <w:link w:val="Heading5"/>
    <w:uiPriority w:val="9"/>
    <w:semiHidden/>
    <w:rsid w:val="001512CD"/>
    <w:rPr>
      <w:rFonts w:ascii="Figtree Light" w:eastAsiaTheme="majorEastAsia" w:hAnsi="Figtree Light" w:cstheme="majorBidi"/>
      <w:color w:val="2E74B5" w:themeColor="accent1" w:themeShade="BF"/>
    </w:rPr>
  </w:style>
  <w:style w:type="character" w:customStyle="1" w:styleId="Heading6Char">
    <w:name w:val="Heading 6 Char"/>
    <w:basedOn w:val="DefaultParagraphFont"/>
    <w:link w:val="Heading6"/>
    <w:uiPriority w:val="9"/>
    <w:semiHidden/>
    <w:rsid w:val="001512CD"/>
    <w:rPr>
      <w:rFonts w:ascii="Figtree Light" w:eastAsiaTheme="majorEastAsia" w:hAnsi="Figtree Light" w:cstheme="majorBidi"/>
      <w:color w:val="1F4D78" w:themeColor="accent1" w:themeShade="7F"/>
    </w:rPr>
  </w:style>
  <w:style w:type="character" w:customStyle="1" w:styleId="Heading7Char">
    <w:name w:val="Heading 7 Char"/>
    <w:basedOn w:val="DefaultParagraphFont"/>
    <w:link w:val="Heading7"/>
    <w:uiPriority w:val="9"/>
    <w:semiHidden/>
    <w:rsid w:val="001512CD"/>
    <w:rPr>
      <w:rFonts w:ascii="Figtree Light" w:eastAsiaTheme="majorEastAsia" w:hAnsi="Figtree Light" w:cstheme="majorBidi"/>
      <w:i/>
      <w:iCs/>
      <w:color w:val="1F4D78" w:themeColor="accent1" w:themeShade="7F"/>
    </w:rPr>
  </w:style>
  <w:style w:type="character" w:customStyle="1" w:styleId="Heading8Char">
    <w:name w:val="Heading 8 Char"/>
    <w:basedOn w:val="DefaultParagraphFont"/>
    <w:link w:val="Heading8"/>
    <w:uiPriority w:val="9"/>
    <w:semiHidden/>
    <w:rsid w:val="001512CD"/>
    <w:rPr>
      <w:rFonts w:ascii="Figtree Light" w:eastAsiaTheme="majorEastAsia" w:hAnsi="Figtree Light"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12CD"/>
    <w:rPr>
      <w:rFonts w:ascii="Figtree Light" w:eastAsiaTheme="majorEastAsia" w:hAnsi="Figtree Light" w:cstheme="majorBidi"/>
      <w:i/>
      <w:iCs/>
      <w:color w:val="272727" w:themeColor="text1" w:themeTint="D8"/>
      <w:sz w:val="21"/>
      <w:szCs w:val="21"/>
    </w:rPr>
  </w:style>
  <w:style w:type="paragraph" w:styleId="Title">
    <w:name w:val="Title"/>
    <w:basedOn w:val="Normal"/>
    <w:next w:val="Normal"/>
    <w:link w:val="TitleChar"/>
    <w:uiPriority w:val="10"/>
    <w:qFormat/>
    <w:rsid w:val="001512CD"/>
    <w:pPr>
      <w:spacing w:after="0"/>
      <w:contextualSpacing/>
    </w:pPr>
    <w:rPr>
      <w:rFonts w:ascii="Figtree Light" w:eastAsiaTheme="majorEastAsia" w:hAnsi="Figtree Light" w:cstheme="majorBidi"/>
      <w:spacing w:val="-10"/>
      <w:kern w:val="28"/>
      <w:sz w:val="56"/>
      <w:szCs w:val="56"/>
    </w:rPr>
  </w:style>
  <w:style w:type="character" w:customStyle="1" w:styleId="TitleChar">
    <w:name w:val="Title Char"/>
    <w:basedOn w:val="DefaultParagraphFont"/>
    <w:link w:val="Title"/>
    <w:uiPriority w:val="10"/>
    <w:rsid w:val="001512CD"/>
    <w:rPr>
      <w:rFonts w:ascii="Figtree Light" w:eastAsiaTheme="majorEastAsia" w:hAnsi="Figtree Light" w:cstheme="majorBidi"/>
      <w:spacing w:val="-10"/>
      <w:kern w:val="28"/>
      <w:sz w:val="56"/>
      <w:szCs w:val="56"/>
    </w:rPr>
  </w:style>
  <w:style w:type="paragraph" w:styleId="Subtitle">
    <w:name w:val="Subtitle"/>
    <w:basedOn w:val="Normal"/>
    <w:next w:val="Normal"/>
    <w:link w:val="SubtitleChar"/>
    <w:uiPriority w:val="11"/>
    <w:qFormat/>
    <w:rsid w:val="001512CD"/>
    <w:pPr>
      <w:numPr>
        <w:ilvl w:val="1"/>
      </w:numPr>
      <w:ind w:left="-284"/>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12CD"/>
    <w:rPr>
      <w:rFonts w:ascii="Figtree" w:eastAsiaTheme="minorEastAsia" w:hAnsi="Figtree"/>
      <w:color w:val="5A5A5A" w:themeColor="text1" w:themeTint="A5"/>
      <w:spacing w:val="15"/>
    </w:rPr>
  </w:style>
  <w:style w:type="paragraph" w:styleId="TOCHeading">
    <w:name w:val="TOC Heading"/>
    <w:basedOn w:val="Heading1"/>
    <w:next w:val="Normal"/>
    <w:uiPriority w:val="39"/>
    <w:semiHidden/>
    <w:unhideWhenUsed/>
    <w:qFormat/>
    <w:rsid w:val="001512CD"/>
    <w:pPr>
      <w:outlineLvl w:val="9"/>
    </w:pPr>
  </w:style>
  <w:style w:type="character" w:customStyle="1" w:styleId="HeaderChar">
    <w:name w:val="Header Char"/>
    <w:basedOn w:val="DefaultParagraphFont"/>
    <w:link w:val="Header"/>
    <w:uiPriority w:val="99"/>
    <w:rsid w:val="001512CD"/>
    <w:rPr>
      <w:rFonts w:ascii="Figtree" w:hAnsi="Figtree"/>
    </w:rPr>
  </w:style>
  <w:style w:type="paragraph" w:styleId="Footer">
    <w:name w:val="footer"/>
    <w:basedOn w:val="Normal"/>
    <w:link w:val="FooterChar"/>
    <w:uiPriority w:val="99"/>
    <w:unhideWhenUsed/>
    <w:rsid w:val="001512CD"/>
    <w:pPr>
      <w:tabs>
        <w:tab w:val="center" w:pos="4513"/>
        <w:tab w:val="right" w:pos="9026"/>
      </w:tabs>
      <w:spacing w:after="0"/>
    </w:pPr>
  </w:style>
  <w:style w:type="character" w:customStyle="1" w:styleId="FooterChar">
    <w:name w:val="Footer Char"/>
    <w:basedOn w:val="DefaultParagraphFont"/>
    <w:link w:val="Footer"/>
    <w:uiPriority w:val="99"/>
    <w:rsid w:val="001512CD"/>
    <w:rPr>
      <w:rFonts w:ascii="Figtree" w:hAnsi="Figtree"/>
    </w:rPr>
  </w:style>
  <w:style w:type="paragraph" w:styleId="ListParagraph">
    <w:name w:val="List Paragraph"/>
    <w:basedOn w:val="Normal"/>
    <w:uiPriority w:val="1"/>
    <w:qFormat/>
    <w:rsid w:val="00FE31ED"/>
    <w:pPr>
      <w:ind w:left="720"/>
      <w:contextualSpacing/>
    </w:pPr>
  </w:style>
  <w:style w:type="character" w:styleId="Hyperlink">
    <w:name w:val="Hyperlink"/>
    <w:basedOn w:val="DefaultParagraphFont"/>
    <w:uiPriority w:val="99"/>
    <w:unhideWhenUsed/>
    <w:rsid w:val="00A5105B"/>
    <w:rPr>
      <w:color w:val="0000FF"/>
      <w:u w:val="single"/>
    </w:rPr>
  </w:style>
  <w:style w:type="character" w:styleId="FollowedHyperlink">
    <w:name w:val="FollowedHyperlink"/>
    <w:basedOn w:val="DefaultParagraphFont"/>
    <w:uiPriority w:val="99"/>
    <w:semiHidden/>
    <w:unhideWhenUsed/>
    <w:rsid w:val="00A5105B"/>
    <w:rPr>
      <w:color w:val="954F72" w:themeColor="followedHyperlink"/>
      <w:u w:val="single"/>
    </w:rPr>
  </w:style>
  <w:style w:type="table" w:customStyle="1" w:styleId="TableGrid1">
    <w:name w:val="Table Grid1"/>
    <w:basedOn w:val="TableNormal"/>
    <w:next w:val="TableGrid"/>
    <w:uiPriority w:val="3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51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28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wa.gov.au/service/education-and-training/vocational-education/fit-and-proper-person-requirement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40168\Downloads\External%20DTWD%20documen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f9d5766-04a8-444d-9b94-f4b5a82b40c3">3TC7F5K752FR-127-193</_dlc_DocId>
    <_dlc_DocIdUrl xmlns="ef9d5766-04a8-444d-9b94-f4b5a82b40c3">
      <Url>https://intranet.dtwd.wa.gov.au/_layouts/15/DocIdRedir.aspx?ID=3TC7F5K752FR-127-193</Url>
      <Description>3TC7F5K752FR-127-193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247885376EE54CB3A851E634386497" ma:contentTypeVersion="2" ma:contentTypeDescription="Create a new document." ma:contentTypeScope="" ma:versionID="a811883485005039b779beb3bd75d8de">
  <xsd:schema xmlns:xsd="http://www.w3.org/2001/XMLSchema" xmlns:xs="http://www.w3.org/2001/XMLSchema" xmlns:p="http://schemas.microsoft.com/office/2006/metadata/properties" xmlns:ns1="http://schemas.microsoft.com/sharepoint/v3" xmlns:ns2="ef9d5766-04a8-444d-9b94-f4b5a82b40c3" targetNamespace="http://schemas.microsoft.com/office/2006/metadata/properties" ma:root="true" ma:fieldsID="a76ed010ced469d99616c2e9f637b024" ns1:_="" ns2:_="">
    <xsd:import namespace="http://schemas.microsoft.com/sharepoint/v3"/>
    <xsd:import namespace="ef9d5766-04a8-444d-9b94-f4b5a82b40c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9d5766-04a8-444d-9b94-f4b5a82b40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A1ED9-564A-4359-B8B7-738C249D4740}">
  <ds:schemaRefs>
    <ds:schemaRef ds:uri="http://schemas.microsoft.com/sharepoint/events"/>
  </ds:schemaRefs>
</ds:datastoreItem>
</file>

<file path=customXml/itemProps2.xml><?xml version="1.0" encoding="utf-8"?>
<ds:datastoreItem xmlns:ds="http://schemas.openxmlformats.org/officeDocument/2006/customXml" ds:itemID="{501E5FEB-BD41-418C-9D02-B29D5A01CD8A}">
  <ds:schemaRefs>
    <ds:schemaRef ds:uri="http://schemas.microsoft.com/sharepoint/v3/contenttype/forms"/>
  </ds:schemaRefs>
</ds:datastoreItem>
</file>

<file path=customXml/itemProps3.xml><?xml version="1.0" encoding="utf-8"?>
<ds:datastoreItem xmlns:ds="http://schemas.openxmlformats.org/officeDocument/2006/customXml" ds:itemID="{F09471DA-783B-4B6E-B238-DDE15F10B08C}">
  <ds:schemaRefs>
    <ds:schemaRef ds:uri="http://schemas.microsoft.com/office/2006/metadata/properties"/>
    <ds:schemaRef ds:uri="http://schemas.microsoft.com/office/infopath/2007/PartnerControls"/>
    <ds:schemaRef ds:uri="http://schemas.microsoft.com/sharepoint/v3"/>
    <ds:schemaRef ds:uri="ef9d5766-04a8-444d-9b94-f4b5a82b40c3"/>
  </ds:schemaRefs>
</ds:datastoreItem>
</file>

<file path=customXml/itemProps4.xml><?xml version="1.0" encoding="utf-8"?>
<ds:datastoreItem xmlns:ds="http://schemas.openxmlformats.org/officeDocument/2006/customXml" ds:itemID="{39D66D54-A3B5-44EF-9905-7B6287638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9d5766-04a8-444d-9b94-f4b5a82b4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External DTWD document template (1)</Template>
  <TotalTime>1</TotalTime>
  <Pages>8</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DTWD</dc:creator>
  <cp:keywords/>
  <dc:description/>
  <cp:lastModifiedBy>Helen Victor</cp:lastModifiedBy>
  <cp:revision>3</cp:revision>
  <cp:lastPrinted>2023-10-18T03:40:00Z</cp:lastPrinted>
  <dcterms:created xsi:type="dcterms:W3CDTF">2024-11-05T03:03:00Z</dcterms:created>
  <dcterms:modified xsi:type="dcterms:W3CDTF">2024-11-05T03:04:00Z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6cd24942,585ebf1d,3695dbdb</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MSIP_Label_f3ac7e5b-5da2-46c7-8677-8a6b50f7d886_Enabled">
    <vt:lpwstr>true</vt:lpwstr>
  </property>
  <property fmtid="{D5CDD505-2E9C-101B-9397-08002B2CF9AE}" pid="6" name="MSIP_Label_f3ac7e5b-5da2-46c7-8677-8a6b50f7d886_SetDate">
    <vt:lpwstr>2023-10-12T08:37:02Z</vt:lpwstr>
  </property>
  <property fmtid="{D5CDD505-2E9C-101B-9397-08002B2CF9AE}" pid="7" name="MSIP_Label_f3ac7e5b-5da2-46c7-8677-8a6b50f7d886_Method">
    <vt:lpwstr>Standard</vt:lpwstr>
  </property>
  <property fmtid="{D5CDD505-2E9C-101B-9397-08002B2CF9AE}" pid="8" name="MSIP_Label_f3ac7e5b-5da2-46c7-8677-8a6b50f7d886_Name">
    <vt:lpwstr>Official</vt:lpwstr>
  </property>
  <property fmtid="{D5CDD505-2E9C-101B-9397-08002B2CF9AE}" pid="9" name="MSIP_Label_f3ac7e5b-5da2-46c7-8677-8a6b50f7d886_SiteId">
    <vt:lpwstr>218881e8-07ad-4142-87d7-f6b90d17009b</vt:lpwstr>
  </property>
  <property fmtid="{D5CDD505-2E9C-101B-9397-08002B2CF9AE}" pid="10" name="MSIP_Label_f3ac7e5b-5da2-46c7-8677-8a6b50f7d886_ActionId">
    <vt:lpwstr>4580b0a8-be6e-4ca7-9cb4-74bfee4dc258</vt:lpwstr>
  </property>
  <property fmtid="{D5CDD505-2E9C-101B-9397-08002B2CF9AE}" pid="11" name="MSIP_Label_f3ac7e5b-5da2-46c7-8677-8a6b50f7d886_ContentBits">
    <vt:lpwstr>1</vt:lpwstr>
  </property>
  <property fmtid="{D5CDD505-2E9C-101B-9397-08002B2CF9AE}" pid="12" name="ContentTypeId">
    <vt:lpwstr>0x010100CF247885376EE54CB3A851E634386497</vt:lpwstr>
  </property>
  <property fmtid="{D5CDD505-2E9C-101B-9397-08002B2CF9AE}" pid="13" name="_dlc_DocIdItemGuid">
    <vt:lpwstr>17572693-e185-4c9a-9605-9323519aee72</vt:lpwstr>
  </property>
</Properties>
</file>