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118CF" w14:textId="77777777" w:rsidR="007E03CA" w:rsidRPr="00B16365" w:rsidRDefault="00011C86" w:rsidP="007E03CA">
      <w:pPr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</w:pPr>
      <w:bookmarkStart w:id="0" w:name="_Toc417637874"/>
      <w:bookmarkStart w:id="1" w:name="_Toc447007801"/>
      <w:r w:rsidRPr="00B16365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 xml:space="preserve">Environmental Group Site (EGS) </w:t>
      </w:r>
      <w:bookmarkEnd w:id="0"/>
      <w:bookmarkEnd w:id="1"/>
      <w:r w:rsidR="00F4415D" w:rsidRPr="00B16365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>Details</w:t>
      </w:r>
      <w:r w:rsidR="007E03CA" w:rsidRPr="00B16365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 xml:space="preserve"> </w:t>
      </w:r>
    </w:p>
    <w:p w14:paraId="64316236" w14:textId="77777777" w:rsidR="007E03CA" w:rsidRPr="008D2FBC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16"/>
          <w:szCs w:val="16"/>
          <w:lang w:eastAsia="en-AU"/>
        </w:rPr>
      </w:pPr>
    </w:p>
    <w:p w14:paraId="5591A77A" w14:textId="77777777" w:rsidR="007E03CA" w:rsidRDefault="007E03CA" w:rsidP="007E03CA">
      <w:pPr>
        <w:jc w:val="both"/>
      </w:pPr>
      <w:r w:rsidRPr="00DB5005">
        <w:rPr>
          <w:rFonts w:cs="Arial"/>
          <w:sz w:val="20"/>
        </w:rPr>
        <w:t xml:space="preserve">The ‘Environmental Group Site’ details section is intended to capture and display information specific to the mine site (Environmental Group Site) for which a </w:t>
      </w:r>
      <w:r>
        <w:rPr>
          <w:rFonts w:cs="Arial"/>
          <w:sz w:val="20"/>
        </w:rPr>
        <w:t>mining proposal</w:t>
      </w:r>
      <w:r w:rsidRPr="00DB5005">
        <w:rPr>
          <w:rFonts w:cs="Arial"/>
          <w:sz w:val="20"/>
        </w:rPr>
        <w:t xml:space="preserve"> is</w:t>
      </w:r>
      <w:r>
        <w:rPr>
          <w:rFonts w:cs="Arial"/>
          <w:sz w:val="20"/>
        </w:rPr>
        <w:t xml:space="preserve"> being lodged. The information can</w:t>
      </w:r>
      <w:r w:rsidRPr="00DB5005">
        <w:rPr>
          <w:rFonts w:cs="Arial"/>
          <w:sz w:val="20"/>
        </w:rPr>
        <w:t xml:space="preserve"> be submitted using the table below.</w:t>
      </w:r>
    </w:p>
    <w:p w14:paraId="4FD2E8CF" w14:textId="77777777" w:rsidR="007E03CA" w:rsidRPr="008D2FBC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16"/>
          <w:szCs w:val="16"/>
          <w:lang w:eastAsia="en-AU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2917"/>
        <w:gridCol w:w="3037"/>
      </w:tblGrid>
      <w:tr w:rsidR="007E03CA" w14:paraId="75E488B8" w14:textId="77777777" w:rsidTr="00B16365">
        <w:tc>
          <w:tcPr>
            <w:tcW w:w="10349" w:type="dxa"/>
            <w:gridSpan w:val="3"/>
            <w:shd w:val="clear" w:color="auto" w:fill="006B6E"/>
          </w:tcPr>
          <w:p w14:paraId="693A1FD8" w14:textId="77777777" w:rsidR="007E03CA" w:rsidRPr="00B10B5B" w:rsidRDefault="007E03CA" w:rsidP="00AF5F86">
            <w:pPr>
              <w:spacing w:before="60" w:after="60"/>
              <w:jc w:val="center"/>
              <w:rPr>
                <w:rFonts w:cs="Arial"/>
                <w:b/>
              </w:rPr>
            </w:pPr>
            <w:r w:rsidRPr="00B16365">
              <w:rPr>
                <w:rFonts w:cs="Arial"/>
                <w:b/>
                <w:color w:val="FFFFFF" w:themeColor="background1"/>
              </w:rPr>
              <w:t>ENVIRONMENTAL GROUP SITE DETAILS</w:t>
            </w:r>
          </w:p>
        </w:tc>
      </w:tr>
      <w:tr w:rsidR="007E03CA" w14:paraId="5796C422" w14:textId="77777777" w:rsidTr="008D2FBC">
        <w:tc>
          <w:tcPr>
            <w:tcW w:w="4395" w:type="dxa"/>
            <w:shd w:val="clear" w:color="auto" w:fill="BDE9E7"/>
            <w:vAlign w:val="center"/>
          </w:tcPr>
          <w:p w14:paraId="5B5DE038" w14:textId="77777777"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EGS Name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3B6FBB68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4875504F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4991FD23" w14:textId="77777777" w:rsidTr="008D2FBC">
        <w:tc>
          <w:tcPr>
            <w:tcW w:w="4395" w:type="dxa"/>
            <w:shd w:val="clear" w:color="auto" w:fill="BDE9E7"/>
            <w:vAlign w:val="center"/>
          </w:tcPr>
          <w:p w14:paraId="4DEF3999" w14:textId="77777777"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EGS Code</w:t>
            </w:r>
          </w:p>
          <w:p w14:paraId="6D8175FA" w14:textId="77777777" w:rsidR="007E03CA" w:rsidRPr="00B10B5B" w:rsidRDefault="007E03CA" w:rsidP="00AF5F86">
            <w:pPr>
              <w:spacing w:before="30" w:after="30"/>
              <w:rPr>
                <w:rFonts w:cs="Arial"/>
                <w:b/>
                <w:i/>
                <w:sz w:val="20"/>
              </w:rPr>
            </w:pPr>
            <w:r w:rsidRPr="00B10B5B">
              <w:rPr>
                <w:rFonts w:cs="Arial"/>
                <w:b/>
                <w:i/>
                <w:sz w:val="20"/>
              </w:rPr>
              <w:t>Code is derived from the EARS2 system.</w:t>
            </w:r>
          </w:p>
          <w:p w14:paraId="1A97D808" w14:textId="77777777" w:rsidR="007E03CA" w:rsidRPr="00B10B5B" w:rsidRDefault="007E03CA" w:rsidP="00AF5F86">
            <w:pPr>
              <w:spacing w:before="30" w:after="30"/>
              <w:rPr>
                <w:rFonts w:cs="Arial"/>
                <w:b/>
                <w:i/>
                <w:sz w:val="20"/>
              </w:rPr>
            </w:pPr>
            <w:r w:rsidRPr="00B10B5B">
              <w:rPr>
                <w:rFonts w:cs="Arial"/>
                <w:b/>
                <w:i/>
                <w:sz w:val="20"/>
              </w:rPr>
              <w:t>(Leave blank if new project)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4E476713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244A1846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33CBFD46" w14:textId="77777777" w:rsidTr="008D2FBC">
        <w:tc>
          <w:tcPr>
            <w:tcW w:w="4395" w:type="dxa"/>
            <w:shd w:val="clear" w:color="auto" w:fill="BDE9E7"/>
            <w:vAlign w:val="center"/>
          </w:tcPr>
          <w:p w14:paraId="00A8FB0A" w14:textId="77777777" w:rsidR="007E03CA" w:rsidRPr="00B10B5B" w:rsidDel="00006E54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Description of Operation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6DB36182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15B09EE2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0EB5EA93" w14:textId="77777777" w:rsidTr="008D2FBC">
        <w:tc>
          <w:tcPr>
            <w:tcW w:w="4395" w:type="dxa"/>
            <w:shd w:val="clear" w:color="auto" w:fill="BDE9E7"/>
            <w:vAlign w:val="center"/>
          </w:tcPr>
          <w:p w14:paraId="33C0309C" w14:textId="77777777"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Phase of mining: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6F15A3C4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2C3880E7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54417102" w14:textId="77777777" w:rsidTr="008D2FBC">
        <w:tc>
          <w:tcPr>
            <w:tcW w:w="4395" w:type="dxa"/>
            <w:shd w:val="clear" w:color="auto" w:fill="BDE9E7"/>
            <w:vAlign w:val="center"/>
          </w:tcPr>
          <w:p w14:paraId="73F4B5E8" w14:textId="77777777" w:rsidR="007E03CA" w:rsidRPr="00B10B5B" w:rsidDel="00006E54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Commodity mined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0DF38171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51B97EC7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60874BA9" w14:textId="77777777" w:rsidTr="008D2FBC">
        <w:tc>
          <w:tcPr>
            <w:tcW w:w="4395" w:type="dxa"/>
            <w:shd w:val="clear" w:color="auto" w:fill="BDE9E7"/>
            <w:vAlign w:val="center"/>
          </w:tcPr>
          <w:p w14:paraId="6D9935F6" w14:textId="77777777"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Estimated commencement date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29B80F36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152C5360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12AD4AA8" w14:textId="77777777" w:rsidTr="008D2FBC">
        <w:tc>
          <w:tcPr>
            <w:tcW w:w="4395" w:type="dxa"/>
            <w:shd w:val="clear" w:color="auto" w:fill="BDE9E7"/>
            <w:vAlign w:val="center"/>
          </w:tcPr>
          <w:p w14:paraId="416E7EAB" w14:textId="77777777" w:rsidR="007E03CA" w:rsidRPr="00B10B5B" w:rsidRDefault="007E03CA" w:rsidP="00AF5F86">
            <w:pPr>
              <w:spacing w:before="30" w:after="3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 xml:space="preserve">Estimated completion date 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FE2BA8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1FDD9517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2675BD6A" w14:textId="77777777" w:rsidTr="008D2FBC">
        <w:tc>
          <w:tcPr>
            <w:tcW w:w="4395" w:type="dxa"/>
            <w:vMerge w:val="restart"/>
            <w:shd w:val="clear" w:color="auto" w:fill="BDE9E7"/>
            <w:vAlign w:val="center"/>
          </w:tcPr>
          <w:p w14:paraId="1D15C475" w14:textId="77777777"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Tenement Details</w:t>
            </w:r>
          </w:p>
        </w:tc>
        <w:tc>
          <w:tcPr>
            <w:tcW w:w="2917" w:type="dxa"/>
            <w:shd w:val="clear" w:color="auto" w:fill="BDE9E7"/>
          </w:tcPr>
          <w:p w14:paraId="671E8389" w14:textId="77777777" w:rsidR="007E03CA" w:rsidRPr="00B10B5B" w:rsidRDefault="007E03CA" w:rsidP="00AF5F86">
            <w:pPr>
              <w:spacing w:before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Tenement</w:t>
            </w:r>
          </w:p>
        </w:tc>
        <w:tc>
          <w:tcPr>
            <w:tcW w:w="3037" w:type="dxa"/>
            <w:shd w:val="clear" w:color="auto" w:fill="BDE9E7"/>
          </w:tcPr>
          <w:p w14:paraId="18A9001B" w14:textId="77777777" w:rsidR="007E03CA" w:rsidRPr="00B10B5B" w:rsidRDefault="007E03CA" w:rsidP="00AF5F86">
            <w:pPr>
              <w:spacing w:before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 xml:space="preserve">Tenement Holder </w:t>
            </w:r>
          </w:p>
        </w:tc>
      </w:tr>
      <w:tr w:rsidR="007E03CA" w14:paraId="6B791EEC" w14:textId="77777777" w:rsidTr="008D2FBC">
        <w:tc>
          <w:tcPr>
            <w:tcW w:w="4395" w:type="dxa"/>
            <w:vMerge/>
            <w:shd w:val="clear" w:color="auto" w:fill="BDE9E7"/>
            <w:vAlign w:val="center"/>
          </w:tcPr>
          <w:p w14:paraId="0DF0486E" w14:textId="77777777"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14:paraId="56174AEC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56A22AF5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14:paraId="2656D013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55D559B3" w14:textId="77777777" w:rsidTr="008D2FBC">
        <w:tc>
          <w:tcPr>
            <w:tcW w:w="4395" w:type="dxa"/>
            <w:vMerge/>
            <w:shd w:val="clear" w:color="auto" w:fill="BDE9E7"/>
            <w:vAlign w:val="center"/>
          </w:tcPr>
          <w:p w14:paraId="20A44284" w14:textId="77777777"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14:paraId="58988251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6DCC3863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14:paraId="4E9C1B6F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035680A2" w14:textId="77777777" w:rsidTr="008D2FBC">
        <w:tc>
          <w:tcPr>
            <w:tcW w:w="4395" w:type="dxa"/>
            <w:vMerge/>
            <w:shd w:val="clear" w:color="auto" w:fill="BDE9E7"/>
            <w:vAlign w:val="center"/>
          </w:tcPr>
          <w:p w14:paraId="74DF02D6" w14:textId="77777777"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14:paraId="2A7CD1A4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11834AD6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14:paraId="74DAA771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3504D46B" w14:textId="77777777" w:rsidTr="008D2FBC">
        <w:tc>
          <w:tcPr>
            <w:tcW w:w="4395" w:type="dxa"/>
            <w:vMerge/>
            <w:shd w:val="clear" w:color="auto" w:fill="BDE9E7"/>
            <w:vAlign w:val="center"/>
          </w:tcPr>
          <w:p w14:paraId="28916D97" w14:textId="77777777"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14:paraId="6E26102C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45474B6A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14:paraId="5B24FCD8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3D83E707" w14:textId="77777777" w:rsidTr="008D2FBC">
        <w:tc>
          <w:tcPr>
            <w:tcW w:w="4395" w:type="dxa"/>
            <w:vMerge/>
            <w:shd w:val="clear" w:color="auto" w:fill="BDE9E7"/>
            <w:vAlign w:val="center"/>
          </w:tcPr>
          <w:p w14:paraId="1555E092" w14:textId="77777777"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shd w:val="clear" w:color="auto" w:fill="auto"/>
          </w:tcPr>
          <w:p w14:paraId="1A94F065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5ED724BD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shd w:val="clear" w:color="auto" w:fill="auto"/>
          </w:tcPr>
          <w:p w14:paraId="7EA93C86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1C9763EF" w14:textId="77777777" w:rsidTr="008D2FBC">
        <w:tc>
          <w:tcPr>
            <w:tcW w:w="4395" w:type="dxa"/>
            <w:vMerge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0842C53F" w14:textId="77777777" w:rsidR="007E03CA" w:rsidRPr="00B10B5B" w:rsidRDefault="007E03CA" w:rsidP="00AF5F86">
            <w:pPr>
              <w:spacing w:before="30" w:after="30"/>
              <w:rPr>
                <w:rFonts w:cs="Arial"/>
                <w:sz w:val="20"/>
              </w:rPr>
            </w:pP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</w:tcPr>
          <w:p w14:paraId="0495C33A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  <w:p w14:paraId="006F4A89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auto"/>
          </w:tcPr>
          <w:p w14:paraId="488B21AA" w14:textId="77777777" w:rsidR="007E03CA" w:rsidRPr="00B10B5B" w:rsidRDefault="007E03CA" w:rsidP="00AF5F86">
            <w:pPr>
              <w:spacing w:before="30" w:after="30"/>
              <w:rPr>
                <w:rFonts w:cs="Arial"/>
              </w:rPr>
            </w:pPr>
          </w:p>
        </w:tc>
      </w:tr>
      <w:tr w:rsidR="007E03CA" w14:paraId="42F94E02" w14:textId="77777777" w:rsidTr="008D2FBC">
        <w:tc>
          <w:tcPr>
            <w:tcW w:w="10349" w:type="dxa"/>
            <w:gridSpan w:val="3"/>
            <w:shd w:val="clear" w:color="auto" w:fill="006B6E"/>
          </w:tcPr>
          <w:p w14:paraId="76E17959" w14:textId="77777777" w:rsidR="007E03CA" w:rsidRPr="00B10B5B" w:rsidRDefault="007E03CA" w:rsidP="00AF5F86">
            <w:pPr>
              <w:spacing w:before="60" w:after="60"/>
              <w:jc w:val="center"/>
              <w:rPr>
                <w:rFonts w:cs="Arial"/>
                <w:b/>
              </w:rPr>
            </w:pPr>
            <w:r w:rsidRPr="008D2FBC">
              <w:rPr>
                <w:rFonts w:cs="Arial"/>
                <w:b/>
                <w:color w:val="FFFFFF" w:themeColor="background1"/>
              </w:rPr>
              <w:t>PROPONENT DETAILS</w:t>
            </w:r>
          </w:p>
        </w:tc>
      </w:tr>
      <w:tr w:rsidR="007E03CA" w14:paraId="03A09B78" w14:textId="77777777" w:rsidTr="008D2FBC">
        <w:tc>
          <w:tcPr>
            <w:tcW w:w="4395" w:type="dxa"/>
            <w:shd w:val="clear" w:color="auto" w:fill="BDE9E7"/>
            <w:vAlign w:val="center"/>
          </w:tcPr>
          <w:p w14:paraId="7132742C" w14:textId="77777777"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Company or Individual Name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379FA6D5" w14:textId="77777777"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  <w:p w14:paraId="02D0141F" w14:textId="77777777"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</w:tc>
      </w:tr>
      <w:tr w:rsidR="007E03CA" w14:paraId="239D1DF9" w14:textId="77777777" w:rsidTr="008D2FBC">
        <w:tc>
          <w:tcPr>
            <w:tcW w:w="4395" w:type="dxa"/>
            <w:shd w:val="clear" w:color="auto" w:fill="BDE9E7"/>
            <w:vAlign w:val="center"/>
          </w:tcPr>
          <w:p w14:paraId="4378F288" w14:textId="77777777"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ACN/ABN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11FD3520" w14:textId="77777777"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  <w:p w14:paraId="39EBBC21" w14:textId="77777777"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</w:tc>
      </w:tr>
      <w:tr w:rsidR="007E03CA" w14:paraId="4C300B08" w14:textId="77777777" w:rsidTr="008D2FBC">
        <w:tc>
          <w:tcPr>
            <w:tcW w:w="4395" w:type="dxa"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5D93A715" w14:textId="77777777"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Address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47DB15E" w14:textId="77777777"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  <w:p w14:paraId="650A035E" w14:textId="77777777"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</w:tc>
      </w:tr>
      <w:tr w:rsidR="007E03CA" w14:paraId="6D7C562C" w14:textId="77777777" w:rsidTr="008D2FBC">
        <w:tc>
          <w:tcPr>
            <w:tcW w:w="4395" w:type="dxa"/>
            <w:shd w:val="clear" w:color="auto" w:fill="BDE9E7"/>
            <w:vAlign w:val="center"/>
          </w:tcPr>
          <w:p w14:paraId="6A242299" w14:textId="77777777" w:rsidR="007E03CA" w:rsidRPr="00B10B5B" w:rsidRDefault="007E03CA" w:rsidP="00AF5F86">
            <w:pPr>
              <w:spacing w:before="60" w:after="60"/>
              <w:rPr>
                <w:rFonts w:cs="Arial"/>
                <w:b/>
                <w:sz w:val="20"/>
              </w:rPr>
            </w:pPr>
            <w:r w:rsidRPr="00B10B5B">
              <w:rPr>
                <w:rFonts w:cs="Arial"/>
                <w:b/>
                <w:sz w:val="20"/>
              </w:rPr>
              <w:t>Postal Address</w:t>
            </w:r>
          </w:p>
          <w:p w14:paraId="0750289E" w14:textId="77777777" w:rsidR="007E03CA" w:rsidRPr="00B10B5B" w:rsidRDefault="007E03CA" w:rsidP="00AF5F86">
            <w:pPr>
              <w:spacing w:before="60" w:after="60"/>
              <w:rPr>
                <w:rFonts w:cs="Arial"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14:paraId="2932F17E" w14:textId="77777777"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  <w:p w14:paraId="22673C2D" w14:textId="77777777" w:rsidR="007E03CA" w:rsidRPr="00B10B5B" w:rsidRDefault="007E03CA" w:rsidP="00AF5F86">
            <w:pPr>
              <w:spacing w:before="60"/>
              <w:rPr>
                <w:rFonts w:cs="Arial"/>
              </w:rPr>
            </w:pPr>
          </w:p>
        </w:tc>
      </w:tr>
    </w:tbl>
    <w:p w14:paraId="5602CF4B" w14:textId="77777777" w:rsidR="007E03CA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2"/>
        <w:gridCol w:w="3342"/>
        <w:gridCol w:w="3342"/>
      </w:tblGrid>
      <w:tr w:rsidR="008F0A80" w14:paraId="740227B4" w14:textId="77777777" w:rsidTr="008D2FBC">
        <w:trPr>
          <w:trHeight w:val="550"/>
        </w:trPr>
        <w:tc>
          <w:tcPr>
            <w:tcW w:w="3342" w:type="dxa"/>
            <w:vMerge w:val="restart"/>
            <w:shd w:val="clear" w:color="auto" w:fill="BDE9E7"/>
          </w:tcPr>
          <w:p w14:paraId="44D74D15" w14:textId="77777777" w:rsidR="008F0A80" w:rsidRPr="008E6967" w:rsidRDefault="008F0A80" w:rsidP="008F0A80">
            <w:pPr>
              <w:rPr>
                <w:rFonts w:cs="Arial"/>
                <w:b/>
                <w:sz w:val="20"/>
              </w:rPr>
            </w:pPr>
            <w:r w:rsidRPr="008E6967">
              <w:rPr>
                <w:rFonts w:cs="Arial"/>
                <w:b/>
                <w:sz w:val="20"/>
              </w:rPr>
              <w:lastRenderedPageBreak/>
              <w:t>Key Contact Representative</w:t>
            </w:r>
          </w:p>
          <w:p w14:paraId="12B4FA7E" w14:textId="77777777" w:rsidR="008F0A80" w:rsidRPr="008E6967" w:rsidRDefault="008F0A80" w:rsidP="008F0A80">
            <w:pPr>
              <w:rPr>
                <w:rFonts w:cs="Arial"/>
                <w:i/>
                <w:sz w:val="16"/>
              </w:rPr>
            </w:pPr>
            <w:r w:rsidRPr="008E6967">
              <w:rPr>
                <w:rFonts w:cs="Arial"/>
                <w:i/>
                <w:sz w:val="16"/>
              </w:rPr>
              <w:t>Key contact for any enquires regarding the operation of the mine site.  This may be different from the key contact associated with the Mining Proposal</w:t>
            </w:r>
            <w:r>
              <w:rPr>
                <w:rFonts w:cs="Arial"/>
                <w:i/>
                <w:sz w:val="16"/>
              </w:rPr>
              <w:t>.</w:t>
            </w:r>
          </w:p>
          <w:p w14:paraId="43FA81C6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  <w:tc>
          <w:tcPr>
            <w:tcW w:w="3342" w:type="dxa"/>
            <w:shd w:val="clear" w:color="auto" w:fill="BDE9E7"/>
          </w:tcPr>
          <w:p w14:paraId="7C516623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  <w:r>
              <w:rPr>
                <w:rFonts w:cs="Arial"/>
                <w:b/>
                <w:sz w:val="20"/>
              </w:rPr>
              <w:t>Name</w:t>
            </w:r>
          </w:p>
        </w:tc>
        <w:tc>
          <w:tcPr>
            <w:tcW w:w="3342" w:type="dxa"/>
          </w:tcPr>
          <w:p w14:paraId="59C84B6B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</w:tr>
      <w:tr w:rsidR="008F0A80" w14:paraId="42322F96" w14:textId="77777777" w:rsidTr="008D2FBC">
        <w:trPr>
          <w:trHeight w:val="550"/>
        </w:trPr>
        <w:tc>
          <w:tcPr>
            <w:tcW w:w="3342" w:type="dxa"/>
            <w:vMerge/>
            <w:shd w:val="clear" w:color="auto" w:fill="BDE9E7"/>
          </w:tcPr>
          <w:p w14:paraId="11BA0A72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  <w:tc>
          <w:tcPr>
            <w:tcW w:w="3342" w:type="dxa"/>
            <w:shd w:val="clear" w:color="auto" w:fill="BDE9E7"/>
          </w:tcPr>
          <w:p w14:paraId="292F7A2D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  <w:r w:rsidRPr="008E6967">
              <w:rPr>
                <w:rFonts w:cs="Arial"/>
                <w:b/>
                <w:sz w:val="20"/>
              </w:rPr>
              <w:t>Position</w:t>
            </w:r>
          </w:p>
        </w:tc>
        <w:tc>
          <w:tcPr>
            <w:tcW w:w="3342" w:type="dxa"/>
          </w:tcPr>
          <w:p w14:paraId="1D6EE41F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</w:tr>
      <w:tr w:rsidR="008F0A80" w14:paraId="054AD806" w14:textId="77777777" w:rsidTr="008D2FBC">
        <w:trPr>
          <w:trHeight w:val="550"/>
        </w:trPr>
        <w:tc>
          <w:tcPr>
            <w:tcW w:w="3342" w:type="dxa"/>
            <w:vMerge/>
            <w:shd w:val="clear" w:color="auto" w:fill="BDE9E7"/>
          </w:tcPr>
          <w:p w14:paraId="1A585B6C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  <w:tc>
          <w:tcPr>
            <w:tcW w:w="3342" w:type="dxa"/>
            <w:shd w:val="clear" w:color="auto" w:fill="BDE9E7"/>
          </w:tcPr>
          <w:p w14:paraId="4AB7EE1D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  <w:r w:rsidRPr="008E6967">
              <w:rPr>
                <w:rFonts w:cs="Arial"/>
                <w:b/>
                <w:sz w:val="20"/>
              </w:rPr>
              <w:t>Phone Number</w:t>
            </w:r>
          </w:p>
        </w:tc>
        <w:tc>
          <w:tcPr>
            <w:tcW w:w="3342" w:type="dxa"/>
          </w:tcPr>
          <w:p w14:paraId="0D36AB00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</w:tr>
      <w:tr w:rsidR="008F0A80" w14:paraId="73D77B9A" w14:textId="77777777" w:rsidTr="008D2FBC">
        <w:trPr>
          <w:trHeight w:val="550"/>
        </w:trPr>
        <w:tc>
          <w:tcPr>
            <w:tcW w:w="3342" w:type="dxa"/>
            <w:vMerge/>
            <w:shd w:val="clear" w:color="auto" w:fill="BDE9E7"/>
          </w:tcPr>
          <w:p w14:paraId="234E1A6D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  <w:tc>
          <w:tcPr>
            <w:tcW w:w="3342" w:type="dxa"/>
            <w:shd w:val="clear" w:color="auto" w:fill="BDE9E7"/>
          </w:tcPr>
          <w:p w14:paraId="06587C93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  <w:r w:rsidRPr="008E6967">
              <w:rPr>
                <w:rFonts w:cs="Arial"/>
                <w:b/>
                <w:sz w:val="20"/>
              </w:rPr>
              <w:t>Email</w:t>
            </w:r>
          </w:p>
        </w:tc>
        <w:tc>
          <w:tcPr>
            <w:tcW w:w="3342" w:type="dxa"/>
          </w:tcPr>
          <w:p w14:paraId="0BAFD6FE" w14:textId="77777777" w:rsidR="008F0A80" w:rsidRDefault="008F0A80" w:rsidP="007E03CA">
            <w:pPr>
              <w:rPr>
                <w:rFonts w:ascii="Helvetica 45 Light" w:eastAsia="Times New Roman" w:hAnsi="Helvetica 45 Light" w:cs="Roboto Condensed"/>
                <w:b/>
                <w:color w:val="000000"/>
                <w:sz w:val="23"/>
                <w:szCs w:val="23"/>
                <w:lang w:eastAsia="en-AU"/>
              </w:rPr>
            </w:pPr>
          </w:p>
        </w:tc>
      </w:tr>
    </w:tbl>
    <w:p w14:paraId="2CADBF07" w14:textId="77777777" w:rsidR="008F0A80" w:rsidRDefault="008F0A80" w:rsidP="007E03CA">
      <w:pPr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</w:pPr>
    </w:p>
    <w:p w14:paraId="20864197" w14:textId="77777777" w:rsidR="007E03CA" w:rsidRDefault="007E03CA">
      <w:pPr>
        <w:widowControl/>
        <w:spacing w:after="200" w:line="276" w:lineRule="auto"/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</w:pPr>
      <w:r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  <w:br w:type="page"/>
      </w:r>
    </w:p>
    <w:p w14:paraId="598F13B9" w14:textId="77777777" w:rsidR="007E03CA" w:rsidRPr="007B7A84" w:rsidRDefault="007E03CA" w:rsidP="007E03CA">
      <w:pPr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</w:pPr>
      <w:r w:rsidRPr="007B7A84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lastRenderedPageBreak/>
        <w:t xml:space="preserve">Activity </w:t>
      </w:r>
      <w:r w:rsidR="007B7A84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>D</w:t>
      </w:r>
      <w:r w:rsidRPr="007B7A84">
        <w:rPr>
          <w:rFonts w:ascii="Arial Narrow" w:eastAsia="Times New Roman" w:hAnsi="Arial Narrow" w:cs="Roboto Condensed"/>
          <w:b/>
          <w:color w:val="000000"/>
          <w:sz w:val="28"/>
          <w:szCs w:val="28"/>
          <w:lang w:eastAsia="en-AU"/>
        </w:rPr>
        <w:t xml:space="preserve">etails </w:t>
      </w:r>
    </w:p>
    <w:p w14:paraId="60F48030" w14:textId="77777777" w:rsidR="007E03CA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21"/>
          <w:szCs w:val="23"/>
          <w:lang w:eastAsia="en-AU"/>
        </w:rPr>
      </w:pPr>
    </w:p>
    <w:p w14:paraId="1EE6A56E" w14:textId="77777777" w:rsidR="007E03CA" w:rsidRPr="0008362A" w:rsidRDefault="007E03CA" w:rsidP="007E03CA">
      <w:pPr>
        <w:rPr>
          <w:rFonts w:ascii="Helvetica 45 Light" w:eastAsia="Times New Roman" w:hAnsi="Helvetica 45 Light" w:cs="Roboto Condensed"/>
          <w:b/>
          <w:color w:val="000000"/>
          <w:sz w:val="21"/>
          <w:szCs w:val="23"/>
          <w:lang w:eastAsia="en-AU"/>
        </w:rPr>
      </w:pPr>
      <w:r w:rsidRPr="00157CE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table </w:t>
      </w:r>
      <w:r w:rsidRPr="00157CE6">
        <w:rPr>
          <w:rFonts w:ascii="Arial" w:hAnsi="Arial" w:cs="Arial"/>
        </w:rPr>
        <w:t xml:space="preserve">of activities must be provided </w:t>
      </w:r>
      <w:r w:rsidRPr="0015083C">
        <w:rPr>
          <w:rFonts w:ascii="Arial" w:hAnsi="Arial" w:cs="Arial"/>
          <w:b/>
        </w:rPr>
        <w:t>for each tenement</w:t>
      </w:r>
      <w:r w:rsidRPr="00157CE6">
        <w:rPr>
          <w:rFonts w:ascii="Arial" w:hAnsi="Arial" w:cs="Arial"/>
        </w:rPr>
        <w:t xml:space="preserve"> in the format below.</w:t>
      </w:r>
    </w:p>
    <w:tbl>
      <w:tblPr>
        <w:tblStyle w:val="TableGrid"/>
        <w:tblW w:w="10236" w:type="dxa"/>
        <w:tblInd w:w="-176" w:type="dxa"/>
        <w:tblLook w:val="04A0" w:firstRow="1" w:lastRow="0" w:firstColumn="1" w:lastColumn="0" w:noHBand="0" w:noVBand="1"/>
      </w:tblPr>
      <w:tblGrid>
        <w:gridCol w:w="1819"/>
        <w:gridCol w:w="1471"/>
        <w:gridCol w:w="1234"/>
        <w:gridCol w:w="609"/>
        <w:gridCol w:w="1226"/>
        <w:gridCol w:w="1183"/>
        <w:gridCol w:w="2694"/>
      </w:tblGrid>
      <w:tr w:rsidR="007E03CA" w14:paraId="2C0BC2C1" w14:textId="77777777" w:rsidTr="002D1EF7">
        <w:tc>
          <w:tcPr>
            <w:tcW w:w="1819" w:type="dxa"/>
            <w:shd w:val="clear" w:color="auto" w:fill="006B6E"/>
            <w:vAlign w:val="center"/>
          </w:tcPr>
          <w:p w14:paraId="11652755" w14:textId="77777777" w:rsidR="007E03CA" w:rsidRPr="00B16365" w:rsidRDefault="007E03CA" w:rsidP="00AF5F86">
            <w:pPr>
              <w:spacing w:before="30" w:after="30"/>
              <w:rPr>
                <w:rFonts w:ascii="Arial" w:hAnsi="Arial" w:cs="Arial"/>
                <w:b/>
                <w:color w:val="FFFFFF" w:themeColor="background1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Tenement</w:t>
            </w:r>
          </w:p>
        </w:tc>
        <w:tc>
          <w:tcPr>
            <w:tcW w:w="8417" w:type="dxa"/>
            <w:gridSpan w:val="6"/>
          </w:tcPr>
          <w:p w14:paraId="70A2AE75" w14:textId="77777777" w:rsidR="007E03CA" w:rsidRDefault="007E03CA" w:rsidP="00AF5F86">
            <w:pPr>
              <w:spacing w:before="30" w:after="30"/>
              <w:rPr>
                <w:rFonts w:ascii="Arial" w:hAnsi="Arial" w:cs="Arial"/>
              </w:rPr>
            </w:pPr>
          </w:p>
        </w:tc>
      </w:tr>
      <w:tr w:rsidR="007E03CA" w:rsidRPr="00CE1C55" w14:paraId="30EB9243" w14:textId="77777777" w:rsidTr="002D1EF7">
        <w:tc>
          <w:tcPr>
            <w:tcW w:w="1819" w:type="dxa"/>
            <w:tcBorders>
              <w:bottom w:val="single" w:sz="4" w:space="0" w:color="auto"/>
            </w:tcBorders>
            <w:shd w:val="clear" w:color="auto" w:fill="006B6E"/>
          </w:tcPr>
          <w:p w14:paraId="5A3B3084" w14:textId="77777777" w:rsidR="007E03CA" w:rsidRPr="00B16365" w:rsidRDefault="007E03CA" w:rsidP="00AF5F86">
            <w:pPr>
              <w:spacing w:before="40"/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Activity Type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shd w:val="clear" w:color="auto" w:fill="006B6E"/>
          </w:tcPr>
          <w:p w14:paraId="2BC11FF5" w14:textId="77777777" w:rsidR="007E03CA" w:rsidRPr="00B16365" w:rsidRDefault="007E03CA" w:rsidP="00AF5F86">
            <w:pPr>
              <w:spacing w:before="40"/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Mine Activity Reference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006B6E"/>
          </w:tcPr>
          <w:p w14:paraId="2AF3B1FA" w14:textId="77777777" w:rsidR="007E03CA" w:rsidRPr="00B16365" w:rsidRDefault="007E03CA" w:rsidP="00AF5F86">
            <w:pPr>
              <w:spacing w:before="40"/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</w:pPr>
            <w:r w:rsidRPr="00B16365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Proposed area (Ha)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</w:tcPr>
          <w:p w14:paraId="61FF9198" w14:textId="77777777" w:rsidR="007E03CA" w:rsidRDefault="007E03CA" w:rsidP="00AF5F86">
            <w:pPr>
              <w:spacing w:before="40"/>
              <w:rPr>
                <w:rFonts w:ascii="Arial" w:hAnsi="Arial" w:cs="Arial"/>
                <w:b/>
                <w:sz w:val="19"/>
                <w:szCs w:val="19"/>
              </w:rPr>
            </w:pPr>
            <w:r w:rsidRPr="00157CE6">
              <w:rPr>
                <w:rFonts w:ascii="Arial" w:hAnsi="Arial" w:cs="Arial"/>
                <w:b/>
                <w:sz w:val="19"/>
                <w:szCs w:val="19"/>
              </w:rPr>
              <w:t>Current Approved Area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157CE6">
              <w:rPr>
                <w:rFonts w:ascii="Arial" w:hAnsi="Arial" w:cs="Arial"/>
                <w:b/>
                <w:sz w:val="19"/>
                <w:szCs w:val="19"/>
              </w:rPr>
              <w:t>(Ha)</w:t>
            </w:r>
          </w:p>
          <w:p w14:paraId="248162E4" w14:textId="77777777" w:rsidR="007E03CA" w:rsidRPr="00157CE6" w:rsidRDefault="007E03CA" w:rsidP="00AF5F86">
            <w:pPr>
              <w:spacing w:before="40"/>
              <w:rPr>
                <w:rFonts w:ascii="Arial" w:hAnsi="Arial" w:cs="Arial"/>
                <w:b/>
                <w:i/>
                <w:color w:val="000000"/>
                <w:sz w:val="19"/>
                <w:szCs w:val="19"/>
              </w:rPr>
            </w:pPr>
            <w:r w:rsidRPr="0015083C">
              <w:rPr>
                <w:rFonts w:ascii="Arial" w:hAnsi="Arial" w:cs="Arial"/>
                <w:i/>
                <w:sz w:val="19"/>
                <w:szCs w:val="19"/>
              </w:rPr>
              <w:t>(if applicable)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</w:tcPr>
          <w:p w14:paraId="12BB832C" w14:textId="77777777" w:rsidR="007E03CA" w:rsidRDefault="007E03CA" w:rsidP="00AF5F86">
            <w:pPr>
              <w:spacing w:before="40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Total Area</w:t>
            </w:r>
            <w:r w:rsidRPr="00157CE6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(Ha)</w:t>
            </w:r>
          </w:p>
          <w:p w14:paraId="3EA3E742" w14:textId="77777777" w:rsidR="007E03CA" w:rsidRPr="0015083C" w:rsidRDefault="007E03CA" w:rsidP="00AF5F86">
            <w:pPr>
              <w:spacing w:before="40"/>
              <w:rPr>
                <w:rFonts w:ascii="Arial" w:hAnsi="Arial" w:cs="Arial"/>
                <w:i/>
                <w:color w:val="000000"/>
                <w:sz w:val="19"/>
                <w:szCs w:val="19"/>
              </w:rPr>
            </w:pPr>
            <w:r w:rsidRPr="0015083C">
              <w:rPr>
                <w:rFonts w:ascii="Arial" w:hAnsi="Arial" w:cs="Arial"/>
                <w:bCs/>
                <w:color w:val="000000"/>
                <w:sz w:val="19"/>
                <w:szCs w:val="19"/>
              </w:rPr>
              <w:t>(</w:t>
            </w:r>
            <w:r w:rsidRPr="0015083C">
              <w:rPr>
                <w:rFonts w:ascii="Arial" w:hAnsi="Arial" w:cs="Arial"/>
                <w:bCs/>
                <w:i/>
                <w:color w:val="000000"/>
                <w:sz w:val="19"/>
                <w:szCs w:val="19"/>
              </w:rPr>
              <w:t>Proposed area + Current Approved Area</w:t>
            </w:r>
            <w:r w:rsidRPr="0015083C">
              <w:rPr>
                <w:rFonts w:ascii="Arial" w:hAnsi="Arial" w:cs="Arial"/>
                <w:bCs/>
                <w:color w:val="000000"/>
                <w:sz w:val="19"/>
                <w:szCs w:val="19"/>
              </w:rPr>
              <w:t>)</w:t>
            </w:r>
          </w:p>
        </w:tc>
      </w:tr>
      <w:tr w:rsidR="007E03CA" w:rsidRPr="00CE1C55" w14:paraId="1AA2E4E2" w14:textId="77777777" w:rsidTr="002D1EF7">
        <w:tc>
          <w:tcPr>
            <w:tcW w:w="10236" w:type="dxa"/>
            <w:gridSpan w:val="7"/>
            <w:shd w:val="clear" w:color="auto" w:fill="006B6E"/>
            <w:vAlign w:val="center"/>
          </w:tcPr>
          <w:p w14:paraId="5856F286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Key Mine Activities</w:t>
            </w:r>
          </w:p>
        </w:tc>
      </w:tr>
      <w:tr w:rsidR="007E03CA" w:rsidRPr="00CE1C55" w14:paraId="69B7B733" w14:textId="77777777" w:rsidTr="002D1EF7">
        <w:tc>
          <w:tcPr>
            <w:tcW w:w="1819" w:type="dxa"/>
          </w:tcPr>
          <w:p w14:paraId="763382A6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Dam – saline water or process liquor </w:t>
            </w:r>
          </w:p>
        </w:tc>
        <w:tc>
          <w:tcPr>
            <w:tcW w:w="1471" w:type="dxa"/>
            <w:vAlign w:val="center"/>
          </w:tcPr>
          <w:p w14:paraId="3127FE43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6520FCD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14:paraId="753525E7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14:paraId="12FC077B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14:paraId="4A9DD5F2" w14:textId="77777777" w:rsidTr="002D1EF7">
        <w:tc>
          <w:tcPr>
            <w:tcW w:w="1819" w:type="dxa"/>
          </w:tcPr>
          <w:p w14:paraId="47FBFE3D" w14:textId="77777777" w:rsidR="007E03CA" w:rsidRPr="00157CE6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>Evaporation pond (not associated with minerals-in-brine extraction)</w:t>
            </w:r>
          </w:p>
        </w:tc>
        <w:tc>
          <w:tcPr>
            <w:tcW w:w="1471" w:type="dxa"/>
            <w:vAlign w:val="center"/>
          </w:tcPr>
          <w:p w14:paraId="2955346A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4C8A092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14:paraId="5FC4E79D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14:paraId="1FF6656D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14:paraId="466FDD8F" w14:textId="77777777" w:rsidTr="002D1EF7">
        <w:tc>
          <w:tcPr>
            <w:tcW w:w="1819" w:type="dxa"/>
          </w:tcPr>
          <w:p w14:paraId="24258C78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Heap </w:t>
            </w:r>
            <w:r w:rsidRPr="00157CE6" w:rsidDel="00FA6EA6">
              <w:rPr>
                <w:rFonts w:ascii="Arial" w:hAnsi="Arial" w:cs="Arial"/>
                <w:sz w:val="19"/>
                <w:szCs w:val="19"/>
              </w:rPr>
              <w:t xml:space="preserve">or </w:t>
            </w:r>
            <w:r w:rsidRPr="00157CE6">
              <w:rPr>
                <w:rFonts w:ascii="Arial" w:hAnsi="Arial" w:cs="Arial"/>
                <w:sz w:val="19"/>
                <w:szCs w:val="19"/>
              </w:rPr>
              <w:t xml:space="preserve">/ vat leach facility </w:t>
            </w:r>
          </w:p>
        </w:tc>
        <w:tc>
          <w:tcPr>
            <w:tcW w:w="1471" w:type="dxa"/>
            <w:vAlign w:val="center"/>
          </w:tcPr>
          <w:p w14:paraId="4F8A8C1E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12E4167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14:paraId="368FD27A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14:paraId="468A65CA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14:paraId="13F7494F" w14:textId="77777777" w:rsidTr="002D1EF7">
        <w:tc>
          <w:tcPr>
            <w:tcW w:w="1819" w:type="dxa"/>
          </w:tcPr>
          <w:p w14:paraId="4C93955C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Low-grade ore stockpile (class 1) </w:t>
            </w:r>
          </w:p>
        </w:tc>
        <w:tc>
          <w:tcPr>
            <w:tcW w:w="1471" w:type="dxa"/>
            <w:vAlign w:val="center"/>
          </w:tcPr>
          <w:p w14:paraId="54D5BF2A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71398CF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14:paraId="35D9FBEA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14:paraId="06A21B20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14:paraId="14C0BEE7" w14:textId="77777777" w:rsidTr="002D1EF7">
        <w:trPr>
          <w:trHeight w:val="824"/>
        </w:trPr>
        <w:tc>
          <w:tcPr>
            <w:tcW w:w="1819" w:type="dxa"/>
          </w:tcPr>
          <w:p w14:paraId="10C41566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Mining void (depth greater than 5m – above groundwater) </w:t>
            </w:r>
          </w:p>
        </w:tc>
        <w:tc>
          <w:tcPr>
            <w:tcW w:w="1471" w:type="dxa"/>
          </w:tcPr>
          <w:p w14:paraId="4D759849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gridSpan w:val="2"/>
          </w:tcPr>
          <w:p w14:paraId="33600522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</w:tcPr>
          <w:p w14:paraId="05B1B050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</w:tcPr>
          <w:p w14:paraId="0CC5A111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7E03CA" w:rsidRPr="00CE1C55" w14:paraId="4F1EA930" w14:textId="77777777" w:rsidTr="002D1EF7">
        <w:tc>
          <w:tcPr>
            <w:tcW w:w="1819" w:type="dxa"/>
          </w:tcPr>
          <w:p w14:paraId="41686076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Mining void (depth greater than 5m – below ground water)</w:t>
            </w:r>
          </w:p>
        </w:tc>
        <w:tc>
          <w:tcPr>
            <w:tcW w:w="1471" w:type="dxa"/>
          </w:tcPr>
          <w:p w14:paraId="5C495FB7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gridSpan w:val="2"/>
          </w:tcPr>
          <w:p w14:paraId="05E9C8F3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</w:tcPr>
          <w:p w14:paraId="74CEC11B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</w:tcPr>
          <w:p w14:paraId="3AD316CE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7E03CA" w:rsidRPr="00CE1C55" w14:paraId="13895357" w14:textId="77777777" w:rsidTr="002D1EF7">
        <w:tc>
          <w:tcPr>
            <w:tcW w:w="1819" w:type="dxa"/>
          </w:tcPr>
          <w:p w14:paraId="664D73CC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Plant site </w:t>
            </w:r>
          </w:p>
        </w:tc>
        <w:tc>
          <w:tcPr>
            <w:tcW w:w="1471" w:type="dxa"/>
            <w:vAlign w:val="center"/>
          </w:tcPr>
          <w:p w14:paraId="44603F63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B6C907B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14:paraId="4EEF9E84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14:paraId="59A11401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14:paraId="7595644D" w14:textId="77777777" w:rsidTr="002D1EF7">
        <w:trPr>
          <w:trHeight w:val="708"/>
        </w:trPr>
        <w:tc>
          <w:tcPr>
            <w:tcW w:w="1819" w:type="dxa"/>
          </w:tcPr>
          <w:p w14:paraId="164EF671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Run-of-mine pad</w:t>
            </w:r>
          </w:p>
        </w:tc>
        <w:tc>
          <w:tcPr>
            <w:tcW w:w="1471" w:type="dxa"/>
          </w:tcPr>
          <w:p w14:paraId="6E510B9D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gridSpan w:val="2"/>
          </w:tcPr>
          <w:p w14:paraId="36377993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</w:tcPr>
          <w:p w14:paraId="093FD9D7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</w:tcPr>
          <w:p w14:paraId="7194D3FC" w14:textId="77777777" w:rsidR="007E03CA" w:rsidRPr="00157CE6" w:rsidRDefault="007E03CA" w:rsidP="00AF5F86">
            <w:pPr>
              <w:spacing w:before="4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7E03CA" w:rsidRPr="00CE1C55" w14:paraId="7D415230" w14:textId="77777777" w:rsidTr="002D1EF7">
        <w:tc>
          <w:tcPr>
            <w:tcW w:w="1819" w:type="dxa"/>
          </w:tcPr>
          <w:p w14:paraId="7F35E49E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 xml:space="preserve">Tailings or residue storage facility (class 1) </w:t>
            </w:r>
          </w:p>
        </w:tc>
        <w:tc>
          <w:tcPr>
            <w:tcW w:w="1471" w:type="dxa"/>
            <w:vAlign w:val="center"/>
          </w:tcPr>
          <w:p w14:paraId="51906AF9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C64A9C0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14:paraId="2CD0F5AE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14:paraId="676DE043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14:paraId="714744FD" w14:textId="77777777" w:rsidTr="002D1EF7">
        <w:tc>
          <w:tcPr>
            <w:tcW w:w="1819" w:type="dxa"/>
          </w:tcPr>
          <w:p w14:paraId="4DFAF233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Tailings or residue storage facility (class 2)</w:t>
            </w:r>
          </w:p>
        </w:tc>
        <w:tc>
          <w:tcPr>
            <w:tcW w:w="1471" w:type="dxa"/>
            <w:vAlign w:val="center"/>
          </w:tcPr>
          <w:p w14:paraId="2F2A649F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862F64A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14:paraId="578F3625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14:paraId="2C1D0B4D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14:paraId="77E1F115" w14:textId="77777777" w:rsidTr="002D1EF7">
        <w:tc>
          <w:tcPr>
            <w:tcW w:w="1819" w:type="dxa"/>
          </w:tcPr>
          <w:p w14:paraId="562E8AB4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Waste dump or overburden stockpile (class 1)</w:t>
            </w:r>
          </w:p>
        </w:tc>
        <w:tc>
          <w:tcPr>
            <w:tcW w:w="1471" w:type="dxa"/>
            <w:vAlign w:val="center"/>
          </w:tcPr>
          <w:p w14:paraId="528C11B4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28FF8F6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shd w:val="clear" w:color="auto" w:fill="F2DBDB"/>
            <w:vAlign w:val="center"/>
          </w:tcPr>
          <w:p w14:paraId="484ED5A6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shd w:val="clear" w:color="auto" w:fill="F2DBDB"/>
            <w:vAlign w:val="center"/>
          </w:tcPr>
          <w:p w14:paraId="13672ACF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:rsidRPr="00CE1C55" w14:paraId="004B3055" w14:textId="77777777" w:rsidTr="002D1EF7">
        <w:tc>
          <w:tcPr>
            <w:tcW w:w="1819" w:type="dxa"/>
            <w:tcBorders>
              <w:bottom w:val="single" w:sz="4" w:space="0" w:color="auto"/>
            </w:tcBorders>
          </w:tcPr>
          <w:p w14:paraId="31EAA113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157CE6">
              <w:rPr>
                <w:rFonts w:ascii="Arial" w:hAnsi="Arial" w:cs="Arial"/>
                <w:sz w:val="19"/>
                <w:szCs w:val="19"/>
              </w:rPr>
              <w:t>Waste dump or overburden stockpile (class 2)</w:t>
            </w:r>
          </w:p>
          <w:p w14:paraId="113225DB" w14:textId="77777777" w:rsidR="007E03CA" w:rsidRPr="00157CE6" w:rsidRDefault="007E03CA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14:paraId="4BE2EEC4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5BEEB57C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6FB53F8B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1753AE1C" w14:textId="77777777" w:rsidR="007E03CA" w:rsidRPr="00157CE6" w:rsidRDefault="007E03CA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14:paraId="0A78ED05" w14:textId="77777777" w:rsidTr="002D1EF7">
        <w:tc>
          <w:tcPr>
            <w:tcW w:w="1819" w:type="dxa"/>
            <w:tcBorders>
              <w:bottom w:val="single" w:sz="4" w:space="0" w:color="auto"/>
            </w:tcBorders>
          </w:tcPr>
          <w:p w14:paraId="5F89DD48" w14:textId="77777777" w:rsidR="00031AE8" w:rsidRPr="00157CE6" w:rsidRDefault="00031AE8" w:rsidP="00AF5F86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>Minerals-in-brine abstraction trench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14:paraId="46FAFA09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2556FC32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1515C43D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7F1602DE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14:paraId="7B12A9C0" w14:textId="77777777" w:rsidTr="002D1EF7">
        <w:tc>
          <w:tcPr>
            <w:tcW w:w="1819" w:type="dxa"/>
            <w:tcBorders>
              <w:bottom w:val="single" w:sz="4" w:space="0" w:color="auto"/>
            </w:tcBorders>
          </w:tcPr>
          <w:p w14:paraId="5C29A1B8" w14:textId="77777777" w:rsidR="00031AE8" w:rsidRPr="00157CE6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 xml:space="preserve">Evaporation pond (off-playa) </w:t>
            </w:r>
            <w:r>
              <w:rPr>
                <w:rFonts w:ascii="Arial" w:hAnsi="Arial" w:cs="Arial"/>
                <w:sz w:val="19"/>
                <w:szCs w:val="19"/>
              </w:rPr>
              <w:t>a</w:t>
            </w:r>
            <w:r w:rsidRPr="00031AE8">
              <w:rPr>
                <w:rFonts w:ascii="Arial" w:hAnsi="Arial" w:cs="Arial"/>
                <w:sz w:val="19"/>
                <w:szCs w:val="19"/>
              </w:rPr>
              <w:t>ssociated with minerals-in- brine extraction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14:paraId="442E05EE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34A65F7E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6DAA2B0E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3442A076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14:paraId="76E41415" w14:textId="77777777" w:rsidTr="002D1EF7">
        <w:tc>
          <w:tcPr>
            <w:tcW w:w="1819" w:type="dxa"/>
            <w:tcBorders>
              <w:bottom w:val="single" w:sz="4" w:space="0" w:color="auto"/>
            </w:tcBorders>
          </w:tcPr>
          <w:p w14:paraId="1607379E" w14:textId="77777777" w:rsidR="00031AE8" w:rsidRPr="00157CE6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 xml:space="preserve">Evaporation pond (on-playa) associated with minerals-in-brine </w:t>
            </w:r>
            <w:r w:rsidRPr="00031AE8">
              <w:rPr>
                <w:rFonts w:ascii="Arial" w:hAnsi="Arial" w:cs="Arial"/>
                <w:sz w:val="19"/>
                <w:szCs w:val="19"/>
              </w:rPr>
              <w:lastRenderedPageBreak/>
              <w:t>extraction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14:paraId="2DED6E75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08B351FA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625CA4A2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1724B944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14:paraId="11C055C2" w14:textId="77777777" w:rsidTr="002D1EF7">
        <w:tc>
          <w:tcPr>
            <w:tcW w:w="1819" w:type="dxa"/>
            <w:tcBorders>
              <w:bottom w:val="single" w:sz="4" w:space="0" w:color="auto"/>
            </w:tcBorders>
          </w:tcPr>
          <w:p w14:paraId="26E3542E" w14:textId="77777777" w:rsidR="00031AE8" w:rsidRPr="00157CE6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>Halite/salt stockpile (off-playa) associated with minerals-in-brine extraction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14:paraId="7A212793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64F81B73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1D41FE18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07BDA71A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31AE8" w:rsidRPr="00CE1C55" w14:paraId="65B01A84" w14:textId="77777777" w:rsidTr="002D1EF7">
        <w:tc>
          <w:tcPr>
            <w:tcW w:w="1819" w:type="dxa"/>
            <w:tcBorders>
              <w:bottom w:val="single" w:sz="4" w:space="0" w:color="auto"/>
            </w:tcBorders>
          </w:tcPr>
          <w:p w14:paraId="1AA6A7A1" w14:textId="77777777" w:rsidR="00031AE8" w:rsidRPr="00031AE8" w:rsidRDefault="00031AE8" w:rsidP="00031AE8">
            <w:pPr>
              <w:spacing w:before="60" w:after="60"/>
              <w:rPr>
                <w:rFonts w:ascii="Arial" w:hAnsi="Arial" w:cs="Arial"/>
                <w:sz w:val="19"/>
                <w:szCs w:val="19"/>
              </w:rPr>
            </w:pPr>
            <w:r w:rsidRPr="00031AE8">
              <w:rPr>
                <w:rFonts w:ascii="Arial" w:hAnsi="Arial" w:cs="Arial"/>
                <w:sz w:val="19"/>
                <w:szCs w:val="19"/>
              </w:rPr>
              <w:t>Halite/salt stockpile (on- playa) associated with minerals-in-brine extraction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14:paraId="06798F27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00757F79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36A7F031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63B65A39" w14:textId="77777777" w:rsidR="00031AE8" w:rsidRPr="00157CE6" w:rsidRDefault="00031AE8" w:rsidP="00AF5F86">
            <w:pPr>
              <w:spacing w:before="120" w:after="6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E03CA" w14:paraId="10C38901" w14:textId="77777777" w:rsidTr="002D1EF7">
        <w:tc>
          <w:tcPr>
            <w:tcW w:w="10236" w:type="dxa"/>
            <w:gridSpan w:val="7"/>
            <w:shd w:val="clear" w:color="auto" w:fill="006B6E"/>
            <w:vAlign w:val="center"/>
          </w:tcPr>
          <w:p w14:paraId="2FF623AE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Other Mine Activities</w:t>
            </w:r>
          </w:p>
        </w:tc>
      </w:tr>
      <w:tr w:rsidR="007E03CA" w14:paraId="449607D1" w14:textId="77777777" w:rsidTr="002D1EF7">
        <w:tc>
          <w:tcPr>
            <w:tcW w:w="1819" w:type="dxa"/>
          </w:tcPr>
          <w:p w14:paraId="386BA715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14F5A18E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 w:val="restart"/>
          </w:tcPr>
          <w:p w14:paraId="2E437EA8" w14:textId="77777777" w:rsidR="007E03CA" w:rsidRDefault="007E03CA" w:rsidP="00AF5F86">
            <w:pPr>
              <w:spacing w:before="40"/>
              <w:rPr>
                <w:rFonts w:ascii="Arial" w:hAnsi="Arial" w:cs="Arial"/>
                <w:i/>
                <w:color w:val="000000"/>
                <w:sz w:val="16"/>
              </w:rPr>
            </w:pPr>
            <w:r w:rsidRPr="008E6967">
              <w:rPr>
                <w:rFonts w:ascii="Arial" w:hAnsi="Arial" w:cs="Arial"/>
                <w:i/>
                <w:color w:val="000000"/>
                <w:sz w:val="16"/>
              </w:rPr>
              <w:t>Footprints not required for e</w:t>
            </w:r>
            <w:r>
              <w:rPr>
                <w:rFonts w:ascii="Arial" w:hAnsi="Arial" w:cs="Arial"/>
                <w:i/>
                <w:color w:val="000000"/>
                <w:sz w:val="16"/>
              </w:rPr>
              <w:t>ach other mine activity type.</w:t>
            </w:r>
          </w:p>
          <w:p w14:paraId="6E5EC41A" w14:textId="77777777" w:rsidR="007E03CA" w:rsidRPr="008E6967" w:rsidRDefault="007E03CA" w:rsidP="00AF5F86">
            <w:pPr>
              <w:spacing w:before="40"/>
              <w:rPr>
                <w:rFonts w:ascii="Arial" w:hAnsi="Arial" w:cs="Arial"/>
                <w:i/>
                <w:color w:val="000000"/>
                <w:sz w:val="16"/>
              </w:rPr>
            </w:pPr>
          </w:p>
        </w:tc>
      </w:tr>
      <w:tr w:rsidR="007E03CA" w14:paraId="74B51F9A" w14:textId="77777777" w:rsidTr="002D1EF7">
        <w:tc>
          <w:tcPr>
            <w:tcW w:w="1819" w:type="dxa"/>
          </w:tcPr>
          <w:p w14:paraId="4AB6A5D5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5C04AC1A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3A4B457A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4DC368C1" w14:textId="77777777" w:rsidTr="002D1EF7">
        <w:tc>
          <w:tcPr>
            <w:tcW w:w="1819" w:type="dxa"/>
          </w:tcPr>
          <w:p w14:paraId="638A3F52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49AC07AD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67AF5E59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1BCA0022" w14:textId="77777777" w:rsidTr="002D1EF7">
        <w:tc>
          <w:tcPr>
            <w:tcW w:w="1819" w:type="dxa"/>
          </w:tcPr>
          <w:p w14:paraId="5C968795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15DC464F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3E81FCBF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09E3B3F6" w14:textId="77777777" w:rsidTr="002D1EF7">
        <w:tc>
          <w:tcPr>
            <w:tcW w:w="1819" w:type="dxa"/>
          </w:tcPr>
          <w:p w14:paraId="2F73DC8A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0AE058DA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5BBD57F2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3B00D385" w14:textId="77777777" w:rsidTr="002D1EF7">
        <w:tc>
          <w:tcPr>
            <w:tcW w:w="1819" w:type="dxa"/>
          </w:tcPr>
          <w:p w14:paraId="7F7B9E0F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446BA068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6FF59277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156A9DA7" w14:textId="77777777" w:rsidTr="002D1EF7">
        <w:tc>
          <w:tcPr>
            <w:tcW w:w="1819" w:type="dxa"/>
          </w:tcPr>
          <w:p w14:paraId="29BF6B90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2F8E2969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7BD78086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43013761" w14:textId="77777777" w:rsidTr="002D1EF7">
        <w:tc>
          <w:tcPr>
            <w:tcW w:w="1819" w:type="dxa"/>
          </w:tcPr>
          <w:p w14:paraId="362EC4A5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3B3AB187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55B95BBD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16B81CE8" w14:textId="77777777" w:rsidTr="002D1EF7">
        <w:tc>
          <w:tcPr>
            <w:tcW w:w="1819" w:type="dxa"/>
          </w:tcPr>
          <w:p w14:paraId="20B65649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0E190464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70CA29F2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0F8FD10C" w14:textId="77777777" w:rsidTr="002D1EF7">
        <w:tc>
          <w:tcPr>
            <w:tcW w:w="1819" w:type="dxa"/>
          </w:tcPr>
          <w:p w14:paraId="3039AAA7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2F548F40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5A086822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04D59F53" w14:textId="77777777" w:rsidTr="002D1EF7">
        <w:tc>
          <w:tcPr>
            <w:tcW w:w="1819" w:type="dxa"/>
          </w:tcPr>
          <w:p w14:paraId="1B537408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6B9712FF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1DC0B467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33DFD4F3" w14:textId="77777777" w:rsidTr="002D1EF7">
        <w:tc>
          <w:tcPr>
            <w:tcW w:w="1819" w:type="dxa"/>
          </w:tcPr>
          <w:p w14:paraId="124DE6B5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51986008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5DA8E82C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490F74B0" w14:textId="77777777" w:rsidTr="002D1EF7">
        <w:tc>
          <w:tcPr>
            <w:tcW w:w="1819" w:type="dxa"/>
          </w:tcPr>
          <w:p w14:paraId="2CF93682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vAlign w:val="center"/>
          </w:tcPr>
          <w:p w14:paraId="6FACF6F6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vAlign w:val="center"/>
          </w:tcPr>
          <w:p w14:paraId="598B1E1F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7A852B8B" w14:textId="77777777" w:rsidTr="002D1EF7">
        <w:tc>
          <w:tcPr>
            <w:tcW w:w="1819" w:type="dxa"/>
            <w:tcBorders>
              <w:bottom w:val="single" w:sz="4" w:space="0" w:color="auto"/>
            </w:tcBorders>
          </w:tcPr>
          <w:p w14:paraId="70FC4D37" w14:textId="77777777" w:rsidR="007E03CA" w:rsidRPr="00BE65CE" w:rsidRDefault="007E03CA" w:rsidP="00AF5F86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14:paraId="1A2B298C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04E5AF5D" w14:textId="77777777" w:rsidR="007E03CA" w:rsidRPr="008E6967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153F559E" w14:textId="77777777" w:rsidTr="002D1EF7">
        <w:tc>
          <w:tcPr>
            <w:tcW w:w="3290" w:type="dxa"/>
            <w:gridSpan w:val="2"/>
            <w:shd w:val="clear" w:color="auto" w:fill="006B6E"/>
          </w:tcPr>
          <w:p w14:paraId="61E46C81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  <w:color w:val="FFFFFF" w:themeColor="background1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Other Mine Activity Area (not including Key Mine Activities)</w:t>
            </w:r>
          </w:p>
        </w:tc>
        <w:tc>
          <w:tcPr>
            <w:tcW w:w="1234" w:type="dxa"/>
            <w:shd w:val="clear" w:color="auto" w:fill="BDE9E7"/>
            <w:vAlign w:val="center"/>
          </w:tcPr>
          <w:p w14:paraId="13237831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1835" w:type="dxa"/>
            <w:gridSpan w:val="2"/>
            <w:shd w:val="clear" w:color="auto" w:fill="BDE9E7"/>
            <w:vAlign w:val="center"/>
          </w:tcPr>
          <w:p w14:paraId="52C6B5C8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3877" w:type="dxa"/>
            <w:gridSpan w:val="2"/>
            <w:shd w:val="clear" w:color="auto" w:fill="BDE9E7"/>
            <w:vAlign w:val="center"/>
          </w:tcPr>
          <w:p w14:paraId="2C38AC86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5F3E533C" w14:textId="77777777" w:rsidTr="002D1EF7">
        <w:tc>
          <w:tcPr>
            <w:tcW w:w="3290" w:type="dxa"/>
            <w:gridSpan w:val="2"/>
            <w:shd w:val="clear" w:color="auto" w:fill="006B6E"/>
          </w:tcPr>
          <w:p w14:paraId="39C44612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  <w:color w:val="FFFFFF" w:themeColor="background1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TOTAL TENEMENT ACTIVITY AREA</w:t>
            </w:r>
          </w:p>
        </w:tc>
        <w:tc>
          <w:tcPr>
            <w:tcW w:w="1234" w:type="dxa"/>
            <w:shd w:val="clear" w:color="auto" w:fill="BDE9E7"/>
            <w:vAlign w:val="center"/>
          </w:tcPr>
          <w:p w14:paraId="39C0F8CE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1835" w:type="dxa"/>
            <w:gridSpan w:val="2"/>
            <w:shd w:val="clear" w:color="auto" w:fill="BDE9E7"/>
            <w:vAlign w:val="center"/>
          </w:tcPr>
          <w:p w14:paraId="3B15CFA0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3877" w:type="dxa"/>
            <w:gridSpan w:val="2"/>
            <w:shd w:val="clear" w:color="auto" w:fill="BDE9E7"/>
            <w:vAlign w:val="center"/>
          </w:tcPr>
          <w:p w14:paraId="4ECB1054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  <w:tr w:rsidR="007E03CA" w14:paraId="4D0D836F" w14:textId="77777777" w:rsidTr="002D1EF7">
        <w:tc>
          <w:tcPr>
            <w:tcW w:w="3290" w:type="dxa"/>
            <w:gridSpan w:val="2"/>
            <w:shd w:val="clear" w:color="auto" w:fill="006B6E"/>
          </w:tcPr>
          <w:p w14:paraId="750C1423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  <w:color w:val="FFFFFF" w:themeColor="background1"/>
              </w:rPr>
            </w:pPr>
            <w:r w:rsidRPr="00B16365">
              <w:rPr>
                <w:rFonts w:ascii="Arial" w:hAnsi="Arial" w:cs="Arial"/>
                <w:b/>
                <w:color w:val="FFFFFF" w:themeColor="background1"/>
              </w:rPr>
              <w:t>TOTAL MINE ACTIVITY AREA</w:t>
            </w:r>
            <w:r w:rsidRPr="00B16365">
              <w:rPr>
                <w:rStyle w:val="FootnoteReference"/>
                <w:rFonts w:ascii="Arial" w:hAnsi="Arial" w:cs="Arial"/>
                <w:b/>
                <w:color w:val="FFFFFF" w:themeColor="background1"/>
              </w:rPr>
              <w:footnoteReference w:id="2"/>
            </w:r>
          </w:p>
        </w:tc>
        <w:tc>
          <w:tcPr>
            <w:tcW w:w="1234" w:type="dxa"/>
            <w:shd w:val="clear" w:color="auto" w:fill="BDE9E7"/>
            <w:vAlign w:val="center"/>
          </w:tcPr>
          <w:p w14:paraId="6B6D7FC5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1835" w:type="dxa"/>
            <w:gridSpan w:val="2"/>
            <w:shd w:val="clear" w:color="auto" w:fill="BDE9E7"/>
            <w:vAlign w:val="center"/>
          </w:tcPr>
          <w:p w14:paraId="62CB888C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  <w:tc>
          <w:tcPr>
            <w:tcW w:w="3877" w:type="dxa"/>
            <w:gridSpan w:val="2"/>
            <w:shd w:val="clear" w:color="auto" w:fill="BDE9E7"/>
            <w:vAlign w:val="center"/>
          </w:tcPr>
          <w:p w14:paraId="354256ED" w14:textId="77777777" w:rsidR="007E03CA" w:rsidRPr="00B16365" w:rsidRDefault="007E03CA" w:rsidP="00AF5F86">
            <w:pPr>
              <w:spacing w:before="120" w:after="60"/>
              <w:rPr>
                <w:rFonts w:ascii="Arial" w:hAnsi="Arial" w:cs="Arial"/>
                <w:b/>
              </w:rPr>
            </w:pPr>
          </w:p>
        </w:tc>
      </w:tr>
    </w:tbl>
    <w:p w14:paraId="1A782227" w14:textId="77777777" w:rsidR="00CD2B57" w:rsidRPr="00CD2B57" w:rsidRDefault="00CD2B57" w:rsidP="00CD2B57">
      <w:pPr>
        <w:pStyle w:val="BodyText"/>
        <w:rPr>
          <w:lang w:val="en-AU"/>
        </w:rPr>
      </w:pPr>
    </w:p>
    <w:p w14:paraId="0DC2EA11" w14:textId="77777777" w:rsidR="00BE65CE" w:rsidRDefault="00BE65CE" w:rsidP="00011C86"/>
    <w:p w14:paraId="099A54FD" w14:textId="77777777" w:rsidR="00965869" w:rsidRDefault="00965869">
      <w:pPr>
        <w:widowControl/>
        <w:spacing w:after="200" w:line="276" w:lineRule="auto"/>
      </w:pPr>
      <w:r>
        <w:br w:type="page"/>
      </w:r>
    </w:p>
    <w:p w14:paraId="00BB13FA" w14:textId="77777777" w:rsidR="00965869" w:rsidRDefault="00965869" w:rsidP="00011C86"/>
    <w:p w14:paraId="23FA1BCA" w14:textId="77777777" w:rsidR="007E03CA" w:rsidRPr="007E03CA" w:rsidRDefault="00F00B65" w:rsidP="007E03CA">
      <w:pPr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</w:pPr>
      <w:r w:rsidRPr="007E03CA"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  <w:t>Further required information for Key Mine Activities</w:t>
      </w:r>
      <w:r w:rsidR="007E03CA" w:rsidRPr="007E03CA">
        <w:rPr>
          <w:rFonts w:ascii="Helvetica 45 Light" w:eastAsia="Times New Roman" w:hAnsi="Helvetica 45 Light" w:cs="Roboto Condensed"/>
          <w:b/>
          <w:color w:val="000000"/>
          <w:sz w:val="23"/>
          <w:szCs w:val="23"/>
          <w:lang w:eastAsia="en-AU"/>
        </w:rPr>
        <w:t xml:space="preserve"> </w:t>
      </w:r>
    </w:p>
    <w:p w14:paraId="4D08D02D" w14:textId="77777777" w:rsidR="007E03CA" w:rsidRP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12"/>
        </w:rPr>
      </w:pPr>
    </w:p>
    <w:tbl>
      <w:tblPr>
        <w:tblpPr w:leftFromText="181" w:rightFromText="181" w:vertAnchor="text" w:tblpY="1"/>
        <w:tblOverlap w:val="never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6"/>
        <w:gridCol w:w="5130"/>
        <w:gridCol w:w="1970"/>
        <w:gridCol w:w="1104"/>
      </w:tblGrid>
      <w:tr w:rsidR="007E03CA" w:rsidRPr="008E6967" w14:paraId="4C3628A2" w14:textId="77777777" w:rsidTr="00B16365">
        <w:trPr>
          <w:trHeight w:val="30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662731BD" w14:textId="77777777" w:rsidR="007E03CA" w:rsidRPr="00B16365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Activity Type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C0AA9" w14:textId="77777777" w:rsidR="007E03CA" w:rsidRPr="0015083C" w:rsidRDefault="007E03CA" w:rsidP="007E03CA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Tailings or residue storage facility</w:t>
            </w:r>
          </w:p>
          <w:p w14:paraId="4B21B78E" w14:textId="77777777" w:rsidR="007E03CA" w:rsidRPr="0015083C" w:rsidRDefault="007E03CA" w:rsidP="007E03CA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Waste dump or overburden stockpile</w:t>
            </w:r>
          </w:p>
          <w:p w14:paraId="678BAB55" w14:textId="77777777" w:rsid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Evaporation pond (not associated with minerals-in-brine extraction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)</w:t>
            </w:r>
          </w:p>
          <w:p w14:paraId="7438D988" w14:textId="77777777" w:rsidR="007E03CA" w:rsidRPr="0015083C" w:rsidRDefault="007E03CA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Dam – saline water or process liquor</w:t>
            </w:r>
          </w:p>
          <w:p w14:paraId="43FE27B3" w14:textId="77777777" w:rsidR="007E03CA" w:rsidRPr="0015083C" w:rsidRDefault="007E03CA" w:rsidP="007E03CA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Low-Grade Ore Stockpile (class 1)</w:t>
            </w:r>
          </w:p>
          <w:p w14:paraId="0845CA15" w14:textId="77777777" w:rsidR="007E03CA" w:rsidRPr="00031AE8" w:rsidRDefault="007E03CA" w:rsidP="007E03CA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083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Run-of-mine pad</w:t>
            </w:r>
          </w:p>
          <w:p w14:paraId="7866491D" w14:textId="77777777"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Evaporation pond (off-playa) associa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ted with minerals-in-brine extr</w:t>
            </w: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action </w:t>
            </w:r>
          </w:p>
          <w:p w14:paraId="070FD44D" w14:textId="77777777"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Evaporation pond (on-playa) associated with minerals-in-brine extraction </w:t>
            </w:r>
          </w:p>
          <w:p w14:paraId="05503DB5" w14:textId="77777777"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Halite/salt stockpile (off-playa) associated with minerals-in-brine extraction</w:t>
            </w:r>
          </w:p>
          <w:p w14:paraId="725BF0EA" w14:textId="77777777" w:rsidR="00031AE8" w:rsidRPr="0015083C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Halite/salt stockpile (on-playa) associated with minerals-in-brine extraction</w:t>
            </w:r>
          </w:p>
        </w:tc>
      </w:tr>
      <w:tr w:rsidR="007E03CA" w:rsidRPr="008E6967" w14:paraId="3230590A" w14:textId="77777777" w:rsidTr="00B16365">
        <w:trPr>
          <w:trHeight w:val="30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54C1B0C8" w14:textId="77777777" w:rsidR="007E03CA" w:rsidRPr="00B16365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Mine Activity Reference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7D202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30F956C4" w14:textId="77777777" w:rsidTr="00B16365">
        <w:trPr>
          <w:trHeight w:val="30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03D4A4F6" w14:textId="77777777" w:rsidR="007E03CA" w:rsidRPr="00B16365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Total Area (ha)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91A0E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7DE525E7" w14:textId="77777777" w:rsidTr="00B16365">
        <w:trPr>
          <w:trHeight w:val="30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68826236" w14:textId="77777777" w:rsidR="007E03CA" w:rsidRPr="00B16365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 per tenement (ha)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E969E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7146DFF5" w14:textId="77777777" w:rsidTr="00B16365">
        <w:trPr>
          <w:trHeight w:val="1539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5AEC0E85" w14:textId="77777777"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Design Description</w:t>
            </w:r>
          </w:p>
        </w:tc>
        <w:tc>
          <w:tcPr>
            <w:tcW w:w="406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CF5EB0B" w14:textId="77777777"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45A8EF80" w14:textId="77777777" w:rsidTr="00940587">
        <w:trPr>
          <w:trHeight w:val="255"/>
        </w:trPr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470AA779" w14:textId="77777777"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Material Characteristics</w:t>
            </w:r>
          </w:p>
          <w:p w14:paraId="7EC7B554" w14:textId="77777777"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4E8458B1" w14:textId="77777777"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464B5DD6" w14:textId="77777777"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545BA4EC" w14:textId="77777777"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5AD2C4D4" w14:textId="77777777" w:rsidR="007E03CA" w:rsidRPr="00B16365" w:rsidRDefault="007E03CA" w:rsidP="00AF5F86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  <w:hideMark/>
          </w:tcPr>
          <w:p w14:paraId="62D5E3B6" w14:textId="77777777"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Fibrous minerals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B022" w14:textId="77777777" w:rsidR="007E03CA" w:rsidRPr="008E6967" w:rsidRDefault="00CD3FB8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64776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286654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ADB39" w14:textId="77777777" w:rsidR="007E03CA" w:rsidRPr="003C2458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14:paraId="2B7F6A6E" w14:textId="77777777" w:rsidTr="00940587">
        <w:trPr>
          <w:trHeight w:val="255"/>
        </w:trPr>
        <w:tc>
          <w:tcPr>
            <w:tcW w:w="9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14:paraId="7CF8DA83" w14:textId="77777777" w:rsidR="007E03CA" w:rsidRPr="008E6967" w:rsidRDefault="007E03CA" w:rsidP="00AF5F8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  <w:hideMark/>
          </w:tcPr>
          <w:p w14:paraId="71E3CBB2" w14:textId="77777777"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Radioactive material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A7276" w14:textId="77777777" w:rsidR="007E03CA" w:rsidRPr="008E6967" w:rsidRDefault="00CD3FB8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74882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25054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5EA03" w14:textId="77777777" w:rsidR="007E03CA" w:rsidRPr="00BD2462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14:paraId="08951BFD" w14:textId="77777777" w:rsidTr="00940587">
        <w:trPr>
          <w:trHeight w:val="255"/>
        </w:trPr>
        <w:tc>
          <w:tcPr>
            <w:tcW w:w="9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14:paraId="5222C2D2" w14:textId="77777777" w:rsidR="007E03CA" w:rsidRPr="008E6967" w:rsidRDefault="007E03CA" w:rsidP="00AF5F8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  <w:hideMark/>
          </w:tcPr>
          <w:p w14:paraId="1A98C95C" w14:textId="77777777"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Materials capable of generating acid and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/or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metalliferous drainage, including neutral drainage and saline drainage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8471" w14:textId="77777777" w:rsidR="007E03CA" w:rsidRPr="008E6967" w:rsidRDefault="00CD3FB8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997914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829430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2E1D5" w14:textId="77777777" w:rsidR="007E03CA" w:rsidRPr="003C2458" w:rsidRDefault="007E03CA" w:rsidP="00AF5F86">
            <w:pPr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14:paraId="0BCE68BF" w14:textId="77777777"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5D84E409" w14:textId="77777777" w:rsidTr="00940587">
        <w:trPr>
          <w:trHeight w:val="255"/>
        </w:trPr>
        <w:tc>
          <w:tcPr>
            <w:tcW w:w="9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14:paraId="5B5F8004" w14:textId="77777777" w:rsidR="007E03CA" w:rsidRPr="008E6967" w:rsidRDefault="007E03CA" w:rsidP="00AF5F8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  <w:hideMark/>
          </w:tcPr>
          <w:p w14:paraId="79BF01C0" w14:textId="77777777"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Dispersive and/or erosive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material that is capable of compromising the structure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and stability 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of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activity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1CF6" w14:textId="77777777" w:rsidR="007E03CA" w:rsidRPr="008E6967" w:rsidRDefault="00CD3FB8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78357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70706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AC6BD" w14:textId="77777777" w:rsidR="007E03CA" w:rsidRPr="003C2458" w:rsidRDefault="007E03CA" w:rsidP="00AF5F86">
            <w:pPr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14:paraId="6C56EB11" w14:textId="77777777" w:rsidR="007E03CA" w:rsidRPr="008E6967" w:rsidRDefault="007E03CA" w:rsidP="00AF5F8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14:paraId="4E2D06A9" w14:textId="77777777"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30654F9F" w14:textId="77777777" w:rsidR="007E03CA" w:rsidRDefault="007E03CA">
      <w:pPr>
        <w:widowControl/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39AC5284" w14:textId="77777777"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For a mining void, the mining proposal must include the details below and be in the form of the below </w:t>
      </w:r>
      <w:r w:rsidRPr="00762DB6">
        <w:rPr>
          <w:rFonts w:ascii="Arial" w:hAnsi="Arial" w:cs="Arial"/>
          <w:sz w:val="20"/>
        </w:rPr>
        <w:t xml:space="preserve">table: </w:t>
      </w:r>
    </w:p>
    <w:tbl>
      <w:tblPr>
        <w:tblpPr w:leftFromText="181" w:rightFromText="181" w:vertAnchor="text" w:horzAnchor="margin" w:tblpY="205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6"/>
        <w:gridCol w:w="4650"/>
        <w:gridCol w:w="2134"/>
        <w:gridCol w:w="1356"/>
      </w:tblGrid>
      <w:tr w:rsidR="007E03CA" w:rsidRPr="008E6967" w14:paraId="70755929" w14:textId="77777777" w:rsidTr="00B16365">
        <w:trPr>
          <w:cantSplit/>
          <w:trHeight w:val="642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22E65DEF" w14:textId="77777777" w:rsidR="007E03CA" w:rsidRPr="00B16365" w:rsidRDefault="007E03CA" w:rsidP="00AF5F86">
            <w:pPr>
              <w:spacing w:before="60" w:after="6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Activity Type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E5457" w14:textId="77777777"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Mining Void (depth greater than 5m – above groundwater)</w:t>
            </w:r>
          </w:p>
          <w:p w14:paraId="0CE6887E" w14:textId="77777777" w:rsidR="00031AE8" w:rsidRPr="00031AE8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Mining Void (depth greater than 5m – below groundwater)</w:t>
            </w:r>
          </w:p>
          <w:p w14:paraId="030EF90F" w14:textId="77777777" w:rsidR="007E03CA" w:rsidRPr="008E6967" w:rsidRDefault="00031AE8" w:rsidP="00031AE8">
            <w:pPr>
              <w:pStyle w:val="ListParagraph"/>
              <w:widowControl/>
              <w:numPr>
                <w:ilvl w:val="0"/>
                <w:numId w:val="26"/>
              </w:numPr>
              <w:spacing w:line="259" w:lineRule="auto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1AE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Minerals-in-brine abstraction trench</w:t>
            </w:r>
          </w:p>
        </w:tc>
      </w:tr>
      <w:tr w:rsidR="007E03CA" w:rsidRPr="008E6967" w14:paraId="7FB92B94" w14:textId="77777777" w:rsidTr="00B16365">
        <w:trPr>
          <w:cantSplit/>
          <w:trHeight w:val="642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60EA7A3F" w14:textId="77777777" w:rsidR="007E03CA" w:rsidRPr="00B16365" w:rsidRDefault="007E03CA" w:rsidP="00AF5F86">
            <w:pPr>
              <w:spacing w:before="60" w:after="6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Mine Activity Reference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60B980" w14:textId="77777777" w:rsidR="007E03CA" w:rsidRPr="008E6967" w:rsidRDefault="007E03CA" w:rsidP="00AF5F86">
            <w:pPr>
              <w:spacing w:before="60" w:after="6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21C90631" w14:textId="77777777" w:rsidTr="00B16365">
        <w:trPr>
          <w:cantSplit/>
          <w:trHeight w:val="609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7DC9C2ED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47E92C" w14:textId="77777777"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70AAF8B4" w14:textId="77777777" w:rsidTr="00B16365">
        <w:trPr>
          <w:cantSplit/>
          <w:trHeight w:val="156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37FF4B09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 per tenement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E6BD0" w14:textId="77777777"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15324789" w14:textId="77777777" w:rsidTr="00B16365">
        <w:trPr>
          <w:cantSplit/>
          <w:trHeight w:val="522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6A14120A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Design Description</w:t>
            </w:r>
            <w:r w:rsidRPr="00B16365" w:rsidDel="00506599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  <w:p w14:paraId="1F050531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1EA4F06F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38A89EAD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DC3036" w14:textId="77777777"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769724BA" w14:textId="77777777" w:rsidTr="00B16365">
        <w:trPr>
          <w:cantSplit/>
          <w:trHeight w:val="506"/>
        </w:trPr>
        <w:tc>
          <w:tcPr>
            <w:tcW w:w="9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14:paraId="44EF03EC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0765492" w14:textId="77777777"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30ADC71A" w14:textId="77777777" w:rsidTr="00B16365">
        <w:trPr>
          <w:cantSplit/>
          <w:trHeight w:val="569"/>
        </w:trPr>
        <w:tc>
          <w:tcPr>
            <w:tcW w:w="9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14:paraId="1F68DC8C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1ACC5" w14:textId="77777777"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637689A5" w14:textId="77777777" w:rsidTr="00940587">
        <w:trPr>
          <w:cantSplit/>
          <w:trHeight w:val="255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15BBF981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Material Characteristics</w:t>
            </w:r>
          </w:p>
          <w:p w14:paraId="675F8129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55EADDAE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2E47499C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7FDFA0A3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41228B8B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655036ED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5157FD5C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14:paraId="379F9567" w14:textId="77777777"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Fibrous minerals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683D" w14:textId="77777777" w:rsidR="007E03CA" w:rsidRPr="008E6967" w:rsidRDefault="00CD3FB8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74176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6487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9B24" w14:textId="77777777" w:rsidR="007E03CA" w:rsidRPr="00187F2D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14:paraId="7CEC8CBD" w14:textId="77777777" w:rsidTr="00940587">
        <w:trPr>
          <w:cantSplit/>
          <w:trHeight w:val="255"/>
        </w:trPr>
        <w:tc>
          <w:tcPr>
            <w:tcW w:w="9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558B77CD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14:paraId="627FCCC9" w14:textId="77777777"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Radioactive material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28A3" w14:textId="77777777" w:rsidR="007E03CA" w:rsidRPr="008E6967" w:rsidRDefault="00CD3FB8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38792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42753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3EB74" w14:textId="77777777" w:rsidR="007E03CA" w:rsidRPr="00187F2D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14:paraId="52EC76B1" w14:textId="77777777" w:rsidTr="00940587">
        <w:trPr>
          <w:cantSplit/>
          <w:trHeight w:val="255"/>
        </w:trPr>
        <w:tc>
          <w:tcPr>
            <w:tcW w:w="9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19E0396E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14:paraId="4A07F3B9" w14:textId="77777777"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Pr="003F3B97">
              <w:rPr>
                <w:rFonts w:ascii="Arial" w:hAnsi="Arial" w:cs="Arial"/>
                <w:sz w:val="20"/>
              </w:rPr>
              <w:t>aterials capable of generating acid and metalliferous drainage, including neutral drainage and saline drainage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D3FA" w14:textId="77777777" w:rsidR="007E03CA" w:rsidRPr="008E6967" w:rsidRDefault="00CD3FB8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487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259909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9FA82" w14:textId="77777777" w:rsidR="007E03CA" w:rsidRPr="003C2458" w:rsidRDefault="007E03CA" w:rsidP="00AF5F86">
            <w:pPr>
              <w:spacing w:before="60" w:after="60"/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14:paraId="1BEC1B28" w14:textId="77777777"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14:paraId="4BDA7D69" w14:textId="77777777"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14:paraId="180A019C" w14:textId="77777777"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0F466A5E" w14:textId="77777777" w:rsidTr="00940587">
        <w:trPr>
          <w:cantSplit/>
          <w:trHeight w:val="255"/>
        </w:trPr>
        <w:tc>
          <w:tcPr>
            <w:tcW w:w="9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549246E8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14:paraId="0AB70D9F" w14:textId="77777777" w:rsidR="007E03CA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Dispersive and/or erosive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material that is capable of compromising the structure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and stability 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the pit or underground workings</w:t>
            </w:r>
          </w:p>
          <w:p w14:paraId="2B925059" w14:textId="77777777"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3A07" w14:textId="77777777" w:rsidR="007E03CA" w:rsidRPr="008E6967" w:rsidRDefault="00CD3FB8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35084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640299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F443" w14:textId="77777777" w:rsidR="007E03CA" w:rsidRPr="003C2458" w:rsidRDefault="007E03CA" w:rsidP="00AF5F86">
            <w:pPr>
              <w:spacing w:before="60" w:after="60"/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14:paraId="05968064" w14:textId="77777777"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14:paraId="79C82BD4" w14:textId="77777777" w:rsidR="007E03CA" w:rsidRPr="008E6967" w:rsidRDefault="007E03CA" w:rsidP="00AF5F86">
            <w:pPr>
              <w:spacing w:before="60" w:after="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70EFF4F3" w14:textId="77777777" w:rsidTr="00940587">
        <w:trPr>
          <w:cantSplit/>
          <w:trHeight w:val="255"/>
        </w:trPr>
        <w:tc>
          <w:tcPr>
            <w:tcW w:w="9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1B6B3F7D" w14:textId="77777777" w:rsidR="007E03CA" w:rsidRPr="00B16365" w:rsidRDefault="007E03CA" w:rsidP="00AF5F86">
            <w:pPr>
              <w:spacing w:before="60" w:after="6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B1636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Backfill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14:paraId="7C6F5FBF" w14:textId="77777777"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Will the mining void be backfilled?</w:t>
            </w: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0B36" w14:textId="77777777" w:rsidR="007E03CA" w:rsidRPr="008E6967" w:rsidRDefault="00CD3FB8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331017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55787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8E6967">
                  <w:rPr>
                    <w:rFonts w:ascii="MS Gothic" w:eastAsia="MS Gothic" w:hAnsi="MS Gothic" w:cs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</w:tr>
    </w:tbl>
    <w:p w14:paraId="4095026B" w14:textId="77777777"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2F8A8B54" w14:textId="77777777" w:rsidR="007E03CA" w:rsidRDefault="007E03CA">
      <w:pPr>
        <w:widowControl/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710FE1CA" w14:textId="77777777"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For a heap/vat leach facility, the mining proposal must include the details below and be in the form of the below </w:t>
      </w:r>
      <w:r w:rsidRPr="00762DB6">
        <w:rPr>
          <w:rFonts w:ascii="Arial" w:hAnsi="Arial" w:cs="Arial"/>
          <w:sz w:val="20"/>
        </w:rPr>
        <w:t xml:space="preserve">table: </w:t>
      </w:r>
    </w:p>
    <w:tbl>
      <w:tblPr>
        <w:tblpPr w:leftFromText="181" w:rightFromText="181" w:vertAnchor="text" w:horzAnchor="margin" w:tblpY="199"/>
        <w:tblOverlap w:val="never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4371"/>
        <w:gridCol w:w="2175"/>
        <w:gridCol w:w="1574"/>
      </w:tblGrid>
      <w:tr w:rsidR="007E03CA" w:rsidRPr="008E6967" w14:paraId="358B2B8C" w14:textId="77777777" w:rsidTr="00940587">
        <w:trPr>
          <w:cantSplit/>
          <w:trHeight w:val="642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0955FF24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Activity Type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9CC30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Heap/Vat Leach Facility</w:t>
            </w:r>
          </w:p>
        </w:tc>
      </w:tr>
      <w:tr w:rsidR="007E03CA" w:rsidRPr="008E6967" w14:paraId="0817538C" w14:textId="77777777" w:rsidTr="00940587">
        <w:trPr>
          <w:cantSplit/>
          <w:trHeight w:val="642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37127918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Mine Activity Reference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C6263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59D556FC" w14:textId="77777777" w:rsidTr="00940587">
        <w:trPr>
          <w:cantSplit/>
          <w:trHeight w:val="609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01ECE4B3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Total Area (ha)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E5B66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0F5797C5" w14:textId="77777777" w:rsidTr="00940587">
        <w:trPr>
          <w:cantSplit/>
          <w:trHeight w:val="156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6876E6EC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 per tenement (ha)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5E2B9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2A500340" w14:textId="77777777" w:rsidTr="00940587">
        <w:trPr>
          <w:cantSplit/>
          <w:trHeight w:val="522"/>
        </w:trPr>
        <w:tc>
          <w:tcPr>
            <w:tcW w:w="9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2E661BC3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Design Description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3CE5A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5433828D" w14:textId="77777777" w:rsidTr="00940587">
        <w:trPr>
          <w:cantSplit/>
          <w:trHeight w:val="506"/>
        </w:trPr>
        <w:tc>
          <w:tcPr>
            <w:tcW w:w="9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14:paraId="5A997CB3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D51BFAF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575A1C84" w14:textId="77777777" w:rsidTr="00940587">
        <w:trPr>
          <w:cantSplit/>
          <w:trHeight w:val="569"/>
        </w:trPr>
        <w:tc>
          <w:tcPr>
            <w:tcW w:w="9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  <w:hideMark/>
          </w:tcPr>
          <w:p w14:paraId="57243D3A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DCA64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1543519F" w14:textId="77777777" w:rsidTr="00940587">
        <w:trPr>
          <w:cantSplit/>
          <w:trHeight w:val="255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3704EB04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Process Chemicals Used</w:t>
            </w:r>
          </w:p>
        </w:tc>
        <w:tc>
          <w:tcPr>
            <w:tcW w:w="4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8C3FB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69D68273" w14:textId="77777777" w:rsidTr="008D2FBC">
        <w:trPr>
          <w:cantSplit/>
          <w:trHeight w:val="255"/>
        </w:trPr>
        <w:tc>
          <w:tcPr>
            <w:tcW w:w="9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529F07A5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Material Characteristics</w:t>
            </w:r>
          </w:p>
          <w:p w14:paraId="39F51856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0AB37B74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2293CD4F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1B382412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53CC8E3F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6979DA34" w14:textId="77777777" w:rsidR="007E03CA" w:rsidRPr="00940587" w:rsidRDefault="007E03CA" w:rsidP="00AF5F86">
            <w:pPr>
              <w:outlineLvl w:val="1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14:paraId="02B4FC7F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Fibrous minerals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546C" w14:textId="77777777" w:rsidR="007E03CA" w:rsidRPr="008E6967" w:rsidRDefault="00CD3FB8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15429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03036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EAD98" w14:textId="77777777" w:rsidR="007E03CA" w:rsidRPr="00187F2D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14:paraId="531E15C8" w14:textId="77777777" w:rsidTr="008D2FBC">
        <w:trPr>
          <w:cantSplit/>
          <w:trHeight w:val="255"/>
        </w:trPr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655754B6" w14:textId="77777777" w:rsidR="007E03CA" w:rsidRPr="00792548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14:paraId="6259A946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Radioactive material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D67F" w14:textId="77777777" w:rsidR="007E03CA" w:rsidRPr="008E6967" w:rsidRDefault="00CD3FB8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931882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9860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8779" w14:textId="77777777" w:rsidR="007E03CA" w:rsidRPr="00187F2D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</w:tc>
      </w:tr>
      <w:tr w:rsidR="007E03CA" w:rsidRPr="008E6967" w14:paraId="74D93693" w14:textId="77777777" w:rsidTr="008D2FBC">
        <w:trPr>
          <w:cantSplit/>
          <w:trHeight w:val="255"/>
        </w:trPr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443677FE" w14:textId="77777777" w:rsidR="007E03CA" w:rsidRPr="00792548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14:paraId="78A6190C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Materials capable of generating acid and/or metalliferous drainage, including neutral drainage and saline drainage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D008" w14:textId="77777777" w:rsidR="007E03CA" w:rsidRPr="008E6967" w:rsidRDefault="00CD3FB8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680888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32601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8153" w14:textId="77777777" w:rsidR="007E03CA" w:rsidRPr="003C2458" w:rsidRDefault="007E03CA" w:rsidP="00AF5F86">
            <w:pPr>
              <w:spacing w:before="60" w:after="60"/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14:paraId="5E560C64" w14:textId="77777777"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14:paraId="26263DDC" w14:textId="77777777"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14:paraId="241FD91F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3197F5E9" w14:textId="77777777" w:rsidTr="008D2FBC">
        <w:trPr>
          <w:cantSplit/>
          <w:trHeight w:val="255"/>
        </w:trPr>
        <w:tc>
          <w:tcPr>
            <w:tcW w:w="9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4C0FAE12" w14:textId="77777777" w:rsidR="007E03CA" w:rsidRPr="00792548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E9E7"/>
            <w:noWrap/>
            <w:vAlign w:val="center"/>
          </w:tcPr>
          <w:p w14:paraId="1095CE5F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Dispersive and/or erosive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material that is capable of compromising the structure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and stability </w:t>
            </w:r>
            <w:r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the heap/vat leach.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C037" w14:textId="77777777" w:rsidR="007E03CA" w:rsidRPr="008E6967" w:rsidRDefault="00CD3FB8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13839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Yes     </w:t>
            </w: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75096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3CA" w:rsidRPr="00792548">
                  <w:rPr>
                    <w:rFonts w:ascii="Segoe UI Symbol" w:eastAsia="Times New Roman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E03CA" w:rsidRPr="008E696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No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F68A" w14:textId="77777777" w:rsidR="007E03CA" w:rsidRPr="003C2458" w:rsidRDefault="007E03CA" w:rsidP="00AF5F86">
            <w:pPr>
              <w:spacing w:before="60" w:after="60"/>
              <w:rPr>
                <w:rFonts w:ascii="Arial" w:eastAsia="Times New Roman" w:hAnsi="Arial" w:cs="Arial"/>
                <w:color w:val="808080"/>
                <w:sz w:val="20"/>
                <w:szCs w:val="20"/>
              </w:rPr>
            </w:pPr>
            <w:r w:rsidRPr="003C2458">
              <w:rPr>
                <w:rFonts w:ascii="Arial" w:eastAsia="Times New Roman" w:hAnsi="Arial" w:cs="Arial"/>
                <w:color w:val="808080"/>
                <w:sz w:val="20"/>
                <w:szCs w:val="20"/>
              </w:rPr>
              <w:t>Details</w:t>
            </w:r>
          </w:p>
          <w:p w14:paraId="7A9AEFEF" w14:textId="77777777" w:rsidR="007E03CA" w:rsidRDefault="007E03CA" w:rsidP="00AF5F86">
            <w:pPr>
              <w:spacing w:before="60" w:after="60"/>
              <w:rPr>
                <w:rFonts w:ascii="Arial" w:eastAsia="Times New Roman" w:hAnsi="Arial" w:cs="Arial"/>
                <w:i/>
                <w:color w:val="808080"/>
                <w:sz w:val="20"/>
                <w:szCs w:val="20"/>
              </w:rPr>
            </w:pPr>
          </w:p>
          <w:p w14:paraId="24F3A1EE" w14:textId="77777777" w:rsidR="007E03CA" w:rsidRPr="008E6967" w:rsidRDefault="007E03CA" w:rsidP="00AF5F86">
            <w:pPr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14:paraId="2DC1CC4E" w14:textId="77777777" w:rsidR="007E03CA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7EC78BF2" w14:textId="77777777" w:rsidR="007E03CA" w:rsidRDefault="007E03CA" w:rsidP="007E03C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4850CB49" w14:textId="77777777" w:rsidR="007E03CA" w:rsidRPr="00762DB6" w:rsidRDefault="007E03CA" w:rsidP="007E03CA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For a plant site, the mining proposal must include the details below and be in the form of the below </w:t>
      </w:r>
      <w:r w:rsidRPr="00762DB6">
        <w:rPr>
          <w:rFonts w:ascii="Arial" w:hAnsi="Arial" w:cs="Arial"/>
          <w:sz w:val="20"/>
        </w:rPr>
        <w:t xml:space="preserve">table: </w:t>
      </w:r>
    </w:p>
    <w:p w14:paraId="5E937979" w14:textId="77777777" w:rsidR="007E03CA" w:rsidRDefault="007E03CA" w:rsidP="007E03CA">
      <w:pPr>
        <w:rPr>
          <w:rFonts w:ascii="Arial" w:eastAsia="Times New Roman" w:hAnsi="Arial" w:cs="Arial"/>
          <w:b/>
          <w:sz w:val="20"/>
          <w:szCs w:val="20"/>
        </w:rPr>
      </w:pPr>
    </w:p>
    <w:tbl>
      <w:tblPr>
        <w:tblpPr w:leftFromText="180" w:rightFromText="180" w:vertAnchor="text" w:horzAnchor="margin" w:tblpYSpec="inside"/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8156"/>
      </w:tblGrid>
      <w:tr w:rsidR="007E03CA" w:rsidRPr="008E6967" w14:paraId="3E005F69" w14:textId="77777777" w:rsidTr="00940587">
        <w:trPr>
          <w:trHeight w:val="693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5AA7FB82" w14:textId="77777777" w:rsidR="007E03CA" w:rsidRPr="0094058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Activity Type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68A149" w14:textId="77777777" w:rsidR="007E03CA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Plant Site</w:t>
            </w:r>
          </w:p>
        </w:tc>
      </w:tr>
      <w:tr w:rsidR="007E03CA" w:rsidRPr="008E6967" w14:paraId="0773117D" w14:textId="77777777" w:rsidTr="00940587">
        <w:trPr>
          <w:trHeight w:val="693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2F591C95" w14:textId="77777777" w:rsidR="007E03CA" w:rsidRPr="0094058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Mine Activity Reference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A4704" w14:textId="77777777" w:rsidR="007E03CA" w:rsidRPr="008E696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2BA5B1D0" w14:textId="77777777" w:rsidTr="00940587">
        <w:trPr>
          <w:trHeight w:val="473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6472A241" w14:textId="77777777" w:rsidR="007E03CA" w:rsidRPr="0094058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Total Area (ha)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77A25" w14:textId="77777777" w:rsidR="007E03CA" w:rsidRPr="008E696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272F3135" w14:textId="77777777" w:rsidTr="00940587">
        <w:trPr>
          <w:trHeight w:val="651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</w:tcPr>
          <w:p w14:paraId="0EA34046" w14:textId="77777777" w:rsidR="007E03CA" w:rsidRPr="0094058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Area per tenement (ha)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E56A63" w14:textId="77777777" w:rsidR="007E03CA" w:rsidRPr="008E6967" w:rsidRDefault="007E03CA" w:rsidP="00AF5F86">
            <w:pPr>
              <w:spacing w:before="40"/>
              <w:outlineLvl w:val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E03CA" w:rsidRPr="008E6967" w14:paraId="569F1EED" w14:textId="77777777" w:rsidTr="00940587">
        <w:trPr>
          <w:trHeight w:val="512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noWrap/>
            <w:vAlign w:val="center"/>
            <w:hideMark/>
          </w:tcPr>
          <w:p w14:paraId="587F7E8B" w14:textId="77777777" w:rsidR="007E03CA" w:rsidRPr="00940587" w:rsidRDefault="007E03CA" w:rsidP="00AF5F86">
            <w:pPr>
              <w:spacing w:before="4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2E266E7E" w14:textId="77777777" w:rsidR="007E03CA" w:rsidRPr="00940587" w:rsidRDefault="007E03CA" w:rsidP="00AF5F86">
            <w:pPr>
              <w:spacing w:before="40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t>Type / Design</w:t>
            </w:r>
            <w:r w:rsidRPr="0094058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  <w:br/>
              <w:t xml:space="preserve"> 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9A301" w14:textId="77777777" w:rsidR="007E03CA" w:rsidRPr="008E6967" w:rsidRDefault="007E03CA" w:rsidP="00AF5F86">
            <w:pPr>
              <w:spacing w:before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14:paraId="31724177" w14:textId="77777777" w:rsidR="00F00B65" w:rsidRPr="003665D4" w:rsidRDefault="00F00B65" w:rsidP="007E03CA">
      <w:pPr>
        <w:widowControl/>
        <w:rPr>
          <w:sz w:val="2"/>
          <w:szCs w:val="2"/>
        </w:rPr>
      </w:pPr>
    </w:p>
    <w:sectPr w:rsidR="00F00B65" w:rsidRPr="003665D4" w:rsidSect="00E002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851" w:right="567" w:bottom="1134" w:left="1304" w:header="709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05F08" w14:textId="77777777" w:rsidR="00594E34" w:rsidRDefault="00594E34" w:rsidP="00A4382C">
      <w:r>
        <w:separator/>
      </w:r>
    </w:p>
  </w:endnote>
  <w:endnote w:type="continuationSeparator" w:id="0">
    <w:p w14:paraId="73DF7F25" w14:textId="77777777" w:rsidR="00594E34" w:rsidRDefault="00594E34" w:rsidP="00A4382C">
      <w:r>
        <w:continuationSeparator/>
      </w:r>
    </w:p>
  </w:endnote>
  <w:endnote w:type="continuationNotice" w:id="1">
    <w:p w14:paraId="6A944636" w14:textId="77777777" w:rsidR="00594E34" w:rsidRDefault="00594E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Condense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42B4" w14:textId="77777777" w:rsidR="0013735A" w:rsidRDefault="001373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A88B3" w14:textId="77777777" w:rsidR="00221E3E" w:rsidRPr="00E05299" w:rsidRDefault="00E002B1" w:rsidP="00E05299">
    <w:pPr>
      <w:pStyle w:val="Footer"/>
    </w:pPr>
    <w:r w:rsidRPr="008F0A80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drawing>
        <wp:anchor distT="0" distB="0" distL="114300" distR="114300" simplePos="0" relativeHeight="251665408" behindDoc="1" locked="0" layoutInCell="1" allowOverlap="1" wp14:anchorId="6D46BDB8" wp14:editId="4DE93AB2">
          <wp:simplePos x="0" y="0"/>
          <wp:positionH relativeFrom="column">
            <wp:posOffset>-826770</wp:posOffset>
          </wp:positionH>
          <wp:positionV relativeFrom="paragraph">
            <wp:posOffset>-43180</wp:posOffset>
          </wp:positionV>
          <wp:extent cx="7543800" cy="358140"/>
          <wp:effectExtent l="0" t="0" r="0" b="3810"/>
          <wp:wrapNone/>
          <wp:docPr id="19" name="Picture 19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color w:val="FFFFFF"/>
        <w:szCs w:val="16"/>
        <w:lang w:val="en-AU"/>
      </w:rPr>
      <w:t>REC-EC-130D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 xml:space="preserve"> Rev </w:t>
    </w:r>
    <w:r w:rsidR="00AE7BBE">
      <w:rPr>
        <w:rFonts w:ascii="Arial Narrow" w:eastAsia="Times New Roman" w:hAnsi="Arial Narrow" w:cs="Arial"/>
        <w:color w:val="FFFFFF"/>
        <w:szCs w:val="16"/>
        <w:lang w:val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  <w:t xml:space="preserve">Page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PAGE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13735A">
      <w:rPr>
        <w:rFonts w:ascii="Arial Narrow" w:eastAsia="Times New Roman" w:hAnsi="Arial Narrow" w:cs="Arial"/>
        <w:noProof/>
        <w:color w:val="FFFFFF"/>
        <w:szCs w:val="16"/>
        <w:lang w:val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 xml:space="preserve"> of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NUMPAGES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13735A">
      <w:rPr>
        <w:rFonts w:ascii="Arial Narrow" w:eastAsia="Times New Roman" w:hAnsi="Arial Narrow" w:cs="Arial"/>
        <w:noProof/>
        <w:color w:val="FFFFFF"/>
        <w:szCs w:val="16"/>
        <w:lang w:val="en-AU"/>
      </w:rPr>
      <w:t>8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AF467" w14:textId="77777777" w:rsidR="00221E3E" w:rsidRPr="008F0A80" w:rsidRDefault="00E002B1" w:rsidP="008F0A80">
    <w:pPr>
      <w:pStyle w:val="Footer"/>
    </w:pPr>
    <w:r w:rsidRPr="00E002B1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drawing>
        <wp:anchor distT="0" distB="0" distL="114300" distR="114300" simplePos="0" relativeHeight="251667456" behindDoc="1" locked="0" layoutInCell="1" allowOverlap="1" wp14:anchorId="53718E13" wp14:editId="46645421">
          <wp:simplePos x="0" y="0"/>
          <wp:positionH relativeFrom="column">
            <wp:posOffset>-838200</wp:posOffset>
          </wp:positionH>
          <wp:positionV relativeFrom="paragraph">
            <wp:posOffset>-47625</wp:posOffset>
          </wp:positionV>
          <wp:extent cx="7543800" cy="358140"/>
          <wp:effectExtent l="0" t="0" r="0" b="3810"/>
          <wp:wrapNone/>
          <wp:docPr id="4" name="Picture 4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>REC-EC-130D</w:t>
    </w:r>
    <w:r w:rsidRPr="00E002B1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 xml:space="preserve"> Rev </w:t>
    </w:r>
    <w:r w:rsidR="00C73408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  <w:t xml:space="preserve">Page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PAGE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13735A">
      <w:rPr>
        <w:rFonts w:ascii="Arial Narrow" w:eastAsia="Times New Roman" w:hAnsi="Arial Narrow" w:cs="Arial"/>
        <w:noProof/>
        <w:color w:val="FFFFFF"/>
        <w:szCs w:val="16"/>
        <w:lang w:val="en-AU"/>
      </w:rPr>
      <w:t>1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 xml:space="preserve"> of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NUMPAGES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13735A">
      <w:rPr>
        <w:rFonts w:ascii="Arial Narrow" w:eastAsia="Times New Roman" w:hAnsi="Arial Narrow" w:cs="Arial"/>
        <w:noProof/>
        <w:color w:val="FFFFFF"/>
        <w:szCs w:val="16"/>
        <w:lang w:val="en-AU"/>
      </w:rPr>
      <w:t>8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06DEC" w14:textId="77777777" w:rsidR="00594E34" w:rsidRDefault="00594E34" w:rsidP="00A4382C">
      <w:r>
        <w:separator/>
      </w:r>
    </w:p>
  </w:footnote>
  <w:footnote w:type="continuationSeparator" w:id="0">
    <w:p w14:paraId="13379276" w14:textId="77777777" w:rsidR="00594E34" w:rsidRDefault="00594E34" w:rsidP="00A4382C">
      <w:r>
        <w:continuationSeparator/>
      </w:r>
    </w:p>
  </w:footnote>
  <w:footnote w:type="continuationNotice" w:id="1">
    <w:p w14:paraId="0531E597" w14:textId="77777777" w:rsidR="00594E34" w:rsidRDefault="00594E34"/>
  </w:footnote>
  <w:footnote w:id="2">
    <w:p w14:paraId="11FC5F0A" w14:textId="77777777" w:rsidR="007E03CA" w:rsidRDefault="007E03CA" w:rsidP="007E03C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81E47">
        <w:rPr>
          <w:sz w:val="16"/>
        </w:rPr>
        <w:t xml:space="preserve">Include total combined area of all activities on </w:t>
      </w:r>
      <w:r>
        <w:rPr>
          <w:sz w:val="16"/>
        </w:rPr>
        <w:t xml:space="preserve">all </w:t>
      </w:r>
      <w:r w:rsidRPr="00581E47">
        <w:rPr>
          <w:sz w:val="16"/>
        </w:rPr>
        <w:t>tenement</w:t>
      </w:r>
      <w:r>
        <w:rPr>
          <w:sz w:val="16"/>
        </w:rPr>
        <w:t>s. This total may be within a larger disturbance envelope.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4E370" w14:textId="77777777" w:rsidR="0013735A" w:rsidRDefault="001373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1D93D" w14:textId="77777777" w:rsidR="00221E3E" w:rsidRDefault="008F0A80">
    <w:pPr>
      <w:pStyle w:val="Header"/>
    </w:pPr>
    <w:r w:rsidRPr="008F0A80">
      <w:rPr>
        <w:rFonts w:ascii="Arial" w:eastAsia="Times New Roman" w:hAnsi="Arial" w:cs="Times New Roman"/>
        <w:noProof/>
        <w:sz w:val="24"/>
        <w:szCs w:val="20"/>
        <w:lang w:val="en-AU" w:eastAsia="en-AU"/>
      </w:rPr>
      <w:drawing>
        <wp:anchor distT="0" distB="0" distL="114300" distR="114300" simplePos="0" relativeHeight="251661312" behindDoc="0" locked="0" layoutInCell="1" allowOverlap="1" wp14:anchorId="0C51D6D8" wp14:editId="3AABD63D">
          <wp:simplePos x="0" y="0"/>
          <wp:positionH relativeFrom="column">
            <wp:posOffset>-828675</wp:posOffset>
          </wp:positionH>
          <wp:positionV relativeFrom="paragraph">
            <wp:posOffset>-429260</wp:posOffset>
          </wp:positionV>
          <wp:extent cx="8229583" cy="152400"/>
          <wp:effectExtent l="0" t="0" r="635" b="0"/>
          <wp:wrapSquare wrapText="bothSides"/>
          <wp:docPr id="18" name="Picture 18" descr="C:\Users\mimrdhs\Downloads\DMIRS Small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DMIRS Small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583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B5B69" w14:textId="77777777" w:rsidR="002B236E" w:rsidRPr="008D2FBC" w:rsidRDefault="008F0A80">
    <w:pPr>
      <w:pStyle w:val="Header"/>
      <w:rPr>
        <w:sz w:val="16"/>
        <w:szCs w:val="16"/>
      </w:rPr>
    </w:pPr>
    <w:r w:rsidRPr="008D2FBC">
      <w:rPr>
        <w:rFonts w:ascii="Times New Roman" w:eastAsia="Times New Roman" w:hAnsi="Times New Roman" w:cs="Times New Roman"/>
        <w:noProof/>
        <w:sz w:val="16"/>
        <w:szCs w:val="16"/>
        <w:lang w:val="en-AU" w:eastAsia="en-AU"/>
      </w:rPr>
      <w:drawing>
        <wp:anchor distT="0" distB="0" distL="114300" distR="114300" simplePos="0" relativeHeight="251659264" behindDoc="0" locked="0" layoutInCell="1" allowOverlap="1" wp14:anchorId="077DAC70" wp14:editId="7B4CFC22">
          <wp:simplePos x="0" y="0"/>
          <wp:positionH relativeFrom="column">
            <wp:posOffset>-809625</wp:posOffset>
          </wp:positionH>
          <wp:positionV relativeFrom="paragraph">
            <wp:posOffset>-429260</wp:posOffset>
          </wp:positionV>
          <wp:extent cx="7702550" cy="1314450"/>
          <wp:effectExtent l="0" t="0" r="0" b="0"/>
          <wp:wrapSquare wrapText="bothSides"/>
          <wp:docPr id="20" name="Picture 20" descr="C:\Users\mimrdhs\Downloads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E4A6E"/>
    <w:multiLevelType w:val="multilevel"/>
    <w:tmpl w:val="C4023126"/>
    <w:styleLink w:val="AgencyTableBullets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1704" w:hanging="284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2556" w:hanging="284"/>
      </w:pPr>
      <w:rPr>
        <w:rFonts w:ascii="Courier New" w:hAnsi="Courier New" w:hint="default"/>
      </w:rPr>
    </w:lvl>
  </w:abstractNum>
  <w:abstractNum w:abstractNumId="1" w15:restartNumberingAfterBreak="0">
    <w:nsid w:val="19E47981"/>
    <w:multiLevelType w:val="multilevel"/>
    <w:tmpl w:val="0AA25E70"/>
    <w:numStyleLink w:val="AgencyBullets"/>
  </w:abstractNum>
  <w:abstractNum w:abstractNumId="2" w15:restartNumberingAfterBreak="0">
    <w:nsid w:val="215F6D97"/>
    <w:multiLevelType w:val="multilevel"/>
    <w:tmpl w:val="D5A4B100"/>
    <w:styleLink w:val="AgencyTableNumbers"/>
    <w:lvl w:ilvl="0">
      <w:start w:val="1"/>
      <w:numFmt w:val="decimal"/>
      <w:pStyle w:val="Table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22C469DA"/>
    <w:multiLevelType w:val="hybridMultilevel"/>
    <w:tmpl w:val="1AD4BD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77B6A"/>
    <w:multiLevelType w:val="multilevel"/>
    <w:tmpl w:val="0AA25E70"/>
    <w:styleLink w:val="AgencyBullets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-"/>
      <w:lvlJc w:val="left"/>
      <w:pPr>
        <w:ind w:left="850" w:hanging="425"/>
      </w:pPr>
      <w:rPr>
        <w:rFonts w:ascii="Symbol" w:hAnsi="Symbol" w:hint="default"/>
      </w:rPr>
    </w:lvl>
    <w:lvl w:ilvl="2">
      <w:start w:val="1"/>
      <w:numFmt w:val="bullet"/>
      <w:pStyle w:val="ListBullet3"/>
      <w:lvlText w:val="o"/>
      <w:lvlJc w:val="left"/>
      <w:pPr>
        <w:ind w:left="1275" w:hanging="425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"/>
      <w:lvlJc w:val="left"/>
      <w:pPr>
        <w:ind w:left="1700" w:hanging="425"/>
      </w:pPr>
      <w:rPr>
        <w:rFonts w:ascii="Symbol" w:hAnsi="Symbol" w:hint="default"/>
      </w:rPr>
    </w:lvl>
    <w:lvl w:ilvl="4">
      <w:start w:val="1"/>
      <w:numFmt w:val="bullet"/>
      <w:pStyle w:val="ListBullet5"/>
      <w:lvlText w:val="-"/>
      <w:lvlJc w:val="left"/>
      <w:pPr>
        <w:ind w:left="2125" w:hanging="425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2550" w:hanging="425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2975" w:hanging="425"/>
      </w:pPr>
      <w:rPr>
        <w:rFonts w:ascii="Symbol" w:hAnsi="Symbol" w:hint="default"/>
        <w:color w:val="auto"/>
      </w:rPr>
    </w:lvl>
    <w:lvl w:ilvl="7">
      <w:start w:val="1"/>
      <w:numFmt w:val="bullet"/>
      <w:lvlText w:val="-"/>
      <w:lvlJc w:val="left"/>
      <w:pPr>
        <w:ind w:left="3400" w:hanging="425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3825" w:hanging="425"/>
      </w:pPr>
      <w:rPr>
        <w:rFonts w:ascii="Courier New" w:hAnsi="Courier New" w:hint="default"/>
      </w:rPr>
    </w:lvl>
  </w:abstractNum>
  <w:abstractNum w:abstractNumId="5" w15:restartNumberingAfterBreak="0">
    <w:nsid w:val="327E4D70"/>
    <w:multiLevelType w:val="hybridMultilevel"/>
    <w:tmpl w:val="DD92D0F0"/>
    <w:lvl w:ilvl="0" w:tplc="F56AA768">
      <w:numFmt w:val="bullet"/>
      <w:lvlText w:val="•"/>
      <w:lvlJc w:val="left"/>
      <w:pPr>
        <w:ind w:left="720" w:hanging="360"/>
      </w:pPr>
      <w:rPr>
        <w:rFonts w:ascii="RobotoCondensed-Light" w:eastAsiaTheme="minorHAnsi" w:hAnsi="RobotoCondensed-Light" w:cs="RobotoCondensed-Light" w:hint="default"/>
        <w:strike w:val="0"/>
        <w:u w:val="non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F60A1"/>
    <w:multiLevelType w:val="multilevel"/>
    <w:tmpl w:val="77DEEFC4"/>
    <w:numStyleLink w:val="AgencyNumbers"/>
  </w:abstractNum>
  <w:abstractNum w:abstractNumId="7" w15:restartNumberingAfterBreak="0">
    <w:nsid w:val="41B20D18"/>
    <w:multiLevelType w:val="multilevel"/>
    <w:tmpl w:val="C4023126"/>
    <w:numStyleLink w:val="AgencyTableBullets"/>
  </w:abstractNum>
  <w:abstractNum w:abstractNumId="8" w15:restartNumberingAfterBreak="0">
    <w:nsid w:val="4474526F"/>
    <w:multiLevelType w:val="multilevel"/>
    <w:tmpl w:val="D5A4B100"/>
    <w:numStyleLink w:val="AgencyTableNumbers"/>
  </w:abstractNum>
  <w:abstractNum w:abstractNumId="9" w15:restartNumberingAfterBreak="0">
    <w:nsid w:val="4B361966"/>
    <w:multiLevelType w:val="multilevel"/>
    <w:tmpl w:val="77DEEFC4"/>
    <w:styleLink w:val="AgencyNumbers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825" w:hanging="425"/>
      </w:pPr>
      <w:rPr>
        <w:rFonts w:hint="default"/>
      </w:rPr>
    </w:lvl>
  </w:abstractNum>
  <w:num w:numId="1" w16cid:durableId="444035252">
    <w:abstractNumId w:val="4"/>
  </w:num>
  <w:num w:numId="2" w16cid:durableId="1697388394">
    <w:abstractNumId w:val="9"/>
  </w:num>
  <w:num w:numId="3" w16cid:durableId="536285574">
    <w:abstractNumId w:val="0"/>
  </w:num>
  <w:num w:numId="4" w16cid:durableId="1643464759">
    <w:abstractNumId w:val="2"/>
  </w:num>
  <w:num w:numId="5" w16cid:durableId="968434979">
    <w:abstractNumId w:val="6"/>
  </w:num>
  <w:num w:numId="6" w16cid:durableId="834224839">
    <w:abstractNumId w:val="7"/>
  </w:num>
  <w:num w:numId="7" w16cid:durableId="1397119760">
    <w:abstractNumId w:val="8"/>
  </w:num>
  <w:num w:numId="8" w16cid:durableId="1314263357">
    <w:abstractNumId w:val="1"/>
  </w:num>
  <w:num w:numId="9" w16cid:durableId="33771932">
    <w:abstractNumId w:val="1"/>
  </w:num>
  <w:num w:numId="10" w16cid:durableId="820996826">
    <w:abstractNumId w:val="6"/>
  </w:num>
  <w:num w:numId="11" w16cid:durableId="248732000">
    <w:abstractNumId w:val="1"/>
  </w:num>
  <w:num w:numId="12" w16cid:durableId="340550358">
    <w:abstractNumId w:val="1"/>
  </w:num>
  <w:num w:numId="13" w16cid:durableId="1161968092">
    <w:abstractNumId w:val="1"/>
  </w:num>
  <w:num w:numId="14" w16cid:durableId="963148627">
    <w:abstractNumId w:val="1"/>
  </w:num>
  <w:num w:numId="15" w16cid:durableId="1196700867">
    <w:abstractNumId w:val="6"/>
  </w:num>
  <w:num w:numId="16" w16cid:durableId="1092168599">
    <w:abstractNumId w:val="6"/>
  </w:num>
  <w:num w:numId="17" w16cid:durableId="1286235225">
    <w:abstractNumId w:val="6"/>
  </w:num>
  <w:num w:numId="18" w16cid:durableId="162664793">
    <w:abstractNumId w:val="6"/>
  </w:num>
  <w:num w:numId="19" w16cid:durableId="1361467652">
    <w:abstractNumId w:val="4"/>
  </w:num>
  <w:num w:numId="20" w16cid:durableId="1177813924">
    <w:abstractNumId w:val="9"/>
  </w:num>
  <w:num w:numId="21" w16cid:durableId="1072117312">
    <w:abstractNumId w:val="0"/>
  </w:num>
  <w:num w:numId="22" w16cid:durableId="1103964258">
    <w:abstractNumId w:val="2"/>
  </w:num>
  <w:num w:numId="23" w16cid:durableId="646592806">
    <w:abstractNumId w:val="7"/>
  </w:num>
  <w:num w:numId="24" w16cid:durableId="898977180">
    <w:abstractNumId w:val="8"/>
  </w:num>
  <w:num w:numId="25" w16cid:durableId="739520435">
    <w:abstractNumId w:val="5"/>
  </w:num>
  <w:num w:numId="26" w16cid:durableId="191011243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567"/>
  <w:drawingGridHorizontalSpacing w:val="110"/>
  <w:drawingGridVerticalSpacing w:val="1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35A"/>
    <w:rsid w:val="00004AB0"/>
    <w:rsid w:val="00005285"/>
    <w:rsid w:val="00011C86"/>
    <w:rsid w:val="00030161"/>
    <w:rsid w:val="00031AE8"/>
    <w:rsid w:val="000628DD"/>
    <w:rsid w:val="00070650"/>
    <w:rsid w:val="00081F4F"/>
    <w:rsid w:val="00087E7C"/>
    <w:rsid w:val="000A596E"/>
    <w:rsid w:val="000D6278"/>
    <w:rsid w:val="000F10DD"/>
    <w:rsid w:val="000F322C"/>
    <w:rsid w:val="000F4B54"/>
    <w:rsid w:val="000F69CC"/>
    <w:rsid w:val="00101A4E"/>
    <w:rsid w:val="00102D42"/>
    <w:rsid w:val="00117846"/>
    <w:rsid w:val="00127A81"/>
    <w:rsid w:val="0013735A"/>
    <w:rsid w:val="00146814"/>
    <w:rsid w:val="00150D6F"/>
    <w:rsid w:val="0015286C"/>
    <w:rsid w:val="0015453D"/>
    <w:rsid w:val="001561FC"/>
    <w:rsid w:val="00161BAC"/>
    <w:rsid w:val="00166F4F"/>
    <w:rsid w:val="001723E2"/>
    <w:rsid w:val="00175B21"/>
    <w:rsid w:val="00182318"/>
    <w:rsid w:val="001853E7"/>
    <w:rsid w:val="001C316F"/>
    <w:rsid w:val="001D2EB0"/>
    <w:rsid w:val="001E38AF"/>
    <w:rsid w:val="001F1168"/>
    <w:rsid w:val="001F68F0"/>
    <w:rsid w:val="0021319C"/>
    <w:rsid w:val="00217BF0"/>
    <w:rsid w:val="00221E3E"/>
    <w:rsid w:val="002760CB"/>
    <w:rsid w:val="00277A22"/>
    <w:rsid w:val="002B236E"/>
    <w:rsid w:val="002D1EF7"/>
    <w:rsid w:val="002D4783"/>
    <w:rsid w:val="002E7DD3"/>
    <w:rsid w:val="00306FAF"/>
    <w:rsid w:val="00307B64"/>
    <w:rsid w:val="00316310"/>
    <w:rsid w:val="00321C39"/>
    <w:rsid w:val="00327D01"/>
    <w:rsid w:val="0033401D"/>
    <w:rsid w:val="00334E55"/>
    <w:rsid w:val="003665D4"/>
    <w:rsid w:val="00371FB3"/>
    <w:rsid w:val="00375984"/>
    <w:rsid w:val="0038356A"/>
    <w:rsid w:val="003B4FC9"/>
    <w:rsid w:val="003B68D0"/>
    <w:rsid w:val="003C25D0"/>
    <w:rsid w:val="003D4404"/>
    <w:rsid w:val="003F4681"/>
    <w:rsid w:val="003F68F5"/>
    <w:rsid w:val="003F7D47"/>
    <w:rsid w:val="004108AE"/>
    <w:rsid w:val="00490548"/>
    <w:rsid w:val="004B0FC8"/>
    <w:rsid w:val="004C12D6"/>
    <w:rsid w:val="004C3B9E"/>
    <w:rsid w:val="004F1830"/>
    <w:rsid w:val="004F6AB4"/>
    <w:rsid w:val="00502FFE"/>
    <w:rsid w:val="00517B50"/>
    <w:rsid w:val="00521B09"/>
    <w:rsid w:val="005347CE"/>
    <w:rsid w:val="00556CD6"/>
    <w:rsid w:val="00594E34"/>
    <w:rsid w:val="005C7F45"/>
    <w:rsid w:val="005F33A7"/>
    <w:rsid w:val="00651ECF"/>
    <w:rsid w:val="00664B55"/>
    <w:rsid w:val="0069124D"/>
    <w:rsid w:val="006B372C"/>
    <w:rsid w:val="006E4971"/>
    <w:rsid w:val="00705823"/>
    <w:rsid w:val="00717677"/>
    <w:rsid w:val="007218E4"/>
    <w:rsid w:val="00725843"/>
    <w:rsid w:val="00736097"/>
    <w:rsid w:val="00736B45"/>
    <w:rsid w:val="0075253D"/>
    <w:rsid w:val="007528AA"/>
    <w:rsid w:val="00757A2A"/>
    <w:rsid w:val="00765079"/>
    <w:rsid w:val="0078485F"/>
    <w:rsid w:val="0079761E"/>
    <w:rsid w:val="007A54B1"/>
    <w:rsid w:val="007B7A84"/>
    <w:rsid w:val="007E03CA"/>
    <w:rsid w:val="008565C8"/>
    <w:rsid w:val="008573A0"/>
    <w:rsid w:val="00860F4E"/>
    <w:rsid w:val="00875FE3"/>
    <w:rsid w:val="00884F47"/>
    <w:rsid w:val="0089012F"/>
    <w:rsid w:val="008947BC"/>
    <w:rsid w:val="008A0283"/>
    <w:rsid w:val="008A72AE"/>
    <w:rsid w:val="008D2FBC"/>
    <w:rsid w:val="008E0D74"/>
    <w:rsid w:val="008E41EC"/>
    <w:rsid w:val="008E742A"/>
    <w:rsid w:val="008F0A80"/>
    <w:rsid w:val="00924556"/>
    <w:rsid w:val="00930BCD"/>
    <w:rsid w:val="00935B0B"/>
    <w:rsid w:val="00940587"/>
    <w:rsid w:val="0094285C"/>
    <w:rsid w:val="00943CC7"/>
    <w:rsid w:val="00944D7D"/>
    <w:rsid w:val="009474A4"/>
    <w:rsid w:val="00953276"/>
    <w:rsid w:val="009532BA"/>
    <w:rsid w:val="00965869"/>
    <w:rsid w:val="009B0BD9"/>
    <w:rsid w:val="009D2A9B"/>
    <w:rsid w:val="00A4382C"/>
    <w:rsid w:val="00A663DD"/>
    <w:rsid w:val="00A73213"/>
    <w:rsid w:val="00A768BE"/>
    <w:rsid w:val="00A804F9"/>
    <w:rsid w:val="00A826CA"/>
    <w:rsid w:val="00A865D9"/>
    <w:rsid w:val="00AD0559"/>
    <w:rsid w:val="00AE6CF0"/>
    <w:rsid w:val="00AE7BBE"/>
    <w:rsid w:val="00AF366F"/>
    <w:rsid w:val="00B02EA1"/>
    <w:rsid w:val="00B16365"/>
    <w:rsid w:val="00B4205B"/>
    <w:rsid w:val="00B45BCE"/>
    <w:rsid w:val="00B96B1B"/>
    <w:rsid w:val="00BB241A"/>
    <w:rsid w:val="00BC5B97"/>
    <w:rsid w:val="00BC790D"/>
    <w:rsid w:val="00BD452D"/>
    <w:rsid w:val="00BD7FE2"/>
    <w:rsid w:val="00BE65CE"/>
    <w:rsid w:val="00C169C6"/>
    <w:rsid w:val="00C17C2B"/>
    <w:rsid w:val="00C524D8"/>
    <w:rsid w:val="00C73408"/>
    <w:rsid w:val="00C74436"/>
    <w:rsid w:val="00C770C8"/>
    <w:rsid w:val="00C851DC"/>
    <w:rsid w:val="00C95C39"/>
    <w:rsid w:val="00C97A98"/>
    <w:rsid w:val="00CB079B"/>
    <w:rsid w:val="00CC4376"/>
    <w:rsid w:val="00CC43BA"/>
    <w:rsid w:val="00CC5FB3"/>
    <w:rsid w:val="00CD2B57"/>
    <w:rsid w:val="00CD3FB8"/>
    <w:rsid w:val="00D016D8"/>
    <w:rsid w:val="00D14F87"/>
    <w:rsid w:val="00D27E58"/>
    <w:rsid w:val="00D43849"/>
    <w:rsid w:val="00D5302E"/>
    <w:rsid w:val="00D569B7"/>
    <w:rsid w:val="00D6395F"/>
    <w:rsid w:val="00D71CF0"/>
    <w:rsid w:val="00D76C32"/>
    <w:rsid w:val="00D9127D"/>
    <w:rsid w:val="00DB3B0A"/>
    <w:rsid w:val="00DC07FF"/>
    <w:rsid w:val="00DE0A4C"/>
    <w:rsid w:val="00DE35C7"/>
    <w:rsid w:val="00DE5B3B"/>
    <w:rsid w:val="00DF7BE7"/>
    <w:rsid w:val="00E002B1"/>
    <w:rsid w:val="00E05299"/>
    <w:rsid w:val="00E1459E"/>
    <w:rsid w:val="00E20D3E"/>
    <w:rsid w:val="00E262D6"/>
    <w:rsid w:val="00E26EED"/>
    <w:rsid w:val="00E30ABB"/>
    <w:rsid w:val="00E335C1"/>
    <w:rsid w:val="00E717CC"/>
    <w:rsid w:val="00E800BA"/>
    <w:rsid w:val="00E87942"/>
    <w:rsid w:val="00EB048B"/>
    <w:rsid w:val="00EB2059"/>
    <w:rsid w:val="00EC15C1"/>
    <w:rsid w:val="00ED1F45"/>
    <w:rsid w:val="00EE0039"/>
    <w:rsid w:val="00EE4EDA"/>
    <w:rsid w:val="00F00B65"/>
    <w:rsid w:val="00F06689"/>
    <w:rsid w:val="00F07494"/>
    <w:rsid w:val="00F11FE6"/>
    <w:rsid w:val="00F17A22"/>
    <w:rsid w:val="00F234F8"/>
    <w:rsid w:val="00F42B9C"/>
    <w:rsid w:val="00F4415D"/>
    <w:rsid w:val="00F47CE2"/>
    <w:rsid w:val="00F53BB2"/>
    <w:rsid w:val="00FA164E"/>
    <w:rsid w:val="00FA3B9E"/>
    <w:rsid w:val="00FB1CCB"/>
    <w:rsid w:val="00FD1698"/>
    <w:rsid w:val="00FD5004"/>
    <w:rsid w:val="00FE6C25"/>
    <w:rsid w:val="00FF08A8"/>
    <w:rsid w:val="00FF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B803E7"/>
  <w15:docId w15:val="{850136C3-9439-473C-AE54-BE603D75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11C86"/>
    <w:pPr>
      <w:widowControl w:val="0"/>
      <w:spacing w:after="0" w:line="240" w:lineRule="auto"/>
    </w:pPr>
    <w:rPr>
      <w:rFonts w:eastAsiaTheme="minorHAnsi"/>
      <w:sz w:val="22"/>
      <w:szCs w:val="22"/>
      <w:lang w:val="en-US"/>
    </w:rPr>
  </w:style>
  <w:style w:type="paragraph" w:styleId="Heading1">
    <w:name w:val="heading 1"/>
    <w:basedOn w:val="Normal"/>
    <w:next w:val="BodyText"/>
    <w:link w:val="Heading1Char"/>
    <w:qFormat/>
    <w:rsid w:val="00316310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316310"/>
    <w:pPr>
      <w:numPr>
        <w:ilvl w:val="1"/>
      </w:numPr>
      <w:outlineLvl w:val="1"/>
    </w:pPr>
    <w:rPr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316310"/>
    <w:pPr>
      <w:numPr>
        <w:ilvl w:val="2"/>
      </w:numPr>
      <w:outlineLvl w:val="2"/>
    </w:pPr>
    <w:rPr>
      <w:bCs w:val="0"/>
      <w:sz w:val="26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316310"/>
    <w:pPr>
      <w:outlineLvl w:val="3"/>
    </w:pPr>
    <w:rPr>
      <w:bCs/>
      <w:i/>
      <w:iCs/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316310"/>
    <w:pPr>
      <w:outlineLvl w:val="4"/>
    </w:pPr>
    <w:rPr>
      <w:b w:val="0"/>
      <w:i w:val="0"/>
    </w:rPr>
  </w:style>
  <w:style w:type="paragraph" w:styleId="Heading6">
    <w:name w:val="heading 6"/>
    <w:basedOn w:val="Heading5"/>
    <w:next w:val="Normal"/>
    <w:link w:val="Heading6Char"/>
    <w:uiPriority w:val="9"/>
    <w:unhideWhenUsed/>
    <w:rsid w:val="00316310"/>
    <w:pPr>
      <w:outlineLvl w:val="5"/>
    </w:pPr>
    <w:rPr>
      <w:i/>
      <w:iCs w:val="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3B9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16310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31631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Footer">
    <w:name w:val="footer"/>
    <w:basedOn w:val="Normal"/>
    <w:link w:val="FooterChar"/>
    <w:unhideWhenUsed/>
    <w:rsid w:val="00316310"/>
    <w:rPr>
      <w:sz w:val="16"/>
    </w:rPr>
  </w:style>
  <w:style w:type="character" w:customStyle="1" w:styleId="FooterChar">
    <w:name w:val="Footer Char"/>
    <w:basedOn w:val="DefaultParagraphFont"/>
    <w:link w:val="Footer"/>
    <w:rsid w:val="00316310"/>
    <w:rPr>
      <w:sz w:val="16"/>
      <w:szCs w:val="24"/>
    </w:rPr>
  </w:style>
  <w:style w:type="paragraph" w:styleId="ListBullet">
    <w:name w:val="List Bullet"/>
    <w:basedOn w:val="Normal"/>
    <w:uiPriority w:val="2"/>
    <w:qFormat/>
    <w:rsid w:val="00316310"/>
    <w:pPr>
      <w:numPr>
        <w:numId w:val="19"/>
      </w:numPr>
      <w:spacing w:after="60"/>
    </w:pPr>
  </w:style>
  <w:style w:type="paragraph" w:styleId="ListBullet2">
    <w:name w:val="List Bullet 2"/>
    <w:basedOn w:val="Normal"/>
    <w:uiPriority w:val="2"/>
    <w:rsid w:val="00316310"/>
    <w:pPr>
      <w:numPr>
        <w:ilvl w:val="1"/>
        <w:numId w:val="19"/>
      </w:numPr>
      <w:spacing w:after="60"/>
    </w:pPr>
  </w:style>
  <w:style w:type="paragraph" w:styleId="ListBullet3">
    <w:name w:val="List Bullet 3"/>
    <w:basedOn w:val="Normal"/>
    <w:uiPriority w:val="2"/>
    <w:rsid w:val="00316310"/>
    <w:pPr>
      <w:numPr>
        <w:ilvl w:val="2"/>
        <w:numId w:val="19"/>
      </w:numPr>
      <w:spacing w:after="60"/>
    </w:pPr>
  </w:style>
  <w:style w:type="paragraph" w:styleId="ListBullet4">
    <w:name w:val="List Bullet 4"/>
    <w:basedOn w:val="Normal"/>
    <w:uiPriority w:val="2"/>
    <w:rsid w:val="00316310"/>
    <w:pPr>
      <w:numPr>
        <w:ilvl w:val="3"/>
        <w:numId w:val="19"/>
      </w:numPr>
      <w:spacing w:after="60"/>
    </w:pPr>
  </w:style>
  <w:style w:type="paragraph" w:styleId="ListBullet5">
    <w:name w:val="List Bullet 5"/>
    <w:basedOn w:val="Normal"/>
    <w:uiPriority w:val="2"/>
    <w:rsid w:val="00316310"/>
    <w:pPr>
      <w:numPr>
        <w:ilvl w:val="4"/>
        <w:numId w:val="19"/>
      </w:numPr>
      <w:spacing w:after="60"/>
    </w:pPr>
  </w:style>
  <w:style w:type="numbering" w:customStyle="1" w:styleId="AgencyBullets">
    <w:name w:val="Agency Bullets"/>
    <w:uiPriority w:val="99"/>
    <w:rsid w:val="00316310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316310"/>
    <w:pPr>
      <w:numPr>
        <w:numId w:val="20"/>
      </w:numPr>
      <w:spacing w:after="60"/>
    </w:pPr>
  </w:style>
  <w:style w:type="paragraph" w:styleId="ListNumber2">
    <w:name w:val="List Number 2"/>
    <w:basedOn w:val="Normal"/>
    <w:uiPriority w:val="2"/>
    <w:rsid w:val="00316310"/>
    <w:pPr>
      <w:numPr>
        <w:ilvl w:val="1"/>
        <w:numId w:val="20"/>
      </w:numPr>
      <w:spacing w:after="60"/>
    </w:pPr>
  </w:style>
  <w:style w:type="paragraph" w:styleId="ListNumber3">
    <w:name w:val="List Number 3"/>
    <w:basedOn w:val="Normal"/>
    <w:uiPriority w:val="2"/>
    <w:rsid w:val="00316310"/>
    <w:pPr>
      <w:numPr>
        <w:ilvl w:val="2"/>
        <w:numId w:val="20"/>
      </w:numPr>
      <w:spacing w:after="60"/>
    </w:pPr>
  </w:style>
  <w:style w:type="paragraph" w:styleId="ListNumber4">
    <w:name w:val="List Number 4"/>
    <w:basedOn w:val="Normal"/>
    <w:uiPriority w:val="2"/>
    <w:rsid w:val="00316310"/>
    <w:pPr>
      <w:numPr>
        <w:ilvl w:val="3"/>
        <w:numId w:val="20"/>
      </w:numPr>
      <w:spacing w:after="60"/>
    </w:pPr>
  </w:style>
  <w:style w:type="paragraph" w:styleId="ListNumber5">
    <w:name w:val="List Number 5"/>
    <w:basedOn w:val="Normal"/>
    <w:uiPriority w:val="2"/>
    <w:rsid w:val="00316310"/>
    <w:pPr>
      <w:numPr>
        <w:ilvl w:val="4"/>
        <w:numId w:val="20"/>
      </w:numPr>
      <w:spacing w:after="60"/>
    </w:pPr>
  </w:style>
  <w:style w:type="numbering" w:customStyle="1" w:styleId="AgencyNumbers">
    <w:name w:val="Agency Numbers"/>
    <w:uiPriority w:val="99"/>
    <w:rsid w:val="00316310"/>
    <w:pPr>
      <w:numPr>
        <w:numId w:val="2"/>
      </w:numPr>
    </w:pPr>
  </w:style>
  <w:style w:type="paragraph" w:styleId="BodyText">
    <w:name w:val="Body Text"/>
    <w:basedOn w:val="Normal"/>
    <w:link w:val="BodyTextChar"/>
    <w:qFormat/>
    <w:rsid w:val="00316310"/>
    <w:pPr>
      <w:spacing w:after="200"/>
    </w:pPr>
  </w:style>
  <w:style w:type="character" w:customStyle="1" w:styleId="BodyTextChar">
    <w:name w:val="Body Text Char"/>
    <w:basedOn w:val="DefaultParagraphFont"/>
    <w:link w:val="BodyText"/>
    <w:rsid w:val="00316310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316310"/>
    <w:rPr>
      <w:rFonts w:asciiTheme="majorHAnsi" w:eastAsiaTheme="majorEastAsia" w:hAnsiTheme="majorHAnsi" w:cstheme="majorBidi"/>
      <w:b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16310"/>
  </w:style>
  <w:style w:type="character" w:customStyle="1" w:styleId="HeaderChar">
    <w:name w:val="Header Char"/>
    <w:basedOn w:val="DefaultParagraphFont"/>
    <w:link w:val="Header"/>
    <w:rsid w:val="00316310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rsid w:val="00316310"/>
    <w:pPr>
      <w:keepNext/>
      <w:spacing w:after="200"/>
    </w:pPr>
    <w:rPr>
      <w:b/>
      <w:bCs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16310"/>
    <w:rPr>
      <w:rFonts w:asciiTheme="majorHAnsi" w:eastAsiaTheme="majorEastAsia" w:hAnsiTheme="majorHAnsi" w:cstheme="majorBidi"/>
      <w:b/>
      <w:bCs/>
      <w:i/>
      <w:iCs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316310"/>
    <w:rPr>
      <w:rFonts w:asciiTheme="majorHAnsi" w:eastAsiaTheme="majorEastAsia" w:hAnsiTheme="majorHAnsi" w:cstheme="majorBidi"/>
      <w:bCs/>
      <w:iCs/>
      <w:sz w:val="24"/>
      <w:szCs w:val="26"/>
    </w:rPr>
  </w:style>
  <w:style w:type="table" w:styleId="TableGrid">
    <w:name w:val="Table Grid"/>
    <w:basedOn w:val="TableNormal"/>
    <w:uiPriority w:val="59"/>
    <w:rsid w:val="00316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316310"/>
  </w:style>
  <w:style w:type="character" w:styleId="Hyperlink">
    <w:name w:val="Hyperlink"/>
    <w:basedOn w:val="DefaultParagraphFont"/>
    <w:uiPriority w:val="99"/>
    <w:unhideWhenUsed/>
    <w:rsid w:val="00316310"/>
    <w:rPr>
      <w:color w:val="0000FF" w:themeColor="hyperlink"/>
      <w:u w:val="single"/>
    </w:rPr>
  </w:style>
  <w:style w:type="table" w:customStyle="1" w:styleId="AgencyTable-Simple">
    <w:name w:val="Agency Table - Simple"/>
    <w:basedOn w:val="TableNormal"/>
    <w:uiPriority w:val="99"/>
    <w:qFormat/>
    <w:rsid w:val="00FF08A8"/>
    <w:pPr>
      <w:spacing w:after="0" w:line="240" w:lineRule="auto"/>
    </w:pPr>
    <w:rPr>
      <w:sz w:val="22"/>
    </w:rPr>
    <w:tblPr>
      <w:tblBorders>
        <w:top w:val="single" w:sz="4" w:space="0" w:color="auto"/>
        <w:bottom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i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LightList-Accent1">
    <w:name w:val="Light List Accent 1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3">
    <w:name w:val="Light Shading Accent 3"/>
    <w:basedOn w:val="TableNormal"/>
    <w:uiPriority w:val="60"/>
    <w:rsid w:val="0031631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2">
    <w:name w:val="Light List Accent 2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31631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16310"/>
    <w:rPr>
      <w:color w:val="800080" w:themeColor="followedHyperlink"/>
      <w:u w:val="single"/>
    </w:rPr>
  </w:style>
  <w:style w:type="table" w:customStyle="1" w:styleId="Noborders">
    <w:name w:val="No borders"/>
    <w:basedOn w:val="TableNormal"/>
    <w:uiPriority w:val="99"/>
    <w:qFormat/>
    <w:rsid w:val="00316310"/>
    <w:pPr>
      <w:spacing w:after="0" w:line="240" w:lineRule="auto"/>
    </w:pPr>
    <w:tblPr>
      <w:tblCellMar>
        <w:top w:w="57" w:type="dxa"/>
        <w:bottom w:w="57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16310"/>
    <w:rPr>
      <w:color w:val="808080"/>
    </w:rPr>
  </w:style>
  <w:style w:type="table" w:customStyle="1" w:styleId="AgencyTable-Borders">
    <w:name w:val="Agency Table - Borders"/>
    <w:basedOn w:val="TableNormal"/>
    <w:uiPriority w:val="99"/>
    <w:qFormat/>
    <w:rsid w:val="003F7D47"/>
    <w:pPr>
      <w:spacing w:after="0" w:line="240" w:lineRule="auto"/>
    </w:pPr>
    <w:rPr>
      <w:rFonts w:eastAsiaTheme="minorEastAsia"/>
      <w:sz w:val="22"/>
      <w:lang w:val="en-US" w:bidi="en-US"/>
    </w:rPr>
    <w:tblPr>
      <w:tblStyleRowBandSize w:val="1"/>
      <w:tblStyleColBandSize w:val="1"/>
      <w:tblBorders>
        <w:top w:val="single" w:sz="8" w:space="0" w:color="808080" w:themeColor="background1" w:themeShade="80"/>
        <w:left w:val="single" w:sz="8" w:space="0" w:color="808080" w:themeColor="background1" w:themeShade="80"/>
        <w:bottom w:val="single" w:sz="8" w:space="0" w:color="808080" w:themeColor="background1" w:themeShade="80"/>
        <w:right w:val="single" w:sz="8" w:space="0" w:color="808080" w:themeColor="background1" w:themeShade="80"/>
        <w:insideH w:val="single" w:sz="6" w:space="0" w:color="808080" w:themeColor="background1" w:themeShade="80"/>
        <w:insideV w:val="single" w:sz="6" w:space="0" w:color="808080" w:themeColor="background1" w:themeShade="80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shd w:val="clear" w:color="auto" w:fill="E0E0E0"/>
      </w:tcPr>
    </w:tblStylePr>
    <w:tblStylePr w:type="lastRow">
      <w:rPr>
        <w:b/>
      </w:rPr>
      <w:tblPr/>
      <w:tcPr>
        <w:tc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  <w:tl2br w:val="nil"/>
          <w:tr2bl w:val="nil"/>
        </w:tcBorders>
        <w:shd w:val="clear" w:color="auto" w:fill="E0E0E0"/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TOCHeading">
    <w:name w:val="TOC Heading"/>
    <w:next w:val="Normal"/>
    <w:uiPriority w:val="39"/>
    <w:unhideWhenUsed/>
    <w:rsid w:val="00316310"/>
    <w:pPr>
      <w:spacing w:before="360"/>
    </w:pPr>
    <w:rPr>
      <w:rFonts w:ascii="Arial" w:eastAsiaTheme="majorEastAsia" w:hAnsi="Arial" w:cstheme="majorBidi"/>
      <w:b/>
      <w:bCs/>
      <w:sz w:val="28"/>
      <w:szCs w:val="28"/>
      <w:lang w:val="en-US" w:bidi="en-US"/>
    </w:rPr>
  </w:style>
  <w:style w:type="paragraph" w:styleId="TOC1">
    <w:name w:val="toc 1"/>
    <w:basedOn w:val="Normal"/>
    <w:next w:val="Normal"/>
    <w:autoRedefine/>
    <w:uiPriority w:val="39"/>
    <w:unhideWhenUsed/>
    <w:rsid w:val="00316310"/>
    <w:pPr>
      <w:tabs>
        <w:tab w:val="left" w:pos="567"/>
        <w:tab w:val="right" w:leader="dot" w:pos="9061"/>
      </w:tabs>
      <w:spacing w:after="100" w:line="264" w:lineRule="auto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316310"/>
    <w:pPr>
      <w:tabs>
        <w:tab w:val="left" w:pos="1276"/>
        <w:tab w:val="right" w:leader="dot" w:pos="9061"/>
      </w:tabs>
      <w:spacing w:after="100" w:line="264" w:lineRule="auto"/>
      <w:ind w:left="1276" w:hanging="709"/>
    </w:pPr>
  </w:style>
  <w:style w:type="paragraph" w:styleId="TOC3">
    <w:name w:val="toc 3"/>
    <w:basedOn w:val="Normal"/>
    <w:next w:val="Normal"/>
    <w:autoRedefine/>
    <w:uiPriority w:val="39"/>
    <w:unhideWhenUsed/>
    <w:rsid w:val="00316310"/>
    <w:pPr>
      <w:tabs>
        <w:tab w:val="left" w:pos="1701"/>
        <w:tab w:val="right" w:leader="dot" w:pos="9072"/>
      </w:tabs>
      <w:spacing w:after="100" w:line="264" w:lineRule="auto"/>
      <w:ind w:left="1701" w:hanging="567"/>
    </w:pPr>
  </w:style>
  <w:style w:type="paragraph" w:customStyle="1" w:styleId="BodyTextSmall">
    <w:name w:val="Body Text Small"/>
    <w:basedOn w:val="BodyText"/>
    <w:qFormat/>
    <w:rsid w:val="00316310"/>
    <w:rPr>
      <w:sz w:val="20"/>
    </w:rPr>
  </w:style>
  <w:style w:type="numbering" w:customStyle="1" w:styleId="AgencyTableBullets">
    <w:name w:val="Agency Table Bullets"/>
    <w:uiPriority w:val="99"/>
    <w:rsid w:val="00316310"/>
    <w:pPr>
      <w:numPr>
        <w:numId w:val="3"/>
      </w:numPr>
    </w:pPr>
  </w:style>
  <w:style w:type="numbering" w:customStyle="1" w:styleId="AgencyTableNumbers">
    <w:name w:val="Agency Table Numbers"/>
    <w:uiPriority w:val="99"/>
    <w:rsid w:val="00316310"/>
    <w:pPr>
      <w:numPr>
        <w:numId w:val="4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316310"/>
    <w:rPr>
      <w:rFonts w:asciiTheme="majorHAnsi" w:eastAsiaTheme="majorEastAsia" w:hAnsiTheme="majorHAnsi" w:cstheme="majorBidi"/>
      <w:bCs/>
      <w:i/>
      <w:sz w:val="24"/>
      <w:szCs w:val="26"/>
    </w:rPr>
  </w:style>
  <w:style w:type="paragraph" w:styleId="ListParagraph">
    <w:name w:val="List Paragraph"/>
    <w:basedOn w:val="Normal"/>
    <w:link w:val="ListParagraphChar"/>
    <w:uiPriority w:val="1"/>
    <w:qFormat/>
    <w:rsid w:val="00316310"/>
    <w:pPr>
      <w:ind w:left="720"/>
      <w:contextualSpacing/>
    </w:pPr>
  </w:style>
  <w:style w:type="paragraph" w:customStyle="1" w:styleId="Notetext">
    <w:name w:val="Note text"/>
    <w:basedOn w:val="Normal"/>
    <w:uiPriority w:val="8"/>
    <w:qFormat/>
    <w:rsid w:val="00316310"/>
    <w:pPr>
      <w:pBdr>
        <w:left w:val="single" w:sz="36" w:space="4" w:color="CCCCCC"/>
      </w:pBdr>
    </w:pPr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rsid w:val="00316310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1631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customStyle="1" w:styleId="TableText">
    <w:name w:val="Table Text"/>
    <w:basedOn w:val="Normal"/>
    <w:link w:val="TableTextChar"/>
    <w:uiPriority w:val="3"/>
    <w:qFormat/>
    <w:rsid w:val="00316310"/>
    <w:rPr>
      <w:rFonts w:eastAsiaTheme="minorEastAsia"/>
      <w:lang w:bidi="en-US"/>
    </w:rPr>
  </w:style>
  <w:style w:type="character" w:customStyle="1" w:styleId="TableTextChar">
    <w:name w:val="Table Text Char"/>
    <w:basedOn w:val="DefaultParagraphFont"/>
    <w:link w:val="TableText"/>
    <w:uiPriority w:val="3"/>
    <w:rsid w:val="00316310"/>
    <w:rPr>
      <w:rFonts w:eastAsiaTheme="minorEastAsia"/>
      <w:lang w:val="en-US" w:bidi="en-US"/>
    </w:rPr>
  </w:style>
  <w:style w:type="paragraph" w:customStyle="1" w:styleId="TableBullet">
    <w:name w:val="Table Bullet"/>
    <w:basedOn w:val="TableText"/>
    <w:uiPriority w:val="4"/>
    <w:qFormat/>
    <w:rsid w:val="00316310"/>
    <w:pPr>
      <w:numPr>
        <w:numId w:val="23"/>
      </w:numPr>
    </w:pPr>
  </w:style>
  <w:style w:type="paragraph" w:customStyle="1" w:styleId="TableNumber">
    <w:name w:val="Table Number"/>
    <w:basedOn w:val="TableText"/>
    <w:uiPriority w:val="4"/>
    <w:qFormat/>
    <w:rsid w:val="00316310"/>
    <w:pPr>
      <w:numPr>
        <w:numId w:val="24"/>
      </w:numPr>
    </w:pPr>
  </w:style>
  <w:style w:type="paragraph" w:customStyle="1" w:styleId="TableTextSmall">
    <w:name w:val="Table Text Small"/>
    <w:basedOn w:val="TableText"/>
    <w:link w:val="TableTextSmallChar"/>
    <w:uiPriority w:val="3"/>
    <w:qFormat/>
    <w:rsid w:val="00316310"/>
    <w:rPr>
      <w:sz w:val="20"/>
    </w:rPr>
  </w:style>
  <w:style w:type="paragraph" w:styleId="Title">
    <w:name w:val="Title"/>
    <w:basedOn w:val="Normal"/>
    <w:next w:val="Normal"/>
    <w:link w:val="TitleChar"/>
    <w:uiPriority w:val="10"/>
    <w:rsid w:val="00316310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631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table" w:styleId="LightShading-Accent1">
    <w:name w:val="Light Shading Accent 1"/>
    <w:basedOn w:val="TableNormal"/>
    <w:uiPriority w:val="60"/>
    <w:rsid w:val="0089012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FA3B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860F4E"/>
    <w:rPr>
      <w:b/>
      <w:bCs/>
      <w:i/>
      <w:iCs/>
      <w:color w:val="C0504D" w:themeColor="accent2"/>
    </w:rPr>
  </w:style>
  <w:style w:type="paragraph" w:styleId="Quote">
    <w:name w:val="Quote"/>
    <w:basedOn w:val="Normal"/>
    <w:next w:val="Normal"/>
    <w:link w:val="QuoteChar"/>
    <w:uiPriority w:val="29"/>
    <w:rsid w:val="00860F4E"/>
    <w:pPr>
      <w:ind w:left="737" w:right="737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60F4E"/>
    <w:rPr>
      <w:i/>
      <w:iCs/>
      <w:color w:val="000000" w:themeColor="text1"/>
    </w:rPr>
  </w:style>
  <w:style w:type="character" w:customStyle="1" w:styleId="TableTextSmallChar">
    <w:name w:val="Table Text Small Char"/>
    <w:basedOn w:val="TableTextChar"/>
    <w:link w:val="TableTextSmall"/>
    <w:uiPriority w:val="3"/>
    <w:rsid w:val="00307B64"/>
    <w:rPr>
      <w:rFonts w:eastAsiaTheme="minorEastAsia"/>
      <w:sz w:val="20"/>
      <w:szCs w:val="22"/>
      <w:lang w:val="en-US" w:bidi="en-US"/>
    </w:rPr>
  </w:style>
  <w:style w:type="character" w:styleId="FootnoteReference">
    <w:name w:val="footnote reference"/>
    <w:rsid w:val="00011C86"/>
    <w:rPr>
      <w:vertAlign w:val="superscript"/>
    </w:rPr>
  </w:style>
  <w:style w:type="paragraph" w:styleId="FootnoteText">
    <w:name w:val="footnote text"/>
    <w:basedOn w:val="Normal"/>
    <w:link w:val="FootnoteTextChar"/>
    <w:rsid w:val="00011C86"/>
    <w:pPr>
      <w:widowControl/>
      <w:spacing w:after="160"/>
    </w:pPr>
    <w:rPr>
      <w:rFonts w:ascii="Arial" w:eastAsia="Times New Roman" w:hAnsi="Arial" w:cs="Times New Roman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rsid w:val="00011C86"/>
    <w:rPr>
      <w:rFonts w:ascii="Arial" w:hAnsi="Arial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A596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596E"/>
    <w:rPr>
      <w:rFonts w:eastAsiaTheme="minorHAnsi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A596E"/>
    <w:rPr>
      <w:vertAlign w:val="superscript"/>
    </w:rPr>
  </w:style>
  <w:style w:type="character" w:customStyle="1" w:styleId="ListParagraphChar">
    <w:name w:val="List Paragraph Char"/>
    <w:link w:val="ListParagraph"/>
    <w:uiPriority w:val="1"/>
    <w:rsid w:val="007E03CA"/>
    <w:rPr>
      <w:rFonts w:eastAsiaTheme="minorHAns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mrdhs\AppData\Local\Microsoft\Windows\INetCache\IE\4THTA5FT\REC-EC-130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sApproverPositionsRef xmlns="e7c7f6fc-0c1f-4db4-bdfb-1d5a5c7fbe5d">25</QmsApproverPositionsRef>
    <QmsReviewFrequenciesRef xmlns="e7c7f6fc-0c1f-4db4-bdfb-1d5a5c7fbe5d">2</QmsReviewFrequenciesRef>
    <QmsLibrariesRef xmlns="e7c7f6fc-0c1f-4db4-bdfb-1d5a5c7fbe5d">3</QmsLibrariesRef>
    <QmsRescinded xmlns="http://schemas.microsoft.com/sharepoint/v3">false</QmsRescinded>
    <QmsReviewDate xmlns="http://schemas.microsoft.com/sharepoint/v3/fields">2025-01-16T16:00:00+00:00</QmsReviewDate>
    <QmsLastApprovalStatus xmlns="http://schemas.microsoft.com/sharepoint/v3/fields" xsi:nil="true"/>
    <QmsLastReviewBy xmlns="http://schemas.microsoft.com/sharepoint/v3">SAMUELS, Hayden</QmsLastReviewBy>
    <QmsSectionsRef xmlns="e7c7f6fc-0c1f-4db4-bdfb-1d5a5c7fbe5d">19</QmsSectionsRef>
    <QmsReviewerPositionsRef xmlns="e7c7f6fc-0c1f-4db4-bdfb-1d5a5c7fbe5d">123</QmsReviewerPositionsRef>
    <QmsLastApproval xmlns="http://schemas.microsoft.com/sharepoint/v3/fields" xsi:nil="true"/>
    <QmsLastReviewComment xmlns="http://schemas.microsoft.com/sharepoint/v3/fields">Reviewed by Emily Safe</QmsLastReviewComment>
    <QmsBusinessAreasRef xmlns="e7c7f6fc-0c1f-4db4-bdfb-1d5a5c7fbe5d">2</QmsBusinessAreasRef>
    <QmsRiskRatingsRef xmlns="e7c7f6fc-0c1f-4db4-bdfb-1d5a5c7fbe5d">2</QmsRiskRatingsRef>
    <QmsDocumentPurpose xmlns="http://schemas.microsoft.com/sharepoint/v3/fields">Not Required</QmsDocumentPurpose>
    <QmsSubSectionsRef xmlns="e7c7f6fc-0c1f-4db4-bdfb-1d5a5c7fbe5d">855</QmsSubSectionsRef>
    <QmsVariationsRef xmlns="e7c7f6fc-0c1f-4db4-bdfb-1d5a5c7fbe5d">647</QmsVariationsRef>
    <QmsLastReview xmlns="http://schemas.microsoft.com/sharepoint/v3/fields">2023-01-16T16:00:00+00:00</QmsLastReview>
    <QmsLastReviewStatus xmlns="http://schemas.microsoft.com/sharepoint/v3">Changes were required</QmsLastReview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orms" ma:contentTypeID="0x01010034869801477A44BA963EBC7CD35300A10300DA3CE6B6C955F5418A8F520D05B12489" ma:contentTypeVersion="6" ma:contentTypeDescription="Create a new document." ma:contentTypeScope="" ma:versionID="04e23aec983a98bc78279f0156ab7530">
  <xsd:schema xmlns:xsd="http://www.w3.org/2001/XMLSchema" xmlns:xs="http://www.w3.org/2001/XMLSchema" xmlns:p="http://schemas.microsoft.com/office/2006/metadata/properties" xmlns:ns1="http://schemas.microsoft.com/sharepoint/v3" xmlns:ns2="e7c7f6fc-0c1f-4db4-bdfb-1d5a5c7fbe5d" xmlns:ns3="http://schemas.microsoft.com/sharepoint/v3/fields" targetNamespace="http://schemas.microsoft.com/office/2006/metadata/properties" ma:root="true" ma:fieldsID="ab9acaddcc5ef9c7768037f7caef36bb" ns1:_="" ns2:_="" ns3:_="">
    <xsd:import namespace="http://schemas.microsoft.com/sharepoint/v3"/>
    <xsd:import namespace="e7c7f6fc-0c1f-4db4-bdfb-1d5a5c7fbe5d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QmsBusinessAreasRef"/>
                <xsd:element ref="ns2:QmsLibrariesRef"/>
                <xsd:element ref="ns2:QmsSectionsRef"/>
                <xsd:element ref="ns2:QmsSubSectionsRef" minOccurs="0"/>
                <xsd:element ref="ns2:QmsVariationsRef" minOccurs="0"/>
                <xsd:element ref="ns3:QmsDocumentPurpose" minOccurs="0"/>
                <xsd:element ref="ns2:QmsApproverPositionsRef" minOccurs="0"/>
                <xsd:element ref="ns2:QmsReviewerPositionsRef" minOccurs="0"/>
                <xsd:element ref="ns2:QmsRiskRatingsRef" minOccurs="0"/>
                <xsd:element ref="ns2:QmsReviewFrequenciesRef" minOccurs="0"/>
                <xsd:element ref="ns3:QmsReviewDate" minOccurs="0"/>
                <xsd:element ref="ns3:QmsLastReview" minOccurs="0"/>
                <xsd:element ref="ns1:QmsLastReviewBy" minOccurs="0"/>
                <xsd:element ref="ns1:QmsLastReviewStatus" minOccurs="0"/>
                <xsd:element ref="ns3:QmsLastReviewComment" minOccurs="0"/>
                <xsd:element ref="ns3:QmsLastApproval" minOccurs="0"/>
                <xsd:element ref="ns3:QmsLastApprovalStatus" minOccurs="0"/>
                <xsd:element ref="ns1:QmsRescinde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sLastReviewBy" ma:index="20" nillable="true" ma:displayName="Last Review By" ma:description="" ma:internalName="QmsLastReviewBy">
      <xsd:simpleType>
        <xsd:restriction base="dms:Text"/>
      </xsd:simpleType>
    </xsd:element>
    <xsd:element name="QmsLastReviewStatus" ma:index="21" nillable="true" ma:displayName="Last Review Status" ma:description="" ma:internalName="QmsLastReviewStatus">
      <xsd:simpleType>
        <xsd:restriction base="dms:Text"/>
      </xsd:simpleType>
    </xsd:element>
    <xsd:element name="QmsRescinded" ma:index="25" ma:displayName="Rescinded" ma:default="0" ma:description="" ma:internalName="QmsRescinde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f6fc-0c1f-4db4-bdfb-1d5a5c7fbe5d" elementFormDefault="qualified">
    <xsd:import namespace="http://schemas.microsoft.com/office/2006/documentManagement/types"/>
    <xsd:import namespace="http://schemas.microsoft.com/office/infopath/2007/PartnerControls"/>
    <xsd:element name="QmsBusinessAreasRef" ma:index="8" ma:displayName="Business Area" ma:description="" ma:list="{b74c2d4a-83dd-45ab-a174-594d63e10121}" ma:internalName="QmsBusinessAreasRef" ma:readOnly="false" ma:showField="Title" ma:web="e7c7f6fc-0c1f-4db4-bdfb-1d5a5c7fbe5d">
      <xsd:simpleType>
        <xsd:restriction base="dms:Lookup"/>
      </xsd:simpleType>
    </xsd:element>
    <xsd:element name="QmsLibrariesRef" ma:index="9" ma:displayName="Library" ma:description="" ma:list="{27e0decd-3a92-4bd2-a390-34759d5300c3}" ma:internalName="QmsLibrariesRef" ma:readOnly="false" ma:showField="Title" ma:web="e7c7f6fc-0c1f-4db4-bdfb-1d5a5c7fbe5d">
      <xsd:simpleType>
        <xsd:restriction base="dms:Lookup"/>
      </xsd:simpleType>
    </xsd:element>
    <xsd:element name="QmsSectionsRef" ma:index="10" ma:displayName="Section" ma:description="" ma:list="{42022ce2-a7ba-4d0e-87a1-009d91bf5a69}" ma:internalName="QmsSectionsRef" ma:readOnly="false" ma:showField="Title" ma:web="e7c7f6fc-0c1f-4db4-bdfb-1d5a5c7fbe5d">
      <xsd:simpleType>
        <xsd:restriction base="dms:Lookup"/>
      </xsd:simpleType>
    </xsd:element>
    <xsd:element name="QmsSubSectionsRef" ma:index="11" nillable="true" ma:displayName="Sub-Section" ma:description="" ma:list="{20e191d8-edd5-4c81-91f9-72267be22aff}" ma:internalName="QmsSubSectionsRef" ma:readOnly="false" ma:showField="Title" ma:web="e7c7f6fc-0c1f-4db4-bdfb-1d5a5c7fbe5d">
      <xsd:simpleType>
        <xsd:restriction base="dms:Lookup"/>
      </xsd:simpleType>
    </xsd:element>
    <xsd:element name="QmsVariationsRef" ma:index="12" nillable="true" ma:displayName="Variation" ma:description="" ma:list="{163e3c99-54f0-457a-bf27-21517cb161ef}" ma:internalName="QmsVariationsRef" ma:readOnly="false" ma:showField="Title" ma:web="e7c7f6fc-0c1f-4db4-bdfb-1d5a5c7fbe5d">
      <xsd:simpleType>
        <xsd:restriction base="dms:Lookup"/>
      </xsd:simpleType>
    </xsd:element>
    <xsd:element name="QmsApproverPositionsRef" ma:index="14" nillable="true" ma:displayName="Document Approver" ma:description="" ma:list="{60aba9e2-ee8a-4c24-8d0e-e62270be1130}" ma:internalName="QmsApproverPositionsRef" ma:showField="Title" ma:web="e7c7f6fc-0c1f-4db4-bdfb-1d5a5c7fbe5d">
      <xsd:simpleType>
        <xsd:restriction base="dms:Lookup"/>
      </xsd:simpleType>
    </xsd:element>
    <xsd:element name="QmsReviewerPositionsRef" ma:index="15" nillable="true" ma:displayName="Document Reviewer" ma:description="" ma:list="{60aba9e2-ee8a-4c24-8d0e-e62270be1130}" ma:internalName="QmsReviewerPositionsRef" ma:showField="Title" ma:web="e7c7f6fc-0c1f-4db4-bdfb-1d5a5c7fbe5d">
      <xsd:simpleType>
        <xsd:restriction base="dms:Lookup"/>
      </xsd:simpleType>
    </xsd:element>
    <xsd:element name="QmsRiskRatingsRef" ma:index="16" nillable="true" ma:displayName="Risk Rating" ma:description="" ma:list="{fe4fcdbe-cf0e-4050-9ac9-0a2d1f8babdd}" ma:internalName="QmsRiskRatingsRef" ma:showField="Title" ma:web="e7c7f6fc-0c1f-4db4-bdfb-1d5a5c7fbe5d">
      <xsd:simpleType>
        <xsd:restriction base="dms:Lookup"/>
      </xsd:simpleType>
    </xsd:element>
    <xsd:element name="QmsReviewFrequenciesRef" ma:index="17" nillable="true" ma:displayName="Review Frequency" ma:description="Months" ma:list="{f674187d-1a29-42d7-84f7-a663c8315aa1}" ma:internalName="QmsReviewFrequenciesRef" ma:showField="Title" ma:web="e7c7f6fc-0c1f-4db4-bdfb-1d5a5c7fbe5d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QmsDocumentPurpose" ma:index="13" nillable="true" ma:displayName="Purpose" ma:description="" ma:internalName="QmsDocumentPurpose">
      <xsd:simpleType>
        <xsd:restriction base="dms:Note"/>
      </xsd:simpleType>
    </xsd:element>
    <xsd:element name="QmsReviewDate" ma:index="18" nillable="true" ma:displayName="Next Review Date" ma:description="" ma:format="DateOnly" ma:internalName="QmsReviewDate">
      <xsd:simpleType>
        <xsd:restriction base="dms:DateTime"/>
      </xsd:simpleType>
    </xsd:element>
    <xsd:element name="QmsLastReview" ma:index="19" nillable="true" ma:displayName="Last Review" ma:description="" ma:format="DateOnly" ma:internalName="QmsLastReview">
      <xsd:simpleType>
        <xsd:restriction base="dms:DateTime"/>
      </xsd:simpleType>
    </xsd:element>
    <xsd:element name="QmsLastReviewComment" ma:index="22" nillable="true" ma:displayName="Last Review Comment" ma:description="" ma:internalName="QmsLastReviewComment">
      <xsd:simpleType>
        <xsd:restriction base="dms:Note"/>
      </xsd:simpleType>
    </xsd:element>
    <xsd:element name="QmsLastApproval" ma:index="23" nillable="true" ma:displayName="Last Approval" ma:description="" ma:format="DateOnly" ma:internalName="QmsLastApproval">
      <xsd:simpleType>
        <xsd:restriction base="dms:DateTime"/>
      </xsd:simpleType>
    </xsd:element>
    <xsd:element name="QmsLastApprovalStatus" ma:index="24" nillable="true" ma:displayName="Last Approval Status" ma:description="" ma:internalName="QmsLastApprovalStatu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D0ADC5-CA70-492B-ADE4-CBBC617A2699}">
  <ds:schemaRefs>
    <ds:schemaRef ds:uri="http://schemas.microsoft.com/office/2006/metadata/properties"/>
    <ds:schemaRef ds:uri="http://schemas.microsoft.com/office/infopath/2007/PartnerControls"/>
    <ds:schemaRef ds:uri="e7c7f6fc-0c1f-4db4-bdfb-1d5a5c7fbe5d"/>
    <ds:schemaRef ds:uri="http://schemas.microsoft.com/sharepoint/v3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0B0FF21D-6F54-49B5-B63D-A46AF5DDB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7f6fc-0c1f-4db4-bdfb-1d5a5c7fbe5d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8ECB5C-B1A3-41DC-BAF6-9630300484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A7A603-8655-4377-B5AF-9C4AEFDEE1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REC-EC-130D</Template>
  <TotalTime>0</TotalTime>
  <Pages>8</Pages>
  <Words>798</Words>
  <Characters>4550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 - Template  - EGS and Activity Details (Available on Department Website)</vt:lpstr>
    </vt:vector>
  </TitlesOfParts>
  <Company>Department of Mines, Industry Regulation and Safety</Company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- Template  - EGS and Activity Details (Available on Department Website)</dc:title>
  <dc:subject>ENV-MEB-218</dc:subject>
  <dc:creator>SAMUELS, Hayden</dc:creator>
  <cp:lastModifiedBy>STEWART, Carly-Jane</cp:lastModifiedBy>
  <cp:revision>2</cp:revision>
  <cp:lastPrinted>2017-12-14T02:22:00Z</cp:lastPrinted>
  <dcterms:created xsi:type="dcterms:W3CDTF">2025-02-04T06:25:00Z</dcterms:created>
  <dcterms:modified xsi:type="dcterms:W3CDTF">2025-02-04T06:25:00Z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0x01010034869801477A44BA963EBC7CD35300A10300DA3CE6B6C955F5418A8F520D05B12489</vt:lpwstr>
  </property>
  <property fmtid="{D5CDD505-2E9C-101B-9397-08002B2CF9AE}" pid="3" name="DataStore">
    <vt:lpwstr>Central</vt:lpwstr>
  </property>
</Properties>
</file>